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585310" w:rsidRDefault="00DA73EE">
      <w:r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9129395</wp:posOffset>
            </wp:positionH>
            <wp:positionV relativeFrom="paragraph">
              <wp:posOffset>214313</wp:posOffset>
            </wp:positionV>
            <wp:extent cx="323850" cy="1217930"/>
            <wp:effectExtent l="0" t="0" r="0" b="1270"/>
            <wp:wrapTight wrapText="bothSides">
              <wp:wrapPolygon edited="0">
                <wp:start x="0" y="0"/>
                <wp:lineTo x="0" y="21285"/>
                <wp:lineTo x="20329" y="21285"/>
                <wp:lineTo x="20329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7477125</wp:posOffset>
            </wp:positionH>
            <wp:positionV relativeFrom="paragraph">
              <wp:posOffset>216535</wp:posOffset>
            </wp:positionV>
            <wp:extent cx="1700530" cy="1205865"/>
            <wp:effectExtent l="0" t="0" r="0" b="0"/>
            <wp:wrapTight wrapText="bothSides">
              <wp:wrapPolygon edited="0">
                <wp:start x="0" y="0"/>
                <wp:lineTo x="0" y="21156"/>
                <wp:lineTo x="21294" y="21156"/>
                <wp:lineTo x="21294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5987972</wp:posOffset>
            </wp:positionH>
            <wp:positionV relativeFrom="paragraph">
              <wp:posOffset>217170</wp:posOffset>
            </wp:positionV>
            <wp:extent cx="1536065" cy="1210310"/>
            <wp:effectExtent l="0" t="0" r="6985" b="8890"/>
            <wp:wrapTight wrapText="bothSides">
              <wp:wrapPolygon edited="0">
                <wp:start x="0" y="0"/>
                <wp:lineTo x="0" y="21419"/>
                <wp:lineTo x="21430" y="21419"/>
                <wp:lineTo x="21430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4287586</wp:posOffset>
            </wp:positionH>
            <wp:positionV relativeFrom="paragraph">
              <wp:posOffset>213360</wp:posOffset>
            </wp:positionV>
            <wp:extent cx="1757680" cy="1210310"/>
            <wp:effectExtent l="0" t="0" r="0" b="8890"/>
            <wp:wrapTight wrapText="bothSides">
              <wp:wrapPolygon edited="0">
                <wp:start x="0" y="0"/>
                <wp:lineTo x="0" y="21419"/>
                <wp:lineTo x="21303" y="21419"/>
                <wp:lineTo x="21303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185420</wp:posOffset>
            </wp:positionV>
            <wp:extent cx="1785620" cy="1240155"/>
            <wp:effectExtent l="0" t="0" r="5080" b="0"/>
            <wp:wrapTight wrapText="bothSides">
              <wp:wrapPolygon edited="0">
                <wp:start x="0" y="0"/>
                <wp:lineTo x="0" y="21235"/>
                <wp:lineTo x="21431" y="21235"/>
                <wp:lineTo x="21431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213360</wp:posOffset>
            </wp:positionV>
            <wp:extent cx="1597025" cy="1210310"/>
            <wp:effectExtent l="0" t="0" r="3175" b="889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185420</wp:posOffset>
            </wp:positionV>
            <wp:extent cx="1586865" cy="1240155"/>
            <wp:effectExtent l="0" t="0" r="0" b="0"/>
            <wp:wrapTight wrapText="bothSides">
              <wp:wrapPolygon edited="0">
                <wp:start x="0" y="0"/>
                <wp:lineTo x="0" y="21235"/>
                <wp:lineTo x="21263" y="21235"/>
                <wp:lineTo x="21263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310" w:rsidRDefault="00585310"/>
    <w:p w:rsidR="00585310" w:rsidRDefault="00585310"/>
    <w:p w:rsidR="00585310" w:rsidRDefault="000212E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5383530</wp:posOffset>
                </wp:positionH>
                <wp:positionV relativeFrom="paragraph">
                  <wp:posOffset>1080960</wp:posOffset>
                </wp:positionV>
                <wp:extent cx="4544704" cy="1269241"/>
                <wp:effectExtent l="19050" t="19050" r="46355" b="4572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704" cy="1269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76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3983" w:rsidRPr="008E3983" w:rsidRDefault="008E3983" w:rsidP="008E3983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</w:pPr>
                            <w:r w:rsidRPr="008E3983"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  <w:t>Where are we on our timeline of the Bible?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423.9pt;margin-top:85.1pt;width:357.85pt;height:99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" fillcolor="white [3201]" strokeweight="3.75pt">
                <v:textbox>
                  <w:txbxContent>
                    <w:p w:rsidR="008E3983" w:rsidRPr="008E3983" w:rsidRDefault="008E3983" w:rsidP="008E3983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40"/>
                        </w:rPr>
                      </w:pPr>
                      <w:r w:rsidRPr="008E3983">
                        <w:rPr>
                          <w:rFonts w:ascii="CCW Cursive Writing 1" w:hAnsi="CCW Cursive Writing 1"/>
                          <w:b/>
                          <w:sz w:val="40"/>
                        </w:rPr>
                        <w:t>Where are we on our timeline of the Bible?</w:t>
                      </w:r>
                    </w:p>
                  </w:txbxContent>
                </v:textbox>
              </v:shape>
            </w:pict>
          </mc:Fallback>
        </mc:AlternateContent>
      </w:r>
      <w:r w:rsidR="008E39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61B169" wp14:editId="54DFCF34">
                <wp:simplePos x="0" y="0"/>
                <wp:positionH relativeFrom="column">
                  <wp:posOffset>-252485</wp:posOffset>
                </wp:positionH>
                <wp:positionV relativeFrom="paragraph">
                  <wp:posOffset>822060</wp:posOffset>
                </wp:positionV>
                <wp:extent cx="4544705" cy="5186149"/>
                <wp:effectExtent l="19050" t="19050" r="46355" b="3365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705" cy="5186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76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3983" w:rsidRDefault="008E3983" w:rsidP="008E3983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  <w:t xml:space="preserve">Deeper Thinking </w:t>
                            </w:r>
                            <w:r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  <w:br/>
                              <w:t>Questions</w:t>
                            </w:r>
                          </w:p>
                          <w:p w:rsidR="00D31C29" w:rsidRPr="008E3983" w:rsidRDefault="00D31C29" w:rsidP="008E3983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1B169" id="Text Box 46" o:spid="_x0000_s1027" type="#_x0000_t202" style="position:absolute;margin-left:-19.9pt;margin-top:64.75pt;width:357.85pt;height:408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" fillcolor="white [3201]" strokeweight="3.75pt">
                <v:textbox>
                  <w:txbxContent>
                    <w:p w:rsidR="008E3983" w:rsidRDefault="008E3983" w:rsidP="008E3983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40"/>
                        </w:rPr>
                      </w:pPr>
                      <w:r>
                        <w:rPr>
                          <w:rFonts w:ascii="CCW Cursive Writing 1" w:hAnsi="CCW Cursive Writing 1"/>
                          <w:b/>
                          <w:sz w:val="40"/>
                        </w:rPr>
                        <w:t xml:space="preserve">Deeper Thinking </w:t>
                      </w:r>
                      <w:r>
                        <w:rPr>
                          <w:rFonts w:ascii="CCW Cursive Writing 1" w:hAnsi="CCW Cursive Writing 1"/>
                          <w:b/>
                          <w:sz w:val="40"/>
                        </w:rPr>
                        <w:br/>
                        <w:t>Questions</w:t>
                      </w:r>
                    </w:p>
                    <w:p w:rsidR="00D31C29" w:rsidRPr="008E3983" w:rsidRDefault="00D31C29" w:rsidP="008E3983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310">
        <w:br w:type="page"/>
      </w:r>
    </w:p>
    <w:p w:rsidR="00585310" w:rsidRDefault="0034524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8937098</wp:posOffset>
            </wp:positionH>
            <wp:positionV relativeFrom="paragraph">
              <wp:posOffset>2616766</wp:posOffset>
            </wp:positionV>
            <wp:extent cx="1088401" cy="697552"/>
            <wp:effectExtent l="133350" t="228600" r="187960" b="293370"/>
            <wp:wrapNone/>
            <wp:docPr id="23" name="Picture 23" descr="Image result for god is 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od is k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7" t="2249" r="10806" b="44577"/>
                    <a:stretch>
                      <a:fillRect/>
                    </a:stretch>
                  </pic:blipFill>
                  <pic:spPr bwMode="auto">
                    <a:xfrm rot="1355426">
                      <a:off x="0" y="0"/>
                      <a:ext cx="1088401" cy="697552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24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77581CB8" wp14:editId="0A52C305">
                <wp:simplePos x="0" y="0"/>
                <wp:positionH relativeFrom="column">
                  <wp:posOffset>6179930</wp:posOffset>
                </wp:positionH>
                <wp:positionV relativeFrom="paragraph">
                  <wp:posOffset>1812531</wp:posOffset>
                </wp:positionV>
                <wp:extent cx="3216166" cy="898635"/>
                <wp:effectExtent l="19050" t="19050" r="41910" b="34925"/>
                <wp:wrapNone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6166" cy="898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57150" algn="in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8"/>
                                <w:szCs w:val="36"/>
                              </w:rPr>
                            </w:pPr>
                            <w:r w:rsidRPr="0034524A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8"/>
                                <w:szCs w:val="36"/>
                              </w:rPr>
                              <w:t>Christians praise and worship God</w:t>
                            </w: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8"/>
                                <w:szCs w:val="36"/>
                              </w:rPr>
                            </w:pP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000000"/>
                                <w:sz w:val="16"/>
                                <w:szCs w:val="20"/>
                              </w:rPr>
                            </w:pP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581CB8" id="AutoShape 2" o:spid="_x0000_s1028" style="position:absolute;margin-left:486.6pt;margin-top:142.7pt;width:253.25pt;height:70.7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" fillcolor="#9cc2e5 [1940]" strokecolor="white" strokeweight="4.5pt" insetpen="t">
                <v:textbox inset="2.88pt,2.88pt,2.88pt,2.88pt">
                  <w:txbxContent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8"/>
                          <w:szCs w:val="36"/>
                        </w:rPr>
                      </w:pPr>
                      <w:r w:rsidRPr="0034524A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8"/>
                          <w:szCs w:val="36"/>
                        </w:rPr>
                        <w:t>Christians praise and worship God</w:t>
                      </w:r>
                    </w:p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8"/>
                          <w:szCs w:val="36"/>
                        </w:rPr>
                      </w:pPr>
                    </w:p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000000"/>
                          <w:sz w:val="16"/>
                          <w:szCs w:val="20"/>
                        </w:rPr>
                      </w:pPr>
                    </w:p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0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-283779</wp:posOffset>
            </wp:positionH>
            <wp:positionV relativeFrom="paragraph">
              <wp:posOffset>5407573</wp:posOffset>
            </wp:positionV>
            <wp:extent cx="1433195" cy="802640"/>
            <wp:effectExtent l="114300" t="209550" r="186055" b="283210"/>
            <wp:wrapNone/>
            <wp:docPr id="24" name="Picture 24" descr="Image result for b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ib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11393">
                      <a:off x="0" y="0"/>
                      <a:ext cx="1433195" cy="80264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24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6C4B03A5" wp14:editId="14D7B9FE">
                <wp:simplePos x="0" y="0"/>
                <wp:positionH relativeFrom="column">
                  <wp:posOffset>2900855</wp:posOffset>
                </wp:positionH>
                <wp:positionV relativeFrom="paragraph">
                  <wp:posOffset>5675586</wp:posOffset>
                </wp:positionV>
                <wp:extent cx="3216166" cy="1182414"/>
                <wp:effectExtent l="19050" t="19050" r="41910" b="36830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6166" cy="11824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57150" algn="in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8"/>
                                <w:szCs w:val="36"/>
                              </w:rPr>
                            </w:pPr>
                            <w:r w:rsidRPr="0034524A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8"/>
                                <w:szCs w:val="36"/>
                              </w:rPr>
                              <w:t>Stories are used to show some of these beliefs about God</w:t>
                            </w: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000000"/>
                                <w:sz w:val="16"/>
                                <w:szCs w:val="20"/>
                              </w:rPr>
                            </w:pP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4B03A5" id="_x0000_s1029" style="position:absolute;margin-left:228.4pt;margin-top:446.9pt;width:253.25pt;height:93.1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" fillcolor="#9cc2e5 [1940]" strokecolor="white" strokeweight="4.5pt" insetpen="t">
                <v:textbox inset="2.88pt,2.88pt,2.88pt,2.88pt">
                  <w:txbxContent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8"/>
                          <w:szCs w:val="36"/>
                        </w:rPr>
                      </w:pPr>
                      <w:r w:rsidRPr="0034524A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8"/>
                          <w:szCs w:val="36"/>
                        </w:rPr>
                        <w:t>Stories are used to show some of these beliefs about God</w:t>
                      </w:r>
                    </w:p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000000"/>
                          <w:sz w:val="16"/>
                          <w:szCs w:val="20"/>
                        </w:rPr>
                      </w:pPr>
                    </w:p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0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4524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6C4B03A5" wp14:editId="14D7B9FE">
                <wp:simplePos x="0" y="0"/>
                <wp:positionH relativeFrom="column">
                  <wp:posOffset>2900680</wp:posOffset>
                </wp:positionH>
                <wp:positionV relativeFrom="paragraph">
                  <wp:posOffset>4753326</wp:posOffset>
                </wp:positionV>
                <wp:extent cx="3216166" cy="788276"/>
                <wp:effectExtent l="19050" t="19050" r="41910" b="31115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6166" cy="7882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57150" algn="in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4"/>
                                <w:szCs w:val="36"/>
                              </w:rPr>
                            </w:pPr>
                            <w:r w:rsidRPr="0034524A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4"/>
                                <w:szCs w:val="36"/>
                              </w:rPr>
                              <w:t>Christians believe God is Lord and King</w:t>
                            </w: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000000"/>
                                <w:sz w:val="14"/>
                                <w:szCs w:val="20"/>
                              </w:rPr>
                            </w:pP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1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4B03A5" id="_x0000_s1030" style="position:absolute;margin-left:228.4pt;margin-top:374.3pt;width:253.25pt;height:62.05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" fillcolor="#9cc2e5 [1940]" strokecolor="white" strokeweight="4.5pt" insetpen="t">
                <v:textbox inset="2.88pt,2.88pt,2.88pt,2.88pt">
                  <w:txbxContent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4"/>
                          <w:szCs w:val="36"/>
                        </w:rPr>
                      </w:pPr>
                      <w:r w:rsidRPr="0034524A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4"/>
                          <w:szCs w:val="36"/>
                        </w:rPr>
                        <w:t>Christians believe God is Lord and King</w:t>
                      </w:r>
                    </w:p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000000"/>
                          <w:sz w:val="14"/>
                          <w:szCs w:val="20"/>
                        </w:rPr>
                      </w:pPr>
                    </w:p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18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4524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6C4B03A5" wp14:editId="14D7B9FE">
                <wp:simplePos x="0" y="0"/>
                <wp:positionH relativeFrom="column">
                  <wp:posOffset>2900855</wp:posOffset>
                </wp:positionH>
                <wp:positionV relativeFrom="paragraph">
                  <wp:posOffset>3610303</wp:posOffset>
                </wp:positionV>
                <wp:extent cx="3215640" cy="1040525"/>
                <wp:effectExtent l="19050" t="19050" r="41910" b="4572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5640" cy="104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57150" algn="in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4"/>
                                <w:szCs w:val="36"/>
                              </w:rPr>
                            </w:pPr>
                            <w:r w:rsidRPr="0034524A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4"/>
                                <w:szCs w:val="36"/>
                              </w:rPr>
                              <w:t>Christians believe God is loving, kind, fair and forgiving</w:t>
                            </w: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000000"/>
                                <w:sz w:val="14"/>
                                <w:szCs w:val="20"/>
                              </w:rPr>
                            </w:pP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1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4B03A5" id="_x0000_s1031" style="position:absolute;margin-left:228.4pt;margin-top:284.3pt;width:253.2pt;height:81.9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" fillcolor="#9cc2e5 [1940]" strokecolor="white" strokeweight="4.5pt" insetpen="t">
                <v:textbox inset="2.88pt,2.88pt,2.88pt,2.88pt">
                  <w:txbxContent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4"/>
                          <w:szCs w:val="36"/>
                        </w:rPr>
                      </w:pPr>
                      <w:r w:rsidRPr="0034524A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4"/>
                          <w:szCs w:val="36"/>
                        </w:rPr>
                        <w:t>Christians believe God is loving, kind, fair and forgiving</w:t>
                      </w:r>
                    </w:p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000000"/>
                          <w:sz w:val="14"/>
                          <w:szCs w:val="20"/>
                        </w:rPr>
                      </w:pPr>
                    </w:p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18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4524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6C4B03A5" wp14:editId="14D7B9FE">
                <wp:simplePos x="0" y="0"/>
                <wp:positionH relativeFrom="column">
                  <wp:posOffset>2899410</wp:posOffset>
                </wp:positionH>
                <wp:positionV relativeFrom="paragraph">
                  <wp:posOffset>2711450</wp:posOffset>
                </wp:positionV>
                <wp:extent cx="3215640" cy="788035"/>
                <wp:effectExtent l="19050" t="19050" r="41910" b="31115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5640" cy="788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57150" algn="in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sz w:val="16"/>
                              </w:rPr>
                            </w:pPr>
                            <w:r w:rsidRPr="0034524A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4"/>
                                <w:szCs w:val="36"/>
                              </w:rPr>
                              <w:t>Christians find out about God in the Bible</w:t>
                            </w: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1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4B03A5" id="_x0000_s1032" style="position:absolute;margin-left:228.3pt;margin-top:213.5pt;width:253.2pt;height:62.0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" fillcolor="#9cc2e5 [1940]" strokecolor="white" strokeweight="4.5pt" insetpen="t">
                <v:textbox inset="2.88pt,2.88pt,2.88pt,2.88pt">
                  <w:txbxContent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sz w:val="16"/>
                        </w:rPr>
                      </w:pPr>
                      <w:r w:rsidRPr="0034524A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4"/>
                          <w:szCs w:val="36"/>
                        </w:rPr>
                        <w:t>Christians find out about God in the Bible</w:t>
                      </w:r>
                    </w:p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18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4524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1590A1BD" wp14:editId="2DE3FE94">
                <wp:simplePos x="0" y="0"/>
                <wp:positionH relativeFrom="column">
                  <wp:posOffset>2900483</wp:posOffset>
                </wp:positionH>
                <wp:positionV relativeFrom="paragraph">
                  <wp:posOffset>1828165</wp:posOffset>
                </wp:positionV>
                <wp:extent cx="3216166" cy="788276"/>
                <wp:effectExtent l="19050" t="19050" r="41910" b="3111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6166" cy="7882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57150" algn="in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4"/>
                                <w:szCs w:val="36"/>
                              </w:rPr>
                            </w:pPr>
                            <w:r w:rsidRPr="0034524A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4"/>
                                <w:szCs w:val="36"/>
                              </w:rPr>
                              <w:t>Christians believe in God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90A1BD" id="_x0000_s1033" style="position:absolute;margin-left:228.4pt;margin-top:143.95pt;width:253.25pt;height:62.0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" fillcolor="#9cc2e5 [1940]" strokecolor="white" strokeweight="4.5pt" insetpen="t">
                <v:textbox inset="2.88pt,2.88pt,2.88pt,2.88pt">
                  <w:txbxContent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4"/>
                          <w:szCs w:val="36"/>
                        </w:rPr>
                      </w:pPr>
                      <w:r w:rsidRPr="0034524A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4"/>
                          <w:szCs w:val="36"/>
                        </w:rPr>
                        <w:t>Christians believe in God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6182425</wp:posOffset>
                </wp:positionH>
                <wp:positionV relativeFrom="paragraph">
                  <wp:posOffset>3310255</wp:posOffset>
                </wp:positionV>
                <wp:extent cx="3988676" cy="4099035"/>
                <wp:effectExtent l="0" t="0" r="12065" b="158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676" cy="4099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524A" w:rsidRPr="0034524A" w:rsidRDefault="0034524A" w:rsidP="0034524A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4524A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Outcomes</w:t>
                            </w: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34524A">
                              <w:rPr>
                                <w:rFonts w:ascii="CCW Cursive Writing 1" w:hAnsi="CCW Cursive Writing 1"/>
                                <w:lang w:val="x-none"/>
                              </w:rPr>
                              <w:t>·</w:t>
                            </w:r>
                            <w:r w:rsidRPr="0034524A">
                              <w:rPr>
                                <w:rFonts w:ascii="CCW Cursive Writing 1" w:hAnsi="CCW Cursive Writing 1"/>
                              </w:rPr>
                              <w:t> </w:t>
                            </w:r>
                            <w:r w:rsidRPr="0034524A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Identify what a  parable is</w:t>
                            </w: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34524A">
                              <w:rPr>
                                <w:rFonts w:ascii="CCW Cursive Writing 1" w:hAnsi="CCW Cursive Writing 1"/>
                                <w:lang w:val="x-none"/>
                              </w:rPr>
                              <w:t>·</w:t>
                            </w:r>
                            <w:r w:rsidRPr="0034524A">
                              <w:rPr>
                                <w:rFonts w:ascii="CCW Cursive Writing 1" w:hAnsi="CCW Cursive Writing 1"/>
                              </w:rPr>
                              <w:t> </w:t>
                            </w:r>
                            <w:r w:rsidRPr="0034524A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Tell the story of the Lost Son</w:t>
                            </w: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34524A">
                              <w:rPr>
                                <w:rFonts w:ascii="CCW Cursive Writing 1" w:hAnsi="CCW Cursive Writing 1"/>
                                <w:lang w:val="x-none"/>
                              </w:rPr>
                              <w:t>·</w:t>
                            </w:r>
                            <w:r w:rsidRPr="0034524A">
                              <w:rPr>
                                <w:rFonts w:ascii="CCW Cursive Writing 1" w:hAnsi="CCW Cursive Writing 1"/>
                              </w:rPr>
                              <w:t> </w:t>
                            </w:r>
                            <w:r w:rsidRPr="0034524A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Explain what the story means to Christians</w:t>
                            </w: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34524A">
                              <w:rPr>
                                <w:rFonts w:ascii="CCW Cursive Writing 1" w:hAnsi="CCW Cursive Writing 1"/>
                                <w:lang w:val="x-none"/>
                              </w:rPr>
                              <w:t>·</w:t>
                            </w:r>
                            <w:r w:rsidRPr="0034524A">
                              <w:rPr>
                                <w:rFonts w:ascii="CCW Cursive Writing 1" w:hAnsi="CCW Cursive Writing 1"/>
                              </w:rPr>
                              <w:t> </w:t>
                            </w:r>
                            <w:r w:rsidRPr="0034524A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Give two examples of a way in which Christians show their belief in God as loving and giving</w:t>
                            </w: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34524A">
                              <w:rPr>
                                <w:rFonts w:ascii="CCW Cursive Writing 1" w:hAnsi="CCW Cursive Writing 1"/>
                                <w:lang w:val="x-none"/>
                              </w:rPr>
                              <w:t>·</w:t>
                            </w:r>
                            <w:r w:rsidRPr="0034524A">
                              <w:rPr>
                                <w:rFonts w:ascii="CCW Cursive Writing 1" w:hAnsi="CCW Cursive Writing 1"/>
                              </w:rPr>
                              <w:t> </w:t>
                            </w:r>
                            <w:r w:rsidRPr="0034524A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Give an example of beliefs into practice in worship</w:t>
                            </w: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34524A">
                              <w:rPr>
                                <w:rFonts w:ascii="CCW Cursive Writing 1" w:hAnsi="CCW Cursive Writing 1"/>
                                <w:lang w:val="x-none"/>
                              </w:rPr>
                              <w:t>·</w:t>
                            </w:r>
                            <w:r w:rsidRPr="0034524A">
                              <w:rPr>
                                <w:rFonts w:ascii="CCW Cursive Writing 1" w:hAnsi="CCW Cursive Writing 1"/>
                              </w:rPr>
                              <w:t> </w:t>
                            </w:r>
                            <w:r w:rsidRPr="0034524A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Can anything be learned from the story?</w:t>
                            </w: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34524A" w:rsidRPr="0034524A" w:rsidRDefault="0034524A" w:rsidP="0034524A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  <w:p w:rsidR="0034524A" w:rsidRPr="0034524A" w:rsidRDefault="0034524A" w:rsidP="0034524A">
                            <w:pPr>
                              <w:jc w:val="center"/>
                              <w:rPr>
                                <w:rFonts w:ascii="CCW Cursive Writing 1" w:hAnsi="CCW Cursive Writing 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486.8pt;margin-top:260.65pt;width:314.05pt;height:322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" fillcolor="white [3201]" strokeweight=".5pt">
                <v:textbox>
                  <w:txbxContent>
                    <w:p w:rsidR="0034524A" w:rsidRPr="0034524A" w:rsidRDefault="0034524A" w:rsidP="0034524A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4524A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Outcomes</w:t>
                      </w:r>
                    </w:p>
                    <w:p w:rsidR="0034524A" w:rsidRPr="0034524A" w:rsidRDefault="0034524A" w:rsidP="0034524A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34524A">
                        <w:rPr>
                          <w:rFonts w:ascii="CCW Cursive Writing 1" w:hAnsi="CCW Cursive Writing 1"/>
                          <w:lang w:val="x-none"/>
                        </w:rPr>
                        <w:t>·</w:t>
                      </w:r>
                      <w:r w:rsidRPr="0034524A">
                        <w:rPr>
                          <w:rFonts w:ascii="CCW Cursive Writing 1" w:hAnsi="CCW Cursive Writing 1"/>
                        </w:rPr>
                        <w:t> </w:t>
                      </w:r>
                      <w:r w:rsidRPr="0034524A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Identify what a  parable is</w:t>
                      </w:r>
                    </w:p>
                    <w:p w:rsidR="0034524A" w:rsidRPr="0034524A" w:rsidRDefault="0034524A" w:rsidP="0034524A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34524A">
                        <w:rPr>
                          <w:rFonts w:ascii="CCW Cursive Writing 1" w:hAnsi="CCW Cursive Writing 1"/>
                          <w:lang w:val="x-none"/>
                        </w:rPr>
                        <w:t>·</w:t>
                      </w:r>
                      <w:r w:rsidRPr="0034524A">
                        <w:rPr>
                          <w:rFonts w:ascii="CCW Cursive Writing 1" w:hAnsi="CCW Cursive Writing 1"/>
                        </w:rPr>
                        <w:t> </w:t>
                      </w:r>
                      <w:r w:rsidRPr="0034524A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Tell the story of the Lost Son</w:t>
                      </w:r>
                    </w:p>
                    <w:p w:rsidR="0034524A" w:rsidRPr="0034524A" w:rsidRDefault="0034524A" w:rsidP="0034524A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34524A">
                        <w:rPr>
                          <w:rFonts w:ascii="CCW Cursive Writing 1" w:hAnsi="CCW Cursive Writing 1"/>
                          <w:lang w:val="x-none"/>
                        </w:rPr>
                        <w:t>·</w:t>
                      </w:r>
                      <w:r w:rsidRPr="0034524A">
                        <w:rPr>
                          <w:rFonts w:ascii="CCW Cursive Writing 1" w:hAnsi="CCW Cursive Writing 1"/>
                        </w:rPr>
                        <w:t> </w:t>
                      </w:r>
                      <w:r w:rsidRPr="0034524A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Explain what the story means to Christians</w:t>
                      </w:r>
                    </w:p>
                    <w:p w:rsidR="0034524A" w:rsidRPr="0034524A" w:rsidRDefault="0034524A" w:rsidP="0034524A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34524A">
                        <w:rPr>
                          <w:rFonts w:ascii="CCW Cursive Writing 1" w:hAnsi="CCW Cursive Writing 1"/>
                          <w:lang w:val="x-none"/>
                        </w:rPr>
                        <w:t>·</w:t>
                      </w:r>
                      <w:r w:rsidRPr="0034524A">
                        <w:rPr>
                          <w:rFonts w:ascii="CCW Cursive Writing 1" w:hAnsi="CCW Cursive Writing 1"/>
                        </w:rPr>
                        <w:t> </w:t>
                      </w:r>
                      <w:r w:rsidRPr="0034524A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Give two examples of a way in which Christians show their belief in God as loving and giving</w:t>
                      </w:r>
                    </w:p>
                    <w:p w:rsidR="0034524A" w:rsidRPr="0034524A" w:rsidRDefault="0034524A" w:rsidP="0034524A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34524A">
                        <w:rPr>
                          <w:rFonts w:ascii="CCW Cursive Writing 1" w:hAnsi="CCW Cursive Writing 1"/>
                          <w:lang w:val="x-none"/>
                        </w:rPr>
                        <w:t>·</w:t>
                      </w:r>
                      <w:r w:rsidRPr="0034524A">
                        <w:rPr>
                          <w:rFonts w:ascii="CCW Cursive Writing 1" w:hAnsi="CCW Cursive Writing 1"/>
                        </w:rPr>
                        <w:t> </w:t>
                      </w:r>
                      <w:r w:rsidRPr="0034524A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Give an example of beliefs into practice in worship</w:t>
                      </w:r>
                    </w:p>
                    <w:p w:rsidR="0034524A" w:rsidRPr="0034524A" w:rsidRDefault="0034524A" w:rsidP="0034524A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34524A">
                        <w:rPr>
                          <w:rFonts w:ascii="CCW Cursive Writing 1" w:hAnsi="CCW Cursive Writing 1"/>
                          <w:lang w:val="x-none"/>
                        </w:rPr>
                        <w:t>·</w:t>
                      </w:r>
                      <w:r w:rsidRPr="0034524A">
                        <w:rPr>
                          <w:rFonts w:ascii="CCW Cursive Writing 1" w:hAnsi="CCW Cursive Writing 1"/>
                        </w:rPr>
                        <w:t> </w:t>
                      </w:r>
                      <w:r w:rsidRPr="0034524A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Can anything be learned from the story?</w:t>
                      </w:r>
                    </w:p>
                    <w:p w:rsidR="0034524A" w:rsidRPr="0034524A" w:rsidRDefault="0034524A" w:rsidP="0034524A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34524A" w:rsidRPr="0034524A" w:rsidRDefault="0034524A" w:rsidP="0034524A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  <w:p w:rsidR="0034524A" w:rsidRPr="0034524A" w:rsidRDefault="0034524A" w:rsidP="0034524A">
                      <w:pPr>
                        <w:jc w:val="center"/>
                        <w:rPr>
                          <w:rFonts w:ascii="CCW Cursive Writing 1" w:hAnsi="CCW Cursive Writing 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204426</wp:posOffset>
                </wp:positionV>
                <wp:extent cx="2971800" cy="5470634"/>
                <wp:effectExtent l="19050" t="19050" r="19050" b="158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47063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12000"/>
                          </a:schemeClr>
                        </a:solidFill>
                        <a:ln w="444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0011" w:rsidRPr="00A7393E" w:rsidRDefault="00250011" w:rsidP="00250011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36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/>
                                <w:sz w:val="36"/>
                              </w:rPr>
                              <w:t>Key Vocabulary</w:t>
                            </w:r>
                          </w:p>
                          <w:p w:rsidR="00250011" w:rsidRP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250011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belief</w:t>
                            </w:r>
                            <w:proofErr w:type="gramEnd"/>
                          </w:p>
                          <w:p w:rsidR="00250011" w:rsidRP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250011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Something that is true</w:t>
                            </w:r>
                          </w:p>
                          <w:p w:rsidR="00250011" w:rsidRP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250011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parable</w:t>
                            </w:r>
                            <w:proofErr w:type="gramEnd"/>
                          </w:p>
                          <w:p w:rsidR="00250011" w:rsidRP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50011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Short story to teach a lesson </w:t>
                            </w:r>
                          </w:p>
                          <w:p w:rsidR="00250011" w:rsidRP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250011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fair</w:t>
                            </w:r>
                            <w:proofErr w:type="gramEnd"/>
                          </w:p>
                          <w:p w:rsidR="00250011" w:rsidRP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250011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Treat everyone equally</w:t>
                            </w:r>
                          </w:p>
                          <w:p w:rsidR="00250011" w:rsidRP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250011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Does not take sides</w:t>
                            </w:r>
                          </w:p>
                          <w:p w:rsidR="00250011" w:rsidRP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250011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forgive</w:t>
                            </w:r>
                            <w:proofErr w:type="gramEnd"/>
                          </w:p>
                          <w:p w:rsidR="00250011" w:rsidRP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250011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Let go of anger against someone</w:t>
                            </w:r>
                          </w:p>
                          <w:p w:rsidR="00250011" w:rsidRP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250011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worship</w:t>
                            </w:r>
                            <w:proofErr w:type="gramEnd"/>
                          </w:p>
                          <w:p w:rsidR="00250011" w:rsidRP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250011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Show love and praise God</w:t>
                            </w:r>
                          </w:p>
                          <w:p w:rsidR="00250011" w:rsidRDefault="00250011" w:rsidP="00250011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4"/>
                                <w:szCs w:val="24"/>
                              </w:rPr>
                            </w:pPr>
                          </w:p>
                          <w:p w:rsid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250011" w:rsidRPr="00250011" w:rsidRDefault="00250011" w:rsidP="00250011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50011" w:rsidRDefault="00250011" w:rsidP="00250011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250011" w:rsidRPr="00250011" w:rsidRDefault="00250011" w:rsidP="00250011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-13.65pt;margin-top:16.1pt;width:234pt;height:430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" fillcolor="white [3201]" strokeweight="3.5pt">
                <v:fill opacity="7967f"/>
                <v:textbox>
                  <w:txbxContent>
                    <w:p w:rsidR="00250011" w:rsidRPr="00A7393E" w:rsidRDefault="00250011" w:rsidP="00250011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36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/>
                          <w:sz w:val="36"/>
                        </w:rPr>
                        <w:t>Key Vocabulary</w:t>
                      </w:r>
                    </w:p>
                    <w:p w:rsidR="00250011" w:rsidRP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 w:rsidRPr="00250011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belief</w:t>
                      </w:r>
                      <w:proofErr w:type="gramEnd"/>
                    </w:p>
                    <w:p w:rsidR="00250011" w:rsidRP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250011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Something that is true</w:t>
                      </w:r>
                    </w:p>
                    <w:p w:rsidR="00250011" w:rsidRP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 w:rsidRPr="00250011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parable</w:t>
                      </w:r>
                      <w:proofErr w:type="gramEnd"/>
                    </w:p>
                    <w:p w:rsidR="00250011" w:rsidRP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250011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Short story to teach a lesson </w:t>
                      </w:r>
                    </w:p>
                    <w:p w:rsidR="00250011" w:rsidRP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 w:rsidRPr="00250011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fair</w:t>
                      </w:r>
                      <w:proofErr w:type="gramEnd"/>
                    </w:p>
                    <w:p w:rsidR="00250011" w:rsidRP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250011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Treat everyone equally</w:t>
                      </w:r>
                    </w:p>
                    <w:p w:rsidR="00250011" w:rsidRP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250011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Does not take sides</w:t>
                      </w:r>
                    </w:p>
                    <w:p w:rsidR="00250011" w:rsidRP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 w:rsidRPr="00250011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forgive</w:t>
                      </w:r>
                      <w:proofErr w:type="gramEnd"/>
                    </w:p>
                    <w:p w:rsidR="00250011" w:rsidRP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250011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Let go of anger against someone</w:t>
                      </w:r>
                    </w:p>
                    <w:p w:rsidR="00250011" w:rsidRP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 w:rsidRPr="00250011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worship</w:t>
                      </w:r>
                      <w:proofErr w:type="gramEnd"/>
                    </w:p>
                    <w:p w:rsidR="00250011" w:rsidRP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250011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Show love and praise God</w:t>
                      </w:r>
                    </w:p>
                    <w:p w:rsidR="00250011" w:rsidRDefault="00250011" w:rsidP="00250011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4"/>
                          <w:szCs w:val="24"/>
                        </w:rPr>
                      </w:pPr>
                    </w:p>
                    <w:p w:rsid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8"/>
                          <w:szCs w:val="28"/>
                        </w:rPr>
                        <w:t> </w:t>
                      </w:r>
                    </w:p>
                    <w:p w:rsidR="00250011" w:rsidRPr="00250011" w:rsidRDefault="00250011" w:rsidP="00250011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4"/>
                          <w:szCs w:val="24"/>
                        </w:rPr>
                        <w:t> </w:t>
                      </w:r>
                    </w:p>
                    <w:p w:rsidR="00250011" w:rsidRDefault="00250011" w:rsidP="00250011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250011" w:rsidRPr="00250011" w:rsidRDefault="00250011" w:rsidP="00250011">
                      <w:pPr>
                        <w:jc w:val="center"/>
                        <w:rPr>
                          <w:rFonts w:ascii="CCW Cursive Writing 1" w:hAnsi="CCW Cursive Writing 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39B8B8" wp14:editId="7C7051B8">
                <wp:simplePos x="0" y="0"/>
                <wp:positionH relativeFrom="column">
                  <wp:posOffset>3562350</wp:posOffset>
                </wp:positionH>
                <wp:positionV relativeFrom="paragraph">
                  <wp:posOffset>208236</wp:posOffset>
                </wp:positionV>
                <wp:extent cx="6419850" cy="1447800"/>
                <wp:effectExtent l="19050" t="1905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44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5310" w:rsidRDefault="00585310" w:rsidP="00585310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</w:pPr>
                            <w:r w:rsidRPr="00585310"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  <w:t xml:space="preserve">KS1 – Unit 1.1 God </w:t>
                            </w:r>
                          </w:p>
                          <w:p w:rsidR="00585310" w:rsidRPr="00585310" w:rsidRDefault="00585310" w:rsidP="00585310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</w:pPr>
                            <w:r w:rsidRPr="00585310"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  <w:t xml:space="preserve"> What do Christians believe God is like?</w:t>
                            </w:r>
                          </w:p>
                          <w:p w:rsidR="00585310" w:rsidRPr="00585310" w:rsidRDefault="00585310" w:rsidP="00585310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B8B8" id="Text Box 2" o:spid="_x0000_s1036" type="#_x0000_t202" style="position:absolute;margin-left:280.5pt;margin-top:16.4pt;width:505.5pt;height:11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" fillcolor="window" strokeweight="3.5pt">
                <v:textbox>
                  <w:txbxContent>
                    <w:p w:rsidR="00585310" w:rsidRDefault="00585310" w:rsidP="00585310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40"/>
                        </w:rPr>
                      </w:pPr>
                      <w:r w:rsidRPr="00585310">
                        <w:rPr>
                          <w:rFonts w:ascii="CCW Cursive Writing 1" w:hAnsi="CCW Cursive Writing 1"/>
                          <w:b/>
                          <w:sz w:val="40"/>
                        </w:rPr>
                        <w:t xml:space="preserve">KS1 – Unit 1.1 God </w:t>
                      </w:r>
                    </w:p>
                    <w:p w:rsidR="00585310" w:rsidRPr="00585310" w:rsidRDefault="00585310" w:rsidP="00585310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40"/>
                        </w:rPr>
                      </w:pPr>
                      <w:r w:rsidRPr="00585310">
                        <w:rPr>
                          <w:rFonts w:ascii="CCW Cursive Writing 1" w:hAnsi="CCW Cursive Writing 1"/>
                          <w:b/>
                          <w:sz w:val="40"/>
                        </w:rPr>
                        <w:t xml:space="preserve"> What do Christians believe God is like?</w:t>
                      </w:r>
                    </w:p>
                    <w:p w:rsidR="00585310" w:rsidRPr="00585310" w:rsidRDefault="00585310" w:rsidP="00585310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310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0</wp:posOffset>
            </wp:positionV>
            <wp:extent cx="10681335" cy="7581900"/>
            <wp:effectExtent l="0" t="0" r="5715" b="0"/>
            <wp:wrapTight wrapText="bothSides">
              <wp:wrapPolygon edited="0">
                <wp:start x="0" y="0"/>
                <wp:lineTo x="0" y="21546"/>
                <wp:lineTo x="21573" y="21546"/>
                <wp:lineTo x="215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33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310" w:rsidRDefault="00A7393E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11488" behindDoc="0" locked="0" layoutInCell="1" allowOverlap="1">
                <wp:simplePos x="0" y="0"/>
                <wp:positionH relativeFrom="column">
                  <wp:posOffset>2774600</wp:posOffset>
                </wp:positionH>
                <wp:positionV relativeFrom="paragraph">
                  <wp:posOffset>5533631</wp:posOffset>
                </wp:positionV>
                <wp:extent cx="2711604" cy="1418896"/>
                <wp:effectExtent l="19050" t="19050" r="31750" b="29210"/>
                <wp:wrapNone/>
                <wp:docPr id="30" name="Rounded 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1604" cy="14188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57150" algn="in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7393E" w:rsidRPr="00A7393E" w:rsidRDefault="00A7393E" w:rsidP="00A7393E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4"/>
                                <w:szCs w:val="36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4"/>
                                <w:szCs w:val="36"/>
                              </w:rPr>
                              <w:t>God offers forgiveness even when his people keep falling short.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37" style="position:absolute;margin-left:218.45pt;margin-top:435.7pt;width:213.5pt;height:111.7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" fillcolor="#002060" strokecolor="white" strokeweight="4.5pt" insetpen="t">
                <v:textbox inset="2.88pt,2.88pt,2.88pt,2.88pt">
                  <w:txbxContent>
                    <w:p w:rsidR="00A7393E" w:rsidRPr="00A7393E" w:rsidRDefault="00A7393E" w:rsidP="00A7393E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4"/>
                          <w:szCs w:val="36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4"/>
                          <w:szCs w:val="36"/>
                        </w:rPr>
                        <w:t>God offers forgiveness even when his people keep falling short.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>
                <wp:simplePos x="0" y="0"/>
                <wp:positionH relativeFrom="column">
                  <wp:posOffset>5659120</wp:posOffset>
                </wp:positionH>
                <wp:positionV relativeFrom="paragraph">
                  <wp:posOffset>1526365</wp:posOffset>
                </wp:positionV>
                <wp:extent cx="2553948" cy="961697"/>
                <wp:effectExtent l="19050" t="19050" r="37465" b="29210"/>
                <wp:wrapNone/>
                <wp:docPr id="29" name="Rounded 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3948" cy="96169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57150" algn="in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7393E" w:rsidRPr="00A7393E" w:rsidRDefault="00A7393E" w:rsidP="00A7393E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>Humans cannot get close to God without God’s help.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38" style="position:absolute;margin-left:445.6pt;margin-top:120.2pt;width:201.1pt;height:75.7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" fillcolor="#002060" strokecolor="white" strokeweight="4.5pt" insetpen="t">
                <v:textbox inset="2.88pt,2.88pt,2.88pt,2.88pt">
                  <w:txbxContent>
                    <w:p w:rsidR="00A7393E" w:rsidRPr="00A7393E" w:rsidRDefault="00A7393E" w:rsidP="00A7393E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>Humans cannot get close to God without God’s help.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>
                <wp:simplePos x="0" y="0"/>
                <wp:positionH relativeFrom="column">
                  <wp:posOffset>2884170</wp:posOffset>
                </wp:positionH>
                <wp:positionV relativeFrom="paragraph">
                  <wp:posOffset>3389280</wp:posOffset>
                </wp:positionV>
                <wp:extent cx="2459421" cy="1954486"/>
                <wp:effectExtent l="19050" t="19050" r="36195" b="46355"/>
                <wp:wrapNone/>
                <wp:docPr id="28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9421" cy="195448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57150" algn="in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7393E" w:rsidRPr="00A7393E" w:rsidRDefault="00A7393E" w:rsidP="00A7393E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>The Bible shows that God wants to help people to be close to him -he keeps his relationship with them.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39" style="position:absolute;margin-left:227.1pt;margin-top:266.85pt;width:193.65pt;height:153.9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" fillcolor="#002060" strokecolor="white" strokeweight="4.5pt" insetpen="t">
                <v:textbox inset="2.88pt,2.88pt,2.88pt,2.88pt">
                  <w:txbxContent>
                    <w:p w:rsidR="00A7393E" w:rsidRPr="00A7393E" w:rsidRDefault="00A7393E" w:rsidP="00A7393E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>The Bible shows that God wants to help people to be close to him -he keeps his relationship with them.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1528730</wp:posOffset>
                </wp:positionV>
                <wp:extent cx="2743200" cy="1765737"/>
                <wp:effectExtent l="19050" t="19050" r="38100" b="4445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7657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57150" algn="in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7393E" w:rsidRPr="00A7393E" w:rsidRDefault="00A7393E" w:rsidP="00A7393E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>The Bible tells a story (in Genesis 3) about how humans spoiled their friendship with God (the fall).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40" style="position:absolute;margin-left:218.45pt;margin-top:120.35pt;width:3in;height:139.0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" fillcolor="#002060" strokecolor="white" strokeweight="4.5pt" insetpen="t">
                <v:textbox inset="2.88pt,2.88pt,2.88pt,2.88pt">
                  <w:txbxContent>
                    <w:p w:rsidR="00A7393E" w:rsidRPr="00A7393E" w:rsidRDefault="00A7393E" w:rsidP="00A7393E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>The Bible tells a story (in Genesis 3) about how humans spoiled their friendship with God (the fall).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D84F65" wp14:editId="706ACD59">
                <wp:simplePos x="0" y="0"/>
                <wp:positionH relativeFrom="column">
                  <wp:posOffset>3484179</wp:posOffset>
                </wp:positionH>
                <wp:positionV relativeFrom="paragraph">
                  <wp:posOffset>236483</wp:posOffset>
                </wp:positionV>
                <wp:extent cx="6419850" cy="1119351"/>
                <wp:effectExtent l="19050" t="19050" r="19050" b="241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1193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44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5310" w:rsidRDefault="00585310" w:rsidP="00585310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</w:pPr>
                            <w:r w:rsidRPr="00585310"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  <w:t xml:space="preserve">KS1 – Unit </w:t>
                            </w:r>
                            <w:r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  <w:t xml:space="preserve">1.2 </w:t>
                            </w:r>
                            <w:r w:rsidRPr="00585310"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  <w:t xml:space="preserve">- Creation </w:t>
                            </w:r>
                          </w:p>
                          <w:p w:rsidR="00585310" w:rsidRPr="00585310" w:rsidRDefault="00585310" w:rsidP="00585310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</w:pPr>
                            <w:r w:rsidRPr="00585310"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  <w:t>Who made the world?</w:t>
                            </w:r>
                          </w:p>
                          <w:p w:rsidR="00585310" w:rsidRPr="00585310" w:rsidRDefault="00585310" w:rsidP="00585310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84F65" id="Text Box 4" o:spid="_x0000_s1041" type="#_x0000_t202" style="position:absolute;margin-left:274.35pt;margin-top:18.6pt;width:505.5pt;height:88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" fillcolor="window" strokeweight="3.5pt">
                <v:textbox>
                  <w:txbxContent>
                    <w:p w:rsidR="00585310" w:rsidRDefault="00585310" w:rsidP="00585310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40"/>
                        </w:rPr>
                      </w:pPr>
                      <w:r w:rsidRPr="00585310">
                        <w:rPr>
                          <w:rFonts w:ascii="CCW Cursive Writing 1" w:hAnsi="CCW Cursive Writing 1"/>
                          <w:b/>
                          <w:sz w:val="40"/>
                        </w:rPr>
                        <w:t xml:space="preserve">KS1 – Unit </w:t>
                      </w:r>
                      <w:r>
                        <w:rPr>
                          <w:rFonts w:ascii="CCW Cursive Writing 1" w:hAnsi="CCW Cursive Writing 1"/>
                          <w:b/>
                          <w:sz w:val="40"/>
                        </w:rPr>
                        <w:t xml:space="preserve">1.2 </w:t>
                      </w:r>
                      <w:r w:rsidRPr="00585310">
                        <w:rPr>
                          <w:rFonts w:ascii="CCW Cursive Writing 1" w:hAnsi="CCW Cursive Writing 1"/>
                          <w:b/>
                          <w:sz w:val="40"/>
                        </w:rPr>
                        <w:t xml:space="preserve">- Creation </w:t>
                      </w:r>
                    </w:p>
                    <w:p w:rsidR="00585310" w:rsidRPr="00585310" w:rsidRDefault="00585310" w:rsidP="00585310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40"/>
                        </w:rPr>
                      </w:pPr>
                      <w:r w:rsidRPr="00585310">
                        <w:rPr>
                          <w:rFonts w:ascii="CCW Cursive Writing 1" w:hAnsi="CCW Cursive Writing 1"/>
                          <w:b/>
                          <w:sz w:val="40"/>
                        </w:rPr>
                        <w:t>Who made the world?</w:t>
                      </w:r>
                    </w:p>
                    <w:p w:rsidR="00585310" w:rsidRPr="00585310" w:rsidRDefault="00585310" w:rsidP="00585310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>
                <wp:simplePos x="0" y="0"/>
                <wp:positionH relativeFrom="column">
                  <wp:posOffset>-236899</wp:posOffset>
                </wp:positionH>
                <wp:positionV relativeFrom="paragraph">
                  <wp:posOffset>5848350</wp:posOffset>
                </wp:positionV>
                <wp:extent cx="2869324" cy="1355834"/>
                <wp:effectExtent l="19050" t="19050" r="45720" b="34925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9324" cy="13558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57150" algn="in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7393E" w:rsidRPr="00A7393E" w:rsidRDefault="00A7393E" w:rsidP="00A7393E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4"/>
                                <w:szCs w:val="36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 w:val="24"/>
                                <w:szCs w:val="36"/>
                              </w:rPr>
                              <w:t>God the Creator cares for the creation, including human beings.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42" style="position:absolute;margin-left:-18.65pt;margin-top:460.5pt;width:225.95pt;height:106.75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" fillcolor="#1f4d78 [1604]" strokecolor="white" strokeweight="4.5pt" insetpen="t">
                <v:textbox inset="2.88pt,2.88pt,2.88pt,2.88pt">
                  <w:txbxContent>
                    <w:p w:rsidR="00A7393E" w:rsidRPr="00A7393E" w:rsidRDefault="00A7393E" w:rsidP="00A7393E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4"/>
                          <w:szCs w:val="36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 w:val="24"/>
                          <w:szCs w:val="36"/>
                        </w:rPr>
                        <w:t>God the Creator cares for the creation, including human beings.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-457222</wp:posOffset>
            </wp:positionH>
            <wp:positionV relativeFrom="paragraph">
              <wp:posOffset>394</wp:posOffset>
            </wp:positionV>
            <wp:extent cx="10767695" cy="7505700"/>
            <wp:effectExtent l="0" t="0" r="0" b="0"/>
            <wp:wrapTight wrapText="bothSides">
              <wp:wrapPolygon edited="0">
                <wp:start x="0" y="0"/>
                <wp:lineTo x="0" y="21545"/>
                <wp:lineTo x="21553" y="21545"/>
                <wp:lineTo x="2155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ac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769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9DBDD9" wp14:editId="2989104A">
                <wp:simplePos x="0" y="0"/>
                <wp:positionH relativeFrom="column">
                  <wp:posOffset>-252248</wp:posOffset>
                </wp:positionH>
                <wp:positionV relativeFrom="paragraph">
                  <wp:posOffset>236483</wp:posOffset>
                </wp:positionV>
                <wp:extent cx="2884805" cy="5423338"/>
                <wp:effectExtent l="19050" t="19050" r="10795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805" cy="542333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0000"/>
                          </a:schemeClr>
                        </a:solidFill>
                        <a:ln w="444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0011" w:rsidRPr="00A7393E" w:rsidRDefault="00250011" w:rsidP="00250011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36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/>
                                <w:sz w:val="36"/>
                              </w:rPr>
                              <w:t>Key Vocabulary</w:t>
                            </w:r>
                          </w:p>
                          <w:p w:rsidR="00A7393E" w:rsidRPr="00A7393E" w:rsidRDefault="00503B32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</w:t>
                            </w:r>
                            <w:r w:rsidR="00A7393E" w:rsidRPr="00A7393E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reation</w:t>
                            </w:r>
                          </w:p>
                          <w:p w:rsidR="00A7393E" w:rsidRPr="00A7393E" w:rsidRDefault="00A7393E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Causing something to exist</w:t>
                            </w:r>
                          </w:p>
                          <w:p w:rsidR="00A7393E" w:rsidRPr="00A7393E" w:rsidRDefault="00503B32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</w:t>
                            </w:r>
                            <w:r w:rsidR="00A7393E" w:rsidRPr="00A7393E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reator</w:t>
                            </w:r>
                          </w:p>
                          <w:p w:rsidR="00A7393E" w:rsidRPr="00A7393E" w:rsidRDefault="00A7393E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The maker; God</w:t>
                            </w:r>
                          </w:p>
                          <w:p w:rsidR="00A7393E" w:rsidRPr="00A7393E" w:rsidRDefault="00503B32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</w:t>
                            </w:r>
                            <w:r w:rsidR="00A7393E" w:rsidRPr="00A7393E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uman</w:t>
                            </w:r>
                          </w:p>
                          <w:p w:rsidR="00A7393E" w:rsidRPr="00A7393E" w:rsidRDefault="00A7393E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A person</w:t>
                            </w:r>
                          </w:p>
                          <w:p w:rsidR="00A7393E" w:rsidRPr="00A7393E" w:rsidRDefault="00A7393E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The </w:t>
                            </w:r>
                            <w:proofErr w:type="gramStart"/>
                            <w:r w:rsidRPr="00A7393E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Fall</w:t>
                            </w:r>
                            <w:proofErr w:type="gramEnd"/>
                          </w:p>
                          <w:p w:rsidR="00A7393E" w:rsidRPr="00A7393E" w:rsidRDefault="00A7393E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The breakdown of the relationship between God and his people.</w:t>
                            </w:r>
                          </w:p>
                          <w:p w:rsidR="00A7393E" w:rsidRPr="00A7393E" w:rsidRDefault="00503B32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Genesis</w:t>
                            </w:r>
                          </w:p>
                          <w:p w:rsidR="00A7393E" w:rsidRPr="00A7393E" w:rsidRDefault="00503B32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The first book of the Bible</w:t>
                            </w:r>
                          </w:p>
                          <w:p w:rsidR="00A7393E" w:rsidRPr="00A7393E" w:rsidRDefault="00A7393E" w:rsidP="00A7393E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</w:rPr>
                              <w:t> </w:t>
                            </w:r>
                          </w:p>
                          <w:p w:rsidR="00A7393E" w:rsidRPr="00A7393E" w:rsidRDefault="00A7393E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7393E" w:rsidRPr="00A7393E" w:rsidRDefault="00A7393E" w:rsidP="00A7393E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</w:rPr>
                              <w:t> </w:t>
                            </w:r>
                          </w:p>
                          <w:p w:rsidR="00A7393E" w:rsidRPr="00A7393E" w:rsidRDefault="00A7393E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7393E" w:rsidRPr="00A7393E" w:rsidRDefault="00A7393E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/>
                                <w:bCs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A7393E" w:rsidRPr="00A7393E" w:rsidRDefault="00A7393E" w:rsidP="00A7393E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</w:rPr>
                              <w:t> </w:t>
                            </w:r>
                          </w:p>
                          <w:p w:rsidR="00A7393E" w:rsidRPr="00A7393E" w:rsidRDefault="00A7393E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A7393E" w:rsidRPr="00A7393E" w:rsidRDefault="00A7393E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A7393E" w:rsidRPr="00A7393E" w:rsidRDefault="00A7393E" w:rsidP="00A7393E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</w:rPr>
                              <w:t> </w:t>
                            </w:r>
                          </w:p>
                          <w:p w:rsidR="00A7393E" w:rsidRPr="00A7393E" w:rsidRDefault="00A7393E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7393E" w:rsidRPr="00A7393E" w:rsidRDefault="00A7393E" w:rsidP="00A7393E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</w:rPr>
                              <w:t> </w:t>
                            </w:r>
                          </w:p>
                          <w:p w:rsidR="00250011" w:rsidRPr="00A7393E" w:rsidRDefault="00250011" w:rsidP="00250011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</w:rPr>
                              <w:t> </w:t>
                            </w:r>
                          </w:p>
                          <w:p w:rsidR="00250011" w:rsidRPr="00A7393E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50011" w:rsidRPr="00A7393E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250011" w:rsidRPr="00A7393E" w:rsidRDefault="00250011" w:rsidP="00250011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</w:rPr>
                              <w:t> </w:t>
                            </w:r>
                          </w:p>
                          <w:p w:rsidR="00250011" w:rsidRPr="00A7393E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50011" w:rsidRPr="00A7393E" w:rsidRDefault="00250011" w:rsidP="00250011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</w:rPr>
                              <w:t> </w:t>
                            </w:r>
                          </w:p>
                          <w:p w:rsidR="00250011" w:rsidRPr="00A7393E" w:rsidRDefault="00250011" w:rsidP="00250011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BDD9" id="Text Box 12" o:spid="_x0000_s1043" type="#_x0000_t202" style="position:absolute;margin-left:-19.85pt;margin-top:18.6pt;width:227.15pt;height:4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" fillcolor="white [3201]" strokeweight="3.5pt">
                <v:fill opacity="26214f"/>
                <v:textbox>
                  <w:txbxContent>
                    <w:p w:rsidR="00250011" w:rsidRPr="00A7393E" w:rsidRDefault="00250011" w:rsidP="00250011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36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/>
                          <w:sz w:val="36"/>
                        </w:rPr>
                        <w:t>Key Vocabulary</w:t>
                      </w:r>
                    </w:p>
                    <w:p w:rsidR="00A7393E" w:rsidRPr="00A7393E" w:rsidRDefault="00503B32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C</w:t>
                      </w:r>
                      <w:r w:rsidR="00A7393E" w:rsidRPr="00A7393E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reation</w:t>
                      </w:r>
                    </w:p>
                    <w:p w:rsidR="00A7393E" w:rsidRPr="00A7393E" w:rsidRDefault="00A7393E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Causing something to exist</w:t>
                      </w:r>
                    </w:p>
                    <w:p w:rsidR="00A7393E" w:rsidRPr="00A7393E" w:rsidRDefault="00503B32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C</w:t>
                      </w:r>
                      <w:r w:rsidR="00A7393E" w:rsidRPr="00A7393E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reator</w:t>
                      </w:r>
                    </w:p>
                    <w:p w:rsidR="00A7393E" w:rsidRPr="00A7393E" w:rsidRDefault="00A7393E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The maker; God</w:t>
                      </w:r>
                    </w:p>
                    <w:p w:rsidR="00A7393E" w:rsidRPr="00A7393E" w:rsidRDefault="00503B32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H</w:t>
                      </w:r>
                      <w:r w:rsidR="00A7393E" w:rsidRPr="00A7393E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uman</w:t>
                      </w:r>
                    </w:p>
                    <w:p w:rsidR="00A7393E" w:rsidRPr="00A7393E" w:rsidRDefault="00A7393E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A person</w:t>
                      </w:r>
                    </w:p>
                    <w:p w:rsidR="00A7393E" w:rsidRPr="00A7393E" w:rsidRDefault="00A7393E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The </w:t>
                      </w:r>
                      <w:proofErr w:type="gramStart"/>
                      <w:r w:rsidRPr="00A7393E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Fall</w:t>
                      </w:r>
                      <w:proofErr w:type="gramEnd"/>
                    </w:p>
                    <w:p w:rsidR="00A7393E" w:rsidRPr="00A7393E" w:rsidRDefault="00A7393E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The breakdown of the relationship between God and his people.</w:t>
                      </w:r>
                    </w:p>
                    <w:p w:rsidR="00A7393E" w:rsidRPr="00A7393E" w:rsidRDefault="00503B32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Genesis</w:t>
                      </w:r>
                    </w:p>
                    <w:p w:rsidR="00A7393E" w:rsidRPr="00A7393E" w:rsidRDefault="00503B32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The first book of the Bible</w:t>
                      </w:r>
                    </w:p>
                    <w:p w:rsidR="00A7393E" w:rsidRPr="00A7393E" w:rsidRDefault="00A7393E" w:rsidP="00A7393E">
                      <w:pPr>
                        <w:widowControl w:val="0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  <w:r w:rsidRPr="00A7393E">
                        <w:rPr>
                          <w:rFonts w:ascii="CCW Cursive Writing 1" w:hAnsi="CCW Cursive Writing 1"/>
                        </w:rPr>
                        <w:t> </w:t>
                      </w:r>
                    </w:p>
                    <w:p w:rsidR="00A7393E" w:rsidRPr="00A7393E" w:rsidRDefault="00A7393E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7393E" w:rsidRPr="00A7393E" w:rsidRDefault="00A7393E" w:rsidP="00A7393E">
                      <w:pPr>
                        <w:widowControl w:val="0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  <w:r w:rsidRPr="00A7393E">
                        <w:rPr>
                          <w:rFonts w:ascii="CCW Cursive Writing 1" w:hAnsi="CCW Cursive Writing 1"/>
                        </w:rPr>
                        <w:t> </w:t>
                      </w:r>
                    </w:p>
                    <w:p w:rsidR="00A7393E" w:rsidRPr="00A7393E" w:rsidRDefault="00A7393E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7393E" w:rsidRPr="00A7393E" w:rsidRDefault="00A7393E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36"/>
                          <w:szCs w:val="36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/>
                          <w:bCs/>
                          <w:sz w:val="36"/>
                          <w:szCs w:val="36"/>
                        </w:rPr>
                        <w:t> </w:t>
                      </w:r>
                    </w:p>
                    <w:p w:rsidR="00A7393E" w:rsidRPr="00A7393E" w:rsidRDefault="00A7393E" w:rsidP="00A7393E">
                      <w:pPr>
                        <w:widowControl w:val="0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  <w:r w:rsidRPr="00A7393E">
                        <w:rPr>
                          <w:rFonts w:ascii="CCW Cursive Writing 1" w:hAnsi="CCW Cursive Writing 1"/>
                        </w:rPr>
                        <w:t> </w:t>
                      </w:r>
                    </w:p>
                    <w:p w:rsidR="00A7393E" w:rsidRPr="00A7393E" w:rsidRDefault="00A7393E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A7393E" w:rsidRPr="00A7393E" w:rsidRDefault="00A7393E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A7393E" w:rsidRPr="00A7393E" w:rsidRDefault="00A7393E" w:rsidP="00A7393E">
                      <w:pPr>
                        <w:widowControl w:val="0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  <w:r w:rsidRPr="00A7393E">
                        <w:rPr>
                          <w:rFonts w:ascii="CCW Cursive Writing 1" w:hAnsi="CCW Cursive Writing 1"/>
                        </w:rPr>
                        <w:t> </w:t>
                      </w:r>
                    </w:p>
                    <w:p w:rsidR="00A7393E" w:rsidRPr="00A7393E" w:rsidRDefault="00A7393E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7393E" w:rsidRPr="00A7393E" w:rsidRDefault="00A7393E" w:rsidP="00A7393E">
                      <w:pPr>
                        <w:widowControl w:val="0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  <w:r w:rsidRPr="00A7393E">
                        <w:rPr>
                          <w:rFonts w:ascii="CCW Cursive Writing 1" w:hAnsi="CCW Cursive Writing 1"/>
                        </w:rPr>
                        <w:t> </w:t>
                      </w:r>
                    </w:p>
                    <w:p w:rsidR="00250011" w:rsidRPr="00A7393E" w:rsidRDefault="00250011" w:rsidP="00250011">
                      <w:pPr>
                        <w:widowControl w:val="0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  <w:r w:rsidRPr="00A7393E">
                        <w:rPr>
                          <w:rFonts w:ascii="CCW Cursive Writing 1" w:hAnsi="CCW Cursive Writing 1"/>
                        </w:rPr>
                        <w:t> </w:t>
                      </w:r>
                    </w:p>
                    <w:p w:rsidR="00250011" w:rsidRPr="00A7393E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50011" w:rsidRPr="00A7393E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8"/>
                          <w:szCs w:val="28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:rsidR="00250011" w:rsidRPr="00A7393E" w:rsidRDefault="00250011" w:rsidP="00250011">
                      <w:pPr>
                        <w:widowControl w:val="0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  <w:r w:rsidRPr="00A7393E">
                        <w:rPr>
                          <w:rFonts w:ascii="CCW Cursive Writing 1" w:hAnsi="CCW Cursive Writing 1"/>
                        </w:rPr>
                        <w:t> </w:t>
                      </w:r>
                    </w:p>
                    <w:p w:rsidR="00250011" w:rsidRPr="00A7393E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</w:p>
                    <w:p w:rsidR="00250011" w:rsidRPr="00A7393E" w:rsidRDefault="00250011" w:rsidP="00250011">
                      <w:pPr>
                        <w:widowControl w:val="0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  <w:r w:rsidRPr="00A7393E">
                        <w:rPr>
                          <w:rFonts w:ascii="CCW Cursive Writing 1" w:hAnsi="CCW Cursive Writing 1"/>
                        </w:rPr>
                        <w:t> </w:t>
                      </w:r>
                    </w:p>
                    <w:p w:rsidR="00250011" w:rsidRPr="00A7393E" w:rsidRDefault="00250011" w:rsidP="00250011">
                      <w:pPr>
                        <w:jc w:val="center"/>
                        <w:rPr>
                          <w:rFonts w:ascii="CCW Cursive Writing 1" w:hAnsi="CCW Cursive Writing 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>
                <wp:simplePos x="0" y="0"/>
                <wp:positionH relativeFrom="column">
                  <wp:posOffset>5517909</wp:posOffset>
                </wp:positionH>
                <wp:positionV relativeFrom="paragraph">
                  <wp:posOffset>2600829</wp:posOffset>
                </wp:positionV>
                <wp:extent cx="4635062" cy="4776951"/>
                <wp:effectExtent l="19050" t="19050" r="32385" b="43180"/>
                <wp:wrapNone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062" cy="47769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57150" algn="in">
                          <a:solidFill>
                            <a:srgbClr val="586658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7393E" w:rsidRPr="00A7393E" w:rsidRDefault="00A7393E" w:rsidP="00A7393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Cs w:val="24"/>
                                <w:u w:val="single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bCs/>
                                <w:szCs w:val="24"/>
                                <w:u w:val="single"/>
                              </w:rPr>
                              <w:t>Outcomes</w:t>
                            </w:r>
                          </w:p>
                          <w:p w:rsidR="00D31C29" w:rsidRPr="00D31C29" w:rsidRDefault="00A7393E" w:rsidP="00D31C29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bCs/>
                                <w:color w:val="FF0000"/>
                                <w:szCs w:val="24"/>
                              </w:rPr>
                            </w:pPr>
                            <w:r w:rsidRPr="00A7393E">
                              <w:rPr>
                                <w:rFonts w:ascii="CCW Cursive Writing 1" w:hAnsi="CCW Cursive Writing 1"/>
                                <w:sz w:val="20"/>
                                <w:lang w:val="x-none"/>
                              </w:rPr>
                              <w:t>·</w:t>
                            </w:r>
                            <w:r w:rsidRPr="00A7393E">
                              <w:rPr>
                                <w:rFonts w:ascii="CCW Cursive Writing 1" w:hAnsi="CCW Cursive Writing 1"/>
                                <w:sz w:val="20"/>
                              </w:rPr>
                              <w:t> </w:t>
                            </w:r>
                            <w:r w:rsidR="00D31C29" w:rsidRPr="00D31C29">
                              <w:rPr>
                                <w:rFonts w:ascii="CCW Cursive Writing 1" w:hAnsi="CCW Cursive Writing 1"/>
                                <w:bCs/>
                                <w:color w:val="FF0000"/>
                                <w:szCs w:val="24"/>
                              </w:rPr>
                              <w:t>Retell the story of creation from Genesis 1:1–2.3 simply.</w:t>
                            </w:r>
                          </w:p>
                          <w:p w:rsidR="00D31C29" w:rsidRPr="00D31C29" w:rsidRDefault="00D31C29" w:rsidP="00D31C29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bCs/>
                                <w:color w:val="FF0000"/>
                                <w:szCs w:val="24"/>
                              </w:rPr>
                            </w:pPr>
                            <w:r w:rsidRPr="00D31C29">
                              <w:rPr>
                                <w:rFonts w:ascii="CCW Cursive Writing 1" w:hAnsi="CCW Cursive Writing 1"/>
                                <w:bCs/>
                                <w:color w:val="FF0000"/>
                                <w:szCs w:val="24"/>
                              </w:rPr>
                              <w:t xml:space="preserve"> Recognise that ‘Creation’ is the beginning of the ‘big story’ of the Bible. </w:t>
                            </w:r>
                          </w:p>
                          <w:p w:rsidR="00D31C29" w:rsidRPr="00D31C29" w:rsidRDefault="00D31C29" w:rsidP="00D31C29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bCs/>
                                <w:color w:val="FF0000"/>
                                <w:szCs w:val="24"/>
                              </w:rPr>
                            </w:pPr>
                            <w:r w:rsidRPr="00D31C29">
                              <w:rPr>
                                <w:rFonts w:ascii="CCW Cursive Writing 1" w:hAnsi="CCW Cursive Writing 1"/>
                                <w:bCs/>
                                <w:color w:val="FF0000"/>
                                <w:szCs w:val="24"/>
                              </w:rPr>
                              <w:t>Say what the story tells Christians about God, Creation and the world.</w:t>
                            </w:r>
                          </w:p>
                          <w:p w:rsidR="00D31C29" w:rsidRPr="00D31C29" w:rsidRDefault="00D31C29" w:rsidP="00D31C29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bCs/>
                                <w:color w:val="FF0000"/>
                                <w:szCs w:val="24"/>
                              </w:rPr>
                            </w:pPr>
                            <w:r w:rsidRPr="00D31C29">
                              <w:rPr>
                                <w:rFonts w:ascii="CCW Cursive Writing 1" w:hAnsi="CCW Cursive Writing 1"/>
                                <w:bCs/>
                                <w:color w:val="FF0000"/>
                                <w:szCs w:val="24"/>
                              </w:rPr>
                              <w:t xml:space="preserve"> Give at least one example of what Christians do to say thank you to God for the Creation. </w:t>
                            </w:r>
                          </w:p>
                          <w:p w:rsidR="00D31C29" w:rsidRPr="00D31C29" w:rsidRDefault="00D31C29" w:rsidP="00D31C29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bCs/>
                                <w:color w:val="FF0000"/>
                                <w:szCs w:val="24"/>
                              </w:rPr>
                            </w:pPr>
                            <w:r w:rsidRPr="00D31C29">
                              <w:rPr>
                                <w:rFonts w:ascii="CCW Cursive Writing 1" w:hAnsi="CCW Cursive Writing 1"/>
                                <w:bCs/>
                                <w:color w:val="FF0000"/>
                                <w:szCs w:val="24"/>
                              </w:rPr>
                              <w:t>Think, talk and ask questions about living in an amazing world.</w:t>
                            </w:r>
                          </w:p>
                          <w:p w:rsidR="00A7393E" w:rsidRPr="00A7393E" w:rsidRDefault="00A7393E" w:rsidP="00D31C29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44" style="position:absolute;margin-left:434.5pt;margin-top:204.8pt;width:364.95pt;height:376.1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" fillcolor="white [3212]" strokecolor="#586658" strokeweight="4.5pt" insetpen="t">
                <v:textbox inset="2.88pt,2.88pt,2.88pt,2.88pt">
                  <w:txbxContent>
                    <w:p w:rsidR="00A7393E" w:rsidRPr="00A7393E" w:rsidRDefault="00A7393E" w:rsidP="00A7393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Cs w:val="24"/>
                          <w:u w:val="single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bCs/>
                          <w:szCs w:val="24"/>
                          <w:u w:val="single"/>
                        </w:rPr>
                        <w:t>Outcomes</w:t>
                      </w:r>
                    </w:p>
                    <w:p w:rsidR="00D31C29" w:rsidRPr="00D31C29" w:rsidRDefault="00A7393E" w:rsidP="00D31C29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bCs/>
                          <w:color w:val="FF0000"/>
                          <w:szCs w:val="24"/>
                        </w:rPr>
                      </w:pPr>
                      <w:r w:rsidRPr="00A7393E">
                        <w:rPr>
                          <w:rFonts w:ascii="CCW Cursive Writing 1" w:hAnsi="CCW Cursive Writing 1"/>
                          <w:sz w:val="20"/>
                          <w:lang w:val="x-none"/>
                        </w:rPr>
                        <w:t>·</w:t>
                      </w:r>
                      <w:r w:rsidRPr="00A7393E">
                        <w:rPr>
                          <w:rFonts w:ascii="CCW Cursive Writing 1" w:hAnsi="CCW Cursive Writing 1"/>
                          <w:sz w:val="20"/>
                        </w:rPr>
                        <w:t> </w:t>
                      </w:r>
                      <w:r w:rsidR="00D31C29" w:rsidRPr="00D31C29">
                        <w:rPr>
                          <w:rFonts w:ascii="CCW Cursive Writing 1" w:hAnsi="CCW Cursive Writing 1"/>
                          <w:bCs/>
                          <w:color w:val="FF0000"/>
                          <w:szCs w:val="24"/>
                        </w:rPr>
                        <w:t>Retell the story of creation from Genesis 1:1–2.3 simply.</w:t>
                      </w:r>
                    </w:p>
                    <w:p w:rsidR="00D31C29" w:rsidRPr="00D31C29" w:rsidRDefault="00D31C29" w:rsidP="00D31C29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bCs/>
                          <w:color w:val="FF0000"/>
                          <w:szCs w:val="24"/>
                        </w:rPr>
                      </w:pPr>
                      <w:r w:rsidRPr="00D31C29">
                        <w:rPr>
                          <w:rFonts w:ascii="CCW Cursive Writing 1" w:hAnsi="CCW Cursive Writing 1"/>
                          <w:bCs/>
                          <w:color w:val="FF0000"/>
                          <w:szCs w:val="24"/>
                        </w:rPr>
                        <w:t xml:space="preserve"> Recognise that ‘Creation’ is the beginning of the ‘big story’ of the Bible. </w:t>
                      </w:r>
                    </w:p>
                    <w:p w:rsidR="00D31C29" w:rsidRPr="00D31C29" w:rsidRDefault="00D31C29" w:rsidP="00D31C29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bCs/>
                          <w:color w:val="FF0000"/>
                          <w:szCs w:val="24"/>
                        </w:rPr>
                      </w:pPr>
                      <w:r w:rsidRPr="00D31C29">
                        <w:rPr>
                          <w:rFonts w:ascii="CCW Cursive Writing 1" w:hAnsi="CCW Cursive Writing 1"/>
                          <w:bCs/>
                          <w:color w:val="FF0000"/>
                          <w:szCs w:val="24"/>
                        </w:rPr>
                        <w:t>Say what the story tells Christians about God, Creation and the world.</w:t>
                      </w:r>
                    </w:p>
                    <w:p w:rsidR="00D31C29" w:rsidRPr="00D31C29" w:rsidRDefault="00D31C29" w:rsidP="00D31C29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bCs/>
                          <w:color w:val="FF0000"/>
                          <w:szCs w:val="24"/>
                        </w:rPr>
                      </w:pPr>
                      <w:r w:rsidRPr="00D31C29">
                        <w:rPr>
                          <w:rFonts w:ascii="CCW Cursive Writing 1" w:hAnsi="CCW Cursive Writing 1"/>
                          <w:bCs/>
                          <w:color w:val="FF0000"/>
                          <w:szCs w:val="24"/>
                        </w:rPr>
                        <w:t xml:space="preserve"> Give at least one example of what Christians do to say thank you to God for the Creation. </w:t>
                      </w:r>
                    </w:p>
                    <w:p w:rsidR="00D31C29" w:rsidRPr="00D31C29" w:rsidRDefault="00D31C29" w:rsidP="00D31C29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bCs/>
                          <w:color w:val="FF0000"/>
                          <w:szCs w:val="24"/>
                        </w:rPr>
                      </w:pPr>
                      <w:r w:rsidRPr="00D31C29">
                        <w:rPr>
                          <w:rFonts w:ascii="CCW Cursive Writing 1" w:hAnsi="CCW Cursive Writing 1"/>
                          <w:bCs/>
                          <w:color w:val="FF0000"/>
                          <w:szCs w:val="24"/>
                        </w:rPr>
                        <w:t>Think, talk and ask questions about living in an amazing world.</w:t>
                      </w:r>
                    </w:p>
                    <w:p w:rsidR="00A7393E" w:rsidRPr="00A7393E" w:rsidRDefault="00A7393E" w:rsidP="00D31C29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bCs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85310" w:rsidRDefault="00DA73EE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3C92419A" wp14:editId="51EB96C6">
                <wp:simplePos x="0" y="0"/>
                <wp:positionH relativeFrom="column">
                  <wp:posOffset>6574221</wp:posOffset>
                </wp:positionH>
                <wp:positionV relativeFrom="paragraph">
                  <wp:posOffset>5943600</wp:posOffset>
                </wp:positionV>
                <wp:extent cx="3231931" cy="819807"/>
                <wp:effectExtent l="19050" t="19050" r="45085" b="37465"/>
                <wp:wrapNone/>
                <wp:docPr id="35" name="Rounded 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1931" cy="8198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57150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A73EE" w:rsidRPr="00DA73EE" w:rsidRDefault="00DA73EE" w:rsidP="00DA73EE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DA73EE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  <w:t>Jesus was born in Bethlehem.</w:t>
                            </w:r>
                          </w:p>
                          <w:p w:rsidR="00DA73EE" w:rsidRPr="00DA73EE" w:rsidRDefault="00DA73EE" w:rsidP="00DA73EE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sz w:val="14"/>
                                <w:szCs w:val="20"/>
                              </w:rPr>
                            </w:pPr>
                          </w:p>
                          <w:p w:rsidR="00DA73EE" w:rsidRPr="00DA73EE" w:rsidRDefault="00DA73EE" w:rsidP="00DA73EE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1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92419A" id="Rounded Rectangle 35" o:spid="_x0000_s1045" style="position:absolute;margin-left:517.65pt;margin-top:468pt;width:254.5pt;height:64.55pt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" fillcolor="#ffd966" strokecolor="#ffc000" strokeweight="4.5pt" insetpen="t">
                <v:textbox inset="2.88pt,2.88pt,2.88pt,2.88pt">
                  <w:txbxContent>
                    <w:p w:rsidR="00DA73EE" w:rsidRPr="00DA73EE" w:rsidRDefault="00DA73EE" w:rsidP="00DA73EE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</w:pPr>
                      <w:r w:rsidRPr="00DA73EE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  <w:t>Jesus was born in Bethlehem.</w:t>
                      </w:r>
                    </w:p>
                    <w:p w:rsidR="00DA73EE" w:rsidRPr="00DA73EE" w:rsidRDefault="00DA73EE" w:rsidP="00DA73EE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sz w:val="14"/>
                          <w:szCs w:val="20"/>
                        </w:rPr>
                      </w:pPr>
                    </w:p>
                    <w:p w:rsidR="00DA73EE" w:rsidRPr="00DA73EE" w:rsidRDefault="00DA73EE" w:rsidP="00DA73EE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10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03CAC1CD" wp14:editId="147992D8">
                <wp:simplePos x="0" y="0"/>
                <wp:positionH relativeFrom="column">
                  <wp:posOffset>-220870</wp:posOffset>
                </wp:positionH>
                <wp:positionV relativeFrom="paragraph">
                  <wp:posOffset>6258538</wp:posOffset>
                </wp:positionV>
                <wp:extent cx="3231931" cy="1119352"/>
                <wp:effectExtent l="19050" t="19050" r="45085" b="43180"/>
                <wp:wrapNone/>
                <wp:docPr id="34" name="Rounded 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1931" cy="111935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57150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A73EE" w:rsidRPr="00DA73EE" w:rsidRDefault="00DA73EE" w:rsidP="00DA73EE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DA73EE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  <w:t>Christians believe that Jesus is God and that he was born as a baby.</w:t>
                            </w:r>
                          </w:p>
                          <w:p w:rsidR="00DA73EE" w:rsidRPr="00DA73EE" w:rsidRDefault="00DA73EE" w:rsidP="00DA73EE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sz w:val="14"/>
                                <w:szCs w:val="20"/>
                              </w:rPr>
                            </w:pPr>
                          </w:p>
                          <w:p w:rsidR="00DA73EE" w:rsidRPr="00DA73EE" w:rsidRDefault="00DA73EE" w:rsidP="00DA73EE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1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CAC1CD" id="Rounded Rectangle 34" o:spid="_x0000_s1046" style="position:absolute;margin-left:-17.4pt;margin-top:492.8pt;width:254.5pt;height:88.15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" fillcolor="#ffd966" strokecolor="#ffc000" strokeweight="4.5pt" insetpen="t">
                <v:textbox inset="2.88pt,2.88pt,2.88pt,2.88pt">
                  <w:txbxContent>
                    <w:p w:rsidR="00DA73EE" w:rsidRPr="00DA73EE" w:rsidRDefault="00DA73EE" w:rsidP="00DA73EE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</w:pPr>
                      <w:r w:rsidRPr="00DA73EE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  <w:t>Christians believe that Jesus is God and that he was born as a baby.</w:t>
                      </w:r>
                    </w:p>
                    <w:p w:rsidR="00DA73EE" w:rsidRPr="00DA73EE" w:rsidRDefault="00DA73EE" w:rsidP="00DA73EE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sz w:val="14"/>
                          <w:szCs w:val="20"/>
                        </w:rPr>
                      </w:pPr>
                    </w:p>
                    <w:p w:rsidR="00DA73EE" w:rsidRPr="00DA73EE" w:rsidRDefault="00DA73EE" w:rsidP="00DA73EE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10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9DBDD9" wp14:editId="2989104A">
                <wp:simplePos x="0" y="0"/>
                <wp:positionH relativeFrom="column">
                  <wp:posOffset>-220717</wp:posOffset>
                </wp:positionH>
                <wp:positionV relativeFrom="paragraph">
                  <wp:posOffset>236483</wp:posOffset>
                </wp:positionV>
                <wp:extent cx="2695575" cy="5927834"/>
                <wp:effectExtent l="19050" t="19050" r="28575" b="158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592783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7000"/>
                          </a:schemeClr>
                        </a:solidFill>
                        <a:ln w="444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0011" w:rsidRPr="00503B32" w:rsidRDefault="00250011" w:rsidP="00250011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36"/>
                              </w:rPr>
                            </w:pPr>
                            <w:r w:rsidRPr="00503B32">
                              <w:rPr>
                                <w:rFonts w:ascii="CCW Cursive Writing 1" w:hAnsi="CCW Cursive Writing 1"/>
                                <w:b/>
                                <w:sz w:val="36"/>
                              </w:rPr>
                              <w:t>Key Vocabulary</w:t>
                            </w:r>
                          </w:p>
                          <w:p w:rsidR="00503B32" w:rsidRPr="00503B32" w:rsidRDefault="00503B32" w:rsidP="00503B32">
                            <w:pPr>
                              <w:widowControl w:val="0"/>
                              <w:spacing w:after="120" w:line="285" w:lineRule="auto"/>
                              <w:ind w:left="252" w:hanging="252"/>
                              <w:jc w:val="center"/>
                              <w:rPr>
                                <w:rFonts w:ascii="CCW Cursive Writing 1" w:eastAsia="Times New Roman" w:hAnsi="CCW Cursive Writing 1" w:cs="Calibri"/>
                                <w:b/>
                                <w:bCs/>
                                <w:kern w:val="28"/>
                                <w:sz w:val="20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CW Cursive Writing 1" w:eastAsia="Times New Roman" w:hAnsi="CCW Cursive Writing 1" w:cs="Calibri"/>
                                <w:b/>
                                <w:bCs/>
                                <w:kern w:val="28"/>
                                <w:sz w:val="20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  <w:t>I</w:t>
                            </w:r>
                            <w:r w:rsidRPr="00503B32">
                              <w:rPr>
                                <w:rFonts w:ascii="CCW Cursive Writing 1" w:eastAsia="Times New Roman" w:hAnsi="CCW Cursive Writing 1" w:cs="Calibri"/>
                                <w:b/>
                                <w:bCs/>
                                <w:kern w:val="28"/>
                                <w:sz w:val="20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  <w:t>ncarnation</w:t>
                            </w:r>
                          </w:p>
                          <w:p w:rsidR="00503B32" w:rsidRPr="00503B32" w:rsidRDefault="00503B32" w:rsidP="00503B32">
                            <w:pPr>
                              <w:widowControl w:val="0"/>
                              <w:spacing w:after="120" w:line="285" w:lineRule="auto"/>
                              <w:ind w:left="252" w:hanging="252"/>
                              <w:jc w:val="center"/>
                              <w:rPr>
                                <w:rFonts w:ascii="CCW Cursive Writing 1" w:eastAsia="Times New Roman" w:hAnsi="CCW Cursive Writing 1" w:cs="Calibri"/>
                                <w:bCs/>
                                <w:kern w:val="28"/>
                                <w:sz w:val="20"/>
                                <w:szCs w:val="24"/>
                                <w:lang w:eastAsia="en-GB"/>
                                <w14:cntxtAlts/>
                              </w:rPr>
                            </w:pPr>
                            <w:r w:rsidRPr="00503B32">
                              <w:rPr>
                                <w:rFonts w:ascii="CCW Cursive Writing 1" w:eastAsia="Times New Roman" w:hAnsi="CCW Cursive Writing 1" w:cs="Calibri"/>
                                <w:bCs/>
                                <w:kern w:val="28"/>
                                <w:sz w:val="20"/>
                                <w:szCs w:val="24"/>
                                <w:lang w:eastAsia="en-GB"/>
                                <w14:cntxtAlts/>
                              </w:rPr>
                              <w:t>God in human form</w:t>
                            </w:r>
                          </w:p>
                          <w:p w:rsidR="00503B32" w:rsidRPr="00503B32" w:rsidRDefault="00503B32" w:rsidP="00503B32">
                            <w:pPr>
                              <w:widowControl w:val="0"/>
                              <w:spacing w:after="120" w:line="285" w:lineRule="auto"/>
                              <w:ind w:left="252" w:hanging="252"/>
                              <w:jc w:val="center"/>
                              <w:rPr>
                                <w:rFonts w:ascii="CCW Cursive Writing 1" w:eastAsia="Times New Roman" w:hAnsi="CCW Cursive Writing 1" w:cs="Calibri"/>
                                <w:bCs/>
                                <w:kern w:val="28"/>
                                <w:sz w:val="20"/>
                                <w:szCs w:val="24"/>
                                <w:lang w:eastAsia="en-GB"/>
                                <w14:cntxtAlts/>
                              </w:rPr>
                            </w:pPr>
                            <w:r w:rsidRPr="00503B32">
                              <w:rPr>
                                <w:rFonts w:ascii="CCW Cursive Writing 1" w:eastAsia="Times New Roman" w:hAnsi="CCW Cursive Writing 1" w:cs="Calibri"/>
                                <w:bCs/>
                                <w:kern w:val="28"/>
                                <w:sz w:val="20"/>
                                <w:szCs w:val="24"/>
                                <w:lang w:eastAsia="en-GB"/>
                                <w14:cntxtAlts/>
                              </w:rPr>
                              <w:t>God in the flesh</w:t>
                            </w:r>
                          </w:p>
                          <w:p w:rsidR="00503B32" w:rsidRPr="00503B32" w:rsidRDefault="00503B32" w:rsidP="00503B32">
                            <w:pPr>
                              <w:widowControl w:val="0"/>
                              <w:spacing w:after="120" w:line="285" w:lineRule="auto"/>
                              <w:ind w:left="252" w:hanging="252"/>
                              <w:jc w:val="center"/>
                              <w:rPr>
                                <w:rFonts w:ascii="CCW Cursive Writing 1" w:eastAsia="Times New Roman" w:hAnsi="CCW Cursive Writing 1" w:cs="Calibri"/>
                                <w:b/>
                                <w:bCs/>
                                <w:kern w:val="28"/>
                                <w:sz w:val="20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</w:pPr>
                            <w:r w:rsidRPr="00503B32">
                              <w:rPr>
                                <w:rFonts w:ascii="CCW Cursive Writing 1" w:eastAsia="Times New Roman" w:hAnsi="CCW Cursive Writing 1" w:cs="Calibri"/>
                                <w:b/>
                                <w:bCs/>
                                <w:kern w:val="28"/>
                                <w:sz w:val="20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  <w:t>Christmas</w:t>
                            </w:r>
                          </w:p>
                          <w:p w:rsidR="00503B32" w:rsidRPr="00503B32" w:rsidRDefault="00503B32" w:rsidP="00503B32">
                            <w:pPr>
                              <w:widowControl w:val="0"/>
                              <w:spacing w:after="120" w:line="285" w:lineRule="auto"/>
                              <w:ind w:left="252" w:hanging="252"/>
                              <w:jc w:val="center"/>
                              <w:rPr>
                                <w:rFonts w:ascii="CCW Cursive Writing 1" w:eastAsia="Times New Roman" w:hAnsi="CCW Cursive Writing 1" w:cs="Calibri"/>
                                <w:bCs/>
                                <w:kern w:val="28"/>
                                <w:sz w:val="20"/>
                                <w:szCs w:val="24"/>
                                <w:lang w:eastAsia="en-GB"/>
                                <w14:cntxtAlts/>
                              </w:rPr>
                            </w:pPr>
                            <w:r w:rsidRPr="00503B32">
                              <w:rPr>
                                <w:rFonts w:ascii="CCW Cursive Writing 1" w:eastAsia="Times New Roman" w:hAnsi="CCW Cursive Writing 1" w:cs="Calibri"/>
                                <w:bCs/>
                                <w:kern w:val="28"/>
                                <w:sz w:val="20"/>
                                <w:szCs w:val="24"/>
                                <w:lang w:eastAsia="en-GB"/>
                                <w14:cntxtAlts/>
                              </w:rPr>
                              <w:t>A special day when Christians remember and celebrate Jesus’ birth</w:t>
                            </w:r>
                            <w:r w:rsidRPr="00503B32">
                              <w:rPr>
                                <w:rFonts w:ascii="CCW Cursive Writing 1" w:eastAsia="Times New Roman" w:hAnsi="CCW Cursive Writing 1" w:cs="Times New Roman"/>
                                <w:bCs/>
                                <w:kern w:val="28"/>
                                <w:sz w:val="20"/>
                                <w:szCs w:val="24"/>
                                <w:lang w:eastAsia="en-GB"/>
                                <w14:cntxtAlts/>
                              </w:rPr>
                              <w:t xml:space="preserve"> </w:t>
                            </w:r>
                          </w:p>
                          <w:p w:rsidR="00503B32" w:rsidRPr="00503B32" w:rsidRDefault="00503B32" w:rsidP="00503B32">
                            <w:pPr>
                              <w:widowControl w:val="0"/>
                              <w:spacing w:after="120" w:line="285" w:lineRule="auto"/>
                              <w:ind w:left="252" w:hanging="252"/>
                              <w:jc w:val="center"/>
                              <w:rPr>
                                <w:rFonts w:ascii="CCW Cursive Writing 1" w:eastAsia="Times New Roman" w:hAnsi="CCW Cursive Writing 1" w:cs="Calibri"/>
                                <w:b/>
                                <w:bCs/>
                                <w:kern w:val="28"/>
                                <w:sz w:val="20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</w:pPr>
                            <w:r w:rsidRPr="00503B32">
                              <w:rPr>
                                <w:rFonts w:ascii="CCW Cursive Writing 1" w:eastAsia="Times New Roman" w:hAnsi="CCW Cursive Writing 1" w:cs="Calibri"/>
                                <w:b/>
                                <w:bCs/>
                                <w:kern w:val="28"/>
                                <w:sz w:val="20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  <w:t>Mary</w:t>
                            </w:r>
                          </w:p>
                          <w:p w:rsidR="00503B32" w:rsidRPr="00503B32" w:rsidRDefault="00503B32" w:rsidP="00503B32">
                            <w:pPr>
                              <w:widowControl w:val="0"/>
                              <w:spacing w:after="120" w:line="285" w:lineRule="auto"/>
                              <w:ind w:left="252" w:hanging="252"/>
                              <w:jc w:val="center"/>
                              <w:rPr>
                                <w:rFonts w:ascii="CCW Cursive Writing 1" w:eastAsia="Times New Roman" w:hAnsi="CCW Cursive Writing 1" w:cs="Calibri"/>
                                <w:bCs/>
                                <w:kern w:val="28"/>
                                <w:sz w:val="20"/>
                                <w:szCs w:val="24"/>
                                <w:lang w:eastAsia="en-GB"/>
                                <w14:cntxtAlts/>
                              </w:rPr>
                            </w:pPr>
                            <w:r w:rsidRPr="00503B32">
                              <w:rPr>
                                <w:rFonts w:ascii="CCW Cursive Writing 1" w:eastAsia="Times New Roman" w:hAnsi="CCW Cursive Writing 1" w:cs="Calibri"/>
                                <w:bCs/>
                                <w:kern w:val="28"/>
                                <w:sz w:val="20"/>
                                <w:szCs w:val="24"/>
                                <w:lang w:eastAsia="en-GB"/>
                                <w14:cntxtAlts/>
                              </w:rPr>
                              <w:t>Jesus’ mother</w:t>
                            </w:r>
                          </w:p>
                          <w:p w:rsidR="00503B32" w:rsidRPr="00503B32" w:rsidRDefault="00503B32" w:rsidP="00503B32">
                            <w:pPr>
                              <w:widowControl w:val="0"/>
                              <w:spacing w:after="120" w:line="285" w:lineRule="auto"/>
                              <w:ind w:left="252" w:hanging="252"/>
                              <w:jc w:val="center"/>
                              <w:rPr>
                                <w:rFonts w:ascii="CCW Cursive Writing 1" w:eastAsia="Times New Roman" w:hAnsi="CCW Cursive Writing 1" w:cs="Calibri"/>
                                <w:b/>
                                <w:bCs/>
                                <w:kern w:val="28"/>
                                <w:sz w:val="18"/>
                                <w:u w:val="single"/>
                                <w:lang w:eastAsia="en-GB"/>
                                <w14:cntxtAlts/>
                              </w:rPr>
                            </w:pPr>
                            <w:r w:rsidRPr="00503B32">
                              <w:rPr>
                                <w:rFonts w:ascii="CCW Cursive Writing 1" w:eastAsia="Times New Roman" w:hAnsi="CCW Cursive Writing 1" w:cs="Calibri"/>
                                <w:b/>
                                <w:bCs/>
                                <w:kern w:val="28"/>
                                <w:sz w:val="18"/>
                                <w:u w:val="single"/>
                                <w:lang w:eastAsia="en-GB"/>
                                <w14:cntxtAlts/>
                              </w:rPr>
                              <w:t>Joseph</w:t>
                            </w:r>
                          </w:p>
                          <w:p w:rsidR="00503B32" w:rsidRPr="00503B32" w:rsidRDefault="00503B32" w:rsidP="00503B32">
                            <w:pPr>
                              <w:widowControl w:val="0"/>
                              <w:spacing w:after="120" w:line="285" w:lineRule="auto"/>
                              <w:ind w:left="252" w:hanging="252"/>
                              <w:jc w:val="center"/>
                              <w:rPr>
                                <w:rFonts w:ascii="CCW Cursive Writing 1" w:eastAsia="Times New Roman" w:hAnsi="CCW Cursive Writing 1" w:cs="Calibri"/>
                                <w:bCs/>
                                <w:kern w:val="28"/>
                                <w:sz w:val="18"/>
                                <w:lang w:eastAsia="en-GB"/>
                                <w14:cntxtAlts/>
                              </w:rPr>
                            </w:pPr>
                            <w:r w:rsidRPr="00503B32">
                              <w:rPr>
                                <w:rFonts w:ascii="CCW Cursive Writing 1" w:eastAsia="Times New Roman" w:hAnsi="CCW Cursive Writing 1" w:cs="Calibri"/>
                                <w:bCs/>
                                <w:kern w:val="28"/>
                                <w:sz w:val="18"/>
                                <w:lang w:eastAsia="en-GB"/>
                                <w14:cntxtAlts/>
                              </w:rPr>
                              <w:t>Jesus’ father on Earth</w:t>
                            </w:r>
                          </w:p>
                          <w:p w:rsidR="00503B32" w:rsidRPr="00503B32" w:rsidRDefault="00503B32" w:rsidP="00503B32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0"/>
                                <w:szCs w:val="24"/>
                                <w:u w:val="single"/>
                              </w:rPr>
                            </w:pPr>
                            <w:r w:rsidRPr="00503B32">
                              <w:rPr>
                                <w:rFonts w:ascii="CCW Cursive Writing 1" w:hAnsi="CCW Cursive Writing 1"/>
                                <w:b/>
                                <w:bCs/>
                                <w:sz w:val="20"/>
                                <w:szCs w:val="24"/>
                                <w:u w:val="single"/>
                              </w:rPr>
                              <w:t>Advent</w:t>
                            </w:r>
                          </w:p>
                          <w:p w:rsidR="00503B32" w:rsidRDefault="00503B32" w:rsidP="00503B32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 w:cs="Times New Roman"/>
                                <w:bCs/>
                                <w:sz w:val="20"/>
                                <w:szCs w:val="24"/>
                              </w:rPr>
                            </w:pPr>
                            <w:r w:rsidRPr="00503B32">
                              <w:rPr>
                                <w:rFonts w:ascii="CCW Cursive Writing 1" w:hAnsi="CCW Cursive Writing 1"/>
                                <w:bCs/>
                                <w:sz w:val="20"/>
                                <w:szCs w:val="24"/>
                              </w:rPr>
                              <w:t>The four weeks before Christmas</w:t>
                            </w:r>
                            <w:r w:rsidRPr="00503B32">
                              <w:rPr>
                                <w:rFonts w:ascii="CCW Cursive Writing 1" w:hAnsi="CCW Cursive Writing 1" w:cs="Times New Roman"/>
                                <w:bCs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:rsidR="00DA73EE" w:rsidRDefault="00DA73EE" w:rsidP="00503B32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 w:cs="Times New Roman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DA73EE">
                              <w:rPr>
                                <w:rFonts w:ascii="CCW Cursive Writing 1" w:hAnsi="CCW Cursive Writing 1" w:cs="Times New Roman"/>
                                <w:b/>
                                <w:bCs/>
                                <w:sz w:val="20"/>
                                <w:szCs w:val="24"/>
                              </w:rPr>
                              <w:t>Gospel</w:t>
                            </w:r>
                          </w:p>
                          <w:p w:rsidR="00DA73EE" w:rsidRPr="00DA73EE" w:rsidRDefault="00DA73EE" w:rsidP="00503B32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0"/>
                                <w:szCs w:val="24"/>
                              </w:rPr>
                            </w:pPr>
                            <w:r w:rsidRPr="00DA73EE">
                              <w:rPr>
                                <w:rFonts w:ascii="CCW Cursive Writing 1" w:hAnsi="CCW Cursive Writing 1" w:cs="Times New Roman"/>
                                <w:bCs/>
                                <w:sz w:val="20"/>
                                <w:szCs w:val="24"/>
                              </w:rPr>
                              <w:t>The teaching of Christ</w:t>
                            </w:r>
                          </w:p>
                          <w:p w:rsidR="00503B32" w:rsidRDefault="00503B32" w:rsidP="00503B32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250011" w:rsidRDefault="00250011" w:rsidP="00250011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4"/>
                                <w:szCs w:val="24"/>
                              </w:rPr>
                            </w:pPr>
                          </w:p>
                          <w:p w:rsid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250011" w:rsidRPr="00250011" w:rsidRDefault="00250011" w:rsidP="00250011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50011" w:rsidRDefault="00250011" w:rsidP="00250011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250011" w:rsidRPr="00250011" w:rsidRDefault="00250011" w:rsidP="00250011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BDD9" id="Text Box 13" o:spid="_x0000_s1047" type="#_x0000_t202" style="position:absolute;margin-left:-17.4pt;margin-top:18.6pt;width:212.25pt;height:46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" fillcolor="white [3201]" strokeweight="3.5pt">
                <v:fill opacity="43947f"/>
                <v:textbox>
                  <w:txbxContent>
                    <w:p w:rsidR="00250011" w:rsidRPr="00503B32" w:rsidRDefault="00250011" w:rsidP="00250011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36"/>
                        </w:rPr>
                      </w:pPr>
                      <w:r w:rsidRPr="00503B32">
                        <w:rPr>
                          <w:rFonts w:ascii="CCW Cursive Writing 1" w:hAnsi="CCW Cursive Writing 1"/>
                          <w:b/>
                          <w:sz w:val="36"/>
                        </w:rPr>
                        <w:t>Key Vocabulary</w:t>
                      </w:r>
                    </w:p>
                    <w:p w:rsidR="00503B32" w:rsidRPr="00503B32" w:rsidRDefault="00503B32" w:rsidP="00503B32">
                      <w:pPr>
                        <w:widowControl w:val="0"/>
                        <w:spacing w:after="120" w:line="285" w:lineRule="auto"/>
                        <w:ind w:left="252" w:hanging="252"/>
                        <w:jc w:val="center"/>
                        <w:rPr>
                          <w:rFonts w:ascii="CCW Cursive Writing 1" w:eastAsia="Times New Roman" w:hAnsi="CCW Cursive Writing 1" w:cs="Calibri"/>
                          <w:b/>
                          <w:bCs/>
                          <w:kern w:val="28"/>
                          <w:sz w:val="20"/>
                          <w:szCs w:val="24"/>
                          <w:u w:val="single"/>
                          <w:lang w:eastAsia="en-GB"/>
                          <w14:cntxtAlts/>
                        </w:rPr>
                      </w:pPr>
                      <w:r>
                        <w:rPr>
                          <w:rFonts w:ascii="CCW Cursive Writing 1" w:eastAsia="Times New Roman" w:hAnsi="CCW Cursive Writing 1" w:cs="Calibri"/>
                          <w:b/>
                          <w:bCs/>
                          <w:kern w:val="28"/>
                          <w:sz w:val="20"/>
                          <w:szCs w:val="24"/>
                          <w:u w:val="single"/>
                          <w:lang w:eastAsia="en-GB"/>
                          <w14:cntxtAlts/>
                        </w:rPr>
                        <w:t>I</w:t>
                      </w:r>
                      <w:r w:rsidRPr="00503B32">
                        <w:rPr>
                          <w:rFonts w:ascii="CCW Cursive Writing 1" w:eastAsia="Times New Roman" w:hAnsi="CCW Cursive Writing 1" w:cs="Calibri"/>
                          <w:b/>
                          <w:bCs/>
                          <w:kern w:val="28"/>
                          <w:sz w:val="20"/>
                          <w:szCs w:val="24"/>
                          <w:u w:val="single"/>
                          <w:lang w:eastAsia="en-GB"/>
                          <w14:cntxtAlts/>
                        </w:rPr>
                        <w:t>ncarnation</w:t>
                      </w:r>
                    </w:p>
                    <w:p w:rsidR="00503B32" w:rsidRPr="00503B32" w:rsidRDefault="00503B32" w:rsidP="00503B32">
                      <w:pPr>
                        <w:widowControl w:val="0"/>
                        <w:spacing w:after="120" w:line="285" w:lineRule="auto"/>
                        <w:ind w:left="252" w:hanging="252"/>
                        <w:jc w:val="center"/>
                        <w:rPr>
                          <w:rFonts w:ascii="CCW Cursive Writing 1" w:eastAsia="Times New Roman" w:hAnsi="CCW Cursive Writing 1" w:cs="Calibri"/>
                          <w:bCs/>
                          <w:kern w:val="28"/>
                          <w:sz w:val="20"/>
                          <w:szCs w:val="24"/>
                          <w:lang w:eastAsia="en-GB"/>
                          <w14:cntxtAlts/>
                        </w:rPr>
                      </w:pPr>
                      <w:r w:rsidRPr="00503B32">
                        <w:rPr>
                          <w:rFonts w:ascii="CCW Cursive Writing 1" w:eastAsia="Times New Roman" w:hAnsi="CCW Cursive Writing 1" w:cs="Calibri"/>
                          <w:bCs/>
                          <w:kern w:val="28"/>
                          <w:sz w:val="20"/>
                          <w:szCs w:val="24"/>
                          <w:lang w:eastAsia="en-GB"/>
                          <w14:cntxtAlts/>
                        </w:rPr>
                        <w:t>God in human form</w:t>
                      </w:r>
                    </w:p>
                    <w:p w:rsidR="00503B32" w:rsidRPr="00503B32" w:rsidRDefault="00503B32" w:rsidP="00503B32">
                      <w:pPr>
                        <w:widowControl w:val="0"/>
                        <w:spacing w:after="120" w:line="285" w:lineRule="auto"/>
                        <w:ind w:left="252" w:hanging="252"/>
                        <w:jc w:val="center"/>
                        <w:rPr>
                          <w:rFonts w:ascii="CCW Cursive Writing 1" w:eastAsia="Times New Roman" w:hAnsi="CCW Cursive Writing 1" w:cs="Calibri"/>
                          <w:bCs/>
                          <w:kern w:val="28"/>
                          <w:sz w:val="20"/>
                          <w:szCs w:val="24"/>
                          <w:lang w:eastAsia="en-GB"/>
                          <w14:cntxtAlts/>
                        </w:rPr>
                      </w:pPr>
                      <w:r w:rsidRPr="00503B32">
                        <w:rPr>
                          <w:rFonts w:ascii="CCW Cursive Writing 1" w:eastAsia="Times New Roman" w:hAnsi="CCW Cursive Writing 1" w:cs="Calibri"/>
                          <w:bCs/>
                          <w:kern w:val="28"/>
                          <w:sz w:val="20"/>
                          <w:szCs w:val="24"/>
                          <w:lang w:eastAsia="en-GB"/>
                          <w14:cntxtAlts/>
                        </w:rPr>
                        <w:t>God in the flesh</w:t>
                      </w:r>
                    </w:p>
                    <w:p w:rsidR="00503B32" w:rsidRPr="00503B32" w:rsidRDefault="00503B32" w:rsidP="00503B32">
                      <w:pPr>
                        <w:widowControl w:val="0"/>
                        <w:spacing w:after="120" w:line="285" w:lineRule="auto"/>
                        <w:ind w:left="252" w:hanging="252"/>
                        <w:jc w:val="center"/>
                        <w:rPr>
                          <w:rFonts w:ascii="CCW Cursive Writing 1" w:eastAsia="Times New Roman" w:hAnsi="CCW Cursive Writing 1" w:cs="Calibri"/>
                          <w:b/>
                          <w:bCs/>
                          <w:kern w:val="28"/>
                          <w:sz w:val="20"/>
                          <w:szCs w:val="24"/>
                          <w:u w:val="single"/>
                          <w:lang w:eastAsia="en-GB"/>
                          <w14:cntxtAlts/>
                        </w:rPr>
                      </w:pPr>
                      <w:r w:rsidRPr="00503B32">
                        <w:rPr>
                          <w:rFonts w:ascii="CCW Cursive Writing 1" w:eastAsia="Times New Roman" w:hAnsi="CCW Cursive Writing 1" w:cs="Calibri"/>
                          <w:b/>
                          <w:bCs/>
                          <w:kern w:val="28"/>
                          <w:sz w:val="20"/>
                          <w:szCs w:val="24"/>
                          <w:u w:val="single"/>
                          <w:lang w:eastAsia="en-GB"/>
                          <w14:cntxtAlts/>
                        </w:rPr>
                        <w:t>Christmas</w:t>
                      </w:r>
                    </w:p>
                    <w:p w:rsidR="00503B32" w:rsidRPr="00503B32" w:rsidRDefault="00503B32" w:rsidP="00503B32">
                      <w:pPr>
                        <w:widowControl w:val="0"/>
                        <w:spacing w:after="120" w:line="285" w:lineRule="auto"/>
                        <w:ind w:left="252" w:hanging="252"/>
                        <w:jc w:val="center"/>
                        <w:rPr>
                          <w:rFonts w:ascii="CCW Cursive Writing 1" w:eastAsia="Times New Roman" w:hAnsi="CCW Cursive Writing 1" w:cs="Calibri"/>
                          <w:bCs/>
                          <w:kern w:val="28"/>
                          <w:sz w:val="20"/>
                          <w:szCs w:val="24"/>
                          <w:lang w:eastAsia="en-GB"/>
                          <w14:cntxtAlts/>
                        </w:rPr>
                      </w:pPr>
                      <w:r w:rsidRPr="00503B32">
                        <w:rPr>
                          <w:rFonts w:ascii="CCW Cursive Writing 1" w:eastAsia="Times New Roman" w:hAnsi="CCW Cursive Writing 1" w:cs="Calibri"/>
                          <w:bCs/>
                          <w:kern w:val="28"/>
                          <w:sz w:val="20"/>
                          <w:szCs w:val="24"/>
                          <w:lang w:eastAsia="en-GB"/>
                          <w14:cntxtAlts/>
                        </w:rPr>
                        <w:t>A special day when Christians remember and celebrate Jesus’ birth</w:t>
                      </w:r>
                      <w:r w:rsidRPr="00503B32">
                        <w:rPr>
                          <w:rFonts w:ascii="CCW Cursive Writing 1" w:eastAsia="Times New Roman" w:hAnsi="CCW Cursive Writing 1" w:cs="Times New Roman"/>
                          <w:bCs/>
                          <w:kern w:val="28"/>
                          <w:sz w:val="20"/>
                          <w:szCs w:val="24"/>
                          <w:lang w:eastAsia="en-GB"/>
                          <w14:cntxtAlts/>
                        </w:rPr>
                        <w:t xml:space="preserve"> </w:t>
                      </w:r>
                    </w:p>
                    <w:p w:rsidR="00503B32" w:rsidRPr="00503B32" w:rsidRDefault="00503B32" w:rsidP="00503B32">
                      <w:pPr>
                        <w:widowControl w:val="0"/>
                        <w:spacing w:after="120" w:line="285" w:lineRule="auto"/>
                        <w:ind w:left="252" w:hanging="252"/>
                        <w:jc w:val="center"/>
                        <w:rPr>
                          <w:rFonts w:ascii="CCW Cursive Writing 1" w:eastAsia="Times New Roman" w:hAnsi="CCW Cursive Writing 1" w:cs="Calibri"/>
                          <w:b/>
                          <w:bCs/>
                          <w:kern w:val="28"/>
                          <w:sz w:val="20"/>
                          <w:szCs w:val="24"/>
                          <w:u w:val="single"/>
                          <w:lang w:eastAsia="en-GB"/>
                          <w14:cntxtAlts/>
                        </w:rPr>
                      </w:pPr>
                      <w:r w:rsidRPr="00503B32">
                        <w:rPr>
                          <w:rFonts w:ascii="CCW Cursive Writing 1" w:eastAsia="Times New Roman" w:hAnsi="CCW Cursive Writing 1" w:cs="Calibri"/>
                          <w:b/>
                          <w:bCs/>
                          <w:kern w:val="28"/>
                          <w:sz w:val="20"/>
                          <w:szCs w:val="24"/>
                          <w:u w:val="single"/>
                          <w:lang w:eastAsia="en-GB"/>
                          <w14:cntxtAlts/>
                        </w:rPr>
                        <w:t>Mary</w:t>
                      </w:r>
                    </w:p>
                    <w:p w:rsidR="00503B32" w:rsidRPr="00503B32" w:rsidRDefault="00503B32" w:rsidP="00503B32">
                      <w:pPr>
                        <w:widowControl w:val="0"/>
                        <w:spacing w:after="120" w:line="285" w:lineRule="auto"/>
                        <w:ind w:left="252" w:hanging="252"/>
                        <w:jc w:val="center"/>
                        <w:rPr>
                          <w:rFonts w:ascii="CCW Cursive Writing 1" w:eastAsia="Times New Roman" w:hAnsi="CCW Cursive Writing 1" w:cs="Calibri"/>
                          <w:bCs/>
                          <w:kern w:val="28"/>
                          <w:sz w:val="20"/>
                          <w:szCs w:val="24"/>
                          <w:lang w:eastAsia="en-GB"/>
                          <w14:cntxtAlts/>
                        </w:rPr>
                      </w:pPr>
                      <w:r w:rsidRPr="00503B32">
                        <w:rPr>
                          <w:rFonts w:ascii="CCW Cursive Writing 1" w:eastAsia="Times New Roman" w:hAnsi="CCW Cursive Writing 1" w:cs="Calibri"/>
                          <w:bCs/>
                          <w:kern w:val="28"/>
                          <w:sz w:val="20"/>
                          <w:szCs w:val="24"/>
                          <w:lang w:eastAsia="en-GB"/>
                          <w14:cntxtAlts/>
                        </w:rPr>
                        <w:t>Jesus’ mother</w:t>
                      </w:r>
                    </w:p>
                    <w:p w:rsidR="00503B32" w:rsidRPr="00503B32" w:rsidRDefault="00503B32" w:rsidP="00503B32">
                      <w:pPr>
                        <w:widowControl w:val="0"/>
                        <w:spacing w:after="120" w:line="285" w:lineRule="auto"/>
                        <w:ind w:left="252" w:hanging="252"/>
                        <w:jc w:val="center"/>
                        <w:rPr>
                          <w:rFonts w:ascii="CCW Cursive Writing 1" w:eastAsia="Times New Roman" w:hAnsi="CCW Cursive Writing 1" w:cs="Calibri"/>
                          <w:b/>
                          <w:bCs/>
                          <w:kern w:val="28"/>
                          <w:sz w:val="18"/>
                          <w:u w:val="single"/>
                          <w:lang w:eastAsia="en-GB"/>
                          <w14:cntxtAlts/>
                        </w:rPr>
                      </w:pPr>
                      <w:r w:rsidRPr="00503B32">
                        <w:rPr>
                          <w:rFonts w:ascii="CCW Cursive Writing 1" w:eastAsia="Times New Roman" w:hAnsi="CCW Cursive Writing 1" w:cs="Calibri"/>
                          <w:b/>
                          <w:bCs/>
                          <w:kern w:val="28"/>
                          <w:sz w:val="18"/>
                          <w:u w:val="single"/>
                          <w:lang w:eastAsia="en-GB"/>
                          <w14:cntxtAlts/>
                        </w:rPr>
                        <w:t>Joseph</w:t>
                      </w:r>
                    </w:p>
                    <w:p w:rsidR="00503B32" w:rsidRPr="00503B32" w:rsidRDefault="00503B32" w:rsidP="00503B32">
                      <w:pPr>
                        <w:widowControl w:val="0"/>
                        <w:spacing w:after="120" w:line="285" w:lineRule="auto"/>
                        <w:ind w:left="252" w:hanging="252"/>
                        <w:jc w:val="center"/>
                        <w:rPr>
                          <w:rFonts w:ascii="CCW Cursive Writing 1" w:eastAsia="Times New Roman" w:hAnsi="CCW Cursive Writing 1" w:cs="Calibri"/>
                          <w:bCs/>
                          <w:kern w:val="28"/>
                          <w:sz w:val="18"/>
                          <w:lang w:eastAsia="en-GB"/>
                          <w14:cntxtAlts/>
                        </w:rPr>
                      </w:pPr>
                      <w:r w:rsidRPr="00503B32">
                        <w:rPr>
                          <w:rFonts w:ascii="CCW Cursive Writing 1" w:eastAsia="Times New Roman" w:hAnsi="CCW Cursive Writing 1" w:cs="Calibri"/>
                          <w:bCs/>
                          <w:kern w:val="28"/>
                          <w:sz w:val="18"/>
                          <w:lang w:eastAsia="en-GB"/>
                          <w14:cntxtAlts/>
                        </w:rPr>
                        <w:t>Jesus’ father on Earth</w:t>
                      </w:r>
                    </w:p>
                    <w:p w:rsidR="00503B32" w:rsidRPr="00503B32" w:rsidRDefault="00503B32" w:rsidP="00503B32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0"/>
                          <w:szCs w:val="24"/>
                          <w:u w:val="single"/>
                        </w:rPr>
                      </w:pPr>
                      <w:r w:rsidRPr="00503B32">
                        <w:rPr>
                          <w:rFonts w:ascii="CCW Cursive Writing 1" w:hAnsi="CCW Cursive Writing 1"/>
                          <w:b/>
                          <w:bCs/>
                          <w:sz w:val="20"/>
                          <w:szCs w:val="24"/>
                          <w:u w:val="single"/>
                        </w:rPr>
                        <w:t>Advent</w:t>
                      </w:r>
                    </w:p>
                    <w:p w:rsidR="00503B32" w:rsidRDefault="00503B32" w:rsidP="00503B32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 w:cs="Times New Roman"/>
                          <w:bCs/>
                          <w:sz w:val="20"/>
                          <w:szCs w:val="24"/>
                        </w:rPr>
                      </w:pPr>
                      <w:r w:rsidRPr="00503B32">
                        <w:rPr>
                          <w:rFonts w:ascii="CCW Cursive Writing 1" w:hAnsi="CCW Cursive Writing 1"/>
                          <w:bCs/>
                          <w:sz w:val="20"/>
                          <w:szCs w:val="24"/>
                        </w:rPr>
                        <w:t>The four weeks before Christmas</w:t>
                      </w:r>
                      <w:r w:rsidRPr="00503B32">
                        <w:rPr>
                          <w:rFonts w:ascii="CCW Cursive Writing 1" w:hAnsi="CCW Cursive Writing 1" w:cs="Times New Roman"/>
                          <w:bCs/>
                          <w:sz w:val="20"/>
                          <w:szCs w:val="24"/>
                        </w:rPr>
                        <w:t xml:space="preserve"> </w:t>
                      </w:r>
                    </w:p>
                    <w:p w:rsidR="00DA73EE" w:rsidRDefault="00DA73EE" w:rsidP="00503B32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 w:cs="Times New Roman"/>
                          <w:b/>
                          <w:bCs/>
                          <w:sz w:val="20"/>
                          <w:szCs w:val="24"/>
                        </w:rPr>
                      </w:pPr>
                      <w:r w:rsidRPr="00DA73EE">
                        <w:rPr>
                          <w:rFonts w:ascii="CCW Cursive Writing 1" w:hAnsi="CCW Cursive Writing 1" w:cs="Times New Roman"/>
                          <w:b/>
                          <w:bCs/>
                          <w:sz w:val="20"/>
                          <w:szCs w:val="24"/>
                        </w:rPr>
                        <w:t>Gospel</w:t>
                      </w:r>
                    </w:p>
                    <w:p w:rsidR="00DA73EE" w:rsidRPr="00DA73EE" w:rsidRDefault="00DA73EE" w:rsidP="00503B32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0"/>
                          <w:szCs w:val="24"/>
                        </w:rPr>
                      </w:pPr>
                      <w:r w:rsidRPr="00DA73EE">
                        <w:rPr>
                          <w:rFonts w:ascii="CCW Cursive Writing 1" w:hAnsi="CCW Cursive Writing 1" w:cs="Times New Roman"/>
                          <w:bCs/>
                          <w:sz w:val="20"/>
                          <w:szCs w:val="24"/>
                        </w:rPr>
                        <w:t>The teaching of Christ</w:t>
                      </w:r>
                    </w:p>
                    <w:p w:rsidR="00503B32" w:rsidRDefault="00503B32" w:rsidP="00503B32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250011" w:rsidRDefault="00250011" w:rsidP="00250011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4"/>
                          <w:szCs w:val="24"/>
                        </w:rPr>
                      </w:pPr>
                    </w:p>
                    <w:p w:rsid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8"/>
                          <w:szCs w:val="28"/>
                        </w:rPr>
                        <w:t> </w:t>
                      </w:r>
                    </w:p>
                    <w:p w:rsidR="00250011" w:rsidRPr="00250011" w:rsidRDefault="00250011" w:rsidP="00250011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4"/>
                          <w:szCs w:val="24"/>
                        </w:rPr>
                        <w:t> </w:t>
                      </w:r>
                    </w:p>
                    <w:p w:rsidR="00250011" w:rsidRDefault="00250011" w:rsidP="00250011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250011" w:rsidRPr="00250011" w:rsidRDefault="00250011" w:rsidP="00250011">
                      <w:pPr>
                        <w:jc w:val="center"/>
                        <w:rPr>
                          <w:rFonts w:ascii="CCW Cursive Writing 1" w:hAnsi="CCW Cursive Writing 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446A3127" wp14:editId="38EC8574">
                <wp:simplePos x="0" y="0"/>
                <wp:positionH relativeFrom="column">
                  <wp:posOffset>2616813</wp:posOffset>
                </wp:positionH>
                <wp:positionV relativeFrom="paragraph">
                  <wp:posOffset>2931795</wp:posOffset>
                </wp:positionV>
                <wp:extent cx="3231931" cy="1040524"/>
                <wp:effectExtent l="19050" t="19050" r="45085" b="45720"/>
                <wp:wrapNone/>
                <wp:docPr id="33" name="Rounded 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1931" cy="10405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57150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A73EE" w:rsidRPr="00DA73EE" w:rsidRDefault="00DA73EE" w:rsidP="00DA73E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sz w:val="24"/>
                                <w:szCs w:val="36"/>
                              </w:rPr>
                            </w:pPr>
                            <w:r w:rsidRPr="00DA73EE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  <w:t>Christmas is a time when Christians celebrate Jesus’ birth.</w:t>
                            </w:r>
                          </w:p>
                          <w:p w:rsidR="00DA73EE" w:rsidRPr="00DA73EE" w:rsidRDefault="00DA73EE" w:rsidP="00DA73EE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sz w:val="14"/>
                                <w:szCs w:val="20"/>
                              </w:rPr>
                            </w:pPr>
                          </w:p>
                          <w:p w:rsidR="00DA73EE" w:rsidRPr="00DA73EE" w:rsidRDefault="00DA73EE" w:rsidP="00DA73EE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1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6A3127" id="Rounded Rectangle 33" o:spid="_x0000_s1048" style="position:absolute;margin-left:206.05pt;margin-top:230.85pt;width:254.5pt;height:81.95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" fillcolor="#ffd966" strokecolor="#ffc000" strokeweight="4.5pt" insetpen="t">
                <v:textbox inset="2.88pt,2.88pt,2.88pt,2.88pt">
                  <w:txbxContent>
                    <w:p w:rsidR="00DA73EE" w:rsidRPr="00DA73EE" w:rsidRDefault="00DA73EE" w:rsidP="00DA73E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sz w:val="24"/>
                          <w:szCs w:val="36"/>
                        </w:rPr>
                      </w:pPr>
                      <w:r w:rsidRPr="00DA73EE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  <w:t>Christmas is a time when Christians celebrate Jesus’ birth.</w:t>
                      </w:r>
                    </w:p>
                    <w:p w:rsidR="00DA73EE" w:rsidRPr="00DA73EE" w:rsidRDefault="00DA73EE" w:rsidP="00DA73EE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sz w:val="14"/>
                          <w:szCs w:val="20"/>
                        </w:rPr>
                      </w:pPr>
                    </w:p>
                    <w:p w:rsidR="00DA73EE" w:rsidRPr="00DA73EE" w:rsidRDefault="00DA73EE" w:rsidP="00DA73EE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1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>
                <wp:simplePos x="0" y="0"/>
                <wp:positionH relativeFrom="column">
                  <wp:posOffset>2615849</wp:posOffset>
                </wp:positionH>
                <wp:positionV relativeFrom="paragraph">
                  <wp:posOffset>1922999</wp:posOffset>
                </wp:positionV>
                <wp:extent cx="3231931" cy="859155"/>
                <wp:effectExtent l="19050" t="19050" r="45085" b="36195"/>
                <wp:wrapNone/>
                <wp:docPr id="32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1931" cy="859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57150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A73EE" w:rsidRPr="00DA73EE" w:rsidRDefault="00DA73EE" w:rsidP="00DA73EE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Cs w:val="36"/>
                              </w:rPr>
                            </w:pPr>
                            <w:r w:rsidRPr="00DA73EE">
                              <w:rPr>
                                <w:rFonts w:ascii="CCW Cursive Writing 1" w:hAnsi="CCW Cursive Writing 1"/>
                                <w:b/>
                                <w:bCs/>
                                <w:szCs w:val="36"/>
                              </w:rPr>
                              <w:t>Advent is when Christians get ready for Jesus.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2" o:spid="_x0000_s1049" style="position:absolute;margin-left:205.95pt;margin-top:151.4pt;width:254.5pt;height:67.6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" fillcolor="#ffd966 [1943]" strokecolor="#ffc000" strokeweight="4.5pt" insetpen="t">
                <v:textbox inset="2.88pt,2.88pt,2.88pt,2.88pt">
                  <w:txbxContent>
                    <w:p w:rsidR="00DA73EE" w:rsidRPr="00DA73EE" w:rsidRDefault="00DA73EE" w:rsidP="00DA73EE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Cs w:val="36"/>
                        </w:rPr>
                      </w:pPr>
                      <w:r w:rsidRPr="00DA73EE">
                        <w:rPr>
                          <w:rFonts w:ascii="CCW Cursive Writing 1" w:hAnsi="CCW Cursive Writing 1"/>
                          <w:b/>
                          <w:bCs/>
                          <w:szCs w:val="36"/>
                        </w:rPr>
                        <w:t>Advent is when Christians get ready for Jesus.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3D9BBB" wp14:editId="708C439A">
                <wp:simplePos x="0" y="0"/>
                <wp:positionH relativeFrom="column">
                  <wp:posOffset>5975131</wp:posOffset>
                </wp:positionH>
                <wp:positionV relativeFrom="paragraph">
                  <wp:posOffset>1954925</wp:posOffset>
                </wp:positionV>
                <wp:extent cx="3988676" cy="3783724"/>
                <wp:effectExtent l="0" t="0" r="12065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676" cy="3783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73EE" w:rsidRPr="00DA73EE" w:rsidRDefault="00DA73EE" w:rsidP="00DA73EE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4524A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Outcomes</w:t>
                            </w:r>
                          </w:p>
                          <w:p w:rsidR="00DA73EE" w:rsidRPr="00DA73EE" w:rsidRDefault="00DA73EE" w:rsidP="00DA73EE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 w:rsidRPr="00DA73EE"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  <w:t>Give a clear, simple account of Jesus’ birth</w:t>
                            </w:r>
                          </w:p>
                          <w:p w:rsidR="00DA73EE" w:rsidRPr="00DA73EE" w:rsidRDefault="00DA73EE" w:rsidP="00DA73EE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</w:pPr>
                            <w:r w:rsidRPr="00DA73EE">
                              <w:rPr>
                                <w:rFonts w:ascii="CCW Cursive Writing 1" w:hAnsi="CCW Cursive Writing 1"/>
                                <w:sz w:val="20"/>
                                <w:lang w:val="x-none"/>
                              </w:rPr>
                              <w:t>·</w:t>
                            </w:r>
                            <w:r w:rsidRPr="00DA73EE">
                              <w:rPr>
                                <w:rFonts w:ascii="CCW Cursive Writing 1" w:hAnsi="CCW Cursive Writing 1"/>
                                <w:sz w:val="20"/>
                              </w:rPr>
                              <w:t> </w:t>
                            </w:r>
                            <w:r w:rsidRPr="00DA73EE"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  <w:t>Recognise that stories about Jesus’ life come from the Gospels</w:t>
                            </w:r>
                          </w:p>
                          <w:p w:rsidR="00DA73EE" w:rsidRPr="00DA73EE" w:rsidRDefault="00DA73EE" w:rsidP="00DA73EE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</w:pPr>
                            <w:r w:rsidRPr="00DA73EE">
                              <w:rPr>
                                <w:rFonts w:ascii="CCW Cursive Writing 1" w:hAnsi="CCW Cursive Writing 1"/>
                                <w:sz w:val="20"/>
                                <w:lang w:val="x-none"/>
                              </w:rPr>
                              <w:t>·</w:t>
                            </w:r>
                            <w:r w:rsidRPr="00DA73EE">
                              <w:rPr>
                                <w:rFonts w:ascii="CCW Cursive Writing 1" w:hAnsi="CCW Cursive Writing 1"/>
                                <w:sz w:val="20"/>
                              </w:rPr>
                              <w:t> </w:t>
                            </w:r>
                            <w:r w:rsidRPr="00DA73EE"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  <w:t>Give examples of the ways in which Christians use the story of the nativity to guide their beliefs and actions at Christmas</w:t>
                            </w:r>
                          </w:p>
                          <w:p w:rsidR="00DA73EE" w:rsidRPr="00DA73EE" w:rsidRDefault="00DA73EE" w:rsidP="00DA73EE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</w:pPr>
                            <w:r w:rsidRPr="00DA73EE">
                              <w:rPr>
                                <w:rFonts w:ascii="CCW Cursive Writing 1" w:hAnsi="CCW Cursive Writing 1"/>
                                <w:sz w:val="20"/>
                                <w:lang w:val="x-none"/>
                              </w:rPr>
                              <w:t>·</w:t>
                            </w:r>
                            <w:r w:rsidRPr="00DA73EE">
                              <w:rPr>
                                <w:rFonts w:ascii="CCW Cursive Writing 1" w:hAnsi="CCW Cursive Writing 1"/>
                                <w:sz w:val="20"/>
                              </w:rPr>
                              <w:t> </w:t>
                            </w:r>
                            <w:r w:rsidRPr="00DA73EE"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  <w:t>Decide what they have to be thankful for at Christmas</w:t>
                            </w:r>
                          </w:p>
                          <w:p w:rsidR="00DA73EE" w:rsidRDefault="00DA73EE" w:rsidP="00DA73EE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DA73EE" w:rsidRPr="0034524A" w:rsidRDefault="00DA73EE" w:rsidP="00DA73EE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A73EE" w:rsidRPr="0034524A" w:rsidRDefault="00DA73EE" w:rsidP="00DA73EE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  <w:p w:rsidR="00DA73EE" w:rsidRPr="0034524A" w:rsidRDefault="00DA73EE" w:rsidP="00DA73EE">
                            <w:pPr>
                              <w:jc w:val="center"/>
                              <w:rPr>
                                <w:rFonts w:ascii="CCW Cursive Writing 1" w:hAnsi="CCW Cursive Writing 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D9BBB" id="Text Box 31" o:spid="_x0000_s1050" type="#_x0000_t202" style="position:absolute;margin-left:470.5pt;margin-top:153.95pt;width:314.05pt;height:297.9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" fillcolor="white [3201]" strokeweight=".5pt">
                <v:textbox>
                  <w:txbxContent>
                    <w:p w:rsidR="00DA73EE" w:rsidRPr="00DA73EE" w:rsidRDefault="00DA73EE" w:rsidP="00DA73EE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4524A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Outcomes</w:t>
                      </w:r>
                    </w:p>
                    <w:p w:rsidR="00DA73EE" w:rsidRPr="00DA73EE" w:rsidRDefault="00DA73EE" w:rsidP="00DA73EE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Cs w:val="24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 w:rsidRPr="00DA73EE">
                        <w:rPr>
                          <w:rFonts w:ascii="CCW Cursive Writing 1" w:hAnsi="CCW Cursive Writing 1"/>
                          <w:bCs/>
                          <w:szCs w:val="24"/>
                        </w:rPr>
                        <w:t>Give a clear, simple account of Jesus’ birth</w:t>
                      </w:r>
                    </w:p>
                    <w:p w:rsidR="00DA73EE" w:rsidRPr="00DA73EE" w:rsidRDefault="00DA73EE" w:rsidP="00DA73EE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Cs w:val="24"/>
                        </w:rPr>
                      </w:pPr>
                      <w:r w:rsidRPr="00DA73EE">
                        <w:rPr>
                          <w:rFonts w:ascii="CCW Cursive Writing 1" w:hAnsi="CCW Cursive Writing 1"/>
                          <w:sz w:val="20"/>
                          <w:lang w:val="x-none"/>
                        </w:rPr>
                        <w:t>·</w:t>
                      </w:r>
                      <w:r w:rsidRPr="00DA73EE">
                        <w:rPr>
                          <w:rFonts w:ascii="CCW Cursive Writing 1" w:hAnsi="CCW Cursive Writing 1"/>
                          <w:sz w:val="20"/>
                        </w:rPr>
                        <w:t> </w:t>
                      </w:r>
                      <w:r w:rsidRPr="00DA73EE">
                        <w:rPr>
                          <w:rFonts w:ascii="CCW Cursive Writing 1" w:hAnsi="CCW Cursive Writing 1"/>
                          <w:bCs/>
                          <w:szCs w:val="24"/>
                        </w:rPr>
                        <w:t>Recognise that stories about Jesus’ life come from the Gospels</w:t>
                      </w:r>
                    </w:p>
                    <w:p w:rsidR="00DA73EE" w:rsidRPr="00DA73EE" w:rsidRDefault="00DA73EE" w:rsidP="00DA73EE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Cs w:val="24"/>
                        </w:rPr>
                      </w:pPr>
                      <w:r w:rsidRPr="00DA73EE">
                        <w:rPr>
                          <w:rFonts w:ascii="CCW Cursive Writing 1" w:hAnsi="CCW Cursive Writing 1"/>
                          <w:sz w:val="20"/>
                          <w:lang w:val="x-none"/>
                        </w:rPr>
                        <w:t>·</w:t>
                      </w:r>
                      <w:r w:rsidRPr="00DA73EE">
                        <w:rPr>
                          <w:rFonts w:ascii="CCW Cursive Writing 1" w:hAnsi="CCW Cursive Writing 1"/>
                          <w:sz w:val="20"/>
                        </w:rPr>
                        <w:t> </w:t>
                      </w:r>
                      <w:r w:rsidRPr="00DA73EE">
                        <w:rPr>
                          <w:rFonts w:ascii="CCW Cursive Writing 1" w:hAnsi="CCW Cursive Writing 1"/>
                          <w:bCs/>
                          <w:szCs w:val="24"/>
                        </w:rPr>
                        <w:t>Give examples of the ways in which Christians use the story of the nativity to guide their beliefs and actions at Christmas</w:t>
                      </w:r>
                    </w:p>
                    <w:p w:rsidR="00DA73EE" w:rsidRPr="00DA73EE" w:rsidRDefault="00DA73EE" w:rsidP="00DA73EE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Cs w:val="24"/>
                        </w:rPr>
                      </w:pPr>
                      <w:r w:rsidRPr="00DA73EE">
                        <w:rPr>
                          <w:rFonts w:ascii="CCW Cursive Writing 1" w:hAnsi="CCW Cursive Writing 1"/>
                          <w:sz w:val="20"/>
                          <w:lang w:val="x-none"/>
                        </w:rPr>
                        <w:t>·</w:t>
                      </w:r>
                      <w:r w:rsidRPr="00DA73EE">
                        <w:rPr>
                          <w:rFonts w:ascii="CCW Cursive Writing 1" w:hAnsi="CCW Cursive Writing 1"/>
                          <w:sz w:val="20"/>
                        </w:rPr>
                        <w:t> </w:t>
                      </w:r>
                      <w:r w:rsidRPr="00DA73EE">
                        <w:rPr>
                          <w:rFonts w:ascii="CCW Cursive Writing 1" w:hAnsi="CCW Cursive Writing 1"/>
                          <w:bCs/>
                          <w:szCs w:val="24"/>
                        </w:rPr>
                        <w:t>Decide what they have to be thankful for at Christmas</w:t>
                      </w:r>
                    </w:p>
                    <w:p w:rsidR="00DA73EE" w:rsidRDefault="00DA73EE" w:rsidP="00DA73EE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DA73EE" w:rsidRPr="0034524A" w:rsidRDefault="00DA73EE" w:rsidP="00DA73EE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A73EE" w:rsidRPr="0034524A" w:rsidRDefault="00DA73EE" w:rsidP="00DA73EE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  <w:p w:rsidR="00DA73EE" w:rsidRPr="0034524A" w:rsidRDefault="00DA73EE" w:rsidP="00DA73EE">
                      <w:pPr>
                        <w:jc w:val="center"/>
                        <w:rPr>
                          <w:rFonts w:ascii="CCW Cursive Writing 1" w:hAnsi="CCW Cursive Writing 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3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0067C8" wp14:editId="479A3F4B">
                <wp:simplePos x="0" y="0"/>
                <wp:positionH relativeFrom="column">
                  <wp:posOffset>3543300</wp:posOffset>
                </wp:positionH>
                <wp:positionV relativeFrom="paragraph">
                  <wp:posOffset>228600</wp:posOffset>
                </wp:positionV>
                <wp:extent cx="6419850" cy="14478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5310" w:rsidRDefault="00585310" w:rsidP="00585310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</w:pPr>
                            <w:r w:rsidRPr="00585310"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  <w:t xml:space="preserve">KS1 – Unit 1.3 – Incarnation </w:t>
                            </w:r>
                          </w:p>
                          <w:p w:rsidR="00585310" w:rsidRPr="00585310" w:rsidRDefault="00585310" w:rsidP="00585310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</w:pPr>
                            <w:r w:rsidRPr="00585310"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  <w:t xml:space="preserve"> Why does Christmas matter to Christians</w:t>
                            </w:r>
                            <w:r>
                              <w:rPr>
                                <w:rFonts w:ascii="CCW Cursive Writing 1" w:hAnsi="CCW Cursive Writing 1"/>
                                <w:b/>
                                <w:sz w:val="40"/>
                              </w:rPr>
                              <w:t>?</w:t>
                            </w:r>
                          </w:p>
                          <w:p w:rsidR="00585310" w:rsidRPr="00585310" w:rsidRDefault="00585310" w:rsidP="00585310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67C8" id="Text Box 6" o:spid="_x0000_s1051" type="#_x0000_t202" style="position:absolute;margin-left:279pt;margin-top:18pt;width:505.5pt;height:11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" fillcolor="window" strokeweight=".5pt">
                <v:textbox>
                  <w:txbxContent>
                    <w:p w:rsidR="00585310" w:rsidRDefault="00585310" w:rsidP="00585310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40"/>
                        </w:rPr>
                      </w:pPr>
                      <w:r w:rsidRPr="00585310">
                        <w:rPr>
                          <w:rFonts w:ascii="CCW Cursive Writing 1" w:hAnsi="CCW Cursive Writing 1"/>
                          <w:b/>
                          <w:sz w:val="40"/>
                        </w:rPr>
                        <w:t xml:space="preserve">KS1 – Unit 1.3 – Incarnation </w:t>
                      </w:r>
                    </w:p>
                    <w:p w:rsidR="00585310" w:rsidRPr="00585310" w:rsidRDefault="00585310" w:rsidP="00585310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40"/>
                        </w:rPr>
                      </w:pPr>
                      <w:r w:rsidRPr="00585310">
                        <w:rPr>
                          <w:rFonts w:ascii="CCW Cursive Writing 1" w:hAnsi="CCW Cursive Writing 1"/>
                          <w:b/>
                          <w:sz w:val="40"/>
                        </w:rPr>
                        <w:t xml:space="preserve"> Why does Christmas matter to Christians</w:t>
                      </w:r>
                      <w:r>
                        <w:rPr>
                          <w:rFonts w:ascii="CCW Cursive Writing 1" w:hAnsi="CCW Cursive Writing 1"/>
                          <w:b/>
                          <w:sz w:val="40"/>
                        </w:rPr>
                        <w:t>?</w:t>
                      </w:r>
                    </w:p>
                    <w:p w:rsidR="00585310" w:rsidRPr="00585310" w:rsidRDefault="00585310" w:rsidP="00585310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310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0758805" cy="7581900"/>
            <wp:effectExtent l="0" t="0" r="4445" b="0"/>
            <wp:wrapTight wrapText="bothSides">
              <wp:wrapPolygon edited="0">
                <wp:start x="0" y="0"/>
                <wp:lineTo x="0" y="21546"/>
                <wp:lineTo x="21571" y="21546"/>
                <wp:lineTo x="2157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istmas pi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880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310" w:rsidRDefault="005801C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43232" behindDoc="0" locked="0" layoutInCell="1" allowOverlap="1" wp14:anchorId="70534487" wp14:editId="4578E5CE">
                <wp:simplePos x="0" y="0"/>
                <wp:positionH relativeFrom="column">
                  <wp:posOffset>2831910</wp:posOffset>
                </wp:positionH>
                <wp:positionV relativeFrom="paragraph">
                  <wp:posOffset>5199796</wp:posOffset>
                </wp:positionV>
                <wp:extent cx="2743200" cy="1787857"/>
                <wp:effectExtent l="19050" t="19050" r="38100" b="41275"/>
                <wp:wrapNone/>
                <wp:docPr id="51" name="Rounded 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78785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57150" algn="in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  <w:r w:rsidRPr="005801C3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>Christians believe Jesus’ teachings make people think hard about how to live and show them the right way.</w:t>
                            </w:r>
                          </w:p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  <w:r w:rsidRPr="005801C3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> </w:t>
                            </w:r>
                          </w:p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  <w:r w:rsidRPr="005801C3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> </w:t>
                            </w:r>
                          </w:p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</w:p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  <w:r w:rsidRPr="005801C3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> </w:t>
                            </w:r>
                          </w:p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  <w:r w:rsidRPr="005801C3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>.</w:t>
                            </w:r>
                          </w:p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534487" id="Rounded Rectangle 51" o:spid="_x0000_s1052" style="position:absolute;margin-left:223pt;margin-top:409.45pt;width:3in;height:140.8pt;z-index:251743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" fillcolor="#7030a0" strokecolor="black [3213]" strokeweight="4.5pt" insetpen="t">
                <v:textbox inset="2.88pt,2.88pt,2.88pt,2.88pt">
                  <w:txbxContent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  <w:r w:rsidRPr="005801C3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>Christians believe Jesus’ teachings make people think hard about how to live and show them the right way.</w:t>
                      </w:r>
                    </w:p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  <w:r w:rsidRPr="005801C3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> </w:t>
                      </w:r>
                    </w:p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  <w:r w:rsidRPr="005801C3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> </w:t>
                      </w:r>
                    </w:p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</w:p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  <w:r w:rsidRPr="005801C3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> </w:t>
                      </w:r>
                    </w:p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  <w:r w:rsidRPr="005801C3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>.</w:t>
                      </w:r>
                    </w:p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1184" behindDoc="0" locked="0" layoutInCell="1" allowOverlap="1" wp14:anchorId="59B596E0" wp14:editId="2669FB6C">
                <wp:simplePos x="0" y="0"/>
                <wp:positionH relativeFrom="column">
                  <wp:posOffset>2831910</wp:posOffset>
                </wp:positionH>
                <wp:positionV relativeFrom="paragraph">
                  <wp:posOffset>3657599</wp:posOffset>
                </wp:positionV>
                <wp:extent cx="2743200" cy="1446663"/>
                <wp:effectExtent l="19050" t="19050" r="38100" b="39370"/>
                <wp:wrapNone/>
                <wp:docPr id="50" name="Rounded 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4466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57150" algn="in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  <w:r w:rsidRPr="005801C3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 xml:space="preserve">For </w:t>
                            </w:r>
                            <w:r w:rsidR="000212E5" w:rsidRPr="005801C3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>Christians,</w:t>
                            </w:r>
                            <w:r w:rsidRPr="005801C3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 xml:space="preserve"> this good news involves being loved by God and forgiven for bad things.</w:t>
                            </w:r>
                          </w:p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  <w:r w:rsidRPr="005801C3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> </w:t>
                            </w:r>
                          </w:p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</w:p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  <w:r w:rsidRPr="005801C3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> </w:t>
                            </w:r>
                          </w:p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  <w:r w:rsidRPr="005801C3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>.</w:t>
                            </w:r>
                          </w:p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B596E0" id="Rounded Rectangle 50" o:spid="_x0000_s1053" style="position:absolute;margin-left:223pt;margin-top:4in;width:3in;height:113.9pt;z-index:251741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" fillcolor="#7030a0" strokecolor="black [3213]" strokeweight="4.5pt" insetpen="t">
                <v:textbox inset="2.88pt,2.88pt,2.88pt,2.88pt">
                  <w:txbxContent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  <w:r w:rsidRPr="005801C3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 xml:space="preserve">For </w:t>
                      </w:r>
                      <w:r w:rsidR="000212E5" w:rsidRPr="005801C3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>Christians,</w:t>
                      </w:r>
                      <w:r w:rsidRPr="005801C3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 xml:space="preserve"> this good news involves being loved by God and forgiven for bad things.</w:t>
                      </w:r>
                    </w:p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  <w:r w:rsidRPr="005801C3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> </w:t>
                      </w:r>
                    </w:p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</w:p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  <w:r w:rsidRPr="005801C3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> </w:t>
                      </w:r>
                    </w:p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  <w:r w:rsidRPr="005801C3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>.</w:t>
                      </w:r>
                    </w:p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9136" behindDoc="0" locked="0" layoutInCell="1" allowOverlap="1" wp14:anchorId="1B8BAED7" wp14:editId="58BF40AD">
                <wp:simplePos x="0" y="0"/>
                <wp:positionH relativeFrom="column">
                  <wp:posOffset>5956802</wp:posOffset>
                </wp:positionH>
                <wp:positionV relativeFrom="paragraph">
                  <wp:posOffset>2265529</wp:posOffset>
                </wp:positionV>
                <wp:extent cx="4045585" cy="736979"/>
                <wp:effectExtent l="19050" t="19050" r="31115" b="44450"/>
                <wp:wrapNone/>
                <wp:docPr id="49" name="Rounded 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5585" cy="73697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57150" algn="in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  <w:r w:rsidRPr="005801C3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ab/>
                              <w:t>Christians believe Jesus is a friend to the poor and friendless.</w:t>
                            </w:r>
                          </w:p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  <w:r w:rsidRPr="005801C3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> </w:t>
                            </w:r>
                          </w:p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  <w:r w:rsidRPr="005801C3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>.</w:t>
                            </w:r>
                          </w:p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8BAED7" id="Rounded Rectangle 49" o:spid="_x0000_s1054" style="position:absolute;margin-left:469.05pt;margin-top:178.4pt;width:318.55pt;height:58.05pt;z-index:251739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" fillcolor="#7030a0" strokecolor="black [3213]" strokeweight="4.5pt" insetpen="t">
                <v:textbox inset="2.88pt,2.88pt,2.88pt,2.88pt">
                  <w:txbxContent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  <w:r w:rsidRPr="005801C3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ab/>
                        <w:t>Christians believe Jesus is a friend to the poor and friendless.</w:t>
                      </w:r>
                    </w:p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  <w:r w:rsidRPr="005801C3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> </w:t>
                      </w:r>
                    </w:p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  <w:r w:rsidRPr="005801C3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>.</w:t>
                      </w:r>
                    </w:p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7088" behindDoc="0" locked="0" layoutInCell="1" allowOverlap="1">
                <wp:simplePos x="0" y="0"/>
                <wp:positionH relativeFrom="column">
                  <wp:posOffset>5956432</wp:posOffset>
                </wp:positionH>
                <wp:positionV relativeFrom="paragraph">
                  <wp:posOffset>1419254</wp:posOffset>
                </wp:positionV>
                <wp:extent cx="4045585" cy="736979"/>
                <wp:effectExtent l="19050" t="19050" r="31115" b="44450"/>
                <wp:wrapNone/>
                <wp:docPr id="48" name="Rounded 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5585" cy="73697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57150" algn="in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801C3" w:rsidRPr="005801C3" w:rsidRDefault="005801C3" w:rsidP="005801C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</w:pPr>
                            <w:r w:rsidRPr="005801C3">
                              <w:rPr>
                                <w:rFonts w:ascii="CCW Cursive Writing 1" w:hAnsi="CCW Cursive Writing 1"/>
                                <w:b/>
                                <w:bCs/>
                                <w:color w:val="FFFFFF"/>
                                <w:szCs w:val="36"/>
                              </w:rPr>
                              <w:t>Christians believe Jesus brings good news for all people.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8" o:spid="_x0000_s1055" style="position:absolute;margin-left:469pt;margin-top:111.75pt;width:318.55pt;height:58.05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" fillcolor="#7030a0" strokecolor="black [3213]" strokeweight="4.5pt" insetpen="t">
                <v:textbox inset="2.88pt,2.88pt,2.88pt,2.88pt">
                  <w:txbxContent>
                    <w:p w:rsidR="005801C3" w:rsidRPr="005801C3" w:rsidRDefault="005801C3" w:rsidP="005801C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</w:pPr>
                      <w:r w:rsidRPr="005801C3">
                        <w:rPr>
                          <w:rFonts w:ascii="CCW Cursive Writing 1" w:hAnsi="CCW Cursive Writing 1"/>
                          <w:b/>
                          <w:bCs/>
                          <w:color w:val="FFFFFF"/>
                          <w:szCs w:val="36"/>
                        </w:rPr>
                        <w:t>Christians believe Jesus brings good news for all people.</w:t>
                      </w:r>
                    </w:p>
                  </w:txbxContent>
                </v:textbox>
              </v:roundrect>
            </w:pict>
          </mc:Fallback>
        </mc:AlternateContent>
      </w:r>
      <w:r w:rsidR="008E39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9DBDD9" wp14:editId="2989104A">
                <wp:simplePos x="0" y="0"/>
                <wp:positionH relativeFrom="column">
                  <wp:posOffset>-307075</wp:posOffset>
                </wp:positionH>
                <wp:positionV relativeFrom="paragraph">
                  <wp:posOffset>191069</wp:posOffset>
                </wp:positionV>
                <wp:extent cx="2838450" cy="7178532"/>
                <wp:effectExtent l="19050" t="19050" r="19050" b="228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717853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6000"/>
                          </a:schemeClr>
                        </a:solidFill>
                        <a:ln w="444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0011" w:rsidRPr="008E3983" w:rsidRDefault="00250011" w:rsidP="00250011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36"/>
                              </w:rPr>
                            </w:pPr>
                            <w:r w:rsidRPr="008E3983">
                              <w:rPr>
                                <w:rFonts w:ascii="CCW Cursive Writing 1" w:hAnsi="CCW Cursive Writing 1"/>
                                <w:b/>
                                <w:sz w:val="36"/>
                              </w:rPr>
                              <w:t>Key Vocabulary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E3983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Gospel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The books of the Bible which are about Jesus’ life.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B</w:t>
                            </w:r>
                            <w:r w:rsidRPr="008E3983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elief</w:t>
                            </w:r>
                          </w:p>
                          <w:p w:rsidR="008E3983" w:rsidRDefault="008E3983" w:rsidP="008E3983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Something that is true.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8E3983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8E3983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eace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freedom</w:t>
                            </w:r>
                            <w:proofErr w:type="gramEnd"/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; quiet, calm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F</w:t>
                            </w:r>
                            <w:r w:rsidRPr="008E3983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orgive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Let go of anger against someone.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</w:t>
                            </w:r>
                            <w:r w:rsidRPr="008E3983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onfession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 xml:space="preserve">Say </w:t>
                            </w:r>
                            <w:proofErr w:type="gramStart"/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you  have</w:t>
                            </w:r>
                            <w:proofErr w:type="gramEnd"/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 xml:space="preserve"> done things bad things or made the wrong choices.</w:t>
                            </w:r>
                          </w:p>
                          <w:p w:rsidR="008E3983" w:rsidRDefault="008E3983" w:rsidP="008E3983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Disciples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Follower of Jesus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50011" w:rsidRDefault="00250011" w:rsidP="00250011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4"/>
                                <w:szCs w:val="24"/>
                              </w:rPr>
                            </w:pPr>
                          </w:p>
                          <w:p w:rsid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250011" w:rsidRPr="00250011" w:rsidRDefault="00250011" w:rsidP="00250011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50011" w:rsidRDefault="00250011" w:rsidP="00250011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250011" w:rsidRPr="00250011" w:rsidRDefault="00250011" w:rsidP="00250011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BDD9" id="Text Box 14" o:spid="_x0000_s1056" type="#_x0000_t202" style="position:absolute;margin-left:-24.2pt;margin-top:15.05pt;width:223.5pt;height:56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" fillcolor="white [3201]" strokeweight="3.5pt">
                <v:fill opacity="56283f"/>
                <v:textbox>
                  <w:txbxContent>
                    <w:p w:rsidR="00250011" w:rsidRPr="008E3983" w:rsidRDefault="00250011" w:rsidP="00250011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36"/>
                        </w:rPr>
                      </w:pPr>
                      <w:r w:rsidRPr="008E3983">
                        <w:rPr>
                          <w:rFonts w:ascii="CCW Cursive Writing 1" w:hAnsi="CCW Cursive Writing 1"/>
                          <w:b/>
                          <w:sz w:val="36"/>
                        </w:rPr>
                        <w:t>Key Vocabulary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E3983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Gospel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8E3983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The books of the Bible which are about Jesus’ life.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B</w:t>
                      </w:r>
                      <w:r w:rsidRPr="008E3983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elief</w:t>
                      </w:r>
                    </w:p>
                    <w:p w:rsidR="008E3983" w:rsidRDefault="008E3983" w:rsidP="008E3983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8E3983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Something that is true.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8E3983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8E3983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eace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8E3983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freedom</w:t>
                      </w:r>
                      <w:proofErr w:type="gramEnd"/>
                      <w:r w:rsidRPr="008E3983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; quiet, calm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F</w:t>
                      </w:r>
                      <w:r w:rsidRPr="008E3983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orgive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8E3983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Let go of anger against someone.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C</w:t>
                      </w:r>
                      <w:r w:rsidRPr="008E3983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onfession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8E3983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 xml:space="preserve">Say </w:t>
                      </w:r>
                      <w:proofErr w:type="gramStart"/>
                      <w:r w:rsidRPr="008E3983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you  have</w:t>
                      </w:r>
                      <w:proofErr w:type="gramEnd"/>
                      <w:r w:rsidRPr="008E3983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 xml:space="preserve"> done things bad things or made the wrong choices.</w:t>
                      </w:r>
                    </w:p>
                    <w:p w:rsidR="008E3983" w:rsidRDefault="008E3983" w:rsidP="008E3983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Disciples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Follower of Jesus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8E3983" w:rsidRPr="008E3983" w:rsidRDefault="008E3983" w:rsidP="008E3983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250011" w:rsidRDefault="00250011" w:rsidP="00250011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4"/>
                          <w:szCs w:val="24"/>
                        </w:rPr>
                      </w:pPr>
                    </w:p>
                    <w:p w:rsid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8"/>
                          <w:szCs w:val="28"/>
                        </w:rPr>
                        <w:t> </w:t>
                      </w:r>
                    </w:p>
                    <w:p w:rsidR="00250011" w:rsidRPr="00250011" w:rsidRDefault="00250011" w:rsidP="00250011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4"/>
                          <w:szCs w:val="24"/>
                        </w:rPr>
                        <w:t> </w:t>
                      </w:r>
                    </w:p>
                    <w:p w:rsidR="00250011" w:rsidRDefault="00250011" w:rsidP="00250011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250011" w:rsidRPr="00250011" w:rsidRDefault="00250011" w:rsidP="00250011">
                      <w:pPr>
                        <w:jc w:val="center"/>
                        <w:rPr>
                          <w:rFonts w:ascii="CCW Cursive Writing 1" w:hAnsi="CCW Cursive Writing 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9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1A188D" wp14:editId="442CB05D">
                <wp:simplePos x="0" y="0"/>
                <wp:positionH relativeFrom="column">
                  <wp:posOffset>5793105</wp:posOffset>
                </wp:positionH>
                <wp:positionV relativeFrom="paragraph">
                  <wp:posOffset>3343512</wp:posOffset>
                </wp:positionV>
                <wp:extent cx="4315981" cy="4026089"/>
                <wp:effectExtent l="0" t="0" r="27940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81" cy="4026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3983" w:rsidRPr="008E3983" w:rsidRDefault="008E3983" w:rsidP="008E3983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4524A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Outcomes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</w:pPr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Cs w:val="24"/>
                                <w:lang w:val="x-none"/>
                              </w:rPr>
                              <w:t>·</w:t>
                            </w:r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  <w:t> Tell stories from the Bible and link with ‘Gospel’ or good news.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</w:pPr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Cs w:val="24"/>
                                <w:lang w:val="x-none"/>
                              </w:rPr>
                              <w:t>·</w:t>
                            </w:r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  <w:t> Explain what Bible texts mean to Christians.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</w:pPr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Cs w:val="24"/>
                                <w:lang w:val="x-none"/>
                              </w:rPr>
                              <w:t>·</w:t>
                            </w:r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  <w:t> Recognise that Jesus gives  instructions about how to behave.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</w:pPr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Cs w:val="24"/>
                                <w:lang w:val="x-none"/>
                              </w:rPr>
                              <w:t>·</w:t>
                            </w:r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  <w:t> Give two examples of how Christians bring good news to their communities.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Cs w:val="24"/>
                              </w:rPr>
                            </w:pPr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Cs w:val="24"/>
                                <w:lang w:val="x-none"/>
                              </w:rPr>
                              <w:t>·</w:t>
                            </w:r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  <w:t> Think, talk and ask questions about whether Jesus’ good</w:t>
                            </w:r>
                            <w:r w:rsidRPr="008E3983">
                              <w:rPr>
                                <w:rFonts w:ascii="CCW Cursive Writing 1" w:hAnsi="CCW Cursive Writing 1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  <w:t>news is just for Christians or if there are things for anyone to learn.</w:t>
                            </w:r>
                          </w:p>
                          <w:p w:rsidR="008E3983" w:rsidRPr="008E3983" w:rsidRDefault="008E3983" w:rsidP="008E3983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</w:pPr>
                            <w:r w:rsidRPr="008E3983"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  <w:t> </w:t>
                            </w:r>
                          </w:p>
                          <w:p w:rsidR="008E3983" w:rsidRDefault="008E3983" w:rsidP="008E3983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8E3983" w:rsidRPr="0034524A" w:rsidRDefault="008E3983" w:rsidP="008E3983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E3983" w:rsidRPr="0034524A" w:rsidRDefault="008E3983" w:rsidP="008E3983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  <w:p w:rsidR="008E3983" w:rsidRPr="0034524A" w:rsidRDefault="008E3983" w:rsidP="008E3983">
                            <w:pPr>
                              <w:jc w:val="center"/>
                              <w:rPr>
                                <w:rFonts w:ascii="CCW Cursive Writing 1" w:hAnsi="CCW Cursive Writing 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188D" id="Text Box 47" o:spid="_x0000_s1057" type="#_x0000_t202" style="position:absolute;margin-left:456.15pt;margin-top:263.25pt;width:339.85pt;height:31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" fillcolor="white [3201]" strokeweight=".5pt">
                <v:textbox>
                  <w:txbxContent>
                    <w:p w:rsidR="008E3983" w:rsidRPr="008E3983" w:rsidRDefault="008E3983" w:rsidP="008E3983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4524A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Outcomes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Cs w:val="24"/>
                        </w:rPr>
                      </w:pPr>
                      <w:r w:rsidRPr="008E3983">
                        <w:rPr>
                          <w:rFonts w:ascii="CCW Cursive Writing 1" w:hAnsi="CCW Cursive Writing 1"/>
                          <w:bCs/>
                          <w:szCs w:val="24"/>
                          <w:lang w:val="x-none"/>
                        </w:rPr>
                        <w:t>·</w:t>
                      </w:r>
                      <w:r w:rsidRPr="008E3983">
                        <w:rPr>
                          <w:rFonts w:ascii="CCW Cursive Writing 1" w:hAnsi="CCW Cursive Writing 1"/>
                          <w:bCs/>
                          <w:szCs w:val="24"/>
                        </w:rPr>
                        <w:t> Tell stories from the Bible and link with ‘Gospel’ or good news.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Cs w:val="24"/>
                        </w:rPr>
                      </w:pPr>
                      <w:r w:rsidRPr="008E3983">
                        <w:rPr>
                          <w:rFonts w:ascii="CCW Cursive Writing 1" w:hAnsi="CCW Cursive Writing 1"/>
                          <w:bCs/>
                          <w:szCs w:val="24"/>
                          <w:lang w:val="x-none"/>
                        </w:rPr>
                        <w:t>·</w:t>
                      </w:r>
                      <w:r w:rsidRPr="008E3983">
                        <w:rPr>
                          <w:rFonts w:ascii="CCW Cursive Writing 1" w:hAnsi="CCW Cursive Writing 1"/>
                          <w:bCs/>
                          <w:szCs w:val="24"/>
                        </w:rPr>
                        <w:t> Explain what Bible texts mean to Christians.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Cs w:val="24"/>
                        </w:rPr>
                      </w:pPr>
                      <w:r w:rsidRPr="008E3983">
                        <w:rPr>
                          <w:rFonts w:ascii="CCW Cursive Writing 1" w:hAnsi="CCW Cursive Writing 1"/>
                          <w:bCs/>
                          <w:szCs w:val="24"/>
                          <w:lang w:val="x-none"/>
                        </w:rPr>
                        <w:t>·</w:t>
                      </w:r>
                      <w:r w:rsidRPr="008E3983">
                        <w:rPr>
                          <w:rFonts w:ascii="CCW Cursive Writing 1" w:hAnsi="CCW Cursive Writing 1"/>
                          <w:bCs/>
                          <w:szCs w:val="24"/>
                        </w:rPr>
                        <w:t> Recognise that Jesus gives  instructions about how to behave.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Cs w:val="24"/>
                        </w:rPr>
                      </w:pPr>
                      <w:r w:rsidRPr="008E3983">
                        <w:rPr>
                          <w:rFonts w:ascii="CCW Cursive Writing 1" w:hAnsi="CCW Cursive Writing 1"/>
                          <w:bCs/>
                          <w:szCs w:val="24"/>
                          <w:lang w:val="x-none"/>
                        </w:rPr>
                        <w:t>·</w:t>
                      </w:r>
                      <w:r w:rsidRPr="008E3983">
                        <w:rPr>
                          <w:rFonts w:ascii="CCW Cursive Writing 1" w:hAnsi="CCW Cursive Writing 1"/>
                          <w:bCs/>
                          <w:szCs w:val="24"/>
                        </w:rPr>
                        <w:t> Give two examples of how Christians bring good news to their communities.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Cs w:val="24"/>
                        </w:rPr>
                      </w:pPr>
                      <w:r w:rsidRPr="008E3983">
                        <w:rPr>
                          <w:rFonts w:ascii="CCW Cursive Writing 1" w:hAnsi="CCW Cursive Writing 1"/>
                          <w:bCs/>
                          <w:szCs w:val="24"/>
                          <w:lang w:val="x-none"/>
                        </w:rPr>
                        <w:t>·</w:t>
                      </w:r>
                      <w:r w:rsidRPr="008E3983">
                        <w:rPr>
                          <w:rFonts w:ascii="CCW Cursive Writing 1" w:hAnsi="CCW Cursive Writing 1"/>
                          <w:bCs/>
                          <w:szCs w:val="24"/>
                        </w:rPr>
                        <w:t> Think, talk and ask questions about whether Jesus’ good</w:t>
                      </w:r>
                      <w:r w:rsidRPr="008E3983">
                        <w:rPr>
                          <w:rFonts w:ascii="CCW Cursive Writing 1" w:hAnsi="CCW Cursive Writing 1"/>
                          <w:b/>
                          <w:bCs/>
                          <w:szCs w:val="24"/>
                        </w:rPr>
                        <w:t xml:space="preserve"> </w:t>
                      </w:r>
                      <w:r w:rsidRPr="008E3983">
                        <w:rPr>
                          <w:rFonts w:ascii="CCW Cursive Writing 1" w:hAnsi="CCW Cursive Writing 1"/>
                          <w:bCs/>
                          <w:szCs w:val="24"/>
                        </w:rPr>
                        <w:t>news is just for Christians or if there are things for anyone to learn.</w:t>
                      </w:r>
                    </w:p>
                    <w:p w:rsidR="008E3983" w:rsidRPr="008E3983" w:rsidRDefault="008E3983" w:rsidP="008E3983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Cs w:val="24"/>
                        </w:rPr>
                      </w:pPr>
                      <w:r w:rsidRPr="008E3983">
                        <w:rPr>
                          <w:rFonts w:ascii="CCW Cursive Writing 1" w:hAnsi="CCW Cursive Writing 1"/>
                          <w:bCs/>
                          <w:szCs w:val="24"/>
                        </w:rPr>
                        <w:t> </w:t>
                      </w:r>
                    </w:p>
                    <w:p w:rsidR="008E3983" w:rsidRDefault="008E3983" w:rsidP="008E3983">
                      <w:pPr>
                        <w:widowControl w:val="0"/>
                        <w:ind w:left="567" w:hanging="567"/>
                        <w:jc w:val="center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8E3983" w:rsidRPr="0034524A" w:rsidRDefault="008E3983" w:rsidP="008E3983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E3983" w:rsidRPr="0034524A" w:rsidRDefault="008E3983" w:rsidP="008E3983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  <w:p w:rsidR="008E3983" w:rsidRPr="0034524A" w:rsidRDefault="008E3983" w:rsidP="008E3983">
                      <w:pPr>
                        <w:jc w:val="center"/>
                        <w:rPr>
                          <w:rFonts w:ascii="CCW Cursive Writing 1" w:hAnsi="CCW Cursive Writing 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983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0687050" cy="7560310"/>
            <wp:effectExtent l="0" t="0" r="0" b="2540"/>
            <wp:wrapTight wrapText="bothSides">
              <wp:wrapPolygon edited="0">
                <wp:start x="0" y="0"/>
                <wp:lineTo x="0" y="21553"/>
                <wp:lineTo x="21561" y="21553"/>
                <wp:lineTo x="2156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spe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9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1E39C1" wp14:editId="339A82AC">
                <wp:simplePos x="0" y="0"/>
                <wp:positionH relativeFrom="column">
                  <wp:posOffset>2668137</wp:posOffset>
                </wp:positionH>
                <wp:positionV relativeFrom="paragraph">
                  <wp:posOffset>191069</wp:posOffset>
                </wp:positionV>
                <wp:extent cx="7334250" cy="1119116"/>
                <wp:effectExtent l="19050" t="19050" r="19050" b="241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11191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44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5310" w:rsidRPr="008E3983" w:rsidRDefault="00585310" w:rsidP="00585310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36"/>
                              </w:rPr>
                            </w:pPr>
                            <w:r w:rsidRPr="008E3983">
                              <w:rPr>
                                <w:rFonts w:ascii="CCW Cursive Writing 1" w:hAnsi="CCW Cursive Writing 1"/>
                                <w:b/>
                                <w:sz w:val="36"/>
                              </w:rPr>
                              <w:t xml:space="preserve">KS1 – Unit 1.4 – Gospel </w:t>
                            </w:r>
                          </w:p>
                          <w:p w:rsidR="00585310" w:rsidRPr="008E3983" w:rsidRDefault="00585310" w:rsidP="00585310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36"/>
                              </w:rPr>
                            </w:pPr>
                            <w:r w:rsidRPr="008E3983">
                              <w:rPr>
                                <w:rFonts w:ascii="CCW Cursive Writing 1" w:hAnsi="CCW Cursive Writing 1"/>
                                <w:b/>
                                <w:sz w:val="36"/>
                              </w:rPr>
                              <w:t xml:space="preserve">What is the good </w:t>
                            </w:r>
                            <w:r w:rsidR="008E3983" w:rsidRPr="008E3983">
                              <w:rPr>
                                <w:rFonts w:ascii="CCW Cursive Writing 1" w:hAnsi="CCW Cursive Writing 1"/>
                                <w:b/>
                                <w:sz w:val="36"/>
                              </w:rPr>
                              <w:t xml:space="preserve">news Jesus </w:t>
                            </w:r>
                            <w:r w:rsidRPr="008E3983">
                              <w:rPr>
                                <w:rFonts w:ascii="CCW Cursive Writing 1" w:hAnsi="CCW Cursive Writing 1"/>
                                <w:b/>
                                <w:sz w:val="36"/>
                              </w:rPr>
                              <w:t>brings</w:t>
                            </w:r>
                            <w:r w:rsidRPr="008E3983">
                              <w:rPr>
                                <w:rFonts w:ascii="CCW Cursive Writing 1" w:hAnsi="CCW Cursive Writing 1"/>
                                <w:b/>
                                <w:sz w:val="36"/>
                              </w:rPr>
                              <w:t>?</w:t>
                            </w:r>
                          </w:p>
                          <w:p w:rsidR="00585310" w:rsidRPr="00585310" w:rsidRDefault="00585310" w:rsidP="00585310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39C1" id="Text Box 8" o:spid="_x0000_s1058" type="#_x0000_t202" style="position:absolute;margin-left:210.1pt;margin-top:15.05pt;width:577.5pt;height:8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" fillcolor="window" strokeweight="3.5pt">
                <v:textbox>
                  <w:txbxContent>
                    <w:p w:rsidR="00585310" w:rsidRPr="008E3983" w:rsidRDefault="00585310" w:rsidP="00585310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36"/>
                        </w:rPr>
                      </w:pPr>
                      <w:r w:rsidRPr="008E3983">
                        <w:rPr>
                          <w:rFonts w:ascii="CCW Cursive Writing 1" w:hAnsi="CCW Cursive Writing 1"/>
                          <w:b/>
                          <w:sz w:val="36"/>
                        </w:rPr>
                        <w:t xml:space="preserve">KS1 – Unit 1.4 – Gospel </w:t>
                      </w:r>
                    </w:p>
                    <w:p w:rsidR="00585310" w:rsidRPr="008E3983" w:rsidRDefault="00585310" w:rsidP="00585310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36"/>
                        </w:rPr>
                      </w:pPr>
                      <w:r w:rsidRPr="008E3983">
                        <w:rPr>
                          <w:rFonts w:ascii="CCW Cursive Writing 1" w:hAnsi="CCW Cursive Writing 1"/>
                          <w:b/>
                          <w:sz w:val="36"/>
                        </w:rPr>
                        <w:t xml:space="preserve">What is the good </w:t>
                      </w:r>
                      <w:r w:rsidR="008E3983" w:rsidRPr="008E3983">
                        <w:rPr>
                          <w:rFonts w:ascii="CCW Cursive Writing 1" w:hAnsi="CCW Cursive Writing 1"/>
                          <w:b/>
                          <w:sz w:val="36"/>
                        </w:rPr>
                        <w:t xml:space="preserve">news Jesus </w:t>
                      </w:r>
                      <w:r w:rsidRPr="008E3983">
                        <w:rPr>
                          <w:rFonts w:ascii="CCW Cursive Writing 1" w:hAnsi="CCW Cursive Writing 1"/>
                          <w:b/>
                          <w:sz w:val="36"/>
                        </w:rPr>
                        <w:t>brings</w:t>
                      </w:r>
                      <w:r w:rsidRPr="008E3983">
                        <w:rPr>
                          <w:rFonts w:ascii="CCW Cursive Writing 1" w:hAnsi="CCW Cursive Writing 1"/>
                          <w:b/>
                          <w:sz w:val="36"/>
                        </w:rPr>
                        <w:t>?</w:t>
                      </w:r>
                    </w:p>
                    <w:p w:rsidR="00585310" w:rsidRPr="00585310" w:rsidRDefault="00585310" w:rsidP="00585310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5310" w:rsidRDefault="000212E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C4CA47" wp14:editId="6F90E805">
                <wp:simplePos x="0" y="0"/>
                <wp:positionH relativeFrom="column">
                  <wp:posOffset>-114300</wp:posOffset>
                </wp:positionH>
                <wp:positionV relativeFrom="paragraph">
                  <wp:posOffset>5772150</wp:posOffset>
                </wp:positionV>
                <wp:extent cx="4210050" cy="14478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15E1" w:rsidRPr="000212E5" w:rsidRDefault="004715E1" w:rsidP="004715E1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32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sz w:val="32"/>
                              </w:rPr>
                              <w:t xml:space="preserve">KS1 – Unit 1.5 – Salvation </w:t>
                            </w:r>
                          </w:p>
                          <w:p w:rsidR="004715E1" w:rsidRPr="000212E5" w:rsidRDefault="004715E1" w:rsidP="004715E1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32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sz w:val="32"/>
                              </w:rPr>
                              <w:t>Why does Easter matter to Christians</w:t>
                            </w:r>
                            <w:r w:rsidRPr="000212E5">
                              <w:rPr>
                                <w:rFonts w:ascii="CCW Cursive Writing 1" w:hAnsi="CCW Cursive Writing 1"/>
                                <w:b/>
                                <w:sz w:val="32"/>
                              </w:rPr>
                              <w:t>?</w:t>
                            </w:r>
                          </w:p>
                          <w:p w:rsidR="004715E1" w:rsidRPr="000212E5" w:rsidRDefault="004715E1" w:rsidP="004715E1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4CA47" id="Text Box 10" o:spid="_x0000_s1059" type="#_x0000_t202" style="position:absolute;margin-left:-9pt;margin-top:454.5pt;width:331.5pt;height:11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" fillcolor="window" strokeweight=".5pt">
                <v:textbox>
                  <w:txbxContent>
                    <w:p w:rsidR="004715E1" w:rsidRPr="000212E5" w:rsidRDefault="004715E1" w:rsidP="004715E1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32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sz w:val="32"/>
                        </w:rPr>
                        <w:t xml:space="preserve">KS1 – Unit 1.5 – Salvation </w:t>
                      </w:r>
                    </w:p>
                    <w:p w:rsidR="004715E1" w:rsidRPr="000212E5" w:rsidRDefault="004715E1" w:rsidP="004715E1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32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sz w:val="32"/>
                        </w:rPr>
                        <w:t>Why does Easter matter to Christians</w:t>
                      </w:r>
                      <w:r w:rsidRPr="000212E5">
                        <w:rPr>
                          <w:rFonts w:ascii="CCW Cursive Writing 1" w:hAnsi="CCW Cursive Writing 1"/>
                          <w:b/>
                          <w:sz w:val="32"/>
                        </w:rPr>
                        <w:t>?</w:t>
                      </w:r>
                    </w:p>
                    <w:p w:rsidR="004715E1" w:rsidRPr="000212E5" w:rsidRDefault="004715E1" w:rsidP="004715E1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3472" behindDoc="0" locked="0" layoutInCell="1" allowOverlap="1" wp14:anchorId="138FE620" wp14:editId="127C0503">
                <wp:simplePos x="0" y="0"/>
                <wp:positionH relativeFrom="column">
                  <wp:posOffset>4495800</wp:posOffset>
                </wp:positionH>
                <wp:positionV relativeFrom="paragraph">
                  <wp:posOffset>4895850</wp:posOffset>
                </wp:positionV>
                <wp:extent cx="2266950" cy="1866900"/>
                <wp:effectExtent l="19050" t="19050" r="38100" b="38100"/>
                <wp:wrapNone/>
                <wp:docPr id="56" name="Rounded 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  <a:alpha val="75000"/>
                          </a:srgbClr>
                        </a:solidFill>
                        <a:ln w="57150" algn="in">
                          <a:solidFill>
                            <a:srgbClr val="ED7D31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212E5" w:rsidRP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  <w:t>Christians believe Jesus’ resurrection gives people hope of a new life.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  <w:t> 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  <w:t> 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  <w:t> 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8FE620" id="Rounded Rectangle 56" o:spid="_x0000_s1060" style="position:absolute;margin-left:354pt;margin-top:385.5pt;width:178.5pt;height:147pt;z-index:251753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" fillcolor="#ffd966" strokecolor="#c55a11" strokeweight="4.5pt" insetpen="t">
                <v:fill opacity="49087f"/>
                <v:textbox inset="2.88pt,2.88pt,2.88pt,2.88pt">
                  <w:txbxContent>
                    <w:p w:rsidR="000212E5" w:rsidRP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  <w:t>Christians believe Jesus’ resurrection gives people hope of a new life.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  <w:t> 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  <w:t> 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  <w:t> 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1424" behindDoc="0" locked="0" layoutInCell="1" allowOverlap="1" wp14:anchorId="0D14857D" wp14:editId="6751D04B">
                <wp:simplePos x="0" y="0"/>
                <wp:positionH relativeFrom="column">
                  <wp:posOffset>4495800</wp:posOffset>
                </wp:positionH>
                <wp:positionV relativeFrom="paragraph">
                  <wp:posOffset>3028950</wp:posOffset>
                </wp:positionV>
                <wp:extent cx="2266950" cy="1866900"/>
                <wp:effectExtent l="19050" t="19050" r="38100" b="38100"/>
                <wp:wrapNone/>
                <wp:docPr id="55" name="Rounded 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  <a:alpha val="75000"/>
                          </a:schemeClr>
                        </a:solidFill>
                        <a:ln w="57150" algn="in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212E5" w:rsidRP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Christians believe that </w:t>
                            </w:r>
                            <w:r w:rsidRPr="000212E5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  <w:t>after three days Jesus came back to life.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  <w:t> 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  <w:t> 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14857D" id="Rounded Rectangle 55" o:spid="_x0000_s1061" style="position:absolute;margin-left:354pt;margin-top:238.5pt;width:178.5pt;height:147pt;z-index:251751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" fillcolor="#ffd966 [1943]" strokecolor="#c45911 [2405]" strokeweight="4.5pt" insetpen="t">
                <v:fill opacity="49087f"/>
                <v:textbox inset="2.88pt,2.88pt,2.88pt,2.88pt">
                  <w:txbxContent>
                    <w:p w:rsidR="000212E5" w:rsidRP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</w:pPr>
                      <w:r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  <w:t xml:space="preserve">Christians believe that </w:t>
                      </w:r>
                      <w:r w:rsidRPr="000212E5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  <w:t>after three days Jesus came back to life.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  <w:t> 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  <w:t> 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9376" behindDoc="0" locked="0" layoutInCell="1" allowOverlap="1" wp14:anchorId="45302FE1" wp14:editId="64A9973D">
                <wp:simplePos x="0" y="0"/>
                <wp:positionH relativeFrom="column">
                  <wp:posOffset>4495800</wp:posOffset>
                </wp:positionH>
                <wp:positionV relativeFrom="paragraph">
                  <wp:posOffset>1790700</wp:posOffset>
                </wp:positionV>
                <wp:extent cx="2266950" cy="1123950"/>
                <wp:effectExtent l="19050" t="19050" r="38100" b="38100"/>
                <wp:wrapNone/>
                <wp:docPr id="54" name="Rounded 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1123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  <a:alpha val="75000"/>
                          </a:schemeClr>
                        </a:solidFill>
                        <a:ln w="57150" algn="in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212E5" w:rsidRP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  <w:t>Christians believe Jesus died on a cross.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  <w:t> 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302FE1" id="Rounded Rectangle 54" o:spid="_x0000_s1062" style="position:absolute;margin-left:354pt;margin-top:141pt;width:178.5pt;height:88.5pt;z-index:251749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" fillcolor="#ffd966 [1943]" strokecolor="#c45911 [2405]" strokeweight="4.5pt" insetpen="t">
                <v:fill opacity="49087f"/>
                <v:textbox inset="2.88pt,2.88pt,2.88pt,2.88pt">
                  <w:txbxContent>
                    <w:p w:rsidR="000212E5" w:rsidRP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  <w:t>Christians believe Jesus died on a cross.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  <w:t> 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47328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76200</wp:posOffset>
                </wp:positionV>
                <wp:extent cx="2266950" cy="1619250"/>
                <wp:effectExtent l="19050" t="19050" r="38100" b="38100"/>
                <wp:wrapNone/>
                <wp:docPr id="53" name="Rounded 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161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  <a:alpha val="75000"/>
                          </a:schemeClr>
                        </a:solidFill>
                        <a:ln w="57150" algn="in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212E5" w:rsidRP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36"/>
                              </w:rPr>
                              <w:t>Easter is a very important part in the ‘big story’ of the Bible.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3" o:spid="_x0000_s1063" style="position:absolute;margin-left:354pt;margin-top:6pt;width:178.5pt;height:127.5pt;z-index:251747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" fillcolor="#ffd966 [1943]" strokecolor="#c45911 [2405]" strokeweight="4.5pt" insetpen="t">
                <v:fill opacity="49087f"/>
                <v:textbox inset="2.88pt,2.88pt,2.88pt,2.88pt">
                  <w:txbxContent>
                    <w:p w:rsidR="000212E5" w:rsidRP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36"/>
                        </w:rPr>
                        <w:t>Easter is a very important part in the ‘big story’ of the Bible.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F741F34" wp14:editId="44DDD9DE">
                <wp:simplePos x="0" y="0"/>
                <wp:positionH relativeFrom="column">
                  <wp:posOffset>-114300</wp:posOffset>
                </wp:positionH>
                <wp:positionV relativeFrom="paragraph">
                  <wp:posOffset>1695450</wp:posOffset>
                </wp:positionV>
                <wp:extent cx="3988676" cy="3783724"/>
                <wp:effectExtent l="0" t="0" r="12065" b="2667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676" cy="378372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84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12E5" w:rsidRPr="00DA73EE" w:rsidRDefault="000212E5" w:rsidP="000212E5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4524A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Outcomes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Cs w:val="24"/>
                                <w:lang w:val="x-none"/>
                              </w:rPr>
                              <w:t>·</w:t>
                            </w: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  <w:t> </w:t>
                            </w: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0"/>
                                <w:szCs w:val="24"/>
                              </w:rPr>
                              <w:t>Recognise that Incarnation and Salvation are part of a ‘big story’ of the Bible.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0"/>
                                <w:szCs w:val="24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0"/>
                                <w:szCs w:val="24"/>
                                <w:lang w:val="x-none"/>
                              </w:rPr>
                              <w:t>·</w:t>
                            </w: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0"/>
                                <w:szCs w:val="24"/>
                              </w:rPr>
                              <w:t> Tell stories of Holy Week and Easter.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0"/>
                                <w:szCs w:val="24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0"/>
                                <w:szCs w:val="24"/>
                                <w:lang w:val="x-none"/>
                              </w:rPr>
                              <w:t>·</w:t>
                            </w: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0"/>
                                <w:szCs w:val="24"/>
                              </w:rPr>
                              <w:t> Recognise that Jesus gives instructions about how to live.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0"/>
                                <w:szCs w:val="24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0"/>
                                <w:szCs w:val="24"/>
                                <w:lang w:val="x-none"/>
                              </w:rPr>
                              <w:t>·</w:t>
                            </w: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0"/>
                                <w:szCs w:val="24"/>
                              </w:rPr>
                              <w:t> Give at least three examples of how Christians show their beliefs at Easter.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0"/>
                                <w:szCs w:val="24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0"/>
                                <w:szCs w:val="24"/>
                                <w:lang w:val="x-none"/>
                              </w:rPr>
                              <w:t>·</w:t>
                            </w: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0"/>
                                <w:szCs w:val="24"/>
                              </w:rPr>
                              <w:t> Think, talk and ask questions about whether the story of Easter has anything to say about sadness, hope or heaven.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Cs w:val="24"/>
                              </w:rPr>
                              <w:t> </w:t>
                            </w:r>
                          </w:p>
                          <w:p w:rsidR="000212E5" w:rsidRDefault="000212E5" w:rsidP="000212E5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0212E5" w:rsidRPr="0034524A" w:rsidRDefault="000212E5" w:rsidP="000212E5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0212E5" w:rsidRPr="0034524A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</w:pPr>
                          </w:p>
                          <w:p w:rsidR="000212E5" w:rsidRPr="0034524A" w:rsidRDefault="000212E5" w:rsidP="000212E5">
                            <w:pPr>
                              <w:jc w:val="center"/>
                              <w:rPr>
                                <w:rFonts w:ascii="CCW Cursive Writing 1" w:hAnsi="CCW Cursive Writing 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1F34" id="Text Box 52" o:spid="_x0000_s1064" type="#_x0000_t202" style="position:absolute;margin-left:-9pt;margin-top:133.5pt;width:314.05pt;height:297.9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" fillcolor="white [3201]" strokeweight=".5pt">
                <v:fill opacity="54998f"/>
                <v:textbox>
                  <w:txbxContent>
                    <w:p w:rsidR="000212E5" w:rsidRPr="00DA73EE" w:rsidRDefault="000212E5" w:rsidP="000212E5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34524A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Outcomes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 w:val="20"/>
                          <w:szCs w:val="24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 w:rsidRPr="000212E5">
                        <w:rPr>
                          <w:rFonts w:ascii="CCW Cursive Writing 1" w:hAnsi="CCW Cursive Writing 1"/>
                          <w:bCs/>
                          <w:szCs w:val="24"/>
                          <w:lang w:val="x-none"/>
                        </w:rPr>
                        <w:t>·</w:t>
                      </w:r>
                      <w:r w:rsidRPr="000212E5">
                        <w:rPr>
                          <w:rFonts w:ascii="CCW Cursive Writing 1" w:hAnsi="CCW Cursive Writing 1"/>
                          <w:bCs/>
                          <w:szCs w:val="24"/>
                        </w:rPr>
                        <w:t> </w:t>
                      </w:r>
                      <w:r w:rsidRPr="000212E5">
                        <w:rPr>
                          <w:rFonts w:ascii="CCW Cursive Writing 1" w:hAnsi="CCW Cursive Writing 1"/>
                          <w:bCs/>
                          <w:sz w:val="20"/>
                          <w:szCs w:val="24"/>
                        </w:rPr>
                        <w:t>Recognise that Incarnation and Salvation are part of a ‘big story’ of the Bible.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 w:val="20"/>
                          <w:szCs w:val="24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Cs/>
                          <w:sz w:val="20"/>
                          <w:szCs w:val="24"/>
                          <w:lang w:val="x-none"/>
                        </w:rPr>
                        <w:t>·</w:t>
                      </w:r>
                      <w:r w:rsidRPr="000212E5">
                        <w:rPr>
                          <w:rFonts w:ascii="CCW Cursive Writing 1" w:hAnsi="CCW Cursive Writing 1"/>
                          <w:bCs/>
                          <w:sz w:val="20"/>
                          <w:szCs w:val="24"/>
                        </w:rPr>
                        <w:t> Tell stories of Holy Week and Easter.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 w:val="20"/>
                          <w:szCs w:val="24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Cs/>
                          <w:sz w:val="20"/>
                          <w:szCs w:val="24"/>
                          <w:lang w:val="x-none"/>
                        </w:rPr>
                        <w:t>·</w:t>
                      </w:r>
                      <w:r w:rsidRPr="000212E5">
                        <w:rPr>
                          <w:rFonts w:ascii="CCW Cursive Writing 1" w:hAnsi="CCW Cursive Writing 1"/>
                          <w:bCs/>
                          <w:sz w:val="20"/>
                          <w:szCs w:val="24"/>
                        </w:rPr>
                        <w:t> Recognise that Jesus gives instructions about how to live.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 w:val="20"/>
                          <w:szCs w:val="24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Cs/>
                          <w:sz w:val="20"/>
                          <w:szCs w:val="24"/>
                          <w:lang w:val="x-none"/>
                        </w:rPr>
                        <w:t>·</w:t>
                      </w:r>
                      <w:r w:rsidRPr="000212E5">
                        <w:rPr>
                          <w:rFonts w:ascii="CCW Cursive Writing 1" w:hAnsi="CCW Cursive Writing 1"/>
                          <w:bCs/>
                          <w:sz w:val="20"/>
                          <w:szCs w:val="24"/>
                        </w:rPr>
                        <w:t> Give at least three examples of how Christians show their beliefs at Easter.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 w:val="20"/>
                          <w:szCs w:val="24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Cs/>
                          <w:sz w:val="20"/>
                          <w:szCs w:val="24"/>
                          <w:lang w:val="x-none"/>
                        </w:rPr>
                        <w:t>·</w:t>
                      </w:r>
                      <w:r w:rsidRPr="000212E5">
                        <w:rPr>
                          <w:rFonts w:ascii="CCW Cursive Writing 1" w:hAnsi="CCW Cursive Writing 1"/>
                          <w:bCs/>
                          <w:sz w:val="20"/>
                          <w:szCs w:val="24"/>
                        </w:rPr>
                        <w:t> Think, talk and ask questions about whether the story of Easter has anything to say about sadness, hope or heaven.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Cs/>
                          <w:szCs w:val="24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Cs/>
                          <w:szCs w:val="24"/>
                        </w:rPr>
                        <w:t> </w:t>
                      </w:r>
                    </w:p>
                    <w:p w:rsidR="000212E5" w:rsidRDefault="000212E5" w:rsidP="000212E5">
                      <w:pPr>
                        <w:widowControl w:val="0"/>
                        <w:ind w:left="567" w:hanging="567"/>
                        <w:jc w:val="center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0212E5" w:rsidRPr="0034524A" w:rsidRDefault="000212E5" w:rsidP="000212E5">
                      <w:pPr>
                        <w:widowControl w:val="0"/>
                        <w:ind w:left="567" w:hanging="567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0212E5" w:rsidRPr="0034524A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</w:pPr>
                    </w:p>
                    <w:p w:rsidR="000212E5" w:rsidRPr="0034524A" w:rsidRDefault="000212E5" w:rsidP="000212E5">
                      <w:pPr>
                        <w:jc w:val="center"/>
                        <w:rPr>
                          <w:rFonts w:ascii="CCW Cursive Writing 1" w:hAnsi="CCW Cursive Writing 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9DBDD9" wp14:editId="2989104A">
                <wp:simplePos x="0" y="0"/>
                <wp:positionH relativeFrom="column">
                  <wp:posOffset>6896100</wp:posOffset>
                </wp:positionH>
                <wp:positionV relativeFrom="paragraph">
                  <wp:posOffset>133350</wp:posOffset>
                </wp:positionV>
                <wp:extent cx="2971800" cy="7086600"/>
                <wp:effectExtent l="19050" t="1905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086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34000"/>
                          </a:sysClr>
                        </a:solidFill>
                        <a:ln w="444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0011" w:rsidRPr="000212E5" w:rsidRDefault="00250011" w:rsidP="00250011">
                            <w:pPr>
                              <w:jc w:val="center"/>
                              <w:rPr>
                                <w:rFonts w:ascii="CCW Cursive Writing 1" w:hAnsi="CCW Cursive Writing 1"/>
                                <w:b/>
                                <w:sz w:val="36"/>
                                <w:u w:val="single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sz w:val="36"/>
                                <w:u w:val="single"/>
                              </w:rPr>
                              <w:t>Key Vocabulary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Incarnation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God in human form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God in the flesh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Salvation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Jesus rescuing people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Crucifixion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being</w:t>
                            </w:r>
                            <w:proofErr w:type="gramEnd"/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 xml:space="preserve"> killed by being nailed to a cross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</w:t>
                            </w:r>
                            <w:r w:rsidRPr="000212E5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esurrection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coming</w:t>
                            </w:r>
                            <w:proofErr w:type="gramEnd"/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 xml:space="preserve"> back alive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Easter</w:t>
                            </w:r>
                          </w:p>
                          <w:p w:rsid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Festival when Christians celebrate Jesus resurrection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Holy Week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</w:pPr>
                            <w:r w:rsidRPr="000212E5">
                              <w:rPr>
                                <w:rFonts w:ascii="CCW Cursive Writing 1" w:hAnsi="CCW Cursive Writing 1"/>
                                <w:bCs/>
                                <w:sz w:val="24"/>
                                <w:szCs w:val="24"/>
                              </w:rPr>
                              <w:t>The week leading up to Easter including Palm Sunday and Good Friday</w:t>
                            </w:r>
                          </w:p>
                          <w:p w:rsidR="000212E5" w:rsidRPr="000212E5" w:rsidRDefault="000212E5" w:rsidP="000212E5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Betrayal</w:t>
                            </w:r>
                          </w:p>
                          <w:p w:rsidR="00250011" w:rsidRDefault="00250011" w:rsidP="00250011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4"/>
                                <w:szCs w:val="24"/>
                              </w:rPr>
                            </w:pPr>
                          </w:p>
                          <w:p w:rsid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250011" w:rsidRPr="00250011" w:rsidRDefault="00250011" w:rsidP="00250011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250011" w:rsidRDefault="00250011" w:rsidP="00250011">
                            <w:pPr>
                              <w:widowControl w:val="0"/>
                              <w:ind w:left="252" w:hanging="252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82C0F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50011" w:rsidRDefault="00250011" w:rsidP="00250011">
                            <w:pPr>
                              <w:widowControl w:val="0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250011" w:rsidRPr="00250011" w:rsidRDefault="00250011" w:rsidP="00250011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BDD9" id="Text Box 15" o:spid="_x0000_s1065" type="#_x0000_t202" style="position:absolute;margin-left:543pt;margin-top:10.5pt;width:234pt;height:55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" fillcolor="window" strokeweight="3.5pt">
                <v:fill opacity="22359f"/>
                <v:textbox>
                  <w:txbxContent>
                    <w:p w:rsidR="00250011" w:rsidRPr="000212E5" w:rsidRDefault="00250011" w:rsidP="00250011">
                      <w:pPr>
                        <w:jc w:val="center"/>
                        <w:rPr>
                          <w:rFonts w:ascii="CCW Cursive Writing 1" w:hAnsi="CCW Cursive Writing 1"/>
                          <w:b/>
                          <w:sz w:val="36"/>
                          <w:u w:val="single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sz w:val="36"/>
                          <w:u w:val="single"/>
                        </w:rPr>
                        <w:t>Key Vocabulary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Incarnation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God in human form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God in the flesh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Salvation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Jesus rescuing people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Crucifixion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0212E5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being</w:t>
                      </w:r>
                      <w:proofErr w:type="gramEnd"/>
                      <w:r w:rsidRPr="000212E5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 xml:space="preserve"> killed by being nailed to a cross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R</w:t>
                      </w:r>
                      <w:r w:rsidRPr="000212E5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esurrection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ind w:left="252" w:hanging="252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0212E5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coming</w:t>
                      </w:r>
                      <w:proofErr w:type="gramEnd"/>
                      <w:r w:rsidRPr="000212E5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 xml:space="preserve"> back alive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Easter</w:t>
                      </w:r>
                    </w:p>
                    <w:p w:rsid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Festival when Christians celebrate Jesus resurrection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Holy Week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</w:pPr>
                      <w:r w:rsidRPr="000212E5">
                        <w:rPr>
                          <w:rFonts w:ascii="CCW Cursive Writing 1" w:hAnsi="CCW Cursive Writing 1"/>
                          <w:bCs/>
                          <w:sz w:val="24"/>
                          <w:szCs w:val="24"/>
                        </w:rPr>
                        <w:t>The week leading up to Easter including Palm Sunday and Good Friday</w:t>
                      </w:r>
                    </w:p>
                    <w:p w:rsidR="000212E5" w:rsidRPr="000212E5" w:rsidRDefault="000212E5" w:rsidP="000212E5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CW Cursive Writing 1" w:hAnsi="CCW Cursive Writing 1"/>
                          <w:b/>
                          <w:bCs/>
                          <w:sz w:val="24"/>
                          <w:szCs w:val="24"/>
                          <w:u w:val="single"/>
                        </w:rPr>
                        <w:t>Betrayal</w:t>
                      </w:r>
                    </w:p>
                    <w:p w:rsidR="00250011" w:rsidRDefault="00250011" w:rsidP="00250011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4"/>
                          <w:szCs w:val="24"/>
                        </w:rPr>
                      </w:pPr>
                    </w:p>
                    <w:p w:rsid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8"/>
                          <w:szCs w:val="28"/>
                        </w:rPr>
                        <w:t> </w:t>
                      </w:r>
                    </w:p>
                    <w:p w:rsidR="00250011" w:rsidRPr="00250011" w:rsidRDefault="00250011" w:rsidP="00250011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250011" w:rsidRDefault="00250011" w:rsidP="00250011">
                      <w:pPr>
                        <w:widowControl w:val="0"/>
                        <w:ind w:left="252" w:hanging="252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82C0F"/>
                          <w:sz w:val="24"/>
                          <w:szCs w:val="24"/>
                        </w:rPr>
                        <w:t> </w:t>
                      </w:r>
                    </w:p>
                    <w:p w:rsidR="00250011" w:rsidRDefault="00250011" w:rsidP="00250011">
                      <w:pPr>
                        <w:widowControl w:val="0"/>
                        <w:rPr>
                          <w:rFonts w:ascii="Calibri" w:hAnsi="Calibri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250011" w:rsidRPr="00250011" w:rsidRDefault="00250011" w:rsidP="00250011">
                      <w:pPr>
                        <w:jc w:val="center"/>
                        <w:rPr>
                          <w:rFonts w:ascii="CCW Cursive Writing 1" w:hAnsi="CCW Cursive Writing 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5E1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0681970" cy="7505700"/>
            <wp:effectExtent l="0" t="0" r="5080" b="0"/>
            <wp:wrapTight wrapText="bothSides">
              <wp:wrapPolygon edited="0">
                <wp:start x="0" y="0"/>
                <wp:lineTo x="0" y="21545"/>
                <wp:lineTo x="21572" y="21545"/>
                <wp:lineTo x="2157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lvatio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97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310" w:rsidRDefault="00585310"/>
    <w:p w:rsidR="00585310" w:rsidRDefault="00585310"/>
    <w:p w:rsidR="00585310" w:rsidRDefault="00585310"/>
    <w:p w:rsidR="00585310" w:rsidRDefault="00585310"/>
    <w:p w:rsidR="00585310" w:rsidRDefault="00585310"/>
    <w:p w:rsidR="00585310" w:rsidRDefault="00585310"/>
    <w:p w:rsidR="00585310" w:rsidRDefault="00585310"/>
    <w:p w:rsidR="00585310" w:rsidRDefault="00585310">
      <w:r>
        <w:br w:type="page"/>
      </w:r>
    </w:p>
    <w:p w:rsidR="00585310" w:rsidRDefault="00585310"/>
    <w:p w:rsidR="00585310" w:rsidRDefault="00585310"/>
    <w:p w:rsidR="00585310" w:rsidRDefault="00585310" w:rsidP="00585310">
      <w:pPr>
        <w:ind w:left="-709"/>
      </w:pPr>
    </w:p>
    <w:sectPr w:rsidR="00585310" w:rsidSect="00585310">
      <w:pgSz w:w="16838" w:h="11906" w:orient="landscape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310"/>
    <w:rsid w:val="000212E5"/>
    <w:rsid w:val="00250011"/>
    <w:rsid w:val="0034524A"/>
    <w:rsid w:val="004715E1"/>
    <w:rsid w:val="00503B32"/>
    <w:rsid w:val="005801C3"/>
    <w:rsid w:val="00585310"/>
    <w:rsid w:val="007D5700"/>
    <w:rsid w:val="008E3983"/>
    <w:rsid w:val="00A7393E"/>
    <w:rsid w:val="00D31C29"/>
    <w:rsid w:val="00DA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#92d050"/>
    </o:shapedefaults>
    <o:shapelayout v:ext="edit">
      <o:idmap v:ext="edit" data="1"/>
    </o:shapelayout>
  </w:shapeDefaults>
  <w:decimalSymbol w:val="."/>
  <w:listSeparator w:val=","/>
  <w14:docId w14:val="4216A7E2"/>
  <w15:chartTrackingRefBased/>
  <w15:docId w15:val="{BC546145-097A-41A3-9C82-EF28FD485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A96C02A1</Template>
  <TotalTime>0</TotalTime>
  <Pages>8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TSSMAT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H Jennings (TSSMAT)</dc:creator>
  <cp:keywords/>
  <dc:description/>
  <cp:lastModifiedBy>Miss H Jennings (TSSMAT)</cp:lastModifiedBy>
  <cp:revision>2</cp:revision>
  <dcterms:created xsi:type="dcterms:W3CDTF">2020-01-30T20:05:00Z</dcterms:created>
  <dcterms:modified xsi:type="dcterms:W3CDTF">2020-01-30T20:05:00Z</dcterms:modified>
</cp:coreProperties>
</file>