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1F93" w:rsidRDefault="009E1F93" w:rsidP="008B41CC"/>
    <w:p w:rsidR="008B41CC" w:rsidRDefault="008B41CC" w:rsidP="008B41CC"/>
    <w:p w:rsidR="008B41CC" w:rsidRPr="00B5001A" w:rsidRDefault="008B41CC" w:rsidP="008B41CC">
      <w:pPr>
        <w:jc w:val="center"/>
        <w:rPr>
          <w:rFonts w:ascii="Calibri" w:hAnsi="Calibri" w:cs="Calibri"/>
          <w:b/>
          <w:sz w:val="32"/>
          <w:szCs w:val="32"/>
          <w:u w:val="single"/>
        </w:rPr>
      </w:pPr>
      <w:r w:rsidRPr="00B5001A">
        <w:rPr>
          <w:rFonts w:ascii="Calibri" w:hAnsi="Calibri" w:cs="Calibri"/>
          <w:b/>
          <w:sz w:val="32"/>
          <w:szCs w:val="32"/>
          <w:u w:val="single"/>
        </w:rPr>
        <w:t xml:space="preserve">PUPIL ABSENCE REQUEST FORM </w:t>
      </w:r>
    </w:p>
    <w:p w:rsidR="008B41CC" w:rsidRDefault="008B41CC" w:rsidP="006274C0">
      <w:pPr>
        <w:rPr>
          <w:rFonts w:ascii="Calibri" w:hAnsi="Calibri" w:cs="Calibri"/>
        </w:rPr>
      </w:pPr>
    </w:p>
    <w:p w:rsidR="00DD2699" w:rsidRDefault="00DD2699" w:rsidP="008B41CC">
      <w:pPr>
        <w:jc w:val="center"/>
        <w:rPr>
          <w:rFonts w:ascii="Calibri" w:hAnsi="Calibri" w:cs="Calibri"/>
        </w:rPr>
      </w:pPr>
    </w:p>
    <w:p w:rsidR="008B41CC" w:rsidRPr="00C40F64" w:rsidRDefault="008B41CC" w:rsidP="008B41CC">
      <w:pPr>
        <w:rPr>
          <w:rFonts w:ascii="Calibri" w:hAnsi="Calibri" w:cs="Calibri"/>
        </w:rPr>
      </w:pPr>
      <w:r w:rsidRPr="00C40F64">
        <w:rPr>
          <w:rFonts w:ascii="Calibri" w:hAnsi="Calibri" w:cs="Calibri"/>
        </w:rPr>
        <w:t>Pupil’s Name ………………………</w:t>
      </w:r>
      <w:r>
        <w:rPr>
          <w:rFonts w:ascii="Calibri" w:hAnsi="Calibri" w:cs="Calibri"/>
        </w:rPr>
        <w:t>………………………………………………………………</w:t>
      </w:r>
      <w:proofErr w:type="gramStart"/>
      <w:r>
        <w:rPr>
          <w:rFonts w:ascii="Calibri" w:hAnsi="Calibri" w:cs="Calibri"/>
        </w:rPr>
        <w:t>…..</w:t>
      </w:r>
      <w:proofErr w:type="gramEnd"/>
      <w:r w:rsidRPr="00C40F64">
        <w:rPr>
          <w:rFonts w:ascii="Calibri" w:hAnsi="Calibri" w:cs="Calibri"/>
        </w:rPr>
        <w:t xml:space="preserve"> Year Group …………</w:t>
      </w:r>
      <w:r>
        <w:rPr>
          <w:rFonts w:ascii="Calibri" w:hAnsi="Calibri" w:cs="Calibri"/>
        </w:rPr>
        <w:t>……</w:t>
      </w:r>
      <w:r w:rsidRPr="00C40F64">
        <w:rPr>
          <w:rFonts w:ascii="Calibri" w:hAnsi="Calibri" w:cs="Calibri"/>
        </w:rPr>
        <w:t xml:space="preserve"> </w:t>
      </w:r>
    </w:p>
    <w:p w:rsidR="008B41CC" w:rsidRPr="00C40F64" w:rsidRDefault="008B41CC" w:rsidP="008B41CC">
      <w:pPr>
        <w:jc w:val="center"/>
        <w:rPr>
          <w:rFonts w:ascii="Calibri" w:hAnsi="Calibri" w:cs="Calibri"/>
        </w:rPr>
      </w:pPr>
    </w:p>
    <w:p w:rsidR="008B41CC" w:rsidRPr="00C40F64" w:rsidRDefault="008B41CC" w:rsidP="008B41CC">
      <w:pPr>
        <w:rPr>
          <w:rFonts w:ascii="Calibri" w:hAnsi="Calibri" w:cs="Calibri"/>
        </w:rPr>
      </w:pPr>
      <w:r w:rsidRPr="00C40F64">
        <w:rPr>
          <w:rFonts w:ascii="Calibri" w:hAnsi="Calibri" w:cs="Calibri"/>
        </w:rPr>
        <w:t xml:space="preserve">I wish to apply for my child to be absent from school during the following dates: </w:t>
      </w:r>
    </w:p>
    <w:p w:rsidR="008B41CC" w:rsidRPr="00C40F64" w:rsidRDefault="008B41CC" w:rsidP="008B41CC">
      <w:pPr>
        <w:rPr>
          <w:rFonts w:ascii="Calibri" w:hAnsi="Calibri" w:cs="Calibri"/>
        </w:rPr>
      </w:pPr>
    </w:p>
    <w:p w:rsidR="008B41CC" w:rsidRDefault="008B41CC" w:rsidP="008B41CC">
      <w:pPr>
        <w:rPr>
          <w:rFonts w:ascii="Calibri" w:hAnsi="Calibri" w:cs="Calibri"/>
        </w:rPr>
      </w:pPr>
      <w:r w:rsidRPr="00C40F64">
        <w:rPr>
          <w:rFonts w:ascii="Calibri" w:hAnsi="Calibri" w:cs="Calibri"/>
        </w:rPr>
        <w:t>Date of first day of absence …………………………</w:t>
      </w:r>
      <w:r>
        <w:rPr>
          <w:rFonts w:ascii="Calibri" w:hAnsi="Calibri" w:cs="Calibri"/>
        </w:rPr>
        <w:t>……………</w:t>
      </w:r>
      <w:proofErr w:type="gramStart"/>
      <w:r>
        <w:rPr>
          <w:rFonts w:ascii="Calibri" w:hAnsi="Calibri" w:cs="Calibri"/>
        </w:rPr>
        <w:t>…..</w:t>
      </w:r>
      <w:bookmarkStart w:id="0" w:name="_Hlk176778708"/>
      <w:proofErr w:type="gramEnd"/>
      <w:r>
        <w:rPr>
          <w:rFonts w:ascii="Calibri" w:hAnsi="Calibri" w:cs="Calibri"/>
        </w:rPr>
        <w:t>Time if a part day</w:t>
      </w:r>
      <w:bookmarkEnd w:id="0"/>
      <w:r>
        <w:rPr>
          <w:rFonts w:ascii="Calibri" w:hAnsi="Calibri" w:cs="Calibri"/>
        </w:rPr>
        <w:t>……………………………………………</w:t>
      </w:r>
    </w:p>
    <w:p w:rsidR="008B41CC" w:rsidRDefault="008B41CC" w:rsidP="008B41CC">
      <w:pPr>
        <w:rPr>
          <w:rFonts w:ascii="Calibri" w:hAnsi="Calibri" w:cs="Calibri"/>
        </w:rPr>
      </w:pPr>
    </w:p>
    <w:p w:rsidR="008B41CC" w:rsidRPr="00C40F64" w:rsidRDefault="008B41CC" w:rsidP="008B41CC">
      <w:pPr>
        <w:rPr>
          <w:rFonts w:ascii="Calibri" w:hAnsi="Calibri" w:cs="Calibri"/>
        </w:rPr>
      </w:pPr>
      <w:r w:rsidRPr="00C40F64">
        <w:rPr>
          <w:rFonts w:ascii="Calibri" w:hAnsi="Calibri" w:cs="Calibri"/>
        </w:rPr>
        <w:t>Date of last day of absence………………………</w:t>
      </w:r>
      <w:r>
        <w:rPr>
          <w:rFonts w:ascii="Calibri" w:hAnsi="Calibri" w:cs="Calibri"/>
        </w:rPr>
        <w:t>…….………………Time if a part day………………………………………</w:t>
      </w:r>
      <w:proofErr w:type="gramStart"/>
      <w:r>
        <w:rPr>
          <w:rFonts w:ascii="Calibri" w:hAnsi="Calibri" w:cs="Calibri"/>
        </w:rPr>
        <w:t>…..</w:t>
      </w:r>
      <w:proofErr w:type="gramEnd"/>
    </w:p>
    <w:p w:rsidR="008B41CC" w:rsidRPr="00C40F64" w:rsidRDefault="008B41CC" w:rsidP="008B41CC">
      <w:pPr>
        <w:rPr>
          <w:rFonts w:ascii="Calibri" w:hAnsi="Calibri" w:cs="Calibri"/>
        </w:rPr>
      </w:pPr>
    </w:p>
    <w:p w:rsidR="008B41CC" w:rsidRPr="00C40F64" w:rsidRDefault="008B41CC" w:rsidP="008B41CC">
      <w:pPr>
        <w:rPr>
          <w:rFonts w:ascii="Calibri" w:hAnsi="Calibri" w:cs="Calibri"/>
        </w:rPr>
      </w:pPr>
      <w:r w:rsidRPr="00C40F64">
        <w:rPr>
          <w:rFonts w:ascii="Calibri" w:hAnsi="Calibri" w:cs="Calibri"/>
        </w:rPr>
        <w:t>Total number of school days missed ……………</w:t>
      </w:r>
      <w:r>
        <w:rPr>
          <w:rFonts w:ascii="Calibri" w:hAnsi="Calibri" w:cs="Calibri"/>
        </w:rPr>
        <w:t>….</w:t>
      </w:r>
      <w:r w:rsidRPr="00C40F64">
        <w:rPr>
          <w:rFonts w:ascii="Calibri" w:hAnsi="Calibri" w:cs="Calibri"/>
        </w:rPr>
        <w:t xml:space="preserve"> </w:t>
      </w:r>
    </w:p>
    <w:p w:rsidR="008B41CC" w:rsidRPr="00C40F64" w:rsidRDefault="008B41CC" w:rsidP="008B41CC">
      <w:pPr>
        <w:rPr>
          <w:rFonts w:ascii="Calibri" w:hAnsi="Calibri" w:cs="Calibri"/>
        </w:rPr>
      </w:pPr>
    </w:p>
    <w:p w:rsidR="008B41CC" w:rsidRPr="00C40F64" w:rsidRDefault="008B41CC" w:rsidP="008B41CC">
      <w:pPr>
        <w:jc w:val="center"/>
        <w:rPr>
          <w:rFonts w:ascii="Calibri" w:hAnsi="Calibri" w:cs="Calibri"/>
        </w:rPr>
      </w:pPr>
    </w:p>
    <w:p w:rsidR="008B41CC" w:rsidRDefault="008B41CC" w:rsidP="008B41CC">
      <w:pPr>
        <w:rPr>
          <w:rFonts w:ascii="Calibri" w:hAnsi="Calibri" w:cs="Calibri"/>
        </w:rPr>
      </w:pPr>
      <w:r w:rsidRPr="00C40F64">
        <w:rPr>
          <w:rFonts w:ascii="Calibri" w:hAnsi="Calibri" w:cs="Calibri"/>
        </w:rPr>
        <w:t xml:space="preserve">Reasons for absence from </w:t>
      </w:r>
      <w:proofErr w:type="spellStart"/>
      <w:r w:rsidRPr="00C40F64">
        <w:rPr>
          <w:rFonts w:ascii="Calibri" w:hAnsi="Calibri" w:cs="Calibri"/>
        </w:rPr>
        <w:t>school:</w:t>
      </w:r>
      <w:r>
        <w:rPr>
          <w:rFonts w:ascii="Calibri" w:hAnsi="Calibri" w:cs="Calibri"/>
        </w:rPr>
        <w:t>eg</w:t>
      </w:r>
      <w:proofErr w:type="spellEnd"/>
      <w:r>
        <w:rPr>
          <w:rFonts w:ascii="Calibri" w:hAnsi="Calibri" w:cs="Calibri"/>
        </w:rPr>
        <w:t xml:space="preserve"> Holiday, appointment etc</w:t>
      </w:r>
    </w:p>
    <w:p w:rsidR="008B41CC" w:rsidRDefault="008B41CC" w:rsidP="008B41CC">
      <w:pPr>
        <w:rPr>
          <w:rFonts w:ascii="Calibri" w:hAnsi="Calibri" w:cs="Calibri"/>
        </w:rPr>
      </w:pPr>
      <w:r w:rsidRPr="00C40F64">
        <w:rPr>
          <w:rFonts w:ascii="Calibri" w:hAnsi="Calibri" w:cs="Calibri"/>
        </w:rPr>
        <w:t>…………………………………………………………………………………………..…………………………………………………………………………………………..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</w:rPr>
        <w:t>……………………………………………………………………………………………………………………………………………………….</w:t>
      </w:r>
      <w:r w:rsidRPr="00C40F64">
        <w:rPr>
          <w:rFonts w:ascii="Calibri" w:hAnsi="Calibri" w:cs="Calibri"/>
        </w:rPr>
        <w:t xml:space="preserve"> </w:t>
      </w:r>
    </w:p>
    <w:p w:rsidR="008B41CC" w:rsidRDefault="008B41CC" w:rsidP="008B41CC">
      <w:pPr>
        <w:jc w:val="center"/>
        <w:rPr>
          <w:rFonts w:ascii="Calibri" w:hAnsi="Calibri" w:cs="Calibri"/>
        </w:rPr>
      </w:pPr>
    </w:p>
    <w:p w:rsidR="00DD2699" w:rsidRDefault="00DD2699" w:rsidP="008B41CC">
      <w:pPr>
        <w:jc w:val="center"/>
        <w:rPr>
          <w:rFonts w:ascii="Calibri" w:hAnsi="Calibri" w:cs="Calibri"/>
        </w:rPr>
      </w:pPr>
    </w:p>
    <w:p w:rsidR="00DD2699" w:rsidRDefault="008B41CC" w:rsidP="008B41CC">
      <w:pPr>
        <w:rPr>
          <w:rFonts w:ascii="Calibri" w:hAnsi="Calibri" w:cs="Calibri"/>
        </w:rPr>
      </w:pPr>
      <w:r w:rsidRPr="00C40F64">
        <w:rPr>
          <w:rFonts w:ascii="Calibri" w:hAnsi="Calibri" w:cs="Calibri"/>
        </w:rPr>
        <w:t xml:space="preserve">I am applying for my child, named above, to have authorised absence from school for the reasons stated. I understand that if this is not agreed then any absence will be treated as unauthorised and may lead to the issue of a Penalty Notice or a Summons for Irregular School Attendance. </w:t>
      </w:r>
    </w:p>
    <w:p w:rsidR="00DD2699" w:rsidRDefault="00DD2699" w:rsidP="008B41CC">
      <w:pPr>
        <w:rPr>
          <w:rFonts w:ascii="Calibri" w:hAnsi="Calibri" w:cs="Calibri"/>
        </w:rPr>
      </w:pPr>
    </w:p>
    <w:p w:rsidR="00DD2699" w:rsidRDefault="008B41CC" w:rsidP="008B41CC">
      <w:pPr>
        <w:rPr>
          <w:rFonts w:ascii="Calibri" w:hAnsi="Calibri" w:cs="Calibri"/>
        </w:rPr>
      </w:pPr>
      <w:r w:rsidRPr="00C40F64">
        <w:rPr>
          <w:rFonts w:ascii="Calibri" w:hAnsi="Calibri" w:cs="Calibri"/>
        </w:rPr>
        <w:t>Name of Parent/Carer making application ………………………………………</w:t>
      </w:r>
      <w:r w:rsidR="00DD2699">
        <w:rPr>
          <w:rFonts w:ascii="Calibri" w:hAnsi="Calibri" w:cs="Calibri"/>
        </w:rPr>
        <w:t>……………………………………………</w:t>
      </w:r>
    </w:p>
    <w:p w:rsidR="00DD2699" w:rsidRDefault="008B41CC" w:rsidP="008B41CC">
      <w:pPr>
        <w:rPr>
          <w:rFonts w:ascii="Calibri" w:hAnsi="Calibri" w:cs="Calibri"/>
        </w:rPr>
      </w:pPr>
      <w:r w:rsidRPr="00C40F64">
        <w:rPr>
          <w:rFonts w:ascii="Calibri" w:hAnsi="Calibri" w:cs="Calibri"/>
        </w:rPr>
        <w:t xml:space="preserve"> </w:t>
      </w:r>
    </w:p>
    <w:p w:rsidR="008B41CC" w:rsidRPr="00C40F64" w:rsidRDefault="008B41CC" w:rsidP="008B41CC">
      <w:pPr>
        <w:rPr>
          <w:rFonts w:ascii="Calibri" w:hAnsi="Calibri" w:cs="Calibri"/>
        </w:rPr>
      </w:pPr>
      <w:r w:rsidRPr="00C40F64">
        <w:rPr>
          <w:rFonts w:ascii="Calibri" w:hAnsi="Calibri" w:cs="Calibri"/>
        </w:rPr>
        <w:t>Signed …………………………………………</w:t>
      </w:r>
      <w:r w:rsidR="00DD2699">
        <w:rPr>
          <w:rFonts w:ascii="Calibri" w:hAnsi="Calibri" w:cs="Calibri"/>
        </w:rPr>
        <w:t>………………………………………………………</w:t>
      </w:r>
      <w:r w:rsidRPr="00C40F64">
        <w:rPr>
          <w:rFonts w:ascii="Calibri" w:hAnsi="Calibri" w:cs="Calibri"/>
        </w:rPr>
        <w:t xml:space="preserve"> Date ………………</w:t>
      </w:r>
      <w:r w:rsidR="00DD2699">
        <w:rPr>
          <w:rFonts w:ascii="Calibri" w:hAnsi="Calibri" w:cs="Calibri"/>
        </w:rPr>
        <w:t>……………….</w:t>
      </w:r>
      <w:r w:rsidRPr="00C40F64">
        <w:rPr>
          <w:rFonts w:ascii="Calibri" w:hAnsi="Calibri" w:cs="Calibri"/>
        </w:rPr>
        <w:t xml:space="preserve"> </w:t>
      </w:r>
    </w:p>
    <w:p w:rsidR="008B41CC" w:rsidRDefault="008B41CC" w:rsidP="008B41CC">
      <w:pPr>
        <w:jc w:val="center"/>
        <w:rPr>
          <w:rFonts w:ascii="Calibri" w:hAnsi="Calibri" w:cs="Calibri"/>
        </w:rPr>
      </w:pPr>
    </w:p>
    <w:p w:rsidR="00DD2699" w:rsidRDefault="00DD2699" w:rsidP="006274C0">
      <w:pPr>
        <w:rPr>
          <w:rFonts w:ascii="Calibri" w:hAnsi="Calibri" w:cs="Calibri"/>
        </w:rPr>
      </w:pPr>
    </w:p>
    <w:p w:rsidR="00DD2699" w:rsidRPr="00C40F64" w:rsidRDefault="00DD2699" w:rsidP="008B41CC">
      <w:pPr>
        <w:jc w:val="center"/>
        <w:rPr>
          <w:rFonts w:ascii="Calibri" w:hAnsi="Calibri" w:cs="Calibri"/>
        </w:rPr>
      </w:pPr>
    </w:p>
    <w:p w:rsidR="008B41CC" w:rsidRPr="00C40F64" w:rsidRDefault="008B41CC" w:rsidP="008B41CC">
      <w:pPr>
        <w:jc w:val="center"/>
        <w:rPr>
          <w:rFonts w:ascii="Calibri" w:hAnsi="Calibri" w:cs="Calibri"/>
        </w:rPr>
      </w:pPr>
      <w:r w:rsidRPr="00C40F64">
        <w:rPr>
          <w:rFonts w:ascii="Calibri" w:hAnsi="Calibri" w:cs="Calibri"/>
        </w:rPr>
        <w:t>PLEASE RETURN THE COMPLETED APPLICATION FORM AT LEAST 2 WEEKS’ BEFORE THE INTENDED ABSENCE. THANK YOU.</w:t>
      </w:r>
    </w:p>
    <w:p w:rsidR="008B41CC" w:rsidRDefault="008B41CC" w:rsidP="008B41CC"/>
    <w:p w:rsidR="006274C0" w:rsidRPr="006274C0" w:rsidRDefault="006274C0" w:rsidP="006274C0">
      <w:pPr>
        <w:jc w:val="center"/>
        <w:rPr>
          <w:szCs w:val="22"/>
        </w:rPr>
      </w:pPr>
    </w:p>
    <w:p w:rsidR="008B41CC" w:rsidRPr="006274C0" w:rsidRDefault="006274C0" w:rsidP="006274C0">
      <w:pPr>
        <w:jc w:val="center"/>
        <w:rPr>
          <w:rFonts w:ascii="Arial" w:hAnsi="Arial" w:cs="Arial"/>
          <w:sz w:val="20"/>
        </w:rPr>
      </w:pPr>
      <w:r w:rsidRPr="006274C0">
        <w:rPr>
          <w:sz w:val="20"/>
        </w:rPr>
        <w:t>Failing to ensure regular school attendance by taking your child out of school in term time for a holiday is an offence under section 444 (1) or section 444 (1A) of the 1996 Education act.  The maximum penalty for these offences is a fine of £2,500, three months’ imprisonment, or both.  Alternatively, the local authority/school may choose to impose a Section 444A Penalty Notice in the order of a fine instead of prosecuting for the offences given above.  The amount of the penalty notice is £160 (per parent, per child).  There is usually the opportunity to pay a reduced amount of £80 if paid within 21 days.</w:t>
      </w:r>
      <w:r w:rsidRPr="006274C0">
        <w:rPr>
          <w:b/>
          <w:bCs/>
          <w:sz w:val="20"/>
        </w:rPr>
        <w:t xml:space="preserve">  </w:t>
      </w:r>
      <w:r w:rsidRPr="006274C0">
        <w:rPr>
          <w:sz w:val="20"/>
        </w:rPr>
        <w:t>Failure to pay a Penalty Notice will result in prosecution, except in limited circumstances.</w:t>
      </w:r>
    </w:p>
    <w:sectPr w:rsidR="008B41CC" w:rsidRPr="006274C0" w:rsidSect="003F23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851" w:bottom="1242" w:left="851" w:header="709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6960" w:rsidRDefault="00FF6960">
      <w:r>
        <w:separator/>
      </w:r>
    </w:p>
  </w:endnote>
  <w:endnote w:type="continuationSeparator" w:id="0">
    <w:p w:rsidR="00FF6960" w:rsidRDefault="00FF6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jaVu Sans Condense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389" w:rsidRDefault="007D53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F23B2">
      <w:rPr>
        <w:rStyle w:val="PageNumber"/>
        <w:noProof/>
      </w:rPr>
      <w:t>2</w:t>
    </w:r>
    <w:r>
      <w:rPr>
        <w:rStyle w:val="PageNumber"/>
      </w:rPr>
      <w:fldChar w:fldCharType="end"/>
    </w:r>
  </w:p>
  <w:p w:rsidR="007D5389" w:rsidRDefault="007D538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389" w:rsidRDefault="007D5389">
    <w:pPr>
      <w:pStyle w:val="Footer"/>
      <w:framePr w:wrap="around" w:vAnchor="text" w:hAnchor="margin" w:xAlign="right" w:y="1"/>
      <w:rPr>
        <w:rStyle w:val="PageNumber"/>
      </w:rPr>
    </w:pPr>
  </w:p>
  <w:p w:rsidR="007D5389" w:rsidRDefault="0005393D" w:rsidP="0097751D">
    <w:pPr>
      <w:pStyle w:val="Footer"/>
      <w:ind w:right="360"/>
    </w:pPr>
    <w:r>
      <w:rPr>
        <w:noProof/>
        <w:lang w:eastAsia="en-GB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3581400</wp:posOffset>
          </wp:positionH>
          <wp:positionV relativeFrom="paragraph">
            <wp:posOffset>363220</wp:posOffset>
          </wp:positionV>
          <wp:extent cx="882015" cy="540385"/>
          <wp:effectExtent l="0" t="0" r="0" b="0"/>
          <wp:wrapNone/>
          <wp:docPr id="15" name="Picture 15" descr="HS Logo (school)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S Logo (school)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2714625</wp:posOffset>
          </wp:positionH>
          <wp:positionV relativeFrom="paragraph">
            <wp:posOffset>330835</wp:posOffset>
          </wp:positionV>
          <wp:extent cx="522605" cy="507365"/>
          <wp:effectExtent l="0" t="0" r="0" b="0"/>
          <wp:wrapTight wrapText="bothSides">
            <wp:wrapPolygon edited="0">
              <wp:start x="0" y="0"/>
              <wp:lineTo x="0" y="21086"/>
              <wp:lineTo x="20471" y="21086"/>
              <wp:lineTo x="20471" y="0"/>
              <wp:lineTo x="0" y="0"/>
            </wp:wrapPolygon>
          </wp:wrapTight>
          <wp:docPr id="21" name="Picture 21" descr="Gold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Gold-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60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1356360</wp:posOffset>
          </wp:positionH>
          <wp:positionV relativeFrom="paragraph">
            <wp:posOffset>274320</wp:posOffset>
          </wp:positionV>
          <wp:extent cx="1075055" cy="629285"/>
          <wp:effectExtent l="0" t="0" r="0" b="0"/>
          <wp:wrapTight wrapText="bothSides">
            <wp:wrapPolygon edited="0">
              <wp:start x="0" y="0"/>
              <wp:lineTo x="0" y="20924"/>
              <wp:lineTo x="21051" y="20924"/>
              <wp:lineTo x="21051" y="0"/>
              <wp:lineTo x="0" y="0"/>
            </wp:wrapPolygon>
          </wp:wrapTight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05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194310</wp:posOffset>
          </wp:positionH>
          <wp:positionV relativeFrom="paragraph">
            <wp:posOffset>408940</wp:posOffset>
          </wp:positionV>
          <wp:extent cx="979805" cy="467360"/>
          <wp:effectExtent l="0" t="0" r="0" b="0"/>
          <wp:wrapTight wrapText="bothSides">
            <wp:wrapPolygon edited="0">
              <wp:start x="0" y="0"/>
              <wp:lineTo x="0" y="21130"/>
              <wp:lineTo x="20998" y="21130"/>
              <wp:lineTo x="20998" y="0"/>
              <wp:lineTo x="0" y="0"/>
            </wp:wrapPolygon>
          </wp:wrapTight>
          <wp:docPr id="18" name="Picture 18" descr="NETAdvocacy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NETAdvocacy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1356360</wp:posOffset>
          </wp:positionH>
          <wp:positionV relativeFrom="paragraph">
            <wp:posOffset>427990</wp:posOffset>
          </wp:positionV>
          <wp:extent cx="821055" cy="448310"/>
          <wp:effectExtent l="0" t="0" r="0" b="0"/>
          <wp:wrapTight wrapText="bothSides">
            <wp:wrapPolygon edited="0">
              <wp:start x="0" y="0"/>
              <wp:lineTo x="0" y="21110"/>
              <wp:lineTo x="21049" y="21110"/>
              <wp:lineTo x="21049" y="0"/>
              <wp:lineTo x="0" y="0"/>
            </wp:wrapPolygon>
          </wp:wrapTight>
          <wp:docPr id="16" name="Picture 16" descr="Sapere logo certificates 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Sapere logo certificates Bronz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198C">
      <w:rPr>
        <w:noProof/>
        <w:sz w:val="20"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365.7pt;margin-top:27.3pt;width:44.45pt;height:43.85pt;z-index:-251651584;visibility:visible;mso-wrap-edited:f;mso-position-horizontal-relative:text;mso-position-vertical-relative:text" wrapcoords="-288 0 -288 21308 21600 21308 21600 0 -288 0" stroked="t" strokecolor="#f90">
          <v:imagedata r:id="rId6" o:title=""/>
          <w10:wrap type="tight"/>
        </v:shape>
        <o:OLEObject Type="Embed" ProgID="Word.Picture.8" ShapeID="_x0000_s2051" DrawAspect="Content" ObjectID="_1790665827" r:id="rId7"/>
      </w:object>
    </w:r>
    <w:r>
      <w:rPr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51584" behindDoc="0" locked="0" layoutInCell="1" allowOverlap="1">
              <wp:simplePos x="0" y="0"/>
              <wp:positionH relativeFrom="column">
                <wp:posOffset>5587365</wp:posOffset>
              </wp:positionH>
              <wp:positionV relativeFrom="paragraph">
                <wp:posOffset>593090</wp:posOffset>
              </wp:positionV>
              <wp:extent cx="758825" cy="358140"/>
              <wp:effectExtent l="0" t="2540" r="0" b="127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825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389" w:rsidRDefault="007D5389" w:rsidP="00CC28ED">
                          <w:pPr>
                            <w:pStyle w:val="BodyText"/>
                            <w:jc w:val="center"/>
                            <w:rPr>
                              <w:rFonts w:eastAsia="Arial Unicode MS"/>
                              <w:kern w:val="28"/>
                              <w:sz w:val="10"/>
                              <w:szCs w:val="10"/>
                            </w:rPr>
                          </w:pPr>
                          <w:r>
                            <w:rPr>
                              <w:sz w:val="10"/>
                              <w:szCs w:val="10"/>
                            </w:rPr>
                            <w:t>Learning with the Community</w:t>
                          </w:r>
                        </w:p>
                        <w:p w:rsidR="007D5389" w:rsidRDefault="007D5389" w:rsidP="00CC28ED">
                          <w:pPr>
                            <w:pStyle w:val="BodyText"/>
                            <w:widowControl w:val="0"/>
                            <w:jc w:val="center"/>
                            <w:rPr>
                              <w:kern w:val="28"/>
                              <w:sz w:val="10"/>
                              <w:szCs w:val="10"/>
                            </w:rPr>
                          </w:pPr>
                          <w:r>
                            <w:rPr>
                              <w:sz w:val="10"/>
                              <w:szCs w:val="10"/>
                            </w:rPr>
                            <w:t>School Curriculum Award</w:t>
                          </w:r>
                        </w:p>
                        <w:p w:rsidR="007D5389" w:rsidRDefault="007D5389">
                          <w:pPr>
                            <w:widowControl w:val="0"/>
                            <w:rPr>
                              <w:color w:val="000000"/>
                              <w:kern w:val="28"/>
                              <w:sz w:val="18"/>
                              <w:szCs w:val="20"/>
                            </w:rPr>
                          </w:pPr>
                        </w:p>
                        <w:p w:rsidR="007D5389" w:rsidRDefault="007D538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439.95pt;margin-top:46.7pt;width:59.75pt;height:28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" filled="f" stroked="f">
              <v:textbox>
                <w:txbxContent>
                  <w:p w:rsidR="007D5389" w:rsidRDefault="007D5389" w:rsidP="00CC28ED">
                    <w:pPr>
                      <w:pStyle w:val="BodyText"/>
                      <w:jc w:val="center"/>
                      <w:rPr>
                        <w:rFonts w:eastAsia="Arial Unicode MS"/>
                        <w:kern w:val="28"/>
                        <w:sz w:val="10"/>
                        <w:szCs w:val="10"/>
                      </w:rPr>
                    </w:pPr>
                    <w:r>
                      <w:rPr>
                        <w:sz w:val="10"/>
                        <w:szCs w:val="10"/>
                      </w:rPr>
                      <w:t>Learning with the Community</w:t>
                    </w:r>
                  </w:p>
                  <w:p w:rsidR="007D5389" w:rsidRDefault="007D5389" w:rsidP="00CC28ED">
                    <w:pPr>
                      <w:pStyle w:val="BodyText"/>
                      <w:widowControl w:val="0"/>
                      <w:jc w:val="center"/>
                      <w:rPr>
                        <w:kern w:val="28"/>
                        <w:sz w:val="10"/>
                        <w:szCs w:val="10"/>
                      </w:rPr>
                    </w:pPr>
                    <w:r>
                      <w:rPr>
                        <w:sz w:val="10"/>
                        <w:szCs w:val="10"/>
                      </w:rPr>
                      <w:t>School Curriculum Award</w:t>
                    </w:r>
                  </w:p>
                  <w:p w:rsidR="007D5389" w:rsidRDefault="007D5389">
                    <w:pPr>
                      <w:widowControl w:val="0"/>
                      <w:rPr>
                        <w:color w:val="000000"/>
                        <w:kern w:val="28"/>
                        <w:sz w:val="18"/>
                        <w:szCs w:val="20"/>
                      </w:rPr>
                    </w:pPr>
                  </w:p>
                  <w:p w:rsidR="007D5389" w:rsidRDefault="007D5389"/>
                </w:txbxContent>
              </v:textbox>
            </v:shape>
          </w:pict>
        </mc:Fallback>
      </mc:AlternateContent>
    </w:r>
    <w:r>
      <w:rPr>
        <w:noProof/>
        <w:sz w:val="20"/>
        <w:lang w:val="en-US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5587365</wp:posOffset>
          </wp:positionH>
          <wp:positionV relativeFrom="paragraph">
            <wp:posOffset>228600</wp:posOffset>
          </wp:positionV>
          <wp:extent cx="680085" cy="364490"/>
          <wp:effectExtent l="0" t="0" r="0" b="0"/>
          <wp:wrapTight wrapText="bothSides">
            <wp:wrapPolygon edited="0">
              <wp:start x="0" y="0"/>
              <wp:lineTo x="0" y="20321"/>
              <wp:lineTo x="21176" y="20321"/>
              <wp:lineTo x="21176" y="0"/>
              <wp:lineTo x="0" y="0"/>
            </wp:wrapPolygon>
          </wp:wrapTight>
          <wp:docPr id="5" name="Picture 5" descr="msotw9_temp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sotw9_temp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512" b="35817"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364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2225040</wp:posOffset>
          </wp:positionH>
          <wp:positionV relativeFrom="paragraph">
            <wp:posOffset>3766820</wp:posOffset>
          </wp:positionV>
          <wp:extent cx="2238375" cy="1371600"/>
          <wp:effectExtent l="0" t="0" r="0" b="0"/>
          <wp:wrapNone/>
          <wp:docPr id="14" name="Picture 2" descr="Description: HS Logo (school)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HS Logo (school)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2225040</wp:posOffset>
          </wp:positionH>
          <wp:positionV relativeFrom="paragraph">
            <wp:posOffset>3766820</wp:posOffset>
          </wp:positionV>
          <wp:extent cx="2238375" cy="1371600"/>
          <wp:effectExtent l="0" t="0" r="0" b="0"/>
          <wp:wrapNone/>
          <wp:docPr id="13" name="Picture 13" descr="HS Logo (school)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S Logo (school)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137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2225040</wp:posOffset>
          </wp:positionH>
          <wp:positionV relativeFrom="paragraph">
            <wp:posOffset>3766820</wp:posOffset>
          </wp:positionV>
          <wp:extent cx="2238375" cy="1371600"/>
          <wp:effectExtent l="0" t="0" r="0" b="0"/>
          <wp:wrapNone/>
          <wp:docPr id="12" name="Picture 1" descr="Description: HS Logo (school)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HS Logo (school)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0" locked="0" layoutInCell="1" allowOverlap="1">
          <wp:simplePos x="0" y="0"/>
          <wp:positionH relativeFrom="column">
            <wp:posOffset>2225040</wp:posOffset>
          </wp:positionH>
          <wp:positionV relativeFrom="paragraph">
            <wp:posOffset>3766820</wp:posOffset>
          </wp:positionV>
          <wp:extent cx="2238375" cy="1371600"/>
          <wp:effectExtent l="0" t="0" r="0" b="0"/>
          <wp:wrapNone/>
          <wp:docPr id="11" name="Picture 11" descr="HS Logo (school)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S Logo (school)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137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6ECC" w:rsidRDefault="008A6E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6960" w:rsidRDefault="00FF6960">
      <w:r>
        <w:separator/>
      </w:r>
    </w:p>
  </w:footnote>
  <w:footnote w:type="continuationSeparator" w:id="0">
    <w:p w:rsidR="00FF6960" w:rsidRDefault="00FF69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389" w:rsidRDefault="007D538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F23B2">
      <w:rPr>
        <w:rStyle w:val="PageNumber"/>
        <w:noProof/>
      </w:rPr>
      <w:t>2</w:t>
    </w:r>
    <w:r>
      <w:rPr>
        <w:rStyle w:val="PageNumber"/>
      </w:rPr>
      <w:fldChar w:fldCharType="end"/>
    </w:r>
  </w:p>
  <w:p w:rsidR="007D5389" w:rsidRDefault="007D5389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38F8" w:rsidRPr="00140F28" w:rsidRDefault="008A6ECC" w:rsidP="000F38F8">
    <w:pPr>
      <w:pStyle w:val="Header"/>
      <w:tabs>
        <w:tab w:val="left" w:pos="720"/>
      </w:tabs>
      <w:rPr>
        <w:rFonts w:ascii="Calibri" w:hAnsi="Calibri" w:cs="Calibri"/>
      </w:rPr>
    </w:pPr>
    <w:bookmarkStart w:id="1" w:name="_GoBack"/>
    <w:r>
      <w:rPr>
        <w:rFonts w:ascii="Calibri" w:hAnsi="Calibri" w:cs="Calibri"/>
        <w:noProof/>
      </w:rPr>
      <w:drawing>
        <wp:anchor distT="0" distB="0" distL="114300" distR="114300" simplePos="0" relativeHeight="251663872" behindDoc="0" locked="0" layoutInCell="1" allowOverlap="1" wp14:anchorId="2EEFB90C">
          <wp:simplePos x="0" y="0"/>
          <wp:positionH relativeFrom="margin">
            <wp:align>left</wp:align>
          </wp:positionH>
          <wp:positionV relativeFrom="paragraph">
            <wp:posOffset>-168275</wp:posOffset>
          </wp:positionV>
          <wp:extent cx="3333750" cy="885825"/>
          <wp:effectExtent l="0" t="0" r="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0" cy="885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  <w:r w:rsidR="008470D6" w:rsidRPr="00140F28">
      <w:rPr>
        <w:rFonts w:ascii="Calibri" w:hAnsi="Calibri" w:cs="Calibri"/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3870960</wp:posOffset>
              </wp:positionH>
              <wp:positionV relativeFrom="paragraph">
                <wp:posOffset>-312420</wp:posOffset>
              </wp:positionV>
              <wp:extent cx="2545080" cy="1571625"/>
              <wp:effectExtent l="0" t="0" r="0" b="0"/>
              <wp:wrapNone/>
              <wp:docPr id="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5080" cy="1571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38F8" w:rsidRPr="00F400E6" w:rsidRDefault="000F38F8" w:rsidP="000F38F8">
                          <w:pPr>
                            <w:rPr>
                              <w:rFonts w:ascii="Calibri" w:hAnsi="Calibri" w:cs="Calibri"/>
                              <w:b/>
                              <w:bCs/>
                            </w:rPr>
                          </w:pPr>
                          <w:r w:rsidRPr="00F400E6">
                            <w:rPr>
                              <w:rFonts w:ascii="Calibri" w:hAnsi="Calibri" w:cs="Calibri"/>
                              <w:b/>
                              <w:bCs/>
                            </w:rPr>
                            <w:t>Armathwaite School</w:t>
                          </w:r>
                        </w:p>
                        <w:p w:rsidR="000F38F8" w:rsidRPr="00F400E6" w:rsidRDefault="000F38F8" w:rsidP="000F38F8">
                          <w:pPr>
                            <w:rPr>
                              <w:rFonts w:ascii="Calibri" w:hAnsi="Calibri" w:cs="Calibri"/>
                              <w:b/>
                              <w:bCs/>
                            </w:rPr>
                          </w:pPr>
                          <w:r w:rsidRPr="00F400E6">
                            <w:rPr>
                              <w:rFonts w:ascii="Calibri" w:hAnsi="Calibri" w:cs="Calibri"/>
                              <w:b/>
                              <w:bCs/>
                            </w:rPr>
                            <w:t>ARMATHWAITE</w:t>
                          </w:r>
                        </w:p>
                        <w:p w:rsidR="000F38F8" w:rsidRPr="00F400E6" w:rsidRDefault="000F38F8" w:rsidP="000F38F8">
                          <w:pPr>
                            <w:rPr>
                              <w:rFonts w:ascii="Calibri" w:hAnsi="Calibri" w:cs="Calibri"/>
                              <w:b/>
                              <w:bCs/>
                            </w:rPr>
                          </w:pPr>
                          <w:r w:rsidRPr="00F400E6">
                            <w:rPr>
                              <w:rFonts w:ascii="Calibri" w:hAnsi="Calibri" w:cs="Calibri"/>
                              <w:b/>
                              <w:bCs/>
                            </w:rPr>
                            <w:t>Cumbria</w:t>
                          </w:r>
                        </w:p>
                        <w:p w:rsidR="000F38F8" w:rsidRPr="00F400E6" w:rsidRDefault="000F38F8" w:rsidP="000F38F8">
                          <w:pPr>
                            <w:rPr>
                              <w:rFonts w:ascii="Calibri" w:hAnsi="Calibri" w:cs="Calibri"/>
                              <w:b/>
                              <w:bCs/>
                            </w:rPr>
                          </w:pPr>
                          <w:r w:rsidRPr="00F400E6">
                            <w:rPr>
                              <w:rFonts w:ascii="Calibri" w:hAnsi="Calibri" w:cs="Calibri"/>
                              <w:b/>
                              <w:bCs/>
                            </w:rPr>
                            <w:t>CA4 9PW</w:t>
                          </w:r>
                        </w:p>
                        <w:p w:rsidR="000F38F8" w:rsidRPr="00F400E6" w:rsidRDefault="000F38F8" w:rsidP="000F38F8">
                          <w:pPr>
                            <w:rPr>
                              <w:rFonts w:ascii="Calibri" w:hAnsi="Calibri" w:cs="Calibri"/>
                              <w:b/>
                              <w:bCs/>
                            </w:rPr>
                          </w:pPr>
                        </w:p>
                        <w:p w:rsidR="000F38F8" w:rsidRPr="00F400E6" w:rsidRDefault="000F38F8" w:rsidP="000F38F8">
                          <w:pPr>
                            <w:rPr>
                              <w:rFonts w:ascii="Calibri" w:hAnsi="Calibri" w:cs="Calibri"/>
                              <w:b/>
                              <w:bCs/>
                            </w:rPr>
                          </w:pPr>
                          <w:r w:rsidRPr="00F400E6">
                            <w:rPr>
                              <w:rFonts w:ascii="Calibri" w:hAnsi="Calibri" w:cs="Calibri"/>
                              <w:b/>
                              <w:bCs/>
                            </w:rPr>
                            <w:t>01697</w:t>
                          </w:r>
                          <w:r w:rsidR="00012E7D">
                            <w:rPr>
                              <w:rFonts w:ascii="Calibri" w:hAnsi="Calibri" w:cs="Calibri"/>
                              <w:b/>
                              <w:bCs/>
                            </w:rPr>
                            <w:t xml:space="preserve"> </w:t>
                          </w:r>
                          <w:r w:rsidRPr="00F400E6">
                            <w:rPr>
                              <w:rFonts w:ascii="Calibri" w:hAnsi="Calibri" w:cs="Calibri"/>
                              <w:b/>
                              <w:bCs/>
                            </w:rPr>
                            <w:t>472296</w:t>
                          </w:r>
                        </w:p>
                        <w:p w:rsidR="000F38F8" w:rsidRPr="00F400E6" w:rsidRDefault="00E45FA8" w:rsidP="000F38F8">
                          <w:pPr>
                            <w:pStyle w:val="BodyText2"/>
                            <w:rPr>
                              <w:rFonts w:ascii="Calibri" w:hAnsi="Calibri" w:cs="Calibri"/>
                              <w:sz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24"/>
                            </w:rPr>
                            <w:t>admin</w:t>
                          </w:r>
                          <w:r w:rsidR="000F38F8" w:rsidRPr="00F400E6">
                            <w:rPr>
                              <w:rFonts w:ascii="Calibri" w:hAnsi="Calibri" w:cs="Calibri"/>
                              <w:sz w:val="24"/>
                            </w:rPr>
                            <w:t>@armathwaite.cumbria.sch.uk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304.8pt;margin-top:-24.6pt;width:200.4pt;height:123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" stroked="f">
              <v:textbox>
                <w:txbxContent>
                  <w:p w:rsidR="000F38F8" w:rsidRPr="00F400E6" w:rsidRDefault="000F38F8" w:rsidP="000F38F8">
                    <w:pPr>
                      <w:rPr>
                        <w:rFonts w:ascii="Calibri" w:hAnsi="Calibri" w:cs="Calibri"/>
                        <w:b/>
                        <w:bCs/>
                      </w:rPr>
                    </w:pPr>
                    <w:r w:rsidRPr="00F400E6">
                      <w:rPr>
                        <w:rFonts w:ascii="Calibri" w:hAnsi="Calibri" w:cs="Calibri"/>
                        <w:b/>
                        <w:bCs/>
                      </w:rPr>
                      <w:t>Armathwaite School</w:t>
                    </w:r>
                  </w:p>
                  <w:p w:rsidR="000F38F8" w:rsidRPr="00F400E6" w:rsidRDefault="000F38F8" w:rsidP="000F38F8">
                    <w:pPr>
                      <w:rPr>
                        <w:rFonts w:ascii="Calibri" w:hAnsi="Calibri" w:cs="Calibri"/>
                        <w:b/>
                        <w:bCs/>
                      </w:rPr>
                    </w:pPr>
                    <w:r w:rsidRPr="00F400E6">
                      <w:rPr>
                        <w:rFonts w:ascii="Calibri" w:hAnsi="Calibri" w:cs="Calibri"/>
                        <w:b/>
                        <w:bCs/>
                      </w:rPr>
                      <w:t>ARMATHWAITE</w:t>
                    </w:r>
                  </w:p>
                  <w:p w:rsidR="000F38F8" w:rsidRPr="00F400E6" w:rsidRDefault="000F38F8" w:rsidP="000F38F8">
                    <w:pPr>
                      <w:rPr>
                        <w:rFonts w:ascii="Calibri" w:hAnsi="Calibri" w:cs="Calibri"/>
                        <w:b/>
                        <w:bCs/>
                      </w:rPr>
                    </w:pPr>
                    <w:r w:rsidRPr="00F400E6">
                      <w:rPr>
                        <w:rFonts w:ascii="Calibri" w:hAnsi="Calibri" w:cs="Calibri"/>
                        <w:b/>
                        <w:bCs/>
                      </w:rPr>
                      <w:t>Cumbria</w:t>
                    </w:r>
                  </w:p>
                  <w:p w:rsidR="000F38F8" w:rsidRPr="00F400E6" w:rsidRDefault="000F38F8" w:rsidP="000F38F8">
                    <w:pPr>
                      <w:rPr>
                        <w:rFonts w:ascii="Calibri" w:hAnsi="Calibri" w:cs="Calibri"/>
                        <w:b/>
                        <w:bCs/>
                      </w:rPr>
                    </w:pPr>
                    <w:r w:rsidRPr="00F400E6">
                      <w:rPr>
                        <w:rFonts w:ascii="Calibri" w:hAnsi="Calibri" w:cs="Calibri"/>
                        <w:b/>
                        <w:bCs/>
                      </w:rPr>
                      <w:t>CA4 9PW</w:t>
                    </w:r>
                  </w:p>
                  <w:p w:rsidR="000F38F8" w:rsidRPr="00F400E6" w:rsidRDefault="000F38F8" w:rsidP="000F38F8">
                    <w:pPr>
                      <w:rPr>
                        <w:rFonts w:ascii="Calibri" w:hAnsi="Calibri" w:cs="Calibri"/>
                        <w:b/>
                        <w:bCs/>
                      </w:rPr>
                    </w:pPr>
                  </w:p>
                  <w:p w:rsidR="000F38F8" w:rsidRPr="00F400E6" w:rsidRDefault="000F38F8" w:rsidP="000F38F8">
                    <w:pPr>
                      <w:rPr>
                        <w:rFonts w:ascii="Calibri" w:hAnsi="Calibri" w:cs="Calibri"/>
                        <w:b/>
                        <w:bCs/>
                      </w:rPr>
                    </w:pPr>
                    <w:r w:rsidRPr="00F400E6">
                      <w:rPr>
                        <w:rFonts w:ascii="Calibri" w:hAnsi="Calibri" w:cs="Calibri"/>
                        <w:b/>
                        <w:bCs/>
                      </w:rPr>
                      <w:t>01697</w:t>
                    </w:r>
                    <w:r w:rsidR="00012E7D">
                      <w:rPr>
                        <w:rFonts w:ascii="Calibri" w:hAnsi="Calibri" w:cs="Calibri"/>
                        <w:b/>
                        <w:bCs/>
                      </w:rPr>
                      <w:t xml:space="preserve"> </w:t>
                    </w:r>
                    <w:r w:rsidRPr="00F400E6">
                      <w:rPr>
                        <w:rFonts w:ascii="Calibri" w:hAnsi="Calibri" w:cs="Calibri"/>
                        <w:b/>
                        <w:bCs/>
                      </w:rPr>
                      <w:t>472296</w:t>
                    </w:r>
                  </w:p>
                  <w:p w:rsidR="000F38F8" w:rsidRPr="00F400E6" w:rsidRDefault="00E45FA8" w:rsidP="000F38F8">
                    <w:pPr>
                      <w:pStyle w:val="BodyText2"/>
                      <w:rPr>
                        <w:rFonts w:ascii="Calibri" w:hAnsi="Calibri" w:cs="Calibri"/>
                        <w:sz w:val="24"/>
                      </w:rPr>
                    </w:pPr>
                    <w:r>
                      <w:rPr>
                        <w:rFonts w:ascii="Calibri" w:hAnsi="Calibri" w:cs="Calibri"/>
                        <w:sz w:val="24"/>
                      </w:rPr>
                      <w:t>admin</w:t>
                    </w:r>
                    <w:r w:rsidR="000F38F8" w:rsidRPr="00F400E6">
                      <w:rPr>
                        <w:rFonts w:ascii="Calibri" w:hAnsi="Calibri" w:cs="Calibri"/>
                        <w:sz w:val="24"/>
                      </w:rPr>
                      <w:t>@armathwaite.cumbria.sch.uk</w:t>
                    </w:r>
                  </w:p>
                </w:txbxContent>
              </v:textbox>
            </v:shape>
          </w:pict>
        </mc:Fallback>
      </mc:AlternateContent>
    </w:r>
  </w:p>
  <w:p w:rsidR="000F38F8" w:rsidRDefault="000F38F8" w:rsidP="000F38F8">
    <w:pPr>
      <w:rPr>
        <w:rFonts w:ascii="Calibri" w:hAnsi="Calibri" w:cs="Calibri"/>
      </w:rPr>
    </w:pPr>
  </w:p>
  <w:p w:rsidR="000F38F8" w:rsidRDefault="000F38F8" w:rsidP="000F38F8">
    <w:pPr>
      <w:rPr>
        <w:rFonts w:ascii="Calibri" w:hAnsi="Calibri" w:cs="Calibri"/>
      </w:rPr>
    </w:pPr>
  </w:p>
  <w:p w:rsidR="000F38F8" w:rsidRDefault="000F38F8" w:rsidP="000F38F8">
    <w:pPr>
      <w:rPr>
        <w:rFonts w:ascii="Calibri" w:hAnsi="Calibri" w:cs="Calibri"/>
      </w:rPr>
    </w:pPr>
  </w:p>
  <w:p w:rsidR="000F38F8" w:rsidRDefault="008470D6" w:rsidP="000F38F8">
    <w:pPr>
      <w:rPr>
        <w:rFonts w:ascii="Calibri" w:hAnsi="Calibri" w:cs="Calibri"/>
      </w:rPr>
    </w:pPr>
    <w:r w:rsidRPr="00140F28">
      <w:rPr>
        <w:rFonts w:ascii="Calibri" w:hAnsi="Calibri" w:cs="Calibri"/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53975</wp:posOffset>
              </wp:positionV>
              <wp:extent cx="2452370" cy="276860"/>
              <wp:effectExtent l="0" t="0" r="5080" b="8890"/>
              <wp:wrapNone/>
              <wp:docPr id="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2370" cy="2768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38F8" w:rsidRPr="00F400E6" w:rsidRDefault="000F38F8" w:rsidP="000F38F8">
                          <w:pPr>
                            <w:pStyle w:val="Heading1"/>
                            <w:rPr>
                              <w:rFonts w:ascii="Calibri" w:hAnsi="Calibri" w:cs="Calibri"/>
                              <w:i w:val="0"/>
                            </w:rPr>
                          </w:pPr>
                          <w:r w:rsidRPr="00F400E6">
                            <w:rPr>
                              <w:rFonts w:ascii="Calibri" w:hAnsi="Calibri" w:cs="Calibri"/>
                              <w:i w:val="0"/>
                            </w:rPr>
                            <w:t xml:space="preserve">Headteacher:  Mrs </w:t>
                          </w:r>
                          <w:r w:rsidR="0005393D">
                            <w:rPr>
                              <w:rFonts w:ascii="Calibri" w:hAnsi="Calibri" w:cs="Calibri"/>
                              <w:i w:val="0"/>
                            </w:rPr>
                            <w:t>Aimee Stamp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27" type="#_x0000_t202" style="position:absolute;margin-left:0;margin-top:4.25pt;width:193.1pt;height:21.8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vlXhQIAABc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" stroked="f">
              <v:textbox>
                <w:txbxContent>
                  <w:p w:rsidR="000F38F8" w:rsidRPr="00F400E6" w:rsidRDefault="000F38F8" w:rsidP="000F38F8">
                    <w:pPr>
                      <w:pStyle w:val="Heading1"/>
                      <w:rPr>
                        <w:rFonts w:ascii="Calibri" w:hAnsi="Calibri" w:cs="Calibri"/>
                        <w:i w:val="0"/>
                      </w:rPr>
                    </w:pPr>
                    <w:r w:rsidRPr="00F400E6">
                      <w:rPr>
                        <w:rFonts w:ascii="Calibri" w:hAnsi="Calibri" w:cs="Calibri"/>
                        <w:i w:val="0"/>
                      </w:rPr>
                      <w:t xml:space="preserve">Headteacher:  Mrs </w:t>
                    </w:r>
                    <w:r w:rsidR="0005393D">
                      <w:rPr>
                        <w:rFonts w:ascii="Calibri" w:hAnsi="Calibri" w:cs="Calibri"/>
                        <w:i w:val="0"/>
                      </w:rPr>
                      <w:t>Aimee Stamp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7D5389" w:rsidRPr="00CA769C" w:rsidRDefault="007D5389">
    <w:pPr>
      <w:pStyle w:val="Header"/>
      <w:ind w:right="360"/>
      <w:rPr>
        <w:rFonts w:ascii="Calibri Light" w:hAnsi="Calibri Light" w:cs="Calibri Light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6ECC" w:rsidRDefault="008A6E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71DB0"/>
    <w:multiLevelType w:val="hybridMultilevel"/>
    <w:tmpl w:val="43081D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E682A"/>
    <w:multiLevelType w:val="hybridMultilevel"/>
    <w:tmpl w:val="C45ED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D601F"/>
    <w:multiLevelType w:val="hybridMultilevel"/>
    <w:tmpl w:val="9252D53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575925"/>
    <w:multiLevelType w:val="hybridMultilevel"/>
    <w:tmpl w:val="4A04D83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84B2274"/>
    <w:multiLevelType w:val="hybridMultilevel"/>
    <w:tmpl w:val="00947D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E71AB6"/>
    <w:multiLevelType w:val="hybridMultilevel"/>
    <w:tmpl w:val="F3A6EE3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A193467"/>
    <w:multiLevelType w:val="hybridMultilevel"/>
    <w:tmpl w:val="1A1AA0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7027F"/>
    <w:multiLevelType w:val="hybridMultilevel"/>
    <w:tmpl w:val="815AD8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B56A96"/>
    <w:multiLevelType w:val="hybridMultilevel"/>
    <w:tmpl w:val="DB86379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EC66C62"/>
    <w:multiLevelType w:val="hybridMultilevel"/>
    <w:tmpl w:val="5A06FD1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2BC6807"/>
    <w:multiLevelType w:val="hybridMultilevel"/>
    <w:tmpl w:val="552604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6DD62A0"/>
    <w:multiLevelType w:val="hybridMultilevel"/>
    <w:tmpl w:val="A3D6E9B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BC17916"/>
    <w:multiLevelType w:val="hybridMultilevel"/>
    <w:tmpl w:val="9F5C0B4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4C243365"/>
    <w:multiLevelType w:val="hybridMultilevel"/>
    <w:tmpl w:val="AB4048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D95B80"/>
    <w:multiLevelType w:val="hybridMultilevel"/>
    <w:tmpl w:val="B9103CD8"/>
    <w:lvl w:ilvl="0" w:tplc="7FA0A7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9C7637"/>
    <w:multiLevelType w:val="hybridMultilevel"/>
    <w:tmpl w:val="D890C6A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1C1027E"/>
    <w:multiLevelType w:val="hybridMultilevel"/>
    <w:tmpl w:val="B3E6F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144D97"/>
    <w:multiLevelType w:val="hybridMultilevel"/>
    <w:tmpl w:val="4B402FC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5285B34"/>
    <w:multiLevelType w:val="hybridMultilevel"/>
    <w:tmpl w:val="5A5876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4247F6"/>
    <w:multiLevelType w:val="hybridMultilevel"/>
    <w:tmpl w:val="B364756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E321C78"/>
    <w:multiLevelType w:val="hybridMultilevel"/>
    <w:tmpl w:val="B3A07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19"/>
  </w:num>
  <w:num w:numId="4">
    <w:abstractNumId w:val="8"/>
  </w:num>
  <w:num w:numId="5">
    <w:abstractNumId w:val="5"/>
  </w:num>
  <w:num w:numId="6">
    <w:abstractNumId w:val="15"/>
  </w:num>
  <w:num w:numId="7">
    <w:abstractNumId w:val="13"/>
  </w:num>
  <w:num w:numId="8">
    <w:abstractNumId w:val="11"/>
  </w:num>
  <w:num w:numId="9">
    <w:abstractNumId w:val="3"/>
  </w:num>
  <w:num w:numId="10">
    <w:abstractNumId w:val="0"/>
  </w:num>
  <w:num w:numId="11">
    <w:abstractNumId w:val="9"/>
  </w:num>
  <w:num w:numId="12">
    <w:abstractNumId w:val="4"/>
  </w:num>
  <w:num w:numId="13">
    <w:abstractNumId w:val="2"/>
  </w:num>
  <w:num w:numId="14">
    <w:abstractNumId w:val="10"/>
  </w:num>
  <w:num w:numId="15">
    <w:abstractNumId w:val="12"/>
  </w:num>
  <w:num w:numId="16">
    <w:abstractNumId w:val="7"/>
  </w:num>
  <w:num w:numId="17">
    <w:abstractNumId w:val="16"/>
  </w:num>
  <w:num w:numId="18">
    <w:abstractNumId w:val="6"/>
  </w:num>
  <w:num w:numId="19">
    <w:abstractNumId w:val="6"/>
  </w:num>
  <w:num w:numId="20">
    <w:abstractNumId w:val="1"/>
  </w:num>
  <w:num w:numId="21">
    <w:abstractNumId w:val="20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evenAndOddHeaders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252"/>
    <w:rsid w:val="0000261B"/>
    <w:rsid w:val="00012E7D"/>
    <w:rsid w:val="000155D1"/>
    <w:rsid w:val="00022243"/>
    <w:rsid w:val="000255B0"/>
    <w:rsid w:val="00025844"/>
    <w:rsid w:val="00032257"/>
    <w:rsid w:val="00037A75"/>
    <w:rsid w:val="00044E1E"/>
    <w:rsid w:val="0004773B"/>
    <w:rsid w:val="00050427"/>
    <w:rsid w:val="00050EC1"/>
    <w:rsid w:val="000534AE"/>
    <w:rsid w:val="0005393D"/>
    <w:rsid w:val="00054D9B"/>
    <w:rsid w:val="00064403"/>
    <w:rsid w:val="00072D25"/>
    <w:rsid w:val="00074885"/>
    <w:rsid w:val="00082E00"/>
    <w:rsid w:val="0008676B"/>
    <w:rsid w:val="000A2CC1"/>
    <w:rsid w:val="000A3E1E"/>
    <w:rsid w:val="000A4C76"/>
    <w:rsid w:val="000A4DDC"/>
    <w:rsid w:val="000A5050"/>
    <w:rsid w:val="000A7A81"/>
    <w:rsid w:val="000D6F30"/>
    <w:rsid w:val="000E004E"/>
    <w:rsid w:val="000E2D4A"/>
    <w:rsid w:val="000E2E74"/>
    <w:rsid w:val="000E431E"/>
    <w:rsid w:val="000E71BE"/>
    <w:rsid w:val="000F15F4"/>
    <w:rsid w:val="000F228A"/>
    <w:rsid w:val="000F38F8"/>
    <w:rsid w:val="00100894"/>
    <w:rsid w:val="0010426B"/>
    <w:rsid w:val="00111820"/>
    <w:rsid w:val="00112538"/>
    <w:rsid w:val="00113221"/>
    <w:rsid w:val="00113B0B"/>
    <w:rsid w:val="001152BE"/>
    <w:rsid w:val="0012039F"/>
    <w:rsid w:val="00125588"/>
    <w:rsid w:val="00132529"/>
    <w:rsid w:val="00140F28"/>
    <w:rsid w:val="00156596"/>
    <w:rsid w:val="00156C6E"/>
    <w:rsid w:val="00160627"/>
    <w:rsid w:val="001676FF"/>
    <w:rsid w:val="001800FC"/>
    <w:rsid w:val="00185BB6"/>
    <w:rsid w:val="0018698D"/>
    <w:rsid w:val="001872A7"/>
    <w:rsid w:val="00187B07"/>
    <w:rsid w:val="001926DF"/>
    <w:rsid w:val="00195545"/>
    <w:rsid w:val="00195657"/>
    <w:rsid w:val="001A5F79"/>
    <w:rsid w:val="001C54BB"/>
    <w:rsid w:val="001D0477"/>
    <w:rsid w:val="001D40F7"/>
    <w:rsid w:val="001E2252"/>
    <w:rsid w:val="001E3768"/>
    <w:rsid w:val="001E6E02"/>
    <w:rsid w:val="001F04C6"/>
    <w:rsid w:val="001F60BD"/>
    <w:rsid w:val="002036AB"/>
    <w:rsid w:val="002113C8"/>
    <w:rsid w:val="00214023"/>
    <w:rsid w:val="00214D34"/>
    <w:rsid w:val="002204BA"/>
    <w:rsid w:val="002327AB"/>
    <w:rsid w:val="00233664"/>
    <w:rsid w:val="00233F29"/>
    <w:rsid w:val="00241F47"/>
    <w:rsid w:val="00246291"/>
    <w:rsid w:val="0025266B"/>
    <w:rsid w:val="00260A84"/>
    <w:rsid w:val="00261969"/>
    <w:rsid w:val="00263D15"/>
    <w:rsid w:val="00273805"/>
    <w:rsid w:val="002740B2"/>
    <w:rsid w:val="0027511E"/>
    <w:rsid w:val="00277527"/>
    <w:rsid w:val="0029487B"/>
    <w:rsid w:val="002A1B13"/>
    <w:rsid w:val="002A314E"/>
    <w:rsid w:val="002A4799"/>
    <w:rsid w:val="002A78CC"/>
    <w:rsid w:val="002B00E5"/>
    <w:rsid w:val="002D154C"/>
    <w:rsid w:val="002D3F26"/>
    <w:rsid w:val="002F7A68"/>
    <w:rsid w:val="00302BFB"/>
    <w:rsid w:val="003046A3"/>
    <w:rsid w:val="00311A9E"/>
    <w:rsid w:val="00312288"/>
    <w:rsid w:val="00312F9B"/>
    <w:rsid w:val="00316905"/>
    <w:rsid w:val="003226D0"/>
    <w:rsid w:val="0032347E"/>
    <w:rsid w:val="00330151"/>
    <w:rsid w:val="00334FAB"/>
    <w:rsid w:val="00341774"/>
    <w:rsid w:val="0034298B"/>
    <w:rsid w:val="003461CF"/>
    <w:rsid w:val="00350F69"/>
    <w:rsid w:val="00353D63"/>
    <w:rsid w:val="00356788"/>
    <w:rsid w:val="00362EEF"/>
    <w:rsid w:val="00362EF3"/>
    <w:rsid w:val="003705AB"/>
    <w:rsid w:val="00372CF2"/>
    <w:rsid w:val="00372DE6"/>
    <w:rsid w:val="003730CB"/>
    <w:rsid w:val="00374823"/>
    <w:rsid w:val="0038320D"/>
    <w:rsid w:val="00385C3C"/>
    <w:rsid w:val="00386524"/>
    <w:rsid w:val="003928A3"/>
    <w:rsid w:val="003A46CF"/>
    <w:rsid w:val="003A7D14"/>
    <w:rsid w:val="003B548C"/>
    <w:rsid w:val="003D39BA"/>
    <w:rsid w:val="003D5E88"/>
    <w:rsid w:val="003D6801"/>
    <w:rsid w:val="003E65C3"/>
    <w:rsid w:val="003F23B2"/>
    <w:rsid w:val="003F2C53"/>
    <w:rsid w:val="0040264C"/>
    <w:rsid w:val="00403D4D"/>
    <w:rsid w:val="00406ECD"/>
    <w:rsid w:val="004154EF"/>
    <w:rsid w:val="00424CC1"/>
    <w:rsid w:val="0044082E"/>
    <w:rsid w:val="00441B48"/>
    <w:rsid w:val="00442C9F"/>
    <w:rsid w:val="00447E80"/>
    <w:rsid w:val="0045553C"/>
    <w:rsid w:val="0046338D"/>
    <w:rsid w:val="004651D3"/>
    <w:rsid w:val="00466350"/>
    <w:rsid w:val="004767C8"/>
    <w:rsid w:val="0048784F"/>
    <w:rsid w:val="0049521D"/>
    <w:rsid w:val="00495441"/>
    <w:rsid w:val="004A1961"/>
    <w:rsid w:val="004A6815"/>
    <w:rsid w:val="004B7BC0"/>
    <w:rsid w:val="004C04CE"/>
    <w:rsid w:val="004C50FC"/>
    <w:rsid w:val="004C6350"/>
    <w:rsid w:val="004C7429"/>
    <w:rsid w:val="004D3B44"/>
    <w:rsid w:val="004D72B1"/>
    <w:rsid w:val="004E749B"/>
    <w:rsid w:val="004F0CC3"/>
    <w:rsid w:val="004F573B"/>
    <w:rsid w:val="004F79C8"/>
    <w:rsid w:val="00504F3B"/>
    <w:rsid w:val="00527FA8"/>
    <w:rsid w:val="0053022A"/>
    <w:rsid w:val="005337F9"/>
    <w:rsid w:val="005526FB"/>
    <w:rsid w:val="00554548"/>
    <w:rsid w:val="00555119"/>
    <w:rsid w:val="0055535B"/>
    <w:rsid w:val="00556774"/>
    <w:rsid w:val="0056103C"/>
    <w:rsid w:val="00565153"/>
    <w:rsid w:val="00566356"/>
    <w:rsid w:val="005676AF"/>
    <w:rsid w:val="00574C24"/>
    <w:rsid w:val="0057551F"/>
    <w:rsid w:val="005812E9"/>
    <w:rsid w:val="00587E82"/>
    <w:rsid w:val="00590166"/>
    <w:rsid w:val="00590E70"/>
    <w:rsid w:val="0059759D"/>
    <w:rsid w:val="00597A8A"/>
    <w:rsid w:val="005B238D"/>
    <w:rsid w:val="005B29BB"/>
    <w:rsid w:val="005B3EE5"/>
    <w:rsid w:val="005B4F36"/>
    <w:rsid w:val="005C071B"/>
    <w:rsid w:val="005E1794"/>
    <w:rsid w:val="005F024E"/>
    <w:rsid w:val="0060035D"/>
    <w:rsid w:val="0061454C"/>
    <w:rsid w:val="00614BF6"/>
    <w:rsid w:val="00625DB8"/>
    <w:rsid w:val="006274C0"/>
    <w:rsid w:val="00630D90"/>
    <w:rsid w:val="0063498F"/>
    <w:rsid w:val="00636F07"/>
    <w:rsid w:val="00640C94"/>
    <w:rsid w:val="00643979"/>
    <w:rsid w:val="00644F36"/>
    <w:rsid w:val="006511F3"/>
    <w:rsid w:val="00651C38"/>
    <w:rsid w:val="0066332B"/>
    <w:rsid w:val="00663F3D"/>
    <w:rsid w:val="00663FFB"/>
    <w:rsid w:val="00667ADD"/>
    <w:rsid w:val="00674948"/>
    <w:rsid w:val="00674B02"/>
    <w:rsid w:val="0068398E"/>
    <w:rsid w:val="00685D4D"/>
    <w:rsid w:val="0069213D"/>
    <w:rsid w:val="0069313E"/>
    <w:rsid w:val="006971B7"/>
    <w:rsid w:val="006A405A"/>
    <w:rsid w:val="006A43DA"/>
    <w:rsid w:val="006A7FAA"/>
    <w:rsid w:val="006C5149"/>
    <w:rsid w:val="006D2CC1"/>
    <w:rsid w:val="006D37D1"/>
    <w:rsid w:val="006E1472"/>
    <w:rsid w:val="006E6298"/>
    <w:rsid w:val="006F00E9"/>
    <w:rsid w:val="006F0762"/>
    <w:rsid w:val="006F0993"/>
    <w:rsid w:val="006F343C"/>
    <w:rsid w:val="006F5AA1"/>
    <w:rsid w:val="006F6486"/>
    <w:rsid w:val="00732215"/>
    <w:rsid w:val="007326DB"/>
    <w:rsid w:val="00732A17"/>
    <w:rsid w:val="007353E8"/>
    <w:rsid w:val="00736A11"/>
    <w:rsid w:val="00740D8E"/>
    <w:rsid w:val="007527FE"/>
    <w:rsid w:val="00766960"/>
    <w:rsid w:val="00772054"/>
    <w:rsid w:val="00772285"/>
    <w:rsid w:val="007728DA"/>
    <w:rsid w:val="007740A1"/>
    <w:rsid w:val="007806E7"/>
    <w:rsid w:val="0078573C"/>
    <w:rsid w:val="00786144"/>
    <w:rsid w:val="00792B60"/>
    <w:rsid w:val="00793188"/>
    <w:rsid w:val="007955EB"/>
    <w:rsid w:val="007A4983"/>
    <w:rsid w:val="007B0755"/>
    <w:rsid w:val="007B322E"/>
    <w:rsid w:val="007B3715"/>
    <w:rsid w:val="007C0A72"/>
    <w:rsid w:val="007C16D6"/>
    <w:rsid w:val="007C1BCB"/>
    <w:rsid w:val="007D50B7"/>
    <w:rsid w:val="007D5389"/>
    <w:rsid w:val="007E5839"/>
    <w:rsid w:val="007F0EE3"/>
    <w:rsid w:val="007F510D"/>
    <w:rsid w:val="00801227"/>
    <w:rsid w:val="008134C6"/>
    <w:rsid w:val="008173E3"/>
    <w:rsid w:val="00817D06"/>
    <w:rsid w:val="00826712"/>
    <w:rsid w:val="00827C3A"/>
    <w:rsid w:val="008368D6"/>
    <w:rsid w:val="0084185E"/>
    <w:rsid w:val="00842CBE"/>
    <w:rsid w:val="008436E9"/>
    <w:rsid w:val="00845B41"/>
    <w:rsid w:val="008470D6"/>
    <w:rsid w:val="00862BC2"/>
    <w:rsid w:val="008633E8"/>
    <w:rsid w:val="00863AC9"/>
    <w:rsid w:val="00871C3F"/>
    <w:rsid w:val="00872672"/>
    <w:rsid w:val="008766EB"/>
    <w:rsid w:val="00882D71"/>
    <w:rsid w:val="008832F8"/>
    <w:rsid w:val="008878A7"/>
    <w:rsid w:val="00891EA7"/>
    <w:rsid w:val="00897D18"/>
    <w:rsid w:val="008A32D0"/>
    <w:rsid w:val="008A4409"/>
    <w:rsid w:val="008A65FF"/>
    <w:rsid w:val="008A68B9"/>
    <w:rsid w:val="008A6ECC"/>
    <w:rsid w:val="008A7841"/>
    <w:rsid w:val="008A7879"/>
    <w:rsid w:val="008B41CC"/>
    <w:rsid w:val="008B45D5"/>
    <w:rsid w:val="008C55E4"/>
    <w:rsid w:val="008D06B6"/>
    <w:rsid w:val="008D1484"/>
    <w:rsid w:val="008D54B8"/>
    <w:rsid w:val="008D7A73"/>
    <w:rsid w:val="008E1F37"/>
    <w:rsid w:val="008E4A3D"/>
    <w:rsid w:val="008E4C23"/>
    <w:rsid w:val="008E6828"/>
    <w:rsid w:val="008F0619"/>
    <w:rsid w:val="008F14F3"/>
    <w:rsid w:val="008F3570"/>
    <w:rsid w:val="008F7F78"/>
    <w:rsid w:val="009010E1"/>
    <w:rsid w:val="009062FE"/>
    <w:rsid w:val="00906603"/>
    <w:rsid w:val="0091241E"/>
    <w:rsid w:val="00912F42"/>
    <w:rsid w:val="00915C9F"/>
    <w:rsid w:val="0091637C"/>
    <w:rsid w:val="009214CC"/>
    <w:rsid w:val="00930099"/>
    <w:rsid w:val="009307F5"/>
    <w:rsid w:val="00932213"/>
    <w:rsid w:val="0093637C"/>
    <w:rsid w:val="00947C3C"/>
    <w:rsid w:val="00957CAB"/>
    <w:rsid w:val="00960CE7"/>
    <w:rsid w:val="00976911"/>
    <w:rsid w:val="0097751D"/>
    <w:rsid w:val="009775A4"/>
    <w:rsid w:val="00981D0A"/>
    <w:rsid w:val="00982846"/>
    <w:rsid w:val="00984E2E"/>
    <w:rsid w:val="009865A5"/>
    <w:rsid w:val="0099598B"/>
    <w:rsid w:val="00995E76"/>
    <w:rsid w:val="009965E3"/>
    <w:rsid w:val="009A7DEA"/>
    <w:rsid w:val="009B4FF1"/>
    <w:rsid w:val="009B687E"/>
    <w:rsid w:val="009C019F"/>
    <w:rsid w:val="009C25B1"/>
    <w:rsid w:val="009D1A52"/>
    <w:rsid w:val="009D208D"/>
    <w:rsid w:val="009D4B94"/>
    <w:rsid w:val="009D6309"/>
    <w:rsid w:val="009E0332"/>
    <w:rsid w:val="009E1F93"/>
    <w:rsid w:val="009E2EC2"/>
    <w:rsid w:val="009E3E94"/>
    <w:rsid w:val="009E66E0"/>
    <w:rsid w:val="009E70F1"/>
    <w:rsid w:val="009F3C1C"/>
    <w:rsid w:val="00A02BB7"/>
    <w:rsid w:val="00A10D3E"/>
    <w:rsid w:val="00A10FE2"/>
    <w:rsid w:val="00A12094"/>
    <w:rsid w:val="00A21E3D"/>
    <w:rsid w:val="00A23DA9"/>
    <w:rsid w:val="00A24081"/>
    <w:rsid w:val="00A31592"/>
    <w:rsid w:val="00A37FA6"/>
    <w:rsid w:val="00A5185A"/>
    <w:rsid w:val="00A62917"/>
    <w:rsid w:val="00A640CE"/>
    <w:rsid w:val="00A6510D"/>
    <w:rsid w:val="00A65763"/>
    <w:rsid w:val="00A668D8"/>
    <w:rsid w:val="00A669F9"/>
    <w:rsid w:val="00A703D8"/>
    <w:rsid w:val="00A77D97"/>
    <w:rsid w:val="00A8199A"/>
    <w:rsid w:val="00A82F8B"/>
    <w:rsid w:val="00A85551"/>
    <w:rsid w:val="00A94F39"/>
    <w:rsid w:val="00AA21C3"/>
    <w:rsid w:val="00AA516A"/>
    <w:rsid w:val="00AB1C97"/>
    <w:rsid w:val="00AB3F37"/>
    <w:rsid w:val="00AB4EDE"/>
    <w:rsid w:val="00AC262A"/>
    <w:rsid w:val="00AC45D7"/>
    <w:rsid w:val="00AC51CE"/>
    <w:rsid w:val="00AD24D9"/>
    <w:rsid w:val="00AD7679"/>
    <w:rsid w:val="00AE6936"/>
    <w:rsid w:val="00AE6AD9"/>
    <w:rsid w:val="00AF161F"/>
    <w:rsid w:val="00AF2F11"/>
    <w:rsid w:val="00B00799"/>
    <w:rsid w:val="00B0125A"/>
    <w:rsid w:val="00B03127"/>
    <w:rsid w:val="00B05F72"/>
    <w:rsid w:val="00B126E7"/>
    <w:rsid w:val="00B13634"/>
    <w:rsid w:val="00B20071"/>
    <w:rsid w:val="00B21711"/>
    <w:rsid w:val="00B25304"/>
    <w:rsid w:val="00B26C3A"/>
    <w:rsid w:val="00B433E5"/>
    <w:rsid w:val="00B47895"/>
    <w:rsid w:val="00B52719"/>
    <w:rsid w:val="00B54831"/>
    <w:rsid w:val="00B55AB2"/>
    <w:rsid w:val="00B675BC"/>
    <w:rsid w:val="00B70B90"/>
    <w:rsid w:val="00B74674"/>
    <w:rsid w:val="00B775EE"/>
    <w:rsid w:val="00B8529E"/>
    <w:rsid w:val="00B85494"/>
    <w:rsid w:val="00B85C08"/>
    <w:rsid w:val="00B973F3"/>
    <w:rsid w:val="00B97BD5"/>
    <w:rsid w:val="00BA1AD0"/>
    <w:rsid w:val="00BB1FE6"/>
    <w:rsid w:val="00BB279C"/>
    <w:rsid w:val="00BB363D"/>
    <w:rsid w:val="00BB78D0"/>
    <w:rsid w:val="00BC29DF"/>
    <w:rsid w:val="00BC5C88"/>
    <w:rsid w:val="00BD1754"/>
    <w:rsid w:val="00BD1A40"/>
    <w:rsid w:val="00BD210E"/>
    <w:rsid w:val="00BD5FED"/>
    <w:rsid w:val="00BD765A"/>
    <w:rsid w:val="00BE0461"/>
    <w:rsid w:val="00BF0DAB"/>
    <w:rsid w:val="00BF1F5A"/>
    <w:rsid w:val="00BF326C"/>
    <w:rsid w:val="00C01A0C"/>
    <w:rsid w:val="00C115AE"/>
    <w:rsid w:val="00C150FC"/>
    <w:rsid w:val="00C168C8"/>
    <w:rsid w:val="00C201E9"/>
    <w:rsid w:val="00C2155D"/>
    <w:rsid w:val="00C349B5"/>
    <w:rsid w:val="00C41968"/>
    <w:rsid w:val="00C42D4E"/>
    <w:rsid w:val="00C54D39"/>
    <w:rsid w:val="00C57712"/>
    <w:rsid w:val="00C57EA5"/>
    <w:rsid w:val="00C60407"/>
    <w:rsid w:val="00C64AD6"/>
    <w:rsid w:val="00C651BC"/>
    <w:rsid w:val="00C6605E"/>
    <w:rsid w:val="00C7294D"/>
    <w:rsid w:val="00C74737"/>
    <w:rsid w:val="00C759D1"/>
    <w:rsid w:val="00C766CD"/>
    <w:rsid w:val="00C77252"/>
    <w:rsid w:val="00C84BA6"/>
    <w:rsid w:val="00C90191"/>
    <w:rsid w:val="00C927C3"/>
    <w:rsid w:val="00C9322C"/>
    <w:rsid w:val="00CA1E71"/>
    <w:rsid w:val="00CA20CC"/>
    <w:rsid w:val="00CA5056"/>
    <w:rsid w:val="00CA5D7F"/>
    <w:rsid w:val="00CA769C"/>
    <w:rsid w:val="00CC28ED"/>
    <w:rsid w:val="00CC735F"/>
    <w:rsid w:val="00CD53C8"/>
    <w:rsid w:val="00CE0B28"/>
    <w:rsid w:val="00CE1E5F"/>
    <w:rsid w:val="00CE47E0"/>
    <w:rsid w:val="00CE4B98"/>
    <w:rsid w:val="00CE7FB3"/>
    <w:rsid w:val="00CF6806"/>
    <w:rsid w:val="00D2249C"/>
    <w:rsid w:val="00D23F0B"/>
    <w:rsid w:val="00D24667"/>
    <w:rsid w:val="00D52A37"/>
    <w:rsid w:val="00D53191"/>
    <w:rsid w:val="00D54E31"/>
    <w:rsid w:val="00D5757B"/>
    <w:rsid w:val="00D637FC"/>
    <w:rsid w:val="00D701B3"/>
    <w:rsid w:val="00D726E3"/>
    <w:rsid w:val="00D75488"/>
    <w:rsid w:val="00D827D6"/>
    <w:rsid w:val="00D82D7A"/>
    <w:rsid w:val="00D84303"/>
    <w:rsid w:val="00D845FC"/>
    <w:rsid w:val="00D85E6E"/>
    <w:rsid w:val="00D86161"/>
    <w:rsid w:val="00D875BD"/>
    <w:rsid w:val="00D90EEC"/>
    <w:rsid w:val="00D91923"/>
    <w:rsid w:val="00D96ED8"/>
    <w:rsid w:val="00DA2695"/>
    <w:rsid w:val="00DC0B50"/>
    <w:rsid w:val="00DC226E"/>
    <w:rsid w:val="00DC48CF"/>
    <w:rsid w:val="00DC694A"/>
    <w:rsid w:val="00DC6FE5"/>
    <w:rsid w:val="00DD0783"/>
    <w:rsid w:val="00DD2699"/>
    <w:rsid w:val="00DD485B"/>
    <w:rsid w:val="00DD4E8A"/>
    <w:rsid w:val="00DD618F"/>
    <w:rsid w:val="00DE1D58"/>
    <w:rsid w:val="00DE4F81"/>
    <w:rsid w:val="00DF6C3E"/>
    <w:rsid w:val="00E01EA2"/>
    <w:rsid w:val="00E0216D"/>
    <w:rsid w:val="00E04F93"/>
    <w:rsid w:val="00E11FA2"/>
    <w:rsid w:val="00E1386A"/>
    <w:rsid w:val="00E13A6F"/>
    <w:rsid w:val="00E15371"/>
    <w:rsid w:val="00E16F77"/>
    <w:rsid w:val="00E17C50"/>
    <w:rsid w:val="00E2425F"/>
    <w:rsid w:val="00E25F75"/>
    <w:rsid w:val="00E26C1C"/>
    <w:rsid w:val="00E27819"/>
    <w:rsid w:val="00E31546"/>
    <w:rsid w:val="00E3254E"/>
    <w:rsid w:val="00E3535B"/>
    <w:rsid w:val="00E42E21"/>
    <w:rsid w:val="00E45FA8"/>
    <w:rsid w:val="00E4627C"/>
    <w:rsid w:val="00E678E1"/>
    <w:rsid w:val="00E74DED"/>
    <w:rsid w:val="00E76413"/>
    <w:rsid w:val="00E83540"/>
    <w:rsid w:val="00E8491B"/>
    <w:rsid w:val="00E90276"/>
    <w:rsid w:val="00EA28EC"/>
    <w:rsid w:val="00EA5C32"/>
    <w:rsid w:val="00EA62B2"/>
    <w:rsid w:val="00EB535A"/>
    <w:rsid w:val="00EC0EE1"/>
    <w:rsid w:val="00EC260E"/>
    <w:rsid w:val="00EC4672"/>
    <w:rsid w:val="00EC4A90"/>
    <w:rsid w:val="00EC62C5"/>
    <w:rsid w:val="00EC6F85"/>
    <w:rsid w:val="00EC7812"/>
    <w:rsid w:val="00EC7B33"/>
    <w:rsid w:val="00ED0900"/>
    <w:rsid w:val="00ED138E"/>
    <w:rsid w:val="00EE67FC"/>
    <w:rsid w:val="00F01DAD"/>
    <w:rsid w:val="00F0441C"/>
    <w:rsid w:val="00F122E0"/>
    <w:rsid w:val="00F12EF0"/>
    <w:rsid w:val="00F400E6"/>
    <w:rsid w:val="00F45510"/>
    <w:rsid w:val="00F46534"/>
    <w:rsid w:val="00F6129C"/>
    <w:rsid w:val="00F6562F"/>
    <w:rsid w:val="00F65F1E"/>
    <w:rsid w:val="00F827AF"/>
    <w:rsid w:val="00F90A15"/>
    <w:rsid w:val="00F93D94"/>
    <w:rsid w:val="00F95687"/>
    <w:rsid w:val="00F96124"/>
    <w:rsid w:val="00F975F6"/>
    <w:rsid w:val="00FA319E"/>
    <w:rsid w:val="00FB65D8"/>
    <w:rsid w:val="00FC7BDF"/>
    <w:rsid w:val="00FE1FE2"/>
    <w:rsid w:val="00FE682B"/>
    <w:rsid w:val="00FF3DFC"/>
    <w:rsid w:val="00FF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DCB8B489-37FB-4F71-8E98-D10FF99F1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4F36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Arial" w:hAnsi="Arial" w:cs="Arial"/>
      <w:b/>
      <w:bCs/>
      <w:i/>
      <w:iCs/>
    </w:rPr>
  </w:style>
  <w:style w:type="paragraph" w:styleId="Heading2">
    <w:name w:val="heading 2"/>
    <w:basedOn w:val="Normal"/>
    <w:next w:val="Normal"/>
    <w:qFormat/>
    <w:pPr>
      <w:keepNext/>
      <w:tabs>
        <w:tab w:val="left" w:pos="1134"/>
        <w:tab w:val="decimal" w:pos="3402"/>
      </w:tabs>
      <w:outlineLvl w:val="1"/>
    </w:pPr>
    <w:rPr>
      <w:i/>
      <w:iCs/>
      <w:sz w:val="22"/>
      <w:szCs w:val="20"/>
    </w:rPr>
  </w:style>
  <w:style w:type="paragraph" w:styleId="Heading3">
    <w:name w:val="heading 3"/>
    <w:basedOn w:val="Normal"/>
    <w:next w:val="Normal"/>
    <w:qFormat/>
    <w:pPr>
      <w:keepNext/>
      <w:tabs>
        <w:tab w:val="left" w:pos="1134"/>
        <w:tab w:val="decimal" w:pos="3402"/>
      </w:tabs>
      <w:outlineLvl w:val="2"/>
    </w:pPr>
    <w:rPr>
      <w:b/>
      <w:bCs/>
      <w:sz w:val="22"/>
      <w:szCs w:val="20"/>
    </w:rPr>
  </w:style>
  <w:style w:type="paragraph" w:styleId="Heading4">
    <w:name w:val="heading 4"/>
    <w:basedOn w:val="Normal"/>
    <w:next w:val="Normal"/>
    <w:link w:val="Heading4Char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i/>
      <w:iCs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b/>
      <w:bCs/>
      <w:i/>
      <w:iCs/>
    </w:rPr>
  </w:style>
  <w:style w:type="paragraph" w:styleId="BodyText2">
    <w:name w:val="Body Text 2"/>
    <w:basedOn w:val="Normal"/>
    <w:link w:val="BodyText2Char"/>
    <w:semiHidden/>
    <w:rPr>
      <w:rFonts w:ascii="Arial" w:hAnsi="Arial" w:cs="Arial"/>
      <w:b/>
      <w:bCs/>
      <w:sz w:val="20"/>
    </w:rPr>
  </w:style>
  <w:style w:type="paragraph" w:styleId="Header">
    <w:name w:val="header"/>
    <w:basedOn w:val="Normal"/>
    <w:link w:val="HeaderChar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BodyText3">
    <w:name w:val="Body Text 3"/>
    <w:basedOn w:val="Normal"/>
    <w:semiHidden/>
    <w:rPr>
      <w:rFonts w:ascii="Comic Sans MS" w:hAnsi="Comic Sans MS"/>
      <w:sz w:val="28"/>
    </w:rPr>
  </w:style>
  <w:style w:type="character" w:styleId="PageNumber">
    <w:name w:val="page number"/>
    <w:basedOn w:val="DefaultParagraphFont"/>
    <w:semiHidden/>
  </w:style>
  <w:style w:type="paragraph" w:styleId="List">
    <w:name w:val="List"/>
    <w:basedOn w:val="BodyText"/>
    <w:semiHidden/>
    <w:pPr>
      <w:widowControl w:val="0"/>
      <w:suppressAutoHyphens/>
      <w:spacing w:after="120"/>
    </w:pPr>
    <w:rPr>
      <w:rFonts w:ascii="DejaVu Sans Condensed" w:eastAsia="DejaVu Sans Condensed" w:hAnsi="DejaVu Sans Condensed"/>
      <w:b w:val="0"/>
      <w:bCs w:val="0"/>
      <w:i w:val="0"/>
      <w:iCs w:val="0"/>
      <w:lang w:val="en-US"/>
    </w:rPr>
  </w:style>
  <w:style w:type="character" w:customStyle="1" w:styleId="HeaderChar">
    <w:name w:val="Header Char"/>
    <w:link w:val="Header"/>
    <w:semiHidden/>
    <w:rsid w:val="003226D0"/>
    <w:rPr>
      <w:sz w:val="24"/>
      <w:szCs w:val="24"/>
      <w:lang w:eastAsia="en-US"/>
    </w:rPr>
  </w:style>
  <w:style w:type="character" w:customStyle="1" w:styleId="Heading4Char">
    <w:name w:val="Heading 4 Char"/>
    <w:link w:val="Heading4"/>
    <w:rsid w:val="008B45D5"/>
    <w:rPr>
      <w:b/>
      <w:bCs/>
      <w:sz w:val="24"/>
      <w:szCs w:val="24"/>
      <w:lang w:eastAsia="en-US"/>
    </w:rPr>
  </w:style>
  <w:style w:type="character" w:customStyle="1" w:styleId="Heading1Char">
    <w:name w:val="Heading 1 Char"/>
    <w:link w:val="Heading1"/>
    <w:rsid w:val="00B25304"/>
    <w:rPr>
      <w:rFonts w:ascii="Arial" w:hAnsi="Arial" w:cs="Arial"/>
      <w:b/>
      <w:bCs/>
      <w:i/>
      <w:iCs/>
      <w:sz w:val="24"/>
      <w:szCs w:val="24"/>
      <w:lang w:eastAsia="en-US"/>
    </w:rPr>
  </w:style>
  <w:style w:type="character" w:customStyle="1" w:styleId="BodyText2Char">
    <w:name w:val="Body Text 2 Char"/>
    <w:link w:val="BodyText2"/>
    <w:semiHidden/>
    <w:rsid w:val="00B25304"/>
    <w:rPr>
      <w:rFonts w:ascii="Arial" w:hAnsi="Arial" w:cs="Arial"/>
      <w:b/>
      <w:bCs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022243"/>
    <w:pPr>
      <w:ind w:left="720"/>
    </w:pPr>
  </w:style>
  <w:style w:type="table" w:styleId="TableGrid">
    <w:name w:val="Table Grid"/>
    <w:basedOn w:val="TableNormal"/>
    <w:uiPriority w:val="59"/>
    <w:rsid w:val="00B52719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59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759D1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uiPriority w:val="99"/>
    <w:semiHidden/>
    <w:unhideWhenUsed/>
    <w:rsid w:val="00BD5FED"/>
    <w:rPr>
      <w:color w:val="800080"/>
      <w:u w:val="single"/>
    </w:rPr>
  </w:style>
  <w:style w:type="character" w:styleId="Emphasis">
    <w:name w:val="Emphasis"/>
    <w:uiPriority w:val="20"/>
    <w:qFormat/>
    <w:rsid w:val="000155D1"/>
    <w:rPr>
      <w:i/>
      <w:iCs/>
    </w:rPr>
  </w:style>
  <w:style w:type="character" w:customStyle="1" w:styleId="xapple-tab-span">
    <w:name w:val="x_apple-tab-span"/>
    <w:rsid w:val="00644F36"/>
  </w:style>
  <w:style w:type="character" w:styleId="UnresolvedMention">
    <w:name w:val="Unresolved Mention"/>
    <w:uiPriority w:val="99"/>
    <w:semiHidden/>
    <w:unhideWhenUsed/>
    <w:rsid w:val="000504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4.emf"/><Relationship Id="rId7" Type="http://schemas.openxmlformats.org/officeDocument/2006/relationships/oleObject" Target="embeddings/oleObject1.bin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wmf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F063D-8961-42AF-8955-EF943FB4D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Letterhead.dot</Template>
  <TotalTime>47</TotalTime>
  <Pages>1</Pages>
  <Words>261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Armathewaite Community School</Company>
  <LinksUpToDate>false</LinksUpToDate>
  <CharactersWithSpaces>1951</CharactersWithSpaces>
  <SharedDoc>false</SharedDoc>
  <HLinks>
    <vt:vector size="6" baseType="variant">
      <vt:variant>
        <vt:i4>7340122</vt:i4>
      </vt:variant>
      <vt:variant>
        <vt:i4>0</vt:i4>
      </vt:variant>
      <vt:variant>
        <vt:i4>0</vt:i4>
      </vt:variant>
      <vt:variant>
        <vt:i4>5</vt:i4>
      </vt:variant>
      <vt:variant>
        <vt:lpwstr>mailto:admin@armathwaite.cumbria.sch.uk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Head Teacher</dc:creator>
  <cp:keywords/>
  <cp:lastModifiedBy>Charlotte Olsen</cp:lastModifiedBy>
  <cp:revision>4</cp:revision>
  <cp:lastPrinted>2024-10-17T08:13:00Z</cp:lastPrinted>
  <dcterms:created xsi:type="dcterms:W3CDTF">2024-09-09T11:56:00Z</dcterms:created>
  <dcterms:modified xsi:type="dcterms:W3CDTF">2024-10-17T09:24:00Z</dcterms:modified>
</cp:coreProperties>
</file>