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C895" w14:textId="77777777" w:rsidR="00AD02B3" w:rsidRPr="0001722C" w:rsidRDefault="00AD02B3" w:rsidP="00C1439D">
      <w:pPr>
        <w:rPr>
          <w:rFonts w:ascii="Arial" w:hAnsi="Arial" w:cs="Arial"/>
          <w:b/>
          <w:bCs/>
          <w:sz w:val="22"/>
          <w:szCs w:val="22"/>
        </w:rPr>
      </w:pPr>
    </w:p>
    <w:p w14:paraId="2BF44954" w14:textId="4B193DB4" w:rsidR="00C1439D"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Job Title: </w:t>
      </w:r>
      <w:r w:rsidR="001C2DCF" w:rsidRPr="0001722C">
        <w:rPr>
          <w:rFonts w:asciiTheme="minorHAnsi" w:hAnsiTheme="minorHAnsi" w:cstheme="minorHAnsi"/>
          <w:sz w:val="22"/>
          <w:szCs w:val="22"/>
        </w:rPr>
        <w:t>Cleaner</w:t>
      </w:r>
    </w:p>
    <w:p w14:paraId="7AFF1EA4" w14:textId="77777777" w:rsidR="00AD02B3" w:rsidRPr="0001722C" w:rsidRDefault="00AD02B3" w:rsidP="00C1439D">
      <w:pPr>
        <w:rPr>
          <w:rFonts w:asciiTheme="minorHAnsi" w:hAnsiTheme="minorHAnsi" w:cstheme="minorHAnsi"/>
          <w:b/>
          <w:bCs/>
          <w:sz w:val="22"/>
          <w:szCs w:val="22"/>
        </w:rPr>
      </w:pPr>
    </w:p>
    <w:p w14:paraId="15171C4B" w14:textId="0C44974B" w:rsidR="0080097D"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Salary: </w:t>
      </w:r>
      <w:r w:rsidR="0080371D" w:rsidRPr="0001722C">
        <w:rPr>
          <w:rFonts w:asciiTheme="minorHAnsi" w:hAnsiTheme="minorHAnsi" w:cstheme="minorHAnsi"/>
          <w:sz w:val="22"/>
          <w:szCs w:val="22"/>
        </w:rPr>
        <w:t>OP1</w:t>
      </w:r>
      <w:r w:rsidRPr="0001722C">
        <w:rPr>
          <w:rFonts w:asciiTheme="minorHAnsi" w:hAnsiTheme="minorHAnsi" w:cstheme="minorHAnsi"/>
          <w:sz w:val="22"/>
          <w:szCs w:val="22"/>
        </w:rPr>
        <w:t xml:space="preserve"> £25,183 – PCD7 £2</w:t>
      </w:r>
      <w:r w:rsidR="0080371D" w:rsidRPr="0001722C">
        <w:rPr>
          <w:rFonts w:asciiTheme="minorHAnsi" w:hAnsiTheme="minorHAnsi" w:cstheme="minorHAnsi"/>
          <w:sz w:val="22"/>
          <w:szCs w:val="22"/>
        </w:rPr>
        <w:t>4</w:t>
      </w:r>
      <w:r w:rsidR="00C50ECE" w:rsidRPr="0001722C">
        <w:rPr>
          <w:rFonts w:asciiTheme="minorHAnsi" w:hAnsiTheme="minorHAnsi" w:cstheme="minorHAnsi"/>
          <w:sz w:val="22"/>
          <w:szCs w:val="22"/>
        </w:rPr>
        <w:t xml:space="preserve">,413 </w:t>
      </w:r>
      <w:r w:rsidRPr="0001722C">
        <w:rPr>
          <w:rFonts w:asciiTheme="minorHAnsi" w:hAnsiTheme="minorHAnsi" w:cstheme="minorHAnsi"/>
          <w:sz w:val="22"/>
          <w:szCs w:val="22"/>
        </w:rPr>
        <w:t>pro-rata</w:t>
      </w:r>
      <w:r w:rsidR="005D76F2" w:rsidRPr="0001722C">
        <w:rPr>
          <w:rFonts w:asciiTheme="minorHAnsi" w:hAnsiTheme="minorHAnsi" w:cstheme="minorHAnsi"/>
          <w:sz w:val="22"/>
          <w:szCs w:val="22"/>
        </w:rPr>
        <w:t xml:space="preserve">, </w:t>
      </w:r>
      <w:r w:rsidR="0080097D" w:rsidRPr="0001722C">
        <w:rPr>
          <w:rFonts w:asciiTheme="minorHAnsi" w:hAnsiTheme="minorHAnsi" w:cstheme="minorHAnsi"/>
          <w:sz w:val="22"/>
          <w:szCs w:val="22"/>
        </w:rPr>
        <w:t>£12.65ph</w:t>
      </w:r>
    </w:p>
    <w:p w14:paraId="4204CEC5" w14:textId="4D7D2D3D" w:rsidR="00AD02B3" w:rsidRPr="0001722C" w:rsidRDefault="00AD02B3" w:rsidP="00C1439D">
      <w:pPr>
        <w:rPr>
          <w:rFonts w:asciiTheme="minorHAnsi" w:hAnsiTheme="minorHAnsi" w:cstheme="minorHAnsi"/>
          <w:sz w:val="22"/>
          <w:szCs w:val="22"/>
        </w:rPr>
      </w:pPr>
    </w:p>
    <w:p w14:paraId="563D568C" w14:textId="42A5464D" w:rsidR="00AD02B3"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Hours: </w:t>
      </w:r>
      <w:r w:rsidR="001A6F42" w:rsidRPr="0001722C">
        <w:rPr>
          <w:rFonts w:asciiTheme="minorHAnsi" w:hAnsiTheme="minorHAnsi" w:cstheme="minorHAnsi"/>
          <w:sz w:val="22"/>
          <w:szCs w:val="22"/>
        </w:rPr>
        <w:t xml:space="preserve">15 hours per week, </w:t>
      </w:r>
      <w:r w:rsidR="001A6F42" w:rsidRPr="0001722C">
        <w:rPr>
          <w:rFonts w:asciiTheme="minorHAnsi" w:hAnsiTheme="minorHAnsi" w:cstheme="minorHAnsi"/>
          <w:sz w:val="22"/>
          <w:szCs w:val="22"/>
        </w:rPr>
        <w:t>with 3 hours worked each day at any time outside of 8:30am–3:30pm</w:t>
      </w:r>
    </w:p>
    <w:p w14:paraId="3EEE0A13" w14:textId="4D055B8F" w:rsidR="00AD02B3" w:rsidRPr="0001722C" w:rsidRDefault="00AD02B3" w:rsidP="00C1439D">
      <w:pPr>
        <w:rPr>
          <w:rFonts w:asciiTheme="minorHAnsi" w:hAnsiTheme="minorHAnsi" w:cstheme="minorHAnsi"/>
          <w:sz w:val="22"/>
          <w:szCs w:val="22"/>
        </w:rPr>
      </w:pPr>
    </w:p>
    <w:p w14:paraId="619662ED" w14:textId="5374F059" w:rsidR="00AD02B3"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Contract type: </w:t>
      </w:r>
      <w:r w:rsidR="001A6F42" w:rsidRPr="0001722C">
        <w:rPr>
          <w:rFonts w:asciiTheme="minorHAnsi" w:hAnsiTheme="minorHAnsi" w:cstheme="minorHAnsi"/>
          <w:sz w:val="22"/>
          <w:szCs w:val="22"/>
        </w:rPr>
        <w:t>Fixed Term, Term time only + 2 weeks</w:t>
      </w:r>
    </w:p>
    <w:p w14:paraId="249DF9BD" w14:textId="7D224146" w:rsidR="00AD02B3" w:rsidRPr="0001722C" w:rsidRDefault="00AD02B3" w:rsidP="00C1439D">
      <w:pPr>
        <w:rPr>
          <w:rFonts w:asciiTheme="minorHAnsi" w:hAnsiTheme="minorHAnsi" w:cstheme="minorHAnsi"/>
          <w:b/>
          <w:bCs/>
          <w:sz w:val="22"/>
          <w:szCs w:val="22"/>
        </w:rPr>
      </w:pPr>
    </w:p>
    <w:p w14:paraId="262F250D" w14:textId="2A35E218" w:rsidR="00AD02B3"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Start date: </w:t>
      </w:r>
      <w:r w:rsidR="00575762" w:rsidRPr="0001722C">
        <w:rPr>
          <w:rFonts w:asciiTheme="minorHAnsi" w:hAnsiTheme="minorHAnsi" w:cstheme="minorHAnsi"/>
          <w:sz w:val="22"/>
          <w:szCs w:val="22"/>
        </w:rPr>
        <w:t>ASAP</w:t>
      </w:r>
    </w:p>
    <w:p w14:paraId="53E3F435" w14:textId="77777777" w:rsidR="00AD02B3" w:rsidRPr="0001722C" w:rsidRDefault="00AD02B3" w:rsidP="00C1439D">
      <w:pPr>
        <w:rPr>
          <w:rFonts w:asciiTheme="minorHAnsi" w:hAnsiTheme="minorHAnsi" w:cstheme="minorHAnsi"/>
          <w:sz w:val="22"/>
          <w:szCs w:val="22"/>
        </w:rPr>
      </w:pPr>
    </w:p>
    <w:p w14:paraId="3927CEF7" w14:textId="6BB651CC" w:rsidR="00AD02B3" w:rsidRPr="0001722C" w:rsidRDefault="00AD02B3" w:rsidP="00C1439D">
      <w:pPr>
        <w:rPr>
          <w:rFonts w:asciiTheme="minorHAnsi" w:hAnsiTheme="minorHAnsi" w:cstheme="minorHAnsi"/>
          <w:sz w:val="22"/>
          <w:szCs w:val="22"/>
        </w:rPr>
      </w:pPr>
      <w:r w:rsidRPr="0001722C">
        <w:rPr>
          <w:rFonts w:asciiTheme="minorHAnsi" w:hAnsiTheme="minorHAnsi" w:cstheme="minorHAnsi"/>
          <w:b/>
          <w:bCs/>
          <w:sz w:val="22"/>
          <w:szCs w:val="22"/>
        </w:rPr>
        <w:t xml:space="preserve">Employer: </w:t>
      </w:r>
      <w:r w:rsidRPr="0001722C">
        <w:rPr>
          <w:rFonts w:asciiTheme="minorHAnsi" w:hAnsiTheme="minorHAnsi" w:cstheme="minorHAnsi"/>
          <w:sz w:val="22"/>
          <w:szCs w:val="22"/>
        </w:rPr>
        <w:t>Westmorland and Furness Council</w:t>
      </w:r>
    </w:p>
    <w:p w14:paraId="5CBF51D6" w14:textId="32B3555C" w:rsidR="00AD02B3" w:rsidRPr="0001722C" w:rsidRDefault="00AD02B3" w:rsidP="008D7A22">
      <w:pPr>
        <w:jc w:val="center"/>
        <w:rPr>
          <w:rFonts w:asciiTheme="minorHAnsi" w:hAnsiTheme="minorHAnsi" w:cstheme="minorHAnsi"/>
          <w:b/>
          <w:bCs/>
          <w:sz w:val="22"/>
          <w:szCs w:val="22"/>
        </w:rPr>
      </w:pPr>
    </w:p>
    <w:p w14:paraId="731AC6CE" w14:textId="73149EB4" w:rsidR="008D7A22" w:rsidRPr="0001722C" w:rsidRDefault="008D7A22" w:rsidP="008D7A22">
      <w:pPr>
        <w:jc w:val="center"/>
        <w:rPr>
          <w:rFonts w:asciiTheme="minorHAnsi" w:hAnsiTheme="minorHAnsi" w:cstheme="minorHAnsi"/>
          <w:sz w:val="22"/>
          <w:szCs w:val="22"/>
        </w:rPr>
      </w:pPr>
      <w:r w:rsidRPr="008D7A22">
        <w:rPr>
          <w:rFonts w:asciiTheme="minorHAnsi" w:hAnsiTheme="minorHAnsi" w:cstheme="minorHAnsi"/>
          <w:sz w:val="22"/>
          <w:szCs w:val="22"/>
        </w:rPr>
        <w:t>We are seeking to appoint a cleaner who will help us maintain a safe, clean and welcoming environment for all children, staff and visitors. This is a fixed term contract.</w:t>
      </w:r>
    </w:p>
    <w:p w14:paraId="5B5B9413" w14:textId="77777777" w:rsidR="008D7A22" w:rsidRPr="008D7A22" w:rsidRDefault="008D7A22" w:rsidP="008D7A22">
      <w:pPr>
        <w:jc w:val="center"/>
        <w:rPr>
          <w:rFonts w:asciiTheme="minorHAnsi" w:hAnsiTheme="minorHAnsi" w:cstheme="minorHAnsi"/>
          <w:sz w:val="22"/>
          <w:szCs w:val="22"/>
        </w:rPr>
      </w:pPr>
    </w:p>
    <w:p w14:paraId="6549C086" w14:textId="77777777" w:rsidR="008D7A22" w:rsidRPr="008D7A22" w:rsidRDefault="008D7A22" w:rsidP="008D7A22">
      <w:pPr>
        <w:jc w:val="center"/>
        <w:rPr>
          <w:rFonts w:asciiTheme="minorHAnsi" w:hAnsiTheme="minorHAnsi" w:cstheme="minorHAnsi"/>
          <w:sz w:val="22"/>
          <w:szCs w:val="22"/>
        </w:rPr>
      </w:pPr>
      <w:r w:rsidRPr="008D7A22">
        <w:rPr>
          <w:rFonts w:asciiTheme="minorHAnsi" w:hAnsiTheme="minorHAnsi" w:cstheme="minorHAnsi"/>
          <w:sz w:val="22"/>
          <w:szCs w:val="22"/>
        </w:rPr>
        <w:t>Armathwaite Community Primary School is a friendly and vibrant workplace with high standards of cleanliness and care. We have an exciting opportunity for you to join our dedicated team and contribute to the smooth, efficient running of our school.</w:t>
      </w:r>
    </w:p>
    <w:p w14:paraId="0C620725" w14:textId="27B8D1A3" w:rsidR="00AD02B3" w:rsidRPr="0001722C" w:rsidRDefault="00AD02B3" w:rsidP="00C1439D">
      <w:pPr>
        <w:rPr>
          <w:rFonts w:asciiTheme="minorHAnsi" w:hAnsiTheme="minorHAnsi" w:cstheme="minorHAnsi"/>
          <w:sz w:val="22"/>
          <w:szCs w:val="22"/>
        </w:rPr>
      </w:pPr>
    </w:p>
    <w:p w14:paraId="011E9001" w14:textId="3B7967DF" w:rsidR="00227A1C" w:rsidRPr="0001722C" w:rsidRDefault="0001722C" w:rsidP="00AD02B3">
      <w:pPr>
        <w:pStyle w:val="Heading3"/>
        <w:rPr>
          <w:rFonts w:asciiTheme="minorHAnsi" w:hAnsiTheme="minorHAnsi" w:cstheme="minorHAnsi"/>
          <w:sz w:val="20"/>
          <w:szCs w:val="18"/>
        </w:rPr>
      </w:pPr>
      <w:r w:rsidRPr="0001722C">
        <w:rPr>
          <w:rFonts w:asciiTheme="minorHAnsi" w:hAnsiTheme="minorHAnsi" w:cstheme="minorHAnsi"/>
          <w:sz w:val="20"/>
          <w:szCs w:val="18"/>
        </w:rPr>
        <w:t>Responsibilities</w:t>
      </w:r>
    </w:p>
    <w:p w14:paraId="2AE22AA6" w14:textId="77777777" w:rsidR="00227A1C" w:rsidRPr="0001722C" w:rsidRDefault="00227A1C" w:rsidP="00227A1C">
      <w:pPr>
        <w:rPr>
          <w:sz w:val="22"/>
          <w:szCs w:val="22"/>
        </w:rPr>
      </w:pPr>
    </w:p>
    <w:p w14:paraId="6B77B117"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Be aware of and comply with policies and procedures relating to child protection, health, safety, security and confidentiality, reporting all concerns to an appropriate person </w:t>
      </w:r>
    </w:p>
    <w:p w14:paraId="3E76BB9E"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Contribute to the overall ethos, work and aims of the school </w:t>
      </w:r>
    </w:p>
    <w:p w14:paraId="5A9F8B4E"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Appreciate and support the role of other professionals </w:t>
      </w:r>
    </w:p>
    <w:p w14:paraId="734D8E4E"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Attend relevant meetings as required </w:t>
      </w:r>
    </w:p>
    <w:p w14:paraId="6F04E97D"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Participate in training and other learning activities and performance development as required</w:t>
      </w:r>
    </w:p>
    <w:p w14:paraId="62FFCA4E"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Treat all users of the school with courtesy and consideration</w:t>
      </w:r>
    </w:p>
    <w:p w14:paraId="3E271A82"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Present a positive personal image, contributing to a welcoming school environment which supports equal opportunities for all </w:t>
      </w:r>
    </w:p>
    <w:p w14:paraId="6F9B19B2" w14:textId="77777777" w:rsidR="009911B3"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Comply with health and safety policies and procedures at all times </w:t>
      </w:r>
    </w:p>
    <w:p w14:paraId="67BBAB3B" w14:textId="6D2CED5E" w:rsidR="00227A1C" w:rsidRPr="0001722C" w:rsidRDefault="00227A1C" w:rsidP="009911B3">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Promote and ensure the health and safety of school users at all times</w:t>
      </w:r>
    </w:p>
    <w:p w14:paraId="215061F4" w14:textId="77777777" w:rsidR="009911B3" w:rsidRPr="0001722C" w:rsidRDefault="009911B3" w:rsidP="009911B3">
      <w:pPr>
        <w:pStyle w:val="ListParagraph"/>
        <w:rPr>
          <w:rFonts w:asciiTheme="minorHAnsi" w:hAnsiTheme="minorHAnsi" w:cstheme="minorHAnsi"/>
          <w:sz w:val="22"/>
          <w:szCs w:val="22"/>
        </w:rPr>
      </w:pPr>
    </w:p>
    <w:p w14:paraId="05B45ECC" w14:textId="77777777" w:rsidR="00676A8E" w:rsidRPr="0001722C" w:rsidRDefault="00676A8E" w:rsidP="009911B3">
      <w:pPr>
        <w:pStyle w:val="ListParagraph"/>
        <w:rPr>
          <w:rFonts w:asciiTheme="minorHAnsi" w:hAnsiTheme="minorHAnsi" w:cstheme="minorHAnsi"/>
          <w:sz w:val="22"/>
          <w:szCs w:val="22"/>
        </w:rPr>
      </w:pPr>
    </w:p>
    <w:p w14:paraId="1B31277C" w14:textId="77777777" w:rsidR="0001722C" w:rsidRPr="0001722C" w:rsidRDefault="0001722C" w:rsidP="0001722C">
      <w:pPr>
        <w:jc w:val="center"/>
        <w:rPr>
          <w:rFonts w:asciiTheme="minorHAnsi" w:hAnsiTheme="minorHAnsi" w:cstheme="minorHAnsi"/>
          <w:sz w:val="22"/>
          <w:szCs w:val="22"/>
        </w:rPr>
      </w:pPr>
      <w:r w:rsidRPr="0001722C">
        <w:rPr>
          <w:rFonts w:asciiTheme="minorHAnsi" w:hAnsiTheme="minorHAnsi" w:cstheme="minorHAnsi"/>
          <w:sz w:val="22"/>
          <w:szCs w:val="22"/>
        </w:rPr>
        <w:t>Armathwaite Community Primary School is an equal opportunities employer and is committed to safeguarding and promoting the welfare of children and young people. We expect all staff and volunteers to share this commitment. We will ensure that our recruitment and selection practices reflect this commitment. Appointments will be subject to satisfactory references; an enhanced Disclosure and Barring Services check and other relevant employment checks.</w:t>
      </w:r>
    </w:p>
    <w:p w14:paraId="0B5278C4" w14:textId="77777777" w:rsidR="0001722C" w:rsidRDefault="0001722C" w:rsidP="0001722C">
      <w:pPr>
        <w:jc w:val="center"/>
        <w:rPr>
          <w:rFonts w:asciiTheme="minorHAnsi" w:hAnsiTheme="minorHAnsi" w:cstheme="minorHAnsi"/>
          <w:sz w:val="22"/>
          <w:szCs w:val="22"/>
        </w:rPr>
      </w:pPr>
    </w:p>
    <w:p w14:paraId="5B5133F1" w14:textId="39A1B2BB" w:rsidR="0001722C" w:rsidRPr="0001722C" w:rsidRDefault="0001722C" w:rsidP="0001722C">
      <w:pPr>
        <w:jc w:val="center"/>
        <w:rPr>
          <w:rFonts w:asciiTheme="minorHAnsi" w:hAnsiTheme="minorHAnsi" w:cstheme="minorHAnsi"/>
          <w:sz w:val="22"/>
          <w:szCs w:val="22"/>
        </w:rPr>
      </w:pPr>
      <w:r w:rsidRPr="0001722C">
        <w:rPr>
          <w:rFonts w:asciiTheme="minorHAnsi" w:hAnsiTheme="minorHAnsi" w:cstheme="minorHAnsi"/>
          <w:sz w:val="22"/>
          <w:szCs w:val="22"/>
        </w:rPr>
        <w:t>Visits to school are welcome by appointment.</w:t>
      </w:r>
    </w:p>
    <w:p w14:paraId="55428236" w14:textId="77777777" w:rsidR="0001722C" w:rsidRPr="0001722C" w:rsidRDefault="0001722C" w:rsidP="0001722C">
      <w:pPr>
        <w:jc w:val="center"/>
        <w:rPr>
          <w:rFonts w:asciiTheme="minorHAnsi" w:hAnsiTheme="minorHAnsi" w:cstheme="minorHAnsi"/>
          <w:sz w:val="22"/>
          <w:szCs w:val="22"/>
        </w:rPr>
      </w:pPr>
      <w:r w:rsidRPr="0001722C">
        <w:rPr>
          <w:rFonts w:asciiTheme="minorHAnsi" w:hAnsiTheme="minorHAnsi" w:cstheme="minorHAnsi"/>
          <w:sz w:val="22"/>
          <w:szCs w:val="22"/>
        </w:rPr>
        <w:t xml:space="preserve">Application packs can be obtained via the school office 01697472296 or email: </w:t>
      </w:r>
      <w:hyperlink r:id="rId8" w:history="1">
        <w:r w:rsidRPr="0001722C">
          <w:rPr>
            <w:rStyle w:val="Hyperlink"/>
            <w:rFonts w:asciiTheme="minorHAnsi" w:hAnsiTheme="minorHAnsi" w:cstheme="minorHAnsi"/>
            <w:sz w:val="22"/>
            <w:szCs w:val="22"/>
          </w:rPr>
          <w:t>admin@armathwaite.cumbria.sch.uk</w:t>
        </w:r>
      </w:hyperlink>
    </w:p>
    <w:p w14:paraId="50C4782D" w14:textId="77777777" w:rsidR="0001722C" w:rsidRPr="0001722C" w:rsidRDefault="0001722C" w:rsidP="0001722C">
      <w:pPr>
        <w:jc w:val="center"/>
        <w:rPr>
          <w:rFonts w:asciiTheme="minorHAnsi" w:hAnsiTheme="minorHAnsi" w:cstheme="minorHAnsi"/>
          <w:sz w:val="22"/>
          <w:szCs w:val="22"/>
        </w:rPr>
      </w:pPr>
    </w:p>
    <w:p w14:paraId="2C9BA57A" w14:textId="77777777" w:rsidR="00676A8E" w:rsidRPr="0001722C" w:rsidRDefault="00676A8E" w:rsidP="009911B3">
      <w:pPr>
        <w:pStyle w:val="ListParagraph"/>
        <w:rPr>
          <w:rFonts w:asciiTheme="minorHAnsi" w:hAnsiTheme="minorHAnsi" w:cstheme="minorHAnsi"/>
          <w:sz w:val="22"/>
          <w:szCs w:val="22"/>
        </w:rPr>
      </w:pPr>
    </w:p>
    <w:p w14:paraId="1A3B0E32" w14:textId="77777777" w:rsidR="00676A8E" w:rsidRPr="0001722C" w:rsidRDefault="00676A8E" w:rsidP="009911B3">
      <w:pPr>
        <w:pStyle w:val="ListParagraph"/>
        <w:rPr>
          <w:rFonts w:asciiTheme="minorHAnsi" w:hAnsiTheme="minorHAnsi" w:cstheme="minorHAnsi"/>
          <w:sz w:val="22"/>
          <w:szCs w:val="22"/>
        </w:rPr>
      </w:pPr>
    </w:p>
    <w:p w14:paraId="16A2D72A" w14:textId="77777777" w:rsidR="00676A8E" w:rsidRPr="0001722C" w:rsidRDefault="00676A8E" w:rsidP="009911B3">
      <w:pPr>
        <w:pStyle w:val="ListParagraph"/>
        <w:rPr>
          <w:rFonts w:asciiTheme="minorHAnsi" w:hAnsiTheme="minorHAnsi" w:cstheme="minorHAnsi"/>
          <w:sz w:val="22"/>
          <w:szCs w:val="22"/>
        </w:rPr>
      </w:pPr>
    </w:p>
    <w:p w14:paraId="2B338924" w14:textId="77777777" w:rsidR="00676A8E" w:rsidRPr="0001722C" w:rsidRDefault="00676A8E" w:rsidP="009911B3">
      <w:pPr>
        <w:pStyle w:val="ListParagraph"/>
        <w:rPr>
          <w:rFonts w:asciiTheme="minorHAnsi" w:hAnsiTheme="minorHAnsi" w:cstheme="minorHAnsi"/>
          <w:sz w:val="22"/>
          <w:szCs w:val="22"/>
        </w:rPr>
      </w:pPr>
    </w:p>
    <w:p w14:paraId="539D7A11" w14:textId="77777777" w:rsidR="00676A8E" w:rsidRPr="0001722C" w:rsidRDefault="00676A8E" w:rsidP="009911B3">
      <w:pPr>
        <w:pStyle w:val="ListParagraph"/>
        <w:rPr>
          <w:rFonts w:asciiTheme="minorHAnsi" w:hAnsiTheme="minorHAnsi" w:cstheme="minorHAnsi"/>
          <w:sz w:val="22"/>
          <w:szCs w:val="22"/>
        </w:rPr>
      </w:pPr>
    </w:p>
    <w:p w14:paraId="2B8E1FF3" w14:textId="77777777" w:rsidR="00676A8E" w:rsidRPr="0001722C" w:rsidRDefault="00676A8E" w:rsidP="009911B3">
      <w:pPr>
        <w:pStyle w:val="ListParagraph"/>
        <w:rPr>
          <w:rFonts w:asciiTheme="minorHAnsi" w:hAnsiTheme="minorHAnsi" w:cstheme="minorHAnsi"/>
          <w:sz w:val="22"/>
          <w:szCs w:val="22"/>
        </w:rPr>
      </w:pPr>
    </w:p>
    <w:p w14:paraId="3C5D20A8" w14:textId="52AAE4F6" w:rsidR="00AD02B3" w:rsidRPr="0001722C" w:rsidRDefault="00F51C74" w:rsidP="00AD02B3">
      <w:pPr>
        <w:pStyle w:val="Heading3"/>
        <w:rPr>
          <w:rFonts w:asciiTheme="minorHAnsi" w:hAnsiTheme="minorHAnsi" w:cstheme="minorHAnsi"/>
          <w:sz w:val="20"/>
          <w:szCs w:val="18"/>
        </w:rPr>
      </w:pPr>
      <w:r w:rsidRPr="0001722C">
        <w:rPr>
          <w:rFonts w:asciiTheme="minorHAnsi" w:hAnsiTheme="minorHAnsi" w:cstheme="minorHAnsi"/>
          <w:sz w:val="20"/>
          <w:szCs w:val="18"/>
        </w:rPr>
        <w:t xml:space="preserve">Tasks </w:t>
      </w:r>
      <w:r w:rsidR="0098244D" w:rsidRPr="0001722C">
        <w:rPr>
          <w:rFonts w:asciiTheme="minorHAnsi" w:hAnsiTheme="minorHAnsi" w:cstheme="minorHAnsi"/>
          <w:sz w:val="20"/>
          <w:szCs w:val="18"/>
        </w:rPr>
        <w:t>–</w:t>
      </w:r>
      <w:r w:rsidRPr="0001722C">
        <w:rPr>
          <w:rFonts w:asciiTheme="minorHAnsi" w:hAnsiTheme="minorHAnsi" w:cstheme="minorHAnsi"/>
          <w:sz w:val="20"/>
          <w:szCs w:val="18"/>
        </w:rPr>
        <w:t xml:space="preserve"> Operational</w:t>
      </w:r>
    </w:p>
    <w:p w14:paraId="63779A8A" w14:textId="77777777" w:rsidR="0098244D" w:rsidRPr="0001722C" w:rsidRDefault="0098244D" w:rsidP="0098244D">
      <w:pPr>
        <w:rPr>
          <w:sz w:val="22"/>
          <w:szCs w:val="22"/>
        </w:rPr>
      </w:pPr>
    </w:p>
    <w:p w14:paraId="6A9C4851"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Clean all surfaces, fixtures and fittings </w:t>
      </w:r>
    </w:p>
    <w:p w14:paraId="3A5D21C8"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Clean floors, walls, partitions and internal woodwork as appropriate </w:t>
      </w:r>
    </w:p>
    <w:p w14:paraId="287DF2FF"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Clean toilets, changing rooms and other sanitary areas </w:t>
      </w:r>
    </w:p>
    <w:p w14:paraId="79E5DD1F"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Clean equipment after use </w:t>
      </w:r>
    </w:p>
    <w:p w14:paraId="2C33F5D4"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Undertake special cleaning programmes during school closure or other designated periods in compliance with the specification for the premises </w:t>
      </w:r>
    </w:p>
    <w:p w14:paraId="2BC1DCAF" w14:textId="77777777" w:rsidR="0098244D"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Collect and bag up waste </w:t>
      </w:r>
    </w:p>
    <w:p w14:paraId="35B6E648" w14:textId="2F214E34" w:rsidR="00AD02B3" w:rsidRPr="0001722C" w:rsidRDefault="00F51C74" w:rsidP="00AD02B3">
      <w:pPr>
        <w:pStyle w:val="Heading3"/>
        <w:numPr>
          <w:ilvl w:val="0"/>
          <w:numId w:val="29"/>
        </w:numPr>
        <w:rPr>
          <w:rFonts w:asciiTheme="minorHAnsi" w:hAnsiTheme="minorHAnsi" w:cstheme="minorHAnsi"/>
          <w:b w:val="0"/>
          <w:bCs w:val="0"/>
          <w:szCs w:val="22"/>
        </w:rPr>
      </w:pPr>
      <w:r w:rsidRPr="0001722C">
        <w:rPr>
          <w:rFonts w:asciiTheme="minorHAnsi" w:hAnsiTheme="minorHAnsi" w:cstheme="minorHAnsi"/>
          <w:b w:val="0"/>
          <w:bCs w:val="0"/>
          <w:szCs w:val="22"/>
        </w:rPr>
        <w:t xml:space="preserve">Clean and maintain waste bins </w:t>
      </w:r>
    </w:p>
    <w:p w14:paraId="7F319EC8" w14:textId="77777777" w:rsidR="00F51C74" w:rsidRPr="0001722C" w:rsidRDefault="00F51C74" w:rsidP="00AD02B3">
      <w:pPr>
        <w:pStyle w:val="Heading3"/>
        <w:rPr>
          <w:rFonts w:asciiTheme="minorHAnsi" w:hAnsiTheme="minorHAnsi" w:cstheme="minorHAnsi"/>
          <w:sz w:val="20"/>
          <w:szCs w:val="18"/>
        </w:rPr>
      </w:pPr>
    </w:p>
    <w:p w14:paraId="35BC05BD" w14:textId="2B7456A0" w:rsidR="00AD02B3" w:rsidRPr="0001722C" w:rsidRDefault="00F51C74" w:rsidP="00AD02B3">
      <w:pPr>
        <w:pStyle w:val="Heading3"/>
        <w:rPr>
          <w:rFonts w:asciiTheme="minorHAnsi" w:hAnsiTheme="minorHAnsi" w:cstheme="minorHAnsi"/>
          <w:sz w:val="20"/>
          <w:szCs w:val="18"/>
        </w:rPr>
      </w:pPr>
      <w:r w:rsidRPr="0001722C">
        <w:rPr>
          <w:rFonts w:asciiTheme="minorHAnsi" w:hAnsiTheme="minorHAnsi" w:cstheme="minorHAnsi"/>
          <w:sz w:val="20"/>
          <w:szCs w:val="18"/>
        </w:rPr>
        <w:t xml:space="preserve">Tasks - </w:t>
      </w:r>
      <w:r w:rsidR="0098244D" w:rsidRPr="0001722C">
        <w:rPr>
          <w:rFonts w:asciiTheme="minorHAnsi" w:hAnsiTheme="minorHAnsi" w:cstheme="minorHAnsi"/>
          <w:sz w:val="20"/>
          <w:szCs w:val="18"/>
        </w:rPr>
        <w:t>Resources</w:t>
      </w:r>
    </w:p>
    <w:p w14:paraId="6A12936C" w14:textId="77777777" w:rsidR="000437D4" w:rsidRPr="0001722C" w:rsidRDefault="000437D4" w:rsidP="000437D4">
      <w:pPr>
        <w:pStyle w:val="Heading3"/>
        <w:ind w:left="720"/>
        <w:rPr>
          <w:rFonts w:asciiTheme="minorHAnsi" w:hAnsiTheme="minorHAnsi" w:cstheme="minorHAnsi"/>
          <w:sz w:val="20"/>
          <w:szCs w:val="18"/>
        </w:rPr>
      </w:pPr>
    </w:p>
    <w:p w14:paraId="60B7AFAA" w14:textId="560A740A"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Ensure the maintenance of a clean and orderly working environment </w:t>
      </w:r>
    </w:p>
    <w:p w14:paraId="488FAEC0"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Timely &amp; accurate preparation of routine equipment/resources/materials as set out in instructions </w:t>
      </w:r>
    </w:p>
    <w:p w14:paraId="1111BBE7"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Undertake basic record keeping if required </w:t>
      </w:r>
    </w:p>
    <w:p w14:paraId="7B2C232C"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Refill and replace consumables </w:t>
      </w:r>
    </w:p>
    <w:p w14:paraId="0095A95C"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Report faulty equipment &amp; other maintenance requirements to appropriate person </w:t>
      </w:r>
    </w:p>
    <w:p w14:paraId="5BD42D9C"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 xml:space="preserve">Maintain the security of school premises by securing entrances/exits as appropriate and reporting potential security breaches </w:t>
      </w:r>
    </w:p>
    <w:p w14:paraId="2A81F115" w14:textId="77777777" w:rsidR="000437D4" w:rsidRPr="0001722C" w:rsidRDefault="000437D4" w:rsidP="000437D4">
      <w:pPr>
        <w:pStyle w:val="Heading3"/>
        <w:numPr>
          <w:ilvl w:val="0"/>
          <w:numId w:val="26"/>
        </w:numPr>
        <w:rPr>
          <w:rFonts w:asciiTheme="minorHAnsi" w:hAnsiTheme="minorHAnsi" w:cstheme="minorHAnsi"/>
          <w:sz w:val="20"/>
          <w:szCs w:val="18"/>
        </w:rPr>
      </w:pPr>
      <w:r w:rsidRPr="0001722C">
        <w:rPr>
          <w:rFonts w:asciiTheme="minorHAnsi" w:hAnsiTheme="minorHAnsi" w:cstheme="minorHAnsi"/>
          <w:b w:val="0"/>
          <w:bCs w:val="0"/>
          <w:szCs w:val="22"/>
        </w:rPr>
        <w:t>Ensure lights and other equipment are switched off as appropriate</w:t>
      </w:r>
      <w:r w:rsidR="00AD02B3" w:rsidRPr="0001722C">
        <w:rPr>
          <w:rFonts w:asciiTheme="minorHAnsi" w:hAnsiTheme="minorHAnsi" w:cstheme="minorHAnsi"/>
          <w:sz w:val="20"/>
          <w:szCs w:val="18"/>
        </w:rPr>
        <w:t xml:space="preserve"> </w:t>
      </w:r>
    </w:p>
    <w:p w14:paraId="75D997D7" w14:textId="77777777" w:rsidR="000437D4" w:rsidRPr="0001722C" w:rsidRDefault="000437D4" w:rsidP="000437D4">
      <w:pPr>
        <w:pStyle w:val="Heading3"/>
        <w:ind w:left="360"/>
        <w:rPr>
          <w:rFonts w:asciiTheme="minorHAnsi" w:hAnsiTheme="minorHAnsi" w:cstheme="minorHAnsi"/>
          <w:sz w:val="20"/>
          <w:szCs w:val="18"/>
        </w:rPr>
      </w:pPr>
    </w:p>
    <w:p w14:paraId="52B2A7E8" w14:textId="2715891B" w:rsidR="00AD02B3" w:rsidRPr="0001722C" w:rsidRDefault="000437D4" w:rsidP="000437D4">
      <w:pPr>
        <w:pStyle w:val="Heading3"/>
        <w:rPr>
          <w:rFonts w:asciiTheme="minorHAnsi" w:hAnsiTheme="minorHAnsi" w:cstheme="minorHAnsi"/>
          <w:sz w:val="20"/>
          <w:szCs w:val="18"/>
        </w:rPr>
      </w:pPr>
      <w:r w:rsidRPr="0001722C">
        <w:rPr>
          <w:rFonts w:asciiTheme="minorHAnsi" w:hAnsiTheme="minorHAnsi" w:cstheme="minorHAnsi"/>
          <w:sz w:val="20"/>
          <w:szCs w:val="18"/>
        </w:rPr>
        <w:t>Tasks - Organisational</w:t>
      </w:r>
    </w:p>
    <w:p w14:paraId="7FFB9672" w14:textId="77777777" w:rsidR="0098244D" w:rsidRPr="0001722C" w:rsidRDefault="0098244D" w:rsidP="0098244D">
      <w:pPr>
        <w:pStyle w:val="ListParagraph"/>
        <w:rPr>
          <w:rFonts w:asciiTheme="minorHAnsi" w:hAnsiTheme="minorHAnsi" w:cstheme="minorHAnsi"/>
          <w:sz w:val="22"/>
          <w:szCs w:val="22"/>
        </w:rPr>
      </w:pPr>
    </w:p>
    <w:p w14:paraId="1F64287E" w14:textId="002F75AD"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Maintain and arrange orderly and secure storage of supplies </w:t>
      </w:r>
    </w:p>
    <w:p w14:paraId="39ABC1B4"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Ensure cleanliness of equipment, check for quality and safety - reporting any faults to an appropriate senior person </w:t>
      </w:r>
    </w:p>
    <w:p w14:paraId="18A237D6"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Operate everyday equipment in accordance with instructions</w:t>
      </w:r>
    </w:p>
    <w:p w14:paraId="79321775"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Maintain specialist equipment, check for quality and safety and report damage to the appropriate Person </w:t>
      </w:r>
    </w:p>
    <w:p w14:paraId="1740CDBE"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Ensure compliance by self and others with all health and safety policies and procedures. </w:t>
      </w:r>
    </w:p>
    <w:p w14:paraId="15EEF17B"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Ensure safe use by self and others of equipment and materials. </w:t>
      </w:r>
    </w:p>
    <w:p w14:paraId="62916DD5" w14:textId="77777777" w:rsidR="0098244D"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 xml:space="preserve">Create and maintain a purposeful, orderly and productive working environment </w:t>
      </w:r>
    </w:p>
    <w:p w14:paraId="784F20B8" w14:textId="49051207" w:rsidR="00AD02B3" w:rsidRPr="0001722C" w:rsidRDefault="0098244D" w:rsidP="0098244D">
      <w:pPr>
        <w:pStyle w:val="ListParagraph"/>
        <w:numPr>
          <w:ilvl w:val="0"/>
          <w:numId w:val="27"/>
        </w:numPr>
        <w:rPr>
          <w:rFonts w:asciiTheme="minorHAnsi" w:hAnsiTheme="minorHAnsi" w:cstheme="minorHAnsi"/>
          <w:sz w:val="22"/>
          <w:szCs w:val="22"/>
        </w:rPr>
      </w:pPr>
      <w:r w:rsidRPr="0001722C">
        <w:rPr>
          <w:rFonts w:asciiTheme="minorHAnsi" w:hAnsiTheme="minorHAnsi" w:cstheme="minorHAnsi"/>
          <w:sz w:val="22"/>
          <w:szCs w:val="22"/>
        </w:rPr>
        <w:t>Promote and ensure the health and safety of pupils, staff and visitors</w:t>
      </w:r>
    </w:p>
    <w:p w14:paraId="60F3C5E9" w14:textId="02FC581C" w:rsidR="00AD02B3" w:rsidRPr="0001722C" w:rsidRDefault="00AD02B3" w:rsidP="00C1439D">
      <w:pPr>
        <w:rPr>
          <w:rFonts w:asciiTheme="minorHAnsi" w:hAnsiTheme="minorHAnsi" w:cstheme="minorHAnsi"/>
          <w:sz w:val="22"/>
          <w:szCs w:val="22"/>
        </w:rPr>
      </w:pPr>
    </w:p>
    <w:p w14:paraId="6A47C3D3" w14:textId="77777777" w:rsidR="00AD02B3" w:rsidRPr="0001722C" w:rsidRDefault="00AD02B3" w:rsidP="00AD02B3">
      <w:pPr>
        <w:jc w:val="center"/>
        <w:rPr>
          <w:rFonts w:asciiTheme="minorHAnsi" w:hAnsiTheme="minorHAnsi" w:cstheme="minorHAnsi"/>
          <w:sz w:val="22"/>
          <w:szCs w:val="22"/>
        </w:rPr>
      </w:pPr>
    </w:p>
    <w:p w14:paraId="0A66697B" w14:textId="77777777" w:rsidR="0001722C" w:rsidRDefault="0001722C" w:rsidP="0001722C">
      <w:pPr>
        <w:jc w:val="center"/>
        <w:rPr>
          <w:rFonts w:asciiTheme="minorHAnsi" w:hAnsiTheme="minorHAnsi" w:cstheme="minorHAnsi"/>
          <w:sz w:val="22"/>
          <w:szCs w:val="22"/>
        </w:rPr>
      </w:pPr>
    </w:p>
    <w:p w14:paraId="3F662681" w14:textId="5F4C3A53" w:rsidR="00AD02B3" w:rsidRPr="0001722C" w:rsidRDefault="00AD02B3" w:rsidP="0001722C">
      <w:pPr>
        <w:jc w:val="center"/>
        <w:rPr>
          <w:rFonts w:asciiTheme="minorHAnsi" w:hAnsiTheme="minorHAnsi" w:cstheme="minorHAnsi"/>
          <w:sz w:val="22"/>
          <w:szCs w:val="22"/>
        </w:rPr>
      </w:pPr>
      <w:r w:rsidRPr="0001722C">
        <w:rPr>
          <w:rFonts w:asciiTheme="minorHAnsi" w:hAnsiTheme="minorHAnsi" w:cstheme="minorHAnsi"/>
          <w:sz w:val="22"/>
          <w:szCs w:val="22"/>
        </w:rPr>
        <w:t>Visits to school are welcome by appointment.</w:t>
      </w:r>
    </w:p>
    <w:p w14:paraId="25CCE332" w14:textId="75041D7E" w:rsidR="00AD02B3" w:rsidRPr="0001722C" w:rsidRDefault="00AD02B3" w:rsidP="00AD02B3">
      <w:pPr>
        <w:jc w:val="center"/>
        <w:rPr>
          <w:rFonts w:asciiTheme="minorHAnsi" w:hAnsiTheme="minorHAnsi" w:cstheme="minorHAnsi"/>
          <w:sz w:val="22"/>
          <w:szCs w:val="22"/>
        </w:rPr>
      </w:pPr>
      <w:r w:rsidRPr="0001722C">
        <w:rPr>
          <w:rFonts w:asciiTheme="minorHAnsi" w:hAnsiTheme="minorHAnsi" w:cstheme="minorHAnsi"/>
          <w:sz w:val="22"/>
          <w:szCs w:val="22"/>
        </w:rPr>
        <w:t xml:space="preserve">Application packs can be obtained via the school office 01697472296 or email: </w:t>
      </w:r>
      <w:hyperlink r:id="rId9" w:history="1">
        <w:r w:rsidRPr="0001722C">
          <w:rPr>
            <w:rStyle w:val="Hyperlink"/>
            <w:rFonts w:asciiTheme="minorHAnsi" w:hAnsiTheme="minorHAnsi" w:cstheme="minorHAnsi"/>
            <w:sz w:val="22"/>
            <w:szCs w:val="22"/>
          </w:rPr>
          <w:t>admin@armathwaite.cumbria.sch.uk</w:t>
        </w:r>
      </w:hyperlink>
    </w:p>
    <w:p w14:paraId="5FD3F0A5" w14:textId="69A3F96F" w:rsidR="00D73E49" w:rsidRPr="0001722C" w:rsidRDefault="00D73E49" w:rsidP="00C1439D">
      <w:pPr>
        <w:rPr>
          <w:rFonts w:ascii="Arial" w:hAnsi="Arial" w:cs="Arial"/>
          <w:sz w:val="22"/>
          <w:szCs w:val="22"/>
        </w:rPr>
      </w:pPr>
    </w:p>
    <w:sectPr w:rsidR="00D73E49" w:rsidRPr="0001722C" w:rsidSect="00341774">
      <w:headerReference w:type="even" r:id="rId10"/>
      <w:headerReference w:type="default" r:id="rId11"/>
      <w:footerReference w:type="even" r:id="rId12"/>
      <w:footerReference w:type="default" r:id="rId13"/>
      <w:pgSz w:w="11906" w:h="16838"/>
      <w:pgMar w:top="851" w:right="851" w:bottom="1242" w:left="851"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2FD78" w14:textId="77777777" w:rsidR="00A15EED" w:rsidRDefault="00A15EED">
      <w:r>
        <w:separator/>
      </w:r>
    </w:p>
  </w:endnote>
  <w:endnote w:type="continuationSeparator" w:id="0">
    <w:p w14:paraId="17865AD9" w14:textId="77777777" w:rsidR="00A15EED" w:rsidRDefault="00A1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DejaVu Sans Condense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615B" w14:textId="77777777" w:rsidR="007D5389" w:rsidRDefault="007D5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0FBB65" w14:textId="77777777" w:rsidR="007D5389" w:rsidRDefault="007D53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966C" w14:textId="77777777" w:rsidR="007D5389" w:rsidRDefault="007D5389">
    <w:pPr>
      <w:pStyle w:val="Footer"/>
      <w:framePr w:wrap="around" w:vAnchor="text" w:hAnchor="margin" w:xAlign="right" w:y="1"/>
      <w:rPr>
        <w:rStyle w:val="PageNumber"/>
      </w:rPr>
    </w:pPr>
  </w:p>
  <w:p w14:paraId="304590E4" w14:textId="77777777" w:rsidR="007D5389" w:rsidRDefault="0005393D" w:rsidP="0097751D">
    <w:pPr>
      <w:pStyle w:val="Footer"/>
      <w:ind w:right="360"/>
    </w:pPr>
    <w:r>
      <w:rPr>
        <w:noProof/>
        <w:lang w:eastAsia="en-GB"/>
      </w:rPr>
      <w:drawing>
        <wp:anchor distT="0" distB="0" distL="114300" distR="114300" simplePos="0" relativeHeight="251656704" behindDoc="0" locked="0" layoutInCell="1" allowOverlap="1" wp14:anchorId="51559F16" wp14:editId="5CC4FB30">
          <wp:simplePos x="0" y="0"/>
          <wp:positionH relativeFrom="column">
            <wp:posOffset>3581400</wp:posOffset>
          </wp:positionH>
          <wp:positionV relativeFrom="paragraph">
            <wp:posOffset>363220</wp:posOffset>
          </wp:positionV>
          <wp:extent cx="882015" cy="540385"/>
          <wp:effectExtent l="0" t="0" r="0" b="0"/>
          <wp:wrapNone/>
          <wp:docPr id="15" name="Picture 15"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BE5455F" wp14:editId="75A2F452">
          <wp:simplePos x="0" y="0"/>
          <wp:positionH relativeFrom="column">
            <wp:posOffset>2714625</wp:posOffset>
          </wp:positionH>
          <wp:positionV relativeFrom="paragraph">
            <wp:posOffset>330835</wp:posOffset>
          </wp:positionV>
          <wp:extent cx="522605" cy="507365"/>
          <wp:effectExtent l="0" t="0" r="0" b="0"/>
          <wp:wrapTight wrapText="bothSides">
            <wp:wrapPolygon edited="0">
              <wp:start x="0" y="0"/>
              <wp:lineTo x="0" y="21086"/>
              <wp:lineTo x="20471" y="21086"/>
              <wp:lineTo x="20471" y="0"/>
              <wp:lineTo x="0" y="0"/>
            </wp:wrapPolygon>
          </wp:wrapTight>
          <wp:docPr id="21" name="Picture 21" descr="Gol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d-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260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0783F171" wp14:editId="6BD23512">
          <wp:simplePos x="0" y="0"/>
          <wp:positionH relativeFrom="column">
            <wp:posOffset>1356360</wp:posOffset>
          </wp:positionH>
          <wp:positionV relativeFrom="paragraph">
            <wp:posOffset>274320</wp:posOffset>
          </wp:positionV>
          <wp:extent cx="1075055" cy="629285"/>
          <wp:effectExtent l="0" t="0" r="0" b="0"/>
          <wp:wrapTight wrapText="bothSides">
            <wp:wrapPolygon edited="0">
              <wp:start x="0" y="0"/>
              <wp:lineTo x="0" y="20924"/>
              <wp:lineTo x="21051" y="20924"/>
              <wp:lineTo x="210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505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A4AD624" wp14:editId="240624C8">
          <wp:simplePos x="0" y="0"/>
          <wp:positionH relativeFrom="column">
            <wp:posOffset>194310</wp:posOffset>
          </wp:positionH>
          <wp:positionV relativeFrom="paragraph">
            <wp:posOffset>408940</wp:posOffset>
          </wp:positionV>
          <wp:extent cx="979805" cy="467360"/>
          <wp:effectExtent l="0" t="0" r="0" b="0"/>
          <wp:wrapTight wrapText="bothSides">
            <wp:wrapPolygon edited="0">
              <wp:start x="0" y="0"/>
              <wp:lineTo x="0" y="21130"/>
              <wp:lineTo x="20998" y="21130"/>
              <wp:lineTo x="20998" y="0"/>
              <wp:lineTo x="0" y="0"/>
            </wp:wrapPolygon>
          </wp:wrapTight>
          <wp:docPr id="18" name="Picture 18" descr="NETAdvocac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TAdvocacy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980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ABDD052" wp14:editId="7EED8E16">
          <wp:simplePos x="0" y="0"/>
          <wp:positionH relativeFrom="column">
            <wp:posOffset>1356360</wp:posOffset>
          </wp:positionH>
          <wp:positionV relativeFrom="paragraph">
            <wp:posOffset>427990</wp:posOffset>
          </wp:positionV>
          <wp:extent cx="821055" cy="448310"/>
          <wp:effectExtent l="0" t="0" r="0" b="0"/>
          <wp:wrapTight wrapText="bothSides">
            <wp:wrapPolygon edited="0">
              <wp:start x="0" y="0"/>
              <wp:lineTo x="0" y="21110"/>
              <wp:lineTo x="21049" y="21110"/>
              <wp:lineTo x="21049" y="0"/>
              <wp:lineTo x="0" y="0"/>
            </wp:wrapPolygon>
          </wp:wrapTight>
          <wp:docPr id="16" name="Picture 16" descr="Sapere logo certificate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pere logo certificates Bron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105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FFA">
      <w:rPr>
        <w:noProof/>
        <w:sz w:val="20"/>
        <w:lang w:val="en-US"/>
      </w:rPr>
      <w:object w:dxaOrig="1440" w:dyaOrig="1440" w14:anchorId="7A70D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7pt;margin-top:27.3pt;width:44.45pt;height:43.85pt;z-index:-251651584;visibility:visible;mso-wrap-edited:f;mso-position-horizontal-relative:text;mso-position-vertical-relative:text" wrapcoords="-288 0 -288 21308 21600 21308 21600 0 -288 0" stroked="t" strokecolor="#f90">
          <v:imagedata r:id="rId6" o:title=""/>
          <w10:wrap type="tight"/>
        </v:shape>
        <o:OLEObject Type="Embed" ProgID="Word.Picture.8" ShapeID="_x0000_s2051" DrawAspect="Content" ObjectID="_1826190525" r:id="rId7"/>
      </w:object>
    </w:r>
    <w:r>
      <w:rPr>
        <w:noProof/>
        <w:sz w:val="20"/>
        <w:lang w:val="en-US"/>
      </w:rPr>
      <mc:AlternateContent>
        <mc:Choice Requires="wps">
          <w:drawing>
            <wp:anchor distT="0" distB="0" distL="114300" distR="114300" simplePos="0" relativeHeight="251651584" behindDoc="0" locked="0" layoutInCell="1" allowOverlap="1" wp14:anchorId="56663823" wp14:editId="2A84701B">
              <wp:simplePos x="0" y="0"/>
              <wp:positionH relativeFrom="column">
                <wp:posOffset>5587365</wp:posOffset>
              </wp:positionH>
              <wp:positionV relativeFrom="paragraph">
                <wp:posOffset>593090</wp:posOffset>
              </wp:positionV>
              <wp:extent cx="758825" cy="358140"/>
              <wp:effectExtent l="0" t="2540" r="0" b="12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52BE" w14:textId="77777777" w:rsidR="007D5389" w:rsidRDefault="007D5389" w:rsidP="00CC28ED">
                          <w:pPr>
                            <w:pStyle w:val="BodyText"/>
                            <w:jc w:val="center"/>
                            <w:rPr>
                              <w:rFonts w:eastAsia="Arial Unicode MS"/>
                              <w:kern w:val="28"/>
                              <w:sz w:val="10"/>
                              <w:szCs w:val="10"/>
                            </w:rPr>
                          </w:pPr>
                          <w:r>
                            <w:rPr>
                              <w:sz w:val="10"/>
                              <w:szCs w:val="10"/>
                            </w:rPr>
                            <w:t>Learning with the Community</w:t>
                          </w:r>
                        </w:p>
                        <w:p w14:paraId="000D2795" w14:textId="77777777" w:rsidR="007D5389" w:rsidRDefault="007D5389" w:rsidP="00CC28ED">
                          <w:pPr>
                            <w:pStyle w:val="BodyText"/>
                            <w:widowControl w:val="0"/>
                            <w:jc w:val="center"/>
                            <w:rPr>
                              <w:kern w:val="28"/>
                              <w:sz w:val="10"/>
                              <w:szCs w:val="10"/>
                            </w:rPr>
                          </w:pPr>
                          <w:r>
                            <w:rPr>
                              <w:sz w:val="10"/>
                              <w:szCs w:val="10"/>
                            </w:rPr>
                            <w:t>School Curriculum Award</w:t>
                          </w:r>
                        </w:p>
                        <w:p w14:paraId="13B42977" w14:textId="77777777" w:rsidR="007D5389" w:rsidRDefault="007D5389">
                          <w:pPr>
                            <w:widowControl w:val="0"/>
                            <w:rPr>
                              <w:color w:val="000000"/>
                              <w:kern w:val="28"/>
                              <w:sz w:val="18"/>
                              <w:szCs w:val="20"/>
                            </w:rPr>
                          </w:pPr>
                        </w:p>
                        <w:p w14:paraId="01A785C4" w14:textId="77777777" w:rsidR="007D5389" w:rsidRDefault="007D5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63823" id="_x0000_t202" coordsize="21600,21600" o:spt="202" path="m,l,21600r21600,l21600,xe">
              <v:stroke joinstyle="miter"/>
              <v:path gradientshapeok="t" o:connecttype="rect"/>
            </v:shapetype>
            <v:shape id="Text Box 6" o:spid="_x0000_s1028" type="#_x0000_t202" style="position:absolute;margin-left:439.95pt;margin-top:46.7pt;width:59.7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" filled="f" stroked="f">
              <v:textbox>
                <w:txbxContent>
                  <w:p w14:paraId="3D6252BE" w14:textId="77777777" w:rsidR="007D5389" w:rsidRDefault="007D5389" w:rsidP="00CC28ED">
                    <w:pPr>
                      <w:pStyle w:val="BodyText"/>
                      <w:jc w:val="center"/>
                      <w:rPr>
                        <w:rFonts w:eastAsia="Arial Unicode MS"/>
                        <w:kern w:val="28"/>
                        <w:sz w:val="10"/>
                        <w:szCs w:val="10"/>
                      </w:rPr>
                    </w:pPr>
                    <w:r>
                      <w:rPr>
                        <w:sz w:val="10"/>
                        <w:szCs w:val="10"/>
                      </w:rPr>
                      <w:t>Learning with the Community</w:t>
                    </w:r>
                  </w:p>
                  <w:p w14:paraId="000D2795" w14:textId="77777777" w:rsidR="007D5389" w:rsidRDefault="007D5389" w:rsidP="00CC28ED">
                    <w:pPr>
                      <w:pStyle w:val="BodyText"/>
                      <w:widowControl w:val="0"/>
                      <w:jc w:val="center"/>
                      <w:rPr>
                        <w:kern w:val="28"/>
                        <w:sz w:val="10"/>
                        <w:szCs w:val="10"/>
                      </w:rPr>
                    </w:pPr>
                    <w:r>
                      <w:rPr>
                        <w:sz w:val="10"/>
                        <w:szCs w:val="10"/>
                      </w:rPr>
                      <w:t>School Curriculum Award</w:t>
                    </w:r>
                  </w:p>
                  <w:p w14:paraId="13B42977" w14:textId="77777777" w:rsidR="007D5389" w:rsidRDefault="007D5389">
                    <w:pPr>
                      <w:widowControl w:val="0"/>
                      <w:rPr>
                        <w:color w:val="000000"/>
                        <w:kern w:val="28"/>
                        <w:sz w:val="18"/>
                        <w:szCs w:val="20"/>
                      </w:rPr>
                    </w:pPr>
                  </w:p>
                  <w:p w14:paraId="01A785C4" w14:textId="77777777" w:rsidR="007D5389" w:rsidRDefault="007D5389"/>
                </w:txbxContent>
              </v:textbox>
            </v:shape>
          </w:pict>
        </mc:Fallback>
      </mc:AlternateContent>
    </w:r>
    <w:r>
      <w:rPr>
        <w:noProof/>
        <w:sz w:val="20"/>
        <w:lang w:val="en-US"/>
      </w:rPr>
      <w:drawing>
        <wp:anchor distT="0" distB="0" distL="114300" distR="114300" simplePos="0" relativeHeight="251650560" behindDoc="1" locked="0" layoutInCell="1" allowOverlap="1" wp14:anchorId="35CD8A09" wp14:editId="29354706">
          <wp:simplePos x="0" y="0"/>
          <wp:positionH relativeFrom="column">
            <wp:posOffset>5587365</wp:posOffset>
          </wp:positionH>
          <wp:positionV relativeFrom="paragraph">
            <wp:posOffset>228600</wp:posOffset>
          </wp:positionV>
          <wp:extent cx="680085" cy="364490"/>
          <wp:effectExtent l="0" t="0" r="0" b="0"/>
          <wp:wrapTight wrapText="bothSides">
            <wp:wrapPolygon edited="0">
              <wp:start x="0" y="0"/>
              <wp:lineTo x="0" y="20321"/>
              <wp:lineTo x="21176" y="20321"/>
              <wp:lineTo x="21176" y="0"/>
              <wp:lineTo x="0" y="0"/>
            </wp:wrapPolygon>
          </wp:wrapTight>
          <wp:docPr id="5" name="Picture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tw9_temp0"/>
                  <pic:cNvPicPr>
                    <a:picLocks noChangeAspect="1" noChangeArrowheads="1"/>
                  </pic:cNvPicPr>
                </pic:nvPicPr>
                <pic:blipFill>
                  <a:blip r:embed="rId8">
                    <a:extLst>
                      <a:ext uri="{28A0092B-C50C-407E-A947-70E740481C1C}">
                        <a14:useLocalDpi xmlns:a14="http://schemas.microsoft.com/office/drawing/2010/main" val="0"/>
                      </a:ext>
                    </a:extLst>
                  </a:blip>
                  <a:srcRect r="21512" b="35817"/>
                  <a:stretch>
                    <a:fillRect/>
                  </a:stretch>
                </pic:blipFill>
                <pic:spPr bwMode="auto">
                  <a:xfrm>
                    <a:off x="0" y="0"/>
                    <a:ext cx="68008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7BF27D27" wp14:editId="20B8486A">
          <wp:simplePos x="0" y="0"/>
          <wp:positionH relativeFrom="column">
            <wp:posOffset>2225040</wp:posOffset>
          </wp:positionH>
          <wp:positionV relativeFrom="paragraph">
            <wp:posOffset>3766820</wp:posOffset>
          </wp:positionV>
          <wp:extent cx="2238375" cy="1371600"/>
          <wp:effectExtent l="0" t="0" r="0" b="0"/>
          <wp:wrapNone/>
          <wp:docPr id="14" name="Picture 2"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8BEDF1A" wp14:editId="2D81C50F">
          <wp:simplePos x="0" y="0"/>
          <wp:positionH relativeFrom="column">
            <wp:posOffset>2225040</wp:posOffset>
          </wp:positionH>
          <wp:positionV relativeFrom="paragraph">
            <wp:posOffset>3766820</wp:posOffset>
          </wp:positionV>
          <wp:extent cx="2238375" cy="1371600"/>
          <wp:effectExtent l="0" t="0" r="0" b="0"/>
          <wp:wrapNone/>
          <wp:docPr id="13" name="Picture 13"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6719767" wp14:editId="2ECA4B25">
          <wp:simplePos x="0" y="0"/>
          <wp:positionH relativeFrom="column">
            <wp:posOffset>2225040</wp:posOffset>
          </wp:positionH>
          <wp:positionV relativeFrom="paragraph">
            <wp:posOffset>3766820</wp:posOffset>
          </wp:positionV>
          <wp:extent cx="2238375" cy="1371600"/>
          <wp:effectExtent l="0" t="0" r="0" b="0"/>
          <wp:wrapNone/>
          <wp:docPr id="12" name="Picture 1" descr="Description: 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21B1A688" wp14:editId="374E6BF3">
          <wp:simplePos x="0" y="0"/>
          <wp:positionH relativeFrom="column">
            <wp:posOffset>2225040</wp:posOffset>
          </wp:positionH>
          <wp:positionV relativeFrom="paragraph">
            <wp:posOffset>3766820</wp:posOffset>
          </wp:positionV>
          <wp:extent cx="2238375" cy="1371600"/>
          <wp:effectExtent l="0" t="0" r="0" b="0"/>
          <wp:wrapNone/>
          <wp:docPr id="11" name="Picture 11" descr="HS Logo (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 Logo (schoo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18BC" w14:textId="77777777" w:rsidR="00A15EED" w:rsidRDefault="00A15EED">
      <w:r>
        <w:separator/>
      </w:r>
    </w:p>
  </w:footnote>
  <w:footnote w:type="continuationSeparator" w:id="0">
    <w:p w14:paraId="663526E2" w14:textId="77777777" w:rsidR="00A15EED" w:rsidRDefault="00A15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9662" w14:textId="77777777" w:rsidR="007D5389" w:rsidRDefault="007D53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7C196C" w14:textId="77777777" w:rsidR="007D5389" w:rsidRDefault="007D53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175C" w14:textId="77777777" w:rsidR="000F38F8" w:rsidRPr="00140F28" w:rsidRDefault="008470D6" w:rsidP="000F38F8">
    <w:pPr>
      <w:pStyle w:val="Header"/>
      <w:tabs>
        <w:tab w:val="left" w:pos="720"/>
      </w:tabs>
      <w:rPr>
        <w:rFonts w:ascii="Calibri" w:hAnsi="Calibri" w:cs="Calibri"/>
      </w:rPr>
    </w:pPr>
    <w:r w:rsidRPr="00140F28">
      <w:rPr>
        <w:rFonts w:ascii="Calibri" w:hAnsi="Calibri" w:cs="Calibri"/>
        <w:noProof/>
      </w:rPr>
      <mc:AlternateContent>
        <mc:Choice Requires="wps">
          <w:drawing>
            <wp:anchor distT="0" distB="0" distL="114300" distR="114300" simplePos="0" relativeHeight="251661824" behindDoc="0" locked="0" layoutInCell="1" allowOverlap="1" wp14:anchorId="4543CAF0" wp14:editId="54CD368C">
              <wp:simplePos x="0" y="0"/>
              <wp:positionH relativeFrom="column">
                <wp:posOffset>3870960</wp:posOffset>
              </wp:positionH>
              <wp:positionV relativeFrom="paragraph">
                <wp:posOffset>-312420</wp:posOffset>
              </wp:positionV>
              <wp:extent cx="2545080" cy="1571625"/>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01A20" w14:textId="77777777" w:rsidR="000F38F8" w:rsidRPr="00F400E6" w:rsidRDefault="000F38F8" w:rsidP="000F38F8">
                          <w:pPr>
                            <w:rPr>
                              <w:rFonts w:ascii="Calibri" w:hAnsi="Calibri" w:cs="Calibri"/>
                              <w:b/>
                              <w:bCs/>
                            </w:rPr>
                          </w:pPr>
                          <w:r w:rsidRPr="00F400E6">
                            <w:rPr>
                              <w:rFonts w:ascii="Calibri" w:hAnsi="Calibri" w:cs="Calibri"/>
                              <w:b/>
                              <w:bCs/>
                            </w:rPr>
                            <w:t>Armathwaite School</w:t>
                          </w:r>
                        </w:p>
                        <w:p w14:paraId="71471716" w14:textId="77777777" w:rsidR="000F38F8" w:rsidRPr="00F400E6" w:rsidRDefault="000F38F8" w:rsidP="000F38F8">
                          <w:pPr>
                            <w:rPr>
                              <w:rFonts w:ascii="Calibri" w:hAnsi="Calibri" w:cs="Calibri"/>
                              <w:b/>
                              <w:bCs/>
                            </w:rPr>
                          </w:pPr>
                          <w:r w:rsidRPr="00F400E6">
                            <w:rPr>
                              <w:rFonts w:ascii="Calibri" w:hAnsi="Calibri" w:cs="Calibri"/>
                              <w:b/>
                              <w:bCs/>
                            </w:rPr>
                            <w:t>ARMATHWAITE</w:t>
                          </w:r>
                        </w:p>
                        <w:p w14:paraId="4F4DA28C" w14:textId="77777777" w:rsidR="000F38F8" w:rsidRPr="00F400E6" w:rsidRDefault="000F38F8" w:rsidP="000F38F8">
                          <w:pPr>
                            <w:rPr>
                              <w:rFonts w:ascii="Calibri" w:hAnsi="Calibri" w:cs="Calibri"/>
                              <w:b/>
                              <w:bCs/>
                            </w:rPr>
                          </w:pPr>
                          <w:r w:rsidRPr="00F400E6">
                            <w:rPr>
                              <w:rFonts w:ascii="Calibri" w:hAnsi="Calibri" w:cs="Calibri"/>
                              <w:b/>
                              <w:bCs/>
                            </w:rPr>
                            <w:t>Cumbria</w:t>
                          </w:r>
                        </w:p>
                        <w:p w14:paraId="7061C2ED" w14:textId="77777777" w:rsidR="000F38F8" w:rsidRPr="00F400E6" w:rsidRDefault="000F38F8" w:rsidP="000F38F8">
                          <w:pPr>
                            <w:rPr>
                              <w:rFonts w:ascii="Calibri" w:hAnsi="Calibri" w:cs="Calibri"/>
                              <w:b/>
                              <w:bCs/>
                            </w:rPr>
                          </w:pPr>
                          <w:r w:rsidRPr="00F400E6">
                            <w:rPr>
                              <w:rFonts w:ascii="Calibri" w:hAnsi="Calibri" w:cs="Calibri"/>
                              <w:b/>
                              <w:bCs/>
                            </w:rPr>
                            <w:t>CA4 9PW</w:t>
                          </w:r>
                        </w:p>
                        <w:p w14:paraId="717FF7C7" w14:textId="77777777" w:rsidR="000F38F8" w:rsidRPr="00F400E6" w:rsidRDefault="000F38F8" w:rsidP="000F38F8">
                          <w:pPr>
                            <w:rPr>
                              <w:rFonts w:ascii="Calibri" w:hAnsi="Calibri" w:cs="Calibri"/>
                              <w:b/>
                              <w:bCs/>
                            </w:rPr>
                          </w:pPr>
                        </w:p>
                        <w:p w14:paraId="55518CE5" w14:textId="77777777"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14:paraId="349713EB" w14:textId="77777777"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3CAF0" id="_x0000_t202" coordsize="21600,21600" o:spt="202" path="m,l,21600r21600,l21600,xe">
              <v:stroke joinstyle="miter"/>
              <v:path gradientshapeok="t" o:connecttype="rect"/>
            </v:shapetype>
            <v:shape id="Text Box 23" o:spid="_x0000_s1026" type="#_x0000_t202" style="position:absolute;margin-left:304.8pt;margin-top:-24.6pt;width:200.4pt;height:1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" stroked="f">
              <v:textbox>
                <w:txbxContent>
                  <w:p w14:paraId="56901A20" w14:textId="77777777" w:rsidR="000F38F8" w:rsidRPr="00F400E6" w:rsidRDefault="000F38F8" w:rsidP="000F38F8">
                    <w:pPr>
                      <w:rPr>
                        <w:rFonts w:ascii="Calibri" w:hAnsi="Calibri" w:cs="Calibri"/>
                        <w:b/>
                        <w:bCs/>
                      </w:rPr>
                    </w:pPr>
                    <w:r w:rsidRPr="00F400E6">
                      <w:rPr>
                        <w:rFonts w:ascii="Calibri" w:hAnsi="Calibri" w:cs="Calibri"/>
                        <w:b/>
                        <w:bCs/>
                      </w:rPr>
                      <w:t>Armathwaite School</w:t>
                    </w:r>
                  </w:p>
                  <w:p w14:paraId="71471716" w14:textId="77777777" w:rsidR="000F38F8" w:rsidRPr="00F400E6" w:rsidRDefault="000F38F8" w:rsidP="000F38F8">
                    <w:pPr>
                      <w:rPr>
                        <w:rFonts w:ascii="Calibri" w:hAnsi="Calibri" w:cs="Calibri"/>
                        <w:b/>
                        <w:bCs/>
                      </w:rPr>
                    </w:pPr>
                    <w:r w:rsidRPr="00F400E6">
                      <w:rPr>
                        <w:rFonts w:ascii="Calibri" w:hAnsi="Calibri" w:cs="Calibri"/>
                        <w:b/>
                        <w:bCs/>
                      </w:rPr>
                      <w:t>ARMATHWAITE</w:t>
                    </w:r>
                  </w:p>
                  <w:p w14:paraId="4F4DA28C" w14:textId="77777777" w:rsidR="000F38F8" w:rsidRPr="00F400E6" w:rsidRDefault="000F38F8" w:rsidP="000F38F8">
                    <w:pPr>
                      <w:rPr>
                        <w:rFonts w:ascii="Calibri" w:hAnsi="Calibri" w:cs="Calibri"/>
                        <w:b/>
                        <w:bCs/>
                      </w:rPr>
                    </w:pPr>
                    <w:r w:rsidRPr="00F400E6">
                      <w:rPr>
                        <w:rFonts w:ascii="Calibri" w:hAnsi="Calibri" w:cs="Calibri"/>
                        <w:b/>
                        <w:bCs/>
                      </w:rPr>
                      <w:t>Cumbria</w:t>
                    </w:r>
                  </w:p>
                  <w:p w14:paraId="7061C2ED" w14:textId="77777777" w:rsidR="000F38F8" w:rsidRPr="00F400E6" w:rsidRDefault="000F38F8" w:rsidP="000F38F8">
                    <w:pPr>
                      <w:rPr>
                        <w:rFonts w:ascii="Calibri" w:hAnsi="Calibri" w:cs="Calibri"/>
                        <w:b/>
                        <w:bCs/>
                      </w:rPr>
                    </w:pPr>
                    <w:r w:rsidRPr="00F400E6">
                      <w:rPr>
                        <w:rFonts w:ascii="Calibri" w:hAnsi="Calibri" w:cs="Calibri"/>
                        <w:b/>
                        <w:bCs/>
                      </w:rPr>
                      <w:t>CA4 9PW</w:t>
                    </w:r>
                  </w:p>
                  <w:p w14:paraId="717FF7C7" w14:textId="77777777" w:rsidR="000F38F8" w:rsidRPr="00F400E6" w:rsidRDefault="000F38F8" w:rsidP="000F38F8">
                    <w:pPr>
                      <w:rPr>
                        <w:rFonts w:ascii="Calibri" w:hAnsi="Calibri" w:cs="Calibri"/>
                        <w:b/>
                        <w:bCs/>
                      </w:rPr>
                    </w:pPr>
                  </w:p>
                  <w:p w14:paraId="55518CE5" w14:textId="77777777" w:rsidR="000F38F8" w:rsidRPr="00F400E6" w:rsidRDefault="000F38F8" w:rsidP="000F38F8">
                    <w:pPr>
                      <w:rPr>
                        <w:rFonts w:ascii="Calibri" w:hAnsi="Calibri" w:cs="Calibri"/>
                        <w:b/>
                        <w:bCs/>
                      </w:rPr>
                    </w:pPr>
                    <w:r w:rsidRPr="00F400E6">
                      <w:rPr>
                        <w:rFonts w:ascii="Calibri" w:hAnsi="Calibri" w:cs="Calibri"/>
                        <w:b/>
                        <w:bCs/>
                      </w:rPr>
                      <w:t>01697</w:t>
                    </w:r>
                    <w:r w:rsidR="00012E7D">
                      <w:rPr>
                        <w:rFonts w:ascii="Calibri" w:hAnsi="Calibri" w:cs="Calibri"/>
                        <w:b/>
                        <w:bCs/>
                      </w:rPr>
                      <w:t xml:space="preserve"> </w:t>
                    </w:r>
                    <w:r w:rsidRPr="00F400E6">
                      <w:rPr>
                        <w:rFonts w:ascii="Calibri" w:hAnsi="Calibri" w:cs="Calibri"/>
                        <w:b/>
                        <w:bCs/>
                      </w:rPr>
                      <w:t>472296</w:t>
                    </w:r>
                  </w:p>
                  <w:p w14:paraId="349713EB" w14:textId="77777777" w:rsidR="000F38F8" w:rsidRPr="00F400E6" w:rsidRDefault="00E45FA8" w:rsidP="000F38F8">
                    <w:pPr>
                      <w:pStyle w:val="BodyText2"/>
                      <w:rPr>
                        <w:rFonts w:ascii="Calibri" w:hAnsi="Calibri" w:cs="Calibri"/>
                        <w:sz w:val="24"/>
                      </w:rPr>
                    </w:pPr>
                    <w:r>
                      <w:rPr>
                        <w:rFonts w:ascii="Calibri" w:hAnsi="Calibri" w:cs="Calibri"/>
                        <w:sz w:val="24"/>
                      </w:rPr>
                      <w:t>admin</w:t>
                    </w:r>
                    <w:r w:rsidR="000F38F8" w:rsidRPr="00F400E6">
                      <w:rPr>
                        <w:rFonts w:ascii="Calibri" w:hAnsi="Calibri" w:cs="Calibri"/>
                        <w:sz w:val="24"/>
                      </w:rPr>
                      <w:t>@armathwaite.cumbria.sch.uk</w:t>
                    </w:r>
                  </w:p>
                </w:txbxContent>
              </v:textbox>
            </v:shape>
          </w:pict>
        </mc:Fallback>
      </mc:AlternateContent>
    </w:r>
    <w:r>
      <w:rPr>
        <w:rFonts w:ascii="Calibri" w:hAnsi="Calibri" w:cs="Calibri"/>
        <w:noProof/>
      </w:rPr>
      <w:drawing>
        <wp:anchor distT="0" distB="0" distL="114300" distR="114300" simplePos="0" relativeHeight="251663872" behindDoc="0" locked="0" layoutInCell="1" allowOverlap="1" wp14:anchorId="5FB27F23" wp14:editId="5DC4393B">
          <wp:simplePos x="0" y="0"/>
          <wp:positionH relativeFrom="margin">
            <wp:align>left</wp:align>
          </wp:positionH>
          <wp:positionV relativeFrom="paragraph">
            <wp:posOffset>-175895</wp:posOffset>
          </wp:positionV>
          <wp:extent cx="3333750" cy="885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885825"/>
                  </a:xfrm>
                  <a:prstGeom prst="rect">
                    <a:avLst/>
                  </a:prstGeom>
                  <a:noFill/>
                </pic:spPr>
              </pic:pic>
            </a:graphicData>
          </a:graphic>
          <wp14:sizeRelH relativeFrom="page">
            <wp14:pctWidth>0</wp14:pctWidth>
          </wp14:sizeRelH>
          <wp14:sizeRelV relativeFrom="page">
            <wp14:pctHeight>0</wp14:pctHeight>
          </wp14:sizeRelV>
        </wp:anchor>
      </w:drawing>
    </w:r>
  </w:p>
  <w:p w14:paraId="4017D979" w14:textId="77777777" w:rsidR="000F38F8" w:rsidRDefault="000F38F8" w:rsidP="000F38F8">
    <w:pPr>
      <w:rPr>
        <w:rFonts w:ascii="Calibri" w:hAnsi="Calibri" w:cs="Calibri"/>
      </w:rPr>
    </w:pPr>
  </w:p>
  <w:p w14:paraId="6DFEC182" w14:textId="77777777" w:rsidR="000F38F8" w:rsidRDefault="000F38F8" w:rsidP="000F38F8">
    <w:pPr>
      <w:rPr>
        <w:rFonts w:ascii="Calibri" w:hAnsi="Calibri" w:cs="Calibri"/>
      </w:rPr>
    </w:pPr>
  </w:p>
  <w:p w14:paraId="61528E29" w14:textId="77777777" w:rsidR="000F38F8" w:rsidRDefault="000F38F8" w:rsidP="000F38F8">
    <w:pPr>
      <w:rPr>
        <w:rFonts w:ascii="Calibri" w:hAnsi="Calibri" w:cs="Calibri"/>
      </w:rPr>
    </w:pPr>
  </w:p>
  <w:p w14:paraId="3724B780" w14:textId="77777777" w:rsidR="000F38F8" w:rsidRDefault="008470D6" w:rsidP="000F38F8">
    <w:pPr>
      <w:rPr>
        <w:rFonts w:ascii="Calibri" w:hAnsi="Calibri" w:cs="Calibri"/>
      </w:rPr>
    </w:pPr>
    <w:r w:rsidRPr="00140F28">
      <w:rPr>
        <w:rFonts w:ascii="Calibri" w:hAnsi="Calibri" w:cs="Calibri"/>
        <w:noProof/>
      </w:rPr>
      <mc:AlternateContent>
        <mc:Choice Requires="wps">
          <w:drawing>
            <wp:anchor distT="0" distB="0" distL="114300" distR="114300" simplePos="0" relativeHeight="251662848" behindDoc="0" locked="0" layoutInCell="1" allowOverlap="1" wp14:anchorId="4BD46C44" wp14:editId="2F4A52C2">
              <wp:simplePos x="0" y="0"/>
              <wp:positionH relativeFrom="margin">
                <wp:align>left</wp:align>
              </wp:positionH>
              <wp:positionV relativeFrom="paragraph">
                <wp:posOffset>53975</wp:posOffset>
              </wp:positionV>
              <wp:extent cx="2452370" cy="276860"/>
              <wp:effectExtent l="0" t="0" r="5080" b="889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11F5A" w14:textId="77777777"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6C44" id="Text Box 24" o:spid="_x0000_s1027" type="#_x0000_t202" style="position:absolute;margin-left:0;margin-top:4.25pt;width:193.1pt;height:21.8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" stroked="f">
              <v:textbox>
                <w:txbxContent>
                  <w:p w14:paraId="1EE11F5A" w14:textId="77777777" w:rsidR="000F38F8" w:rsidRPr="00F400E6" w:rsidRDefault="000F38F8" w:rsidP="000F38F8">
                    <w:pPr>
                      <w:pStyle w:val="Heading1"/>
                      <w:rPr>
                        <w:rFonts w:ascii="Calibri" w:hAnsi="Calibri" w:cs="Calibri"/>
                        <w:i w:val="0"/>
                      </w:rPr>
                    </w:pPr>
                    <w:r w:rsidRPr="00F400E6">
                      <w:rPr>
                        <w:rFonts w:ascii="Calibri" w:hAnsi="Calibri" w:cs="Calibri"/>
                        <w:i w:val="0"/>
                      </w:rPr>
                      <w:t xml:space="preserve">Headteacher:  Mrs </w:t>
                    </w:r>
                    <w:r w:rsidR="0005393D">
                      <w:rPr>
                        <w:rFonts w:ascii="Calibri" w:hAnsi="Calibri" w:cs="Calibri"/>
                        <w:i w:val="0"/>
                      </w:rPr>
                      <w:t>Aimee Stamp</w:t>
                    </w:r>
                  </w:p>
                </w:txbxContent>
              </v:textbox>
              <w10:wrap anchorx="margin"/>
            </v:shape>
          </w:pict>
        </mc:Fallback>
      </mc:AlternateContent>
    </w:r>
  </w:p>
  <w:p w14:paraId="16A085F7" w14:textId="77777777" w:rsidR="007D5389" w:rsidRPr="00CA769C" w:rsidRDefault="007D5389">
    <w:pPr>
      <w:pStyle w:val="Header"/>
      <w:ind w:right="360"/>
      <w:rPr>
        <w:rFonts w:ascii="Calibri Light" w:hAnsi="Calibri Light" w:cs="Calibri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DB0"/>
    <w:multiLevelType w:val="hybridMultilevel"/>
    <w:tmpl w:val="43081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E682A"/>
    <w:multiLevelType w:val="hybridMultilevel"/>
    <w:tmpl w:val="C45E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D601F"/>
    <w:multiLevelType w:val="hybridMultilevel"/>
    <w:tmpl w:val="9252D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575925"/>
    <w:multiLevelType w:val="hybridMultilevel"/>
    <w:tmpl w:val="4A04D8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4B2274"/>
    <w:multiLevelType w:val="hybridMultilevel"/>
    <w:tmpl w:val="00947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71AB6"/>
    <w:multiLevelType w:val="hybridMultilevel"/>
    <w:tmpl w:val="F3A6EE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A012FDF"/>
    <w:multiLevelType w:val="multilevel"/>
    <w:tmpl w:val="666C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93467"/>
    <w:multiLevelType w:val="hybridMultilevel"/>
    <w:tmpl w:val="1A1AA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E012B0"/>
    <w:multiLevelType w:val="hybridMultilevel"/>
    <w:tmpl w:val="3F0E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7027F"/>
    <w:multiLevelType w:val="hybridMultilevel"/>
    <w:tmpl w:val="815A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56A96"/>
    <w:multiLevelType w:val="hybridMultilevel"/>
    <w:tmpl w:val="DB8637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BDA572F"/>
    <w:multiLevelType w:val="multilevel"/>
    <w:tmpl w:val="C324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66C62"/>
    <w:multiLevelType w:val="hybridMultilevel"/>
    <w:tmpl w:val="5A06FD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2BC6807"/>
    <w:multiLevelType w:val="hybridMultilevel"/>
    <w:tmpl w:val="55260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6DD62A0"/>
    <w:multiLevelType w:val="hybridMultilevel"/>
    <w:tmpl w:val="A3D6E9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C17916"/>
    <w:multiLevelType w:val="hybridMultilevel"/>
    <w:tmpl w:val="9F5C0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C243365"/>
    <w:multiLevelType w:val="hybridMultilevel"/>
    <w:tmpl w:val="AB404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5759DF"/>
    <w:multiLevelType w:val="multilevel"/>
    <w:tmpl w:val="1ED2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052BD4"/>
    <w:multiLevelType w:val="hybridMultilevel"/>
    <w:tmpl w:val="5FFCCCAA"/>
    <w:lvl w:ilvl="0" w:tplc="354AE19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FC39AA"/>
    <w:multiLevelType w:val="hybridMultilevel"/>
    <w:tmpl w:val="DCE26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C7637"/>
    <w:multiLevelType w:val="hybridMultilevel"/>
    <w:tmpl w:val="D890C6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1C1027E"/>
    <w:multiLevelType w:val="hybridMultilevel"/>
    <w:tmpl w:val="B3E6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11506D"/>
    <w:multiLevelType w:val="multilevel"/>
    <w:tmpl w:val="414E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2345A0"/>
    <w:multiLevelType w:val="hybridMultilevel"/>
    <w:tmpl w:val="8A1C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144D97"/>
    <w:multiLevelType w:val="hybridMultilevel"/>
    <w:tmpl w:val="4B402F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5285B34"/>
    <w:multiLevelType w:val="hybridMultilevel"/>
    <w:tmpl w:val="5A587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4247F6"/>
    <w:multiLevelType w:val="hybridMultilevel"/>
    <w:tmpl w:val="B3647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E321C78"/>
    <w:multiLevelType w:val="hybridMultilevel"/>
    <w:tmpl w:val="B3A0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317749">
    <w:abstractNumId w:val="25"/>
  </w:num>
  <w:num w:numId="2" w16cid:durableId="589392360">
    <w:abstractNumId w:val="24"/>
  </w:num>
  <w:num w:numId="3" w16cid:durableId="1175727412">
    <w:abstractNumId w:val="26"/>
  </w:num>
  <w:num w:numId="4" w16cid:durableId="253247208">
    <w:abstractNumId w:val="10"/>
  </w:num>
  <w:num w:numId="5" w16cid:durableId="929658382">
    <w:abstractNumId w:val="5"/>
  </w:num>
  <w:num w:numId="6" w16cid:durableId="1381637362">
    <w:abstractNumId w:val="20"/>
  </w:num>
  <w:num w:numId="7" w16cid:durableId="1543977457">
    <w:abstractNumId w:val="16"/>
  </w:num>
  <w:num w:numId="8" w16cid:durableId="1228684807">
    <w:abstractNumId w:val="14"/>
  </w:num>
  <w:num w:numId="9" w16cid:durableId="300114968">
    <w:abstractNumId w:val="3"/>
  </w:num>
  <w:num w:numId="10" w16cid:durableId="952638100">
    <w:abstractNumId w:val="0"/>
  </w:num>
  <w:num w:numId="11" w16cid:durableId="1386100127">
    <w:abstractNumId w:val="12"/>
  </w:num>
  <w:num w:numId="12" w16cid:durableId="1422484110">
    <w:abstractNumId w:val="4"/>
  </w:num>
  <w:num w:numId="13" w16cid:durableId="924071191">
    <w:abstractNumId w:val="2"/>
  </w:num>
  <w:num w:numId="14" w16cid:durableId="116678882">
    <w:abstractNumId w:val="13"/>
  </w:num>
  <w:num w:numId="15" w16cid:durableId="542182054">
    <w:abstractNumId w:val="15"/>
  </w:num>
  <w:num w:numId="16" w16cid:durableId="1942488810">
    <w:abstractNumId w:val="9"/>
  </w:num>
  <w:num w:numId="17" w16cid:durableId="2099861113">
    <w:abstractNumId w:val="21"/>
  </w:num>
  <w:num w:numId="18" w16cid:durableId="21321674">
    <w:abstractNumId w:val="7"/>
  </w:num>
  <w:num w:numId="19" w16cid:durableId="620116817">
    <w:abstractNumId w:val="7"/>
  </w:num>
  <w:num w:numId="20" w16cid:durableId="1348024518">
    <w:abstractNumId w:val="1"/>
  </w:num>
  <w:num w:numId="21" w16cid:durableId="1835758535">
    <w:abstractNumId w:val="27"/>
  </w:num>
  <w:num w:numId="22" w16cid:durableId="745348066">
    <w:abstractNumId w:val="22"/>
  </w:num>
  <w:num w:numId="23" w16cid:durableId="1098478763">
    <w:abstractNumId w:val="6"/>
  </w:num>
  <w:num w:numId="24" w16cid:durableId="364477490">
    <w:abstractNumId w:val="17"/>
  </w:num>
  <w:num w:numId="25" w16cid:durableId="1843203684">
    <w:abstractNumId w:val="11"/>
  </w:num>
  <w:num w:numId="26" w16cid:durableId="1362129582">
    <w:abstractNumId w:val="19"/>
  </w:num>
  <w:num w:numId="27" w16cid:durableId="946038725">
    <w:abstractNumId w:val="8"/>
  </w:num>
  <w:num w:numId="28" w16cid:durableId="767434742">
    <w:abstractNumId w:val="23"/>
  </w:num>
  <w:num w:numId="29" w16cid:durableId="13103594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52"/>
    <w:rsid w:val="0000261B"/>
    <w:rsid w:val="00012E7D"/>
    <w:rsid w:val="000155D1"/>
    <w:rsid w:val="0001722C"/>
    <w:rsid w:val="00022243"/>
    <w:rsid w:val="00025844"/>
    <w:rsid w:val="00032257"/>
    <w:rsid w:val="00037A75"/>
    <w:rsid w:val="000437D4"/>
    <w:rsid w:val="00044E1E"/>
    <w:rsid w:val="0004773B"/>
    <w:rsid w:val="00050427"/>
    <w:rsid w:val="00050EC1"/>
    <w:rsid w:val="000534AE"/>
    <w:rsid w:val="0005393D"/>
    <w:rsid w:val="00054D9B"/>
    <w:rsid w:val="00064403"/>
    <w:rsid w:val="00072D25"/>
    <w:rsid w:val="00074885"/>
    <w:rsid w:val="00082E00"/>
    <w:rsid w:val="0008676B"/>
    <w:rsid w:val="000A2CC1"/>
    <w:rsid w:val="000A3E1E"/>
    <w:rsid w:val="000A4C76"/>
    <w:rsid w:val="000A4DDC"/>
    <w:rsid w:val="000A5050"/>
    <w:rsid w:val="000A7A81"/>
    <w:rsid w:val="000D6F30"/>
    <w:rsid w:val="000E004E"/>
    <w:rsid w:val="000E2D4A"/>
    <w:rsid w:val="000E2E74"/>
    <w:rsid w:val="000E431E"/>
    <w:rsid w:val="000E71BE"/>
    <w:rsid w:val="000F15F4"/>
    <w:rsid w:val="000F228A"/>
    <w:rsid w:val="000F38F8"/>
    <w:rsid w:val="00100894"/>
    <w:rsid w:val="0010426B"/>
    <w:rsid w:val="00111820"/>
    <w:rsid w:val="00112538"/>
    <w:rsid w:val="00113221"/>
    <w:rsid w:val="00113B0B"/>
    <w:rsid w:val="001152BE"/>
    <w:rsid w:val="0012039F"/>
    <w:rsid w:val="00125588"/>
    <w:rsid w:val="00132529"/>
    <w:rsid w:val="00140F28"/>
    <w:rsid w:val="00156596"/>
    <w:rsid w:val="00156C6E"/>
    <w:rsid w:val="00160627"/>
    <w:rsid w:val="001676FF"/>
    <w:rsid w:val="00170FFA"/>
    <w:rsid w:val="001775AD"/>
    <w:rsid w:val="001800FC"/>
    <w:rsid w:val="00185BB6"/>
    <w:rsid w:val="0018698D"/>
    <w:rsid w:val="001872A7"/>
    <w:rsid w:val="00187B07"/>
    <w:rsid w:val="001926DF"/>
    <w:rsid w:val="00195545"/>
    <w:rsid w:val="00195657"/>
    <w:rsid w:val="001A5F79"/>
    <w:rsid w:val="001A6F42"/>
    <w:rsid w:val="001C2DCF"/>
    <w:rsid w:val="001C54BB"/>
    <w:rsid w:val="001D0477"/>
    <w:rsid w:val="001D40F7"/>
    <w:rsid w:val="001E2252"/>
    <w:rsid w:val="001E3768"/>
    <w:rsid w:val="001E6E02"/>
    <w:rsid w:val="001F04C6"/>
    <w:rsid w:val="001F60BD"/>
    <w:rsid w:val="002036AB"/>
    <w:rsid w:val="002113C8"/>
    <w:rsid w:val="00214023"/>
    <w:rsid w:val="00214D34"/>
    <w:rsid w:val="002204BA"/>
    <w:rsid w:val="00227A1C"/>
    <w:rsid w:val="002327AB"/>
    <w:rsid w:val="00233664"/>
    <w:rsid w:val="00233F29"/>
    <w:rsid w:val="00241F47"/>
    <w:rsid w:val="00246291"/>
    <w:rsid w:val="0025266B"/>
    <w:rsid w:val="00260A84"/>
    <w:rsid w:val="00261969"/>
    <w:rsid w:val="00263D15"/>
    <w:rsid w:val="00273805"/>
    <w:rsid w:val="002740B2"/>
    <w:rsid w:val="0027511E"/>
    <w:rsid w:val="00277527"/>
    <w:rsid w:val="002811E9"/>
    <w:rsid w:val="0029487B"/>
    <w:rsid w:val="002A1B13"/>
    <w:rsid w:val="002A314E"/>
    <w:rsid w:val="002A4799"/>
    <w:rsid w:val="002A78CC"/>
    <w:rsid w:val="002B00E5"/>
    <w:rsid w:val="002D154C"/>
    <w:rsid w:val="002D3F26"/>
    <w:rsid w:val="002F7A68"/>
    <w:rsid w:val="00302BFB"/>
    <w:rsid w:val="003046A3"/>
    <w:rsid w:val="00311A9E"/>
    <w:rsid w:val="00312288"/>
    <w:rsid w:val="00312F9B"/>
    <w:rsid w:val="00316905"/>
    <w:rsid w:val="003226D0"/>
    <w:rsid w:val="0032347E"/>
    <w:rsid w:val="00330151"/>
    <w:rsid w:val="00334FAB"/>
    <w:rsid w:val="00341774"/>
    <w:rsid w:val="0034298B"/>
    <w:rsid w:val="003461CF"/>
    <w:rsid w:val="00347DE1"/>
    <w:rsid w:val="00350F69"/>
    <w:rsid w:val="00353D63"/>
    <w:rsid w:val="00356788"/>
    <w:rsid w:val="00362EEF"/>
    <w:rsid w:val="00362EF3"/>
    <w:rsid w:val="003705AB"/>
    <w:rsid w:val="00372CF2"/>
    <w:rsid w:val="00372DE6"/>
    <w:rsid w:val="003730CB"/>
    <w:rsid w:val="00374823"/>
    <w:rsid w:val="0038320D"/>
    <w:rsid w:val="00385C3C"/>
    <w:rsid w:val="00386524"/>
    <w:rsid w:val="003928A3"/>
    <w:rsid w:val="003A46CF"/>
    <w:rsid w:val="003A7D14"/>
    <w:rsid w:val="003B548C"/>
    <w:rsid w:val="003D39BA"/>
    <w:rsid w:val="003D5E88"/>
    <w:rsid w:val="003D6801"/>
    <w:rsid w:val="003E65C3"/>
    <w:rsid w:val="003F2C53"/>
    <w:rsid w:val="003F36B5"/>
    <w:rsid w:val="0040264C"/>
    <w:rsid w:val="00403D4D"/>
    <w:rsid w:val="00406ECD"/>
    <w:rsid w:val="004154EF"/>
    <w:rsid w:val="00424CC1"/>
    <w:rsid w:val="0044082E"/>
    <w:rsid w:val="00441B48"/>
    <w:rsid w:val="00442C9F"/>
    <w:rsid w:val="00447E80"/>
    <w:rsid w:val="0045553C"/>
    <w:rsid w:val="0046338D"/>
    <w:rsid w:val="004651D3"/>
    <w:rsid w:val="00466350"/>
    <w:rsid w:val="004767C8"/>
    <w:rsid w:val="0048784F"/>
    <w:rsid w:val="0049521D"/>
    <w:rsid w:val="00495441"/>
    <w:rsid w:val="004A1961"/>
    <w:rsid w:val="004A6815"/>
    <w:rsid w:val="004B7BC0"/>
    <w:rsid w:val="004C04CE"/>
    <w:rsid w:val="004C50FC"/>
    <w:rsid w:val="004C6350"/>
    <w:rsid w:val="004C7429"/>
    <w:rsid w:val="004D3B44"/>
    <w:rsid w:val="004D72B1"/>
    <w:rsid w:val="004E749B"/>
    <w:rsid w:val="004F0CC3"/>
    <w:rsid w:val="004F573B"/>
    <w:rsid w:val="004F79C8"/>
    <w:rsid w:val="00504F3B"/>
    <w:rsid w:val="00527FA8"/>
    <w:rsid w:val="0053022A"/>
    <w:rsid w:val="005337F9"/>
    <w:rsid w:val="005526FB"/>
    <w:rsid w:val="00554548"/>
    <w:rsid w:val="00555119"/>
    <w:rsid w:val="0055535B"/>
    <w:rsid w:val="00556774"/>
    <w:rsid w:val="0056103C"/>
    <w:rsid w:val="00565153"/>
    <w:rsid w:val="00566356"/>
    <w:rsid w:val="005676AF"/>
    <w:rsid w:val="00574C24"/>
    <w:rsid w:val="0057551F"/>
    <w:rsid w:val="00575762"/>
    <w:rsid w:val="005812E9"/>
    <w:rsid w:val="00587E82"/>
    <w:rsid w:val="00590166"/>
    <w:rsid w:val="00590E70"/>
    <w:rsid w:val="0059759D"/>
    <w:rsid w:val="00597A8A"/>
    <w:rsid w:val="005B238D"/>
    <w:rsid w:val="005B29BB"/>
    <w:rsid w:val="005B4F36"/>
    <w:rsid w:val="005C071B"/>
    <w:rsid w:val="005D76F2"/>
    <w:rsid w:val="005E1794"/>
    <w:rsid w:val="005F024E"/>
    <w:rsid w:val="0060035D"/>
    <w:rsid w:val="0061454C"/>
    <w:rsid w:val="00614BF6"/>
    <w:rsid w:val="00625DB8"/>
    <w:rsid w:val="00630D90"/>
    <w:rsid w:val="0063498F"/>
    <w:rsid w:val="00636F07"/>
    <w:rsid w:val="00640C94"/>
    <w:rsid w:val="00643979"/>
    <w:rsid w:val="00644F36"/>
    <w:rsid w:val="006511F3"/>
    <w:rsid w:val="00651C38"/>
    <w:rsid w:val="0066332B"/>
    <w:rsid w:val="00663F3D"/>
    <w:rsid w:val="00663FFB"/>
    <w:rsid w:val="00667ADD"/>
    <w:rsid w:val="00674948"/>
    <w:rsid w:val="00674B02"/>
    <w:rsid w:val="00676A8E"/>
    <w:rsid w:val="0068398E"/>
    <w:rsid w:val="00685D4D"/>
    <w:rsid w:val="0069213D"/>
    <w:rsid w:val="0069313E"/>
    <w:rsid w:val="006971B7"/>
    <w:rsid w:val="006A405A"/>
    <w:rsid w:val="006A43DA"/>
    <w:rsid w:val="006A7FAA"/>
    <w:rsid w:val="006C5149"/>
    <w:rsid w:val="006D2CC1"/>
    <w:rsid w:val="006D37D1"/>
    <w:rsid w:val="006E1472"/>
    <w:rsid w:val="006E6298"/>
    <w:rsid w:val="006F00E9"/>
    <w:rsid w:val="006F0762"/>
    <w:rsid w:val="006F0993"/>
    <w:rsid w:val="006F343C"/>
    <w:rsid w:val="006F5AA1"/>
    <w:rsid w:val="006F6486"/>
    <w:rsid w:val="00732215"/>
    <w:rsid w:val="007326DB"/>
    <w:rsid w:val="00732A17"/>
    <w:rsid w:val="007353E8"/>
    <w:rsid w:val="00736A11"/>
    <w:rsid w:val="00740D8E"/>
    <w:rsid w:val="007527FE"/>
    <w:rsid w:val="00766960"/>
    <w:rsid w:val="00772054"/>
    <w:rsid w:val="00772285"/>
    <w:rsid w:val="007728DA"/>
    <w:rsid w:val="007740A1"/>
    <w:rsid w:val="007806E7"/>
    <w:rsid w:val="0078573C"/>
    <w:rsid w:val="00786144"/>
    <w:rsid w:val="00792B60"/>
    <w:rsid w:val="00793188"/>
    <w:rsid w:val="007955EB"/>
    <w:rsid w:val="007A4983"/>
    <w:rsid w:val="007B0755"/>
    <w:rsid w:val="007B322E"/>
    <w:rsid w:val="007B3715"/>
    <w:rsid w:val="007C0A72"/>
    <w:rsid w:val="007C16D6"/>
    <w:rsid w:val="007C1BCB"/>
    <w:rsid w:val="007D50B7"/>
    <w:rsid w:val="007D5389"/>
    <w:rsid w:val="007E5839"/>
    <w:rsid w:val="007F0EE3"/>
    <w:rsid w:val="007F510D"/>
    <w:rsid w:val="0080097D"/>
    <w:rsid w:val="00801227"/>
    <w:rsid w:val="0080371D"/>
    <w:rsid w:val="008134C6"/>
    <w:rsid w:val="008173E3"/>
    <w:rsid w:val="00817D06"/>
    <w:rsid w:val="00826712"/>
    <w:rsid w:val="00827C3A"/>
    <w:rsid w:val="008368D6"/>
    <w:rsid w:val="0084185E"/>
    <w:rsid w:val="00842CBE"/>
    <w:rsid w:val="008436E9"/>
    <w:rsid w:val="00845B41"/>
    <w:rsid w:val="008470D6"/>
    <w:rsid w:val="00862BC2"/>
    <w:rsid w:val="008633E8"/>
    <w:rsid w:val="00863AC9"/>
    <w:rsid w:val="00871C3F"/>
    <w:rsid w:val="00872672"/>
    <w:rsid w:val="008766EB"/>
    <w:rsid w:val="00882D71"/>
    <w:rsid w:val="008832F8"/>
    <w:rsid w:val="008878A7"/>
    <w:rsid w:val="00891EA7"/>
    <w:rsid w:val="00897D18"/>
    <w:rsid w:val="008A32D0"/>
    <w:rsid w:val="008A4409"/>
    <w:rsid w:val="008A65FF"/>
    <w:rsid w:val="008A68B9"/>
    <w:rsid w:val="008A7841"/>
    <w:rsid w:val="008A7879"/>
    <w:rsid w:val="008B45D5"/>
    <w:rsid w:val="008C55E4"/>
    <w:rsid w:val="008D06B6"/>
    <w:rsid w:val="008D1484"/>
    <w:rsid w:val="008D54B8"/>
    <w:rsid w:val="008D7A22"/>
    <w:rsid w:val="008D7A73"/>
    <w:rsid w:val="008E1F37"/>
    <w:rsid w:val="008E4A3D"/>
    <w:rsid w:val="008E4C23"/>
    <w:rsid w:val="008E6828"/>
    <w:rsid w:val="008F0619"/>
    <w:rsid w:val="008F14F3"/>
    <w:rsid w:val="008F3570"/>
    <w:rsid w:val="008F7F78"/>
    <w:rsid w:val="009010E1"/>
    <w:rsid w:val="009062FE"/>
    <w:rsid w:val="00906603"/>
    <w:rsid w:val="0091241E"/>
    <w:rsid w:val="00912F42"/>
    <w:rsid w:val="00915C9F"/>
    <w:rsid w:val="0091637C"/>
    <w:rsid w:val="009214CC"/>
    <w:rsid w:val="00930099"/>
    <w:rsid w:val="009307F5"/>
    <w:rsid w:val="00932213"/>
    <w:rsid w:val="0093637C"/>
    <w:rsid w:val="00947C3C"/>
    <w:rsid w:val="00957CAB"/>
    <w:rsid w:val="00960CE7"/>
    <w:rsid w:val="0096111F"/>
    <w:rsid w:val="00976911"/>
    <w:rsid w:val="0097751D"/>
    <w:rsid w:val="009775A4"/>
    <w:rsid w:val="00981D0A"/>
    <w:rsid w:val="0098244D"/>
    <w:rsid w:val="00982846"/>
    <w:rsid w:val="00984E2E"/>
    <w:rsid w:val="009865A5"/>
    <w:rsid w:val="009911B3"/>
    <w:rsid w:val="0099598B"/>
    <w:rsid w:val="00995E76"/>
    <w:rsid w:val="009965E3"/>
    <w:rsid w:val="009A7DEA"/>
    <w:rsid w:val="009B4FF1"/>
    <w:rsid w:val="009B687E"/>
    <w:rsid w:val="009C019F"/>
    <w:rsid w:val="009C25B1"/>
    <w:rsid w:val="009D1A52"/>
    <w:rsid w:val="009D208D"/>
    <w:rsid w:val="009D4B94"/>
    <w:rsid w:val="009D6309"/>
    <w:rsid w:val="009E0332"/>
    <w:rsid w:val="009E2EC2"/>
    <w:rsid w:val="009E3E94"/>
    <w:rsid w:val="009E66E0"/>
    <w:rsid w:val="009E70F1"/>
    <w:rsid w:val="009F3C1C"/>
    <w:rsid w:val="00A02BB7"/>
    <w:rsid w:val="00A10D3E"/>
    <w:rsid w:val="00A10FE2"/>
    <w:rsid w:val="00A12094"/>
    <w:rsid w:val="00A15EED"/>
    <w:rsid w:val="00A21E3D"/>
    <w:rsid w:val="00A23DA9"/>
    <w:rsid w:val="00A24081"/>
    <w:rsid w:val="00A31592"/>
    <w:rsid w:val="00A37FA6"/>
    <w:rsid w:val="00A5185A"/>
    <w:rsid w:val="00A62917"/>
    <w:rsid w:val="00A640CE"/>
    <w:rsid w:val="00A6510D"/>
    <w:rsid w:val="00A65763"/>
    <w:rsid w:val="00A668D8"/>
    <w:rsid w:val="00A669F9"/>
    <w:rsid w:val="00A703D8"/>
    <w:rsid w:val="00A77D97"/>
    <w:rsid w:val="00A8199A"/>
    <w:rsid w:val="00A82F8B"/>
    <w:rsid w:val="00A85551"/>
    <w:rsid w:val="00A94F39"/>
    <w:rsid w:val="00AA21C3"/>
    <w:rsid w:val="00AA516A"/>
    <w:rsid w:val="00AB1C97"/>
    <w:rsid w:val="00AB3F37"/>
    <w:rsid w:val="00AB4EDE"/>
    <w:rsid w:val="00AC262A"/>
    <w:rsid w:val="00AC45D7"/>
    <w:rsid w:val="00AC51CE"/>
    <w:rsid w:val="00AD02B3"/>
    <w:rsid w:val="00AD24D9"/>
    <w:rsid w:val="00AD7679"/>
    <w:rsid w:val="00AE6936"/>
    <w:rsid w:val="00AE6AD9"/>
    <w:rsid w:val="00AF161F"/>
    <w:rsid w:val="00AF2F11"/>
    <w:rsid w:val="00B00799"/>
    <w:rsid w:val="00B0125A"/>
    <w:rsid w:val="00B03127"/>
    <w:rsid w:val="00B05F72"/>
    <w:rsid w:val="00B126E7"/>
    <w:rsid w:val="00B13634"/>
    <w:rsid w:val="00B20071"/>
    <w:rsid w:val="00B21711"/>
    <w:rsid w:val="00B25304"/>
    <w:rsid w:val="00B26C3A"/>
    <w:rsid w:val="00B433E5"/>
    <w:rsid w:val="00B47895"/>
    <w:rsid w:val="00B52719"/>
    <w:rsid w:val="00B54831"/>
    <w:rsid w:val="00B55AB2"/>
    <w:rsid w:val="00B675BC"/>
    <w:rsid w:val="00B70B90"/>
    <w:rsid w:val="00B74674"/>
    <w:rsid w:val="00B775EE"/>
    <w:rsid w:val="00B8529E"/>
    <w:rsid w:val="00B85494"/>
    <w:rsid w:val="00B85C08"/>
    <w:rsid w:val="00B973F3"/>
    <w:rsid w:val="00B97BD5"/>
    <w:rsid w:val="00BA1AD0"/>
    <w:rsid w:val="00BB1FE6"/>
    <w:rsid w:val="00BB279C"/>
    <w:rsid w:val="00BB363D"/>
    <w:rsid w:val="00BB78D0"/>
    <w:rsid w:val="00BC29DF"/>
    <w:rsid w:val="00BC5C88"/>
    <w:rsid w:val="00BD1754"/>
    <w:rsid w:val="00BD1A40"/>
    <w:rsid w:val="00BD210E"/>
    <w:rsid w:val="00BD5FED"/>
    <w:rsid w:val="00BD765A"/>
    <w:rsid w:val="00BE0461"/>
    <w:rsid w:val="00BF0DAB"/>
    <w:rsid w:val="00BF1F5A"/>
    <w:rsid w:val="00BF326C"/>
    <w:rsid w:val="00C01A0C"/>
    <w:rsid w:val="00C115AE"/>
    <w:rsid w:val="00C1439D"/>
    <w:rsid w:val="00C150FC"/>
    <w:rsid w:val="00C168C8"/>
    <w:rsid w:val="00C201E9"/>
    <w:rsid w:val="00C2155D"/>
    <w:rsid w:val="00C349B5"/>
    <w:rsid w:val="00C41968"/>
    <w:rsid w:val="00C42D4E"/>
    <w:rsid w:val="00C50ECE"/>
    <w:rsid w:val="00C54D39"/>
    <w:rsid w:val="00C57712"/>
    <w:rsid w:val="00C57EA5"/>
    <w:rsid w:val="00C60407"/>
    <w:rsid w:val="00C64AD6"/>
    <w:rsid w:val="00C651BC"/>
    <w:rsid w:val="00C6605E"/>
    <w:rsid w:val="00C7294D"/>
    <w:rsid w:val="00C74737"/>
    <w:rsid w:val="00C759D1"/>
    <w:rsid w:val="00C766CD"/>
    <w:rsid w:val="00C77252"/>
    <w:rsid w:val="00C84BA6"/>
    <w:rsid w:val="00C90191"/>
    <w:rsid w:val="00C927C3"/>
    <w:rsid w:val="00C9322C"/>
    <w:rsid w:val="00CA1E71"/>
    <w:rsid w:val="00CA20CC"/>
    <w:rsid w:val="00CA5056"/>
    <w:rsid w:val="00CA5D7F"/>
    <w:rsid w:val="00CA769C"/>
    <w:rsid w:val="00CC28ED"/>
    <w:rsid w:val="00CC735F"/>
    <w:rsid w:val="00CD53C8"/>
    <w:rsid w:val="00CE0B28"/>
    <w:rsid w:val="00CE1E5F"/>
    <w:rsid w:val="00CE47E0"/>
    <w:rsid w:val="00CE4B98"/>
    <w:rsid w:val="00CE7FB3"/>
    <w:rsid w:val="00CF6806"/>
    <w:rsid w:val="00D00936"/>
    <w:rsid w:val="00D2249C"/>
    <w:rsid w:val="00D23F0B"/>
    <w:rsid w:val="00D24667"/>
    <w:rsid w:val="00D34250"/>
    <w:rsid w:val="00D52A37"/>
    <w:rsid w:val="00D53191"/>
    <w:rsid w:val="00D54E31"/>
    <w:rsid w:val="00D5757B"/>
    <w:rsid w:val="00D637FC"/>
    <w:rsid w:val="00D701B3"/>
    <w:rsid w:val="00D726E3"/>
    <w:rsid w:val="00D73E49"/>
    <w:rsid w:val="00D75488"/>
    <w:rsid w:val="00D827D6"/>
    <w:rsid w:val="00D82D7A"/>
    <w:rsid w:val="00D84303"/>
    <w:rsid w:val="00D845FC"/>
    <w:rsid w:val="00D85E6E"/>
    <w:rsid w:val="00D86161"/>
    <w:rsid w:val="00D875BD"/>
    <w:rsid w:val="00D90EEC"/>
    <w:rsid w:val="00D91923"/>
    <w:rsid w:val="00D96ED8"/>
    <w:rsid w:val="00DA2695"/>
    <w:rsid w:val="00DC0B50"/>
    <w:rsid w:val="00DC226E"/>
    <w:rsid w:val="00DC48CF"/>
    <w:rsid w:val="00DC694A"/>
    <w:rsid w:val="00DC6FE5"/>
    <w:rsid w:val="00DD0783"/>
    <w:rsid w:val="00DD485B"/>
    <w:rsid w:val="00DD4E8A"/>
    <w:rsid w:val="00DD618F"/>
    <w:rsid w:val="00DE1D58"/>
    <w:rsid w:val="00DE4F81"/>
    <w:rsid w:val="00DF6C3E"/>
    <w:rsid w:val="00E01EA2"/>
    <w:rsid w:val="00E0216D"/>
    <w:rsid w:val="00E04F93"/>
    <w:rsid w:val="00E11FA2"/>
    <w:rsid w:val="00E1386A"/>
    <w:rsid w:val="00E13A6F"/>
    <w:rsid w:val="00E15371"/>
    <w:rsid w:val="00E16F77"/>
    <w:rsid w:val="00E17C50"/>
    <w:rsid w:val="00E2425F"/>
    <w:rsid w:val="00E25F75"/>
    <w:rsid w:val="00E26C1C"/>
    <w:rsid w:val="00E27819"/>
    <w:rsid w:val="00E31546"/>
    <w:rsid w:val="00E3254E"/>
    <w:rsid w:val="00E3535B"/>
    <w:rsid w:val="00E42E21"/>
    <w:rsid w:val="00E45FA8"/>
    <w:rsid w:val="00E4627C"/>
    <w:rsid w:val="00E678E1"/>
    <w:rsid w:val="00E74DED"/>
    <w:rsid w:val="00E76413"/>
    <w:rsid w:val="00E83540"/>
    <w:rsid w:val="00E8491B"/>
    <w:rsid w:val="00E90276"/>
    <w:rsid w:val="00EA28EC"/>
    <w:rsid w:val="00EA5C32"/>
    <w:rsid w:val="00EA62B2"/>
    <w:rsid w:val="00EB535A"/>
    <w:rsid w:val="00EC0EE1"/>
    <w:rsid w:val="00EC260E"/>
    <w:rsid w:val="00EC4672"/>
    <w:rsid w:val="00EC4A90"/>
    <w:rsid w:val="00EC62C5"/>
    <w:rsid w:val="00EC6F85"/>
    <w:rsid w:val="00EC7812"/>
    <w:rsid w:val="00EC7B33"/>
    <w:rsid w:val="00ED0900"/>
    <w:rsid w:val="00ED138E"/>
    <w:rsid w:val="00EE67FC"/>
    <w:rsid w:val="00F01DAD"/>
    <w:rsid w:val="00F0441C"/>
    <w:rsid w:val="00F122E0"/>
    <w:rsid w:val="00F12EF0"/>
    <w:rsid w:val="00F400E6"/>
    <w:rsid w:val="00F45510"/>
    <w:rsid w:val="00F46534"/>
    <w:rsid w:val="00F51C74"/>
    <w:rsid w:val="00F54232"/>
    <w:rsid w:val="00F6129C"/>
    <w:rsid w:val="00F6562F"/>
    <w:rsid w:val="00F65F1E"/>
    <w:rsid w:val="00F90A15"/>
    <w:rsid w:val="00F93D94"/>
    <w:rsid w:val="00F95687"/>
    <w:rsid w:val="00F96124"/>
    <w:rsid w:val="00F975F6"/>
    <w:rsid w:val="00FA319E"/>
    <w:rsid w:val="00FB65D8"/>
    <w:rsid w:val="00FC7BDF"/>
    <w:rsid w:val="00FE1FE2"/>
    <w:rsid w:val="00FE682B"/>
    <w:rsid w:val="00FF3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67DFB9"/>
  <w15:chartTrackingRefBased/>
  <w15:docId w15:val="{DCB8B489-37FB-4F71-8E98-D10FF99F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F36"/>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i/>
      <w:iCs/>
    </w:rPr>
  </w:style>
  <w:style w:type="paragraph" w:styleId="Heading2">
    <w:name w:val="heading 2"/>
    <w:basedOn w:val="Normal"/>
    <w:next w:val="Normal"/>
    <w:qFormat/>
    <w:pPr>
      <w:keepNext/>
      <w:tabs>
        <w:tab w:val="left" w:pos="1134"/>
        <w:tab w:val="decimal" w:pos="3402"/>
      </w:tabs>
      <w:outlineLvl w:val="1"/>
    </w:pPr>
    <w:rPr>
      <w:i/>
      <w:iCs/>
      <w:sz w:val="22"/>
      <w:szCs w:val="20"/>
    </w:rPr>
  </w:style>
  <w:style w:type="paragraph" w:styleId="Heading3">
    <w:name w:val="heading 3"/>
    <w:basedOn w:val="Normal"/>
    <w:next w:val="Normal"/>
    <w:qFormat/>
    <w:pPr>
      <w:keepNext/>
      <w:tabs>
        <w:tab w:val="left" w:pos="1134"/>
        <w:tab w:val="decimal" w:pos="3402"/>
      </w:tabs>
      <w:outlineLvl w:val="2"/>
    </w:pPr>
    <w:rPr>
      <w:b/>
      <w:bCs/>
      <w:sz w:val="22"/>
      <w:szCs w:val="20"/>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i/>
      <w:iCs/>
    </w:rPr>
  </w:style>
  <w:style w:type="paragraph" w:styleId="BodyText2">
    <w:name w:val="Body Text 2"/>
    <w:basedOn w:val="Normal"/>
    <w:link w:val="BodyText2Char"/>
    <w:semiHidden/>
    <w:rPr>
      <w:rFonts w:ascii="Arial" w:hAnsi="Arial" w:cs="Arial"/>
      <w:b/>
      <w:bCs/>
      <w:sz w:val="20"/>
    </w:rPr>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BodyText3">
    <w:name w:val="Body Text 3"/>
    <w:basedOn w:val="Normal"/>
    <w:semiHidden/>
    <w:rPr>
      <w:rFonts w:ascii="Comic Sans MS" w:hAnsi="Comic Sans MS"/>
      <w:sz w:val="28"/>
    </w:rPr>
  </w:style>
  <w:style w:type="character" w:styleId="PageNumber">
    <w:name w:val="page number"/>
    <w:basedOn w:val="DefaultParagraphFont"/>
    <w:semiHidden/>
  </w:style>
  <w:style w:type="paragraph" w:styleId="List">
    <w:name w:val="List"/>
    <w:basedOn w:val="BodyText"/>
    <w:semiHidden/>
    <w:pPr>
      <w:widowControl w:val="0"/>
      <w:suppressAutoHyphens/>
      <w:spacing w:after="120"/>
    </w:pPr>
    <w:rPr>
      <w:rFonts w:ascii="DejaVu Sans Condensed" w:eastAsia="DejaVu Sans Condensed" w:hAnsi="DejaVu Sans Condensed"/>
      <w:b w:val="0"/>
      <w:bCs w:val="0"/>
      <w:i w:val="0"/>
      <w:iCs w:val="0"/>
      <w:lang w:val="en-US"/>
    </w:rPr>
  </w:style>
  <w:style w:type="character" w:customStyle="1" w:styleId="HeaderChar">
    <w:name w:val="Header Char"/>
    <w:link w:val="Header"/>
    <w:semiHidden/>
    <w:rsid w:val="003226D0"/>
    <w:rPr>
      <w:sz w:val="24"/>
      <w:szCs w:val="24"/>
      <w:lang w:eastAsia="en-US"/>
    </w:rPr>
  </w:style>
  <w:style w:type="character" w:customStyle="1" w:styleId="Heading4Char">
    <w:name w:val="Heading 4 Char"/>
    <w:link w:val="Heading4"/>
    <w:rsid w:val="008B45D5"/>
    <w:rPr>
      <w:b/>
      <w:bCs/>
      <w:sz w:val="24"/>
      <w:szCs w:val="24"/>
      <w:lang w:eastAsia="en-US"/>
    </w:rPr>
  </w:style>
  <w:style w:type="character" w:customStyle="1" w:styleId="Heading1Char">
    <w:name w:val="Heading 1 Char"/>
    <w:link w:val="Heading1"/>
    <w:rsid w:val="00B25304"/>
    <w:rPr>
      <w:rFonts w:ascii="Arial" w:hAnsi="Arial" w:cs="Arial"/>
      <w:b/>
      <w:bCs/>
      <w:i/>
      <w:iCs/>
      <w:sz w:val="24"/>
      <w:szCs w:val="24"/>
      <w:lang w:eastAsia="en-US"/>
    </w:rPr>
  </w:style>
  <w:style w:type="character" w:customStyle="1" w:styleId="BodyText2Char">
    <w:name w:val="Body Text 2 Char"/>
    <w:link w:val="BodyText2"/>
    <w:semiHidden/>
    <w:rsid w:val="00B25304"/>
    <w:rPr>
      <w:rFonts w:ascii="Arial" w:hAnsi="Arial" w:cs="Arial"/>
      <w:b/>
      <w:bCs/>
      <w:szCs w:val="24"/>
      <w:lang w:eastAsia="en-US"/>
    </w:rPr>
  </w:style>
  <w:style w:type="paragraph" w:styleId="ListParagraph">
    <w:name w:val="List Paragraph"/>
    <w:basedOn w:val="Normal"/>
    <w:qFormat/>
    <w:rsid w:val="00022243"/>
    <w:pPr>
      <w:ind w:left="720"/>
    </w:pPr>
  </w:style>
  <w:style w:type="table" w:styleId="TableGrid">
    <w:name w:val="Table Grid"/>
    <w:basedOn w:val="TableNormal"/>
    <w:uiPriority w:val="59"/>
    <w:rsid w:val="00B5271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9D1"/>
    <w:rPr>
      <w:rFonts w:ascii="Tahoma" w:hAnsi="Tahoma" w:cs="Tahoma"/>
      <w:sz w:val="16"/>
      <w:szCs w:val="16"/>
    </w:rPr>
  </w:style>
  <w:style w:type="character" w:customStyle="1" w:styleId="BalloonTextChar">
    <w:name w:val="Balloon Text Char"/>
    <w:link w:val="BalloonText"/>
    <w:uiPriority w:val="99"/>
    <w:semiHidden/>
    <w:rsid w:val="00C759D1"/>
    <w:rPr>
      <w:rFonts w:ascii="Tahoma" w:hAnsi="Tahoma" w:cs="Tahoma"/>
      <w:sz w:val="16"/>
      <w:szCs w:val="16"/>
      <w:lang w:eastAsia="en-US"/>
    </w:rPr>
  </w:style>
  <w:style w:type="character" w:styleId="FollowedHyperlink">
    <w:name w:val="FollowedHyperlink"/>
    <w:uiPriority w:val="99"/>
    <w:semiHidden/>
    <w:unhideWhenUsed/>
    <w:rsid w:val="00BD5FED"/>
    <w:rPr>
      <w:color w:val="800080"/>
      <w:u w:val="single"/>
    </w:rPr>
  </w:style>
  <w:style w:type="character" w:styleId="Emphasis">
    <w:name w:val="Emphasis"/>
    <w:uiPriority w:val="20"/>
    <w:qFormat/>
    <w:rsid w:val="000155D1"/>
    <w:rPr>
      <w:i/>
      <w:iCs/>
    </w:rPr>
  </w:style>
  <w:style w:type="character" w:customStyle="1" w:styleId="xapple-tab-span">
    <w:name w:val="x_apple-tab-span"/>
    <w:rsid w:val="00644F36"/>
  </w:style>
  <w:style w:type="character" w:styleId="UnresolvedMention">
    <w:name w:val="Unresolved Mention"/>
    <w:uiPriority w:val="99"/>
    <w:semiHidden/>
    <w:unhideWhenUsed/>
    <w:rsid w:val="0005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709">
      <w:bodyDiv w:val="1"/>
      <w:marLeft w:val="0"/>
      <w:marRight w:val="0"/>
      <w:marTop w:val="0"/>
      <w:marBottom w:val="0"/>
      <w:divBdr>
        <w:top w:val="none" w:sz="0" w:space="0" w:color="auto"/>
        <w:left w:val="none" w:sz="0" w:space="0" w:color="auto"/>
        <w:bottom w:val="none" w:sz="0" w:space="0" w:color="auto"/>
        <w:right w:val="none" w:sz="0" w:space="0" w:color="auto"/>
      </w:divBdr>
    </w:div>
    <w:div w:id="316807473">
      <w:bodyDiv w:val="1"/>
      <w:marLeft w:val="0"/>
      <w:marRight w:val="0"/>
      <w:marTop w:val="0"/>
      <w:marBottom w:val="0"/>
      <w:divBdr>
        <w:top w:val="none" w:sz="0" w:space="0" w:color="auto"/>
        <w:left w:val="none" w:sz="0" w:space="0" w:color="auto"/>
        <w:bottom w:val="none" w:sz="0" w:space="0" w:color="auto"/>
        <w:right w:val="none" w:sz="0" w:space="0" w:color="auto"/>
      </w:divBdr>
    </w:div>
    <w:div w:id="431248415">
      <w:bodyDiv w:val="1"/>
      <w:marLeft w:val="0"/>
      <w:marRight w:val="0"/>
      <w:marTop w:val="0"/>
      <w:marBottom w:val="0"/>
      <w:divBdr>
        <w:top w:val="none" w:sz="0" w:space="0" w:color="auto"/>
        <w:left w:val="none" w:sz="0" w:space="0" w:color="auto"/>
        <w:bottom w:val="none" w:sz="0" w:space="0" w:color="auto"/>
        <w:right w:val="none" w:sz="0" w:space="0" w:color="auto"/>
      </w:divBdr>
    </w:div>
    <w:div w:id="440338709">
      <w:bodyDiv w:val="1"/>
      <w:marLeft w:val="0"/>
      <w:marRight w:val="0"/>
      <w:marTop w:val="0"/>
      <w:marBottom w:val="0"/>
      <w:divBdr>
        <w:top w:val="none" w:sz="0" w:space="0" w:color="auto"/>
        <w:left w:val="none" w:sz="0" w:space="0" w:color="auto"/>
        <w:bottom w:val="none" w:sz="0" w:space="0" w:color="auto"/>
        <w:right w:val="none" w:sz="0" w:space="0" w:color="auto"/>
      </w:divBdr>
    </w:div>
    <w:div w:id="453329840">
      <w:bodyDiv w:val="1"/>
      <w:marLeft w:val="0"/>
      <w:marRight w:val="0"/>
      <w:marTop w:val="0"/>
      <w:marBottom w:val="0"/>
      <w:divBdr>
        <w:top w:val="none" w:sz="0" w:space="0" w:color="auto"/>
        <w:left w:val="none" w:sz="0" w:space="0" w:color="auto"/>
        <w:bottom w:val="none" w:sz="0" w:space="0" w:color="auto"/>
        <w:right w:val="none" w:sz="0" w:space="0" w:color="auto"/>
      </w:divBdr>
    </w:div>
    <w:div w:id="481506761">
      <w:bodyDiv w:val="1"/>
      <w:marLeft w:val="0"/>
      <w:marRight w:val="0"/>
      <w:marTop w:val="0"/>
      <w:marBottom w:val="0"/>
      <w:divBdr>
        <w:top w:val="none" w:sz="0" w:space="0" w:color="auto"/>
        <w:left w:val="none" w:sz="0" w:space="0" w:color="auto"/>
        <w:bottom w:val="none" w:sz="0" w:space="0" w:color="auto"/>
        <w:right w:val="none" w:sz="0" w:space="0" w:color="auto"/>
      </w:divBdr>
    </w:div>
    <w:div w:id="498619237">
      <w:bodyDiv w:val="1"/>
      <w:marLeft w:val="0"/>
      <w:marRight w:val="0"/>
      <w:marTop w:val="0"/>
      <w:marBottom w:val="0"/>
      <w:divBdr>
        <w:top w:val="none" w:sz="0" w:space="0" w:color="auto"/>
        <w:left w:val="none" w:sz="0" w:space="0" w:color="auto"/>
        <w:bottom w:val="none" w:sz="0" w:space="0" w:color="auto"/>
        <w:right w:val="none" w:sz="0" w:space="0" w:color="auto"/>
      </w:divBdr>
    </w:div>
    <w:div w:id="504633183">
      <w:bodyDiv w:val="1"/>
      <w:marLeft w:val="0"/>
      <w:marRight w:val="0"/>
      <w:marTop w:val="0"/>
      <w:marBottom w:val="0"/>
      <w:divBdr>
        <w:top w:val="none" w:sz="0" w:space="0" w:color="auto"/>
        <w:left w:val="none" w:sz="0" w:space="0" w:color="auto"/>
        <w:bottom w:val="none" w:sz="0" w:space="0" w:color="auto"/>
        <w:right w:val="none" w:sz="0" w:space="0" w:color="auto"/>
      </w:divBdr>
    </w:div>
    <w:div w:id="690490780">
      <w:bodyDiv w:val="1"/>
      <w:marLeft w:val="0"/>
      <w:marRight w:val="0"/>
      <w:marTop w:val="0"/>
      <w:marBottom w:val="0"/>
      <w:divBdr>
        <w:top w:val="none" w:sz="0" w:space="0" w:color="auto"/>
        <w:left w:val="none" w:sz="0" w:space="0" w:color="auto"/>
        <w:bottom w:val="none" w:sz="0" w:space="0" w:color="auto"/>
        <w:right w:val="none" w:sz="0" w:space="0" w:color="auto"/>
      </w:divBdr>
    </w:div>
    <w:div w:id="691077979">
      <w:bodyDiv w:val="1"/>
      <w:marLeft w:val="0"/>
      <w:marRight w:val="0"/>
      <w:marTop w:val="0"/>
      <w:marBottom w:val="0"/>
      <w:divBdr>
        <w:top w:val="none" w:sz="0" w:space="0" w:color="auto"/>
        <w:left w:val="none" w:sz="0" w:space="0" w:color="auto"/>
        <w:bottom w:val="none" w:sz="0" w:space="0" w:color="auto"/>
        <w:right w:val="none" w:sz="0" w:space="0" w:color="auto"/>
      </w:divBdr>
    </w:div>
    <w:div w:id="707493676">
      <w:bodyDiv w:val="1"/>
      <w:marLeft w:val="0"/>
      <w:marRight w:val="0"/>
      <w:marTop w:val="0"/>
      <w:marBottom w:val="0"/>
      <w:divBdr>
        <w:top w:val="none" w:sz="0" w:space="0" w:color="auto"/>
        <w:left w:val="none" w:sz="0" w:space="0" w:color="auto"/>
        <w:bottom w:val="none" w:sz="0" w:space="0" w:color="auto"/>
        <w:right w:val="none" w:sz="0" w:space="0" w:color="auto"/>
      </w:divBdr>
    </w:div>
    <w:div w:id="721170714">
      <w:bodyDiv w:val="1"/>
      <w:marLeft w:val="0"/>
      <w:marRight w:val="0"/>
      <w:marTop w:val="0"/>
      <w:marBottom w:val="0"/>
      <w:divBdr>
        <w:top w:val="none" w:sz="0" w:space="0" w:color="auto"/>
        <w:left w:val="none" w:sz="0" w:space="0" w:color="auto"/>
        <w:bottom w:val="none" w:sz="0" w:space="0" w:color="auto"/>
        <w:right w:val="none" w:sz="0" w:space="0" w:color="auto"/>
      </w:divBdr>
    </w:div>
    <w:div w:id="790707262">
      <w:bodyDiv w:val="1"/>
      <w:marLeft w:val="0"/>
      <w:marRight w:val="0"/>
      <w:marTop w:val="0"/>
      <w:marBottom w:val="0"/>
      <w:divBdr>
        <w:top w:val="none" w:sz="0" w:space="0" w:color="auto"/>
        <w:left w:val="none" w:sz="0" w:space="0" w:color="auto"/>
        <w:bottom w:val="none" w:sz="0" w:space="0" w:color="auto"/>
        <w:right w:val="none" w:sz="0" w:space="0" w:color="auto"/>
      </w:divBdr>
    </w:div>
    <w:div w:id="906645842">
      <w:bodyDiv w:val="1"/>
      <w:marLeft w:val="0"/>
      <w:marRight w:val="0"/>
      <w:marTop w:val="0"/>
      <w:marBottom w:val="0"/>
      <w:divBdr>
        <w:top w:val="none" w:sz="0" w:space="0" w:color="auto"/>
        <w:left w:val="none" w:sz="0" w:space="0" w:color="auto"/>
        <w:bottom w:val="none" w:sz="0" w:space="0" w:color="auto"/>
        <w:right w:val="none" w:sz="0" w:space="0" w:color="auto"/>
      </w:divBdr>
    </w:div>
    <w:div w:id="1058472893">
      <w:bodyDiv w:val="1"/>
      <w:marLeft w:val="0"/>
      <w:marRight w:val="0"/>
      <w:marTop w:val="0"/>
      <w:marBottom w:val="0"/>
      <w:divBdr>
        <w:top w:val="none" w:sz="0" w:space="0" w:color="auto"/>
        <w:left w:val="none" w:sz="0" w:space="0" w:color="auto"/>
        <w:bottom w:val="none" w:sz="0" w:space="0" w:color="auto"/>
        <w:right w:val="none" w:sz="0" w:space="0" w:color="auto"/>
      </w:divBdr>
    </w:div>
    <w:div w:id="1140419576">
      <w:bodyDiv w:val="1"/>
      <w:marLeft w:val="0"/>
      <w:marRight w:val="0"/>
      <w:marTop w:val="0"/>
      <w:marBottom w:val="0"/>
      <w:divBdr>
        <w:top w:val="none" w:sz="0" w:space="0" w:color="auto"/>
        <w:left w:val="none" w:sz="0" w:space="0" w:color="auto"/>
        <w:bottom w:val="none" w:sz="0" w:space="0" w:color="auto"/>
        <w:right w:val="none" w:sz="0" w:space="0" w:color="auto"/>
      </w:divBdr>
    </w:div>
    <w:div w:id="1205292078">
      <w:bodyDiv w:val="1"/>
      <w:marLeft w:val="0"/>
      <w:marRight w:val="0"/>
      <w:marTop w:val="0"/>
      <w:marBottom w:val="0"/>
      <w:divBdr>
        <w:top w:val="none" w:sz="0" w:space="0" w:color="auto"/>
        <w:left w:val="none" w:sz="0" w:space="0" w:color="auto"/>
        <w:bottom w:val="none" w:sz="0" w:space="0" w:color="auto"/>
        <w:right w:val="none" w:sz="0" w:space="0" w:color="auto"/>
      </w:divBdr>
    </w:div>
    <w:div w:id="1311901531">
      <w:bodyDiv w:val="1"/>
      <w:marLeft w:val="0"/>
      <w:marRight w:val="0"/>
      <w:marTop w:val="0"/>
      <w:marBottom w:val="0"/>
      <w:divBdr>
        <w:top w:val="none" w:sz="0" w:space="0" w:color="auto"/>
        <w:left w:val="none" w:sz="0" w:space="0" w:color="auto"/>
        <w:bottom w:val="none" w:sz="0" w:space="0" w:color="auto"/>
        <w:right w:val="none" w:sz="0" w:space="0" w:color="auto"/>
      </w:divBdr>
    </w:div>
    <w:div w:id="1322737604">
      <w:bodyDiv w:val="1"/>
      <w:marLeft w:val="0"/>
      <w:marRight w:val="0"/>
      <w:marTop w:val="0"/>
      <w:marBottom w:val="0"/>
      <w:divBdr>
        <w:top w:val="none" w:sz="0" w:space="0" w:color="auto"/>
        <w:left w:val="none" w:sz="0" w:space="0" w:color="auto"/>
        <w:bottom w:val="none" w:sz="0" w:space="0" w:color="auto"/>
        <w:right w:val="none" w:sz="0" w:space="0" w:color="auto"/>
      </w:divBdr>
    </w:div>
    <w:div w:id="1432505627">
      <w:bodyDiv w:val="1"/>
      <w:marLeft w:val="0"/>
      <w:marRight w:val="0"/>
      <w:marTop w:val="0"/>
      <w:marBottom w:val="0"/>
      <w:divBdr>
        <w:top w:val="none" w:sz="0" w:space="0" w:color="auto"/>
        <w:left w:val="none" w:sz="0" w:space="0" w:color="auto"/>
        <w:bottom w:val="none" w:sz="0" w:space="0" w:color="auto"/>
        <w:right w:val="none" w:sz="0" w:space="0" w:color="auto"/>
      </w:divBdr>
    </w:div>
    <w:div w:id="1443187189">
      <w:bodyDiv w:val="1"/>
      <w:marLeft w:val="0"/>
      <w:marRight w:val="0"/>
      <w:marTop w:val="0"/>
      <w:marBottom w:val="0"/>
      <w:divBdr>
        <w:top w:val="none" w:sz="0" w:space="0" w:color="auto"/>
        <w:left w:val="none" w:sz="0" w:space="0" w:color="auto"/>
        <w:bottom w:val="none" w:sz="0" w:space="0" w:color="auto"/>
        <w:right w:val="none" w:sz="0" w:space="0" w:color="auto"/>
      </w:divBdr>
    </w:div>
    <w:div w:id="1472282739">
      <w:bodyDiv w:val="1"/>
      <w:marLeft w:val="0"/>
      <w:marRight w:val="0"/>
      <w:marTop w:val="0"/>
      <w:marBottom w:val="0"/>
      <w:divBdr>
        <w:top w:val="none" w:sz="0" w:space="0" w:color="auto"/>
        <w:left w:val="none" w:sz="0" w:space="0" w:color="auto"/>
        <w:bottom w:val="none" w:sz="0" w:space="0" w:color="auto"/>
        <w:right w:val="none" w:sz="0" w:space="0" w:color="auto"/>
      </w:divBdr>
    </w:div>
    <w:div w:id="1489902576">
      <w:bodyDiv w:val="1"/>
      <w:marLeft w:val="0"/>
      <w:marRight w:val="0"/>
      <w:marTop w:val="0"/>
      <w:marBottom w:val="0"/>
      <w:divBdr>
        <w:top w:val="none" w:sz="0" w:space="0" w:color="auto"/>
        <w:left w:val="none" w:sz="0" w:space="0" w:color="auto"/>
        <w:bottom w:val="none" w:sz="0" w:space="0" w:color="auto"/>
        <w:right w:val="none" w:sz="0" w:space="0" w:color="auto"/>
      </w:divBdr>
    </w:div>
    <w:div w:id="1739592199">
      <w:bodyDiv w:val="1"/>
      <w:marLeft w:val="0"/>
      <w:marRight w:val="0"/>
      <w:marTop w:val="0"/>
      <w:marBottom w:val="0"/>
      <w:divBdr>
        <w:top w:val="none" w:sz="0" w:space="0" w:color="auto"/>
        <w:left w:val="none" w:sz="0" w:space="0" w:color="auto"/>
        <w:bottom w:val="none" w:sz="0" w:space="0" w:color="auto"/>
        <w:right w:val="none" w:sz="0" w:space="0" w:color="auto"/>
      </w:divBdr>
    </w:div>
    <w:div w:id="1762801063">
      <w:bodyDiv w:val="1"/>
      <w:marLeft w:val="0"/>
      <w:marRight w:val="0"/>
      <w:marTop w:val="0"/>
      <w:marBottom w:val="0"/>
      <w:divBdr>
        <w:top w:val="none" w:sz="0" w:space="0" w:color="auto"/>
        <w:left w:val="none" w:sz="0" w:space="0" w:color="auto"/>
        <w:bottom w:val="none" w:sz="0" w:space="0" w:color="auto"/>
        <w:right w:val="none" w:sz="0" w:space="0" w:color="auto"/>
      </w:divBdr>
    </w:div>
    <w:div w:id="1787385456">
      <w:bodyDiv w:val="1"/>
      <w:marLeft w:val="0"/>
      <w:marRight w:val="0"/>
      <w:marTop w:val="0"/>
      <w:marBottom w:val="0"/>
      <w:divBdr>
        <w:top w:val="none" w:sz="0" w:space="0" w:color="auto"/>
        <w:left w:val="none" w:sz="0" w:space="0" w:color="auto"/>
        <w:bottom w:val="none" w:sz="0" w:space="0" w:color="auto"/>
        <w:right w:val="none" w:sz="0" w:space="0" w:color="auto"/>
      </w:divBdr>
    </w:div>
    <w:div w:id="1946232698">
      <w:bodyDiv w:val="1"/>
      <w:marLeft w:val="0"/>
      <w:marRight w:val="0"/>
      <w:marTop w:val="0"/>
      <w:marBottom w:val="0"/>
      <w:divBdr>
        <w:top w:val="none" w:sz="0" w:space="0" w:color="auto"/>
        <w:left w:val="none" w:sz="0" w:space="0" w:color="auto"/>
        <w:bottom w:val="none" w:sz="0" w:space="0" w:color="auto"/>
        <w:right w:val="none" w:sz="0" w:space="0" w:color="auto"/>
      </w:divBdr>
    </w:div>
    <w:div w:id="1988975249">
      <w:bodyDiv w:val="1"/>
      <w:marLeft w:val="0"/>
      <w:marRight w:val="0"/>
      <w:marTop w:val="0"/>
      <w:marBottom w:val="0"/>
      <w:divBdr>
        <w:top w:val="none" w:sz="0" w:space="0" w:color="auto"/>
        <w:left w:val="none" w:sz="0" w:space="0" w:color="auto"/>
        <w:bottom w:val="none" w:sz="0" w:space="0" w:color="auto"/>
        <w:right w:val="none" w:sz="0" w:space="0" w:color="auto"/>
      </w:divBdr>
    </w:div>
    <w:div w:id="20680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armathwaite.cumbria.sch.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armathwaite.cumbria.sch.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emf"/><Relationship Id="rId7"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wmf"/><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EDD55-81C1-4CB9-BD32-0FECEE59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2</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Armathewaite Community School</Company>
  <LinksUpToDate>false</LinksUpToDate>
  <CharactersWithSpaces>3980</CharactersWithSpaces>
  <SharedDoc>false</SharedDoc>
  <HLinks>
    <vt:vector size="6" baseType="variant">
      <vt:variant>
        <vt:i4>7340122</vt:i4>
      </vt:variant>
      <vt:variant>
        <vt:i4>0</vt:i4>
      </vt:variant>
      <vt:variant>
        <vt:i4>0</vt:i4>
      </vt:variant>
      <vt:variant>
        <vt:i4>5</vt:i4>
      </vt:variant>
      <vt:variant>
        <vt:lpwstr>mailto:admin@armathwaite.cumbria.sch.uk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 Teacher</dc:creator>
  <cp:keywords/>
  <cp:lastModifiedBy>Armathwaite School Office</cp:lastModifiedBy>
  <cp:revision>2</cp:revision>
  <cp:lastPrinted>2025-12-02T14:22:00Z</cp:lastPrinted>
  <dcterms:created xsi:type="dcterms:W3CDTF">2025-12-02T14:22:00Z</dcterms:created>
  <dcterms:modified xsi:type="dcterms:W3CDTF">2025-12-02T14:22:00Z</dcterms:modified>
</cp:coreProperties>
</file>