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BA0" w:rsidRDefault="00291BA0" w:rsidP="00291BA0">
      <w:pPr>
        <w:jc w:val="center"/>
        <w:rPr>
          <w:rFonts w:ascii="Segoe UI" w:hAnsi="Segoe UI" w:cs="Segoe UI"/>
          <w:b/>
          <w:bCs/>
          <w:color w:val="000000"/>
          <w:sz w:val="21"/>
          <w:szCs w:val="21"/>
        </w:rPr>
      </w:pPr>
    </w:p>
    <w:p w:rsidR="00291BA0" w:rsidRDefault="00291BA0" w:rsidP="00291BA0">
      <w:pPr>
        <w:jc w:val="center"/>
        <w:rPr>
          <w:rFonts w:ascii="Segoe UI" w:hAnsi="Segoe UI" w:cs="Segoe UI"/>
          <w:b/>
          <w:bCs/>
          <w:color w:val="000000"/>
          <w:sz w:val="21"/>
          <w:szCs w:val="21"/>
        </w:rPr>
      </w:pPr>
    </w:p>
    <w:p w:rsidR="00291BA0" w:rsidRDefault="00291BA0" w:rsidP="00291BA0">
      <w:pPr>
        <w:jc w:val="center"/>
        <w:rPr>
          <w:rFonts w:ascii="Segoe UI" w:hAnsi="Segoe UI" w:cs="Segoe UI"/>
          <w:b/>
          <w:bCs/>
          <w:color w:val="000000"/>
          <w:sz w:val="21"/>
          <w:szCs w:val="21"/>
        </w:rPr>
      </w:pPr>
    </w:p>
    <w:p w:rsidR="00291BA0" w:rsidRDefault="00291BA0" w:rsidP="00291BA0">
      <w:pPr>
        <w:jc w:val="center"/>
        <w:rPr>
          <w:rFonts w:ascii="Segoe UI" w:hAnsi="Segoe UI" w:cs="Segoe UI"/>
          <w:b/>
          <w:bCs/>
          <w:color w:val="000000"/>
          <w:sz w:val="21"/>
          <w:szCs w:val="21"/>
        </w:rPr>
      </w:pPr>
    </w:p>
    <w:p w:rsidR="00291BA0" w:rsidRDefault="00291BA0" w:rsidP="00291BA0">
      <w:pPr>
        <w:jc w:val="center"/>
        <w:rPr>
          <w:rFonts w:ascii="Segoe UI" w:hAnsi="Segoe UI" w:cs="Segoe UI"/>
          <w:b/>
          <w:bCs/>
          <w:color w:val="000000"/>
          <w:sz w:val="21"/>
          <w:szCs w:val="21"/>
        </w:rPr>
      </w:pPr>
    </w:p>
    <w:p w:rsidR="00291BA0" w:rsidRDefault="00291BA0" w:rsidP="00291BA0">
      <w:pPr>
        <w:jc w:val="center"/>
        <w:rPr>
          <w:rFonts w:ascii="Segoe UI" w:hAnsi="Segoe UI" w:cs="Segoe UI"/>
          <w:b/>
          <w:bCs/>
          <w:color w:val="000000"/>
          <w:sz w:val="21"/>
          <w:szCs w:val="21"/>
        </w:rPr>
      </w:pPr>
    </w:p>
    <w:p w:rsidR="00291BA0" w:rsidRDefault="00291BA0" w:rsidP="00291BA0">
      <w:pPr>
        <w:jc w:val="center"/>
        <w:rPr>
          <w:rFonts w:ascii="Segoe UI" w:hAnsi="Segoe UI" w:cs="Segoe UI"/>
          <w:color w:val="000000"/>
          <w:sz w:val="21"/>
          <w:szCs w:val="21"/>
          <w:lang w:eastAsia="en-GB"/>
        </w:rPr>
      </w:pPr>
      <w:bookmarkStart w:id="0" w:name="_GoBack"/>
      <w:bookmarkEnd w:id="0"/>
      <w:r>
        <w:rPr>
          <w:rFonts w:ascii="Segoe UI" w:hAnsi="Segoe UI" w:cs="Segoe UI"/>
          <w:b/>
          <w:bCs/>
          <w:color w:val="000000"/>
          <w:sz w:val="21"/>
          <w:szCs w:val="21"/>
        </w:rPr>
        <w:t>Permission to Walk Home</w:t>
      </w:r>
    </w:p>
    <w:p w:rsidR="009E1F93" w:rsidRDefault="00291BA0" w:rsidP="00291BA0">
      <w:pPr>
        <w:jc w:val="center"/>
      </w:pPr>
      <w:r>
        <w:rPr>
          <w:rFonts w:ascii="Segoe UI" w:hAnsi="Segoe UI" w:cs="Segoe UI"/>
          <w:b/>
          <w:bCs/>
          <w:color w:val="000000"/>
          <w:sz w:val="21"/>
          <w:szCs w:val="21"/>
        </w:rPr>
        <w:t>Year 5 and 6 only</w:t>
      </w:r>
    </w:p>
    <w:p w:rsidR="008B41CC" w:rsidRDefault="008B41CC" w:rsidP="00291BA0">
      <w:pPr>
        <w:jc w:val="center"/>
      </w:pPr>
    </w:p>
    <w:p w:rsidR="00291BA0" w:rsidRDefault="00291BA0" w:rsidP="008B41CC">
      <w:pPr>
        <w:rPr>
          <w:rFonts w:ascii="Segoe UI" w:hAnsi="Segoe UI" w:cs="Segoe UI"/>
          <w:color w:val="000000"/>
          <w:sz w:val="21"/>
          <w:szCs w:val="21"/>
        </w:rPr>
      </w:pPr>
      <w:r>
        <w:br/>
      </w:r>
      <w:r>
        <w:rPr>
          <w:rFonts w:ascii="Segoe UI" w:hAnsi="Segoe UI" w:cs="Segoe UI"/>
          <w:color w:val="000000"/>
          <w:sz w:val="21"/>
          <w:szCs w:val="21"/>
          <w:shd w:val="clear" w:color="auto" w:fill="FFFFFF"/>
        </w:rPr>
        <w:t>No child will be allowed to walk home without prior consent from a parent or guardian.  </w:t>
      </w:r>
      <w:proofErr w:type="gramStart"/>
      <w:r>
        <w:rPr>
          <w:rFonts w:ascii="Segoe UI" w:hAnsi="Segoe UI" w:cs="Segoe UI"/>
          <w:color w:val="000000"/>
          <w:sz w:val="21"/>
          <w:szCs w:val="21"/>
          <w:shd w:val="clear" w:color="auto" w:fill="FFFFFF"/>
        </w:rPr>
        <w:t>Therefore</w:t>
      </w:r>
      <w:proofErr w:type="gramEnd"/>
      <w:r>
        <w:rPr>
          <w:rFonts w:ascii="Segoe UI" w:hAnsi="Segoe UI" w:cs="Segoe UI"/>
          <w:color w:val="000000"/>
          <w:sz w:val="21"/>
          <w:szCs w:val="21"/>
          <w:shd w:val="clear" w:color="auto" w:fill="FFFFFF"/>
        </w:rPr>
        <w:t xml:space="preserve"> if you want your child to walk home could you please complete the form below and </w:t>
      </w:r>
      <w:r>
        <w:rPr>
          <w:rFonts w:ascii="Segoe UI" w:hAnsi="Segoe UI" w:cs="Segoe UI"/>
          <w:color w:val="000000"/>
          <w:sz w:val="21"/>
          <w:szCs w:val="21"/>
          <w:shd w:val="clear" w:color="auto" w:fill="FFFFFF"/>
        </w:rPr>
        <w:t>return to the office</w:t>
      </w:r>
      <w:r>
        <w:rPr>
          <w:rFonts w:ascii="Segoe UI" w:hAnsi="Segoe UI" w:cs="Segoe UI"/>
          <w:color w:val="000000"/>
          <w:sz w:val="21"/>
          <w:szCs w:val="21"/>
          <w:shd w:val="clear" w:color="auto" w:fill="FFFFFF"/>
        </w:rPr>
        <w:t>. </w:t>
      </w:r>
      <w:r>
        <w:rPr>
          <w:rFonts w:ascii="Segoe UI" w:hAnsi="Segoe UI" w:cs="Segoe UI"/>
          <w:color w:val="000000"/>
          <w:sz w:val="21"/>
          <w:szCs w:val="21"/>
        </w:rPr>
        <w:br/>
      </w:r>
      <w:r>
        <w:rPr>
          <w:rFonts w:ascii="Segoe UI" w:hAnsi="Segoe UI" w:cs="Segoe UI"/>
          <w:color w:val="000000"/>
          <w:sz w:val="21"/>
          <w:szCs w:val="21"/>
        </w:rPr>
        <w:br/>
        <w:t>Please explain to your child the safety aspects of walking home on their own.  It is the responsibility of the parents and not the school once the child has left the school premises. </w:t>
      </w:r>
      <w:r>
        <w:rPr>
          <w:rFonts w:ascii="Segoe UI" w:hAnsi="Segoe UI" w:cs="Segoe UI"/>
          <w:color w:val="000000"/>
          <w:sz w:val="21"/>
          <w:szCs w:val="21"/>
        </w:rPr>
        <w:br/>
      </w: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r>
        <w:rPr>
          <w:rFonts w:ascii="Segoe UI" w:hAnsi="Segoe UI" w:cs="Segoe UI"/>
          <w:color w:val="000000"/>
          <w:sz w:val="21"/>
          <w:szCs w:val="21"/>
        </w:rPr>
        <w:t>Child’s Name ………………………………………………………………………………………………………………Year Group………………………</w:t>
      </w: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r>
        <w:rPr>
          <w:rFonts w:ascii="Segoe UI" w:hAnsi="Segoe UI" w:cs="Segoe UI"/>
          <w:color w:val="000000"/>
          <w:sz w:val="21"/>
          <w:szCs w:val="21"/>
        </w:rPr>
        <w:t xml:space="preserve">I give permission for my child to walk home alone. </w:t>
      </w: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r>
        <w:rPr>
          <w:rFonts w:ascii="Segoe UI" w:hAnsi="Segoe UI" w:cs="Segoe UI"/>
          <w:color w:val="000000"/>
          <w:sz w:val="21"/>
          <w:szCs w:val="21"/>
        </w:rPr>
        <w:t xml:space="preserve">I have talked to my child about the safety aspects of walking home alone. </w:t>
      </w: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r>
        <w:rPr>
          <w:rFonts w:ascii="Segoe UI" w:hAnsi="Segoe UI" w:cs="Segoe UI"/>
          <w:color w:val="000000"/>
          <w:sz w:val="21"/>
          <w:szCs w:val="21"/>
        </w:rPr>
        <w:t xml:space="preserve">I understand it is my responsibility once the child has left the school premises. </w:t>
      </w: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r>
        <w:rPr>
          <w:rFonts w:ascii="Segoe UI" w:hAnsi="Segoe UI" w:cs="Segoe UI"/>
          <w:color w:val="000000"/>
          <w:sz w:val="21"/>
          <w:szCs w:val="21"/>
        </w:rPr>
        <w:t>Parents Name……………………………………………………………………………………</w:t>
      </w:r>
      <w:proofErr w:type="gramStart"/>
      <w:r>
        <w:rPr>
          <w:rFonts w:ascii="Segoe UI" w:hAnsi="Segoe UI" w:cs="Segoe UI"/>
          <w:color w:val="000000"/>
          <w:sz w:val="21"/>
          <w:szCs w:val="21"/>
        </w:rPr>
        <w:t>….Date</w:t>
      </w:r>
      <w:proofErr w:type="gramEnd"/>
      <w:r>
        <w:rPr>
          <w:rFonts w:ascii="Segoe UI" w:hAnsi="Segoe UI" w:cs="Segoe UI"/>
          <w:color w:val="000000"/>
          <w:sz w:val="21"/>
          <w:szCs w:val="21"/>
        </w:rPr>
        <w:t>………………………………………………</w:t>
      </w: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r>
        <w:rPr>
          <w:rFonts w:ascii="Segoe UI" w:hAnsi="Segoe UI" w:cs="Segoe UI"/>
          <w:color w:val="000000"/>
          <w:sz w:val="21"/>
          <w:szCs w:val="21"/>
        </w:rPr>
        <w:t>Parent’s Signature……………………………………………………………………………………………………………………………………</w:t>
      </w:r>
      <w:proofErr w:type="gramStart"/>
      <w:r>
        <w:rPr>
          <w:rFonts w:ascii="Segoe UI" w:hAnsi="Segoe UI" w:cs="Segoe UI"/>
          <w:color w:val="000000"/>
          <w:sz w:val="21"/>
          <w:szCs w:val="21"/>
        </w:rPr>
        <w:t>…..</w:t>
      </w:r>
      <w:proofErr w:type="gramEnd"/>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p w:rsidR="00291BA0" w:rsidRDefault="00291BA0" w:rsidP="008B41CC">
      <w:pPr>
        <w:rPr>
          <w:rFonts w:ascii="Segoe UI" w:hAnsi="Segoe UI" w:cs="Segoe UI"/>
          <w:color w:val="000000"/>
          <w:sz w:val="21"/>
          <w:szCs w:val="21"/>
        </w:rPr>
      </w:pPr>
    </w:p>
    <w:sectPr w:rsidR="00291BA0" w:rsidSect="003F23B2">
      <w:headerReference w:type="even" r:id="rId8"/>
      <w:headerReference w:type="default" r:id="rId9"/>
      <w:footerReference w:type="even" r:id="rId10"/>
      <w:footerReference w:type="default" r:id="rId11"/>
      <w:pgSz w:w="11906" w:h="16838" w:code="9"/>
      <w:pgMar w:top="851" w:right="851" w:bottom="1242" w:left="851" w:header="70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35E" w:rsidRDefault="00B0135E">
      <w:r>
        <w:separator/>
      </w:r>
    </w:p>
  </w:endnote>
  <w:endnote w:type="continuationSeparator" w:id="0">
    <w:p w:rsidR="00B0135E" w:rsidRDefault="00B01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jaVu Sans Condensed">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389" w:rsidRDefault="007D5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23B2">
      <w:rPr>
        <w:rStyle w:val="PageNumber"/>
        <w:noProof/>
      </w:rPr>
      <w:t>2</w:t>
    </w:r>
    <w:r>
      <w:rPr>
        <w:rStyle w:val="PageNumber"/>
      </w:rPr>
      <w:fldChar w:fldCharType="end"/>
    </w:r>
  </w:p>
  <w:p w:rsidR="007D5389" w:rsidRDefault="007D53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389" w:rsidRDefault="007D5389">
    <w:pPr>
      <w:pStyle w:val="Footer"/>
      <w:framePr w:wrap="around" w:vAnchor="text" w:hAnchor="margin" w:xAlign="right" w:y="1"/>
      <w:rPr>
        <w:rStyle w:val="PageNumber"/>
      </w:rPr>
    </w:pPr>
  </w:p>
  <w:p w:rsidR="007D5389" w:rsidRDefault="0005393D" w:rsidP="0097751D">
    <w:pPr>
      <w:pStyle w:val="Footer"/>
      <w:ind w:right="360"/>
    </w:pPr>
    <w:r>
      <w:rPr>
        <w:noProof/>
        <w:lang w:eastAsia="en-GB"/>
      </w:rPr>
      <w:drawing>
        <wp:anchor distT="0" distB="0" distL="114300" distR="114300" simplePos="0" relativeHeight="251656704" behindDoc="0" locked="0" layoutInCell="1" allowOverlap="1">
          <wp:simplePos x="0" y="0"/>
          <wp:positionH relativeFrom="column">
            <wp:posOffset>3581400</wp:posOffset>
          </wp:positionH>
          <wp:positionV relativeFrom="paragraph">
            <wp:posOffset>363220</wp:posOffset>
          </wp:positionV>
          <wp:extent cx="882015" cy="540385"/>
          <wp:effectExtent l="0" t="0" r="0" b="0"/>
          <wp:wrapNone/>
          <wp:docPr id="15" name="Picture 15"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2714625</wp:posOffset>
          </wp:positionH>
          <wp:positionV relativeFrom="paragraph">
            <wp:posOffset>330835</wp:posOffset>
          </wp:positionV>
          <wp:extent cx="522605" cy="507365"/>
          <wp:effectExtent l="0" t="0" r="0" b="0"/>
          <wp:wrapTight wrapText="bothSides">
            <wp:wrapPolygon edited="0">
              <wp:start x="0" y="0"/>
              <wp:lineTo x="0" y="21086"/>
              <wp:lineTo x="20471" y="21086"/>
              <wp:lineTo x="20471" y="0"/>
              <wp:lineTo x="0" y="0"/>
            </wp:wrapPolygon>
          </wp:wrapTight>
          <wp:docPr id="21" name="Picture 21" descr="Gol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ld-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1356360</wp:posOffset>
          </wp:positionH>
          <wp:positionV relativeFrom="paragraph">
            <wp:posOffset>274320</wp:posOffset>
          </wp:positionV>
          <wp:extent cx="1075055" cy="629285"/>
          <wp:effectExtent l="0" t="0" r="0" b="0"/>
          <wp:wrapTight wrapText="bothSides">
            <wp:wrapPolygon edited="0">
              <wp:start x="0" y="0"/>
              <wp:lineTo x="0" y="20924"/>
              <wp:lineTo x="21051" y="20924"/>
              <wp:lineTo x="210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505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194310</wp:posOffset>
          </wp:positionH>
          <wp:positionV relativeFrom="paragraph">
            <wp:posOffset>408940</wp:posOffset>
          </wp:positionV>
          <wp:extent cx="979805" cy="467360"/>
          <wp:effectExtent l="0" t="0" r="0" b="0"/>
          <wp:wrapTight wrapText="bothSides">
            <wp:wrapPolygon edited="0">
              <wp:start x="0" y="0"/>
              <wp:lineTo x="0" y="21130"/>
              <wp:lineTo x="20998" y="21130"/>
              <wp:lineTo x="20998" y="0"/>
              <wp:lineTo x="0" y="0"/>
            </wp:wrapPolygon>
          </wp:wrapTight>
          <wp:docPr id="18" name="Picture 18" descr="NETAdvocac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TAdvocacy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980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1356360</wp:posOffset>
          </wp:positionH>
          <wp:positionV relativeFrom="paragraph">
            <wp:posOffset>427990</wp:posOffset>
          </wp:positionV>
          <wp:extent cx="821055" cy="448310"/>
          <wp:effectExtent l="0" t="0" r="0" b="0"/>
          <wp:wrapTight wrapText="bothSides">
            <wp:wrapPolygon edited="0">
              <wp:start x="0" y="0"/>
              <wp:lineTo x="0" y="21110"/>
              <wp:lineTo x="21049" y="21110"/>
              <wp:lineTo x="21049" y="0"/>
              <wp:lineTo x="0" y="0"/>
            </wp:wrapPolygon>
          </wp:wrapTight>
          <wp:docPr id="16" name="Picture 16" descr="Sapere logo certificate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pere logo certificates Bron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105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35E">
      <w:rPr>
        <w:noProof/>
        <w:sz w:val="20"/>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5.7pt;margin-top:27.3pt;width:44.45pt;height:43.85pt;z-index:-251651584;visibility:visible;mso-wrap-edited:f;mso-position-horizontal-relative:text;mso-position-vertical-relative:text" wrapcoords="-288 0 -288 21308 21600 21308 21600 0 -288 0" stroked="t" strokecolor="#f90">
          <v:imagedata r:id="rId6" o:title=""/>
          <w10:wrap type="tight"/>
        </v:shape>
        <o:OLEObject Type="Embed" ProgID="Word.Picture.8" ShapeID="_x0000_s2051" DrawAspect="Content" ObjectID="_1787404612" r:id="rId7"/>
      </w:object>
    </w:r>
    <w:r>
      <w:rPr>
        <w:noProof/>
        <w:sz w:val="20"/>
        <w:lang w:val="en-US"/>
      </w:rPr>
      <mc:AlternateContent>
        <mc:Choice Requires="wps">
          <w:drawing>
            <wp:anchor distT="0" distB="0" distL="114300" distR="114300" simplePos="0" relativeHeight="251651584" behindDoc="0" locked="0" layoutInCell="1" allowOverlap="1">
              <wp:simplePos x="0" y="0"/>
              <wp:positionH relativeFrom="column">
                <wp:posOffset>5587365</wp:posOffset>
              </wp:positionH>
              <wp:positionV relativeFrom="paragraph">
                <wp:posOffset>593090</wp:posOffset>
              </wp:positionV>
              <wp:extent cx="758825" cy="358140"/>
              <wp:effectExtent l="0" t="2540" r="0" b="12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389" w:rsidRDefault="007D5389" w:rsidP="00CC28ED">
                          <w:pPr>
                            <w:pStyle w:val="BodyText"/>
                            <w:jc w:val="center"/>
                            <w:rPr>
                              <w:rFonts w:eastAsia="Arial Unicode MS"/>
                              <w:kern w:val="28"/>
                              <w:sz w:val="10"/>
                              <w:szCs w:val="10"/>
                            </w:rPr>
                          </w:pPr>
                          <w:r>
                            <w:rPr>
                              <w:sz w:val="10"/>
                              <w:szCs w:val="10"/>
                            </w:rPr>
                            <w:t>Learning with the Community</w:t>
                          </w:r>
                        </w:p>
                        <w:p w:rsidR="007D5389" w:rsidRDefault="007D5389" w:rsidP="00CC28ED">
                          <w:pPr>
                            <w:pStyle w:val="BodyText"/>
                            <w:widowControl w:val="0"/>
                            <w:jc w:val="center"/>
                            <w:rPr>
                              <w:kern w:val="28"/>
                              <w:sz w:val="10"/>
                              <w:szCs w:val="10"/>
                            </w:rPr>
                          </w:pPr>
                          <w:r>
                            <w:rPr>
                              <w:sz w:val="10"/>
                              <w:szCs w:val="10"/>
                            </w:rPr>
                            <w:t>School Curriculum Award</w:t>
                          </w:r>
                        </w:p>
                        <w:p w:rsidR="007D5389" w:rsidRDefault="007D5389">
                          <w:pPr>
                            <w:widowControl w:val="0"/>
                            <w:rPr>
                              <w:color w:val="000000"/>
                              <w:kern w:val="28"/>
                              <w:sz w:val="18"/>
                              <w:szCs w:val="20"/>
                            </w:rPr>
                          </w:pPr>
                        </w:p>
                        <w:p w:rsidR="007D5389" w:rsidRDefault="007D5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439.95pt;margin-top:46.7pt;width:59.75pt;height:2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" filled="f" stroked="f">
              <v:textbox>
                <w:txbxContent>
                  <w:p w:rsidR="007D5389" w:rsidRDefault="007D5389" w:rsidP="00CC28ED">
                    <w:pPr>
                      <w:pStyle w:val="BodyText"/>
                      <w:jc w:val="center"/>
                      <w:rPr>
                        <w:rFonts w:eastAsia="Arial Unicode MS"/>
                        <w:kern w:val="28"/>
                        <w:sz w:val="10"/>
                        <w:szCs w:val="10"/>
                      </w:rPr>
                    </w:pPr>
                    <w:r>
                      <w:rPr>
                        <w:sz w:val="10"/>
                        <w:szCs w:val="10"/>
                      </w:rPr>
                      <w:t>Learning with the Community</w:t>
                    </w:r>
                  </w:p>
                  <w:p w:rsidR="007D5389" w:rsidRDefault="007D5389" w:rsidP="00CC28ED">
                    <w:pPr>
                      <w:pStyle w:val="BodyText"/>
                      <w:widowControl w:val="0"/>
                      <w:jc w:val="center"/>
                      <w:rPr>
                        <w:kern w:val="28"/>
                        <w:sz w:val="10"/>
                        <w:szCs w:val="10"/>
                      </w:rPr>
                    </w:pPr>
                    <w:r>
                      <w:rPr>
                        <w:sz w:val="10"/>
                        <w:szCs w:val="10"/>
                      </w:rPr>
                      <w:t>School Curriculum Award</w:t>
                    </w:r>
                  </w:p>
                  <w:p w:rsidR="007D5389" w:rsidRDefault="007D5389">
                    <w:pPr>
                      <w:widowControl w:val="0"/>
                      <w:rPr>
                        <w:color w:val="000000"/>
                        <w:kern w:val="28"/>
                        <w:sz w:val="18"/>
                        <w:szCs w:val="20"/>
                      </w:rPr>
                    </w:pPr>
                  </w:p>
                  <w:p w:rsidR="007D5389" w:rsidRDefault="007D5389"/>
                </w:txbxContent>
              </v:textbox>
            </v:shape>
          </w:pict>
        </mc:Fallback>
      </mc:AlternateContent>
    </w:r>
    <w:r>
      <w:rPr>
        <w:noProof/>
        <w:sz w:val="20"/>
        <w:lang w:val="en-US"/>
      </w:rPr>
      <w:drawing>
        <wp:anchor distT="0" distB="0" distL="114300" distR="114300" simplePos="0" relativeHeight="251650560" behindDoc="1" locked="0" layoutInCell="1" allowOverlap="1">
          <wp:simplePos x="0" y="0"/>
          <wp:positionH relativeFrom="column">
            <wp:posOffset>5587365</wp:posOffset>
          </wp:positionH>
          <wp:positionV relativeFrom="paragraph">
            <wp:posOffset>228600</wp:posOffset>
          </wp:positionV>
          <wp:extent cx="680085" cy="364490"/>
          <wp:effectExtent l="0" t="0" r="0" b="0"/>
          <wp:wrapTight wrapText="bothSides">
            <wp:wrapPolygon edited="0">
              <wp:start x="0" y="0"/>
              <wp:lineTo x="0" y="20321"/>
              <wp:lineTo x="21176" y="20321"/>
              <wp:lineTo x="21176" y="0"/>
              <wp:lineTo x="0" y="0"/>
            </wp:wrapPolygon>
          </wp:wrapTight>
          <wp:docPr id="5" name="Picture 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tw9_temp0"/>
                  <pic:cNvPicPr>
                    <a:picLocks noChangeAspect="1" noChangeArrowheads="1"/>
                  </pic:cNvPicPr>
                </pic:nvPicPr>
                <pic:blipFill>
                  <a:blip r:embed="rId8">
                    <a:extLst>
                      <a:ext uri="{28A0092B-C50C-407E-A947-70E740481C1C}">
                        <a14:useLocalDpi xmlns:a14="http://schemas.microsoft.com/office/drawing/2010/main" val="0"/>
                      </a:ext>
                    </a:extLst>
                  </a:blip>
                  <a:srcRect r="21512" b="35817"/>
                  <a:stretch>
                    <a:fillRect/>
                  </a:stretch>
                </pic:blipFill>
                <pic:spPr bwMode="auto">
                  <a:xfrm>
                    <a:off x="0" y="0"/>
                    <a:ext cx="68008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2225040</wp:posOffset>
          </wp:positionH>
          <wp:positionV relativeFrom="paragraph">
            <wp:posOffset>3766820</wp:posOffset>
          </wp:positionV>
          <wp:extent cx="2238375" cy="1371600"/>
          <wp:effectExtent l="0" t="0" r="0" b="0"/>
          <wp:wrapNone/>
          <wp:docPr id="14" name="Picture 2" descr="Description: 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2225040</wp:posOffset>
          </wp:positionH>
          <wp:positionV relativeFrom="paragraph">
            <wp:posOffset>3766820</wp:posOffset>
          </wp:positionV>
          <wp:extent cx="2238375" cy="1371600"/>
          <wp:effectExtent l="0" t="0" r="0" b="0"/>
          <wp:wrapNone/>
          <wp:docPr id="13" name="Picture 13"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simplePos x="0" y="0"/>
          <wp:positionH relativeFrom="column">
            <wp:posOffset>2225040</wp:posOffset>
          </wp:positionH>
          <wp:positionV relativeFrom="paragraph">
            <wp:posOffset>3766820</wp:posOffset>
          </wp:positionV>
          <wp:extent cx="2238375" cy="1371600"/>
          <wp:effectExtent l="0" t="0" r="0" b="0"/>
          <wp:wrapNone/>
          <wp:docPr id="12" name="Picture 1" descr="Description: 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2225040</wp:posOffset>
          </wp:positionH>
          <wp:positionV relativeFrom="paragraph">
            <wp:posOffset>3766820</wp:posOffset>
          </wp:positionV>
          <wp:extent cx="2238375" cy="1371600"/>
          <wp:effectExtent l="0" t="0" r="0" b="0"/>
          <wp:wrapNone/>
          <wp:docPr id="11" name="Picture 11"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35E" w:rsidRDefault="00B0135E">
      <w:r>
        <w:separator/>
      </w:r>
    </w:p>
  </w:footnote>
  <w:footnote w:type="continuationSeparator" w:id="0">
    <w:p w:rsidR="00B0135E" w:rsidRDefault="00B01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389" w:rsidRDefault="007D53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23B2">
      <w:rPr>
        <w:rStyle w:val="PageNumber"/>
        <w:noProof/>
      </w:rPr>
      <w:t>2</w:t>
    </w:r>
    <w:r>
      <w:rPr>
        <w:rStyle w:val="PageNumber"/>
      </w:rPr>
      <w:fldChar w:fldCharType="end"/>
    </w:r>
  </w:p>
  <w:p w:rsidR="007D5389" w:rsidRDefault="007D53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8F8" w:rsidRPr="00140F28" w:rsidRDefault="008470D6" w:rsidP="000F38F8">
    <w:pPr>
      <w:pStyle w:val="Header"/>
      <w:tabs>
        <w:tab w:val="left" w:pos="720"/>
      </w:tabs>
      <w:rPr>
        <w:rFonts w:ascii="Calibri" w:hAnsi="Calibri" w:cs="Calibri"/>
      </w:rPr>
    </w:pPr>
    <w:r w:rsidRPr="00140F28">
      <w:rPr>
        <w:rFonts w:ascii="Calibri" w:hAnsi="Calibri" w:cs="Calibri"/>
        <w:noProof/>
      </w:rPr>
      <mc:AlternateContent>
        <mc:Choice Requires="wps">
          <w:drawing>
            <wp:anchor distT="0" distB="0" distL="114300" distR="114300" simplePos="0" relativeHeight="251661824" behindDoc="0" locked="0" layoutInCell="1" allowOverlap="1">
              <wp:simplePos x="0" y="0"/>
              <wp:positionH relativeFrom="column">
                <wp:posOffset>3870960</wp:posOffset>
              </wp:positionH>
              <wp:positionV relativeFrom="paragraph">
                <wp:posOffset>-312420</wp:posOffset>
              </wp:positionV>
              <wp:extent cx="2545080" cy="1571625"/>
              <wp:effectExtent l="0" t="0" r="0"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F8" w:rsidRPr="00F400E6" w:rsidRDefault="000F38F8" w:rsidP="000F38F8">
                          <w:pPr>
                            <w:rPr>
                              <w:rFonts w:ascii="Calibri" w:hAnsi="Calibri" w:cs="Calibri"/>
                              <w:b/>
                              <w:bCs/>
                            </w:rPr>
                          </w:pPr>
                          <w:r w:rsidRPr="00F400E6">
                            <w:rPr>
                              <w:rFonts w:ascii="Calibri" w:hAnsi="Calibri" w:cs="Calibri"/>
                              <w:b/>
                              <w:bCs/>
                            </w:rPr>
                            <w:t>Armathwaite School</w:t>
                          </w:r>
                        </w:p>
                        <w:p w:rsidR="000F38F8" w:rsidRPr="00F400E6" w:rsidRDefault="000F38F8" w:rsidP="000F38F8">
                          <w:pPr>
                            <w:rPr>
                              <w:rFonts w:ascii="Calibri" w:hAnsi="Calibri" w:cs="Calibri"/>
                              <w:b/>
                              <w:bCs/>
                            </w:rPr>
                          </w:pPr>
                          <w:r w:rsidRPr="00F400E6">
                            <w:rPr>
                              <w:rFonts w:ascii="Calibri" w:hAnsi="Calibri" w:cs="Calibri"/>
                              <w:b/>
                              <w:bCs/>
                            </w:rPr>
                            <w:t>ARMATHWAITE</w:t>
                          </w:r>
                        </w:p>
                        <w:p w:rsidR="000F38F8" w:rsidRPr="00F400E6" w:rsidRDefault="000F38F8" w:rsidP="000F38F8">
                          <w:pPr>
                            <w:rPr>
                              <w:rFonts w:ascii="Calibri" w:hAnsi="Calibri" w:cs="Calibri"/>
                              <w:b/>
                              <w:bCs/>
                            </w:rPr>
                          </w:pPr>
                          <w:r w:rsidRPr="00F400E6">
                            <w:rPr>
                              <w:rFonts w:ascii="Calibri" w:hAnsi="Calibri" w:cs="Calibri"/>
                              <w:b/>
                              <w:bCs/>
                            </w:rPr>
                            <w:t>Cumbria</w:t>
                          </w:r>
                        </w:p>
                        <w:p w:rsidR="000F38F8" w:rsidRPr="00F400E6" w:rsidRDefault="000F38F8" w:rsidP="000F38F8">
                          <w:pPr>
                            <w:rPr>
                              <w:rFonts w:ascii="Calibri" w:hAnsi="Calibri" w:cs="Calibri"/>
                              <w:b/>
                              <w:bCs/>
                            </w:rPr>
                          </w:pPr>
                          <w:r w:rsidRPr="00F400E6">
                            <w:rPr>
                              <w:rFonts w:ascii="Calibri" w:hAnsi="Calibri" w:cs="Calibri"/>
                              <w:b/>
                              <w:bCs/>
                            </w:rPr>
                            <w:t>CA4 9PW</w:t>
                          </w:r>
                        </w:p>
                        <w:p w:rsidR="000F38F8" w:rsidRPr="00F400E6" w:rsidRDefault="000F38F8" w:rsidP="000F38F8">
                          <w:pPr>
                            <w:rPr>
                              <w:rFonts w:ascii="Calibri" w:hAnsi="Calibri" w:cs="Calibri"/>
                              <w:b/>
                              <w:bCs/>
                            </w:rPr>
                          </w:pPr>
                        </w:p>
                        <w:p w:rsidR="000F38F8" w:rsidRPr="00F400E6" w:rsidRDefault="000F38F8" w:rsidP="000F38F8">
                          <w:pPr>
                            <w:rPr>
                              <w:rFonts w:ascii="Calibri" w:hAnsi="Calibri" w:cs="Calibri"/>
                              <w:b/>
                              <w:bCs/>
                            </w:rPr>
                          </w:pPr>
                          <w:r w:rsidRPr="00F400E6">
                            <w:rPr>
                              <w:rFonts w:ascii="Calibri" w:hAnsi="Calibri" w:cs="Calibri"/>
                              <w:b/>
                              <w:bCs/>
                            </w:rPr>
                            <w:t>01697</w:t>
                          </w:r>
                          <w:r w:rsidR="00012E7D">
                            <w:rPr>
                              <w:rFonts w:ascii="Calibri" w:hAnsi="Calibri" w:cs="Calibri"/>
                              <w:b/>
                              <w:bCs/>
                            </w:rPr>
                            <w:t xml:space="preserve"> </w:t>
                          </w:r>
                          <w:r w:rsidRPr="00F400E6">
                            <w:rPr>
                              <w:rFonts w:ascii="Calibri" w:hAnsi="Calibri" w:cs="Calibri"/>
                              <w:b/>
                              <w:bCs/>
                            </w:rPr>
                            <w:t>472296</w:t>
                          </w:r>
                        </w:p>
                        <w:p w:rsidR="000F38F8" w:rsidRPr="00F400E6" w:rsidRDefault="00E45FA8" w:rsidP="000F38F8">
                          <w:pPr>
                            <w:pStyle w:val="BodyText2"/>
                            <w:rPr>
                              <w:rFonts w:ascii="Calibri" w:hAnsi="Calibri" w:cs="Calibri"/>
                              <w:sz w:val="24"/>
                            </w:rPr>
                          </w:pPr>
                          <w:r>
                            <w:rPr>
                              <w:rFonts w:ascii="Calibri" w:hAnsi="Calibri" w:cs="Calibri"/>
                              <w:sz w:val="24"/>
                            </w:rPr>
                            <w:t>admin</w:t>
                          </w:r>
                          <w:r w:rsidR="000F38F8" w:rsidRPr="00F400E6">
                            <w:rPr>
                              <w:rFonts w:ascii="Calibri" w:hAnsi="Calibri" w:cs="Calibri"/>
                              <w:sz w:val="24"/>
                            </w:rPr>
                            <w:t>@armathwaite.cumbria.sch.uk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04.8pt;margin-top:-24.6pt;width:200.4pt;height:12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" stroked="f">
              <v:textbox>
                <w:txbxContent>
                  <w:p w:rsidR="000F38F8" w:rsidRPr="00F400E6" w:rsidRDefault="000F38F8" w:rsidP="000F38F8">
                    <w:pPr>
                      <w:rPr>
                        <w:rFonts w:ascii="Calibri" w:hAnsi="Calibri" w:cs="Calibri"/>
                        <w:b/>
                        <w:bCs/>
                      </w:rPr>
                    </w:pPr>
                    <w:r w:rsidRPr="00F400E6">
                      <w:rPr>
                        <w:rFonts w:ascii="Calibri" w:hAnsi="Calibri" w:cs="Calibri"/>
                        <w:b/>
                        <w:bCs/>
                      </w:rPr>
                      <w:t>Armathwaite School</w:t>
                    </w:r>
                  </w:p>
                  <w:p w:rsidR="000F38F8" w:rsidRPr="00F400E6" w:rsidRDefault="000F38F8" w:rsidP="000F38F8">
                    <w:pPr>
                      <w:rPr>
                        <w:rFonts w:ascii="Calibri" w:hAnsi="Calibri" w:cs="Calibri"/>
                        <w:b/>
                        <w:bCs/>
                      </w:rPr>
                    </w:pPr>
                    <w:r w:rsidRPr="00F400E6">
                      <w:rPr>
                        <w:rFonts w:ascii="Calibri" w:hAnsi="Calibri" w:cs="Calibri"/>
                        <w:b/>
                        <w:bCs/>
                      </w:rPr>
                      <w:t>ARMATHWAITE</w:t>
                    </w:r>
                  </w:p>
                  <w:p w:rsidR="000F38F8" w:rsidRPr="00F400E6" w:rsidRDefault="000F38F8" w:rsidP="000F38F8">
                    <w:pPr>
                      <w:rPr>
                        <w:rFonts w:ascii="Calibri" w:hAnsi="Calibri" w:cs="Calibri"/>
                        <w:b/>
                        <w:bCs/>
                      </w:rPr>
                    </w:pPr>
                    <w:r w:rsidRPr="00F400E6">
                      <w:rPr>
                        <w:rFonts w:ascii="Calibri" w:hAnsi="Calibri" w:cs="Calibri"/>
                        <w:b/>
                        <w:bCs/>
                      </w:rPr>
                      <w:t>Cumbria</w:t>
                    </w:r>
                  </w:p>
                  <w:p w:rsidR="000F38F8" w:rsidRPr="00F400E6" w:rsidRDefault="000F38F8" w:rsidP="000F38F8">
                    <w:pPr>
                      <w:rPr>
                        <w:rFonts w:ascii="Calibri" w:hAnsi="Calibri" w:cs="Calibri"/>
                        <w:b/>
                        <w:bCs/>
                      </w:rPr>
                    </w:pPr>
                    <w:r w:rsidRPr="00F400E6">
                      <w:rPr>
                        <w:rFonts w:ascii="Calibri" w:hAnsi="Calibri" w:cs="Calibri"/>
                        <w:b/>
                        <w:bCs/>
                      </w:rPr>
                      <w:t>CA4 9PW</w:t>
                    </w:r>
                  </w:p>
                  <w:p w:rsidR="000F38F8" w:rsidRPr="00F400E6" w:rsidRDefault="000F38F8" w:rsidP="000F38F8">
                    <w:pPr>
                      <w:rPr>
                        <w:rFonts w:ascii="Calibri" w:hAnsi="Calibri" w:cs="Calibri"/>
                        <w:b/>
                        <w:bCs/>
                      </w:rPr>
                    </w:pPr>
                  </w:p>
                  <w:p w:rsidR="000F38F8" w:rsidRPr="00F400E6" w:rsidRDefault="000F38F8" w:rsidP="000F38F8">
                    <w:pPr>
                      <w:rPr>
                        <w:rFonts w:ascii="Calibri" w:hAnsi="Calibri" w:cs="Calibri"/>
                        <w:b/>
                        <w:bCs/>
                      </w:rPr>
                    </w:pPr>
                    <w:r w:rsidRPr="00F400E6">
                      <w:rPr>
                        <w:rFonts w:ascii="Calibri" w:hAnsi="Calibri" w:cs="Calibri"/>
                        <w:b/>
                        <w:bCs/>
                      </w:rPr>
                      <w:t>01697</w:t>
                    </w:r>
                    <w:r w:rsidR="00012E7D">
                      <w:rPr>
                        <w:rFonts w:ascii="Calibri" w:hAnsi="Calibri" w:cs="Calibri"/>
                        <w:b/>
                        <w:bCs/>
                      </w:rPr>
                      <w:t xml:space="preserve"> </w:t>
                    </w:r>
                    <w:r w:rsidRPr="00F400E6">
                      <w:rPr>
                        <w:rFonts w:ascii="Calibri" w:hAnsi="Calibri" w:cs="Calibri"/>
                        <w:b/>
                        <w:bCs/>
                      </w:rPr>
                      <w:t>472296</w:t>
                    </w:r>
                  </w:p>
                  <w:p w:rsidR="000F38F8" w:rsidRPr="00F400E6" w:rsidRDefault="00E45FA8" w:rsidP="000F38F8">
                    <w:pPr>
                      <w:pStyle w:val="BodyText2"/>
                      <w:rPr>
                        <w:rFonts w:ascii="Calibri" w:hAnsi="Calibri" w:cs="Calibri"/>
                        <w:sz w:val="24"/>
                      </w:rPr>
                    </w:pPr>
                    <w:r>
                      <w:rPr>
                        <w:rFonts w:ascii="Calibri" w:hAnsi="Calibri" w:cs="Calibri"/>
                        <w:sz w:val="24"/>
                      </w:rPr>
                      <w:t>admin</w:t>
                    </w:r>
                    <w:r w:rsidR="000F38F8" w:rsidRPr="00F400E6">
                      <w:rPr>
                        <w:rFonts w:ascii="Calibri" w:hAnsi="Calibri" w:cs="Calibri"/>
                        <w:sz w:val="24"/>
                      </w:rPr>
                      <w:t>@armathwaite.cumbria.sch.uk</w:t>
                    </w:r>
                  </w:p>
                </w:txbxContent>
              </v:textbox>
            </v:shape>
          </w:pict>
        </mc:Fallback>
      </mc:AlternateContent>
    </w:r>
    <w:r>
      <w:rPr>
        <w:rFonts w:ascii="Calibri" w:hAnsi="Calibri" w:cs="Calibri"/>
        <w:noProof/>
      </w:rPr>
      <w:drawing>
        <wp:anchor distT="0" distB="0" distL="114300" distR="114300" simplePos="0" relativeHeight="251663872" behindDoc="0" locked="0" layoutInCell="1" allowOverlap="1" wp14:anchorId="2EEFB90C">
          <wp:simplePos x="0" y="0"/>
          <wp:positionH relativeFrom="margin">
            <wp:align>left</wp:align>
          </wp:positionH>
          <wp:positionV relativeFrom="paragraph">
            <wp:posOffset>-175895</wp:posOffset>
          </wp:positionV>
          <wp:extent cx="3333750" cy="885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885825"/>
                  </a:xfrm>
                  <a:prstGeom prst="rect">
                    <a:avLst/>
                  </a:prstGeom>
                  <a:noFill/>
                </pic:spPr>
              </pic:pic>
            </a:graphicData>
          </a:graphic>
          <wp14:sizeRelH relativeFrom="page">
            <wp14:pctWidth>0</wp14:pctWidth>
          </wp14:sizeRelH>
          <wp14:sizeRelV relativeFrom="page">
            <wp14:pctHeight>0</wp14:pctHeight>
          </wp14:sizeRelV>
        </wp:anchor>
      </w:drawing>
    </w:r>
  </w:p>
  <w:p w:rsidR="000F38F8" w:rsidRDefault="000F38F8" w:rsidP="000F38F8">
    <w:pPr>
      <w:rPr>
        <w:rFonts w:ascii="Calibri" w:hAnsi="Calibri" w:cs="Calibri"/>
      </w:rPr>
    </w:pPr>
  </w:p>
  <w:p w:rsidR="000F38F8" w:rsidRDefault="000F38F8" w:rsidP="000F38F8">
    <w:pPr>
      <w:rPr>
        <w:rFonts w:ascii="Calibri" w:hAnsi="Calibri" w:cs="Calibri"/>
      </w:rPr>
    </w:pPr>
  </w:p>
  <w:p w:rsidR="000F38F8" w:rsidRDefault="000F38F8" w:rsidP="000F38F8">
    <w:pPr>
      <w:rPr>
        <w:rFonts w:ascii="Calibri" w:hAnsi="Calibri" w:cs="Calibri"/>
      </w:rPr>
    </w:pPr>
  </w:p>
  <w:p w:rsidR="000F38F8" w:rsidRDefault="008470D6" w:rsidP="000F38F8">
    <w:pPr>
      <w:rPr>
        <w:rFonts w:ascii="Calibri" w:hAnsi="Calibri" w:cs="Calibri"/>
      </w:rPr>
    </w:pPr>
    <w:r w:rsidRPr="00140F28">
      <w:rPr>
        <w:rFonts w:ascii="Calibri" w:hAnsi="Calibri" w:cs="Calibri"/>
        <w:noProof/>
      </w:rPr>
      <mc:AlternateContent>
        <mc:Choice Requires="wps">
          <w:drawing>
            <wp:anchor distT="0" distB="0" distL="114300" distR="114300" simplePos="0" relativeHeight="251662848" behindDoc="0" locked="0" layoutInCell="1" allowOverlap="1">
              <wp:simplePos x="0" y="0"/>
              <wp:positionH relativeFrom="margin">
                <wp:align>left</wp:align>
              </wp:positionH>
              <wp:positionV relativeFrom="paragraph">
                <wp:posOffset>53975</wp:posOffset>
              </wp:positionV>
              <wp:extent cx="2452370" cy="276860"/>
              <wp:effectExtent l="0" t="0" r="5080" b="889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F8" w:rsidRPr="00F400E6" w:rsidRDefault="000F38F8" w:rsidP="000F38F8">
                          <w:pPr>
                            <w:pStyle w:val="Heading1"/>
                            <w:rPr>
                              <w:rFonts w:ascii="Calibri" w:hAnsi="Calibri" w:cs="Calibri"/>
                              <w:i w:val="0"/>
                            </w:rPr>
                          </w:pPr>
                          <w:r w:rsidRPr="00F400E6">
                            <w:rPr>
                              <w:rFonts w:ascii="Calibri" w:hAnsi="Calibri" w:cs="Calibri"/>
                              <w:i w:val="0"/>
                            </w:rPr>
                            <w:t xml:space="preserve">Headteacher:  Mrs </w:t>
                          </w:r>
                          <w:r w:rsidR="0005393D">
                            <w:rPr>
                              <w:rFonts w:ascii="Calibri" w:hAnsi="Calibri" w:cs="Calibri"/>
                              <w:i w:val="0"/>
                            </w:rPr>
                            <w:t>Aimee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0;margin-top:4.25pt;width:193.1pt;height:21.8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e5hQ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" stroked="f">
              <v:textbox>
                <w:txbxContent>
                  <w:p w:rsidR="000F38F8" w:rsidRPr="00F400E6" w:rsidRDefault="000F38F8" w:rsidP="000F38F8">
                    <w:pPr>
                      <w:pStyle w:val="Heading1"/>
                      <w:rPr>
                        <w:rFonts w:ascii="Calibri" w:hAnsi="Calibri" w:cs="Calibri"/>
                        <w:i w:val="0"/>
                      </w:rPr>
                    </w:pPr>
                    <w:r w:rsidRPr="00F400E6">
                      <w:rPr>
                        <w:rFonts w:ascii="Calibri" w:hAnsi="Calibri" w:cs="Calibri"/>
                        <w:i w:val="0"/>
                      </w:rPr>
                      <w:t xml:space="preserve">Headteacher:  Mrs </w:t>
                    </w:r>
                    <w:r w:rsidR="0005393D">
                      <w:rPr>
                        <w:rFonts w:ascii="Calibri" w:hAnsi="Calibri" w:cs="Calibri"/>
                        <w:i w:val="0"/>
                      </w:rPr>
                      <w:t>Aimee Stamp</w:t>
                    </w:r>
                  </w:p>
                </w:txbxContent>
              </v:textbox>
              <w10:wrap anchorx="margin"/>
            </v:shape>
          </w:pict>
        </mc:Fallback>
      </mc:AlternateContent>
    </w:r>
  </w:p>
  <w:p w:rsidR="007D5389" w:rsidRPr="00CA769C" w:rsidRDefault="007D5389">
    <w:pPr>
      <w:pStyle w:val="Header"/>
      <w:ind w:right="360"/>
      <w:rPr>
        <w:rFonts w:ascii="Calibri Light" w:hAnsi="Calibri Light" w:cs="Calibri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1DB0"/>
    <w:multiLevelType w:val="hybridMultilevel"/>
    <w:tmpl w:val="43081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E682A"/>
    <w:multiLevelType w:val="hybridMultilevel"/>
    <w:tmpl w:val="C45E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D601F"/>
    <w:multiLevelType w:val="hybridMultilevel"/>
    <w:tmpl w:val="9252D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5575925"/>
    <w:multiLevelType w:val="hybridMultilevel"/>
    <w:tmpl w:val="4A04D8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84B2274"/>
    <w:multiLevelType w:val="hybridMultilevel"/>
    <w:tmpl w:val="00947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71AB6"/>
    <w:multiLevelType w:val="hybridMultilevel"/>
    <w:tmpl w:val="F3A6EE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A193467"/>
    <w:multiLevelType w:val="hybridMultilevel"/>
    <w:tmpl w:val="1A1AA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D7027F"/>
    <w:multiLevelType w:val="hybridMultilevel"/>
    <w:tmpl w:val="815A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56A96"/>
    <w:multiLevelType w:val="hybridMultilevel"/>
    <w:tmpl w:val="DB8637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EC66C62"/>
    <w:multiLevelType w:val="hybridMultilevel"/>
    <w:tmpl w:val="5A06FD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2BC6807"/>
    <w:multiLevelType w:val="hybridMultilevel"/>
    <w:tmpl w:val="552604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6DD62A0"/>
    <w:multiLevelType w:val="hybridMultilevel"/>
    <w:tmpl w:val="A3D6E9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BC17916"/>
    <w:multiLevelType w:val="hybridMultilevel"/>
    <w:tmpl w:val="9F5C0B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C243365"/>
    <w:multiLevelType w:val="hybridMultilevel"/>
    <w:tmpl w:val="AB404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D95B80"/>
    <w:multiLevelType w:val="hybridMultilevel"/>
    <w:tmpl w:val="B9103CD8"/>
    <w:lvl w:ilvl="0" w:tplc="7FA0A7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9C7637"/>
    <w:multiLevelType w:val="hybridMultilevel"/>
    <w:tmpl w:val="D890C6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1C1027E"/>
    <w:multiLevelType w:val="hybridMultilevel"/>
    <w:tmpl w:val="B3E6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44D97"/>
    <w:multiLevelType w:val="hybridMultilevel"/>
    <w:tmpl w:val="4B402F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5285B34"/>
    <w:multiLevelType w:val="hybridMultilevel"/>
    <w:tmpl w:val="5A587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4247F6"/>
    <w:multiLevelType w:val="hybridMultilevel"/>
    <w:tmpl w:val="B36475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E321C78"/>
    <w:multiLevelType w:val="hybridMultilevel"/>
    <w:tmpl w:val="B3A0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9"/>
  </w:num>
  <w:num w:numId="4">
    <w:abstractNumId w:val="8"/>
  </w:num>
  <w:num w:numId="5">
    <w:abstractNumId w:val="5"/>
  </w:num>
  <w:num w:numId="6">
    <w:abstractNumId w:val="15"/>
  </w:num>
  <w:num w:numId="7">
    <w:abstractNumId w:val="13"/>
  </w:num>
  <w:num w:numId="8">
    <w:abstractNumId w:val="11"/>
  </w:num>
  <w:num w:numId="9">
    <w:abstractNumId w:val="3"/>
  </w:num>
  <w:num w:numId="10">
    <w:abstractNumId w:val="0"/>
  </w:num>
  <w:num w:numId="11">
    <w:abstractNumId w:val="9"/>
  </w:num>
  <w:num w:numId="12">
    <w:abstractNumId w:val="4"/>
  </w:num>
  <w:num w:numId="13">
    <w:abstractNumId w:val="2"/>
  </w:num>
  <w:num w:numId="14">
    <w:abstractNumId w:val="10"/>
  </w:num>
  <w:num w:numId="15">
    <w:abstractNumId w:val="12"/>
  </w:num>
  <w:num w:numId="16">
    <w:abstractNumId w:val="7"/>
  </w:num>
  <w:num w:numId="17">
    <w:abstractNumId w:val="16"/>
  </w:num>
  <w:num w:numId="18">
    <w:abstractNumId w:val="6"/>
  </w:num>
  <w:num w:numId="19">
    <w:abstractNumId w:val="6"/>
  </w:num>
  <w:num w:numId="20">
    <w:abstractNumId w:val="1"/>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52"/>
    <w:rsid w:val="0000261B"/>
    <w:rsid w:val="00012E7D"/>
    <w:rsid w:val="000155D1"/>
    <w:rsid w:val="00022243"/>
    <w:rsid w:val="000255B0"/>
    <w:rsid w:val="00025844"/>
    <w:rsid w:val="00032257"/>
    <w:rsid w:val="00037A75"/>
    <w:rsid w:val="00044E1E"/>
    <w:rsid w:val="0004773B"/>
    <w:rsid w:val="00050427"/>
    <w:rsid w:val="00050EC1"/>
    <w:rsid w:val="000534AE"/>
    <w:rsid w:val="0005393D"/>
    <w:rsid w:val="00054D9B"/>
    <w:rsid w:val="00064403"/>
    <w:rsid w:val="00072D25"/>
    <w:rsid w:val="00074885"/>
    <w:rsid w:val="00082E00"/>
    <w:rsid w:val="0008676B"/>
    <w:rsid w:val="000A2CC1"/>
    <w:rsid w:val="000A3E1E"/>
    <w:rsid w:val="000A4C76"/>
    <w:rsid w:val="000A4DDC"/>
    <w:rsid w:val="000A5050"/>
    <w:rsid w:val="000A7A81"/>
    <w:rsid w:val="000D6F30"/>
    <w:rsid w:val="000E004E"/>
    <w:rsid w:val="000E2D4A"/>
    <w:rsid w:val="000E2E74"/>
    <w:rsid w:val="000E431E"/>
    <w:rsid w:val="000E71BE"/>
    <w:rsid w:val="000F15F4"/>
    <w:rsid w:val="000F228A"/>
    <w:rsid w:val="000F38F8"/>
    <w:rsid w:val="00100894"/>
    <w:rsid w:val="0010426B"/>
    <w:rsid w:val="00111820"/>
    <w:rsid w:val="00112538"/>
    <w:rsid w:val="00113221"/>
    <w:rsid w:val="00113B0B"/>
    <w:rsid w:val="001152BE"/>
    <w:rsid w:val="0012039F"/>
    <w:rsid w:val="00125588"/>
    <w:rsid w:val="00132529"/>
    <w:rsid w:val="00140F28"/>
    <w:rsid w:val="00156596"/>
    <w:rsid w:val="00156C6E"/>
    <w:rsid w:val="00160627"/>
    <w:rsid w:val="001676FF"/>
    <w:rsid w:val="001800FC"/>
    <w:rsid w:val="00185BB6"/>
    <w:rsid w:val="0018698D"/>
    <w:rsid w:val="001872A7"/>
    <w:rsid w:val="00187B07"/>
    <w:rsid w:val="001926DF"/>
    <w:rsid w:val="00195545"/>
    <w:rsid w:val="00195657"/>
    <w:rsid w:val="001A5F79"/>
    <w:rsid w:val="001C54BB"/>
    <w:rsid w:val="001D0477"/>
    <w:rsid w:val="001D40F7"/>
    <w:rsid w:val="001E2252"/>
    <w:rsid w:val="001E3768"/>
    <w:rsid w:val="001E6E02"/>
    <w:rsid w:val="001F04C6"/>
    <w:rsid w:val="001F60BD"/>
    <w:rsid w:val="002036AB"/>
    <w:rsid w:val="002113C8"/>
    <w:rsid w:val="00214023"/>
    <w:rsid w:val="00214D34"/>
    <w:rsid w:val="002204BA"/>
    <w:rsid w:val="002327AB"/>
    <w:rsid w:val="00233664"/>
    <w:rsid w:val="00233F29"/>
    <w:rsid w:val="00241F47"/>
    <w:rsid w:val="00246291"/>
    <w:rsid w:val="0025266B"/>
    <w:rsid w:val="00260A84"/>
    <w:rsid w:val="00261969"/>
    <w:rsid w:val="00263D15"/>
    <w:rsid w:val="00273805"/>
    <w:rsid w:val="002740B2"/>
    <w:rsid w:val="0027511E"/>
    <w:rsid w:val="00277527"/>
    <w:rsid w:val="00291BA0"/>
    <w:rsid w:val="0029487B"/>
    <w:rsid w:val="002A1B13"/>
    <w:rsid w:val="002A314E"/>
    <w:rsid w:val="002A4799"/>
    <w:rsid w:val="002A78CC"/>
    <w:rsid w:val="002B00E5"/>
    <w:rsid w:val="002D154C"/>
    <w:rsid w:val="002D3F26"/>
    <w:rsid w:val="002F7A68"/>
    <w:rsid w:val="00302BFB"/>
    <w:rsid w:val="003046A3"/>
    <w:rsid w:val="00311A9E"/>
    <w:rsid w:val="00312288"/>
    <w:rsid w:val="00312F9B"/>
    <w:rsid w:val="00316905"/>
    <w:rsid w:val="003226D0"/>
    <w:rsid w:val="0032347E"/>
    <w:rsid w:val="00330151"/>
    <w:rsid w:val="00334FAB"/>
    <w:rsid w:val="00341774"/>
    <w:rsid w:val="0034298B"/>
    <w:rsid w:val="003461CF"/>
    <w:rsid w:val="00350F69"/>
    <w:rsid w:val="00353D63"/>
    <w:rsid w:val="00356788"/>
    <w:rsid w:val="00362EEF"/>
    <w:rsid w:val="00362EF3"/>
    <w:rsid w:val="003705AB"/>
    <w:rsid w:val="00372CF2"/>
    <w:rsid w:val="00372DE6"/>
    <w:rsid w:val="003730CB"/>
    <w:rsid w:val="00374823"/>
    <w:rsid w:val="0038320D"/>
    <w:rsid w:val="00385C3C"/>
    <w:rsid w:val="00386524"/>
    <w:rsid w:val="003928A3"/>
    <w:rsid w:val="003A46CF"/>
    <w:rsid w:val="003A7D14"/>
    <w:rsid w:val="003B548C"/>
    <w:rsid w:val="003D39BA"/>
    <w:rsid w:val="003D5E88"/>
    <w:rsid w:val="003D6801"/>
    <w:rsid w:val="003E65C3"/>
    <w:rsid w:val="003F23B2"/>
    <w:rsid w:val="003F2C53"/>
    <w:rsid w:val="0040264C"/>
    <w:rsid w:val="00403D4D"/>
    <w:rsid w:val="00406ECD"/>
    <w:rsid w:val="004154EF"/>
    <w:rsid w:val="00424CC1"/>
    <w:rsid w:val="0044082E"/>
    <w:rsid w:val="00441B48"/>
    <w:rsid w:val="00442C9F"/>
    <w:rsid w:val="00447E80"/>
    <w:rsid w:val="0045553C"/>
    <w:rsid w:val="0046338D"/>
    <w:rsid w:val="004651D3"/>
    <w:rsid w:val="00466350"/>
    <w:rsid w:val="004767C8"/>
    <w:rsid w:val="0048784F"/>
    <w:rsid w:val="0049521D"/>
    <w:rsid w:val="00495441"/>
    <w:rsid w:val="004A1961"/>
    <w:rsid w:val="004A6815"/>
    <w:rsid w:val="004B7BC0"/>
    <w:rsid w:val="004C04CE"/>
    <w:rsid w:val="004C50FC"/>
    <w:rsid w:val="004C6350"/>
    <w:rsid w:val="004C7429"/>
    <w:rsid w:val="004D3B44"/>
    <w:rsid w:val="004D72B1"/>
    <w:rsid w:val="004E749B"/>
    <w:rsid w:val="004F0CC3"/>
    <w:rsid w:val="004F573B"/>
    <w:rsid w:val="004F79C8"/>
    <w:rsid w:val="00504F3B"/>
    <w:rsid w:val="00527FA8"/>
    <w:rsid w:val="0053022A"/>
    <w:rsid w:val="005337F9"/>
    <w:rsid w:val="005526FB"/>
    <w:rsid w:val="00554548"/>
    <w:rsid w:val="00555119"/>
    <w:rsid w:val="0055535B"/>
    <w:rsid w:val="00556774"/>
    <w:rsid w:val="0056103C"/>
    <w:rsid w:val="00565153"/>
    <w:rsid w:val="00566356"/>
    <w:rsid w:val="005676AF"/>
    <w:rsid w:val="00574C24"/>
    <w:rsid w:val="0057551F"/>
    <w:rsid w:val="005812E9"/>
    <w:rsid w:val="00587E82"/>
    <w:rsid w:val="00590166"/>
    <w:rsid w:val="00590E70"/>
    <w:rsid w:val="0059759D"/>
    <w:rsid w:val="00597A8A"/>
    <w:rsid w:val="005B238D"/>
    <w:rsid w:val="005B29BB"/>
    <w:rsid w:val="005B3EE5"/>
    <w:rsid w:val="005B4F36"/>
    <w:rsid w:val="005C071B"/>
    <w:rsid w:val="005E1794"/>
    <w:rsid w:val="005F024E"/>
    <w:rsid w:val="0060035D"/>
    <w:rsid w:val="0061454C"/>
    <w:rsid w:val="00614BF6"/>
    <w:rsid w:val="00625DB8"/>
    <w:rsid w:val="00630D90"/>
    <w:rsid w:val="0063498F"/>
    <w:rsid w:val="00636F07"/>
    <w:rsid w:val="00640C94"/>
    <w:rsid w:val="00643979"/>
    <w:rsid w:val="00644F36"/>
    <w:rsid w:val="006511F3"/>
    <w:rsid w:val="00651C38"/>
    <w:rsid w:val="0066332B"/>
    <w:rsid w:val="00663F3D"/>
    <w:rsid w:val="00663FFB"/>
    <w:rsid w:val="00667ADD"/>
    <w:rsid w:val="00674948"/>
    <w:rsid w:val="00674B02"/>
    <w:rsid w:val="0068398E"/>
    <w:rsid w:val="00685D4D"/>
    <w:rsid w:val="0069213D"/>
    <w:rsid w:val="0069313E"/>
    <w:rsid w:val="006971B7"/>
    <w:rsid w:val="006A405A"/>
    <w:rsid w:val="006A43DA"/>
    <w:rsid w:val="006A7FAA"/>
    <w:rsid w:val="006C5149"/>
    <w:rsid w:val="006D2CC1"/>
    <w:rsid w:val="006D37D1"/>
    <w:rsid w:val="006E1472"/>
    <w:rsid w:val="006E6298"/>
    <w:rsid w:val="006F00E9"/>
    <w:rsid w:val="006F0762"/>
    <w:rsid w:val="006F0993"/>
    <w:rsid w:val="006F343C"/>
    <w:rsid w:val="006F5AA1"/>
    <w:rsid w:val="006F6486"/>
    <w:rsid w:val="00732215"/>
    <w:rsid w:val="007326DB"/>
    <w:rsid w:val="00732A17"/>
    <w:rsid w:val="007353E8"/>
    <w:rsid w:val="00736A11"/>
    <w:rsid w:val="00740D8E"/>
    <w:rsid w:val="007527FE"/>
    <w:rsid w:val="00766960"/>
    <w:rsid w:val="00772054"/>
    <w:rsid w:val="00772285"/>
    <w:rsid w:val="007728DA"/>
    <w:rsid w:val="007740A1"/>
    <w:rsid w:val="007806E7"/>
    <w:rsid w:val="0078573C"/>
    <w:rsid w:val="00786144"/>
    <w:rsid w:val="00792B60"/>
    <w:rsid w:val="00793188"/>
    <w:rsid w:val="007955EB"/>
    <w:rsid w:val="007A4983"/>
    <w:rsid w:val="007B0755"/>
    <w:rsid w:val="007B322E"/>
    <w:rsid w:val="007B3715"/>
    <w:rsid w:val="007C0A72"/>
    <w:rsid w:val="007C16D6"/>
    <w:rsid w:val="007C1BCB"/>
    <w:rsid w:val="007D50B7"/>
    <w:rsid w:val="007D5389"/>
    <w:rsid w:val="007E5839"/>
    <w:rsid w:val="007F0EE3"/>
    <w:rsid w:val="007F510D"/>
    <w:rsid w:val="00801227"/>
    <w:rsid w:val="008134C6"/>
    <w:rsid w:val="008173E3"/>
    <w:rsid w:val="00817D06"/>
    <w:rsid w:val="00826712"/>
    <w:rsid w:val="00827C3A"/>
    <w:rsid w:val="008368D6"/>
    <w:rsid w:val="0084185E"/>
    <w:rsid w:val="00842CBE"/>
    <w:rsid w:val="008436E9"/>
    <w:rsid w:val="00845B41"/>
    <w:rsid w:val="008470D6"/>
    <w:rsid w:val="00862BC2"/>
    <w:rsid w:val="008633E8"/>
    <w:rsid w:val="00863AC9"/>
    <w:rsid w:val="00871C3F"/>
    <w:rsid w:val="00872672"/>
    <w:rsid w:val="008766EB"/>
    <w:rsid w:val="00882D71"/>
    <w:rsid w:val="008832F8"/>
    <w:rsid w:val="008878A7"/>
    <w:rsid w:val="00891EA7"/>
    <w:rsid w:val="00897D18"/>
    <w:rsid w:val="008A32D0"/>
    <w:rsid w:val="008A4409"/>
    <w:rsid w:val="008A65FF"/>
    <w:rsid w:val="008A68B9"/>
    <w:rsid w:val="008A7841"/>
    <w:rsid w:val="008A7879"/>
    <w:rsid w:val="008B41CC"/>
    <w:rsid w:val="008B45D5"/>
    <w:rsid w:val="008C55E4"/>
    <w:rsid w:val="008D06B6"/>
    <w:rsid w:val="008D1484"/>
    <w:rsid w:val="008D54B8"/>
    <w:rsid w:val="008D7A73"/>
    <w:rsid w:val="008E1F37"/>
    <w:rsid w:val="008E4A3D"/>
    <w:rsid w:val="008E4C23"/>
    <w:rsid w:val="008E6828"/>
    <w:rsid w:val="008F0619"/>
    <w:rsid w:val="008F14F3"/>
    <w:rsid w:val="008F3570"/>
    <w:rsid w:val="008F7F78"/>
    <w:rsid w:val="009010E1"/>
    <w:rsid w:val="009062FE"/>
    <w:rsid w:val="00906603"/>
    <w:rsid w:val="0091241E"/>
    <w:rsid w:val="00912F42"/>
    <w:rsid w:val="00915C9F"/>
    <w:rsid w:val="0091637C"/>
    <w:rsid w:val="009214CC"/>
    <w:rsid w:val="00930099"/>
    <w:rsid w:val="009307F5"/>
    <w:rsid w:val="00932213"/>
    <w:rsid w:val="0093637C"/>
    <w:rsid w:val="00947C3C"/>
    <w:rsid w:val="00957CAB"/>
    <w:rsid w:val="00960CE7"/>
    <w:rsid w:val="00976911"/>
    <w:rsid w:val="0097751D"/>
    <w:rsid w:val="009775A4"/>
    <w:rsid w:val="00981D0A"/>
    <w:rsid w:val="00982846"/>
    <w:rsid w:val="00984E2E"/>
    <w:rsid w:val="009865A5"/>
    <w:rsid w:val="0099598B"/>
    <w:rsid w:val="00995E76"/>
    <w:rsid w:val="009965E3"/>
    <w:rsid w:val="009A7DEA"/>
    <w:rsid w:val="009B4FF1"/>
    <w:rsid w:val="009B687E"/>
    <w:rsid w:val="009C019F"/>
    <w:rsid w:val="009C25B1"/>
    <w:rsid w:val="009D1A52"/>
    <w:rsid w:val="009D208D"/>
    <w:rsid w:val="009D4B94"/>
    <w:rsid w:val="009D6309"/>
    <w:rsid w:val="009E0332"/>
    <w:rsid w:val="009E1F93"/>
    <w:rsid w:val="009E2EC2"/>
    <w:rsid w:val="009E3E94"/>
    <w:rsid w:val="009E66E0"/>
    <w:rsid w:val="009E70F1"/>
    <w:rsid w:val="009F3C1C"/>
    <w:rsid w:val="00A02BB7"/>
    <w:rsid w:val="00A10D3E"/>
    <w:rsid w:val="00A10FE2"/>
    <w:rsid w:val="00A12094"/>
    <w:rsid w:val="00A21E3D"/>
    <w:rsid w:val="00A23DA9"/>
    <w:rsid w:val="00A24081"/>
    <w:rsid w:val="00A31592"/>
    <w:rsid w:val="00A37FA6"/>
    <w:rsid w:val="00A5185A"/>
    <w:rsid w:val="00A62917"/>
    <w:rsid w:val="00A640CE"/>
    <w:rsid w:val="00A6510D"/>
    <w:rsid w:val="00A65763"/>
    <w:rsid w:val="00A668D8"/>
    <w:rsid w:val="00A669F9"/>
    <w:rsid w:val="00A703D8"/>
    <w:rsid w:val="00A77D97"/>
    <w:rsid w:val="00A8199A"/>
    <w:rsid w:val="00A82F8B"/>
    <w:rsid w:val="00A85551"/>
    <w:rsid w:val="00A92BC8"/>
    <w:rsid w:val="00A94F39"/>
    <w:rsid w:val="00AA21C3"/>
    <w:rsid w:val="00AA516A"/>
    <w:rsid w:val="00AB1C97"/>
    <w:rsid w:val="00AB3F37"/>
    <w:rsid w:val="00AB4EDE"/>
    <w:rsid w:val="00AC262A"/>
    <w:rsid w:val="00AC45D7"/>
    <w:rsid w:val="00AC51CE"/>
    <w:rsid w:val="00AD24D9"/>
    <w:rsid w:val="00AD7679"/>
    <w:rsid w:val="00AE6936"/>
    <w:rsid w:val="00AE6AD9"/>
    <w:rsid w:val="00AF161F"/>
    <w:rsid w:val="00AF2F11"/>
    <w:rsid w:val="00B00799"/>
    <w:rsid w:val="00B0125A"/>
    <w:rsid w:val="00B0135E"/>
    <w:rsid w:val="00B03127"/>
    <w:rsid w:val="00B05F72"/>
    <w:rsid w:val="00B126E7"/>
    <w:rsid w:val="00B13634"/>
    <w:rsid w:val="00B20071"/>
    <w:rsid w:val="00B21711"/>
    <w:rsid w:val="00B25304"/>
    <w:rsid w:val="00B26C3A"/>
    <w:rsid w:val="00B433E5"/>
    <w:rsid w:val="00B47895"/>
    <w:rsid w:val="00B52719"/>
    <w:rsid w:val="00B54831"/>
    <w:rsid w:val="00B55AB2"/>
    <w:rsid w:val="00B675BC"/>
    <w:rsid w:val="00B70B90"/>
    <w:rsid w:val="00B74674"/>
    <w:rsid w:val="00B775EE"/>
    <w:rsid w:val="00B8529E"/>
    <w:rsid w:val="00B85494"/>
    <w:rsid w:val="00B85C08"/>
    <w:rsid w:val="00B973F3"/>
    <w:rsid w:val="00B97BD5"/>
    <w:rsid w:val="00BA1AD0"/>
    <w:rsid w:val="00BB1FE6"/>
    <w:rsid w:val="00BB279C"/>
    <w:rsid w:val="00BB363D"/>
    <w:rsid w:val="00BB78D0"/>
    <w:rsid w:val="00BC29DF"/>
    <w:rsid w:val="00BC5C88"/>
    <w:rsid w:val="00BD1754"/>
    <w:rsid w:val="00BD1A40"/>
    <w:rsid w:val="00BD210E"/>
    <w:rsid w:val="00BD5FED"/>
    <w:rsid w:val="00BD765A"/>
    <w:rsid w:val="00BE0461"/>
    <w:rsid w:val="00BF0DAB"/>
    <w:rsid w:val="00BF1F5A"/>
    <w:rsid w:val="00BF326C"/>
    <w:rsid w:val="00C01A0C"/>
    <w:rsid w:val="00C115AE"/>
    <w:rsid w:val="00C150FC"/>
    <w:rsid w:val="00C168C8"/>
    <w:rsid w:val="00C201E9"/>
    <w:rsid w:val="00C2155D"/>
    <w:rsid w:val="00C349B5"/>
    <w:rsid w:val="00C41968"/>
    <w:rsid w:val="00C42D4E"/>
    <w:rsid w:val="00C54D39"/>
    <w:rsid w:val="00C57712"/>
    <w:rsid w:val="00C57EA5"/>
    <w:rsid w:val="00C60407"/>
    <w:rsid w:val="00C64AD6"/>
    <w:rsid w:val="00C651BC"/>
    <w:rsid w:val="00C6605E"/>
    <w:rsid w:val="00C7294D"/>
    <w:rsid w:val="00C74737"/>
    <w:rsid w:val="00C759D1"/>
    <w:rsid w:val="00C766CD"/>
    <w:rsid w:val="00C77252"/>
    <w:rsid w:val="00C84BA6"/>
    <w:rsid w:val="00C90191"/>
    <w:rsid w:val="00C927C3"/>
    <w:rsid w:val="00C9322C"/>
    <w:rsid w:val="00CA1E71"/>
    <w:rsid w:val="00CA20CC"/>
    <w:rsid w:val="00CA5056"/>
    <w:rsid w:val="00CA5D7F"/>
    <w:rsid w:val="00CA769C"/>
    <w:rsid w:val="00CC28ED"/>
    <w:rsid w:val="00CC5922"/>
    <w:rsid w:val="00CC735F"/>
    <w:rsid w:val="00CD53C8"/>
    <w:rsid w:val="00CE0B28"/>
    <w:rsid w:val="00CE1E5F"/>
    <w:rsid w:val="00CE47E0"/>
    <w:rsid w:val="00CE4B98"/>
    <w:rsid w:val="00CE50D7"/>
    <w:rsid w:val="00CE7FB3"/>
    <w:rsid w:val="00CF6806"/>
    <w:rsid w:val="00D2249C"/>
    <w:rsid w:val="00D23F0B"/>
    <w:rsid w:val="00D24667"/>
    <w:rsid w:val="00D52A37"/>
    <w:rsid w:val="00D53191"/>
    <w:rsid w:val="00D54E31"/>
    <w:rsid w:val="00D5757B"/>
    <w:rsid w:val="00D637FC"/>
    <w:rsid w:val="00D701B3"/>
    <w:rsid w:val="00D726E3"/>
    <w:rsid w:val="00D75488"/>
    <w:rsid w:val="00D827D6"/>
    <w:rsid w:val="00D82D7A"/>
    <w:rsid w:val="00D84303"/>
    <w:rsid w:val="00D845FC"/>
    <w:rsid w:val="00D85E6E"/>
    <w:rsid w:val="00D86161"/>
    <w:rsid w:val="00D875BD"/>
    <w:rsid w:val="00D90EEC"/>
    <w:rsid w:val="00D91923"/>
    <w:rsid w:val="00D96ED8"/>
    <w:rsid w:val="00DA2695"/>
    <w:rsid w:val="00DC0B50"/>
    <w:rsid w:val="00DC226E"/>
    <w:rsid w:val="00DC48CF"/>
    <w:rsid w:val="00DC694A"/>
    <w:rsid w:val="00DC6FE5"/>
    <w:rsid w:val="00DD0783"/>
    <w:rsid w:val="00DD2699"/>
    <w:rsid w:val="00DD485B"/>
    <w:rsid w:val="00DD4E8A"/>
    <w:rsid w:val="00DD618F"/>
    <w:rsid w:val="00DE1D58"/>
    <w:rsid w:val="00DE4F81"/>
    <w:rsid w:val="00DF6C3E"/>
    <w:rsid w:val="00E01EA2"/>
    <w:rsid w:val="00E0216D"/>
    <w:rsid w:val="00E04F93"/>
    <w:rsid w:val="00E11FA2"/>
    <w:rsid w:val="00E1386A"/>
    <w:rsid w:val="00E13A6F"/>
    <w:rsid w:val="00E15371"/>
    <w:rsid w:val="00E16F77"/>
    <w:rsid w:val="00E17C50"/>
    <w:rsid w:val="00E2425F"/>
    <w:rsid w:val="00E25F75"/>
    <w:rsid w:val="00E26C1C"/>
    <w:rsid w:val="00E27819"/>
    <w:rsid w:val="00E31546"/>
    <w:rsid w:val="00E3254E"/>
    <w:rsid w:val="00E3535B"/>
    <w:rsid w:val="00E42E21"/>
    <w:rsid w:val="00E45FA8"/>
    <w:rsid w:val="00E4627C"/>
    <w:rsid w:val="00E678E1"/>
    <w:rsid w:val="00E74DED"/>
    <w:rsid w:val="00E76413"/>
    <w:rsid w:val="00E83540"/>
    <w:rsid w:val="00E8491B"/>
    <w:rsid w:val="00E90276"/>
    <w:rsid w:val="00EA28EC"/>
    <w:rsid w:val="00EA5C32"/>
    <w:rsid w:val="00EA62B2"/>
    <w:rsid w:val="00EB535A"/>
    <w:rsid w:val="00EC0EE1"/>
    <w:rsid w:val="00EC260E"/>
    <w:rsid w:val="00EC4672"/>
    <w:rsid w:val="00EC4A90"/>
    <w:rsid w:val="00EC62C5"/>
    <w:rsid w:val="00EC6F85"/>
    <w:rsid w:val="00EC7812"/>
    <w:rsid w:val="00EC7B33"/>
    <w:rsid w:val="00ED0900"/>
    <w:rsid w:val="00ED138E"/>
    <w:rsid w:val="00EE67FC"/>
    <w:rsid w:val="00F01DAD"/>
    <w:rsid w:val="00F0441C"/>
    <w:rsid w:val="00F122E0"/>
    <w:rsid w:val="00F12EF0"/>
    <w:rsid w:val="00F400E6"/>
    <w:rsid w:val="00F45510"/>
    <w:rsid w:val="00F46534"/>
    <w:rsid w:val="00F6129C"/>
    <w:rsid w:val="00F6562F"/>
    <w:rsid w:val="00F65F1E"/>
    <w:rsid w:val="00F827AF"/>
    <w:rsid w:val="00F90A15"/>
    <w:rsid w:val="00F93D94"/>
    <w:rsid w:val="00F95687"/>
    <w:rsid w:val="00F96124"/>
    <w:rsid w:val="00F975F6"/>
    <w:rsid w:val="00FA319E"/>
    <w:rsid w:val="00FB65D8"/>
    <w:rsid w:val="00FC7BDF"/>
    <w:rsid w:val="00FE1FE2"/>
    <w:rsid w:val="00FE682B"/>
    <w:rsid w:val="00FF3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A4B70D"/>
  <w15:chartTrackingRefBased/>
  <w15:docId w15:val="{DCB8B489-37FB-4F71-8E98-D10FF99F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4F36"/>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i/>
      <w:iCs/>
    </w:rPr>
  </w:style>
  <w:style w:type="paragraph" w:styleId="Heading2">
    <w:name w:val="heading 2"/>
    <w:basedOn w:val="Normal"/>
    <w:next w:val="Normal"/>
    <w:qFormat/>
    <w:pPr>
      <w:keepNext/>
      <w:tabs>
        <w:tab w:val="left" w:pos="1134"/>
        <w:tab w:val="decimal" w:pos="3402"/>
      </w:tabs>
      <w:outlineLvl w:val="1"/>
    </w:pPr>
    <w:rPr>
      <w:i/>
      <w:iCs/>
      <w:sz w:val="22"/>
      <w:szCs w:val="20"/>
    </w:rPr>
  </w:style>
  <w:style w:type="paragraph" w:styleId="Heading3">
    <w:name w:val="heading 3"/>
    <w:basedOn w:val="Normal"/>
    <w:next w:val="Normal"/>
    <w:qFormat/>
    <w:pPr>
      <w:keepNext/>
      <w:tabs>
        <w:tab w:val="left" w:pos="1134"/>
        <w:tab w:val="decimal" w:pos="3402"/>
      </w:tabs>
      <w:outlineLvl w:val="2"/>
    </w:pPr>
    <w:rPr>
      <w:b/>
      <w:bCs/>
      <w:sz w:val="22"/>
      <w:szCs w:val="20"/>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i/>
      <w:iCs/>
    </w:rPr>
  </w:style>
  <w:style w:type="paragraph" w:styleId="BodyText2">
    <w:name w:val="Body Text 2"/>
    <w:basedOn w:val="Normal"/>
    <w:link w:val="BodyText2Char"/>
    <w:semiHidden/>
    <w:rPr>
      <w:rFonts w:ascii="Arial" w:hAnsi="Arial" w:cs="Arial"/>
      <w:b/>
      <w:bCs/>
      <w:sz w:val="20"/>
    </w:rPr>
  </w:style>
  <w:style w:type="paragraph" w:styleId="Header">
    <w:name w:val="header"/>
    <w:basedOn w:val="Normal"/>
    <w:link w:val="HeaderChar"/>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styleId="BodyText3">
    <w:name w:val="Body Text 3"/>
    <w:basedOn w:val="Normal"/>
    <w:semiHidden/>
    <w:rPr>
      <w:rFonts w:ascii="Comic Sans MS" w:hAnsi="Comic Sans MS"/>
      <w:sz w:val="28"/>
    </w:rPr>
  </w:style>
  <w:style w:type="character" w:styleId="PageNumber">
    <w:name w:val="page number"/>
    <w:basedOn w:val="DefaultParagraphFont"/>
    <w:semiHidden/>
  </w:style>
  <w:style w:type="paragraph" w:styleId="List">
    <w:name w:val="List"/>
    <w:basedOn w:val="BodyText"/>
    <w:semiHidden/>
    <w:pPr>
      <w:widowControl w:val="0"/>
      <w:suppressAutoHyphens/>
      <w:spacing w:after="120"/>
    </w:pPr>
    <w:rPr>
      <w:rFonts w:ascii="DejaVu Sans Condensed" w:eastAsia="DejaVu Sans Condensed" w:hAnsi="DejaVu Sans Condensed"/>
      <w:b w:val="0"/>
      <w:bCs w:val="0"/>
      <w:i w:val="0"/>
      <w:iCs w:val="0"/>
      <w:lang w:val="en-US"/>
    </w:rPr>
  </w:style>
  <w:style w:type="character" w:customStyle="1" w:styleId="HeaderChar">
    <w:name w:val="Header Char"/>
    <w:link w:val="Header"/>
    <w:semiHidden/>
    <w:rsid w:val="003226D0"/>
    <w:rPr>
      <w:sz w:val="24"/>
      <w:szCs w:val="24"/>
      <w:lang w:eastAsia="en-US"/>
    </w:rPr>
  </w:style>
  <w:style w:type="character" w:customStyle="1" w:styleId="Heading4Char">
    <w:name w:val="Heading 4 Char"/>
    <w:link w:val="Heading4"/>
    <w:rsid w:val="008B45D5"/>
    <w:rPr>
      <w:b/>
      <w:bCs/>
      <w:sz w:val="24"/>
      <w:szCs w:val="24"/>
      <w:lang w:eastAsia="en-US"/>
    </w:rPr>
  </w:style>
  <w:style w:type="character" w:customStyle="1" w:styleId="Heading1Char">
    <w:name w:val="Heading 1 Char"/>
    <w:link w:val="Heading1"/>
    <w:rsid w:val="00B25304"/>
    <w:rPr>
      <w:rFonts w:ascii="Arial" w:hAnsi="Arial" w:cs="Arial"/>
      <w:b/>
      <w:bCs/>
      <w:i/>
      <w:iCs/>
      <w:sz w:val="24"/>
      <w:szCs w:val="24"/>
      <w:lang w:eastAsia="en-US"/>
    </w:rPr>
  </w:style>
  <w:style w:type="character" w:customStyle="1" w:styleId="BodyText2Char">
    <w:name w:val="Body Text 2 Char"/>
    <w:link w:val="BodyText2"/>
    <w:semiHidden/>
    <w:rsid w:val="00B25304"/>
    <w:rPr>
      <w:rFonts w:ascii="Arial" w:hAnsi="Arial" w:cs="Arial"/>
      <w:b/>
      <w:bCs/>
      <w:szCs w:val="24"/>
      <w:lang w:eastAsia="en-US"/>
    </w:rPr>
  </w:style>
  <w:style w:type="paragraph" w:styleId="ListParagraph">
    <w:name w:val="List Paragraph"/>
    <w:basedOn w:val="Normal"/>
    <w:uiPriority w:val="34"/>
    <w:qFormat/>
    <w:rsid w:val="00022243"/>
    <w:pPr>
      <w:ind w:left="720"/>
    </w:pPr>
  </w:style>
  <w:style w:type="table" w:styleId="TableGrid">
    <w:name w:val="Table Grid"/>
    <w:basedOn w:val="TableNormal"/>
    <w:uiPriority w:val="59"/>
    <w:rsid w:val="00B5271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9D1"/>
    <w:rPr>
      <w:rFonts w:ascii="Tahoma" w:hAnsi="Tahoma" w:cs="Tahoma"/>
      <w:sz w:val="16"/>
      <w:szCs w:val="16"/>
    </w:rPr>
  </w:style>
  <w:style w:type="character" w:customStyle="1" w:styleId="BalloonTextChar">
    <w:name w:val="Balloon Text Char"/>
    <w:link w:val="BalloonText"/>
    <w:uiPriority w:val="99"/>
    <w:semiHidden/>
    <w:rsid w:val="00C759D1"/>
    <w:rPr>
      <w:rFonts w:ascii="Tahoma" w:hAnsi="Tahoma" w:cs="Tahoma"/>
      <w:sz w:val="16"/>
      <w:szCs w:val="16"/>
      <w:lang w:eastAsia="en-US"/>
    </w:rPr>
  </w:style>
  <w:style w:type="character" w:styleId="FollowedHyperlink">
    <w:name w:val="FollowedHyperlink"/>
    <w:uiPriority w:val="99"/>
    <w:semiHidden/>
    <w:unhideWhenUsed/>
    <w:rsid w:val="00BD5FED"/>
    <w:rPr>
      <w:color w:val="800080"/>
      <w:u w:val="single"/>
    </w:rPr>
  </w:style>
  <w:style w:type="character" w:styleId="Emphasis">
    <w:name w:val="Emphasis"/>
    <w:uiPriority w:val="20"/>
    <w:qFormat/>
    <w:rsid w:val="000155D1"/>
    <w:rPr>
      <w:i/>
      <w:iCs/>
    </w:rPr>
  </w:style>
  <w:style w:type="character" w:customStyle="1" w:styleId="xapple-tab-span">
    <w:name w:val="x_apple-tab-span"/>
    <w:rsid w:val="00644F36"/>
  </w:style>
  <w:style w:type="character" w:styleId="UnresolvedMention">
    <w:name w:val="Unresolved Mention"/>
    <w:uiPriority w:val="99"/>
    <w:semiHidden/>
    <w:unhideWhenUsed/>
    <w:rsid w:val="0005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7709">
      <w:bodyDiv w:val="1"/>
      <w:marLeft w:val="0"/>
      <w:marRight w:val="0"/>
      <w:marTop w:val="0"/>
      <w:marBottom w:val="0"/>
      <w:divBdr>
        <w:top w:val="none" w:sz="0" w:space="0" w:color="auto"/>
        <w:left w:val="none" w:sz="0" w:space="0" w:color="auto"/>
        <w:bottom w:val="none" w:sz="0" w:space="0" w:color="auto"/>
        <w:right w:val="none" w:sz="0" w:space="0" w:color="auto"/>
      </w:divBdr>
    </w:div>
    <w:div w:id="316807473">
      <w:bodyDiv w:val="1"/>
      <w:marLeft w:val="0"/>
      <w:marRight w:val="0"/>
      <w:marTop w:val="0"/>
      <w:marBottom w:val="0"/>
      <w:divBdr>
        <w:top w:val="none" w:sz="0" w:space="0" w:color="auto"/>
        <w:left w:val="none" w:sz="0" w:space="0" w:color="auto"/>
        <w:bottom w:val="none" w:sz="0" w:space="0" w:color="auto"/>
        <w:right w:val="none" w:sz="0" w:space="0" w:color="auto"/>
      </w:divBdr>
    </w:div>
    <w:div w:id="431248415">
      <w:bodyDiv w:val="1"/>
      <w:marLeft w:val="0"/>
      <w:marRight w:val="0"/>
      <w:marTop w:val="0"/>
      <w:marBottom w:val="0"/>
      <w:divBdr>
        <w:top w:val="none" w:sz="0" w:space="0" w:color="auto"/>
        <w:left w:val="none" w:sz="0" w:space="0" w:color="auto"/>
        <w:bottom w:val="none" w:sz="0" w:space="0" w:color="auto"/>
        <w:right w:val="none" w:sz="0" w:space="0" w:color="auto"/>
      </w:divBdr>
    </w:div>
    <w:div w:id="453329840">
      <w:bodyDiv w:val="1"/>
      <w:marLeft w:val="0"/>
      <w:marRight w:val="0"/>
      <w:marTop w:val="0"/>
      <w:marBottom w:val="0"/>
      <w:divBdr>
        <w:top w:val="none" w:sz="0" w:space="0" w:color="auto"/>
        <w:left w:val="none" w:sz="0" w:space="0" w:color="auto"/>
        <w:bottom w:val="none" w:sz="0" w:space="0" w:color="auto"/>
        <w:right w:val="none" w:sz="0" w:space="0" w:color="auto"/>
      </w:divBdr>
    </w:div>
    <w:div w:id="481506761">
      <w:bodyDiv w:val="1"/>
      <w:marLeft w:val="0"/>
      <w:marRight w:val="0"/>
      <w:marTop w:val="0"/>
      <w:marBottom w:val="0"/>
      <w:divBdr>
        <w:top w:val="none" w:sz="0" w:space="0" w:color="auto"/>
        <w:left w:val="none" w:sz="0" w:space="0" w:color="auto"/>
        <w:bottom w:val="none" w:sz="0" w:space="0" w:color="auto"/>
        <w:right w:val="none" w:sz="0" w:space="0" w:color="auto"/>
      </w:divBdr>
    </w:div>
    <w:div w:id="498619237">
      <w:bodyDiv w:val="1"/>
      <w:marLeft w:val="0"/>
      <w:marRight w:val="0"/>
      <w:marTop w:val="0"/>
      <w:marBottom w:val="0"/>
      <w:divBdr>
        <w:top w:val="none" w:sz="0" w:space="0" w:color="auto"/>
        <w:left w:val="none" w:sz="0" w:space="0" w:color="auto"/>
        <w:bottom w:val="none" w:sz="0" w:space="0" w:color="auto"/>
        <w:right w:val="none" w:sz="0" w:space="0" w:color="auto"/>
      </w:divBdr>
    </w:div>
    <w:div w:id="504633183">
      <w:bodyDiv w:val="1"/>
      <w:marLeft w:val="0"/>
      <w:marRight w:val="0"/>
      <w:marTop w:val="0"/>
      <w:marBottom w:val="0"/>
      <w:divBdr>
        <w:top w:val="none" w:sz="0" w:space="0" w:color="auto"/>
        <w:left w:val="none" w:sz="0" w:space="0" w:color="auto"/>
        <w:bottom w:val="none" w:sz="0" w:space="0" w:color="auto"/>
        <w:right w:val="none" w:sz="0" w:space="0" w:color="auto"/>
      </w:divBdr>
    </w:div>
    <w:div w:id="690490780">
      <w:bodyDiv w:val="1"/>
      <w:marLeft w:val="0"/>
      <w:marRight w:val="0"/>
      <w:marTop w:val="0"/>
      <w:marBottom w:val="0"/>
      <w:divBdr>
        <w:top w:val="none" w:sz="0" w:space="0" w:color="auto"/>
        <w:left w:val="none" w:sz="0" w:space="0" w:color="auto"/>
        <w:bottom w:val="none" w:sz="0" w:space="0" w:color="auto"/>
        <w:right w:val="none" w:sz="0" w:space="0" w:color="auto"/>
      </w:divBdr>
    </w:div>
    <w:div w:id="691077979">
      <w:bodyDiv w:val="1"/>
      <w:marLeft w:val="0"/>
      <w:marRight w:val="0"/>
      <w:marTop w:val="0"/>
      <w:marBottom w:val="0"/>
      <w:divBdr>
        <w:top w:val="none" w:sz="0" w:space="0" w:color="auto"/>
        <w:left w:val="none" w:sz="0" w:space="0" w:color="auto"/>
        <w:bottom w:val="none" w:sz="0" w:space="0" w:color="auto"/>
        <w:right w:val="none" w:sz="0" w:space="0" w:color="auto"/>
      </w:divBdr>
    </w:div>
    <w:div w:id="707493676">
      <w:bodyDiv w:val="1"/>
      <w:marLeft w:val="0"/>
      <w:marRight w:val="0"/>
      <w:marTop w:val="0"/>
      <w:marBottom w:val="0"/>
      <w:divBdr>
        <w:top w:val="none" w:sz="0" w:space="0" w:color="auto"/>
        <w:left w:val="none" w:sz="0" w:space="0" w:color="auto"/>
        <w:bottom w:val="none" w:sz="0" w:space="0" w:color="auto"/>
        <w:right w:val="none" w:sz="0" w:space="0" w:color="auto"/>
      </w:divBdr>
    </w:div>
    <w:div w:id="790707262">
      <w:bodyDiv w:val="1"/>
      <w:marLeft w:val="0"/>
      <w:marRight w:val="0"/>
      <w:marTop w:val="0"/>
      <w:marBottom w:val="0"/>
      <w:divBdr>
        <w:top w:val="none" w:sz="0" w:space="0" w:color="auto"/>
        <w:left w:val="none" w:sz="0" w:space="0" w:color="auto"/>
        <w:bottom w:val="none" w:sz="0" w:space="0" w:color="auto"/>
        <w:right w:val="none" w:sz="0" w:space="0" w:color="auto"/>
      </w:divBdr>
    </w:div>
    <w:div w:id="906645842">
      <w:bodyDiv w:val="1"/>
      <w:marLeft w:val="0"/>
      <w:marRight w:val="0"/>
      <w:marTop w:val="0"/>
      <w:marBottom w:val="0"/>
      <w:divBdr>
        <w:top w:val="none" w:sz="0" w:space="0" w:color="auto"/>
        <w:left w:val="none" w:sz="0" w:space="0" w:color="auto"/>
        <w:bottom w:val="none" w:sz="0" w:space="0" w:color="auto"/>
        <w:right w:val="none" w:sz="0" w:space="0" w:color="auto"/>
      </w:divBdr>
    </w:div>
    <w:div w:id="1058472893">
      <w:bodyDiv w:val="1"/>
      <w:marLeft w:val="0"/>
      <w:marRight w:val="0"/>
      <w:marTop w:val="0"/>
      <w:marBottom w:val="0"/>
      <w:divBdr>
        <w:top w:val="none" w:sz="0" w:space="0" w:color="auto"/>
        <w:left w:val="none" w:sz="0" w:space="0" w:color="auto"/>
        <w:bottom w:val="none" w:sz="0" w:space="0" w:color="auto"/>
        <w:right w:val="none" w:sz="0" w:space="0" w:color="auto"/>
      </w:divBdr>
    </w:div>
    <w:div w:id="1140419576">
      <w:bodyDiv w:val="1"/>
      <w:marLeft w:val="0"/>
      <w:marRight w:val="0"/>
      <w:marTop w:val="0"/>
      <w:marBottom w:val="0"/>
      <w:divBdr>
        <w:top w:val="none" w:sz="0" w:space="0" w:color="auto"/>
        <w:left w:val="none" w:sz="0" w:space="0" w:color="auto"/>
        <w:bottom w:val="none" w:sz="0" w:space="0" w:color="auto"/>
        <w:right w:val="none" w:sz="0" w:space="0" w:color="auto"/>
      </w:divBdr>
    </w:div>
    <w:div w:id="1205292078">
      <w:bodyDiv w:val="1"/>
      <w:marLeft w:val="0"/>
      <w:marRight w:val="0"/>
      <w:marTop w:val="0"/>
      <w:marBottom w:val="0"/>
      <w:divBdr>
        <w:top w:val="none" w:sz="0" w:space="0" w:color="auto"/>
        <w:left w:val="none" w:sz="0" w:space="0" w:color="auto"/>
        <w:bottom w:val="none" w:sz="0" w:space="0" w:color="auto"/>
        <w:right w:val="none" w:sz="0" w:space="0" w:color="auto"/>
      </w:divBdr>
    </w:div>
    <w:div w:id="1311901531">
      <w:bodyDiv w:val="1"/>
      <w:marLeft w:val="0"/>
      <w:marRight w:val="0"/>
      <w:marTop w:val="0"/>
      <w:marBottom w:val="0"/>
      <w:divBdr>
        <w:top w:val="none" w:sz="0" w:space="0" w:color="auto"/>
        <w:left w:val="none" w:sz="0" w:space="0" w:color="auto"/>
        <w:bottom w:val="none" w:sz="0" w:space="0" w:color="auto"/>
        <w:right w:val="none" w:sz="0" w:space="0" w:color="auto"/>
      </w:divBdr>
    </w:div>
    <w:div w:id="1322737604">
      <w:bodyDiv w:val="1"/>
      <w:marLeft w:val="0"/>
      <w:marRight w:val="0"/>
      <w:marTop w:val="0"/>
      <w:marBottom w:val="0"/>
      <w:divBdr>
        <w:top w:val="none" w:sz="0" w:space="0" w:color="auto"/>
        <w:left w:val="none" w:sz="0" w:space="0" w:color="auto"/>
        <w:bottom w:val="none" w:sz="0" w:space="0" w:color="auto"/>
        <w:right w:val="none" w:sz="0" w:space="0" w:color="auto"/>
      </w:divBdr>
    </w:div>
    <w:div w:id="1432505627">
      <w:bodyDiv w:val="1"/>
      <w:marLeft w:val="0"/>
      <w:marRight w:val="0"/>
      <w:marTop w:val="0"/>
      <w:marBottom w:val="0"/>
      <w:divBdr>
        <w:top w:val="none" w:sz="0" w:space="0" w:color="auto"/>
        <w:left w:val="none" w:sz="0" w:space="0" w:color="auto"/>
        <w:bottom w:val="none" w:sz="0" w:space="0" w:color="auto"/>
        <w:right w:val="none" w:sz="0" w:space="0" w:color="auto"/>
      </w:divBdr>
    </w:div>
    <w:div w:id="1472282739">
      <w:bodyDiv w:val="1"/>
      <w:marLeft w:val="0"/>
      <w:marRight w:val="0"/>
      <w:marTop w:val="0"/>
      <w:marBottom w:val="0"/>
      <w:divBdr>
        <w:top w:val="none" w:sz="0" w:space="0" w:color="auto"/>
        <w:left w:val="none" w:sz="0" w:space="0" w:color="auto"/>
        <w:bottom w:val="none" w:sz="0" w:space="0" w:color="auto"/>
        <w:right w:val="none" w:sz="0" w:space="0" w:color="auto"/>
      </w:divBdr>
    </w:div>
    <w:div w:id="1489902576">
      <w:bodyDiv w:val="1"/>
      <w:marLeft w:val="0"/>
      <w:marRight w:val="0"/>
      <w:marTop w:val="0"/>
      <w:marBottom w:val="0"/>
      <w:divBdr>
        <w:top w:val="none" w:sz="0" w:space="0" w:color="auto"/>
        <w:left w:val="none" w:sz="0" w:space="0" w:color="auto"/>
        <w:bottom w:val="none" w:sz="0" w:space="0" w:color="auto"/>
        <w:right w:val="none" w:sz="0" w:space="0" w:color="auto"/>
      </w:divBdr>
    </w:div>
    <w:div w:id="1739592199">
      <w:bodyDiv w:val="1"/>
      <w:marLeft w:val="0"/>
      <w:marRight w:val="0"/>
      <w:marTop w:val="0"/>
      <w:marBottom w:val="0"/>
      <w:divBdr>
        <w:top w:val="none" w:sz="0" w:space="0" w:color="auto"/>
        <w:left w:val="none" w:sz="0" w:space="0" w:color="auto"/>
        <w:bottom w:val="none" w:sz="0" w:space="0" w:color="auto"/>
        <w:right w:val="none" w:sz="0" w:space="0" w:color="auto"/>
      </w:divBdr>
    </w:div>
    <w:div w:id="1762801063">
      <w:bodyDiv w:val="1"/>
      <w:marLeft w:val="0"/>
      <w:marRight w:val="0"/>
      <w:marTop w:val="0"/>
      <w:marBottom w:val="0"/>
      <w:divBdr>
        <w:top w:val="none" w:sz="0" w:space="0" w:color="auto"/>
        <w:left w:val="none" w:sz="0" w:space="0" w:color="auto"/>
        <w:bottom w:val="none" w:sz="0" w:space="0" w:color="auto"/>
        <w:right w:val="none" w:sz="0" w:space="0" w:color="auto"/>
      </w:divBdr>
    </w:div>
    <w:div w:id="1787385456">
      <w:bodyDiv w:val="1"/>
      <w:marLeft w:val="0"/>
      <w:marRight w:val="0"/>
      <w:marTop w:val="0"/>
      <w:marBottom w:val="0"/>
      <w:divBdr>
        <w:top w:val="none" w:sz="0" w:space="0" w:color="auto"/>
        <w:left w:val="none" w:sz="0" w:space="0" w:color="auto"/>
        <w:bottom w:val="none" w:sz="0" w:space="0" w:color="auto"/>
        <w:right w:val="none" w:sz="0" w:space="0" w:color="auto"/>
      </w:divBdr>
    </w:div>
    <w:div w:id="1946232698">
      <w:bodyDiv w:val="1"/>
      <w:marLeft w:val="0"/>
      <w:marRight w:val="0"/>
      <w:marTop w:val="0"/>
      <w:marBottom w:val="0"/>
      <w:divBdr>
        <w:top w:val="none" w:sz="0" w:space="0" w:color="auto"/>
        <w:left w:val="none" w:sz="0" w:space="0" w:color="auto"/>
        <w:bottom w:val="none" w:sz="0" w:space="0" w:color="auto"/>
        <w:right w:val="none" w:sz="0" w:space="0" w:color="auto"/>
      </w:divBdr>
    </w:div>
    <w:div w:id="1954625556">
      <w:bodyDiv w:val="1"/>
      <w:marLeft w:val="0"/>
      <w:marRight w:val="0"/>
      <w:marTop w:val="0"/>
      <w:marBottom w:val="0"/>
      <w:divBdr>
        <w:top w:val="none" w:sz="0" w:space="0" w:color="auto"/>
        <w:left w:val="none" w:sz="0" w:space="0" w:color="auto"/>
        <w:bottom w:val="none" w:sz="0" w:space="0" w:color="auto"/>
        <w:right w:val="none" w:sz="0" w:space="0" w:color="auto"/>
      </w:divBdr>
      <w:divsChild>
        <w:div w:id="1630162852">
          <w:marLeft w:val="0"/>
          <w:marRight w:val="0"/>
          <w:marTop w:val="0"/>
          <w:marBottom w:val="0"/>
          <w:divBdr>
            <w:top w:val="none" w:sz="0" w:space="0" w:color="auto"/>
            <w:left w:val="none" w:sz="0" w:space="0" w:color="auto"/>
            <w:bottom w:val="none" w:sz="0" w:space="0" w:color="auto"/>
            <w:right w:val="none" w:sz="0" w:space="0" w:color="auto"/>
          </w:divBdr>
        </w:div>
      </w:divsChild>
    </w:div>
    <w:div w:id="1988975249">
      <w:bodyDiv w:val="1"/>
      <w:marLeft w:val="0"/>
      <w:marRight w:val="0"/>
      <w:marTop w:val="0"/>
      <w:marBottom w:val="0"/>
      <w:divBdr>
        <w:top w:val="none" w:sz="0" w:space="0" w:color="auto"/>
        <w:left w:val="none" w:sz="0" w:space="0" w:color="auto"/>
        <w:bottom w:val="none" w:sz="0" w:space="0" w:color="auto"/>
        <w:right w:val="none" w:sz="0" w:space="0" w:color="auto"/>
      </w:divBdr>
    </w:div>
    <w:div w:id="20680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emf"/><Relationship Id="rId7"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wmf"/><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80A9D-39CC-4962-9C1D-B42862811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Template>
  <TotalTime>6</TotalTime>
  <Pages>1</Pages>
  <Words>131</Words>
  <Characters>750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lpstr>
    </vt:vector>
  </TitlesOfParts>
  <Company>Armathewaite Community School</Company>
  <LinksUpToDate>false</LinksUpToDate>
  <CharactersWithSpaces>880</CharactersWithSpaces>
  <SharedDoc>false</SharedDoc>
  <HLinks>
    <vt:vector size="6" baseType="variant">
      <vt:variant>
        <vt:i4>7340122</vt:i4>
      </vt:variant>
      <vt:variant>
        <vt:i4>0</vt:i4>
      </vt:variant>
      <vt:variant>
        <vt:i4>0</vt:i4>
      </vt:variant>
      <vt:variant>
        <vt:i4>5</vt:i4>
      </vt:variant>
      <vt:variant>
        <vt:lpwstr>mailto:admin@armathwaite.cumbria.sch.uk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Head Teacher</dc:creator>
  <cp:keywords/>
  <cp:lastModifiedBy>Carrie Hill</cp:lastModifiedBy>
  <cp:revision>3</cp:revision>
  <cp:lastPrinted>2024-09-09T11:56:00Z</cp:lastPrinted>
  <dcterms:created xsi:type="dcterms:W3CDTF">2024-09-09T15:24:00Z</dcterms:created>
  <dcterms:modified xsi:type="dcterms:W3CDTF">2024-09-09T15:30:00Z</dcterms:modified>
</cp:coreProperties>
</file>