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632" w:type="pct"/>
        <w:jc w:val="center"/>
        <w:tblLayout w:type="fixed"/>
        <w:tblLook w:val="0600" w:firstRow="0" w:lastRow="0" w:firstColumn="0" w:lastColumn="0" w:noHBand="1" w:noVBand="1"/>
      </w:tblPr>
      <w:tblGrid>
        <w:gridCol w:w="3818"/>
        <w:gridCol w:w="2986"/>
        <w:gridCol w:w="236"/>
        <w:gridCol w:w="48"/>
        <w:gridCol w:w="4211"/>
        <w:gridCol w:w="19"/>
        <w:gridCol w:w="361"/>
      </w:tblGrid>
      <w:tr w:rsidR="00486547" w14:paraId="642B10E6" w14:textId="77777777" w:rsidTr="0064590E">
        <w:trPr>
          <w:jc w:val="center"/>
        </w:trPr>
        <w:tc>
          <w:tcPr>
            <w:tcW w:w="6804" w:type="dxa"/>
            <w:gridSpan w:val="2"/>
            <w:vMerge w:val="restart"/>
            <w:vAlign w:val="center"/>
          </w:tcPr>
          <w:p w14:paraId="19DEA0BE" w14:textId="5A02CB67" w:rsidR="00DD3123" w:rsidRDefault="00486547" w:rsidP="00472FAE">
            <w:pPr>
              <w:pStyle w:val="Title"/>
            </w:pPr>
            <w:bookmarkStart w:id="0" w:name="_GoBack"/>
            <w:bookmarkEnd w:id="0"/>
            <w:r>
              <w:rPr>
                <w:noProof/>
              </w:rPr>
              <w:drawing>
                <wp:inline distT="0" distB="0" distL="0" distR="0" wp14:anchorId="38421CA3" wp14:editId="36194D50">
                  <wp:extent cx="3581114" cy="1359535"/>
                  <wp:effectExtent l="0" t="0" r="63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8738" cy="1472525"/>
                          </a:xfrm>
                          <a:prstGeom prst="rect">
                            <a:avLst/>
                          </a:prstGeom>
                          <a:noFill/>
                          <a:ln>
                            <a:noFill/>
                          </a:ln>
                        </pic:spPr>
                      </pic:pic>
                    </a:graphicData>
                  </a:graphic>
                </wp:inline>
              </w:drawing>
            </w:r>
          </w:p>
          <w:p w14:paraId="4E37EF1C" w14:textId="77777777" w:rsidR="00472FAE" w:rsidRDefault="00472FAE" w:rsidP="00DD3123"/>
          <w:p w14:paraId="681EFF0E" w14:textId="082BAF68" w:rsidR="003E1B8B" w:rsidRDefault="003E1B8B" w:rsidP="00866D7D">
            <w:pPr>
              <w:jc w:val="both"/>
              <w:rPr>
                <w:color w:val="0070C0"/>
                <w:sz w:val="28"/>
                <w:szCs w:val="28"/>
              </w:rPr>
            </w:pPr>
          </w:p>
          <w:p w14:paraId="0EF4CACD" w14:textId="77777777" w:rsidR="003E1B8B" w:rsidRDefault="003E1B8B" w:rsidP="00866D7D">
            <w:pPr>
              <w:jc w:val="both"/>
              <w:rPr>
                <w:color w:val="0070C0"/>
                <w:sz w:val="28"/>
                <w:szCs w:val="28"/>
              </w:rPr>
            </w:pPr>
          </w:p>
          <w:p w14:paraId="36715DE7" w14:textId="2364ABC9" w:rsidR="006C68DA" w:rsidRPr="006C68DA" w:rsidRDefault="006C68DA" w:rsidP="00866D7D">
            <w:pPr>
              <w:jc w:val="both"/>
              <w:rPr>
                <w:color w:val="0070C0"/>
                <w:sz w:val="28"/>
                <w:szCs w:val="28"/>
              </w:rPr>
            </w:pPr>
            <w:r w:rsidRPr="006C68DA">
              <w:rPr>
                <w:color w:val="0070C0"/>
                <w:sz w:val="28"/>
                <w:szCs w:val="28"/>
              </w:rPr>
              <w:t xml:space="preserve">A warm welcome back to school where 2020 sees a new design for our newsletter.  I am </w:t>
            </w:r>
            <w:r w:rsidR="00CE089F">
              <w:rPr>
                <w:color w:val="0070C0"/>
                <w:sz w:val="28"/>
                <w:szCs w:val="28"/>
              </w:rPr>
              <w:t>looking forward</w:t>
            </w:r>
            <w:r w:rsidRPr="006C68DA">
              <w:rPr>
                <w:color w:val="0070C0"/>
                <w:sz w:val="28"/>
                <w:szCs w:val="28"/>
              </w:rPr>
              <w:t xml:space="preserve"> to provid</w:t>
            </w:r>
            <w:r w:rsidR="00CE089F">
              <w:rPr>
                <w:color w:val="0070C0"/>
                <w:sz w:val="28"/>
                <w:szCs w:val="28"/>
              </w:rPr>
              <w:t>ing</w:t>
            </w:r>
            <w:r w:rsidRPr="006C68DA">
              <w:rPr>
                <w:color w:val="0070C0"/>
                <w:sz w:val="28"/>
                <w:szCs w:val="28"/>
              </w:rPr>
              <w:t xml:space="preserve"> you with new and exciting hints and tips to keep yourself and your family </w:t>
            </w:r>
            <w:r w:rsidR="00B27AF3">
              <w:rPr>
                <w:color w:val="0070C0"/>
                <w:sz w:val="28"/>
                <w:szCs w:val="28"/>
              </w:rPr>
              <w:t>healthy, happy and safe.</w:t>
            </w:r>
          </w:p>
          <w:p w14:paraId="23BCF159" w14:textId="2283AE1D" w:rsidR="006C68DA" w:rsidRPr="006C68DA" w:rsidRDefault="006C68DA" w:rsidP="00866D7D">
            <w:pPr>
              <w:jc w:val="both"/>
              <w:rPr>
                <w:color w:val="0070C0"/>
                <w:sz w:val="28"/>
                <w:szCs w:val="28"/>
              </w:rPr>
            </w:pPr>
          </w:p>
          <w:p w14:paraId="30BB5827" w14:textId="1D11EECB" w:rsidR="006C68DA" w:rsidRPr="006C68DA" w:rsidRDefault="006C68DA" w:rsidP="00866D7D">
            <w:pPr>
              <w:jc w:val="both"/>
              <w:rPr>
                <w:color w:val="0070C0"/>
                <w:sz w:val="28"/>
                <w:szCs w:val="28"/>
              </w:rPr>
            </w:pPr>
            <w:r w:rsidRPr="006C68DA">
              <w:rPr>
                <w:color w:val="0070C0"/>
                <w:sz w:val="28"/>
                <w:szCs w:val="28"/>
              </w:rPr>
              <w:t xml:space="preserve">If you would like any particular topics covering in </w:t>
            </w:r>
            <w:r w:rsidR="004F0AF9">
              <w:rPr>
                <w:color w:val="0070C0"/>
                <w:sz w:val="28"/>
                <w:szCs w:val="28"/>
              </w:rPr>
              <w:t>future</w:t>
            </w:r>
            <w:r w:rsidRPr="006C68DA">
              <w:rPr>
                <w:color w:val="0070C0"/>
                <w:sz w:val="28"/>
                <w:szCs w:val="28"/>
              </w:rPr>
              <w:t xml:space="preserve"> newsletter</w:t>
            </w:r>
            <w:r w:rsidR="004F0AF9">
              <w:rPr>
                <w:color w:val="0070C0"/>
                <w:sz w:val="28"/>
                <w:szCs w:val="28"/>
              </w:rPr>
              <w:t>s</w:t>
            </w:r>
            <w:r w:rsidRPr="006C68DA">
              <w:rPr>
                <w:color w:val="0070C0"/>
                <w:sz w:val="28"/>
                <w:szCs w:val="28"/>
              </w:rPr>
              <w:t xml:space="preserve"> please contact me and I will be more than happy to do so.</w:t>
            </w:r>
          </w:p>
          <w:p w14:paraId="617E62B1" w14:textId="1F8F1F7F" w:rsidR="006C68DA" w:rsidRPr="006C68DA" w:rsidRDefault="006C68DA" w:rsidP="00866D7D">
            <w:pPr>
              <w:jc w:val="both"/>
              <w:rPr>
                <w:color w:val="0070C0"/>
                <w:sz w:val="28"/>
                <w:szCs w:val="28"/>
              </w:rPr>
            </w:pPr>
          </w:p>
          <w:p w14:paraId="50B80069" w14:textId="672FB33D" w:rsidR="006C68DA" w:rsidRDefault="006C68DA" w:rsidP="00866D7D">
            <w:pPr>
              <w:jc w:val="both"/>
              <w:rPr>
                <w:color w:val="0070C0"/>
                <w:sz w:val="28"/>
                <w:szCs w:val="28"/>
              </w:rPr>
            </w:pPr>
            <w:r w:rsidRPr="006C68DA">
              <w:rPr>
                <w:color w:val="0070C0"/>
                <w:sz w:val="28"/>
                <w:szCs w:val="28"/>
              </w:rPr>
              <w:t>I would also like to invite you</w:t>
            </w:r>
            <w:r w:rsidR="00C049CE">
              <w:rPr>
                <w:color w:val="0070C0"/>
                <w:sz w:val="28"/>
                <w:szCs w:val="28"/>
              </w:rPr>
              <w:t xml:space="preserve"> </w:t>
            </w:r>
            <w:r w:rsidRPr="006C68DA">
              <w:rPr>
                <w:color w:val="0070C0"/>
                <w:sz w:val="28"/>
                <w:szCs w:val="28"/>
              </w:rPr>
              <w:t xml:space="preserve">to contact me at school any time if there is any information or help and </w:t>
            </w:r>
            <w:proofErr w:type="gramStart"/>
            <w:r w:rsidRPr="006C68DA">
              <w:rPr>
                <w:color w:val="0070C0"/>
                <w:sz w:val="28"/>
                <w:szCs w:val="28"/>
              </w:rPr>
              <w:t>advice</w:t>
            </w:r>
            <w:proofErr w:type="gramEnd"/>
            <w:r w:rsidRPr="006C68DA">
              <w:rPr>
                <w:color w:val="0070C0"/>
                <w:sz w:val="28"/>
                <w:szCs w:val="28"/>
              </w:rPr>
              <w:t xml:space="preserve"> I can give you on any aspect of health and wellbeing for your family.  An appointment is not always necessary – just give me a call.</w:t>
            </w:r>
          </w:p>
          <w:p w14:paraId="2BFC0A3F" w14:textId="77777777" w:rsidR="00C049CE" w:rsidRDefault="00C049CE" w:rsidP="00866D7D">
            <w:pPr>
              <w:jc w:val="both"/>
              <w:rPr>
                <w:color w:val="0070C0"/>
                <w:sz w:val="28"/>
                <w:szCs w:val="28"/>
              </w:rPr>
            </w:pPr>
          </w:p>
          <w:p w14:paraId="4AB8446A" w14:textId="1A25816F" w:rsidR="006C68DA" w:rsidRDefault="006C68DA" w:rsidP="00DD3123">
            <w:pPr>
              <w:rPr>
                <w:color w:val="0070C0"/>
                <w:sz w:val="28"/>
                <w:szCs w:val="28"/>
              </w:rPr>
            </w:pPr>
          </w:p>
          <w:p w14:paraId="2BE33A85" w14:textId="77777777" w:rsidR="006C68DA" w:rsidRPr="006C68DA" w:rsidRDefault="006C68DA" w:rsidP="00DD3123">
            <w:pPr>
              <w:rPr>
                <w:color w:val="0070C0"/>
                <w:sz w:val="28"/>
                <w:szCs w:val="28"/>
              </w:rPr>
            </w:pPr>
          </w:p>
          <w:p w14:paraId="2BBD034E" w14:textId="0D3498B6" w:rsidR="006C68DA" w:rsidRPr="006C68DA" w:rsidRDefault="006C68DA" w:rsidP="00DD3123">
            <w:pPr>
              <w:rPr>
                <w:color w:val="0070C0"/>
                <w:sz w:val="28"/>
                <w:szCs w:val="28"/>
              </w:rPr>
            </w:pPr>
          </w:p>
          <w:p w14:paraId="35D33BA2" w14:textId="77777777" w:rsidR="006C68DA" w:rsidRPr="006C68DA" w:rsidRDefault="006C68DA" w:rsidP="00DD3123">
            <w:pPr>
              <w:rPr>
                <w:color w:val="0070C0"/>
                <w:sz w:val="28"/>
                <w:szCs w:val="28"/>
              </w:rPr>
            </w:pPr>
          </w:p>
          <w:p w14:paraId="685EFFFB" w14:textId="7073E7DC" w:rsidR="006C68DA" w:rsidRDefault="006C68DA" w:rsidP="00DD3123">
            <w:pPr>
              <w:rPr>
                <w:color w:val="0070C0"/>
                <w:sz w:val="28"/>
                <w:szCs w:val="28"/>
              </w:rPr>
            </w:pPr>
          </w:p>
          <w:p w14:paraId="2992CD66" w14:textId="6B54AB44" w:rsidR="00795601" w:rsidRDefault="00795601" w:rsidP="00DD3123">
            <w:pPr>
              <w:rPr>
                <w:color w:val="0070C0"/>
                <w:sz w:val="28"/>
                <w:szCs w:val="28"/>
              </w:rPr>
            </w:pPr>
          </w:p>
          <w:p w14:paraId="2A3B3D66" w14:textId="77777777" w:rsidR="000E1B99" w:rsidRPr="006C68DA" w:rsidRDefault="000E1B99" w:rsidP="00DD3123">
            <w:pPr>
              <w:rPr>
                <w:color w:val="0070C0"/>
                <w:sz w:val="28"/>
                <w:szCs w:val="28"/>
              </w:rPr>
            </w:pPr>
          </w:p>
          <w:p w14:paraId="116D0B45" w14:textId="16CF98D6" w:rsidR="00B27AF3" w:rsidRPr="00B27AF3" w:rsidRDefault="00B27AF3" w:rsidP="00B27AF3"/>
          <w:p w14:paraId="7E248250" w14:textId="67A307A5" w:rsidR="00B27AF3" w:rsidRDefault="00B27AF3" w:rsidP="00B27AF3">
            <w:r>
              <w:t xml:space="preserve">                                           </w:t>
            </w:r>
          </w:p>
          <w:p w14:paraId="23ED0E01" w14:textId="4A9408A7" w:rsidR="00B27AF3" w:rsidRDefault="00B16B77" w:rsidP="00B27AF3">
            <w:r w:rsidRPr="00B16B77">
              <w:rPr>
                <w:noProof/>
                <w:color w:val="FFFFFF" w:themeColor="background1"/>
                <w:sz w:val="28"/>
                <w:szCs w:val="28"/>
              </w:rPr>
              <w:drawing>
                <wp:anchor distT="0" distB="0" distL="114300" distR="114300" simplePos="0" relativeHeight="251659264" behindDoc="1" locked="0" layoutInCell="1" allowOverlap="1" wp14:anchorId="4EF27844" wp14:editId="4AAEBA26">
                  <wp:simplePos x="0" y="0"/>
                  <wp:positionH relativeFrom="column">
                    <wp:posOffset>439420</wp:posOffset>
                  </wp:positionH>
                  <wp:positionV relativeFrom="page">
                    <wp:posOffset>7362190</wp:posOffset>
                  </wp:positionV>
                  <wp:extent cx="622300" cy="721360"/>
                  <wp:effectExtent l="0" t="0" r="6350" b="2540"/>
                  <wp:wrapTight wrapText="bothSides">
                    <wp:wrapPolygon edited="0">
                      <wp:start x="0" y="0"/>
                      <wp:lineTo x="0" y="21106"/>
                      <wp:lineTo x="21159" y="21106"/>
                      <wp:lineTo x="21159" y="0"/>
                      <wp:lineTo x="0" y="0"/>
                    </wp:wrapPolygon>
                  </wp:wrapTight>
                  <wp:docPr id="9" name="Picture 9" descr="Image result for mental health first ai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ental health first aider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300" cy="72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F85C9" w14:textId="43A06F75" w:rsidR="00B27AF3" w:rsidRPr="00B16B77" w:rsidRDefault="00B27AF3" w:rsidP="00B27AF3">
            <w:pPr>
              <w:rPr>
                <w:color w:val="FFFFFF" w:themeColor="background1"/>
                <w:sz w:val="24"/>
                <w:szCs w:val="24"/>
              </w:rPr>
            </w:pPr>
            <w:r w:rsidRPr="00B16B77">
              <w:rPr>
                <w:color w:val="FFFFFF" w:themeColor="background1"/>
              </w:rPr>
              <w:t xml:space="preserve">                                               </w:t>
            </w:r>
            <w:r w:rsidRPr="00B16B77">
              <w:rPr>
                <w:color w:val="FFFFFF" w:themeColor="background1"/>
                <w:sz w:val="24"/>
                <w:szCs w:val="24"/>
              </w:rPr>
              <w:t>MRS A TENNANT</w:t>
            </w:r>
          </w:p>
          <w:p w14:paraId="7D1D9A1B" w14:textId="17830F3B" w:rsidR="00B27AF3" w:rsidRPr="00B16B77" w:rsidRDefault="00B27AF3" w:rsidP="00B27AF3">
            <w:pPr>
              <w:rPr>
                <w:color w:val="FFFFFF" w:themeColor="background1"/>
                <w:sz w:val="24"/>
                <w:szCs w:val="24"/>
              </w:rPr>
            </w:pPr>
            <w:r w:rsidRPr="00B16B77">
              <w:rPr>
                <w:color w:val="FFFFFF" w:themeColor="background1"/>
                <w:sz w:val="24"/>
                <w:szCs w:val="24"/>
              </w:rPr>
              <w:t xml:space="preserve">                                           PUPIL SUPPORT MANAGER</w:t>
            </w:r>
          </w:p>
          <w:p w14:paraId="7165C16E" w14:textId="2B7A732C" w:rsidR="00B27AF3" w:rsidRPr="00B16B77" w:rsidRDefault="00B27AF3" w:rsidP="00B27AF3">
            <w:pPr>
              <w:rPr>
                <w:color w:val="FFFFFF" w:themeColor="background1"/>
                <w:sz w:val="24"/>
                <w:szCs w:val="24"/>
              </w:rPr>
            </w:pPr>
            <w:r w:rsidRPr="00B16B77">
              <w:rPr>
                <w:color w:val="FFFFFF" w:themeColor="background1"/>
                <w:sz w:val="24"/>
                <w:szCs w:val="24"/>
              </w:rPr>
              <w:t xml:space="preserve">                                           Tel: 01704 225332</w:t>
            </w:r>
          </w:p>
          <w:p w14:paraId="14509454" w14:textId="77777777" w:rsidR="00B27AF3" w:rsidRDefault="00B27AF3" w:rsidP="00B27AF3">
            <w:r>
              <w:t xml:space="preserve">                                           </w:t>
            </w:r>
          </w:p>
          <w:p w14:paraId="724F03D0" w14:textId="77A15D4D" w:rsidR="00B27AF3" w:rsidRDefault="00B27AF3" w:rsidP="00B27AF3">
            <w:r>
              <w:t xml:space="preserve">       </w:t>
            </w:r>
          </w:p>
          <w:p w14:paraId="6C07A9CD" w14:textId="66CA0D44" w:rsidR="00B27AF3" w:rsidRPr="00B27AF3" w:rsidRDefault="00B27AF3" w:rsidP="00B27AF3">
            <w:r>
              <w:t xml:space="preserve">                                                           </w:t>
            </w:r>
          </w:p>
        </w:tc>
        <w:tc>
          <w:tcPr>
            <w:tcW w:w="236" w:type="dxa"/>
          </w:tcPr>
          <w:p w14:paraId="7D0A1EDF" w14:textId="77777777" w:rsidR="00472FAE" w:rsidRDefault="00472FAE" w:rsidP="00D261BA">
            <w:pPr>
              <w:rPr>
                <w:noProof/>
              </w:rPr>
            </w:pPr>
          </w:p>
        </w:tc>
        <w:tc>
          <w:tcPr>
            <w:tcW w:w="4639" w:type="dxa"/>
            <w:gridSpan w:val="4"/>
            <w:vAlign w:val="center"/>
          </w:tcPr>
          <w:p w14:paraId="04817BBC" w14:textId="77777777" w:rsidR="00486547" w:rsidRDefault="00486547" w:rsidP="00D261BA">
            <w:pPr>
              <w:pStyle w:val="Heading1"/>
              <w:jc w:val="right"/>
              <w:rPr>
                <w:sz w:val="40"/>
                <w:szCs w:val="40"/>
              </w:rPr>
            </w:pPr>
          </w:p>
          <w:p w14:paraId="084F4587" w14:textId="36C3DC9C" w:rsidR="00472FAE" w:rsidRPr="001649FB" w:rsidRDefault="00DA57E7" w:rsidP="001649FB">
            <w:pPr>
              <w:pStyle w:val="Heading1"/>
              <w:jc w:val="center"/>
              <w:rPr>
                <w:b w:val="0"/>
                <w:bCs/>
                <w:sz w:val="40"/>
                <w:szCs w:val="40"/>
              </w:rPr>
            </w:pPr>
            <w:r w:rsidRPr="00951651">
              <w:rPr>
                <w:b w:val="0"/>
                <w:bCs/>
                <w:color w:val="0070C0"/>
                <w:sz w:val="40"/>
                <w:szCs w:val="40"/>
              </w:rPr>
              <w:t>EMOTIONAL HEALTH AND WELLBEING NEWSLETTER</w:t>
            </w:r>
          </w:p>
        </w:tc>
      </w:tr>
      <w:tr w:rsidR="00486547" w14:paraId="61209AE3" w14:textId="77777777" w:rsidTr="0064590E">
        <w:trPr>
          <w:jc w:val="center"/>
        </w:trPr>
        <w:tc>
          <w:tcPr>
            <w:tcW w:w="6804" w:type="dxa"/>
            <w:gridSpan w:val="2"/>
            <w:vMerge/>
          </w:tcPr>
          <w:p w14:paraId="633444FC" w14:textId="77777777" w:rsidR="00472FAE" w:rsidRDefault="00472FAE" w:rsidP="00472FAE">
            <w:pPr>
              <w:pStyle w:val="Title"/>
              <w:rPr>
                <w:noProof/>
              </w:rPr>
            </w:pPr>
          </w:p>
        </w:tc>
        <w:tc>
          <w:tcPr>
            <w:tcW w:w="236" w:type="dxa"/>
          </w:tcPr>
          <w:p w14:paraId="674753EE" w14:textId="77777777" w:rsidR="00472FAE" w:rsidRDefault="00472FAE" w:rsidP="00D261BA">
            <w:pPr>
              <w:rPr>
                <w:noProof/>
              </w:rPr>
            </w:pPr>
          </w:p>
        </w:tc>
        <w:tc>
          <w:tcPr>
            <w:tcW w:w="4639" w:type="dxa"/>
            <w:gridSpan w:val="4"/>
            <w:vAlign w:val="center"/>
          </w:tcPr>
          <w:p w14:paraId="366BD03E" w14:textId="3FB81C3F" w:rsidR="00472FAE" w:rsidRPr="00DA57E7" w:rsidRDefault="00472FAE" w:rsidP="00D261BA">
            <w:pPr>
              <w:pStyle w:val="Heading1"/>
              <w:jc w:val="right"/>
              <w:rPr>
                <w:sz w:val="40"/>
                <w:szCs w:val="40"/>
              </w:rPr>
            </w:pPr>
          </w:p>
        </w:tc>
      </w:tr>
      <w:tr w:rsidR="00486547" w:rsidRPr="00DA57E7" w14:paraId="391AF02A" w14:textId="77777777" w:rsidTr="0064590E">
        <w:trPr>
          <w:trHeight w:val="405"/>
          <w:jc w:val="center"/>
        </w:trPr>
        <w:tc>
          <w:tcPr>
            <w:tcW w:w="6804" w:type="dxa"/>
            <w:gridSpan w:val="2"/>
            <w:vMerge/>
          </w:tcPr>
          <w:p w14:paraId="3AE2D16E" w14:textId="77777777" w:rsidR="00472FAE" w:rsidRDefault="00472FAE" w:rsidP="00472FAE">
            <w:pPr>
              <w:pStyle w:val="Title"/>
              <w:rPr>
                <w:noProof/>
              </w:rPr>
            </w:pPr>
          </w:p>
        </w:tc>
        <w:tc>
          <w:tcPr>
            <w:tcW w:w="236" w:type="dxa"/>
          </w:tcPr>
          <w:p w14:paraId="2A893012" w14:textId="77777777" w:rsidR="00472FAE" w:rsidRDefault="00472FAE" w:rsidP="00D261BA">
            <w:pPr>
              <w:rPr>
                <w:noProof/>
              </w:rPr>
            </w:pPr>
          </w:p>
        </w:tc>
        <w:tc>
          <w:tcPr>
            <w:tcW w:w="4639" w:type="dxa"/>
            <w:gridSpan w:val="4"/>
            <w:vAlign w:val="center"/>
          </w:tcPr>
          <w:p w14:paraId="6C05E479" w14:textId="31D6ACB4" w:rsidR="00472FAE" w:rsidRPr="00DA57E7" w:rsidRDefault="00DA57E7" w:rsidP="00B27AF3">
            <w:pPr>
              <w:jc w:val="center"/>
              <w:rPr>
                <w:noProof/>
                <w:color w:val="0070C0"/>
                <w:sz w:val="28"/>
                <w:szCs w:val="28"/>
              </w:rPr>
            </w:pPr>
            <w:r w:rsidRPr="00DA57E7">
              <w:rPr>
                <w:color w:val="0070C0"/>
                <w:sz w:val="28"/>
                <w:szCs w:val="28"/>
              </w:rPr>
              <w:t>JANUARY 2020</w:t>
            </w:r>
          </w:p>
        </w:tc>
      </w:tr>
      <w:tr w:rsidR="001649FB" w14:paraId="27A1E3D1" w14:textId="77777777" w:rsidTr="0064590E">
        <w:trPr>
          <w:gridAfter w:val="2"/>
          <w:wAfter w:w="380" w:type="dxa"/>
          <w:trHeight w:val="2445"/>
          <w:jc w:val="center"/>
        </w:trPr>
        <w:tc>
          <w:tcPr>
            <w:tcW w:w="6804" w:type="dxa"/>
            <w:gridSpan w:val="2"/>
            <w:vMerge/>
            <w:vAlign w:val="center"/>
          </w:tcPr>
          <w:p w14:paraId="597C5EFC" w14:textId="77777777" w:rsidR="00F16684" w:rsidRPr="00472FAE" w:rsidRDefault="00F16684" w:rsidP="00472FAE">
            <w:pPr>
              <w:pStyle w:val="Title"/>
            </w:pPr>
          </w:p>
        </w:tc>
        <w:tc>
          <w:tcPr>
            <w:tcW w:w="284" w:type="dxa"/>
            <w:gridSpan w:val="2"/>
            <w:vMerge w:val="restart"/>
          </w:tcPr>
          <w:p w14:paraId="1354E0B0" w14:textId="21DBD6E2" w:rsidR="00F16684" w:rsidRPr="00CE729D" w:rsidRDefault="00F16684" w:rsidP="00472FAE">
            <w:pPr>
              <w:rPr>
                <w:noProof/>
                <w:color w:val="0070C0"/>
              </w:rPr>
            </w:pPr>
          </w:p>
        </w:tc>
        <w:tc>
          <w:tcPr>
            <w:tcW w:w="4211" w:type="dxa"/>
            <w:vMerge w:val="restart"/>
          </w:tcPr>
          <w:p w14:paraId="528A0375" w14:textId="461FB4BA" w:rsidR="00F16684" w:rsidRPr="00B16B77" w:rsidRDefault="001649FB" w:rsidP="000B4528">
            <w:pPr>
              <w:rPr>
                <w:color w:val="FFFFFF" w:themeColor="background1"/>
              </w:rPr>
            </w:pPr>
            <w:r w:rsidRPr="00B16B77">
              <w:rPr>
                <w:noProof/>
                <w:color w:val="FFFFFF" w:themeColor="background1"/>
              </w:rPr>
              <w:drawing>
                <wp:anchor distT="0" distB="0" distL="114300" distR="114300" simplePos="0" relativeHeight="251658240" behindDoc="0" locked="0" layoutInCell="1" allowOverlap="1" wp14:anchorId="4AC1DB93" wp14:editId="7E957112">
                  <wp:simplePos x="0" y="0"/>
                  <wp:positionH relativeFrom="column">
                    <wp:posOffset>6139815</wp:posOffset>
                  </wp:positionH>
                  <wp:positionV relativeFrom="paragraph">
                    <wp:posOffset>843280</wp:posOffset>
                  </wp:positionV>
                  <wp:extent cx="868045" cy="1050290"/>
                  <wp:effectExtent l="0" t="0" r="8255" b="0"/>
                  <wp:wrapNone/>
                  <wp:docPr id="3" name="Picture 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8045" cy="105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C083A" w14:textId="77777777" w:rsidR="001649FB" w:rsidRPr="00B16B77" w:rsidRDefault="001649FB" w:rsidP="000B4528">
            <w:pPr>
              <w:rPr>
                <w:color w:val="FFFFFF" w:themeColor="background1"/>
              </w:rPr>
            </w:pPr>
          </w:p>
          <w:p w14:paraId="5278BEBE" w14:textId="77777777" w:rsidR="001649FB" w:rsidRPr="00B16B77" w:rsidRDefault="001649FB" w:rsidP="000B4528">
            <w:pPr>
              <w:rPr>
                <w:color w:val="FFFFFF" w:themeColor="background1"/>
              </w:rPr>
            </w:pPr>
          </w:p>
          <w:p w14:paraId="431C6033" w14:textId="77777777" w:rsidR="001649FB" w:rsidRPr="00B16B77" w:rsidRDefault="001649FB" w:rsidP="000B4528">
            <w:pPr>
              <w:rPr>
                <w:color w:val="FFFFFF" w:themeColor="background1"/>
              </w:rPr>
            </w:pPr>
          </w:p>
          <w:p w14:paraId="3DCD2BD3" w14:textId="77777777" w:rsidR="001649FB" w:rsidRPr="00B16B77" w:rsidRDefault="001649FB" w:rsidP="000B4528">
            <w:pPr>
              <w:rPr>
                <w:color w:val="FFFFFF" w:themeColor="background1"/>
              </w:rPr>
            </w:pPr>
          </w:p>
          <w:p w14:paraId="2768D465" w14:textId="77777777" w:rsidR="001649FB" w:rsidRPr="00B16B77" w:rsidRDefault="001649FB" w:rsidP="000B4528">
            <w:pPr>
              <w:rPr>
                <w:color w:val="FFFFFF" w:themeColor="background1"/>
              </w:rPr>
            </w:pPr>
          </w:p>
          <w:p w14:paraId="1D1ECEBD" w14:textId="07B39D50" w:rsidR="001649FB" w:rsidRPr="00B16B77" w:rsidRDefault="001649FB" w:rsidP="000B4528">
            <w:pPr>
              <w:rPr>
                <w:color w:val="FFFFFF" w:themeColor="background1"/>
              </w:rPr>
            </w:pPr>
          </w:p>
          <w:p w14:paraId="60B51342" w14:textId="77777777" w:rsidR="001649FB" w:rsidRPr="00B16B77" w:rsidRDefault="001649FB" w:rsidP="000B4528">
            <w:pPr>
              <w:rPr>
                <w:color w:val="FFFFFF" w:themeColor="background1"/>
              </w:rPr>
            </w:pPr>
          </w:p>
          <w:p w14:paraId="217280C4" w14:textId="77777777" w:rsidR="001649FB" w:rsidRPr="00B16B77" w:rsidRDefault="001649FB" w:rsidP="000B4528">
            <w:pPr>
              <w:rPr>
                <w:color w:val="FFFFFF" w:themeColor="background1"/>
              </w:rPr>
            </w:pPr>
          </w:p>
          <w:p w14:paraId="060B91A9" w14:textId="77777777" w:rsidR="001649FB" w:rsidRPr="00B16B77" w:rsidRDefault="001649FB" w:rsidP="000B4528">
            <w:pPr>
              <w:rPr>
                <w:color w:val="FFFFFF" w:themeColor="background1"/>
              </w:rPr>
            </w:pPr>
          </w:p>
          <w:p w14:paraId="2E009061" w14:textId="5C95302F" w:rsidR="001649FB" w:rsidRPr="00B16B77" w:rsidRDefault="001649FB" w:rsidP="000B4528">
            <w:pPr>
              <w:rPr>
                <w:color w:val="FFFFFF" w:themeColor="background1"/>
              </w:rPr>
            </w:pPr>
          </w:p>
          <w:p w14:paraId="62666EFD" w14:textId="77777777" w:rsidR="00627F40" w:rsidRPr="00B16B77" w:rsidRDefault="00627F40" w:rsidP="000B4528">
            <w:pPr>
              <w:rPr>
                <w:color w:val="FFFFFF" w:themeColor="background1"/>
              </w:rPr>
            </w:pPr>
          </w:p>
          <w:p w14:paraId="788230F8" w14:textId="77777777" w:rsidR="001649FB" w:rsidRPr="00B16B77" w:rsidRDefault="001649FB" w:rsidP="000B4528">
            <w:pPr>
              <w:rPr>
                <w:color w:val="FFFFFF" w:themeColor="background1"/>
                <w:sz w:val="28"/>
                <w:szCs w:val="28"/>
              </w:rPr>
            </w:pPr>
          </w:p>
          <w:p w14:paraId="15FB00AC" w14:textId="713C7503" w:rsidR="001649FB" w:rsidRPr="003E1B8B" w:rsidRDefault="00627F40" w:rsidP="000B4528">
            <w:pPr>
              <w:rPr>
                <w:color w:val="0038A8" w:themeColor="accent4"/>
                <w:sz w:val="28"/>
                <w:szCs w:val="28"/>
              </w:rPr>
            </w:pPr>
            <w:r w:rsidRPr="003E1B8B">
              <w:rPr>
                <w:color w:val="0038A8" w:themeColor="accent4"/>
                <w:sz w:val="28"/>
                <w:szCs w:val="28"/>
              </w:rPr>
              <w:t xml:space="preserve">                CONTENT</w:t>
            </w:r>
            <w:r w:rsidR="008F6704" w:rsidRPr="003E1B8B">
              <w:rPr>
                <w:color w:val="0038A8" w:themeColor="accent4"/>
                <w:sz w:val="28"/>
                <w:szCs w:val="28"/>
              </w:rPr>
              <w:t>S</w:t>
            </w:r>
          </w:p>
          <w:p w14:paraId="401A99B1" w14:textId="77777777" w:rsidR="00627F40" w:rsidRPr="003E1B8B" w:rsidRDefault="00627F40" w:rsidP="000B4528">
            <w:pPr>
              <w:rPr>
                <w:color w:val="0038A8" w:themeColor="accent4"/>
                <w:sz w:val="28"/>
                <w:szCs w:val="28"/>
              </w:rPr>
            </w:pPr>
          </w:p>
          <w:p w14:paraId="6292F8BA" w14:textId="19472C38" w:rsidR="00627F40" w:rsidRPr="003E1B8B" w:rsidRDefault="00627F40" w:rsidP="000E1B99">
            <w:pPr>
              <w:pStyle w:val="ListParagraph"/>
              <w:numPr>
                <w:ilvl w:val="0"/>
                <w:numId w:val="1"/>
              </w:numPr>
              <w:rPr>
                <w:color w:val="0038A8" w:themeColor="accent4"/>
                <w:sz w:val="28"/>
                <w:szCs w:val="28"/>
              </w:rPr>
            </w:pPr>
            <w:r w:rsidRPr="003E1B8B">
              <w:rPr>
                <w:color w:val="0038A8" w:themeColor="accent4"/>
                <w:sz w:val="28"/>
                <w:szCs w:val="28"/>
              </w:rPr>
              <w:t>Avoiding winter viruses</w:t>
            </w:r>
          </w:p>
          <w:p w14:paraId="66F57111" w14:textId="77777777" w:rsidR="00627F40" w:rsidRPr="003E1B8B" w:rsidRDefault="00627F40" w:rsidP="00627F40">
            <w:pPr>
              <w:rPr>
                <w:color w:val="0038A8" w:themeColor="accent4"/>
                <w:sz w:val="28"/>
                <w:szCs w:val="28"/>
              </w:rPr>
            </w:pPr>
          </w:p>
          <w:p w14:paraId="5889AB9F" w14:textId="56DC7F58" w:rsidR="00627F40" w:rsidRDefault="00627F40" w:rsidP="00627F40">
            <w:pPr>
              <w:pStyle w:val="ListParagraph"/>
              <w:numPr>
                <w:ilvl w:val="0"/>
                <w:numId w:val="1"/>
              </w:numPr>
              <w:rPr>
                <w:color w:val="0038A8" w:themeColor="accent4"/>
                <w:sz w:val="28"/>
                <w:szCs w:val="28"/>
              </w:rPr>
            </w:pPr>
            <w:r w:rsidRPr="003E1B8B">
              <w:rPr>
                <w:color w:val="0038A8" w:themeColor="accent4"/>
                <w:sz w:val="28"/>
                <w:szCs w:val="28"/>
              </w:rPr>
              <w:t>Activities for everyone</w:t>
            </w:r>
          </w:p>
          <w:p w14:paraId="101EA443" w14:textId="77777777" w:rsidR="003E1B8B" w:rsidRPr="003E1B8B" w:rsidRDefault="003E1B8B" w:rsidP="003E1B8B">
            <w:pPr>
              <w:pStyle w:val="ListParagraph"/>
              <w:rPr>
                <w:color w:val="0038A8" w:themeColor="accent4"/>
                <w:sz w:val="28"/>
                <w:szCs w:val="28"/>
              </w:rPr>
            </w:pPr>
          </w:p>
          <w:p w14:paraId="640E3546" w14:textId="2D4589C0" w:rsidR="003E1B8B" w:rsidRDefault="003E1B8B" w:rsidP="00627F40">
            <w:pPr>
              <w:pStyle w:val="ListParagraph"/>
              <w:numPr>
                <w:ilvl w:val="0"/>
                <w:numId w:val="1"/>
              </w:numPr>
              <w:rPr>
                <w:color w:val="0038A8" w:themeColor="accent4"/>
                <w:sz w:val="28"/>
                <w:szCs w:val="28"/>
              </w:rPr>
            </w:pPr>
            <w:r>
              <w:rPr>
                <w:color w:val="0038A8" w:themeColor="accent4"/>
                <w:sz w:val="28"/>
                <w:szCs w:val="28"/>
              </w:rPr>
              <w:t>Did you know?</w:t>
            </w:r>
          </w:p>
          <w:p w14:paraId="44FAA2E3" w14:textId="77777777" w:rsidR="003E1B8B" w:rsidRPr="003E1B8B" w:rsidRDefault="003E1B8B" w:rsidP="003E1B8B">
            <w:pPr>
              <w:pStyle w:val="ListParagraph"/>
              <w:rPr>
                <w:color w:val="0038A8" w:themeColor="accent4"/>
                <w:sz w:val="28"/>
                <w:szCs w:val="28"/>
              </w:rPr>
            </w:pPr>
          </w:p>
          <w:p w14:paraId="3B0AC7DB" w14:textId="4759B0B2" w:rsidR="00627F40" w:rsidRPr="00B16B77" w:rsidRDefault="00627F40" w:rsidP="003E1B8B">
            <w:pPr>
              <w:pStyle w:val="ListParagraph"/>
              <w:rPr>
                <w:color w:val="FFFFFF" w:themeColor="background1"/>
              </w:rPr>
            </w:pPr>
          </w:p>
        </w:tc>
      </w:tr>
      <w:tr w:rsidR="001649FB" w14:paraId="4F78E98B" w14:textId="77777777" w:rsidTr="0064590E">
        <w:trPr>
          <w:gridAfter w:val="2"/>
          <w:wAfter w:w="380" w:type="dxa"/>
          <w:trHeight w:val="2445"/>
          <w:jc w:val="center"/>
        </w:trPr>
        <w:tc>
          <w:tcPr>
            <w:tcW w:w="6804" w:type="dxa"/>
            <w:gridSpan w:val="2"/>
            <w:vAlign w:val="center"/>
          </w:tcPr>
          <w:p w14:paraId="7EC3F8C2" w14:textId="7549B4B4" w:rsidR="00032131" w:rsidRPr="00866D7D" w:rsidRDefault="00032131" w:rsidP="002108A3">
            <w:pPr>
              <w:pStyle w:val="NormalWeb"/>
              <w:spacing w:before="0" w:beforeAutospacing="0" w:after="240" w:afterAutospacing="0"/>
              <w:ind w:right="-673"/>
              <w:jc w:val="both"/>
              <w:rPr>
                <w:rFonts w:ascii="Arial" w:hAnsi="Arial" w:cs="Arial"/>
                <w:b/>
                <w:bCs/>
                <w:color w:val="0038A8" w:themeColor="accent4"/>
                <w:spacing w:val="-2"/>
                <w:sz w:val="28"/>
                <w:szCs w:val="28"/>
              </w:rPr>
            </w:pPr>
            <w:r w:rsidRPr="00866D7D">
              <w:rPr>
                <w:rFonts w:ascii="Arial" w:hAnsi="Arial" w:cs="Arial"/>
                <w:b/>
                <w:bCs/>
                <w:color w:val="0038A8" w:themeColor="accent4"/>
                <w:spacing w:val="-2"/>
                <w:sz w:val="28"/>
                <w:szCs w:val="28"/>
              </w:rPr>
              <w:lastRenderedPageBreak/>
              <w:t>AVOIDING WINTER VIRUSES</w:t>
            </w:r>
          </w:p>
          <w:p w14:paraId="6D9DFA28" w14:textId="4C686E61" w:rsidR="00032131" w:rsidRPr="00D5057C" w:rsidRDefault="0064590E" w:rsidP="002108A3">
            <w:pPr>
              <w:pStyle w:val="NormalWeb"/>
              <w:spacing w:before="0" w:beforeAutospacing="0" w:after="240" w:afterAutospacing="0"/>
              <w:jc w:val="both"/>
              <w:rPr>
                <w:rFonts w:ascii="Arial" w:hAnsi="Arial" w:cs="Arial"/>
                <w:color w:val="0038A8" w:themeColor="accent4"/>
                <w:spacing w:val="-2"/>
              </w:rPr>
            </w:pPr>
            <w:r>
              <w:rPr>
                <w:rFonts w:ascii="Arial" w:hAnsi="Arial" w:cs="Arial"/>
                <w:noProof/>
                <w:color w:val="0038A8" w:themeColor="accent4"/>
                <w:spacing w:val="-2"/>
              </w:rPr>
              <mc:AlternateContent>
                <mc:Choice Requires="wps">
                  <w:drawing>
                    <wp:anchor distT="0" distB="0" distL="114300" distR="114300" simplePos="0" relativeHeight="251660288" behindDoc="0" locked="0" layoutInCell="1" allowOverlap="1" wp14:anchorId="097F646C" wp14:editId="733C1508">
                      <wp:simplePos x="0" y="0"/>
                      <wp:positionH relativeFrom="column">
                        <wp:posOffset>4738370</wp:posOffset>
                      </wp:positionH>
                      <wp:positionV relativeFrom="paragraph">
                        <wp:posOffset>370840</wp:posOffset>
                      </wp:positionV>
                      <wp:extent cx="2504440" cy="1903095"/>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2504440" cy="1903095"/>
                              </a:xfrm>
                              <a:prstGeom prst="rect">
                                <a:avLst/>
                              </a:prstGeom>
                              <a:noFill/>
                              <a:ln w="6350">
                                <a:noFill/>
                              </a:ln>
                            </wps:spPr>
                            <wps:txbx>
                              <w:txbxContent>
                                <w:p w14:paraId="045C1726" w14:textId="10A30A0E" w:rsidR="0064590E" w:rsidRDefault="00653E60">
                                  <w:r>
                                    <w:rPr>
                                      <w:noProof/>
                                    </w:rPr>
                                    <w:drawing>
                                      <wp:inline distT="0" distB="0" distL="0" distR="0" wp14:anchorId="59C57707" wp14:editId="6896A71F">
                                        <wp:extent cx="2376970" cy="1494657"/>
                                        <wp:effectExtent l="0" t="0" r="4445"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0184" cy="1534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F646C" id="_x0000_t202" coordsize="21600,21600" o:spt="202" path="m,l,21600r21600,l21600,xe">
                      <v:stroke joinstyle="miter"/>
                      <v:path gradientshapeok="t" o:connecttype="rect"/>
                    </v:shapetype>
                    <v:shape id="Text Box 10" o:spid="_x0000_s1026" type="#_x0000_t202" style="position:absolute;left:0;text-align:left;margin-left:373.1pt;margin-top:29.2pt;width:197.2pt;height:14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" filled="f" stroked="f" strokeweight=".5pt">
                      <v:textbox>
                        <w:txbxContent>
                          <w:p w14:paraId="045C1726" w14:textId="10A30A0E" w:rsidR="0064590E" w:rsidRDefault="00653E60">
                            <w:r>
                              <w:rPr>
                                <w:noProof/>
                              </w:rPr>
                              <w:drawing>
                                <wp:inline distT="0" distB="0" distL="0" distR="0" wp14:anchorId="59C57707" wp14:editId="6896A71F">
                                  <wp:extent cx="2376970" cy="1494657"/>
                                  <wp:effectExtent l="0" t="0" r="4445"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0184" cy="1534406"/>
                                          </a:xfrm>
                                          <a:prstGeom prst="rect">
                                            <a:avLst/>
                                          </a:prstGeom>
                                          <a:noFill/>
                                          <a:ln>
                                            <a:noFill/>
                                          </a:ln>
                                        </pic:spPr>
                                      </pic:pic>
                                    </a:graphicData>
                                  </a:graphic>
                                </wp:inline>
                              </w:drawing>
                            </w:r>
                          </w:p>
                        </w:txbxContent>
                      </v:textbox>
                    </v:shape>
                  </w:pict>
                </mc:Fallback>
              </mc:AlternateContent>
            </w:r>
            <w:r w:rsidR="00032131" w:rsidRPr="00D5057C">
              <w:rPr>
                <w:rFonts w:ascii="Arial" w:hAnsi="Arial" w:cs="Arial"/>
                <w:b/>
                <w:bCs/>
                <w:color w:val="0038A8" w:themeColor="accent4"/>
                <w:spacing w:val="-2"/>
              </w:rPr>
              <w:t>Keep warm</w:t>
            </w:r>
          </w:p>
          <w:p w14:paraId="49E5A74E" w14:textId="1387E38D" w:rsidR="00032131" w:rsidRPr="00D5057C" w:rsidRDefault="00032131" w:rsidP="002108A3">
            <w:pPr>
              <w:pStyle w:val="NormalWeb"/>
              <w:spacing w:before="0" w:beforeAutospacing="0" w:after="240" w:afterAutospacing="0"/>
              <w:jc w:val="both"/>
              <w:rPr>
                <w:rFonts w:ascii="Arial" w:hAnsi="Arial" w:cs="Arial"/>
                <w:color w:val="0038A8" w:themeColor="accent4"/>
                <w:spacing w:val="-2"/>
              </w:rPr>
            </w:pPr>
            <w:r w:rsidRPr="00D5057C">
              <w:rPr>
                <w:rFonts w:ascii="Arial" w:hAnsi="Arial" w:cs="Arial"/>
                <w:color w:val="0038A8" w:themeColor="accent4"/>
                <w:spacing w:val="-2"/>
              </w:rPr>
              <w:t xml:space="preserve">Granny was right - keeping warm can help you avoid </w:t>
            </w:r>
            <w:proofErr w:type="gramStart"/>
            <w:r w:rsidRPr="00D5057C">
              <w:rPr>
                <w:rFonts w:ascii="Arial" w:hAnsi="Arial" w:cs="Arial"/>
                <w:color w:val="0038A8" w:themeColor="accent4"/>
                <w:spacing w:val="-2"/>
              </w:rPr>
              <w:t>coughs,</w:t>
            </w:r>
            <w:r w:rsidR="00866D7D">
              <w:rPr>
                <w:noProof/>
              </w:rPr>
              <w:t xml:space="preserve"> </w:t>
            </w:r>
            <w:r w:rsidRPr="00D5057C">
              <w:rPr>
                <w:rFonts w:ascii="Arial" w:hAnsi="Arial" w:cs="Arial"/>
                <w:color w:val="0038A8" w:themeColor="accent4"/>
                <w:spacing w:val="-2"/>
              </w:rPr>
              <w:t xml:space="preserve"> colds</w:t>
            </w:r>
            <w:proofErr w:type="gramEnd"/>
            <w:r w:rsidRPr="00D5057C">
              <w:rPr>
                <w:rFonts w:ascii="Arial" w:hAnsi="Arial" w:cs="Arial"/>
                <w:color w:val="0038A8" w:themeColor="accent4"/>
                <w:spacing w:val="-2"/>
              </w:rPr>
              <w:t xml:space="preserve"> and flu. After our exceptionally mild autumn, people won't be used to dressing warmly for wintry weather. </w:t>
            </w:r>
            <w:proofErr w:type="gramStart"/>
            <w:r w:rsidRPr="00D5057C">
              <w:rPr>
                <w:rFonts w:ascii="Arial" w:hAnsi="Arial" w:cs="Arial"/>
                <w:color w:val="0038A8" w:themeColor="accent4"/>
                <w:spacing w:val="-2"/>
              </w:rPr>
              <w:t>So</w:t>
            </w:r>
            <w:proofErr w:type="gramEnd"/>
            <w:r w:rsidRPr="00D5057C">
              <w:rPr>
                <w:rFonts w:ascii="Arial" w:hAnsi="Arial" w:cs="Arial"/>
                <w:color w:val="0038A8" w:themeColor="accent4"/>
                <w:spacing w:val="-2"/>
              </w:rPr>
              <w:t xml:space="preserve"> if there's a sudden icy spell, we will be more likely to feel the cold and start to shiver.</w:t>
            </w:r>
          </w:p>
          <w:p w14:paraId="7A16DCC9" w14:textId="16CCDDDF" w:rsidR="00032131" w:rsidRPr="00D5057C" w:rsidRDefault="00032131" w:rsidP="002108A3">
            <w:pPr>
              <w:pStyle w:val="NormalWeb"/>
              <w:spacing w:before="0" w:beforeAutospacing="0" w:after="240" w:afterAutospacing="0"/>
              <w:jc w:val="both"/>
              <w:rPr>
                <w:rFonts w:ascii="Arial" w:hAnsi="Arial" w:cs="Arial"/>
                <w:color w:val="0038A8" w:themeColor="accent4"/>
                <w:spacing w:val="-2"/>
                <w:shd w:val="clear" w:color="auto" w:fill="FFFFFF"/>
              </w:rPr>
            </w:pPr>
            <w:r w:rsidRPr="00D5057C">
              <w:rPr>
                <w:rFonts w:ascii="Arial" w:hAnsi="Arial" w:cs="Arial"/>
                <w:color w:val="0038A8" w:themeColor="accent4"/>
                <w:spacing w:val="-2"/>
              </w:rPr>
              <w:t xml:space="preserve">Shivering depresses the immune system and this makes us more likely to catch colds. Also, lower levels of sunlight and altered levels of hormones such as melatonin and serotonin negatively affect how the immune system performs.  </w:t>
            </w:r>
            <w:r w:rsidRPr="00D5057C">
              <w:rPr>
                <w:rFonts w:ascii="Arial" w:hAnsi="Arial" w:cs="Arial"/>
                <w:color w:val="0038A8" w:themeColor="accent4"/>
                <w:spacing w:val="-2"/>
                <w:shd w:val="clear" w:color="auto" w:fill="FFFFFF"/>
              </w:rPr>
              <w:t>We lose up to 30per cent of our body heat through our heads - so wear a hat.</w:t>
            </w:r>
          </w:p>
          <w:p w14:paraId="2E70FCEE" w14:textId="06976DE1" w:rsidR="00032131" w:rsidRPr="00032131" w:rsidRDefault="00032131" w:rsidP="002108A3">
            <w:pPr>
              <w:spacing w:after="240"/>
              <w:contextualSpacing w:val="0"/>
              <w:jc w:val="both"/>
              <w:rPr>
                <w:rFonts w:ascii="Arial" w:eastAsia="Times New Roman" w:hAnsi="Arial" w:cs="Arial"/>
                <w:color w:val="0038A8" w:themeColor="accent4"/>
                <w:spacing w:val="-2"/>
                <w:sz w:val="24"/>
                <w:szCs w:val="24"/>
                <w:lang w:val="en-GB" w:eastAsia="en-GB"/>
              </w:rPr>
            </w:pPr>
            <w:r w:rsidRPr="00032131">
              <w:rPr>
                <w:rFonts w:ascii="Arial" w:eastAsia="Times New Roman" w:hAnsi="Arial" w:cs="Arial"/>
                <w:b/>
                <w:bCs/>
                <w:color w:val="0038A8" w:themeColor="accent4"/>
                <w:spacing w:val="-2"/>
                <w:sz w:val="24"/>
                <w:szCs w:val="24"/>
                <w:lang w:val="en-GB" w:eastAsia="en-GB"/>
              </w:rPr>
              <w:t>Wash your hands</w:t>
            </w:r>
          </w:p>
          <w:p w14:paraId="3FA41266" w14:textId="14357120" w:rsidR="00032131" w:rsidRPr="00032131" w:rsidRDefault="00CE729D" w:rsidP="002108A3">
            <w:pPr>
              <w:spacing w:after="240"/>
              <w:contextualSpacing w:val="0"/>
              <w:jc w:val="both"/>
              <w:rPr>
                <w:rFonts w:ascii="Arial" w:eastAsia="Times New Roman" w:hAnsi="Arial" w:cs="Arial"/>
                <w:color w:val="0038A8" w:themeColor="accent4"/>
                <w:spacing w:val="-2"/>
                <w:sz w:val="24"/>
                <w:szCs w:val="24"/>
                <w:lang w:val="en-GB" w:eastAsia="en-GB"/>
              </w:rPr>
            </w:pPr>
            <w:r>
              <w:rPr>
                <w:rFonts w:ascii="Arial" w:eastAsia="Times New Roman" w:hAnsi="Arial" w:cs="Arial"/>
                <w:noProof/>
                <w:color w:val="0038A8" w:themeColor="accent4"/>
                <w:spacing w:val="-2"/>
                <w:sz w:val="24"/>
                <w:szCs w:val="24"/>
                <w:lang w:val="en-GB" w:eastAsia="en-GB"/>
              </w:rPr>
              <mc:AlternateContent>
                <mc:Choice Requires="wps">
                  <w:drawing>
                    <wp:anchor distT="0" distB="0" distL="114300" distR="114300" simplePos="0" relativeHeight="251662336" behindDoc="0" locked="0" layoutInCell="1" allowOverlap="1" wp14:anchorId="6141A07B" wp14:editId="0B083758">
                      <wp:simplePos x="0" y="0"/>
                      <wp:positionH relativeFrom="column">
                        <wp:posOffset>4979133</wp:posOffset>
                      </wp:positionH>
                      <wp:positionV relativeFrom="paragraph">
                        <wp:posOffset>982492</wp:posOffset>
                      </wp:positionV>
                      <wp:extent cx="2363372" cy="202574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363372" cy="2025747"/>
                              </a:xfrm>
                              <a:prstGeom prst="rect">
                                <a:avLst/>
                              </a:prstGeom>
                              <a:noFill/>
                              <a:ln w="6350">
                                <a:noFill/>
                              </a:ln>
                            </wps:spPr>
                            <wps:txbx>
                              <w:txbxContent>
                                <w:p w14:paraId="62F1F11B" w14:textId="4B069A2A" w:rsidR="00CE729D" w:rsidRPr="003E1B8B" w:rsidRDefault="007913AB">
                                  <w:pPr>
                                    <w:rPr>
                                      <w:color w:val="0038A8" w:themeColor="accent4"/>
                                      <w:sz w:val="24"/>
                                      <w:szCs w:val="24"/>
                                    </w:rPr>
                                  </w:pPr>
                                  <w:hyperlink r:id="rId16" w:history="1">
                                    <w:r w:rsidR="00CE729D" w:rsidRPr="003E1B8B">
                                      <w:rPr>
                                        <w:rStyle w:val="Hyperlink"/>
                                        <w:color w:val="0038A8" w:themeColor="accent4"/>
                                        <w:sz w:val="24"/>
                                        <w:szCs w:val="24"/>
                                      </w:rPr>
                                      <w:t>www.vitality.co.uk/family/kids/healthy-habits/5-ways-for-handwashing-with-kids</w:t>
                                    </w:r>
                                  </w:hyperlink>
                                </w:p>
                                <w:p w14:paraId="14F584C2" w14:textId="77777777" w:rsidR="00CE729D" w:rsidRPr="003E1B8B" w:rsidRDefault="00CE729D">
                                  <w:pPr>
                                    <w:rPr>
                                      <w:color w:val="0038A8" w:themeColor="accent4"/>
                                      <w:sz w:val="24"/>
                                      <w:szCs w:val="24"/>
                                    </w:rPr>
                                  </w:pPr>
                                </w:p>
                                <w:p w14:paraId="2E612D82" w14:textId="7AB5825E" w:rsidR="00CE729D" w:rsidRPr="003E1B8B" w:rsidRDefault="00CE729D">
                                  <w:pPr>
                                    <w:rPr>
                                      <w:color w:val="0038A8" w:themeColor="accent4"/>
                                      <w:sz w:val="24"/>
                                      <w:szCs w:val="24"/>
                                    </w:rPr>
                                  </w:pPr>
                                  <w:r w:rsidRPr="003E1B8B">
                                    <w:rPr>
                                      <w:color w:val="0038A8" w:themeColor="accent4"/>
                                      <w:sz w:val="24"/>
                                      <w:szCs w:val="24"/>
                                    </w:rPr>
                                    <w:cr/>
                                  </w:r>
                                </w:p>
                                <w:p w14:paraId="123229F1" w14:textId="102A2374" w:rsidR="00CE729D" w:rsidRPr="003E1B8B" w:rsidRDefault="007913AB">
                                  <w:pPr>
                                    <w:rPr>
                                      <w:color w:val="0038A8" w:themeColor="accent4"/>
                                      <w:sz w:val="24"/>
                                      <w:szCs w:val="24"/>
                                    </w:rPr>
                                  </w:pPr>
                                  <w:hyperlink r:id="rId17" w:history="1">
                                    <w:r w:rsidR="00CE729D" w:rsidRPr="003E1B8B">
                                      <w:rPr>
                                        <w:rStyle w:val="Hyperlink"/>
                                        <w:color w:val="0038A8" w:themeColor="accent4"/>
                                        <w:sz w:val="24"/>
                                        <w:szCs w:val="24"/>
                                      </w:rPr>
                                      <w:t>www.forecast.co.uk/</w:t>
                                    </w:r>
                                  </w:hyperlink>
                                </w:p>
                                <w:p w14:paraId="6B0D086A" w14:textId="3B9ED276" w:rsidR="00CE729D" w:rsidRPr="003E1B8B" w:rsidRDefault="00CE729D">
                                  <w:pPr>
                                    <w:rPr>
                                      <w:color w:val="0038A8" w:themeColor="accent4"/>
                                      <w:sz w:val="24"/>
                                      <w:szCs w:val="24"/>
                                    </w:rPr>
                                  </w:pPr>
                                </w:p>
                                <w:p w14:paraId="56FCD0FB" w14:textId="77777777" w:rsidR="00CE729D" w:rsidRPr="00CE729D" w:rsidRDefault="00CE729D">
                                  <w:pPr>
                                    <w:rPr>
                                      <w:color w:val="0070C0"/>
                                      <w:sz w:val="24"/>
                                      <w:szCs w:val="24"/>
                                    </w:rPr>
                                  </w:pPr>
                                </w:p>
                                <w:p w14:paraId="7B95F415" w14:textId="77777777" w:rsidR="00CE729D" w:rsidRPr="00CE729D" w:rsidRDefault="00CE729D">
                                  <w:pPr>
                                    <w:rPr>
                                      <w:color w:val="0070C0"/>
                                    </w:rPr>
                                  </w:pPr>
                                </w:p>
                                <w:p w14:paraId="246C7F43" w14:textId="640EFF33" w:rsidR="00CE729D" w:rsidRPr="00CE729D" w:rsidRDefault="00CE729D">
                                  <w:pPr>
                                    <w:rPr>
                                      <w:color w:val="0070C0"/>
                                    </w:rPr>
                                  </w:pPr>
                                  <w:r w:rsidRPr="00CE729D">
                                    <w:rPr>
                                      <w:color w:val="0070C0"/>
                                    </w:rPr>
                                    <w:cr/>
                                  </w:r>
                                </w:p>
                                <w:p w14:paraId="79664917" w14:textId="77777777" w:rsidR="00CE729D" w:rsidRDefault="00CE729D"/>
                                <w:p w14:paraId="208E72A7" w14:textId="77777777" w:rsidR="00CE729D" w:rsidRDefault="00CE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1A07B" id="Text Box 33" o:spid="_x0000_s1027" type="#_x0000_t202" style="position:absolute;left:0;text-align:left;margin-left:392.05pt;margin-top:77.35pt;width:186.1pt;height: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" filled="f" stroked="f" strokeweight=".5pt">
                      <v:textbox>
                        <w:txbxContent>
                          <w:p w14:paraId="62F1F11B" w14:textId="4B069A2A" w:rsidR="00CE729D" w:rsidRPr="003E1B8B" w:rsidRDefault="00A438A0">
                            <w:pPr>
                              <w:rPr>
                                <w:color w:val="0038A8" w:themeColor="accent4"/>
                                <w:sz w:val="24"/>
                                <w:szCs w:val="24"/>
                              </w:rPr>
                            </w:pPr>
                            <w:hyperlink r:id="rId18" w:history="1">
                              <w:r w:rsidR="00CE729D" w:rsidRPr="003E1B8B">
                                <w:rPr>
                                  <w:rStyle w:val="Hyperlink"/>
                                  <w:color w:val="0038A8" w:themeColor="accent4"/>
                                  <w:sz w:val="24"/>
                                  <w:szCs w:val="24"/>
                                </w:rPr>
                                <w:t>www.vitality.co.uk/family/kids/healthy-habits/5-ways-for-handwashing-with-kids</w:t>
                              </w:r>
                            </w:hyperlink>
                          </w:p>
                          <w:p w14:paraId="14F584C2" w14:textId="77777777" w:rsidR="00CE729D" w:rsidRPr="003E1B8B" w:rsidRDefault="00CE729D">
                            <w:pPr>
                              <w:rPr>
                                <w:color w:val="0038A8" w:themeColor="accent4"/>
                                <w:sz w:val="24"/>
                                <w:szCs w:val="24"/>
                              </w:rPr>
                            </w:pPr>
                          </w:p>
                          <w:p w14:paraId="2E612D82" w14:textId="7AB5825E" w:rsidR="00CE729D" w:rsidRPr="003E1B8B" w:rsidRDefault="00CE729D">
                            <w:pPr>
                              <w:rPr>
                                <w:color w:val="0038A8" w:themeColor="accent4"/>
                                <w:sz w:val="24"/>
                                <w:szCs w:val="24"/>
                              </w:rPr>
                            </w:pPr>
                            <w:r w:rsidRPr="003E1B8B">
                              <w:rPr>
                                <w:color w:val="0038A8" w:themeColor="accent4"/>
                                <w:sz w:val="24"/>
                                <w:szCs w:val="24"/>
                              </w:rPr>
                              <w:cr/>
                            </w:r>
                          </w:p>
                          <w:p w14:paraId="123229F1" w14:textId="102A2374" w:rsidR="00CE729D" w:rsidRPr="003E1B8B" w:rsidRDefault="00A438A0">
                            <w:pPr>
                              <w:rPr>
                                <w:color w:val="0038A8" w:themeColor="accent4"/>
                                <w:sz w:val="24"/>
                                <w:szCs w:val="24"/>
                              </w:rPr>
                            </w:pPr>
                            <w:hyperlink r:id="rId19" w:history="1">
                              <w:r w:rsidR="00CE729D" w:rsidRPr="003E1B8B">
                                <w:rPr>
                                  <w:rStyle w:val="Hyperlink"/>
                                  <w:color w:val="0038A8" w:themeColor="accent4"/>
                                  <w:sz w:val="24"/>
                                  <w:szCs w:val="24"/>
                                </w:rPr>
                                <w:t>www.forecast.co.uk/</w:t>
                              </w:r>
                            </w:hyperlink>
                          </w:p>
                          <w:p w14:paraId="6B0D086A" w14:textId="3B9ED276" w:rsidR="00CE729D" w:rsidRPr="003E1B8B" w:rsidRDefault="00CE729D">
                            <w:pPr>
                              <w:rPr>
                                <w:color w:val="0038A8" w:themeColor="accent4"/>
                                <w:sz w:val="24"/>
                                <w:szCs w:val="24"/>
                              </w:rPr>
                            </w:pPr>
                          </w:p>
                          <w:p w14:paraId="56FCD0FB" w14:textId="77777777" w:rsidR="00CE729D" w:rsidRPr="00CE729D" w:rsidRDefault="00CE729D">
                            <w:pPr>
                              <w:rPr>
                                <w:color w:val="0070C0"/>
                                <w:sz w:val="24"/>
                                <w:szCs w:val="24"/>
                              </w:rPr>
                            </w:pPr>
                          </w:p>
                          <w:p w14:paraId="7B95F415" w14:textId="77777777" w:rsidR="00CE729D" w:rsidRPr="00CE729D" w:rsidRDefault="00CE729D">
                            <w:pPr>
                              <w:rPr>
                                <w:color w:val="0070C0"/>
                              </w:rPr>
                            </w:pPr>
                          </w:p>
                          <w:p w14:paraId="246C7F43" w14:textId="640EFF33" w:rsidR="00CE729D" w:rsidRPr="00CE729D" w:rsidRDefault="00CE729D">
                            <w:pPr>
                              <w:rPr>
                                <w:color w:val="0070C0"/>
                              </w:rPr>
                            </w:pPr>
                            <w:r w:rsidRPr="00CE729D">
                              <w:rPr>
                                <w:color w:val="0070C0"/>
                              </w:rPr>
                              <w:cr/>
                            </w:r>
                          </w:p>
                          <w:p w14:paraId="79664917" w14:textId="77777777" w:rsidR="00CE729D" w:rsidRDefault="00CE729D"/>
                          <w:p w14:paraId="208E72A7" w14:textId="77777777" w:rsidR="00CE729D" w:rsidRDefault="00CE729D"/>
                        </w:txbxContent>
                      </v:textbox>
                    </v:shape>
                  </w:pict>
                </mc:Fallback>
              </mc:AlternateContent>
            </w:r>
            <w:r w:rsidR="00032131" w:rsidRPr="00032131">
              <w:rPr>
                <w:rFonts w:ascii="Arial" w:eastAsia="Times New Roman" w:hAnsi="Arial" w:cs="Arial"/>
                <w:color w:val="0038A8" w:themeColor="accent4"/>
                <w:spacing w:val="-2"/>
                <w:sz w:val="24"/>
                <w:szCs w:val="24"/>
                <w:lang w:val="en-GB" w:eastAsia="en-GB"/>
              </w:rPr>
              <w:t>Although most infections are mainly carried in the air and transmitted by the "aerosol" effect when someone sneezes, germs can be transmitted by physical contact and enter the body when infected hands touch vulnerable parts like our eyes, mouths and noses.</w:t>
            </w:r>
          </w:p>
          <w:p w14:paraId="1462A807" w14:textId="798FDCEE" w:rsidR="00032131" w:rsidRPr="00D5057C" w:rsidRDefault="00032131" w:rsidP="002108A3">
            <w:pPr>
              <w:spacing w:after="240"/>
              <w:contextualSpacing w:val="0"/>
              <w:jc w:val="both"/>
              <w:rPr>
                <w:rFonts w:ascii="Arial" w:eastAsia="Times New Roman" w:hAnsi="Arial" w:cs="Arial"/>
                <w:color w:val="0038A8" w:themeColor="accent4"/>
                <w:spacing w:val="-2"/>
                <w:sz w:val="24"/>
                <w:szCs w:val="24"/>
                <w:lang w:val="en-GB" w:eastAsia="en-GB"/>
              </w:rPr>
            </w:pPr>
            <w:r w:rsidRPr="00032131">
              <w:rPr>
                <w:rFonts w:ascii="Arial" w:eastAsia="Times New Roman" w:hAnsi="Arial" w:cs="Arial"/>
                <w:color w:val="0038A8" w:themeColor="accent4"/>
                <w:spacing w:val="-2"/>
                <w:sz w:val="24"/>
                <w:szCs w:val="24"/>
                <w:lang w:val="en-GB" w:eastAsia="en-GB"/>
              </w:rPr>
              <w:t>These areas offer easy access to invading germs despite being equipped with defence mechanisms such as mucous and hairs. Washing hands often - and drying them on disposable paper towels (or laundering hand towels regularly) - can significantly reduce the chances of catching a virus, especially the rotavirus, which tends to infect children and causes vomiting and diarrhoea.</w:t>
            </w:r>
          </w:p>
          <w:p w14:paraId="4255CED8" w14:textId="77777777" w:rsidR="00032131" w:rsidRPr="00032131" w:rsidRDefault="00032131" w:rsidP="002108A3">
            <w:pPr>
              <w:spacing w:after="240"/>
              <w:contextualSpacing w:val="0"/>
              <w:jc w:val="both"/>
              <w:rPr>
                <w:rFonts w:ascii="Arial" w:eastAsia="Times New Roman" w:hAnsi="Arial" w:cs="Arial"/>
                <w:color w:val="0038A8" w:themeColor="accent4"/>
                <w:spacing w:val="-2"/>
                <w:sz w:val="24"/>
                <w:szCs w:val="24"/>
                <w:lang w:val="en-GB" w:eastAsia="en-GB"/>
              </w:rPr>
            </w:pPr>
            <w:r w:rsidRPr="00032131">
              <w:rPr>
                <w:rFonts w:ascii="Arial" w:eastAsia="Times New Roman" w:hAnsi="Arial" w:cs="Arial"/>
                <w:b/>
                <w:bCs/>
                <w:color w:val="0038A8" w:themeColor="accent4"/>
                <w:spacing w:val="-2"/>
                <w:sz w:val="24"/>
                <w:szCs w:val="24"/>
                <w:lang w:val="en-GB" w:eastAsia="en-GB"/>
              </w:rPr>
              <w:t>Watch the weather</w:t>
            </w:r>
          </w:p>
          <w:p w14:paraId="70ED0D08" w14:textId="4738B3FC" w:rsidR="00032131" w:rsidRDefault="00032131" w:rsidP="002108A3">
            <w:pPr>
              <w:spacing w:after="240"/>
              <w:contextualSpacing w:val="0"/>
              <w:jc w:val="both"/>
              <w:rPr>
                <w:rFonts w:ascii="Arial" w:eastAsia="Times New Roman" w:hAnsi="Arial" w:cs="Arial"/>
                <w:color w:val="0038A8" w:themeColor="accent4"/>
                <w:spacing w:val="-2"/>
                <w:sz w:val="24"/>
                <w:szCs w:val="24"/>
                <w:lang w:val="en-GB" w:eastAsia="en-GB"/>
              </w:rPr>
            </w:pPr>
            <w:r w:rsidRPr="00032131">
              <w:rPr>
                <w:rFonts w:ascii="Arial" w:eastAsia="Times New Roman" w:hAnsi="Arial" w:cs="Arial"/>
                <w:color w:val="0038A8" w:themeColor="accent4"/>
                <w:spacing w:val="-2"/>
                <w:sz w:val="24"/>
                <w:szCs w:val="24"/>
                <w:lang w:val="en-GB" w:eastAsia="en-GB"/>
              </w:rPr>
              <w:t>Low cloud, dull and misty conditions tend to bring an increase in germs</w:t>
            </w:r>
            <w:r w:rsidRPr="00D5057C">
              <w:rPr>
                <w:rFonts w:ascii="Arial" w:eastAsia="Times New Roman" w:hAnsi="Arial" w:cs="Arial"/>
                <w:color w:val="0038A8" w:themeColor="accent4"/>
                <w:spacing w:val="-2"/>
                <w:sz w:val="24"/>
                <w:szCs w:val="24"/>
                <w:lang w:val="en-GB" w:eastAsia="en-GB"/>
              </w:rPr>
              <w:t xml:space="preserve">.  </w:t>
            </w:r>
            <w:r w:rsidRPr="00032131">
              <w:rPr>
                <w:rFonts w:ascii="Arial" w:eastAsia="Times New Roman" w:hAnsi="Arial" w:cs="Arial"/>
                <w:color w:val="0038A8" w:themeColor="accent4"/>
                <w:spacing w:val="-2"/>
                <w:sz w:val="24"/>
                <w:szCs w:val="24"/>
                <w:lang w:val="en-GB" w:eastAsia="en-GB"/>
              </w:rPr>
              <w:t>Viruses survive longer when the weather is moist. They can hang in the air attached to water droplets more easily, and when it's cloudy and dull there are fewer breezes to blow the germs away.</w:t>
            </w:r>
            <w:r w:rsidR="00866D7D">
              <w:rPr>
                <w:rFonts w:ascii="Arial" w:eastAsia="Times New Roman" w:hAnsi="Arial" w:cs="Arial"/>
                <w:color w:val="0038A8" w:themeColor="accent4"/>
                <w:spacing w:val="-2"/>
                <w:sz w:val="24"/>
                <w:szCs w:val="24"/>
                <w:lang w:val="en-GB" w:eastAsia="en-GB"/>
              </w:rPr>
              <w:t xml:space="preserve">  This is the time when you are more likely to catch something, although you may not notice you’ve done so until 10 to 12 days later, the incubation period for many coughs and colds.</w:t>
            </w:r>
          </w:p>
          <w:p w14:paraId="584E438D" w14:textId="50DC41B1" w:rsidR="00866D7D" w:rsidRDefault="00866D7D" w:rsidP="002108A3">
            <w:pPr>
              <w:spacing w:after="240"/>
              <w:contextualSpacing w:val="0"/>
              <w:jc w:val="both"/>
              <w:rPr>
                <w:rFonts w:ascii="Arial" w:eastAsia="Times New Roman" w:hAnsi="Arial" w:cs="Arial"/>
                <w:color w:val="0038A8" w:themeColor="accent4"/>
                <w:spacing w:val="-2"/>
                <w:sz w:val="24"/>
                <w:szCs w:val="24"/>
                <w:lang w:val="en-GB" w:eastAsia="en-GB"/>
              </w:rPr>
            </w:pPr>
          </w:p>
          <w:p w14:paraId="2CD0FF64" w14:textId="68E25BDE" w:rsidR="00866D7D" w:rsidRDefault="00866D7D" w:rsidP="002108A3">
            <w:pPr>
              <w:spacing w:after="240"/>
              <w:contextualSpacing w:val="0"/>
              <w:jc w:val="both"/>
              <w:rPr>
                <w:rFonts w:ascii="Arial" w:eastAsia="Times New Roman" w:hAnsi="Arial" w:cs="Arial"/>
                <w:color w:val="0038A8" w:themeColor="accent4"/>
                <w:spacing w:val="-2"/>
                <w:sz w:val="24"/>
                <w:szCs w:val="24"/>
                <w:lang w:val="en-GB" w:eastAsia="en-GB"/>
              </w:rPr>
            </w:pPr>
          </w:p>
          <w:p w14:paraId="4EEB4ADC" w14:textId="33A3B363" w:rsidR="00866D7D" w:rsidRDefault="00866D7D" w:rsidP="002108A3">
            <w:pPr>
              <w:spacing w:after="240"/>
              <w:contextualSpacing w:val="0"/>
              <w:jc w:val="both"/>
              <w:rPr>
                <w:rFonts w:ascii="Arial" w:eastAsia="Times New Roman" w:hAnsi="Arial" w:cs="Arial"/>
                <w:color w:val="0038A8" w:themeColor="accent4"/>
                <w:spacing w:val="-2"/>
                <w:sz w:val="24"/>
                <w:szCs w:val="24"/>
                <w:lang w:val="en-GB" w:eastAsia="en-GB"/>
              </w:rPr>
            </w:pPr>
          </w:p>
          <w:p w14:paraId="50F96830" w14:textId="6F29FE3D" w:rsidR="001649FB" w:rsidRDefault="001649FB" w:rsidP="001649FB"/>
          <w:p w14:paraId="003B9AC7" w14:textId="77777777" w:rsidR="00B16B77" w:rsidRDefault="00B16B77" w:rsidP="00866D7D">
            <w:pPr>
              <w:spacing w:after="240"/>
              <w:contextualSpacing w:val="0"/>
              <w:jc w:val="both"/>
              <w:rPr>
                <w:rFonts w:ascii="Arial" w:eastAsia="Times New Roman" w:hAnsi="Arial" w:cs="Arial"/>
                <w:b/>
                <w:bCs/>
                <w:color w:val="0038A8" w:themeColor="accent4"/>
                <w:spacing w:val="-2"/>
                <w:sz w:val="24"/>
                <w:szCs w:val="24"/>
                <w:lang w:val="en-GB" w:eastAsia="en-GB"/>
              </w:rPr>
            </w:pPr>
          </w:p>
          <w:p w14:paraId="63EFBE0D" w14:textId="01E66EF7" w:rsidR="00032131" w:rsidRPr="00032131" w:rsidRDefault="00E53544" w:rsidP="00866D7D">
            <w:pPr>
              <w:spacing w:after="240"/>
              <w:contextualSpacing w:val="0"/>
              <w:jc w:val="both"/>
              <w:rPr>
                <w:rFonts w:ascii="Arial" w:eastAsia="Times New Roman" w:hAnsi="Arial" w:cs="Arial"/>
                <w:color w:val="0038A8" w:themeColor="accent4"/>
                <w:spacing w:val="-2"/>
                <w:sz w:val="24"/>
                <w:szCs w:val="24"/>
                <w:lang w:val="en-GB" w:eastAsia="en-GB"/>
              </w:rPr>
            </w:pPr>
            <w:r>
              <w:rPr>
                <w:rFonts w:ascii="Arial" w:eastAsia="Times New Roman" w:hAnsi="Arial" w:cs="Arial"/>
                <w:b/>
                <w:bCs/>
                <w:noProof/>
                <w:color w:val="0038A8" w:themeColor="accent4"/>
                <w:spacing w:val="-2"/>
                <w:sz w:val="24"/>
                <w:szCs w:val="24"/>
                <w:lang w:val="en-GB" w:eastAsia="en-GB"/>
              </w:rPr>
              <mc:AlternateContent>
                <mc:Choice Requires="wps">
                  <w:drawing>
                    <wp:anchor distT="0" distB="0" distL="114300" distR="114300" simplePos="0" relativeHeight="251664384" behindDoc="0" locked="0" layoutInCell="1" allowOverlap="1" wp14:anchorId="43DE659F" wp14:editId="22F4BD12">
                      <wp:simplePos x="0" y="0"/>
                      <wp:positionH relativeFrom="column">
                        <wp:posOffset>4866005</wp:posOffset>
                      </wp:positionH>
                      <wp:positionV relativeFrom="paragraph">
                        <wp:posOffset>109220</wp:posOffset>
                      </wp:positionV>
                      <wp:extent cx="1884680" cy="2313305"/>
                      <wp:effectExtent l="0" t="0" r="1270" b="0"/>
                      <wp:wrapNone/>
                      <wp:docPr id="37" name="Text Box 37"/>
                      <wp:cNvGraphicFramePr/>
                      <a:graphic xmlns:a="http://schemas.openxmlformats.org/drawingml/2006/main">
                        <a:graphicData uri="http://schemas.microsoft.com/office/word/2010/wordprocessingShape">
                          <wps:wsp>
                            <wps:cNvSpPr txBox="1"/>
                            <wps:spPr>
                              <a:xfrm>
                                <a:off x="0" y="0"/>
                                <a:ext cx="1884680" cy="2313305"/>
                              </a:xfrm>
                              <a:prstGeom prst="rect">
                                <a:avLst/>
                              </a:prstGeom>
                              <a:solidFill>
                                <a:schemeClr val="lt1"/>
                              </a:solidFill>
                              <a:ln w="6350">
                                <a:noFill/>
                              </a:ln>
                            </wps:spPr>
                            <wps:txbx>
                              <w:txbxContent>
                                <w:p w14:paraId="38C80A80" w14:textId="6D641621" w:rsidR="00E53544" w:rsidRDefault="00E53544">
                                  <w:r>
                                    <w:rPr>
                                      <w:noProof/>
                                    </w:rPr>
                                    <w:drawing>
                                      <wp:inline distT="0" distB="0" distL="0" distR="0" wp14:anchorId="33B1D7EA" wp14:editId="7EB4FBAC">
                                        <wp:extent cx="1652905" cy="2180492"/>
                                        <wp:effectExtent l="0" t="0" r="4445"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264" cy="2236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E659F" id="Text Box 37" o:spid="_x0000_s1028" type="#_x0000_t202" style="position:absolute;left:0;text-align:left;margin-left:383.15pt;margin-top:8.6pt;width:148.4pt;height:18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" fillcolor="white [3201]" stroked="f" strokeweight=".5pt">
                      <v:textbox>
                        <w:txbxContent>
                          <w:p w14:paraId="38C80A80" w14:textId="6D641621" w:rsidR="00E53544" w:rsidRDefault="00E53544">
                            <w:r>
                              <w:rPr>
                                <w:noProof/>
                              </w:rPr>
                              <w:drawing>
                                <wp:inline distT="0" distB="0" distL="0" distR="0" wp14:anchorId="33B1D7EA" wp14:editId="7EB4FBAC">
                                  <wp:extent cx="1652905" cy="2180492"/>
                                  <wp:effectExtent l="0" t="0" r="4445"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264" cy="2236372"/>
                                          </a:xfrm>
                                          <a:prstGeom prst="rect">
                                            <a:avLst/>
                                          </a:prstGeom>
                                          <a:noFill/>
                                          <a:ln>
                                            <a:noFill/>
                                          </a:ln>
                                        </pic:spPr>
                                      </pic:pic>
                                    </a:graphicData>
                                  </a:graphic>
                                </wp:inline>
                              </w:drawing>
                            </w:r>
                          </w:p>
                        </w:txbxContent>
                      </v:textbox>
                    </v:shape>
                  </w:pict>
                </mc:Fallback>
              </mc:AlternateContent>
            </w:r>
            <w:r w:rsidR="00032131" w:rsidRPr="00032131">
              <w:rPr>
                <w:rFonts w:ascii="Arial" w:eastAsia="Times New Roman" w:hAnsi="Arial" w:cs="Arial"/>
                <w:b/>
                <w:bCs/>
                <w:color w:val="0038A8" w:themeColor="accent4"/>
                <w:spacing w:val="-2"/>
                <w:sz w:val="24"/>
                <w:szCs w:val="24"/>
                <w:lang w:val="en-GB" w:eastAsia="en-GB"/>
              </w:rPr>
              <w:t>Drink plenty</w:t>
            </w:r>
          </w:p>
          <w:p w14:paraId="7F5ADCE6" w14:textId="386708E7" w:rsidR="00032131" w:rsidRPr="00032131" w:rsidRDefault="00032131" w:rsidP="00866D7D">
            <w:pPr>
              <w:spacing w:after="240"/>
              <w:contextualSpacing w:val="0"/>
              <w:jc w:val="both"/>
              <w:rPr>
                <w:rFonts w:ascii="Arial" w:eastAsia="Times New Roman" w:hAnsi="Arial" w:cs="Arial"/>
                <w:color w:val="0038A8" w:themeColor="accent4"/>
                <w:spacing w:val="-2"/>
                <w:sz w:val="24"/>
                <w:szCs w:val="24"/>
                <w:lang w:val="en-GB" w:eastAsia="en-GB"/>
              </w:rPr>
            </w:pPr>
            <w:r w:rsidRPr="00032131">
              <w:rPr>
                <w:rFonts w:ascii="Arial" w:eastAsia="Times New Roman" w:hAnsi="Arial" w:cs="Arial"/>
                <w:color w:val="0038A8" w:themeColor="accent4"/>
                <w:spacing w:val="-2"/>
                <w:sz w:val="24"/>
                <w:szCs w:val="24"/>
                <w:lang w:val="en-GB" w:eastAsia="en-GB"/>
              </w:rPr>
              <w:t xml:space="preserve">Doctors recommend we drink about eight glasses of water a day to stay healthy. </w:t>
            </w:r>
            <w:r w:rsidR="00D5057C" w:rsidRPr="00D5057C">
              <w:rPr>
                <w:rFonts w:ascii="Arial" w:eastAsia="Times New Roman" w:hAnsi="Arial" w:cs="Arial"/>
                <w:color w:val="0038A8" w:themeColor="accent4"/>
                <w:spacing w:val="-2"/>
                <w:sz w:val="24"/>
                <w:szCs w:val="24"/>
                <w:lang w:val="en-GB" w:eastAsia="en-GB"/>
              </w:rPr>
              <w:t xml:space="preserve"> </w:t>
            </w:r>
            <w:r w:rsidRPr="00032131">
              <w:rPr>
                <w:rFonts w:ascii="Arial" w:eastAsia="Times New Roman" w:hAnsi="Arial" w:cs="Arial"/>
                <w:color w:val="0038A8" w:themeColor="accent4"/>
                <w:spacing w:val="-2"/>
                <w:sz w:val="24"/>
                <w:szCs w:val="24"/>
                <w:lang w:val="en-GB" w:eastAsia="en-GB"/>
              </w:rPr>
              <w:t>Water helps the kidneys function properly and flushes out the toxins that accumulate in our bodies.</w:t>
            </w:r>
          </w:p>
          <w:p w14:paraId="5BD95E23" w14:textId="63CD5245" w:rsidR="00032131" w:rsidRPr="00D5057C" w:rsidRDefault="00032131" w:rsidP="00866D7D">
            <w:pPr>
              <w:spacing w:after="240"/>
              <w:contextualSpacing w:val="0"/>
              <w:jc w:val="both"/>
              <w:rPr>
                <w:rFonts w:ascii="Arial" w:eastAsia="Times New Roman" w:hAnsi="Arial" w:cs="Arial"/>
                <w:color w:val="0038A8" w:themeColor="accent4"/>
                <w:spacing w:val="-2"/>
                <w:sz w:val="24"/>
                <w:szCs w:val="24"/>
                <w:lang w:val="en-GB" w:eastAsia="en-GB"/>
              </w:rPr>
            </w:pPr>
            <w:r w:rsidRPr="00032131">
              <w:rPr>
                <w:rFonts w:ascii="Arial" w:eastAsia="Times New Roman" w:hAnsi="Arial" w:cs="Arial"/>
                <w:color w:val="0038A8" w:themeColor="accent4"/>
                <w:spacing w:val="-2"/>
                <w:sz w:val="24"/>
                <w:szCs w:val="24"/>
                <w:lang w:val="en-GB" w:eastAsia="en-GB"/>
              </w:rPr>
              <w:t>If you have a cold, being dehydrated makes your mucus drier and thicker and less able to cope against invading bacteria and viruses. If you've already caught a cold, drinking plenty of fluids will help flush out the infection.</w:t>
            </w:r>
          </w:p>
          <w:p w14:paraId="4B2C5832" w14:textId="77777777" w:rsidR="00D5057C" w:rsidRPr="00D5057C" w:rsidRDefault="00D5057C" w:rsidP="00866D7D">
            <w:pPr>
              <w:spacing w:after="240"/>
              <w:contextualSpacing w:val="0"/>
              <w:jc w:val="both"/>
              <w:rPr>
                <w:rFonts w:ascii="Arial" w:eastAsia="Times New Roman" w:hAnsi="Arial" w:cs="Arial"/>
                <w:color w:val="0038A8" w:themeColor="accent4"/>
                <w:spacing w:val="-2"/>
                <w:sz w:val="24"/>
                <w:szCs w:val="24"/>
                <w:lang w:val="en-GB" w:eastAsia="en-GB"/>
              </w:rPr>
            </w:pPr>
            <w:r w:rsidRPr="00D5057C">
              <w:rPr>
                <w:rFonts w:ascii="Arial" w:eastAsia="Times New Roman" w:hAnsi="Arial" w:cs="Arial"/>
                <w:b/>
                <w:bCs/>
                <w:color w:val="0038A8" w:themeColor="accent4"/>
                <w:spacing w:val="-2"/>
                <w:sz w:val="24"/>
                <w:szCs w:val="24"/>
                <w:lang w:val="en-GB" w:eastAsia="en-GB"/>
              </w:rPr>
              <w:t>Sleep soundly</w:t>
            </w:r>
          </w:p>
          <w:p w14:paraId="7F406534" w14:textId="70C6DEA9" w:rsidR="00D5057C" w:rsidRPr="00D5057C" w:rsidRDefault="00D5057C" w:rsidP="00866D7D">
            <w:pPr>
              <w:spacing w:after="240"/>
              <w:contextualSpacing w:val="0"/>
              <w:jc w:val="both"/>
              <w:rPr>
                <w:rFonts w:ascii="Arial" w:eastAsia="Times New Roman" w:hAnsi="Arial" w:cs="Arial"/>
                <w:color w:val="0038A8" w:themeColor="accent4"/>
                <w:spacing w:val="-2"/>
                <w:sz w:val="24"/>
                <w:szCs w:val="24"/>
                <w:lang w:val="en-GB" w:eastAsia="en-GB"/>
              </w:rPr>
            </w:pPr>
            <w:r w:rsidRPr="00D5057C">
              <w:rPr>
                <w:rFonts w:ascii="Arial" w:eastAsia="Times New Roman" w:hAnsi="Arial" w:cs="Arial"/>
                <w:color w:val="0038A8" w:themeColor="accent4"/>
                <w:spacing w:val="-2"/>
                <w:sz w:val="24"/>
                <w:szCs w:val="24"/>
                <w:lang w:val="en-GB" w:eastAsia="en-GB"/>
              </w:rPr>
              <w:t xml:space="preserve">Lack of sleep makes us more prone to infection.  It's not a matter of simply sleeping for longer, as some people, especially those who are positively motivated, can have fewer than seven hours' sleep every night and not suffer at all. </w:t>
            </w:r>
          </w:p>
          <w:p w14:paraId="6477836F" w14:textId="16A2243F" w:rsidR="00D5057C" w:rsidRPr="00D5057C" w:rsidRDefault="00D5057C" w:rsidP="00866D7D">
            <w:pPr>
              <w:spacing w:after="240"/>
              <w:contextualSpacing w:val="0"/>
              <w:jc w:val="both"/>
              <w:rPr>
                <w:rFonts w:ascii="Arial" w:eastAsia="Times New Roman" w:hAnsi="Arial" w:cs="Arial"/>
                <w:color w:val="0038A8" w:themeColor="accent4"/>
                <w:spacing w:val="-2"/>
                <w:sz w:val="24"/>
                <w:szCs w:val="24"/>
                <w:lang w:val="en-GB" w:eastAsia="en-GB"/>
              </w:rPr>
            </w:pPr>
            <w:r w:rsidRPr="00D5057C">
              <w:rPr>
                <w:rFonts w:ascii="Arial" w:eastAsia="Times New Roman" w:hAnsi="Arial" w:cs="Arial"/>
                <w:color w:val="0038A8" w:themeColor="accent4"/>
                <w:spacing w:val="-2"/>
                <w:sz w:val="24"/>
                <w:szCs w:val="24"/>
                <w:lang w:val="en-GB" w:eastAsia="en-GB"/>
              </w:rPr>
              <w:t>Moods also affect our ability to fight off infections and if you feel stressed you are more likely to become ill compared to when you're feeling buoyant, happy and relaxed.</w:t>
            </w:r>
          </w:p>
          <w:p w14:paraId="4C51ECE6" w14:textId="77777777" w:rsidR="00D5057C" w:rsidRPr="00D5057C" w:rsidRDefault="00D5057C" w:rsidP="00866D7D">
            <w:pPr>
              <w:spacing w:after="240"/>
              <w:contextualSpacing w:val="0"/>
              <w:jc w:val="both"/>
              <w:rPr>
                <w:rFonts w:ascii="Arial" w:eastAsia="Times New Roman" w:hAnsi="Arial" w:cs="Arial"/>
                <w:color w:val="0038A8" w:themeColor="accent4"/>
                <w:spacing w:val="-2"/>
                <w:sz w:val="24"/>
                <w:szCs w:val="24"/>
                <w:lang w:val="en-GB" w:eastAsia="en-GB"/>
              </w:rPr>
            </w:pPr>
            <w:r w:rsidRPr="00D5057C">
              <w:rPr>
                <w:rFonts w:ascii="Arial" w:eastAsia="Times New Roman" w:hAnsi="Arial" w:cs="Arial"/>
                <w:b/>
                <w:bCs/>
                <w:color w:val="0038A8" w:themeColor="accent4"/>
                <w:spacing w:val="-2"/>
                <w:sz w:val="24"/>
                <w:szCs w:val="24"/>
                <w:lang w:val="en-GB" w:eastAsia="en-GB"/>
              </w:rPr>
              <w:t>Keep on moving</w:t>
            </w:r>
          </w:p>
          <w:p w14:paraId="7DFA1C3A" w14:textId="0F0B393F" w:rsidR="00D5057C" w:rsidRPr="00D5057C" w:rsidRDefault="00653E60" w:rsidP="00866D7D">
            <w:pPr>
              <w:spacing w:after="240"/>
              <w:contextualSpacing w:val="0"/>
              <w:jc w:val="both"/>
              <w:rPr>
                <w:rFonts w:ascii="Arial" w:eastAsia="Times New Roman" w:hAnsi="Arial" w:cs="Arial"/>
                <w:color w:val="0038A8" w:themeColor="accent4"/>
                <w:spacing w:val="-2"/>
                <w:sz w:val="24"/>
                <w:szCs w:val="24"/>
                <w:lang w:val="en-GB" w:eastAsia="en-GB"/>
              </w:rPr>
            </w:pPr>
            <w:r>
              <w:rPr>
                <w:rFonts w:ascii="Arial" w:eastAsia="Times New Roman" w:hAnsi="Arial" w:cs="Arial"/>
                <w:noProof/>
                <w:color w:val="0038A8" w:themeColor="accent4"/>
                <w:spacing w:val="-2"/>
                <w:sz w:val="24"/>
                <w:szCs w:val="24"/>
                <w:lang w:val="en-GB" w:eastAsia="en-GB"/>
              </w:rPr>
              <mc:AlternateContent>
                <mc:Choice Requires="wps">
                  <w:drawing>
                    <wp:anchor distT="0" distB="0" distL="114300" distR="114300" simplePos="0" relativeHeight="251661312" behindDoc="0" locked="0" layoutInCell="1" allowOverlap="1" wp14:anchorId="3C9FE6A0" wp14:editId="5D7A1D8B">
                      <wp:simplePos x="0" y="0"/>
                      <wp:positionH relativeFrom="column">
                        <wp:posOffset>4950997</wp:posOffset>
                      </wp:positionH>
                      <wp:positionV relativeFrom="paragraph">
                        <wp:posOffset>181659</wp:posOffset>
                      </wp:positionV>
                      <wp:extent cx="2271933" cy="2074984"/>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271933" cy="2074984"/>
                              </a:xfrm>
                              <a:prstGeom prst="rect">
                                <a:avLst/>
                              </a:prstGeom>
                              <a:noFill/>
                              <a:ln w="6350">
                                <a:noFill/>
                              </a:ln>
                            </wps:spPr>
                            <wps:txbx>
                              <w:txbxContent>
                                <w:p w14:paraId="3287964F" w14:textId="654AC813" w:rsidR="00653E60" w:rsidRPr="003E1B8B" w:rsidRDefault="007913AB">
                                  <w:pPr>
                                    <w:rPr>
                                      <w:color w:val="0038A8" w:themeColor="accent4"/>
                                      <w:sz w:val="24"/>
                                      <w:szCs w:val="24"/>
                                    </w:rPr>
                                  </w:pPr>
                                  <w:hyperlink r:id="rId22" w:history="1">
                                    <w:r w:rsidR="00653E60" w:rsidRPr="003E1B8B">
                                      <w:rPr>
                                        <w:rStyle w:val="Hyperlink"/>
                                        <w:color w:val="0038A8" w:themeColor="accent4"/>
                                        <w:sz w:val="24"/>
                                        <w:szCs w:val="24"/>
                                      </w:rPr>
                                      <w:t>www.nhs.uk/live-well/healthy-body/10-winter-illnesses</w:t>
                                    </w:r>
                                  </w:hyperlink>
                                </w:p>
                                <w:p w14:paraId="1D9B7AA2" w14:textId="00EA6250" w:rsidR="00653E60" w:rsidRPr="003E1B8B" w:rsidRDefault="00653E60">
                                  <w:pPr>
                                    <w:rPr>
                                      <w:color w:val="0038A8" w:themeColor="accent4"/>
                                      <w:sz w:val="24"/>
                                      <w:szCs w:val="24"/>
                                    </w:rPr>
                                  </w:pPr>
                                </w:p>
                                <w:p w14:paraId="3ACA4FA2" w14:textId="77777777" w:rsidR="00653E60" w:rsidRPr="003E1B8B" w:rsidRDefault="00653E60">
                                  <w:pPr>
                                    <w:rPr>
                                      <w:color w:val="0038A8" w:themeColor="accent4"/>
                                      <w:sz w:val="24"/>
                                      <w:szCs w:val="24"/>
                                    </w:rPr>
                                  </w:pPr>
                                </w:p>
                                <w:p w14:paraId="69D6935A" w14:textId="3F682FA5" w:rsidR="00653E60" w:rsidRPr="003E1B8B" w:rsidRDefault="007913AB">
                                  <w:pPr>
                                    <w:rPr>
                                      <w:color w:val="0038A8" w:themeColor="accent4"/>
                                      <w:sz w:val="24"/>
                                      <w:szCs w:val="24"/>
                                    </w:rPr>
                                  </w:pPr>
                                  <w:hyperlink r:id="rId23" w:history="1">
                                    <w:r w:rsidR="00653E60" w:rsidRPr="003E1B8B">
                                      <w:rPr>
                                        <w:rStyle w:val="Hyperlink"/>
                                        <w:color w:val="0038A8" w:themeColor="accent4"/>
                                        <w:sz w:val="24"/>
                                        <w:szCs w:val="24"/>
                                      </w:rPr>
                                      <w:t>www.chroniclelive.co.uk/news/health/norovirus-symptoms-contagious-long-vomit-15410572</w:t>
                                    </w:r>
                                  </w:hyperlink>
                                </w:p>
                                <w:p w14:paraId="428C7E34" w14:textId="1AF8982C" w:rsidR="00653E60" w:rsidRPr="00B16B77" w:rsidRDefault="00653E60">
                                  <w:pPr>
                                    <w:rPr>
                                      <w:color w:val="FFFFFF" w:themeColor="background1"/>
                                      <w:sz w:val="24"/>
                                      <w:szCs w:val="24"/>
                                    </w:rPr>
                                  </w:pPr>
                                </w:p>
                                <w:p w14:paraId="4DF2918C" w14:textId="77777777" w:rsidR="00653E60" w:rsidRPr="00CE729D" w:rsidRDefault="00653E6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9FE6A0" id="Text Box 18" o:spid="_x0000_s1029" type="#_x0000_t202" style="position:absolute;left:0;text-align:left;margin-left:389.85pt;margin-top:14.3pt;width:178.9pt;height:163.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" filled="f" stroked="f" strokeweight=".5pt">
                      <v:textbox>
                        <w:txbxContent>
                          <w:p w14:paraId="3287964F" w14:textId="654AC813" w:rsidR="00653E60" w:rsidRPr="003E1B8B" w:rsidRDefault="00A438A0">
                            <w:pPr>
                              <w:rPr>
                                <w:color w:val="0038A8" w:themeColor="accent4"/>
                                <w:sz w:val="24"/>
                                <w:szCs w:val="24"/>
                              </w:rPr>
                            </w:pPr>
                            <w:hyperlink r:id="rId24" w:history="1">
                              <w:r w:rsidR="00653E60" w:rsidRPr="003E1B8B">
                                <w:rPr>
                                  <w:rStyle w:val="Hyperlink"/>
                                  <w:color w:val="0038A8" w:themeColor="accent4"/>
                                  <w:sz w:val="24"/>
                                  <w:szCs w:val="24"/>
                                </w:rPr>
                                <w:t>www.nhs.uk/live-well/healthy-body/10-winter-illnesses</w:t>
                              </w:r>
                            </w:hyperlink>
                          </w:p>
                          <w:p w14:paraId="1D9B7AA2" w14:textId="00EA6250" w:rsidR="00653E60" w:rsidRPr="003E1B8B" w:rsidRDefault="00653E60">
                            <w:pPr>
                              <w:rPr>
                                <w:color w:val="0038A8" w:themeColor="accent4"/>
                                <w:sz w:val="24"/>
                                <w:szCs w:val="24"/>
                              </w:rPr>
                            </w:pPr>
                          </w:p>
                          <w:p w14:paraId="3ACA4FA2" w14:textId="77777777" w:rsidR="00653E60" w:rsidRPr="003E1B8B" w:rsidRDefault="00653E60">
                            <w:pPr>
                              <w:rPr>
                                <w:color w:val="0038A8" w:themeColor="accent4"/>
                                <w:sz w:val="24"/>
                                <w:szCs w:val="24"/>
                              </w:rPr>
                            </w:pPr>
                          </w:p>
                          <w:p w14:paraId="69D6935A" w14:textId="3F682FA5" w:rsidR="00653E60" w:rsidRPr="003E1B8B" w:rsidRDefault="00A438A0">
                            <w:pPr>
                              <w:rPr>
                                <w:color w:val="0038A8" w:themeColor="accent4"/>
                                <w:sz w:val="24"/>
                                <w:szCs w:val="24"/>
                              </w:rPr>
                            </w:pPr>
                            <w:hyperlink r:id="rId25" w:history="1">
                              <w:r w:rsidR="00653E60" w:rsidRPr="003E1B8B">
                                <w:rPr>
                                  <w:rStyle w:val="Hyperlink"/>
                                  <w:color w:val="0038A8" w:themeColor="accent4"/>
                                  <w:sz w:val="24"/>
                                  <w:szCs w:val="24"/>
                                </w:rPr>
                                <w:t>www.chroniclelive.co.uk/news/health/norovirus-symptoms-contagious-long-vomit-15410572</w:t>
                              </w:r>
                            </w:hyperlink>
                          </w:p>
                          <w:p w14:paraId="428C7E34" w14:textId="1AF8982C" w:rsidR="00653E60" w:rsidRPr="00B16B77" w:rsidRDefault="00653E60">
                            <w:pPr>
                              <w:rPr>
                                <w:color w:val="FFFFFF" w:themeColor="background1"/>
                                <w:sz w:val="24"/>
                                <w:szCs w:val="24"/>
                              </w:rPr>
                            </w:pPr>
                          </w:p>
                          <w:p w14:paraId="4DF2918C" w14:textId="77777777" w:rsidR="00653E60" w:rsidRPr="00CE729D" w:rsidRDefault="00653E60">
                            <w:pPr>
                              <w:rPr>
                                <w:sz w:val="24"/>
                                <w:szCs w:val="24"/>
                              </w:rPr>
                            </w:pPr>
                          </w:p>
                        </w:txbxContent>
                      </v:textbox>
                    </v:shape>
                  </w:pict>
                </mc:Fallback>
              </mc:AlternateContent>
            </w:r>
            <w:r w:rsidR="00D5057C" w:rsidRPr="00D5057C">
              <w:rPr>
                <w:rFonts w:ascii="Arial" w:eastAsia="Times New Roman" w:hAnsi="Arial" w:cs="Arial"/>
                <w:color w:val="0038A8" w:themeColor="accent4"/>
                <w:spacing w:val="-2"/>
                <w:sz w:val="24"/>
                <w:szCs w:val="24"/>
                <w:lang w:val="en-GB" w:eastAsia="en-GB"/>
              </w:rPr>
              <w:t xml:space="preserve">Don't underestimate the importance of regular activity, especially in winter. Apart from keeping our circulation going, regular moderate exercise increases the number of natural killer (NK) cells in our bodies. </w:t>
            </w:r>
          </w:p>
          <w:p w14:paraId="7F19D3C1" w14:textId="77777777" w:rsidR="00D5057C" w:rsidRPr="00D5057C" w:rsidRDefault="00D5057C" w:rsidP="00866D7D">
            <w:pPr>
              <w:spacing w:after="240"/>
              <w:contextualSpacing w:val="0"/>
              <w:jc w:val="both"/>
              <w:rPr>
                <w:rFonts w:ascii="Arial" w:eastAsia="Times New Roman" w:hAnsi="Arial" w:cs="Arial"/>
                <w:color w:val="0038A8" w:themeColor="accent4"/>
                <w:spacing w:val="-2"/>
                <w:sz w:val="24"/>
                <w:szCs w:val="24"/>
                <w:lang w:val="en-GB" w:eastAsia="en-GB"/>
              </w:rPr>
            </w:pPr>
            <w:r w:rsidRPr="00D5057C">
              <w:rPr>
                <w:rFonts w:ascii="Arial" w:eastAsia="Times New Roman" w:hAnsi="Arial" w:cs="Arial"/>
                <w:color w:val="0038A8" w:themeColor="accent4"/>
                <w:spacing w:val="-2"/>
                <w:sz w:val="24"/>
                <w:szCs w:val="24"/>
                <w:lang w:val="en-GB" w:eastAsia="en-GB"/>
              </w:rPr>
              <w:t xml:space="preserve">These lymphocytes in the bloodstream and the mucosal layer of the nose and airways travel around our bodies scavenging foreign invaders such as bacteria and viruses. </w:t>
            </w:r>
          </w:p>
          <w:p w14:paraId="1CDD8887" w14:textId="07337A16" w:rsidR="00D5057C" w:rsidRPr="00D5057C" w:rsidRDefault="00D5057C" w:rsidP="00866D7D">
            <w:pPr>
              <w:spacing w:after="240"/>
              <w:contextualSpacing w:val="0"/>
              <w:jc w:val="both"/>
              <w:rPr>
                <w:rFonts w:ascii="Arial" w:eastAsia="Times New Roman" w:hAnsi="Arial" w:cs="Arial"/>
                <w:color w:val="0038A8" w:themeColor="accent4"/>
                <w:spacing w:val="-2"/>
                <w:sz w:val="24"/>
                <w:szCs w:val="24"/>
                <w:lang w:val="en-GB" w:eastAsia="en-GB"/>
              </w:rPr>
            </w:pPr>
            <w:r w:rsidRPr="00D5057C">
              <w:rPr>
                <w:rFonts w:ascii="Arial" w:eastAsia="Times New Roman" w:hAnsi="Arial" w:cs="Arial"/>
                <w:color w:val="0038A8" w:themeColor="accent4"/>
                <w:spacing w:val="-2"/>
                <w:sz w:val="24"/>
                <w:szCs w:val="24"/>
                <w:lang w:val="en-GB" w:eastAsia="en-GB"/>
              </w:rPr>
              <w:t xml:space="preserve">When you exercise, NK levels go up and stay elevated for about 36 hours afterwards.   </w:t>
            </w:r>
          </w:p>
          <w:p w14:paraId="65554F83" w14:textId="77777777" w:rsidR="00D5057C" w:rsidRPr="00D5057C" w:rsidRDefault="00D5057C" w:rsidP="00866D7D">
            <w:pPr>
              <w:spacing w:after="240"/>
              <w:contextualSpacing w:val="0"/>
              <w:jc w:val="both"/>
              <w:rPr>
                <w:rFonts w:ascii="Arial" w:eastAsia="Times New Roman" w:hAnsi="Arial" w:cs="Arial"/>
                <w:color w:val="000000"/>
                <w:spacing w:val="-2"/>
                <w:sz w:val="24"/>
                <w:szCs w:val="24"/>
                <w:lang w:val="en-GB" w:eastAsia="en-GB"/>
              </w:rPr>
            </w:pPr>
          </w:p>
          <w:p w14:paraId="3A486932" w14:textId="55AA8D3F" w:rsidR="001649FB" w:rsidRDefault="001649FB" w:rsidP="001649FB"/>
          <w:p w14:paraId="05C68234" w14:textId="08F05519" w:rsidR="001649FB" w:rsidRDefault="001649FB" w:rsidP="001649FB"/>
          <w:p w14:paraId="10D4A2CC" w14:textId="41A4177B" w:rsidR="001649FB" w:rsidRDefault="001649FB" w:rsidP="001649FB"/>
          <w:p w14:paraId="794A10C5" w14:textId="6C099EEC" w:rsidR="001649FB" w:rsidRDefault="001649FB" w:rsidP="001649FB"/>
          <w:p w14:paraId="28F26D82" w14:textId="18D7C64B" w:rsidR="001649FB" w:rsidRPr="001649FB" w:rsidRDefault="001649FB" w:rsidP="001649FB"/>
        </w:tc>
        <w:tc>
          <w:tcPr>
            <w:tcW w:w="284" w:type="dxa"/>
            <w:gridSpan w:val="2"/>
            <w:vMerge/>
          </w:tcPr>
          <w:p w14:paraId="775FCFCB" w14:textId="77777777" w:rsidR="001649FB" w:rsidRDefault="001649FB" w:rsidP="00472FAE">
            <w:pPr>
              <w:rPr>
                <w:noProof/>
              </w:rPr>
            </w:pPr>
          </w:p>
        </w:tc>
        <w:tc>
          <w:tcPr>
            <w:tcW w:w="4211" w:type="dxa"/>
            <w:vMerge/>
          </w:tcPr>
          <w:p w14:paraId="31B38819" w14:textId="77777777" w:rsidR="001649FB" w:rsidRPr="00472FAE" w:rsidRDefault="001649FB" w:rsidP="000B4528"/>
        </w:tc>
      </w:tr>
      <w:tr w:rsidR="001649FB" w14:paraId="05F9612D" w14:textId="77777777" w:rsidTr="0064590E">
        <w:trPr>
          <w:gridAfter w:val="2"/>
          <w:wAfter w:w="380" w:type="dxa"/>
          <w:trHeight w:val="5104"/>
          <w:jc w:val="center"/>
        </w:trPr>
        <w:tc>
          <w:tcPr>
            <w:tcW w:w="6804" w:type="dxa"/>
            <w:gridSpan w:val="2"/>
            <w:vAlign w:val="center"/>
          </w:tcPr>
          <w:p w14:paraId="06F092DE" w14:textId="6FD280C4" w:rsidR="000E1B99" w:rsidRPr="00D4037B" w:rsidRDefault="000E1B99" w:rsidP="000E1B99">
            <w:pPr>
              <w:rPr>
                <w:rFonts w:ascii="Arial" w:hAnsi="Arial" w:cs="Arial"/>
                <w:b/>
                <w:color w:val="0038A8" w:themeColor="accent4"/>
                <w:sz w:val="28"/>
                <w:szCs w:val="28"/>
              </w:rPr>
            </w:pPr>
            <w:r w:rsidRPr="00D4037B">
              <w:rPr>
                <w:rFonts w:ascii="Arial" w:hAnsi="Arial" w:cs="Arial"/>
                <w:b/>
                <w:color w:val="0038A8" w:themeColor="accent4"/>
                <w:sz w:val="28"/>
                <w:szCs w:val="28"/>
              </w:rPr>
              <w:lastRenderedPageBreak/>
              <w:t>ACTIVITIES FOR EVERYONE</w:t>
            </w:r>
          </w:p>
          <w:p w14:paraId="79A2CF38" w14:textId="75F48676" w:rsidR="000E1B99" w:rsidRPr="000E1B99" w:rsidRDefault="000E1B99" w:rsidP="000E1B99">
            <w:pPr>
              <w:rPr>
                <w:rFonts w:ascii="Arial" w:hAnsi="Arial" w:cs="Arial"/>
                <w:b/>
                <w:color w:val="0038A8" w:themeColor="accent4"/>
                <w:sz w:val="24"/>
                <w:szCs w:val="24"/>
              </w:rPr>
            </w:pPr>
          </w:p>
          <w:p w14:paraId="40D74518" w14:textId="77777777" w:rsidR="000E1B99" w:rsidRPr="000E1B99" w:rsidRDefault="000E1B99" w:rsidP="000E1B99">
            <w:pPr>
              <w:rPr>
                <w:rFonts w:ascii="Arial" w:hAnsi="Arial" w:cs="Arial"/>
                <w:b/>
                <w:color w:val="0038A8" w:themeColor="accent4"/>
                <w:sz w:val="24"/>
                <w:szCs w:val="24"/>
              </w:rPr>
            </w:pPr>
          </w:p>
          <w:p w14:paraId="502CB6AB" w14:textId="5E68AE10" w:rsidR="000E1B99" w:rsidRPr="000E1B99" w:rsidRDefault="000E1B99" w:rsidP="000E1B99">
            <w:pPr>
              <w:rPr>
                <w:rFonts w:ascii="Arial" w:hAnsi="Arial" w:cs="Arial"/>
                <w:b/>
                <w:color w:val="0038A8" w:themeColor="accent4"/>
                <w:sz w:val="24"/>
                <w:szCs w:val="24"/>
              </w:rPr>
            </w:pPr>
          </w:p>
          <w:p w14:paraId="37872D9A" w14:textId="17F9D448" w:rsidR="000E1B99" w:rsidRDefault="00E53544" w:rsidP="000E1B99">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Pr>
                <w:rFonts w:ascii="Arial" w:eastAsia="Times New Roman" w:hAnsi="Arial" w:cs="Arial"/>
                <w:noProof/>
                <w:color w:val="0038A8" w:themeColor="accent4"/>
                <w:sz w:val="24"/>
                <w:szCs w:val="24"/>
                <w:lang w:val="en-GB" w:eastAsia="en-GB"/>
              </w:rPr>
              <mc:AlternateContent>
                <mc:Choice Requires="wps">
                  <w:drawing>
                    <wp:anchor distT="0" distB="0" distL="114300" distR="114300" simplePos="0" relativeHeight="251665408" behindDoc="0" locked="0" layoutInCell="1" allowOverlap="1" wp14:anchorId="54A09799" wp14:editId="142F5546">
                      <wp:simplePos x="0" y="0"/>
                      <wp:positionH relativeFrom="column">
                        <wp:posOffset>3959225</wp:posOffset>
                      </wp:positionH>
                      <wp:positionV relativeFrom="paragraph">
                        <wp:posOffset>36439</wp:posOffset>
                      </wp:positionV>
                      <wp:extent cx="3375953" cy="192727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375953" cy="1927274"/>
                              </a:xfrm>
                              <a:prstGeom prst="rect">
                                <a:avLst/>
                              </a:prstGeom>
                              <a:solidFill>
                                <a:schemeClr val="lt1"/>
                              </a:solidFill>
                              <a:ln w="6350">
                                <a:noFill/>
                              </a:ln>
                            </wps:spPr>
                            <wps:txbx>
                              <w:txbxContent>
                                <w:p w14:paraId="4D7DEDE5" w14:textId="283991CE" w:rsidR="00E53544" w:rsidRDefault="00E53544">
                                  <w:r>
                                    <w:rPr>
                                      <w:noProof/>
                                    </w:rPr>
                                    <w:drawing>
                                      <wp:inline distT="0" distB="0" distL="0" distR="0" wp14:anchorId="439B43E2" wp14:editId="34913CC2">
                                        <wp:extent cx="3186430" cy="1663333"/>
                                        <wp:effectExtent l="0" t="0" r="0" b="0"/>
                                        <wp:docPr id="6" name="Picture 6" descr="Image result for winter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ter crafts for ki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6430" cy="1663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09799" id="Text Box 39" o:spid="_x0000_s1030" type="#_x0000_t202" style="position:absolute;left:0;text-align:left;margin-left:311.75pt;margin-top:2.85pt;width:265.8pt;height:151.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" fillcolor="white [3201]" stroked="f" strokeweight=".5pt">
                      <v:textbox>
                        <w:txbxContent>
                          <w:p w14:paraId="4D7DEDE5" w14:textId="283991CE" w:rsidR="00E53544" w:rsidRDefault="00E53544">
                            <w:r>
                              <w:rPr>
                                <w:noProof/>
                              </w:rPr>
                              <w:drawing>
                                <wp:inline distT="0" distB="0" distL="0" distR="0" wp14:anchorId="439B43E2" wp14:editId="34913CC2">
                                  <wp:extent cx="3186430" cy="1663333"/>
                                  <wp:effectExtent l="0" t="0" r="0" b="0"/>
                                  <wp:docPr id="6" name="Picture 6" descr="Image result for winter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ter crafts for ki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6430" cy="1663333"/>
                                          </a:xfrm>
                                          <a:prstGeom prst="rect">
                                            <a:avLst/>
                                          </a:prstGeom>
                                          <a:noFill/>
                                          <a:ln>
                                            <a:noFill/>
                                          </a:ln>
                                        </pic:spPr>
                                      </pic:pic>
                                    </a:graphicData>
                                  </a:graphic>
                                </wp:inline>
                              </w:drawing>
                            </w:r>
                          </w:p>
                        </w:txbxContent>
                      </v:textbox>
                    </v:shape>
                  </w:pict>
                </mc:Fallback>
              </mc:AlternateContent>
            </w:r>
            <w:r w:rsidR="003C4FA4">
              <w:rPr>
                <w:rFonts w:ascii="Arial" w:eastAsia="Times New Roman" w:hAnsi="Arial" w:cs="Arial"/>
                <w:color w:val="0038A8" w:themeColor="accent4"/>
                <w:sz w:val="24"/>
                <w:szCs w:val="24"/>
                <w:lang w:val="en-GB" w:eastAsia="en-GB"/>
              </w:rPr>
              <w:t>N</w:t>
            </w:r>
            <w:r w:rsidR="000E1B99" w:rsidRPr="000E1B99">
              <w:rPr>
                <w:rFonts w:ascii="Arial" w:eastAsia="Times New Roman" w:hAnsi="Arial" w:cs="Arial"/>
                <w:color w:val="0038A8" w:themeColor="accent4"/>
                <w:sz w:val="24"/>
                <w:szCs w:val="24"/>
                <w:lang w:val="en-GB" w:eastAsia="en-GB"/>
              </w:rPr>
              <w:t>ew year’s walk</w:t>
            </w:r>
            <w:r w:rsidR="001A0EFC">
              <w:rPr>
                <w:rFonts w:ascii="Arial" w:eastAsia="Times New Roman" w:hAnsi="Arial" w:cs="Arial"/>
                <w:color w:val="0038A8" w:themeColor="accent4"/>
                <w:sz w:val="24"/>
                <w:szCs w:val="24"/>
                <w:lang w:val="en-GB" w:eastAsia="en-GB"/>
              </w:rPr>
              <w:t xml:space="preserve"> – don’t forget to wrap up warm</w:t>
            </w:r>
          </w:p>
          <w:p w14:paraId="66518347" w14:textId="77777777" w:rsidR="00DC28C5" w:rsidRDefault="00DC28C5" w:rsidP="00DC28C5">
            <w:pPr>
              <w:spacing w:before="100" w:beforeAutospacing="1" w:after="75"/>
              <w:contextualSpacing w:val="0"/>
              <w:jc w:val="both"/>
              <w:rPr>
                <w:rFonts w:ascii="Arial" w:eastAsia="Times New Roman" w:hAnsi="Arial" w:cs="Arial"/>
                <w:color w:val="0038A8" w:themeColor="accent4"/>
                <w:sz w:val="24"/>
                <w:szCs w:val="24"/>
                <w:lang w:val="en-GB" w:eastAsia="en-GB"/>
              </w:rPr>
            </w:pPr>
          </w:p>
          <w:p w14:paraId="41EFDF27" w14:textId="347308AA" w:rsidR="000E1B99" w:rsidRDefault="000E1B99" w:rsidP="000E1B99">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Pr>
                <w:rFonts w:ascii="Arial" w:eastAsia="Times New Roman" w:hAnsi="Arial" w:cs="Arial"/>
                <w:color w:val="0038A8" w:themeColor="accent4"/>
                <w:sz w:val="24"/>
                <w:szCs w:val="24"/>
                <w:lang w:val="en-GB" w:eastAsia="en-GB"/>
              </w:rPr>
              <w:t>S</w:t>
            </w:r>
            <w:r w:rsidRPr="000E1B99">
              <w:rPr>
                <w:rFonts w:ascii="Arial" w:eastAsia="Times New Roman" w:hAnsi="Arial" w:cs="Arial"/>
                <w:color w:val="0038A8" w:themeColor="accent4"/>
                <w:sz w:val="24"/>
                <w:szCs w:val="24"/>
                <w:lang w:val="en-GB" w:eastAsia="en-GB"/>
              </w:rPr>
              <w:t>ledging</w:t>
            </w:r>
            <w:r>
              <w:rPr>
                <w:rFonts w:ascii="Arial" w:eastAsia="Times New Roman" w:hAnsi="Arial" w:cs="Arial"/>
                <w:color w:val="0038A8" w:themeColor="accent4"/>
                <w:sz w:val="24"/>
                <w:szCs w:val="24"/>
                <w:lang w:val="en-GB" w:eastAsia="en-GB"/>
              </w:rPr>
              <w:t xml:space="preserve"> </w:t>
            </w:r>
            <w:r w:rsidR="001A0EFC">
              <w:rPr>
                <w:rFonts w:ascii="Arial" w:eastAsia="Times New Roman" w:hAnsi="Arial" w:cs="Arial"/>
                <w:color w:val="0038A8" w:themeColor="accent4"/>
                <w:sz w:val="24"/>
                <w:szCs w:val="24"/>
                <w:lang w:val="en-GB" w:eastAsia="en-GB"/>
              </w:rPr>
              <w:t>– let’s hope it snows</w:t>
            </w:r>
          </w:p>
          <w:p w14:paraId="3C20383A" w14:textId="77777777" w:rsidR="00DC28C5" w:rsidRDefault="00DC28C5" w:rsidP="00DC28C5">
            <w:pPr>
              <w:spacing w:before="100" w:beforeAutospacing="1" w:after="75"/>
              <w:contextualSpacing w:val="0"/>
              <w:jc w:val="both"/>
              <w:rPr>
                <w:rFonts w:ascii="Arial" w:eastAsia="Times New Roman" w:hAnsi="Arial" w:cs="Arial"/>
                <w:color w:val="0038A8" w:themeColor="accent4"/>
                <w:sz w:val="24"/>
                <w:szCs w:val="24"/>
                <w:lang w:val="en-GB" w:eastAsia="en-GB"/>
              </w:rPr>
            </w:pPr>
          </w:p>
          <w:p w14:paraId="7672CE2D" w14:textId="504A8F80" w:rsidR="000E1B99" w:rsidRDefault="000E1B99" w:rsidP="000E1B99">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sidRPr="000E1B99">
              <w:rPr>
                <w:rFonts w:ascii="Arial" w:eastAsia="Times New Roman" w:hAnsi="Arial" w:cs="Arial"/>
                <w:color w:val="0038A8" w:themeColor="accent4"/>
                <w:sz w:val="24"/>
                <w:szCs w:val="24"/>
                <w:lang w:val="en-GB" w:eastAsia="en-GB"/>
              </w:rPr>
              <w:t>Check on the neighbours</w:t>
            </w:r>
          </w:p>
          <w:p w14:paraId="7D1E54E1" w14:textId="77777777" w:rsidR="00DC28C5" w:rsidRDefault="00DC28C5" w:rsidP="00DC28C5">
            <w:pPr>
              <w:pStyle w:val="ListParagraph"/>
              <w:rPr>
                <w:rFonts w:ascii="Arial" w:eastAsia="Times New Roman" w:hAnsi="Arial" w:cs="Arial"/>
                <w:color w:val="0038A8" w:themeColor="accent4"/>
                <w:sz w:val="24"/>
                <w:szCs w:val="24"/>
                <w:lang w:val="en-GB" w:eastAsia="en-GB"/>
              </w:rPr>
            </w:pPr>
          </w:p>
          <w:p w14:paraId="2D5C7F92" w14:textId="0FAB3427" w:rsidR="000E1B99" w:rsidRDefault="000E1B99" w:rsidP="000E1B99">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sidRPr="000E1B99">
              <w:rPr>
                <w:rFonts w:ascii="Arial" w:eastAsia="Times New Roman" w:hAnsi="Arial" w:cs="Arial"/>
                <w:color w:val="0038A8" w:themeColor="accent4"/>
                <w:sz w:val="24"/>
                <w:szCs w:val="24"/>
                <w:lang w:val="en-GB" w:eastAsia="en-GB"/>
              </w:rPr>
              <w:t>Feed the birds</w:t>
            </w:r>
          </w:p>
          <w:p w14:paraId="2FBE6557" w14:textId="77777777" w:rsidR="00DC28C5" w:rsidRDefault="00DC28C5" w:rsidP="00DC28C5">
            <w:pPr>
              <w:pStyle w:val="ListParagraph"/>
              <w:rPr>
                <w:rFonts w:ascii="Arial" w:eastAsia="Times New Roman" w:hAnsi="Arial" w:cs="Arial"/>
                <w:color w:val="0038A8" w:themeColor="accent4"/>
                <w:sz w:val="24"/>
                <w:szCs w:val="24"/>
                <w:lang w:val="en-GB" w:eastAsia="en-GB"/>
              </w:rPr>
            </w:pPr>
          </w:p>
          <w:p w14:paraId="5096DB2E" w14:textId="3642841C" w:rsidR="000E1B99" w:rsidRDefault="000E1B99" w:rsidP="000E1B99">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sidRPr="000E1B99">
              <w:rPr>
                <w:rFonts w:ascii="Arial" w:eastAsia="Times New Roman" w:hAnsi="Arial" w:cs="Arial"/>
                <w:color w:val="0038A8" w:themeColor="accent4"/>
                <w:sz w:val="24"/>
                <w:szCs w:val="24"/>
                <w:lang w:val="en-GB" w:eastAsia="en-GB"/>
              </w:rPr>
              <w:t>Join the Big Garden Birdwatch</w:t>
            </w:r>
          </w:p>
          <w:p w14:paraId="2ACB1838" w14:textId="77777777" w:rsidR="00DC28C5" w:rsidRDefault="00DC28C5" w:rsidP="00DC28C5">
            <w:pPr>
              <w:pStyle w:val="ListParagraph"/>
              <w:rPr>
                <w:rFonts w:ascii="Arial" w:eastAsia="Times New Roman" w:hAnsi="Arial" w:cs="Arial"/>
                <w:color w:val="0038A8" w:themeColor="accent4"/>
                <w:sz w:val="24"/>
                <w:szCs w:val="24"/>
                <w:lang w:val="en-GB" w:eastAsia="en-GB"/>
              </w:rPr>
            </w:pPr>
          </w:p>
          <w:p w14:paraId="6C0FFB78" w14:textId="5A4278CE" w:rsidR="000E1B99" w:rsidRDefault="00DC28C5" w:rsidP="000E1B99">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Pr>
                <w:rFonts w:ascii="Arial" w:eastAsia="Times New Roman" w:hAnsi="Arial" w:cs="Arial"/>
                <w:noProof/>
                <w:color w:val="0038A8" w:themeColor="accent4"/>
                <w:sz w:val="24"/>
                <w:szCs w:val="24"/>
                <w:lang w:val="en-GB" w:eastAsia="en-GB"/>
              </w:rPr>
              <mc:AlternateContent>
                <mc:Choice Requires="wps">
                  <w:drawing>
                    <wp:anchor distT="0" distB="0" distL="114300" distR="114300" simplePos="0" relativeHeight="251663360" behindDoc="0" locked="0" layoutInCell="1" allowOverlap="1" wp14:anchorId="0B989FB0" wp14:editId="16EC32D0">
                      <wp:simplePos x="0" y="0"/>
                      <wp:positionH relativeFrom="column">
                        <wp:posOffset>4825365</wp:posOffset>
                      </wp:positionH>
                      <wp:positionV relativeFrom="paragraph">
                        <wp:posOffset>213360</wp:posOffset>
                      </wp:positionV>
                      <wp:extent cx="2510790" cy="194754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10790" cy="1947545"/>
                              </a:xfrm>
                              <a:prstGeom prst="rect">
                                <a:avLst/>
                              </a:prstGeom>
                              <a:noFill/>
                              <a:ln w="6350">
                                <a:noFill/>
                              </a:ln>
                            </wps:spPr>
                            <wps:txbx>
                              <w:txbxContent>
                                <w:p w14:paraId="63105FB0" w14:textId="7F36D628" w:rsidR="00CE729D" w:rsidRPr="003E1B8B" w:rsidRDefault="007913AB" w:rsidP="00CE729D">
                                  <w:pPr>
                                    <w:spacing w:before="100" w:beforeAutospacing="1" w:after="75"/>
                                    <w:ind w:left="720"/>
                                    <w:contextualSpacing w:val="0"/>
                                    <w:jc w:val="both"/>
                                    <w:rPr>
                                      <w:rFonts w:ascii="Arial" w:eastAsia="Times New Roman" w:hAnsi="Arial" w:cs="Arial"/>
                                      <w:color w:val="0038A8" w:themeColor="accent4"/>
                                      <w:sz w:val="24"/>
                                      <w:szCs w:val="24"/>
                                      <w:lang w:val="en-GB" w:eastAsia="en-GB"/>
                                    </w:rPr>
                                  </w:pPr>
                                  <w:hyperlink r:id="rId28" w:history="1">
                                    <w:r w:rsidR="00E53544" w:rsidRPr="003E1B8B">
                                      <w:rPr>
                                        <w:rStyle w:val="Hyperlink"/>
                                        <w:rFonts w:ascii="Arial" w:eastAsia="Times New Roman" w:hAnsi="Arial" w:cs="Arial"/>
                                        <w:color w:val="0038A8" w:themeColor="accent4"/>
                                        <w:sz w:val="24"/>
                                        <w:szCs w:val="24"/>
                                        <w:lang w:val="en-GB" w:eastAsia="en-GB"/>
                                      </w:rPr>
                                      <w:t>www.easypeasyandfun.com/winter-crafts-for-kids-to-make</w:t>
                                    </w:r>
                                  </w:hyperlink>
                                  <w:r w:rsidR="00CE729D" w:rsidRPr="003E1B8B">
                                    <w:rPr>
                                      <w:rFonts w:ascii="Arial" w:eastAsia="Times New Roman" w:hAnsi="Arial" w:cs="Arial"/>
                                      <w:color w:val="0038A8" w:themeColor="accent4"/>
                                      <w:sz w:val="24"/>
                                      <w:szCs w:val="24"/>
                                      <w:lang w:val="en-GB" w:eastAsia="en-GB"/>
                                    </w:rPr>
                                    <w:t xml:space="preserve"> </w:t>
                                  </w:r>
                                </w:p>
                                <w:p w14:paraId="75C2AB0D" w14:textId="77777777" w:rsidR="00565DCE" w:rsidRPr="003E1B8B" w:rsidRDefault="00565DCE" w:rsidP="00CE729D">
                                  <w:pPr>
                                    <w:spacing w:before="100" w:beforeAutospacing="1" w:after="75"/>
                                    <w:ind w:left="720"/>
                                    <w:contextualSpacing w:val="0"/>
                                    <w:jc w:val="both"/>
                                    <w:rPr>
                                      <w:rFonts w:ascii="Arial" w:eastAsia="Times New Roman" w:hAnsi="Arial" w:cs="Arial"/>
                                      <w:color w:val="0038A8" w:themeColor="accent4"/>
                                      <w:sz w:val="24"/>
                                      <w:szCs w:val="24"/>
                                      <w:lang w:val="en-GB" w:eastAsia="en-GB"/>
                                    </w:rPr>
                                  </w:pPr>
                                </w:p>
                                <w:p w14:paraId="6015228C" w14:textId="675DA566" w:rsidR="00E53544" w:rsidRPr="003E1B8B" w:rsidRDefault="007913AB" w:rsidP="00E53544">
                                  <w:pPr>
                                    <w:spacing w:before="100" w:beforeAutospacing="1" w:after="75"/>
                                    <w:ind w:left="720"/>
                                    <w:contextualSpacing w:val="0"/>
                                    <w:jc w:val="both"/>
                                    <w:rPr>
                                      <w:color w:val="0038A8" w:themeColor="accent4"/>
                                      <w:sz w:val="24"/>
                                      <w:szCs w:val="24"/>
                                    </w:rPr>
                                  </w:pPr>
                                  <w:hyperlink r:id="rId29" w:history="1">
                                    <w:r w:rsidR="00CE729D" w:rsidRPr="003E1B8B">
                                      <w:rPr>
                                        <w:rStyle w:val="Hyperlink"/>
                                        <w:rFonts w:ascii="Arial" w:hAnsi="Arial" w:cs="Arial"/>
                                        <w:color w:val="0038A8" w:themeColor="accent4"/>
                                        <w:sz w:val="24"/>
                                        <w:szCs w:val="24"/>
                                      </w:rPr>
                                      <w:t>www.dltk-holidays.com/winter</w:t>
                                    </w:r>
                                  </w:hyperlink>
                                  <w:r w:rsidR="00CE729D" w:rsidRPr="003E1B8B">
                                    <w:rPr>
                                      <w:color w:val="0038A8" w:themeColor="accent4"/>
                                      <w:sz w:val="24"/>
                                      <w:szCs w:val="24"/>
                                    </w:rPr>
                                    <w:t xml:space="preserve">     </w:t>
                                  </w:r>
                                  <w:r w:rsidR="00E53544" w:rsidRPr="003E1B8B">
                                    <w:rPr>
                                      <w:color w:val="0038A8" w:themeColor="accent4"/>
                                      <w:sz w:val="24"/>
                                      <w:szCs w:val="24"/>
                                    </w:rPr>
                                    <w:t xml:space="preserve">    </w:t>
                                  </w:r>
                                </w:p>
                                <w:p w14:paraId="1F554446" w14:textId="0E9F1FA9" w:rsidR="00E53544" w:rsidRPr="003E1B8B" w:rsidRDefault="00E53544" w:rsidP="00CE729D">
                                  <w:pPr>
                                    <w:rPr>
                                      <w:color w:val="0038A8" w:themeColor="accent4"/>
                                      <w:sz w:val="24"/>
                                      <w:szCs w:val="24"/>
                                    </w:rPr>
                                  </w:pPr>
                                  <w:r w:rsidRPr="003E1B8B">
                                    <w:rPr>
                                      <w:color w:val="0038A8" w:themeColor="accent4"/>
                                      <w:sz w:val="24"/>
                                      <w:szCs w:val="24"/>
                                    </w:rPr>
                                    <w:t xml:space="preserve">       </w:t>
                                  </w:r>
                                </w:p>
                                <w:p w14:paraId="34752D82" w14:textId="77777777" w:rsidR="00E53544" w:rsidRPr="003E1B8B" w:rsidRDefault="00E53544" w:rsidP="00CE729D">
                                  <w:pPr>
                                    <w:rPr>
                                      <w:color w:val="0038A8" w:themeColor="accent4"/>
                                      <w:sz w:val="24"/>
                                      <w:szCs w:val="24"/>
                                    </w:rPr>
                                  </w:pPr>
                                  <w:r w:rsidRPr="003E1B8B">
                                    <w:rPr>
                                      <w:color w:val="0038A8" w:themeColor="accent4"/>
                                      <w:sz w:val="24"/>
                                      <w:szCs w:val="24"/>
                                    </w:rPr>
                                    <w:t xml:space="preserve">       </w:t>
                                  </w:r>
                                </w:p>
                                <w:p w14:paraId="4C2A7680" w14:textId="7092E031" w:rsidR="00CE729D" w:rsidRPr="003E1B8B" w:rsidRDefault="00E53544" w:rsidP="00CE729D">
                                  <w:pPr>
                                    <w:rPr>
                                      <w:color w:val="0038A8" w:themeColor="accent4"/>
                                      <w:sz w:val="24"/>
                                      <w:szCs w:val="24"/>
                                    </w:rPr>
                                  </w:pPr>
                                  <w:r w:rsidRPr="003E1B8B">
                                    <w:rPr>
                                      <w:color w:val="0038A8" w:themeColor="accent4"/>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89FB0" id="Text Box 36" o:spid="_x0000_s1031" type="#_x0000_t202" style="position:absolute;left:0;text-align:left;margin-left:379.95pt;margin-top:16.8pt;width:197.7pt;height:15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" filled="f" stroked="f" strokeweight=".5pt">
                      <v:textbox>
                        <w:txbxContent>
                          <w:p w14:paraId="63105FB0" w14:textId="7F36D628" w:rsidR="00CE729D" w:rsidRPr="003E1B8B" w:rsidRDefault="00A438A0" w:rsidP="00CE729D">
                            <w:pPr>
                              <w:spacing w:before="100" w:beforeAutospacing="1" w:after="75"/>
                              <w:ind w:left="720"/>
                              <w:contextualSpacing w:val="0"/>
                              <w:jc w:val="both"/>
                              <w:rPr>
                                <w:rFonts w:ascii="Arial" w:eastAsia="Times New Roman" w:hAnsi="Arial" w:cs="Arial"/>
                                <w:color w:val="0038A8" w:themeColor="accent4"/>
                                <w:sz w:val="24"/>
                                <w:szCs w:val="24"/>
                                <w:lang w:val="en-GB" w:eastAsia="en-GB"/>
                              </w:rPr>
                            </w:pPr>
                            <w:hyperlink r:id="rId30" w:history="1">
                              <w:r w:rsidR="00E53544" w:rsidRPr="003E1B8B">
                                <w:rPr>
                                  <w:rStyle w:val="Hyperlink"/>
                                  <w:rFonts w:ascii="Arial" w:eastAsia="Times New Roman" w:hAnsi="Arial" w:cs="Arial"/>
                                  <w:color w:val="0038A8" w:themeColor="accent4"/>
                                  <w:sz w:val="24"/>
                                  <w:szCs w:val="24"/>
                                  <w:lang w:val="en-GB" w:eastAsia="en-GB"/>
                                </w:rPr>
                                <w:t>www.easypeasyandfun.com/winter-crafts-for-kids-to-make</w:t>
                              </w:r>
                            </w:hyperlink>
                            <w:r w:rsidR="00CE729D" w:rsidRPr="003E1B8B">
                              <w:rPr>
                                <w:rFonts w:ascii="Arial" w:eastAsia="Times New Roman" w:hAnsi="Arial" w:cs="Arial"/>
                                <w:color w:val="0038A8" w:themeColor="accent4"/>
                                <w:sz w:val="24"/>
                                <w:szCs w:val="24"/>
                                <w:lang w:val="en-GB" w:eastAsia="en-GB"/>
                              </w:rPr>
                              <w:t xml:space="preserve"> </w:t>
                            </w:r>
                          </w:p>
                          <w:p w14:paraId="75C2AB0D" w14:textId="77777777" w:rsidR="00565DCE" w:rsidRPr="003E1B8B" w:rsidRDefault="00565DCE" w:rsidP="00CE729D">
                            <w:pPr>
                              <w:spacing w:before="100" w:beforeAutospacing="1" w:after="75"/>
                              <w:ind w:left="720"/>
                              <w:contextualSpacing w:val="0"/>
                              <w:jc w:val="both"/>
                              <w:rPr>
                                <w:rFonts w:ascii="Arial" w:eastAsia="Times New Roman" w:hAnsi="Arial" w:cs="Arial"/>
                                <w:color w:val="0038A8" w:themeColor="accent4"/>
                                <w:sz w:val="24"/>
                                <w:szCs w:val="24"/>
                                <w:lang w:val="en-GB" w:eastAsia="en-GB"/>
                              </w:rPr>
                            </w:pPr>
                          </w:p>
                          <w:p w14:paraId="6015228C" w14:textId="675DA566" w:rsidR="00E53544" w:rsidRPr="003E1B8B" w:rsidRDefault="00A438A0" w:rsidP="00E53544">
                            <w:pPr>
                              <w:spacing w:before="100" w:beforeAutospacing="1" w:after="75"/>
                              <w:ind w:left="720"/>
                              <w:contextualSpacing w:val="0"/>
                              <w:jc w:val="both"/>
                              <w:rPr>
                                <w:color w:val="0038A8" w:themeColor="accent4"/>
                                <w:sz w:val="24"/>
                                <w:szCs w:val="24"/>
                              </w:rPr>
                            </w:pPr>
                            <w:hyperlink r:id="rId31" w:history="1">
                              <w:r w:rsidR="00CE729D" w:rsidRPr="003E1B8B">
                                <w:rPr>
                                  <w:rStyle w:val="Hyperlink"/>
                                  <w:rFonts w:ascii="Arial" w:hAnsi="Arial" w:cs="Arial"/>
                                  <w:color w:val="0038A8" w:themeColor="accent4"/>
                                  <w:sz w:val="24"/>
                                  <w:szCs w:val="24"/>
                                </w:rPr>
                                <w:t>www.dltk-holidays.com/winter</w:t>
                              </w:r>
                            </w:hyperlink>
                            <w:r w:rsidR="00CE729D" w:rsidRPr="003E1B8B">
                              <w:rPr>
                                <w:color w:val="0038A8" w:themeColor="accent4"/>
                                <w:sz w:val="24"/>
                                <w:szCs w:val="24"/>
                              </w:rPr>
                              <w:t xml:space="preserve">     </w:t>
                            </w:r>
                            <w:r w:rsidR="00E53544" w:rsidRPr="003E1B8B">
                              <w:rPr>
                                <w:color w:val="0038A8" w:themeColor="accent4"/>
                                <w:sz w:val="24"/>
                                <w:szCs w:val="24"/>
                              </w:rPr>
                              <w:t xml:space="preserve">    </w:t>
                            </w:r>
                          </w:p>
                          <w:p w14:paraId="1F554446" w14:textId="0E9F1FA9" w:rsidR="00E53544" w:rsidRPr="003E1B8B" w:rsidRDefault="00E53544" w:rsidP="00CE729D">
                            <w:pPr>
                              <w:rPr>
                                <w:color w:val="0038A8" w:themeColor="accent4"/>
                                <w:sz w:val="24"/>
                                <w:szCs w:val="24"/>
                              </w:rPr>
                            </w:pPr>
                            <w:r w:rsidRPr="003E1B8B">
                              <w:rPr>
                                <w:color w:val="0038A8" w:themeColor="accent4"/>
                                <w:sz w:val="24"/>
                                <w:szCs w:val="24"/>
                              </w:rPr>
                              <w:t xml:space="preserve">       </w:t>
                            </w:r>
                          </w:p>
                          <w:p w14:paraId="34752D82" w14:textId="77777777" w:rsidR="00E53544" w:rsidRPr="003E1B8B" w:rsidRDefault="00E53544" w:rsidP="00CE729D">
                            <w:pPr>
                              <w:rPr>
                                <w:color w:val="0038A8" w:themeColor="accent4"/>
                                <w:sz w:val="24"/>
                                <w:szCs w:val="24"/>
                              </w:rPr>
                            </w:pPr>
                            <w:r w:rsidRPr="003E1B8B">
                              <w:rPr>
                                <w:color w:val="0038A8" w:themeColor="accent4"/>
                                <w:sz w:val="24"/>
                                <w:szCs w:val="24"/>
                              </w:rPr>
                              <w:t xml:space="preserve">       </w:t>
                            </w:r>
                          </w:p>
                          <w:p w14:paraId="4C2A7680" w14:textId="7092E031" w:rsidR="00CE729D" w:rsidRPr="003E1B8B" w:rsidRDefault="00E53544" w:rsidP="00CE729D">
                            <w:pPr>
                              <w:rPr>
                                <w:color w:val="0038A8" w:themeColor="accent4"/>
                                <w:sz w:val="24"/>
                                <w:szCs w:val="24"/>
                              </w:rPr>
                            </w:pPr>
                            <w:r w:rsidRPr="003E1B8B">
                              <w:rPr>
                                <w:color w:val="0038A8" w:themeColor="accent4"/>
                                <w:sz w:val="24"/>
                                <w:szCs w:val="24"/>
                              </w:rPr>
                              <w:t xml:space="preserve">     </w:t>
                            </w:r>
                          </w:p>
                        </w:txbxContent>
                      </v:textbox>
                    </v:shape>
                  </w:pict>
                </mc:Fallback>
              </mc:AlternateContent>
            </w:r>
            <w:r w:rsidR="000E1B99">
              <w:rPr>
                <w:rFonts w:ascii="Arial" w:eastAsia="Times New Roman" w:hAnsi="Arial" w:cs="Arial"/>
                <w:color w:val="0038A8" w:themeColor="accent4"/>
                <w:sz w:val="24"/>
                <w:szCs w:val="24"/>
                <w:lang w:val="en-GB" w:eastAsia="en-GB"/>
              </w:rPr>
              <w:t>V</w:t>
            </w:r>
            <w:r w:rsidR="000E1B99" w:rsidRPr="000E1B99">
              <w:rPr>
                <w:rFonts w:ascii="Arial" w:eastAsia="Times New Roman" w:hAnsi="Arial" w:cs="Arial"/>
                <w:color w:val="0038A8" w:themeColor="accent4"/>
                <w:sz w:val="24"/>
                <w:szCs w:val="24"/>
                <w:lang w:val="en-GB" w:eastAsia="en-GB"/>
              </w:rPr>
              <w:t>isit a zoo, cave, aquarium or gardens</w:t>
            </w:r>
          </w:p>
          <w:p w14:paraId="2E6A20F1" w14:textId="551095C8" w:rsidR="00DC28C5" w:rsidRDefault="00DC28C5" w:rsidP="00DC28C5">
            <w:pPr>
              <w:pStyle w:val="ListParagraph"/>
              <w:rPr>
                <w:rFonts w:ascii="Arial" w:eastAsia="Times New Roman" w:hAnsi="Arial" w:cs="Arial"/>
                <w:color w:val="0038A8" w:themeColor="accent4"/>
                <w:sz w:val="24"/>
                <w:szCs w:val="24"/>
                <w:lang w:val="en-GB" w:eastAsia="en-GB"/>
              </w:rPr>
            </w:pPr>
          </w:p>
          <w:p w14:paraId="04CD7795" w14:textId="3AF5F364" w:rsidR="001A0EFC" w:rsidRDefault="000E1B99" w:rsidP="000E1B99">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sidRPr="000E1B99">
              <w:rPr>
                <w:rFonts w:ascii="Arial" w:eastAsia="Times New Roman" w:hAnsi="Arial" w:cs="Arial"/>
                <w:color w:val="0038A8" w:themeColor="accent4"/>
                <w:sz w:val="24"/>
                <w:szCs w:val="24"/>
                <w:lang w:val="en-GB" w:eastAsia="en-GB"/>
              </w:rPr>
              <w:t>Winter</w:t>
            </w:r>
            <w:r w:rsidR="001A0EFC">
              <w:rPr>
                <w:rFonts w:ascii="Arial" w:eastAsia="Times New Roman" w:hAnsi="Arial" w:cs="Arial"/>
                <w:color w:val="0038A8" w:themeColor="accent4"/>
                <w:sz w:val="24"/>
                <w:szCs w:val="24"/>
                <w:lang w:val="en-GB" w:eastAsia="en-GB"/>
              </w:rPr>
              <w:t xml:space="preserve"> </w:t>
            </w:r>
            <w:r w:rsidRPr="000E1B99">
              <w:rPr>
                <w:rFonts w:ascii="Arial" w:eastAsia="Times New Roman" w:hAnsi="Arial" w:cs="Arial"/>
                <w:color w:val="0038A8" w:themeColor="accent4"/>
                <w:sz w:val="24"/>
                <w:szCs w:val="24"/>
                <w:lang w:val="en-GB" w:eastAsia="en-GB"/>
              </w:rPr>
              <w:t>crafts</w:t>
            </w:r>
            <w:r w:rsidR="00E53544">
              <w:rPr>
                <w:rFonts w:ascii="Arial" w:eastAsia="Times New Roman" w:hAnsi="Arial" w:cs="Arial"/>
                <w:color w:val="0038A8" w:themeColor="accent4"/>
                <w:sz w:val="24"/>
                <w:szCs w:val="24"/>
                <w:lang w:val="en-GB" w:eastAsia="en-GB"/>
              </w:rPr>
              <w:t xml:space="preserve"> – see website ideas </w:t>
            </w:r>
          </w:p>
          <w:p w14:paraId="65B0A031" w14:textId="35F58793" w:rsidR="00DC28C5" w:rsidRDefault="00DC28C5" w:rsidP="00DC28C5">
            <w:pPr>
              <w:pStyle w:val="ListParagraph"/>
              <w:rPr>
                <w:rFonts w:ascii="Arial" w:eastAsia="Times New Roman" w:hAnsi="Arial" w:cs="Arial"/>
                <w:color w:val="0038A8" w:themeColor="accent4"/>
                <w:sz w:val="24"/>
                <w:szCs w:val="24"/>
                <w:lang w:val="en-GB" w:eastAsia="en-GB"/>
              </w:rPr>
            </w:pPr>
          </w:p>
          <w:p w14:paraId="6A507CED" w14:textId="5642C312" w:rsidR="00E53544" w:rsidRDefault="00E53544" w:rsidP="000E1B99">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Pr>
                <w:rFonts w:ascii="Arial" w:eastAsia="Times New Roman" w:hAnsi="Arial" w:cs="Arial"/>
                <w:color w:val="0038A8" w:themeColor="accent4"/>
                <w:sz w:val="24"/>
                <w:szCs w:val="24"/>
                <w:lang w:val="en-GB" w:eastAsia="en-GB"/>
              </w:rPr>
              <w:t>Collect shells on the beach</w:t>
            </w:r>
          </w:p>
          <w:p w14:paraId="2D6DDEAA" w14:textId="77777777" w:rsidR="00DC28C5" w:rsidRDefault="00DC28C5" w:rsidP="00DC28C5">
            <w:pPr>
              <w:pStyle w:val="ListParagraph"/>
              <w:rPr>
                <w:rFonts w:ascii="Arial" w:eastAsia="Times New Roman" w:hAnsi="Arial" w:cs="Arial"/>
                <w:color w:val="0038A8" w:themeColor="accent4"/>
                <w:sz w:val="24"/>
                <w:szCs w:val="24"/>
                <w:lang w:val="en-GB" w:eastAsia="en-GB"/>
              </w:rPr>
            </w:pPr>
          </w:p>
          <w:p w14:paraId="23FA1CC8" w14:textId="6B03EC8F" w:rsidR="003C4FA4" w:rsidRDefault="003C4FA4" w:rsidP="000E1B99">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Pr>
                <w:rFonts w:ascii="Arial" w:eastAsia="Times New Roman" w:hAnsi="Arial" w:cs="Arial"/>
                <w:color w:val="0038A8" w:themeColor="accent4"/>
                <w:sz w:val="24"/>
                <w:szCs w:val="24"/>
                <w:lang w:val="en-GB" w:eastAsia="en-GB"/>
              </w:rPr>
              <w:t xml:space="preserve">Make a collage from natural materials </w:t>
            </w:r>
          </w:p>
          <w:p w14:paraId="0D848208" w14:textId="77777777" w:rsidR="00DC28C5" w:rsidRDefault="00DC28C5" w:rsidP="00DC28C5">
            <w:pPr>
              <w:pStyle w:val="ListParagraph"/>
              <w:rPr>
                <w:rFonts w:ascii="Arial" w:eastAsia="Times New Roman" w:hAnsi="Arial" w:cs="Arial"/>
                <w:color w:val="0038A8" w:themeColor="accent4"/>
                <w:sz w:val="24"/>
                <w:szCs w:val="24"/>
                <w:lang w:val="en-GB" w:eastAsia="en-GB"/>
              </w:rPr>
            </w:pPr>
          </w:p>
          <w:p w14:paraId="57595D55" w14:textId="2F7D204F" w:rsidR="003C4FA4" w:rsidRDefault="003C4FA4" w:rsidP="000E1B99">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Pr>
                <w:rFonts w:ascii="Arial" w:eastAsia="Times New Roman" w:hAnsi="Arial" w:cs="Arial"/>
                <w:color w:val="0038A8" w:themeColor="accent4"/>
                <w:sz w:val="24"/>
                <w:szCs w:val="24"/>
                <w:lang w:val="en-GB" w:eastAsia="en-GB"/>
              </w:rPr>
              <w:t>Bake cakes</w:t>
            </w:r>
          </w:p>
          <w:p w14:paraId="24D2E9EE" w14:textId="77777777" w:rsidR="00DC28C5" w:rsidRDefault="00DC28C5" w:rsidP="00DC28C5">
            <w:pPr>
              <w:pStyle w:val="ListParagraph"/>
              <w:rPr>
                <w:rFonts w:ascii="Arial" w:eastAsia="Times New Roman" w:hAnsi="Arial" w:cs="Arial"/>
                <w:color w:val="0038A8" w:themeColor="accent4"/>
                <w:sz w:val="24"/>
                <w:szCs w:val="24"/>
                <w:lang w:val="en-GB" w:eastAsia="en-GB"/>
              </w:rPr>
            </w:pPr>
          </w:p>
          <w:p w14:paraId="7CB49C1B" w14:textId="3BB19CE1" w:rsidR="001A0EFC" w:rsidRDefault="003C4FA4" w:rsidP="00BD012A">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sidRPr="003C4FA4">
              <w:rPr>
                <w:rFonts w:ascii="Arial" w:eastAsia="Times New Roman" w:hAnsi="Arial" w:cs="Arial"/>
                <w:color w:val="0038A8" w:themeColor="accent4"/>
                <w:sz w:val="24"/>
                <w:szCs w:val="24"/>
                <w:lang w:val="en-GB" w:eastAsia="en-GB"/>
              </w:rPr>
              <w:t>Learn a new skill – weaving, calligraphy</w:t>
            </w:r>
            <w:r w:rsidR="00EE4F82">
              <w:rPr>
                <w:rFonts w:ascii="Arial" w:eastAsia="Times New Roman" w:hAnsi="Arial" w:cs="Arial"/>
                <w:color w:val="0038A8" w:themeColor="accent4"/>
                <w:sz w:val="24"/>
                <w:szCs w:val="24"/>
                <w:lang w:val="en-GB" w:eastAsia="en-GB"/>
              </w:rPr>
              <w:t>, sewing</w:t>
            </w:r>
          </w:p>
          <w:p w14:paraId="46C8CD39" w14:textId="77777777" w:rsidR="00EE4F82" w:rsidRDefault="00EE4F82" w:rsidP="00EE4F82">
            <w:pPr>
              <w:pStyle w:val="ListParagraph"/>
              <w:rPr>
                <w:rFonts w:ascii="Arial" w:eastAsia="Times New Roman" w:hAnsi="Arial" w:cs="Arial"/>
                <w:color w:val="0038A8" w:themeColor="accent4"/>
                <w:sz w:val="24"/>
                <w:szCs w:val="24"/>
                <w:lang w:val="en-GB" w:eastAsia="en-GB"/>
              </w:rPr>
            </w:pPr>
          </w:p>
          <w:p w14:paraId="27DC3ACF" w14:textId="5C35CC17" w:rsidR="00EE4F82" w:rsidRDefault="00EE4F82" w:rsidP="00BD012A">
            <w:pPr>
              <w:numPr>
                <w:ilvl w:val="0"/>
                <w:numId w:val="2"/>
              </w:numPr>
              <w:spacing w:before="100" w:beforeAutospacing="1" w:after="75"/>
              <w:contextualSpacing w:val="0"/>
              <w:jc w:val="both"/>
              <w:rPr>
                <w:rFonts w:ascii="Arial" w:eastAsia="Times New Roman" w:hAnsi="Arial" w:cs="Arial"/>
                <w:color w:val="0038A8" w:themeColor="accent4"/>
                <w:sz w:val="24"/>
                <w:szCs w:val="24"/>
                <w:lang w:val="en-GB" w:eastAsia="en-GB"/>
              </w:rPr>
            </w:pPr>
            <w:r>
              <w:rPr>
                <w:rFonts w:ascii="Arial" w:eastAsia="Times New Roman" w:hAnsi="Arial" w:cs="Arial"/>
                <w:color w:val="0038A8" w:themeColor="accent4"/>
                <w:sz w:val="24"/>
                <w:szCs w:val="24"/>
                <w:lang w:val="en-GB" w:eastAsia="en-GB"/>
              </w:rPr>
              <w:t>Build a model out of scrap material</w:t>
            </w:r>
          </w:p>
          <w:p w14:paraId="5430A4D3" w14:textId="77777777" w:rsidR="00DC28C5" w:rsidRDefault="00DC28C5" w:rsidP="00DC28C5">
            <w:pPr>
              <w:pStyle w:val="ListParagraph"/>
              <w:rPr>
                <w:rFonts w:ascii="Arial" w:eastAsia="Times New Roman" w:hAnsi="Arial" w:cs="Arial"/>
                <w:color w:val="0038A8" w:themeColor="accent4"/>
                <w:sz w:val="24"/>
                <w:szCs w:val="24"/>
                <w:lang w:val="en-GB" w:eastAsia="en-GB"/>
              </w:rPr>
            </w:pPr>
          </w:p>
          <w:p w14:paraId="24811F78" w14:textId="4A43321F" w:rsidR="00E53544" w:rsidRPr="00EE4F82" w:rsidRDefault="002C60AD" w:rsidP="00911500">
            <w:pPr>
              <w:numPr>
                <w:ilvl w:val="0"/>
                <w:numId w:val="2"/>
              </w:numPr>
              <w:spacing w:before="100" w:beforeAutospacing="1" w:after="75"/>
              <w:contextualSpacing w:val="0"/>
              <w:jc w:val="both"/>
              <w:rPr>
                <w:rFonts w:ascii="Arial" w:hAnsi="Arial" w:cs="Arial"/>
                <w:b/>
                <w:color w:val="0038A8" w:themeColor="accent4"/>
                <w:sz w:val="24"/>
                <w:szCs w:val="24"/>
              </w:rPr>
            </w:pPr>
            <w:r w:rsidRPr="00EE4F82">
              <w:rPr>
                <w:rFonts w:ascii="Arial" w:eastAsia="Times New Roman" w:hAnsi="Arial" w:cs="Arial"/>
                <w:color w:val="0038A8" w:themeColor="accent4"/>
                <w:sz w:val="24"/>
                <w:szCs w:val="24"/>
                <w:lang w:val="en-GB" w:eastAsia="en-GB"/>
              </w:rPr>
              <w:t>Learn to speak a new language</w:t>
            </w:r>
          </w:p>
          <w:p w14:paraId="26615570" w14:textId="7F177D01" w:rsidR="00E53544" w:rsidRDefault="00E53544" w:rsidP="000E1B99">
            <w:pPr>
              <w:rPr>
                <w:rFonts w:ascii="Arial" w:hAnsi="Arial" w:cs="Arial"/>
                <w:b/>
                <w:color w:val="0038A8" w:themeColor="accent4"/>
                <w:sz w:val="24"/>
                <w:szCs w:val="24"/>
              </w:rPr>
            </w:pPr>
          </w:p>
          <w:p w14:paraId="279CACC9" w14:textId="2A5A2A32" w:rsidR="001649FB" w:rsidRPr="000E1B99" w:rsidRDefault="001649FB" w:rsidP="001649FB">
            <w:pPr>
              <w:rPr>
                <w:rFonts w:ascii="Arial" w:hAnsi="Arial" w:cs="Arial"/>
                <w:color w:val="0038A8" w:themeColor="accent4"/>
                <w:sz w:val="24"/>
                <w:szCs w:val="24"/>
              </w:rPr>
            </w:pPr>
          </w:p>
        </w:tc>
        <w:tc>
          <w:tcPr>
            <w:tcW w:w="284" w:type="dxa"/>
            <w:gridSpan w:val="2"/>
            <w:vMerge/>
          </w:tcPr>
          <w:p w14:paraId="409D7529" w14:textId="77777777" w:rsidR="001649FB" w:rsidRDefault="001649FB" w:rsidP="00472FAE">
            <w:pPr>
              <w:rPr>
                <w:noProof/>
              </w:rPr>
            </w:pPr>
          </w:p>
        </w:tc>
        <w:tc>
          <w:tcPr>
            <w:tcW w:w="4211" w:type="dxa"/>
            <w:vMerge/>
          </w:tcPr>
          <w:p w14:paraId="73A46D13" w14:textId="77777777" w:rsidR="001649FB" w:rsidRPr="00472FAE" w:rsidRDefault="001649FB" w:rsidP="000B4528"/>
        </w:tc>
      </w:tr>
      <w:tr w:rsidR="001649FB" w14:paraId="1A1DAA9E" w14:textId="77777777" w:rsidTr="0064590E">
        <w:trPr>
          <w:gridAfter w:val="2"/>
          <w:wAfter w:w="380" w:type="dxa"/>
          <w:trHeight w:val="2445"/>
          <w:jc w:val="center"/>
        </w:trPr>
        <w:tc>
          <w:tcPr>
            <w:tcW w:w="6804" w:type="dxa"/>
            <w:gridSpan w:val="2"/>
            <w:vAlign w:val="center"/>
          </w:tcPr>
          <w:p w14:paraId="797F4327" w14:textId="77777777" w:rsidR="003C4FA4" w:rsidRDefault="003C4FA4" w:rsidP="00472FAE">
            <w:pPr>
              <w:pStyle w:val="Title"/>
              <w:rPr>
                <w:rFonts w:ascii="Arial" w:hAnsi="Arial" w:cs="Arial"/>
                <w:color w:val="0038A8" w:themeColor="accent4"/>
                <w:sz w:val="24"/>
                <w:szCs w:val="24"/>
              </w:rPr>
            </w:pPr>
          </w:p>
          <w:p w14:paraId="78E1C6CA" w14:textId="05A3D717" w:rsidR="001649FB" w:rsidRPr="007220C5" w:rsidRDefault="00D4037B" w:rsidP="00472FAE">
            <w:pPr>
              <w:pStyle w:val="Title"/>
              <w:rPr>
                <w:rFonts w:ascii="Arial" w:hAnsi="Arial" w:cs="Arial"/>
                <w:color w:val="0038A8" w:themeColor="accent4"/>
                <w:sz w:val="24"/>
                <w:szCs w:val="24"/>
              </w:rPr>
            </w:pPr>
            <w:r w:rsidRPr="007220C5">
              <w:rPr>
                <w:rFonts w:ascii="Arial" w:hAnsi="Arial" w:cs="Arial"/>
                <w:color w:val="0038A8" w:themeColor="accent4"/>
                <w:sz w:val="24"/>
                <w:szCs w:val="24"/>
              </w:rPr>
              <w:t>DID YOU KNOW?</w:t>
            </w:r>
          </w:p>
          <w:p w14:paraId="55526A22" w14:textId="55BE880C" w:rsidR="00D4037B" w:rsidRPr="007220C5" w:rsidRDefault="00D4037B" w:rsidP="00D4037B">
            <w:pPr>
              <w:rPr>
                <w:rFonts w:ascii="Arial" w:hAnsi="Arial" w:cs="Arial"/>
                <w:color w:val="0038A8" w:themeColor="accent4"/>
                <w:sz w:val="24"/>
                <w:szCs w:val="24"/>
              </w:rPr>
            </w:pPr>
          </w:p>
          <w:p w14:paraId="09760B34" w14:textId="5E2ACB24" w:rsidR="00D4037B" w:rsidRPr="007220C5" w:rsidRDefault="00D4037B" w:rsidP="00D4037B">
            <w:pPr>
              <w:rPr>
                <w:rFonts w:ascii="Arial" w:hAnsi="Arial" w:cs="Arial"/>
                <w:color w:val="0038A8" w:themeColor="accent4"/>
                <w:sz w:val="24"/>
                <w:szCs w:val="24"/>
              </w:rPr>
            </w:pPr>
          </w:p>
          <w:p w14:paraId="36EB0611" w14:textId="2AC00111" w:rsidR="00D4037B" w:rsidRPr="007220C5" w:rsidRDefault="002C60AD" w:rsidP="00D4037B">
            <w:pPr>
              <w:rPr>
                <w:rFonts w:ascii="Arial" w:hAnsi="Arial" w:cs="Arial"/>
                <w:color w:val="0038A8" w:themeColor="accent4"/>
                <w:sz w:val="24"/>
                <w:szCs w:val="24"/>
              </w:rPr>
            </w:pPr>
            <w:r>
              <w:rPr>
                <w:rFonts w:ascii="Arial" w:hAnsi="Arial" w:cs="Arial"/>
                <w:noProof/>
                <w:color w:val="0038A8" w:themeColor="accent4"/>
                <w:sz w:val="24"/>
                <w:szCs w:val="24"/>
              </w:rPr>
              <mc:AlternateContent>
                <mc:Choice Requires="wps">
                  <w:drawing>
                    <wp:anchor distT="0" distB="0" distL="114300" distR="114300" simplePos="0" relativeHeight="251666432" behindDoc="0" locked="0" layoutInCell="1" allowOverlap="1" wp14:anchorId="75115566" wp14:editId="60BEF93B">
                      <wp:simplePos x="0" y="0"/>
                      <wp:positionH relativeFrom="column">
                        <wp:posOffset>4486275</wp:posOffset>
                      </wp:positionH>
                      <wp:positionV relativeFrom="paragraph">
                        <wp:posOffset>102870</wp:posOffset>
                      </wp:positionV>
                      <wp:extent cx="2820035" cy="19621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20035" cy="1962150"/>
                              </a:xfrm>
                              <a:prstGeom prst="rect">
                                <a:avLst/>
                              </a:prstGeom>
                              <a:solidFill>
                                <a:schemeClr val="lt1"/>
                              </a:solidFill>
                              <a:ln w="6350">
                                <a:noFill/>
                              </a:ln>
                            </wps:spPr>
                            <wps:txbx>
                              <w:txbxContent>
                                <w:p w14:paraId="28EB79D1" w14:textId="54080422" w:rsidR="003C4FA4" w:rsidRDefault="003C4FA4">
                                  <w:r>
                                    <w:rPr>
                                      <w:noProof/>
                                    </w:rPr>
                                    <w:drawing>
                                      <wp:inline distT="0" distB="0" distL="0" distR="0" wp14:anchorId="52936BF6" wp14:editId="7F33CD89">
                                        <wp:extent cx="2540090" cy="1836713"/>
                                        <wp:effectExtent l="133350" t="190500" r="146050" b="20193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6412">
                                                  <a:off x="0" y="0"/>
                                                  <a:ext cx="2578371" cy="1864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15566" id="Text Box 40" o:spid="_x0000_s1032" type="#_x0000_t202" style="position:absolute;margin-left:353.25pt;margin-top:8.1pt;width:222.05pt;height:1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" fillcolor="white [3201]" stroked="f" strokeweight=".5pt">
                      <v:textbox>
                        <w:txbxContent>
                          <w:p w14:paraId="28EB79D1" w14:textId="54080422" w:rsidR="003C4FA4" w:rsidRDefault="003C4FA4">
                            <w:r>
                              <w:rPr>
                                <w:noProof/>
                              </w:rPr>
                              <w:drawing>
                                <wp:inline distT="0" distB="0" distL="0" distR="0" wp14:anchorId="52936BF6" wp14:editId="7F33CD89">
                                  <wp:extent cx="2540090" cy="1836713"/>
                                  <wp:effectExtent l="133350" t="190500" r="146050" b="20193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6412">
                                            <a:off x="0" y="0"/>
                                            <a:ext cx="2578371" cy="1864393"/>
                                          </a:xfrm>
                                          <a:prstGeom prst="rect">
                                            <a:avLst/>
                                          </a:prstGeom>
                                          <a:noFill/>
                                          <a:ln>
                                            <a:noFill/>
                                          </a:ln>
                                        </pic:spPr>
                                      </pic:pic>
                                    </a:graphicData>
                                  </a:graphic>
                                </wp:inline>
                              </w:drawing>
                            </w:r>
                          </w:p>
                        </w:txbxContent>
                      </v:textbox>
                    </v:shape>
                  </w:pict>
                </mc:Fallback>
              </mc:AlternateContent>
            </w:r>
          </w:p>
          <w:p w14:paraId="56C6B170" w14:textId="1B97A738" w:rsidR="00D4037B" w:rsidRDefault="00D4037B" w:rsidP="007220C5">
            <w:pPr>
              <w:numPr>
                <w:ilvl w:val="0"/>
                <w:numId w:val="3"/>
              </w:numPr>
              <w:ind w:right="300"/>
              <w:contextualSpacing w:val="0"/>
              <w:rPr>
                <w:rFonts w:ascii="Arial" w:eastAsia="Times New Roman" w:hAnsi="Arial" w:cs="Arial"/>
                <w:color w:val="0038A8" w:themeColor="accent4"/>
                <w:sz w:val="24"/>
                <w:szCs w:val="24"/>
                <w:lang w:val="en-GB" w:eastAsia="en-GB"/>
              </w:rPr>
            </w:pPr>
            <w:r w:rsidRPr="00D4037B">
              <w:rPr>
                <w:rFonts w:ascii="Arial" w:eastAsia="Times New Roman" w:hAnsi="Arial" w:cs="Arial"/>
                <w:color w:val="0038A8" w:themeColor="accent4"/>
                <w:sz w:val="24"/>
                <w:szCs w:val="24"/>
                <w:lang w:val="en-GB" w:eastAsia="en-GB"/>
              </w:rPr>
              <w:t>The lowest temperature ever recorded was at Vostok Station in Antarctica. On July 21, 1983, it was -98.2 degrees Celsius (-128.6 Fahrenheit) there!</w:t>
            </w:r>
          </w:p>
          <w:p w14:paraId="23F6DB19" w14:textId="77777777" w:rsidR="007220C5" w:rsidRPr="00D4037B" w:rsidRDefault="007220C5" w:rsidP="007220C5">
            <w:pPr>
              <w:ind w:right="300"/>
              <w:contextualSpacing w:val="0"/>
              <w:rPr>
                <w:rFonts w:ascii="Arial" w:eastAsia="Times New Roman" w:hAnsi="Arial" w:cs="Arial"/>
                <w:color w:val="0038A8" w:themeColor="accent4"/>
                <w:sz w:val="24"/>
                <w:szCs w:val="24"/>
                <w:lang w:val="en-GB" w:eastAsia="en-GB"/>
              </w:rPr>
            </w:pPr>
          </w:p>
          <w:p w14:paraId="1F9206C2" w14:textId="50401A0F" w:rsidR="00D4037B" w:rsidRDefault="00D4037B" w:rsidP="007220C5">
            <w:pPr>
              <w:numPr>
                <w:ilvl w:val="0"/>
                <w:numId w:val="3"/>
              </w:numPr>
              <w:ind w:right="300"/>
              <w:contextualSpacing w:val="0"/>
              <w:rPr>
                <w:rFonts w:ascii="Arial" w:eastAsia="Times New Roman" w:hAnsi="Arial" w:cs="Arial"/>
                <w:color w:val="0038A8" w:themeColor="accent4"/>
                <w:sz w:val="24"/>
                <w:szCs w:val="24"/>
                <w:lang w:val="en-GB" w:eastAsia="en-GB"/>
              </w:rPr>
            </w:pPr>
            <w:r w:rsidRPr="00D4037B">
              <w:rPr>
                <w:rFonts w:ascii="Arial" w:eastAsia="Times New Roman" w:hAnsi="Arial" w:cs="Arial"/>
                <w:color w:val="0038A8" w:themeColor="accent4"/>
                <w:sz w:val="24"/>
                <w:szCs w:val="24"/>
                <w:lang w:val="en-GB" w:eastAsia="en-GB"/>
              </w:rPr>
              <w:t>Some of the other coldest places in the world are Russia</w:t>
            </w:r>
            <w:r w:rsidR="007220C5" w:rsidRPr="007220C5">
              <w:rPr>
                <w:rFonts w:ascii="Arial" w:eastAsia="Times New Roman" w:hAnsi="Arial" w:cs="Arial"/>
                <w:color w:val="0038A8" w:themeColor="accent4"/>
                <w:sz w:val="24"/>
                <w:szCs w:val="24"/>
                <w:lang w:val="en-GB" w:eastAsia="en-GB"/>
              </w:rPr>
              <w:t xml:space="preserve">, </w:t>
            </w:r>
            <w:r w:rsidRPr="00D4037B">
              <w:rPr>
                <w:rFonts w:ascii="Arial" w:eastAsia="Times New Roman" w:hAnsi="Arial" w:cs="Arial"/>
                <w:color w:val="0038A8" w:themeColor="accent4"/>
                <w:sz w:val="24"/>
                <w:szCs w:val="24"/>
                <w:lang w:val="en-GB" w:eastAsia="en-GB"/>
              </w:rPr>
              <w:t>specifically Siberi</w:t>
            </w:r>
            <w:r w:rsidR="007220C5" w:rsidRPr="007220C5">
              <w:rPr>
                <w:rFonts w:ascii="Arial" w:eastAsia="Times New Roman" w:hAnsi="Arial" w:cs="Arial"/>
                <w:color w:val="0038A8" w:themeColor="accent4"/>
                <w:sz w:val="24"/>
                <w:szCs w:val="24"/>
                <w:lang w:val="en-GB" w:eastAsia="en-GB"/>
              </w:rPr>
              <w:t>a</w:t>
            </w:r>
            <w:r w:rsidRPr="00D4037B">
              <w:rPr>
                <w:rFonts w:ascii="Arial" w:eastAsia="Times New Roman" w:hAnsi="Arial" w:cs="Arial"/>
                <w:color w:val="0038A8" w:themeColor="accent4"/>
                <w:sz w:val="24"/>
                <w:szCs w:val="24"/>
                <w:lang w:val="en-GB" w:eastAsia="en-GB"/>
              </w:rPr>
              <w:t>, Finland and Mongolia. </w:t>
            </w:r>
          </w:p>
          <w:p w14:paraId="46349255" w14:textId="77777777" w:rsidR="007220C5" w:rsidRPr="00D4037B" w:rsidRDefault="007220C5" w:rsidP="007220C5">
            <w:pPr>
              <w:ind w:right="300"/>
              <w:contextualSpacing w:val="0"/>
              <w:rPr>
                <w:rFonts w:ascii="Arial" w:eastAsia="Times New Roman" w:hAnsi="Arial" w:cs="Arial"/>
                <w:color w:val="0038A8" w:themeColor="accent4"/>
                <w:sz w:val="24"/>
                <w:szCs w:val="24"/>
                <w:lang w:val="en-GB" w:eastAsia="en-GB"/>
              </w:rPr>
            </w:pPr>
          </w:p>
          <w:p w14:paraId="4019F7A0" w14:textId="1BFC6DB3" w:rsidR="00D4037B" w:rsidRDefault="00D4037B" w:rsidP="007220C5">
            <w:pPr>
              <w:numPr>
                <w:ilvl w:val="0"/>
                <w:numId w:val="3"/>
              </w:numPr>
              <w:ind w:right="300"/>
              <w:contextualSpacing w:val="0"/>
              <w:rPr>
                <w:rFonts w:ascii="Arial" w:eastAsia="Times New Roman" w:hAnsi="Arial" w:cs="Arial"/>
                <w:color w:val="0038A8" w:themeColor="accent4"/>
                <w:sz w:val="24"/>
                <w:szCs w:val="24"/>
                <w:lang w:val="en-GB" w:eastAsia="en-GB"/>
              </w:rPr>
            </w:pPr>
            <w:r w:rsidRPr="00D4037B">
              <w:rPr>
                <w:rFonts w:ascii="Arial" w:eastAsia="Times New Roman" w:hAnsi="Arial" w:cs="Arial"/>
                <w:color w:val="0038A8" w:themeColor="accent4"/>
                <w:sz w:val="24"/>
                <w:szCs w:val="24"/>
                <w:lang w:val="en-GB" w:eastAsia="en-GB"/>
              </w:rPr>
              <w:t>The months December, January, and February are winter months in the Northern Hemisphere but in the Southern Hemisphere</w:t>
            </w:r>
            <w:r w:rsidR="007220C5" w:rsidRPr="007220C5">
              <w:rPr>
                <w:rFonts w:ascii="Arial" w:eastAsia="Times New Roman" w:hAnsi="Arial" w:cs="Arial"/>
                <w:color w:val="0038A8" w:themeColor="accent4"/>
                <w:sz w:val="24"/>
                <w:szCs w:val="24"/>
                <w:lang w:val="en-GB" w:eastAsia="en-GB"/>
              </w:rPr>
              <w:t xml:space="preserve">, </w:t>
            </w:r>
            <w:r w:rsidRPr="00D4037B">
              <w:rPr>
                <w:rFonts w:ascii="Arial" w:eastAsia="Times New Roman" w:hAnsi="Arial" w:cs="Arial"/>
                <w:color w:val="0038A8" w:themeColor="accent4"/>
                <w:sz w:val="24"/>
                <w:szCs w:val="24"/>
                <w:lang w:val="en-GB" w:eastAsia="en-GB"/>
              </w:rPr>
              <w:t>for exampl</w:t>
            </w:r>
            <w:r w:rsidR="007220C5" w:rsidRPr="007220C5">
              <w:rPr>
                <w:rFonts w:ascii="Arial" w:eastAsia="Times New Roman" w:hAnsi="Arial" w:cs="Arial"/>
                <w:color w:val="0038A8" w:themeColor="accent4"/>
                <w:sz w:val="24"/>
                <w:szCs w:val="24"/>
                <w:lang w:val="en-GB" w:eastAsia="en-GB"/>
              </w:rPr>
              <w:t>e</w:t>
            </w:r>
            <w:r w:rsidRPr="00D4037B">
              <w:rPr>
                <w:rFonts w:ascii="Arial" w:eastAsia="Times New Roman" w:hAnsi="Arial" w:cs="Arial"/>
                <w:color w:val="0038A8" w:themeColor="accent4"/>
                <w:sz w:val="24"/>
                <w:szCs w:val="24"/>
                <w:lang w:val="en-GB" w:eastAsia="en-GB"/>
              </w:rPr>
              <w:t xml:space="preserve"> in Australia the coldest months of the year are actually June, July, and August!</w:t>
            </w:r>
          </w:p>
          <w:p w14:paraId="3E09371B" w14:textId="77777777" w:rsidR="007220C5" w:rsidRPr="00D4037B" w:rsidRDefault="007220C5" w:rsidP="007220C5">
            <w:pPr>
              <w:ind w:right="300"/>
              <w:contextualSpacing w:val="0"/>
              <w:rPr>
                <w:rFonts w:ascii="Arial" w:eastAsia="Times New Roman" w:hAnsi="Arial" w:cs="Arial"/>
                <w:color w:val="0038A8" w:themeColor="accent4"/>
                <w:sz w:val="24"/>
                <w:szCs w:val="24"/>
                <w:lang w:val="en-GB" w:eastAsia="en-GB"/>
              </w:rPr>
            </w:pPr>
          </w:p>
          <w:p w14:paraId="3F3D82FA" w14:textId="61FD0640" w:rsidR="00D4037B" w:rsidRDefault="00D4037B" w:rsidP="007220C5">
            <w:pPr>
              <w:numPr>
                <w:ilvl w:val="0"/>
                <w:numId w:val="3"/>
              </w:numPr>
              <w:ind w:right="300"/>
              <w:contextualSpacing w:val="0"/>
              <w:rPr>
                <w:rFonts w:ascii="Arial" w:eastAsia="Times New Roman" w:hAnsi="Arial" w:cs="Arial"/>
                <w:color w:val="0038A8" w:themeColor="accent4"/>
                <w:sz w:val="24"/>
                <w:szCs w:val="24"/>
                <w:lang w:val="en-GB" w:eastAsia="en-GB"/>
              </w:rPr>
            </w:pPr>
            <w:r w:rsidRPr="00D4037B">
              <w:rPr>
                <w:rFonts w:ascii="Arial" w:eastAsia="Times New Roman" w:hAnsi="Arial" w:cs="Arial"/>
                <w:color w:val="0038A8" w:themeColor="accent4"/>
                <w:sz w:val="24"/>
                <w:szCs w:val="24"/>
                <w:lang w:val="en-GB" w:eastAsia="en-GB"/>
              </w:rPr>
              <w:t>At -40 degrees Celsius</w:t>
            </w:r>
            <w:r w:rsidR="007220C5" w:rsidRPr="007220C5">
              <w:rPr>
                <w:rFonts w:ascii="Arial" w:eastAsia="Times New Roman" w:hAnsi="Arial" w:cs="Arial"/>
                <w:color w:val="0038A8" w:themeColor="accent4"/>
                <w:sz w:val="24"/>
                <w:szCs w:val="24"/>
                <w:lang w:val="en-GB" w:eastAsia="en-GB"/>
              </w:rPr>
              <w:t xml:space="preserve">, </w:t>
            </w:r>
            <w:r w:rsidRPr="00D4037B">
              <w:rPr>
                <w:rFonts w:ascii="Arial" w:eastAsia="Times New Roman" w:hAnsi="Arial" w:cs="Arial"/>
                <w:color w:val="0038A8" w:themeColor="accent4"/>
                <w:sz w:val="24"/>
                <w:szCs w:val="24"/>
                <w:lang w:val="en-GB" w:eastAsia="en-GB"/>
              </w:rPr>
              <w:t xml:space="preserve">which is also -40 degrees Fahrenheit, the condensation from your breath can actually </w:t>
            </w:r>
            <w:hyperlink r:id="rId34" w:tooltip="The Chilling Truth About Brain Freeze" w:history="1">
              <w:r w:rsidRPr="00D4037B">
                <w:rPr>
                  <w:rFonts w:ascii="Arial" w:eastAsia="Times New Roman" w:hAnsi="Arial" w:cs="Arial"/>
                  <w:b/>
                  <w:bCs/>
                  <w:color w:val="0038A8" w:themeColor="accent4"/>
                  <w:sz w:val="24"/>
                  <w:szCs w:val="24"/>
                  <w:bdr w:val="none" w:sz="0" w:space="0" w:color="auto" w:frame="1"/>
                  <w:lang w:val="en-GB" w:eastAsia="en-GB"/>
                </w:rPr>
                <w:t>freeze</w:t>
              </w:r>
            </w:hyperlink>
            <w:r w:rsidRPr="00D4037B">
              <w:rPr>
                <w:rFonts w:ascii="Arial" w:eastAsia="Times New Roman" w:hAnsi="Arial" w:cs="Arial"/>
                <w:color w:val="0038A8" w:themeColor="accent4"/>
                <w:sz w:val="24"/>
                <w:szCs w:val="24"/>
                <w:lang w:val="en-GB" w:eastAsia="en-GB"/>
              </w:rPr>
              <w:t>. </w:t>
            </w:r>
          </w:p>
          <w:p w14:paraId="7F4E58ED" w14:textId="77777777" w:rsidR="007220C5" w:rsidRDefault="007220C5" w:rsidP="007220C5">
            <w:pPr>
              <w:pStyle w:val="ListParagraph"/>
              <w:rPr>
                <w:rFonts w:ascii="Arial" w:eastAsia="Times New Roman" w:hAnsi="Arial" w:cs="Arial"/>
                <w:color w:val="0038A8" w:themeColor="accent4"/>
                <w:sz w:val="24"/>
                <w:szCs w:val="24"/>
                <w:lang w:val="en-GB" w:eastAsia="en-GB"/>
              </w:rPr>
            </w:pPr>
          </w:p>
          <w:p w14:paraId="1FD9079F" w14:textId="53974751" w:rsidR="007220C5" w:rsidRDefault="00565DCE" w:rsidP="007220C5">
            <w:pPr>
              <w:numPr>
                <w:ilvl w:val="0"/>
                <w:numId w:val="3"/>
              </w:numPr>
              <w:ind w:right="300"/>
              <w:contextualSpacing w:val="0"/>
              <w:rPr>
                <w:rFonts w:ascii="Arial" w:eastAsia="Times New Roman" w:hAnsi="Arial" w:cs="Arial"/>
                <w:color w:val="0038A8" w:themeColor="accent4"/>
                <w:sz w:val="24"/>
                <w:szCs w:val="24"/>
                <w:lang w:val="en-GB" w:eastAsia="en-GB"/>
              </w:rPr>
            </w:pPr>
            <w:r>
              <w:rPr>
                <w:rFonts w:ascii="Arial" w:eastAsia="Times New Roman" w:hAnsi="Arial" w:cs="Arial"/>
                <w:noProof/>
                <w:color w:val="0038A8" w:themeColor="accent4"/>
                <w:sz w:val="24"/>
                <w:szCs w:val="24"/>
                <w:lang w:val="en-GB" w:eastAsia="en-GB"/>
              </w:rPr>
              <mc:AlternateContent>
                <mc:Choice Requires="wps">
                  <w:drawing>
                    <wp:anchor distT="0" distB="0" distL="114300" distR="114300" simplePos="0" relativeHeight="251667456" behindDoc="0" locked="0" layoutInCell="1" allowOverlap="1" wp14:anchorId="6D97E1E3" wp14:editId="0344BDED">
                      <wp:simplePos x="0" y="0"/>
                      <wp:positionH relativeFrom="column">
                        <wp:posOffset>4817354</wp:posOffset>
                      </wp:positionH>
                      <wp:positionV relativeFrom="paragraph">
                        <wp:posOffset>126658</wp:posOffset>
                      </wp:positionV>
                      <wp:extent cx="2433711" cy="2166425"/>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2433711" cy="2166425"/>
                              </a:xfrm>
                              <a:prstGeom prst="rect">
                                <a:avLst/>
                              </a:prstGeom>
                              <a:noFill/>
                              <a:ln w="6350">
                                <a:noFill/>
                              </a:ln>
                            </wps:spPr>
                            <wps:txbx>
                              <w:txbxContent>
                                <w:p w14:paraId="69CF0AAB" w14:textId="77777777" w:rsidR="002C60AD" w:rsidRDefault="002C60AD">
                                  <w:pPr>
                                    <w:rPr>
                                      <w:color w:val="0070C0"/>
                                    </w:rPr>
                                  </w:pPr>
                                </w:p>
                                <w:p w14:paraId="17A15E07" w14:textId="77777777" w:rsidR="002C60AD" w:rsidRDefault="002C60AD">
                                  <w:pPr>
                                    <w:rPr>
                                      <w:color w:val="0070C0"/>
                                    </w:rPr>
                                  </w:pPr>
                                </w:p>
                                <w:p w14:paraId="36986A5A" w14:textId="3EE91A40" w:rsidR="00565DCE" w:rsidRPr="003E1B8B" w:rsidRDefault="007913AB">
                                  <w:pPr>
                                    <w:rPr>
                                      <w:color w:val="0038A8" w:themeColor="accent4"/>
                                    </w:rPr>
                                  </w:pPr>
                                  <w:hyperlink r:id="rId35" w:history="1">
                                    <w:r w:rsidR="002C60AD" w:rsidRPr="003E1B8B">
                                      <w:rPr>
                                        <w:rStyle w:val="Hyperlink"/>
                                        <w:color w:val="0038A8" w:themeColor="accent4"/>
                                      </w:rPr>
                                      <w:t>www.did-you-knows.com/</w:t>
                                    </w:r>
                                  </w:hyperlink>
                                </w:p>
                                <w:p w14:paraId="67DE62A8" w14:textId="77777777" w:rsidR="00565DCE" w:rsidRPr="003E1B8B" w:rsidRDefault="00565DCE">
                                  <w:pPr>
                                    <w:rPr>
                                      <w:color w:val="0038A8" w:themeColor="accent4"/>
                                    </w:rPr>
                                  </w:pPr>
                                </w:p>
                                <w:p w14:paraId="72C7FF55" w14:textId="69F0F1F7" w:rsidR="00565DCE" w:rsidRPr="003E1B8B" w:rsidRDefault="00565DCE">
                                  <w:pPr>
                                    <w:rPr>
                                      <w:color w:val="0038A8" w:themeColor="accent4"/>
                                    </w:rPr>
                                  </w:pPr>
                                </w:p>
                                <w:p w14:paraId="5B7F8E75" w14:textId="4EFBFBEF" w:rsidR="00565DCE" w:rsidRPr="003E1B8B" w:rsidRDefault="007913AB">
                                  <w:pPr>
                                    <w:rPr>
                                      <w:color w:val="0038A8" w:themeColor="accent4"/>
                                    </w:rPr>
                                  </w:pPr>
                                  <w:hyperlink r:id="rId36" w:history="1">
                                    <w:r w:rsidR="00565DCE" w:rsidRPr="003E1B8B">
                                      <w:rPr>
                                        <w:rStyle w:val="Hyperlink"/>
                                        <w:color w:val="0038A8" w:themeColor="accent4"/>
                                      </w:rPr>
                                      <w:t>www.kidsworldfun.com/did-you-know.php</w:t>
                                    </w:r>
                                  </w:hyperlink>
                                </w:p>
                                <w:p w14:paraId="3BA22045" w14:textId="597BB7B9" w:rsidR="00565DCE" w:rsidRPr="003E1B8B" w:rsidRDefault="00565DCE">
                                  <w:pPr>
                                    <w:rPr>
                                      <w:color w:val="0038A8" w:themeColor="accent4"/>
                                    </w:rPr>
                                  </w:pPr>
                                </w:p>
                                <w:p w14:paraId="7A44153C" w14:textId="77777777" w:rsidR="00565DCE" w:rsidRPr="003E1B8B" w:rsidRDefault="00565DCE">
                                  <w:pPr>
                                    <w:rPr>
                                      <w:color w:val="0038A8" w:themeColor="accent4"/>
                                    </w:rPr>
                                  </w:pPr>
                                </w:p>
                                <w:p w14:paraId="4DC22CBA" w14:textId="08F89F35" w:rsidR="00565DCE" w:rsidRPr="003E1B8B" w:rsidRDefault="007913AB">
                                  <w:pPr>
                                    <w:rPr>
                                      <w:color w:val="0038A8" w:themeColor="accent4"/>
                                    </w:rPr>
                                  </w:pPr>
                                  <w:hyperlink r:id="rId37" w:history="1">
                                    <w:r w:rsidR="00565DCE" w:rsidRPr="003E1B8B">
                                      <w:rPr>
                                        <w:rStyle w:val="Hyperlink"/>
                                        <w:color w:val="0038A8" w:themeColor="accent4"/>
                                      </w:rPr>
                                      <w:t>www.fun-facts.org.uk/</w:t>
                                    </w:r>
                                  </w:hyperlink>
                                </w:p>
                                <w:p w14:paraId="09B68830" w14:textId="22AFCFC3" w:rsidR="00565DCE" w:rsidRPr="003E1B8B" w:rsidRDefault="00565DCE">
                                  <w:pPr>
                                    <w:rPr>
                                      <w:color w:val="0038A8" w:themeColor="accent4"/>
                                    </w:rPr>
                                  </w:pPr>
                                  <w:r w:rsidRPr="003E1B8B">
                                    <w:rPr>
                                      <w:color w:val="0038A8" w:themeColor="accent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97E1E3" id="Text Box 43" o:spid="_x0000_s1033" type="#_x0000_t202" style="position:absolute;left:0;text-align:left;margin-left:379.3pt;margin-top:9.95pt;width:191.65pt;height:170.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" filled="f" stroked="f" strokeweight=".5pt">
                      <v:textbox>
                        <w:txbxContent>
                          <w:p w14:paraId="69CF0AAB" w14:textId="77777777" w:rsidR="002C60AD" w:rsidRDefault="002C60AD">
                            <w:pPr>
                              <w:rPr>
                                <w:color w:val="0070C0"/>
                              </w:rPr>
                            </w:pPr>
                          </w:p>
                          <w:p w14:paraId="17A15E07" w14:textId="77777777" w:rsidR="002C60AD" w:rsidRDefault="002C60AD">
                            <w:pPr>
                              <w:rPr>
                                <w:color w:val="0070C0"/>
                              </w:rPr>
                            </w:pPr>
                          </w:p>
                          <w:p w14:paraId="36986A5A" w14:textId="3EE91A40" w:rsidR="00565DCE" w:rsidRPr="003E1B8B" w:rsidRDefault="00A438A0">
                            <w:pPr>
                              <w:rPr>
                                <w:color w:val="0038A8" w:themeColor="accent4"/>
                              </w:rPr>
                            </w:pPr>
                            <w:hyperlink r:id="rId38" w:history="1">
                              <w:r w:rsidR="002C60AD" w:rsidRPr="003E1B8B">
                                <w:rPr>
                                  <w:rStyle w:val="Hyperlink"/>
                                  <w:color w:val="0038A8" w:themeColor="accent4"/>
                                </w:rPr>
                                <w:t>www.did-you-knows.com/</w:t>
                              </w:r>
                            </w:hyperlink>
                          </w:p>
                          <w:p w14:paraId="67DE62A8" w14:textId="77777777" w:rsidR="00565DCE" w:rsidRPr="003E1B8B" w:rsidRDefault="00565DCE">
                            <w:pPr>
                              <w:rPr>
                                <w:color w:val="0038A8" w:themeColor="accent4"/>
                              </w:rPr>
                            </w:pPr>
                          </w:p>
                          <w:p w14:paraId="72C7FF55" w14:textId="69F0F1F7" w:rsidR="00565DCE" w:rsidRPr="003E1B8B" w:rsidRDefault="00565DCE">
                            <w:pPr>
                              <w:rPr>
                                <w:color w:val="0038A8" w:themeColor="accent4"/>
                              </w:rPr>
                            </w:pPr>
                          </w:p>
                          <w:p w14:paraId="5B7F8E75" w14:textId="4EFBFBEF" w:rsidR="00565DCE" w:rsidRPr="003E1B8B" w:rsidRDefault="00A438A0">
                            <w:pPr>
                              <w:rPr>
                                <w:color w:val="0038A8" w:themeColor="accent4"/>
                              </w:rPr>
                            </w:pPr>
                            <w:hyperlink r:id="rId39" w:history="1">
                              <w:r w:rsidR="00565DCE" w:rsidRPr="003E1B8B">
                                <w:rPr>
                                  <w:rStyle w:val="Hyperlink"/>
                                  <w:color w:val="0038A8" w:themeColor="accent4"/>
                                </w:rPr>
                                <w:t>www.kidsworldfun.com/did-you-know.php</w:t>
                              </w:r>
                            </w:hyperlink>
                          </w:p>
                          <w:p w14:paraId="3BA22045" w14:textId="597BB7B9" w:rsidR="00565DCE" w:rsidRPr="003E1B8B" w:rsidRDefault="00565DCE">
                            <w:pPr>
                              <w:rPr>
                                <w:color w:val="0038A8" w:themeColor="accent4"/>
                              </w:rPr>
                            </w:pPr>
                          </w:p>
                          <w:p w14:paraId="7A44153C" w14:textId="77777777" w:rsidR="00565DCE" w:rsidRPr="003E1B8B" w:rsidRDefault="00565DCE">
                            <w:pPr>
                              <w:rPr>
                                <w:color w:val="0038A8" w:themeColor="accent4"/>
                              </w:rPr>
                            </w:pPr>
                          </w:p>
                          <w:p w14:paraId="4DC22CBA" w14:textId="08F89F35" w:rsidR="00565DCE" w:rsidRPr="003E1B8B" w:rsidRDefault="00A438A0">
                            <w:pPr>
                              <w:rPr>
                                <w:color w:val="0038A8" w:themeColor="accent4"/>
                              </w:rPr>
                            </w:pPr>
                            <w:hyperlink r:id="rId40" w:history="1">
                              <w:r w:rsidR="00565DCE" w:rsidRPr="003E1B8B">
                                <w:rPr>
                                  <w:rStyle w:val="Hyperlink"/>
                                  <w:color w:val="0038A8" w:themeColor="accent4"/>
                                </w:rPr>
                                <w:t>www.fun-facts.org.uk/</w:t>
                              </w:r>
                            </w:hyperlink>
                          </w:p>
                          <w:p w14:paraId="09B68830" w14:textId="22AFCFC3" w:rsidR="00565DCE" w:rsidRPr="003E1B8B" w:rsidRDefault="00565DCE">
                            <w:pPr>
                              <w:rPr>
                                <w:color w:val="0038A8" w:themeColor="accent4"/>
                              </w:rPr>
                            </w:pPr>
                            <w:r w:rsidRPr="003E1B8B">
                              <w:rPr>
                                <w:color w:val="0038A8" w:themeColor="accent4"/>
                              </w:rPr>
                              <w:cr/>
                            </w:r>
                          </w:p>
                        </w:txbxContent>
                      </v:textbox>
                    </v:shape>
                  </w:pict>
                </mc:Fallback>
              </mc:AlternateContent>
            </w:r>
            <w:r w:rsidR="007220C5" w:rsidRPr="007220C5">
              <w:rPr>
                <w:rFonts w:ascii="Arial" w:eastAsia="Times New Roman" w:hAnsi="Arial" w:cs="Arial"/>
                <w:color w:val="0038A8" w:themeColor="accent4"/>
                <w:sz w:val="24"/>
                <w:szCs w:val="24"/>
                <w:lang w:val="en-GB" w:eastAsia="en-GB"/>
              </w:rPr>
              <w:t>Depending on the season, some animals actually change colo</w:t>
            </w:r>
            <w:r w:rsidR="007220C5">
              <w:rPr>
                <w:rFonts w:ascii="Arial" w:eastAsia="Times New Roman" w:hAnsi="Arial" w:cs="Arial"/>
                <w:color w:val="0038A8" w:themeColor="accent4"/>
                <w:sz w:val="24"/>
                <w:szCs w:val="24"/>
                <w:lang w:val="en-GB" w:eastAsia="en-GB"/>
              </w:rPr>
              <w:t>u</w:t>
            </w:r>
            <w:r w:rsidR="007220C5" w:rsidRPr="007220C5">
              <w:rPr>
                <w:rFonts w:ascii="Arial" w:eastAsia="Times New Roman" w:hAnsi="Arial" w:cs="Arial"/>
                <w:color w:val="0038A8" w:themeColor="accent4"/>
                <w:sz w:val="24"/>
                <w:szCs w:val="24"/>
                <w:lang w:val="en-GB" w:eastAsia="en-GB"/>
              </w:rPr>
              <w:t>r! For example, the arctic fox's fur changes to white during the winter so that it can better blend in with the snow. </w:t>
            </w:r>
          </w:p>
          <w:p w14:paraId="66F9C7EB" w14:textId="77777777" w:rsidR="007220C5" w:rsidRPr="007220C5" w:rsidRDefault="007220C5" w:rsidP="007220C5">
            <w:pPr>
              <w:ind w:right="300"/>
              <w:contextualSpacing w:val="0"/>
              <w:rPr>
                <w:rFonts w:ascii="Arial" w:eastAsia="Times New Roman" w:hAnsi="Arial" w:cs="Arial"/>
                <w:color w:val="0038A8" w:themeColor="accent4"/>
                <w:sz w:val="24"/>
                <w:szCs w:val="24"/>
                <w:lang w:val="en-GB" w:eastAsia="en-GB"/>
              </w:rPr>
            </w:pPr>
          </w:p>
          <w:p w14:paraId="640626EA" w14:textId="5DE4BE11" w:rsidR="007220C5" w:rsidRDefault="007220C5" w:rsidP="007220C5">
            <w:pPr>
              <w:numPr>
                <w:ilvl w:val="0"/>
                <w:numId w:val="3"/>
              </w:numPr>
              <w:ind w:right="300"/>
              <w:contextualSpacing w:val="0"/>
              <w:rPr>
                <w:rFonts w:ascii="Arial" w:eastAsia="Times New Roman" w:hAnsi="Arial" w:cs="Arial"/>
                <w:color w:val="0038A8" w:themeColor="accent4"/>
                <w:sz w:val="24"/>
                <w:szCs w:val="24"/>
                <w:lang w:val="en-GB" w:eastAsia="en-GB"/>
              </w:rPr>
            </w:pPr>
            <w:r w:rsidRPr="007220C5">
              <w:rPr>
                <w:rFonts w:ascii="Arial" w:eastAsia="Times New Roman" w:hAnsi="Arial" w:cs="Arial"/>
                <w:color w:val="0038A8" w:themeColor="accent4"/>
                <w:sz w:val="24"/>
                <w:szCs w:val="24"/>
                <w:lang w:val="en-GB" w:eastAsia="en-GB"/>
              </w:rPr>
              <w:t>Monarch butterflies actually migrate to avoid cold weather; starting in early fall, they start their long journey south, and arrive at a very specific location in Mexico in November. They start heading back up north in the spring-time. </w:t>
            </w:r>
          </w:p>
          <w:p w14:paraId="2B5C7096" w14:textId="77777777" w:rsidR="007220C5" w:rsidRPr="007220C5" w:rsidRDefault="007220C5" w:rsidP="007220C5">
            <w:pPr>
              <w:ind w:right="300"/>
              <w:contextualSpacing w:val="0"/>
              <w:rPr>
                <w:rFonts w:ascii="Arial" w:eastAsia="Times New Roman" w:hAnsi="Arial" w:cs="Arial"/>
                <w:color w:val="0038A8" w:themeColor="accent4"/>
                <w:sz w:val="24"/>
                <w:szCs w:val="24"/>
                <w:lang w:val="en-GB" w:eastAsia="en-GB"/>
              </w:rPr>
            </w:pPr>
          </w:p>
          <w:p w14:paraId="42E5A742" w14:textId="74766521" w:rsidR="007220C5" w:rsidRPr="007220C5" w:rsidRDefault="007220C5" w:rsidP="00AF2CAD">
            <w:pPr>
              <w:numPr>
                <w:ilvl w:val="0"/>
                <w:numId w:val="3"/>
              </w:numPr>
              <w:ind w:right="300"/>
              <w:contextualSpacing w:val="0"/>
              <w:rPr>
                <w:rFonts w:ascii="Arial" w:eastAsia="Times New Roman" w:hAnsi="Arial" w:cs="Arial"/>
                <w:color w:val="0038A8" w:themeColor="accent4"/>
                <w:sz w:val="24"/>
                <w:szCs w:val="24"/>
                <w:lang w:val="en-GB" w:eastAsia="en-GB"/>
              </w:rPr>
            </w:pPr>
            <w:r w:rsidRPr="007220C5">
              <w:rPr>
                <w:rFonts w:ascii="Arial" w:eastAsia="Times New Roman" w:hAnsi="Arial" w:cs="Arial"/>
                <w:color w:val="0038A8" w:themeColor="accent4"/>
                <w:sz w:val="24"/>
                <w:szCs w:val="24"/>
                <w:lang w:val="en-GB" w:eastAsia="en-GB"/>
              </w:rPr>
              <w:t xml:space="preserve">Many animals, such as the black </w:t>
            </w:r>
            <w:hyperlink r:id="rId41" w:tooltip="Polar Bear Fun Facts!" w:history="1">
              <w:r w:rsidRPr="007220C5">
                <w:rPr>
                  <w:rFonts w:ascii="Arial" w:eastAsia="Times New Roman" w:hAnsi="Arial" w:cs="Arial"/>
                  <w:b/>
                  <w:bCs/>
                  <w:color w:val="0038A8" w:themeColor="accent4"/>
                  <w:sz w:val="24"/>
                  <w:szCs w:val="24"/>
                  <w:bdr w:val="none" w:sz="0" w:space="0" w:color="auto" w:frame="1"/>
                  <w:lang w:val="en-GB" w:eastAsia="en-GB"/>
                </w:rPr>
                <w:t>bear</w:t>
              </w:r>
            </w:hyperlink>
            <w:r w:rsidRPr="007220C5">
              <w:rPr>
                <w:rFonts w:ascii="Arial" w:eastAsia="Times New Roman" w:hAnsi="Arial" w:cs="Arial"/>
                <w:color w:val="0038A8" w:themeColor="accent4"/>
                <w:sz w:val="24"/>
                <w:szCs w:val="24"/>
                <w:lang w:val="en-GB" w:eastAsia="en-GB"/>
              </w:rPr>
              <w:t>, hibernate during the winter. In the winter, a black bear's heartbeat can slow to 8 beats a minute (from the usual 40) and it can go as long as 100 days without food!</w:t>
            </w:r>
          </w:p>
          <w:p w14:paraId="1BCA3BC4" w14:textId="089428B9" w:rsidR="00D4037B" w:rsidRPr="007220C5" w:rsidRDefault="00D4037B" w:rsidP="00D4037B">
            <w:pPr>
              <w:rPr>
                <w:rFonts w:ascii="Arial" w:hAnsi="Arial" w:cs="Arial"/>
                <w:color w:val="0038A8" w:themeColor="accent4"/>
                <w:sz w:val="24"/>
                <w:szCs w:val="24"/>
              </w:rPr>
            </w:pPr>
          </w:p>
        </w:tc>
        <w:tc>
          <w:tcPr>
            <w:tcW w:w="284" w:type="dxa"/>
            <w:gridSpan w:val="2"/>
            <w:vMerge/>
          </w:tcPr>
          <w:p w14:paraId="38637D7C" w14:textId="77777777" w:rsidR="001649FB" w:rsidRDefault="001649FB" w:rsidP="00472FAE">
            <w:pPr>
              <w:rPr>
                <w:noProof/>
              </w:rPr>
            </w:pPr>
          </w:p>
        </w:tc>
        <w:tc>
          <w:tcPr>
            <w:tcW w:w="4211" w:type="dxa"/>
            <w:vMerge/>
          </w:tcPr>
          <w:p w14:paraId="5BD1C920" w14:textId="77777777" w:rsidR="001649FB" w:rsidRPr="00472FAE" w:rsidRDefault="001649FB" w:rsidP="000B4528"/>
        </w:tc>
      </w:tr>
      <w:tr w:rsidR="001649FB" w14:paraId="49A0DE76" w14:textId="77777777" w:rsidTr="0064590E">
        <w:trPr>
          <w:gridAfter w:val="2"/>
          <w:wAfter w:w="380" w:type="dxa"/>
          <w:trHeight w:val="981"/>
          <w:jc w:val="center"/>
        </w:trPr>
        <w:tc>
          <w:tcPr>
            <w:tcW w:w="6804" w:type="dxa"/>
            <w:gridSpan w:val="2"/>
            <w:vAlign w:val="center"/>
          </w:tcPr>
          <w:p w14:paraId="08AD98CE" w14:textId="77777777" w:rsidR="00F16684" w:rsidRPr="00F16684" w:rsidRDefault="00F16684" w:rsidP="00D5057C">
            <w:pPr>
              <w:ind w:right="-99"/>
            </w:pPr>
          </w:p>
        </w:tc>
        <w:tc>
          <w:tcPr>
            <w:tcW w:w="284" w:type="dxa"/>
            <w:gridSpan w:val="2"/>
            <w:vMerge/>
          </w:tcPr>
          <w:p w14:paraId="06CBBC14" w14:textId="77777777" w:rsidR="00F16684" w:rsidRDefault="00F16684" w:rsidP="00472FAE">
            <w:pPr>
              <w:rPr>
                <w:noProof/>
              </w:rPr>
            </w:pPr>
          </w:p>
        </w:tc>
        <w:tc>
          <w:tcPr>
            <w:tcW w:w="4211" w:type="dxa"/>
            <w:vMerge/>
          </w:tcPr>
          <w:p w14:paraId="50FB094E" w14:textId="77777777" w:rsidR="00F16684" w:rsidRPr="00472FAE" w:rsidRDefault="00F16684" w:rsidP="00472FAE"/>
        </w:tc>
      </w:tr>
      <w:tr w:rsidR="001649FB" w14:paraId="0414C70B" w14:textId="77777777" w:rsidTr="0064590E">
        <w:trPr>
          <w:gridAfter w:val="2"/>
          <w:wAfter w:w="380" w:type="dxa"/>
          <w:trHeight w:val="1246"/>
          <w:jc w:val="center"/>
        </w:trPr>
        <w:tc>
          <w:tcPr>
            <w:tcW w:w="6804" w:type="dxa"/>
            <w:gridSpan w:val="2"/>
            <w:vMerge w:val="restart"/>
          </w:tcPr>
          <w:p w14:paraId="3A5C0636" w14:textId="77777777" w:rsidR="00F16684" w:rsidRDefault="00F16684" w:rsidP="00F16684"/>
          <w:p w14:paraId="17C5F34D" w14:textId="73CDD472" w:rsidR="001649FB" w:rsidRPr="00F16684" w:rsidRDefault="001649FB" w:rsidP="00F16684"/>
        </w:tc>
        <w:tc>
          <w:tcPr>
            <w:tcW w:w="284" w:type="dxa"/>
            <w:gridSpan w:val="2"/>
            <w:vMerge/>
          </w:tcPr>
          <w:p w14:paraId="20139B27" w14:textId="77777777" w:rsidR="00F16684" w:rsidRDefault="00F16684" w:rsidP="00472FAE">
            <w:pPr>
              <w:rPr>
                <w:noProof/>
              </w:rPr>
            </w:pPr>
          </w:p>
        </w:tc>
        <w:tc>
          <w:tcPr>
            <w:tcW w:w="4211" w:type="dxa"/>
            <w:vMerge/>
          </w:tcPr>
          <w:p w14:paraId="2B33FA44" w14:textId="77777777" w:rsidR="00F16684" w:rsidRPr="00472FAE" w:rsidRDefault="00F16684" w:rsidP="00472FAE"/>
        </w:tc>
      </w:tr>
      <w:tr w:rsidR="001649FB" w14:paraId="4AA6D647" w14:textId="77777777" w:rsidTr="0064590E">
        <w:trPr>
          <w:gridAfter w:val="2"/>
          <w:wAfter w:w="380" w:type="dxa"/>
          <w:trHeight w:val="6048"/>
          <w:jc w:val="center"/>
        </w:trPr>
        <w:tc>
          <w:tcPr>
            <w:tcW w:w="6804" w:type="dxa"/>
            <w:gridSpan w:val="2"/>
            <w:vMerge/>
          </w:tcPr>
          <w:p w14:paraId="2C249749" w14:textId="77777777" w:rsidR="00F16684" w:rsidRDefault="00F16684" w:rsidP="00472FAE">
            <w:pPr>
              <w:rPr>
                <w:noProof/>
              </w:rPr>
            </w:pPr>
          </w:p>
        </w:tc>
        <w:tc>
          <w:tcPr>
            <w:tcW w:w="284" w:type="dxa"/>
            <w:gridSpan w:val="2"/>
          </w:tcPr>
          <w:p w14:paraId="12CC9E65" w14:textId="77777777" w:rsidR="00F16684" w:rsidRDefault="00F16684" w:rsidP="00472FAE">
            <w:pPr>
              <w:rPr>
                <w:noProof/>
              </w:rPr>
            </w:pPr>
          </w:p>
        </w:tc>
        <w:tc>
          <w:tcPr>
            <w:tcW w:w="4211" w:type="dxa"/>
          </w:tcPr>
          <w:p w14:paraId="4EE5381F" w14:textId="77777777" w:rsidR="00F16684" w:rsidRDefault="00F16684" w:rsidP="00472FAE">
            <w:pPr>
              <w:rPr>
                <w:noProof/>
              </w:rPr>
            </w:pPr>
          </w:p>
        </w:tc>
      </w:tr>
      <w:tr w:rsidR="00032131" w14:paraId="01A24D08" w14:textId="77777777" w:rsidTr="0064590E">
        <w:trPr>
          <w:gridAfter w:val="1"/>
          <w:wAfter w:w="361" w:type="dxa"/>
          <w:trHeight w:val="1728"/>
          <w:jc w:val="center"/>
        </w:trPr>
        <w:tc>
          <w:tcPr>
            <w:tcW w:w="3818" w:type="dxa"/>
          </w:tcPr>
          <w:p w14:paraId="7D773389" w14:textId="77777777" w:rsidR="00472FAE" w:rsidRDefault="00472FAE" w:rsidP="00472FAE">
            <w:pPr>
              <w:rPr>
                <w:noProof/>
              </w:rPr>
            </w:pPr>
          </w:p>
        </w:tc>
        <w:tc>
          <w:tcPr>
            <w:tcW w:w="7500" w:type="dxa"/>
            <w:gridSpan w:val="5"/>
            <w:vAlign w:val="center"/>
          </w:tcPr>
          <w:p w14:paraId="6101157D" w14:textId="474D68F5" w:rsidR="00472FAE" w:rsidRPr="004473C7" w:rsidRDefault="00472FAE" w:rsidP="004473C7">
            <w:pPr>
              <w:pStyle w:val="Content02"/>
            </w:pPr>
          </w:p>
        </w:tc>
      </w:tr>
    </w:tbl>
    <w:p w14:paraId="4A71DF9B" w14:textId="31DD2DC6" w:rsidR="001563BE" w:rsidRPr="00472FAE" w:rsidRDefault="001563BE" w:rsidP="00D261BA">
      <w:pPr>
        <w:rPr>
          <w:sz w:val="10"/>
        </w:rPr>
      </w:pPr>
    </w:p>
    <w:p w14:paraId="0D9C23E4" w14:textId="77777777" w:rsidR="001563BE" w:rsidRPr="00472FAE" w:rsidRDefault="001563BE" w:rsidP="00D261BA">
      <w:pPr>
        <w:rPr>
          <w:sz w:val="10"/>
        </w:rPr>
        <w:sectPr w:rsidR="001563BE" w:rsidRPr="00472FAE" w:rsidSect="00067811">
          <w:headerReference w:type="default" r:id="rId42"/>
          <w:headerReference w:type="first" r:id="rId43"/>
          <w:pgSz w:w="12240" w:h="15840" w:code="1"/>
          <w:pgMar w:top="1440" w:right="936" w:bottom="576" w:left="936" w:header="720" w:footer="432" w:gutter="0"/>
          <w:cols w:space="720"/>
          <w:titlePg/>
          <w:docGrid w:linePitch="360"/>
        </w:sectPr>
      </w:pPr>
    </w:p>
    <w:tbl>
      <w:tblPr>
        <w:tblW w:w="4557" w:type="pct"/>
        <w:jc w:val="center"/>
        <w:tblLayout w:type="fixed"/>
        <w:tblCellMar>
          <w:left w:w="115" w:type="dxa"/>
          <w:right w:w="115" w:type="dxa"/>
        </w:tblCellMar>
        <w:tblLook w:val="0600" w:firstRow="0" w:lastRow="0" w:firstColumn="0" w:lastColumn="0" w:noHBand="1" w:noVBand="1"/>
      </w:tblPr>
      <w:tblGrid>
        <w:gridCol w:w="738"/>
        <w:gridCol w:w="2128"/>
        <w:gridCol w:w="325"/>
        <w:gridCol w:w="904"/>
        <w:gridCol w:w="2041"/>
        <w:gridCol w:w="89"/>
        <w:gridCol w:w="250"/>
        <w:gridCol w:w="339"/>
        <w:gridCol w:w="2635"/>
      </w:tblGrid>
      <w:tr w:rsidR="00067811" w14:paraId="25F600CE" w14:textId="77777777" w:rsidTr="00CA1EA7">
        <w:trPr>
          <w:trHeight w:val="751"/>
          <w:jc w:val="center"/>
        </w:trPr>
        <w:tc>
          <w:tcPr>
            <w:tcW w:w="9449" w:type="dxa"/>
            <w:gridSpan w:val="9"/>
          </w:tcPr>
          <w:p w14:paraId="03BA87BD" w14:textId="77777777" w:rsidR="00067811" w:rsidRDefault="00067811" w:rsidP="00D261BA"/>
        </w:tc>
      </w:tr>
      <w:tr w:rsidR="00DC6299" w14:paraId="5ED5AC30" w14:textId="77777777" w:rsidTr="00CA1EA7">
        <w:trPr>
          <w:trHeight w:val="1076"/>
          <w:jc w:val="center"/>
        </w:trPr>
        <w:tc>
          <w:tcPr>
            <w:tcW w:w="9449" w:type="dxa"/>
            <w:gridSpan w:val="9"/>
            <w:vAlign w:val="center"/>
          </w:tcPr>
          <w:p w14:paraId="69899994" w14:textId="17EB1C0D" w:rsidR="00DC6299" w:rsidRPr="00DC6299" w:rsidRDefault="00DC6299" w:rsidP="00DC6299"/>
        </w:tc>
      </w:tr>
      <w:tr w:rsidR="004473C7" w14:paraId="326A1C89" w14:textId="77777777" w:rsidTr="00CA1EA7">
        <w:trPr>
          <w:trHeight w:val="7010"/>
          <w:jc w:val="center"/>
        </w:trPr>
        <w:tc>
          <w:tcPr>
            <w:tcW w:w="2866" w:type="dxa"/>
            <w:gridSpan w:val="2"/>
          </w:tcPr>
          <w:p w14:paraId="2790210B" w14:textId="4439B14A" w:rsidR="00067811" w:rsidRPr="00DC6299" w:rsidRDefault="00CA1EA7" w:rsidP="008F6704">
            <w:pPr>
              <w:rPr>
                <w:lang w:val="en-GB"/>
              </w:rPr>
            </w:pPr>
            <w:r>
              <w:br w:type="page"/>
            </w:r>
          </w:p>
        </w:tc>
        <w:tc>
          <w:tcPr>
            <w:tcW w:w="325" w:type="dxa"/>
          </w:tcPr>
          <w:p w14:paraId="5F506382" w14:textId="77777777" w:rsidR="00067811" w:rsidRDefault="00067811" w:rsidP="00D261BA"/>
        </w:tc>
        <w:tc>
          <w:tcPr>
            <w:tcW w:w="3034" w:type="dxa"/>
            <w:gridSpan w:val="3"/>
          </w:tcPr>
          <w:p w14:paraId="4EFC58BF" w14:textId="128F530B" w:rsidR="00067811" w:rsidRPr="00DC6299" w:rsidRDefault="00067811" w:rsidP="00DC6299">
            <w:pPr>
              <w:rPr>
                <w:lang w:val="en-GB"/>
              </w:rPr>
            </w:pPr>
          </w:p>
        </w:tc>
        <w:tc>
          <w:tcPr>
            <w:tcW w:w="250" w:type="dxa"/>
          </w:tcPr>
          <w:p w14:paraId="41E564F0" w14:textId="77777777" w:rsidR="00067811" w:rsidRDefault="00067811" w:rsidP="00D261BA"/>
        </w:tc>
        <w:tc>
          <w:tcPr>
            <w:tcW w:w="2974" w:type="dxa"/>
            <w:gridSpan w:val="2"/>
          </w:tcPr>
          <w:p w14:paraId="4E08607B" w14:textId="4353388A" w:rsidR="00067811" w:rsidRDefault="00067811" w:rsidP="00CA1EA7"/>
        </w:tc>
      </w:tr>
      <w:tr w:rsidR="00DC6299" w14:paraId="39111D94" w14:textId="77777777" w:rsidTr="00CA1EA7">
        <w:trPr>
          <w:trHeight w:val="1001"/>
          <w:jc w:val="center"/>
        </w:trPr>
        <w:tc>
          <w:tcPr>
            <w:tcW w:w="9449" w:type="dxa"/>
            <w:gridSpan w:val="9"/>
            <w:tcBorders>
              <w:bottom w:val="single" w:sz="12" w:space="0" w:color="7030A0" w:themeColor="accent3"/>
            </w:tcBorders>
            <w:vAlign w:val="center"/>
          </w:tcPr>
          <w:p w14:paraId="2BD5830C" w14:textId="4BECA7F9" w:rsidR="00DC6299" w:rsidRPr="00DC6299" w:rsidRDefault="00DC6299" w:rsidP="00DC6299"/>
        </w:tc>
      </w:tr>
      <w:tr w:rsidR="00DC6299" w14:paraId="3E86B30F" w14:textId="77777777" w:rsidTr="00CA1EA7">
        <w:trPr>
          <w:trHeight w:val="1090"/>
          <w:jc w:val="center"/>
        </w:trPr>
        <w:tc>
          <w:tcPr>
            <w:tcW w:w="9449" w:type="dxa"/>
            <w:gridSpan w:val="9"/>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14:paraId="60A895C6" w14:textId="572B72A3" w:rsidR="00DC6299" w:rsidRPr="00DC6299" w:rsidRDefault="00DC6299" w:rsidP="00DC6299">
            <w:pPr>
              <w:rPr>
                <w:rStyle w:val="Emphasis"/>
              </w:rPr>
            </w:pPr>
          </w:p>
        </w:tc>
      </w:tr>
      <w:tr w:rsidR="004473C7" w14:paraId="281D7AD1" w14:textId="77777777" w:rsidTr="00CA1EA7">
        <w:trPr>
          <w:trHeight w:val="122"/>
          <w:jc w:val="center"/>
        </w:trPr>
        <w:tc>
          <w:tcPr>
            <w:tcW w:w="2866" w:type="dxa"/>
            <w:gridSpan w:val="2"/>
            <w:tcBorders>
              <w:top w:val="single" w:sz="12" w:space="0" w:color="7030A0" w:themeColor="accent3"/>
            </w:tcBorders>
          </w:tcPr>
          <w:p w14:paraId="50901007" w14:textId="30066C4E" w:rsidR="00067811" w:rsidRDefault="00067811" w:rsidP="00D261BA"/>
        </w:tc>
        <w:tc>
          <w:tcPr>
            <w:tcW w:w="325" w:type="dxa"/>
            <w:tcBorders>
              <w:top w:val="single" w:sz="12" w:space="0" w:color="7030A0" w:themeColor="accent3"/>
            </w:tcBorders>
          </w:tcPr>
          <w:p w14:paraId="41C3C49E" w14:textId="77777777" w:rsidR="00067811" w:rsidRDefault="00067811" w:rsidP="00D261BA"/>
        </w:tc>
        <w:tc>
          <w:tcPr>
            <w:tcW w:w="3034" w:type="dxa"/>
            <w:gridSpan w:val="3"/>
            <w:tcBorders>
              <w:top w:val="single" w:sz="12" w:space="0" w:color="7030A0" w:themeColor="accent3"/>
            </w:tcBorders>
          </w:tcPr>
          <w:p w14:paraId="0E5AC6B4" w14:textId="77777777" w:rsidR="00067811" w:rsidRDefault="00067811" w:rsidP="00D261BA"/>
        </w:tc>
        <w:tc>
          <w:tcPr>
            <w:tcW w:w="250" w:type="dxa"/>
            <w:tcBorders>
              <w:top w:val="single" w:sz="12" w:space="0" w:color="7030A0" w:themeColor="accent3"/>
            </w:tcBorders>
          </w:tcPr>
          <w:p w14:paraId="4B85B10B" w14:textId="77777777" w:rsidR="00067811" w:rsidRDefault="00067811" w:rsidP="00D261BA"/>
        </w:tc>
        <w:tc>
          <w:tcPr>
            <w:tcW w:w="2974" w:type="dxa"/>
            <w:gridSpan w:val="2"/>
            <w:tcBorders>
              <w:top w:val="single" w:sz="12" w:space="0" w:color="7030A0" w:themeColor="accent3"/>
            </w:tcBorders>
          </w:tcPr>
          <w:p w14:paraId="62E5E20A" w14:textId="77777777" w:rsidR="00067811" w:rsidRDefault="00067811" w:rsidP="00D261BA"/>
        </w:tc>
      </w:tr>
      <w:tr w:rsidR="004473C7" w14:paraId="147D2FCC" w14:textId="77777777" w:rsidTr="00CA1EA7">
        <w:trPr>
          <w:trHeight w:val="284"/>
          <w:jc w:val="center"/>
        </w:trPr>
        <w:tc>
          <w:tcPr>
            <w:tcW w:w="738" w:type="dxa"/>
            <w:vMerge w:val="restart"/>
            <w:vAlign w:val="center"/>
          </w:tcPr>
          <w:p w14:paraId="0DFD6DF5" w14:textId="77777777" w:rsidR="004473C7" w:rsidRDefault="004473C7" w:rsidP="004473C7">
            <w:r w:rsidRPr="00067811">
              <w:rPr>
                <w:noProof/>
                <w:sz w:val="6"/>
              </w:rPr>
              <w:drawing>
                <wp:inline distT="0" distB="0" distL="0" distR="0" wp14:anchorId="262FAA60" wp14:editId="0DA7DA61">
                  <wp:extent cx="237490" cy="237490"/>
                  <wp:effectExtent l="0" t="0" r="0" b="0"/>
                  <wp:docPr id="28" name="Graphic 28"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37490" cy="237490"/>
                          </a:xfrm>
                          <a:prstGeom prst="rect">
                            <a:avLst/>
                          </a:prstGeom>
                        </pic:spPr>
                      </pic:pic>
                    </a:graphicData>
                  </a:graphic>
                </wp:inline>
              </w:drawing>
            </w:r>
          </w:p>
        </w:tc>
        <w:tc>
          <w:tcPr>
            <w:tcW w:w="2453" w:type="dxa"/>
            <w:gridSpan w:val="2"/>
          </w:tcPr>
          <w:p w14:paraId="4E70152A" w14:textId="77777777" w:rsidR="004473C7" w:rsidRPr="004473C7" w:rsidRDefault="004473C7" w:rsidP="004473C7">
            <w:pPr>
              <w:pStyle w:val="Content02"/>
            </w:pPr>
            <w:r w:rsidRPr="004473C7">
              <w:t>Website:</w:t>
            </w:r>
          </w:p>
        </w:tc>
        <w:tc>
          <w:tcPr>
            <w:tcW w:w="904" w:type="dxa"/>
            <w:vMerge w:val="restart"/>
            <w:vAlign w:val="center"/>
          </w:tcPr>
          <w:p w14:paraId="3CE8B8D6" w14:textId="5151C20F" w:rsidR="004473C7" w:rsidRPr="004473C7" w:rsidRDefault="004473C7" w:rsidP="004473C7">
            <w:pPr>
              <w:pStyle w:val="Content02"/>
            </w:pPr>
          </w:p>
        </w:tc>
        <w:tc>
          <w:tcPr>
            <w:tcW w:w="2041" w:type="dxa"/>
          </w:tcPr>
          <w:p w14:paraId="4707B5A5" w14:textId="0A61499D" w:rsidR="004473C7" w:rsidRPr="004473C7" w:rsidRDefault="004473C7" w:rsidP="004473C7">
            <w:pPr>
              <w:pStyle w:val="Content02"/>
            </w:pPr>
          </w:p>
        </w:tc>
        <w:tc>
          <w:tcPr>
            <w:tcW w:w="678" w:type="dxa"/>
            <w:gridSpan w:val="3"/>
            <w:vMerge w:val="restart"/>
            <w:vAlign w:val="center"/>
          </w:tcPr>
          <w:p w14:paraId="0DD054DC" w14:textId="2FDE9E07" w:rsidR="004473C7" w:rsidRPr="004473C7" w:rsidRDefault="004473C7" w:rsidP="004473C7">
            <w:pPr>
              <w:pStyle w:val="Content02"/>
            </w:pPr>
          </w:p>
        </w:tc>
        <w:tc>
          <w:tcPr>
            <w:tcW w:w="2635" w:type="dxa"/>
          </w:tcPr>
          <w:p w14:paraId="0C542E34" w14:textId="6519F526" w:rsidR="004473C7" w:rsidRPr="004473C7" w:rsidRDefault="004473C7" w:rsidP="004473C7">
            <w:pPr>
              <w:pStyle w:val="Content02"/>
            </w:pPr>
          </w:p>
        </w:tc>
      </w:tr>
      <w:tr w:rsidR="004473C7" w14:paraId="08EE9717" w14:textId="77777777" w:rsidTr="00CA1EA7">
        <w:trPr>
          <w:trHeight w:val="283"/>
          <w:jc w:val="center"/>
        </w:trPr>
        <w:tc>
          <w:tcPr>
            <w:tcW w:w="738" w:type="dxa"/>
            <w:vMerge/>
          </w:tcPr>
          <w:p w14:paraId="219F73B6" w14:textId="77777777" w:rsidR="004473C7" w:rsidRDefault="004473C7" w:rsidP="00D261BA"/>
        </w:tc>
        <w:sdt>
          <w:sdtPr>
            <w:rPr>
              <w:rStyle w:val="EmphasisItalicsChar"/>
              <w:b w:val="0"/>
              <w:i w:val="0"/>
              <w:color w:val="FFFFFF" w:themeColor="background1"/>
              <w:szCs w:val="22"/>
            </w:rPr>
            <w:id w:val="-1148583549"/>
            <w:placeholder>
              <w:docPart w:val="AF781897AE2C424F9F6362CC0A45E05D"/>
            </w:placeholder>
            <w:temporary/>
            <w:showingPlcHdr/>
            <w15:appearance w15:val="hidden"/>
          </w:sdtPr>
          <w:sdtEndPr>
            <w:rPr>
              <w:rStyle w:val="EmphasisItalicsChar"/>
            </w:rPr>
          </w:sdtEndPr>
          <w:sdtContent>
            <w:tc>
              <w:tcPr>
                <w:tcW w:w="2453" w:type="dxa"/>
                <w:gridSpan w:val="2"/>
              </w:tcPr>
              <w:p w14:paraId="7D26D558" w14:textId="77777777" w:rsidR="004473C7" w:rsidRPr="004473C7" w:rsidRDefault="004473C7" w:rsidP="004473C7">
                <w:pPr>
                  <w:pStyle w:val="Content02"/>
                </w:pPr>
                <w:r w:rsidRPr="004473C7">
                  <w:t>www.bellowscollege.com</w:t>
                </w:r>
              </w:p>
            </w:tc>
          </w:sdtContent>
        </w:sdt>
        <w:tc>
          <w:tcPr>
            <w:tcW w:w="904" w:type="dxa"/>
            <w:vMerge/>
          </w:tcPr>
          <w:p w14:paraId="55D39511" w14:textId="77777777" w:rsidR="004473C7" w:rsidRPr="004473C7" w:rsidRDefault="004473C7" w:rsidP="004473C7">
            <w:pPr>
              <w:pStyle w:val="Content02"/>
            </w:pPr>
          </w:p>
        </w:tc>
        <w:sdt>
          <w:sdtPr>
            <w:rPr>
              <w:rStyle w:val="EmphasisItalicsChar"/>
              <w:b w:val="0"/>
              <w:i w:val="0"/>
              <w:color w:val="FFFFFF" w:themeColor="background1"/>
              <w:szCs w:val="22"/>
            </w:rPr>
            <w:id w:val="1023210767"/>
            <w:placeholder>
              <w:docPart w:val="D6FEEB5615C94ADEB034134D8B1F3E87"/>
            </w:placeholder>
            <w:temporary/>
            <w:showingPlcHdr/>
            <w15:appearance w15:val="hidden"/>
          </w:sdtPr>
          <w:sdtEndPr>
            <w:rPr>
              <w:rStyle w:val="EmphasisItalicsChar"/>
            </w:rPr>
          </w:sdtEndPr>
          <w:sdtContent>
            <w:tc>
              <w:tcPr>
                <w:tcW w:w="2041" w:type="dxa"/>
              </w:tcPr>
              <w:p w14:paraId="310A9002" w14:textId="77777777" w:rsidR="004473C7" w:rsidRPr="004473C7" w:rsidRDefault="004473C7" w:rsidP="004473C7">
                <w:pPr>
                  <w:pStyle w:val="Content02"/>
                </w:pPr>
                <w:r w:rsidRPr="004473C7">
                  <w:rPr>
                    <w:rStyle w:val="PlaceholderText"/>
                    <w:color w:val="FFFFFF" w:themeColor="background1"/>
                  </w:rPr>
                  <w:t>215-555-0134</w:t>
                </w:r>
              </w:p>
            </w:tc>
          </w:sdtContent>
        </w:sdt>
        <w:tc>
          <w:tcPr>
            <w:tcW w:w="678" w:type="dxa"/>
            <w:gridSpan w:val="3"/>
            <w:vMerge/>
          </w:tcPr>
          <w:p w14:paraId="7D43669A" w14:textId="77777777" w:rsidR="004473C7" w:rsidRPr="004473C7" w:rsidRDefault="004473C7" w:rsidP="004473C7">
            <w:pPr>
              <w:pStyle w:val="Content02"/>
            </w:pPr>
          </w:p>
        </w:tc>
        <w:sdt>
          <w:sdtPr>
            <w:id w:val="-1466493694"/>
            <w:placeholder>
              <w:docPart w:val="141D8C6F6414409DA2E067A373A378EF"/>
            </w:placeholder>
            <w:temporary/>
            <w:showingPlcHdr/>
            <w15:appearance w15:val="hidden"/>
          </w:sdtPr>
          <w:sdtEndPr>
            <w:rPr>
              <w:rStyle w:val="EmphasisItalicsChar"/>
              <w:b/>
              <w:i/>
              <w:color w:val="48174A" w:themeColor="accent6" w:themeShade="BF"/>
              <w:szCs w:val="24"/>
            </w:rPr>
          </w:sdtEndPr>
          <w:sdtContent>
            <w:tc>
              <w:tcPr>
                <w:tcW w:w="2635" w:type="dxa"/>
              </w:tcPr>
              <w:p w14:paraId="1DC425E5" w14:textId="77777777" w:rsidR="004473C7" w:rsidRPr="004473C7" w:rsidRDefault="004473C7" w:rsidP="004473C7">
                <w:pPr>
                  <w:pStyle w:val="Content02"/>
                </w:pPr>
                <w:r w:rsidRPr="004473C7">
                  <w:rPr>
                    <w:rStyle w:val="PlaceholderText"/>
                    <w:color w:val="FFFFFF" w:themeColor="background1"/>
                  </w:rPr>
                  <w:t>someone@example.com</w:t>
                </w:r>
              </w:p>
            </w:tc>
          </w:sdtContent>
        </w:sdt>
      </w:tr>
    </w:tbl>
    <w:p w14:paraId="4426F91D" w14:textId="21A43C72" w:rsidR="001563BE" w:rsidRPr="004473C7" w:rsidRDefault="00CA1EA7" w:rsidP="00CA1EA7">
      <w:pPr>
        <w:rPr>
          <w:sz w:val="2"/>
        </w:rPr>
      </w:pPr>
      <w:proofErr w:type="spellStart"/>
      <w:r>
        <w:rPr>
          <w:sz w:val="2"/>
        </w:rPr>
        <w:t>bbb</w:t>
      </w:r>
      <w:proofErr w:type="spellEnd"/>
    </w:p>
    <w:sectPr w:rsidR="001563BE" w:rsidRPr="004473C7" w:rsidSect="00067811">
      <w:headerReference w:type="first" r:id="rId46"/>
      <w:footerReference w:type="first" r:id="rId47"/>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7D953" w14:textId="77777777" w:rsidR="00DA57E7" w:rsidRDefault="00DA57E7" w:rsidP="00D261BA">
      <w:r>
        <w:separator/>
      </w:r>
    </w:p>
  </w:endnote>
  <w:endnote w:type="continuationSeparator" w:id="0">
    <w:p w14:paraId="0984CA22" w14:textId="77777777" w:rsidR="00DA57E7" w:rsidRDefault="00DA57E7"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4FB7D" w14:textId="77777777"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666CC" w14:textId="77777777" w:rsidR="00DA57E7" w:rsidRDefault="00DA57E7" w:rsidP="00D261BA">
      <w:r>
        <w:separator/>
      </w:r>
    </w:p>
  </w:footnote>
  <w:footnote w:type="continuationSeparator" w:id="0">
    <w:p w14:paraId="461FEFB6" w14:textId="77777777" w:rsidR="00DA57E7" w:rsidRDefault="00DA57E7"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3C756" w14:textId="69F73A96" w:rsidR="00866D7D" w:rsidRDefault="00795601">
    <w:pPr>
      <w:pStyle w:val="Header"/>
    </w:pPr>
    <w:r w:rsidRPr="00866D7D">
      <w:rPr>
        <w:b/>
        <w:bCs/>
        <w:noProof/>
        <w:color w:val="0070C0"/>
        <w:sz w:val="48"/>
        <w:szCs w:val="48"/>
      </w:rPr>
      <mc:AlternateContent>
        <mc:Choice Requires="wpg">
          <w:drawing>
            <wp:anchor distT="0" distB="0" distL="114300" distR="114300" simplePos="0" relativeHeight="251667456" behindDoc="0" locked="0" layoutInCell="1" allowOverlap="1" wp14:anchorId="1A0E7DF8" wp14:editId="0DE4A77B">
              <wp:simplePos x="0" y="0"/>
              <wp:positionH relativeFrom="column">
                <wp:posOffset>-570506</wp:posOffset>
              </wp:positionH>
              <wp:positionV relativeFrom="paragraph">
                <wp:posOffset>-2665012</wp:posOffset>
              </wp:positionV>
              <wp:extent cx="13399135" cy="12214861"/>
              <wp:effectExtent l="0" t="2133600" r="0" b="15240"/>
              <wp:wrapNone/>
              <wp:docPr id="12" name="Group 12" descr="First page background images and object shapes"/>
              <wp:cNvGraphicFramePr/>
              <a:graphic xmlns:a="http://schemas.openxmlformats.org/drawingml/2006/main">
                <a:graphicData uri="http://schemas.microsoft.com/office/word/2010/wordprocessingGroup">
                  <wpg:wgp>
                    <wpg:cNvGrpSpPr/>
                    <wpg:grpSpPr>
                      <a:xfrm>
                        <a:off x="0" y="0"/>
                        <a:ext cx="13399135" cy="12214861"/>
                        <a:chOff x="628598" y="72428"/>
                        <a:chExt cx="13399482" cy="12215457"/>
                      </a:xfrm>
                    </wpg:grpSpPr>
                    <wps:wsp>
                      <wps:cNvPr id="13" name="Freeform: Shape 21"/>
                      <wps:cNvSpPr/>
                      <wps:spPr>
                        <a:xfrm rot="3600000">
                          <a:off x="7264171" y="-3529247"/>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0038A8"/>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rgbClr val="0038A8"/>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4"/>
                      <wps:cNvSpPr/>
                      <wps:spPr>
                        <a:xfrm>
                          <a:off x="1619908" y="2638546"/>
                          <a:ext cx="2580740" cy="1648125"/>
                        </a:xfrm>
                        <a:prstGeom prst="rect">
                          <a:avLst/>
                        </a:prstGeom>
                        <a:noFill/>
                        <a:ln w="12700" cap="flat" cmpd="sng" algn="ctr">
                          <a:noFill/>
                          <a:prstDash val="solid"/>
                          <a:miter lim="800000"/>
                        </a:ln>
                        <a:effectLst/>
                      </wps:spPr>
                      <wps:txbx>
                        <w:txbxContent>
                          <w:p w14:paraId="308453FD" w14:textId="6C00431A" w:rsidR="00866D7D" w:rsidRPr="00783BF9" w:rsidRDefault="00866D7D" w:rsidP="00866D7D">
                            <w:pPr>
                              <w:pStyle w:val="Heading1"/>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Oval 20"/>
                      <wps:cNvSpPr/>
                      <wps:spPr>
                        <a:xfrm>
                          <a:off x="4637304" y="2082586"/>
                          <a:ext cx="623354" cy="623396"/>
                        </a:xfrm>
                        <a:prstGeom prst="ellipse">
                          <a:avLst/>
                        </a:prstGeom>
                        <a:solidFill>
                          <a:schemeClr val="accent5">
                            <a:lumMod val="20000"/>
                            <a:lumOff val="80000"/>
                          </a:schemeClr>
                        </a:solidFill>
                        <a:ln w="12700" cap="flat" cmpd="sng" algn="ctr">
                          <a:solidFill>
                            <a:srgbClr val="0038A8">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flipH="1">
                          <a:off x="5181600" y="6580550"/>
                          <a:ext cx="3797587" cy="3795560"/>
                        </a:xfrm>
                        <a:prstGeom prst="ellipse">
                          <a:avLst/>
                        </a:prstGeom>
                        <a:solidFill>
                          <a:schemeClr val="accent5">
                            <a:lumMod val="20000"/>
                            <a:lumOff val="80000"/>
                          </a:schemeClr>
                        </a:solidFill>
                        <a:ln>
                          <a:solidFill>
                            <a:srgbClr val="0038A8">
                              <a:lumMod val="60000"/>
                              <a:lumOff val="40000"/>
                            </a:srgbClr>
                          </a:solidFill>
                        </a:ln>
                        <a:effectLst/>
                      </wps:spPr>
                      <wps:txbx>
                        <w:txbxContent>
                          <w:p w14:paraId="775CD9C0" w14:textId="082B49FA" w:rsidR="00D4037B" w:rsidRPr="00D4037B" w:rsidRDefault="00D4037B" w:rsidP="00D4037B">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4962505" y="2358699"/>
                          <a:ext cx="1003986" cy="1002334"/>
                        </a:xfrm>
                        <a:prstGeom prst="ellipse">
                          <a:avLst/>
                        </a:prstGeom>
                        <a:solidFill>
                          <a:srgbClr val="0038A8"/>
                        </a:solidFill>
                        <a:ln w="12700" cap="flat" cmpd="sng" algn="ctr">
                          <a:solidFill>
                            <a:srgbClr val="0038A8">
                              <a:lumMod val="60000"/>
                              <a:lumOff val="40000"/>
                            </a:srgbClr>
                          </a:solidFill>
                          <a:prstDash val="solid"/>
                          <a:miter lim="800000"/>
                        </a:ln>
                        <a:effectLst/>
                      </wps:spPr>
                      <wps:txbx>
                        <w:txbxContent>
                          <w:p w14:paraId="2A7A7B6A" w14:textId="77777777" w:rsidR="00866D7D" w:rsidRDefault="00866D7D" w:rsidP="00866D7D"/>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0" name="Oval 30"/>
                      <wps:cNvSpPr/>
                      <wps:spPr>
                        <a:xfrm>
                          <a:off x="5235111" y="2062972"/>
                          <a:ext cx="1000768" cy="1000726"/>
                        </a:xfrm>
                        <a:prstGeom prst="ellipse">
                          <a:avLst/>
                        </a:prstGeom>
                        <a:solidFill>
                          <a:schemeClr val="accent5">
                            <a:lumMod val="20000"/>
                            <a:lumOff val="80000"/>
                          </a:schemeClr>
                        </a:solidFill>
                        <a:ln>
                          <a:solidFill>
                            <a:srgbClr val="0038A8">
                              <a:lumMod val="60000"/>
                              <a:lumOff val="40000"/>
                            </a:srgbClr>
                          </a:solidFill>
                        </a:ln>
                        <a:effectLst/>
                      </wps:spPr>
                      <wps:txbx>
                        <w:txbxContent>
                          <w:p w14:paraId="44B6C3A4" w14:textId="77777777" w:rsidR="00866D7D" w:rsidRDefault="00866D7D" w:rsidP="00866D7D"/>
                          <w:p w14:paraId="327C4BE9" w14:textId="77777777" w:rsidR="00866D7D" w:rsidRPr="00472FAE" w:rsidRDefault="00866D7D" w:rsidP="00866D7D">
                            <w:pPr>
                              <w:jc w:val="center"/>
                              <w:rPr>
                                <w:b/>
                                <w:color w:val="FFFFFF" w:themeColor="background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2" name="Oval 32"/>
                      <wps:cNvSpPr/>
                      <wps:spPr>
                        <a:xfrm>
                          <a:off x="5048634" y="2209901"/>
                          <a:ext cx="212001" cy="212015"/>
                        </a:xfrm>
                        <a:prstGeom prst="ellipse">
                          <a:avLst/>
                        </a:prstGeom>
                        <a:solidFill>
                          <a:srgbClr val="0038A8"/>
                        </a:solidFill>
                        <a:ln>
                          <a:solidFill>
                            <a:srgbClr val="0038A8">
                              <a:lumMod val="60000"/>
                              <a:lumOff val="40000"/>
                            </a:srgb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628598" y="12031877"/>
                          <a:ext cx="8045778" cy="256008"/>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E7DF8" id="Group 12" o:spid="_x0000_s1034" alt="First page background images and object shapes" style="position:absolute;margin-left:-44.9pt;margin-top:-209.85pt;width:1055.05pt;height:961.8pt;z-index:251667456;mso-width-relative:margin;mso-height-relative:margin" coordorigin="6285,724" coordsize="133994,1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">
              <v:shape id="Freeform: Shape 21" o:spid="_x0000_s1035" style="position:absolute;left:72641;top:-35293;width:17301;height:89335;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038a8" stroked="f">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36"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038a8" stroked="f">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rect id="Rectangle 4" o:spid="_x0000_s1037" style="position:absolute;left:16199;top:26385;width:25807;height:1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" filled="f" stroked="f" strokeweight="1pt">
                <v:textbox inset="0,0,0,0">
                  <w:txbxContent>
                    <w:p w14:paraId="308453FD" w14:textId="6C00431A" w:rsidR="00866D7D" w:rsidRPr="00783BF9" w:rsidRDefault="00866D7D" w:rsidP="00866D7D">
                      <w:pPr>
                        <w:pStyle w:val="Heading1"/>
                      </w:pPr>
                    </w:p>
                  </w:txbxContent>
                </v:textbox>
              </v:rect>
              <v:oval id="Oval 20" o:spid="_x0000_s1038" style="position:absolute;left:46373;top:2082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" fillcolor="#b3ccff [664]" strokecolor="#3276ff" strokeweight="1pt">
                <v:stroke joinstyle="miter"/>
              </v:oval>
              <v:oval id="Oval 21" o:spid="_x0000_s1039"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" fillcolor="#b3ccff [664]" strokecolor="#3276ff">
                <v:textbox>
                  <w:txbxContent>
                    <w:p w14:paraId="775CD9C0" w14:textId="082B49FA" w:rsidR="00D4037B" w:rsidRPr="00D4037B" w:rsidRDefault="00D4037B" w:rsidP="00D4037B">
                      <w:pPr>
                        <w:rPr>
                          <w:lang w:val="en-GB"/>
                        </w:rPr>
                      </w:pPr>
                    </w:p>
                  </w:txbxContent>
                </v:textbox>
              </v:oval>
              <v:oval id="Oval 24" o:spid="_x0000_s1040" style="position:absolute;left:49625;top:23586;width:10039;height:10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" fillcolor="#0038a8" strokecolor="#3276ff" strokeweight="1pt">
                <v:stroke joinstyle="miter"/>
                <v:textbox inset="0,,0">
                  <w:txbxContent>
                    <w:p w14:paraId="2A7A7B6A" w14:textId="77777777" w:rsidR="00866D7D" w:rsidRDefault="00866D7D" w:rsidP="00866D7D"/>
                  </w:txbxContent>
                </v:textbox>
              </v:oval>
              <v:oval id="Oval 30" o:spid="_x0000_s1041" style="position:absolute;left:52351;top:20629;width:10007;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" fillcolor="#b3ccff [664]" strokecolor="#3276ff">
                <v:textbox inset="0,,0">
                  <w:txbxContent>
                    <w:p w14:paraId="44B6C3A4" w14:textId="77777777" w:rsidR="00866D7D" w:rsidRDefault="00866D7D" w:rsidP="00866D7D"/>
                    <w:p w14:paraId="327C4BE9" w14:textId="77777777" w:rsidR="00866D7D" w:rsidRPr="00472FAE" w:rsidRDefault="00866D7D" w:rsidP="00866D7D">
                      <w:pPr>
                        <w:jc w:val="center"/>
                        <w:rPr>
                          <w:b/>
                          <w:color w:val="FFFFFF" w:themeColor="background1"/>
                        </w:rPr>
                      </w:pPr>
                    </w:p>
                  </w:txbxContent>
                </v:textbox>
              </v:oval>
              <v:oval id="Oval 32" o:spid="_x0000_s1042" style="position:absolute;left:50486;top:22099;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" fillcolor="#0038a8" strokecolor="#3276ff"/>
              <v:rect id="Rectangle 34" o:spid="_x0000_s1043"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" fillcolor="#0038a8 [3207]" strokecolor="#001b53 [1607]"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F627" w14:textId="3B06ADAB" w:rsidR="00486547" w:rsidRPr="00BE27CD" w:rsidRDefault="00866D7D" w:rsidP="00486547">
    <w:r w:rsidRPr="00486547">
      <w:rPr>
        <w:b/>
        <w:bCs/>
        <w:noProof/>
        <w:color w:val="0070C0"/>
        <w:sz w:val="48"/>
        <w:szCs w:val="48"/>
      </w:rPr>
      <mc:AlternateContent>
        <mc:Choice Requires="wpg">
          <w:drawing>
            <wp:anchor distT="0" distB="0" distL="114300" distR="114300" simplePos="0" relativeHeight="251664384" behindDoc="0" locked="0" layoutInCell="1" allowOverlap="1" wp14:anchorId="29EC4BF4" wp14:editId="3A9E6271">
              <wp:simplePos x="0" y="0"/>
              <wp:positionH relativeFrom="column">
                <wp:posOffset>-737483</wp:posOffset>
              </wp:positionH>
              <wp:positionV relativeFrom="paragraph">
                <wp:posOffset>-2617304</wp:posOffset>
              </wp:positionV>
              <wp:extent cx="13399135" cy="12214860"/>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3399135" cy="12214860"/>
                        <a:chOff x="628598" y="72429"/>
                        <a:chExt cx="13399482" cy="12215456"/>
                      </a:xfrm>
                      <a:solidFill>
                        <a:schemeClr val="accent5">
                          <a:lumMod val="20000"/>
                          <a:lumOff val="80000"/>
                        </a:schemeClr>
                      </a:solidFill>
                    </wpg:grpSpPr>
                    <wps:wsp>
                      <wps:cNvPr id="22" name="Freeform: Shape 21">
                        <a:extLst>
                          <a:ext uri="{FF2B5EF4-FFF2-40B4-BE49-F238E27FC236}">
                            <a16:creationId xmlns:a16="http://schemas.microsoft.com/office/drawing/2014/main" id="{4FD0684F-1AC2-4005-B1C0-A5A80D08262C}"/>
                          </a:ext>
                        </a:extLst>
                      </wps:cNvPr>
                      <wps:cNvSpPr/>
                      <wps:spPr>
                        <a:xfrm rot="3600000">
                          <a:off x="7264171" y="-3529246"/>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Oval 212"/>
                      <wps:cNvSpPr/>
                      <wps:spPr>
                        <a:xfrm>
                          <a:off x="4637304" y="2082586"/>
                          <a:ext cx="623354" cy="623396"/>
                        </a:xfrm>
                        <a:prstGeom prst="ellipse">
                          <a:avLst/>
                        </a:prstGeom>
                        <a:grpFill/>
                        <a:ln>
                          <a:solidFill>
                            <a:schemeClr val="accent4">
                              <a:lumMod val="60000"/>
                              <a:lumOff val="40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grp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777459" y="10601243"/>
                          <a:ext cx="7896280" cy="1233186"/>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14342791" w14:textId="77777777"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962505" y="2358699"/>
                          <a:ext cx="1003986" cy="1002334"/>
                        </a:xfrm>
                        <a:prstGeom prst="ellipse">
                          <a:avLst/>
                        </a:prstGeom>
                        <a:solidFill>
                          <a:schemeClr val="accent4"/>
                        </a:solidFill>
                        <a:ln>
                          <a:solidFill>
                            <a:schemeClr val="accent4">
                              <a:lumMod val="60000"/>
                              <a:lumOff val="40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F1B1AE2" w14:textId="77777777" w:rsidR="00486547" w:rsidRDefault="00486547"/>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5235111" y="2062972"/>
                          <a:ext cx="1000768" cy="1000726"/>
                        </a:xfrm>
                        <a:prstGeom prst="ellipse">
                          <a:avLst/>
                        </a:prstGeom>
                        <a:grp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txbx>
                        <w:txbxContent>
                          <w:p w14:paraId="58A068CA" w14:textId="77777777" w:rsidR="00486547" w:rsidRDefault="00486547" w:rsidP="00486547"/>
                          <w:p w14:paraId="2650B719" w14:textId="621D5220" w:rsidR="00015568" w:rsidRPr="00472FAE" w:rsidRDefault="00015568" w:rsidP="00472FAE">
                            <w:pPr>
                              <w:jc w:val="center"/>
                              <w:rPr>
                                <w:b/>
                                <w:color w:val="FFFFFF" w:themeColor="background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5" name="Oval 25"/>
                      <wps:cNvSpPr/>
                      <wps:spPr>
                        <a:xfrm>
                          <a:off x="5048634" y="2209901"/>
                          <a:ext cx="212001" cy="212015"/>
                        </a:xfrm>
                        <a:prstGeom prst="ellipse">
                          <a:avLst/>
                        </a:prstGeom>
                        <a:solidFill>
                          <a:schemeClr val="accent4"/>
                        </a:solidFill>
                        <a:ln>
                          <a:solidFill>
                            <a:schemeClr val="accent4">
                              <a:lumMod val="60000"/>
                              <a:lumOff val="4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EC4BF4" id="Group 7" o:spid="_x0000_s1044" alt="First page background images and object shapes" style="position:absolute;margin-left:-58.05pt;margin-top:-206.1pt;width:1055.05pt;height:961.8pt;z-index:251664384;mso-width-relative:margin;mso-height-relative:margin" coordorigin="6285,724" coordsize="133994,12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">
              <v:shape id="Freeform: Shape 21" o:spid="_x0000_s1045" style="position:absolute;left:72641;top:-35293;width:17301;height:89335;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038a8 [3207]" stroked="f">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46"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0038a8 [3207]" stroked="f">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oval id="Oval 212" o:spid="_x0000_s1047" style="position:absolute;left:46373;top:2082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" filled="f" strokecolor="#3176ff [1943]" strokeweight="1pt">
                <v:stroke joinstyle="miter"/>
              </v:oval>
              <v:oval id="Oval 103" o:spid="_x0000_s1048"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" filled="f" strokecolor="#3176ff [1943]"/>
              <v:rect id="Rectangle 150" o:spid="_x0000_s1049" style="position:absolute;left:7774;top:106012;width:78963;height:1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" fillcolor="#0038a8 [3207]" stroked="f">
                <v:textbox inset="57.6pt,14.4pt,36pt,14.4pt">
                  <w:txbxContent>
                    <w:p w14:paraId="14342791" w14:textId="77777777" w:rsidR="00015568" w:rsidRPr="00184A14" w:rsidRDefault="00015568" w:rsidP="00D261BA">
                      <w:pPr>
                        <w:pStyle w:val="Content02"/>
                      </w:pPr>
                    </w:p>
                  </w:txbxContent>
                </v:textbox>
              </v:rect>
              <v:oval id="Oval 205" o:spid="_x0000_s1050" style="position:absolute;left:49625;top:23586;width:10039;height:10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" fillcolor="#0038a8 [3207]" strokecolor="#3176ff [1943]" strokeweight="1pt">
                <v:stroke joinstyle="miter"/>
                <v:textbox inset="0,,0">
                  <w:txbxContent>
                    <w:p w14:paraId="6F1B1AE2" w14:textId="77777777" w:rsidR="00486547" w:rsidRDefault="00486547"/>
                  </w:txbxContent>
                </v:textbox>
              </v:oval>
              <v:oval id="Oval 45" o:spid="_x0000_s1051" style="position:absolute;left:52351;top:20629;width:10007;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" filled="f" strokecolor="#3176ff [1943]">
                <v:textbox inset="0,,0">
                  <w:txbxContent>
                    <w:p w14:paraId="58A068CA" w14:textId="77777777" w:rsidR="00486547" w:rsidRDefault="00486547" w:rsidP="00486547"/>
                    <w:p w14:paraId="2650B719" w14:textId="621D5220" w:rsidR="00015568" w:rsidRPr="00472FAE" w:rsidRDefault="00015568" w:rsidP="00472FAE">
                      <w:pPr>
                        <w:jc w:val="center"/>
                        <w:rPr>
                          <w:b/>
                          <w:color w:val="FFFFFF" w:themeColor="background1"/>
                        </w:rPr>
                      </w:pPr>
                    </w:p>
                  </w:txbxContent>
                </v:textbox>
              </v:oval>
              <v:oval id="Oval 25" o:spid="_x0000_s1052" style="position:absolute;left:50486;top:22099;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" fillcolor="#0038a8 [3207]" strokecolor="#3176ff [1943]"/>
              <v:rect id="Rectangle 143" o:spid="_x0000_s1053"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" filled="f" stroked="f"/>
            </v:group>
          </w:pict>
        </mc:Fallback>
      </mc:AlternateContent>
    </w:r>
    <w:r w:rsidR="001649FB">
      <w:rPr>
        <w:b/>
        <w:bCs/>
        <w:noProof/>
        <w:color w:val="0070C0"/>
        <w:sz w:val="48"/>
        <w:szCs w:val="48"/>
      </w:rPr>
      <w:drawing>
        <wp:anchor distT="0" distB="0" distL="114300" distR="114300" simplePos="0" relativeHeight="251665408" behindDoc="0" locked="0" layoutInCell="1" allowOverlap="1" wp14:anchorId="4AC1DB93" wp14:editId="0A415849">
          <wp:simplePos x="0" y="0"/>
          <wp:positionH relativeFrom="column">
            <wp:posOffset>6139815</wp:posOffset>
          </wp:positionH>
          <wp:positionV relativeFrom="paragraph">
            <wp:posOffset>-315652</wp:posOffset>
          </wp:positionV>
          <wp:extent cx="868045" cy="1050290"/>
          <wp:effectExtent l="0" t="0" r="8255" b="0"/>
          <wp:wrapNone/>
          <wp:docPr id="8" name="Picture 8"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123" w:rsidRPr="00486547">
      <w:rPr>
        <w:b/>
        <w:bCs/>
        <w:noProof/>
        <w:color w:val="0070C0"/>
        <w:sz w:val="48"/>
        <w:szCs w:val="48"/>
      </w:rPr>
      <w:t>BANKS ST STEPHEN</w:t>
    </w:r>
    <w:r w:rsidR="00486547" w:rsidRPr="00486547">
      <w:rPr>
        <w:b/>
        <w:bCs/>
        <w:noProof/>
        <w:color w:val="0070C0"/>
        <w:sz w:val="48"/>
        <w:szCs w:val="48"/>
      </w:rPr>
      <w:t xml:space="preserve">’S </w:t>
    </w:r>
    <w:r w:rsidR="009A1FAD" w:rsidRPr="00486547">
      <w:rPr>
        <w:b/>
        <w:bCs/>
        <w:noProof/>
        <w:color w:val="0070C0"/>
        <w:sz w:val="48"/>
        <w:szCs w:val="48"/>
      </w:rPr>
      <w:t xml:space="preserve"> </w:t>
    </w:r>
    <w:r w:rsidR="001649FB">
      <w:rPr>
        <w:b/>
        <w:bCs/>
        <w:noProof/>
        <w:color w:val="0070C0"/>
        <w:sz w:val="48"/>
        <w:szCs w:val="48"/>
      </w:rPr>
      <w:t xml:space="preserve">                       </w:t>
    </w:r>
  </w:p>
  <w:p w14:paraId="19ACA8AF" w14:textId="3B38D7A3" w:rsidR="00486547" w:rsidRPr="00486547" w:rsidRDefault="00486547" w:rsidP="00D261BA">
    <w:pPr>
      <w:pStyle w:val="Header"/>
      <w:rPr>
        <w:b/>
        <w:bCs/>
        <w:color w:val="0070C0"/>
        <w:sz w:val="48"/>
        <w:szCs w:val="48"/>
      </w:rPr>
    </w:pPr>
    <w:r w:rsidRPr="00486547">
      <w:rPr>
        <w:b/>
        <w:bCs/>
        <w:noProof/>
        <w:color w:val="0070C0"/>
        <w:sz w:val="48"/>
        <w:szCs w:val="48"/>
      </w:rPr>
      <w:t>PRIMARY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51B6E" w14:textId="01403046" w:rsidR="001563BE" w:rsidRPr="008F6704" w:rsidRDefault="001563BE" w:rsidP="008F6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E93A93"/>
    <w:multiLevelType w:val="multilevel"/>
    <w:tmpl w:val="9F36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C269D6"/>
    <w:multiLevelType w:val="multilevel"/>
    <w:tmpl w:val="00AE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F63CFD"/>
    <w:multiLevelType w:val="hybridMultilevel"/>
    <w:tmpl w:val="11EE5E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AF7829"/>
    <w:multiLevelType w:val="multilevel"/>
    <w:tmpl w:val="3786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7E7"/>
    <w:rsid w:val="00004C1F"/>
    <w:rsid w:val="000118EA"/>
    <w:rsid w:val="00015568"/>
    <w:rsid w:val="0003207B"/>
    <w:rsid w:val="00032131"/>
    <w:rsid w:val="00034F0D"/>
    <w:rsid w:val="00062A4C"/>
    <w:rsid w:val="000674FE"/>
    <w:rsid w:val="00067811"/>
    <w:rsid w:val="00072B5C"/>
    <w:rsid w:val="00075794"/>
    <w:rsid w:val="000A5040"/>
    <w:rsid w:val="000B4528"/>
    <w:rsid w:val="000E1B99"/>
    <w:rsid w:val="000E294D"/>
    <w:rsid w:val="000E7DE7"/>
    <w:rsid w:val="00105BA7"/>
    <w:rsid w:val="00116290"/>
    <w:rsid w:val="00117037"/>
    <w:rsid w:val="00127035"/>
    <w:rsid w:val="00134EE3"/>
    <w:rsid w:val="00142958"/>
    <w:rsid w:val="001563BE"/>
    <w:rsid w:val="001649FB"/>
    <w:rsid w:val="00167DAD"/>
    <w:rsid w:val="00176A7C"/>
    <w:rsid w:val="00184A14"/>
    <w:rsid w:val="00195BA6"/>
    <w:rsid w:val="001A0EFC"/>
    <w:rsid w:val="001B336F"/>
    <w:rsid w:val="001C1B81"/>
    <w:rsid w:val="001C1C0D"/>
    <w:rsid w:val="001C313B"/>
    <w:rsid w:val="001D469A"/>
    <w:rsid w:val="001D66B5"/>
    <w:rsid w:val="001F6FC2"/>
    <w:rsid w:val="00205B1C"/>
    <w:rsid w:val="002108A3"/>
    <w:rsid w:val="00210C19"/>
    <w:rsid w:val="00212C8B"/>
    <w:rsid w:val="002143A4"/>
    <w:rsid w:val="00220DE5"/>
    <w:rsid w:val="00225233"/>
    <w:rsid w:val="00226256"/>
    <w:rsid w:val="0023180F"/>
    <w:rsid w:val="002378AC"/>
    <w:rsid w:val="002459B8"/>
    <w:rsid w:val="00250F47"/>
    <w:rsid w:val="00266A96"/>
    <w:rsid w:val="002910FF"/>
    <w:rsid w:val="002921E7"/>
    <w:rsid w:val="002B13AA"/>
    <w:rsid w:val="002C60AD"/>
    <w:rsid w:val="002C7999"/>
    <w:rsid w:val="002E54BC"/>
    <w:rsid w:val="002F01C7"/>
    <w:rsid w:val="002F1C78"/>
    <w:rsid w:val="002F5635"/>
    <w:rsid w:val="002F7A4B"/>
    <w:rsid w:val="00300922"/>
    <w:rsid w:val="00305945"/>
    <w:rsid w:val="00306AF0"/>
    <w:rsid w:val="00333D25"/>
    <w:rsid w:val="00342ECC"/>
    <w:rsid w:val="0036217C"/>
    <w:rsid w:val="00362C4D"/>
    <w:rsid w:val="00382D0C"/>
    <w:rsid w:val="0038505F"/>
    <w:rsid w:val="003C4FA4"/>
    <w:rsid w:val="003C6971"/>
    <w:rsid w:val="003E0A03"/>
    <w:rsid w:val="003E1B8B"/>
    <w:rsid w:val="003F127E"/>
    <w:rsid w:val="004152CA"/>
    <w:rsid w:val="004156A0"/>
    <w:rsid w:val="0042357D"/>
    <w:rsid w:val="00430731"/>
    <w:rsid w:val="004473C7"/>
    <w:rsid w:val="00450CF5"/>
    <w:rsid w:val="004549A1"/>
    <w:rsid w:val="00457D53"/>
    <w:rsid w:val="00472FAE"/>
    <w:rsid w:val="00486547"/>
    <w:rsid w:val="004D6CE2"/>
    <w:rsid w:val="004F0A18"/>
    <w:rsid w:val="004F0AF9"/>
    <w:rsid w:val="004F5B79"/>
    <w:rsid w:val="004F6D91"/>
    <w:rsid w:val="00506F2F"/>
    <w:rsid w:val="005117AD"/>
    <w:rsid w:val="00513558"/>
    <w:rsid w:val="0052314C"/>
    <w:rsid w:val="005258A4"/>
    <w:rsid w:val="00540DCE"/>
    <w:rsid w:val="0054141D"/>
    <w:rsid w:val="00546539"/>
    <w:rsid w:val="00550F28"/>
    <w:rsid w:val="00564FC8"/>
    <w:rsid w:val="00565B1B"/>
    <w:rsid w:val="00565DCE"/>
    <w:rsid w:val="00566369"/>
    <w:rsid w:val="005A081D"/>
    <w:rsid w:val="005C5E18"/>
    <w:rsid w:val="005C7881"/>
    <w:rsid w:val="005D2764"/>
    <w:rsid w:val="005D6CD3"/>
    <w:rsid w:val="005E5B2A"/>
    <w:rsid w:val="005E71BA"/>
    <w:rsid w:val="005F2789"/>
    <w:rsid w:val="005F617B"/>
    <w:rsid w:val="006005A1"/>
    <w:rsid w:val="0062035D"/>
    <w:rsid w:val="00620C13"/>
    <w:rsid w:val="00621E6A"/>
    <w:rsid w:val="0062648B"/>
    <w:rsid w:val="00627F40"/>
    <w:rsid w:val="0064590E"/>
    <w:rsid w:val="00653E60"/>
    <w:rsid w:val="00656A96"/>
    <w:rsid w:val="006577F4"/>
    <w:rsid w:val="00660A09"/>
    <w:rsid w:val="00664066"/>
    <w:rsid w:val="006747F9"/>
    <w:rsid w:val="0068477A"/>
    <w:rsid w:val="006871C6"/>
    <w:rsid w:val="00694C01"/>
    <w:rsid w:val="006B01E5"/>
    <w:rsid w:val="006C68DA"/>
    <w:rsid w:val="006D1A1E"/>
    <w:rsid w:val="006D1BC6"/>
    <w:rsid w:val="006E2716"/>
    <w:rsid w:val="006F3148"/>
    <w:rsid w:val="00707B4B"/>
    <w:rsid w:val="007220C5"/>
    <w:rsid w:val="00723660"/>
    <w:rsid w:val="00742E50"/>
    <w:rsid w:val="00744361"/>
    <w:rsid w:val="00744BAC"/>
    <w:rsid w:val="00754003"/>
    <w:rsid w:val="00770C9D"/>
    <w:rsid w:val="00783BF9"/>
    <w:rsid w:val="007913AB"/>
    <w:rsid w:val="00795601"/>
    <w:rsid w:val="007A1D72"/>
    <w:rsid w:val="007C1099"/>
    <w:rsid w:val="007C2DD4"/>
    <w:rsid w:val="007D6F2E"/>
    <w:rsid w:val="007F2D9D"/>
    <w:rsid w:val="00803741"/>
    <w:rsid w:val="00810890"/>
    <w:rsid w:val="00810F9D"/>
    <w:rsid w:val="008153EA"/>
    <w:rsid w:val="00827028"/>
    <w:rsid w:val="00837C64"/>
    <w:rsid w:val="00842A98"/>
    <w:rsid w:val="008570BF"/>
    <w:rsid w:val="00860584"/>
    <w:rsid w:val="00866D7D"/>
    <w:rsid w:val="00875250"/>
    <w:rsid w:val="00893234"/>
    <w:rsid w:val="00893B98"/>
    <w:rsid w:val="008F6704"/>
    <w:rsid w:val="00903D9E"/>
    <w:rsid w:val="009060A1"/>
    <w:rsid w:val="00910256"/>
    <w:rsid w:val="0091129A"/>
    <w:rsid w:val="00911500"/>
    <w:rsid w:val="00920519"/>
    <w:rsid w:val="00921F28"/>
    <w:rsid w:val="0092686E"/>
    <w:rsid w:val="00951651"/>
    <w:rsid w:val="00961140"/>
    <w:rsid w:val="009702A5"/>
    <w:rsid w:val="009A1FAD"/>
    <w:rsid w:val="009C3FB3"/>
    <w:rsid w:val="009D0E16"/>
    <w:rsid w:val="009F5A9D"/>
    <w:rsid w:val="00A07832"/>
    <w:rsid w:val="00A164D0"/>
    <w:rsid w:val="00A16A4A"/>
    <w:rsid w:val="00A346D6"/>
    <w:rsid w:val="00A417E4"/>
    <w:rsid w:val="00A43222"/>
    <w:rsid w:val="00A5113F"/>
    <w:rsid w:val="00A55DA5"/>
    <w:rsid w:val="00A62C90"/>
    <w:rsid w:val="00A63C47"/>
    <w:rsid w:val="00A81943"/>
    <w:rsid w:val="00A82179"/>
    <w:rsid w:val="00AB256F"/>
    <w:rsid w:val="00AB4191"/>
    <w:rsid w:val="00AE466B"/>
    <w:rsid w:val="00AE69B6"/>
    <w:rsid w:val="00B01265"/>
    <w:rsid w:val="00B012E6"/>
    <w:rsid w:val="00B0190F"/>
    <w:rsid w:val="00B02AFD"/>
    <w:rsid w:val="00B073A0"/>
    <w:rsid w:val="00B16B77"/>
    <w:rsid w:val="00B241D1"/>
    <w:rsid w:val="00B27AF3"/>
    <w:rsid w:val="00B455F3"/>
    <w:rsid w:val="00B4723B"/>
    <w:rsid w:val="00B52979"/>
    <w:rsid w:val="00B61EC6"/>
    <w:rsid w:val="00B61EEF"/>
    <w:rsid w:val="00B648CB"/>
    <w:rsid w:val="00B82BDA"/>
    <w:rsid w:val="00B843E9"/>
    <w:rsid w:val="00BA2120"/>
    <w:rsid w:val="00BA2357"/>
    <w:rsid w:val="00BA42AF"/>
    <w:rsid w:val="00BA4966"/>
    <w:rsid w:val="00BD4736"/>
    <w:rsid w:val="00BE27CD"/>
    <w:rsid w:val="00BE5714"/>
    <w:rsid w:val="00BF01DF"/>
    <w:rsid w:val="00BF0A38"/>
    <w:rsid w:val="00BF2411"/>
    <w:rsid w:val="00C049CE"/>
    <w:rsid w:val="00C10871"/>
    <w:rsid w:val="00C27096"/>
    <w:rsid w:val="00C3095A"/>
    <w:rsid w:val="00C31070"/>
    <w:rsid w:val="00C322F6"/>
    <w:rsid w:val="00C347F6"/>
    <w:rsid w:val="00C4605B"/>
    <w:rsid w:val="00C523F6"/>
    <w:rsid w:val="00C77DE3"/>
    <w:rsid w:val="00CA1EA7"/>
    <w:rsid w:val="00CA61A0"/>
    <w:rsid w:val="00CB3EE9"/>
    <w:rsid w:val="00CB6BC5"/>
    <w:rsid w:val="00CB6EE7"/>
    <w:rsid w:val="00CD6C3A"/>
    <w:rsid w:val="00CE089F"/>
    <w:rsid w:val="00CE30BC"/>
    <w:rsid w:val="00CE729D"/>
    <w:rsid w:val="00CF5A95"/>
    <w:rsid w:val="00D261BA"/>
    <w:rsid w:val="00D309C3"/>
    <w:rsid w:val="00D30F4B"/>
    <w:rsid w:val="00D32B68"/>
    <w:rsid w:val="00D4037B"/>
    <w:rsid w:val="00D43CF2"/>
    <w:rsid w:val="00D5057C"/>
    <w:rsid w:val="00D63879"/>
    <w:rsid w:val="00D650B5"/>
    <w:rsid w:val="00D74CE8"/>
    <w:rsid w:val="00D763BE"/>
    <w:rsid w:val="00D84817"/>
    <w:rsid w:val="00DA1286"/>
    <w:rsid w:val="00DA57E7"/>
    <w:rsid w:val="00DB4DEF"/>
    <w:rsid w:val="00DC28C5"/>
    <w:rsid w:val="00DC6299"/>
    <w:rsid w:val="00DD3123"/>
    <w:rsid w:val="00DE2A39"/>
    <w:rsid w:val="00E13FC7"/>
    <w:rsid w:val="00E53544"/>
    <w:rsid w:val="00E905B8"/>
    <w:rsid w:val="00EA6E97"/>
    <w:rsid w:val="00EB1E07"/>
    <w:rsid w:val="00EC0CB3"/>
    <w:rsid w:val="00ED45A1"/>
    <w:rsid w:val="00EE4F82"/>
    <w:rsid w:val="00F14787"/>
    <w:rsid w:val="00F16201"/>
    <w:rsid w:val="00F163B4"/>
    <w:rsid w:val="00F16684"/>
    <w:rsid w:val="00F301D3"/>
    <w:rsid w:val="00F35655"/>
    <w:rsid w:val="00F43313"/>
    <w:rsid w:val="00F60AEF"/>
    <w:rsid w:val="00F726F3"/>
    <w:rsid w:val="00F768B5"/>
    <w:rsid w:val="00F9108C"/>
    <w:rsid w:val="00FA5326"/>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25E4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rsid w:val="00195BA6"/>
    <w:pPr>
      <w:tabs>
        <w:tab w:val="center" w:pos="4513"/>
        <w:tab w:val="right" w:pos="9026"/>
      </w:tabs>
    </w:pPr>
  </w:style>
  <w:style w:type="character" w:customStyle="1" w:styleId="FooterChar">
    <w:name w:val="Footer Char"/>
    <w:basedOn w:val="DefaultParagraphFont"/>
    <w:link w:val="Footer"/>
    <w:uiPriority w:val="99"/>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 w:type="character" w:styleId="Hyperlink">
    <w:name w:val="Hyperlink"/>
    <w:basedOn w:val="DefaultParagraphFont"/>
    <w:uiPriority w:val="99"/>
    <w:unhideWhenUsed/>
    <w:rsid w:val="00B27AF3"/>
    <w:rPr>
      <w:color w:val="002060" w:themeColor="hyperlink"/>
      <w:u w:val="single"/>
    </w:rPr>
  </w:style>
  <w:style w:type="character" w:styleId="UnresolvedMention">
    <w:name w:val="Unresolved Mention"/>
    <w:basedOn w:val="DefaultParagraphFont"/>
    <w:uiPriority w:val="99"/>
    <w:semiHidden/>
    <w:unhideWhenUsed/>
    <w:rsid w:val="00B27AF3"/>
    <w:rPr>
      <w:color w:val="605E5C"/>
      <w:shd w:val="clear" w:color="auto" w:fill="E1DFDD"/>
    </w:rPr>
  </w:style>
  <w:style w:type="paragraph" w:styleId="ListParagraph">
    <w:name w:val="List Paragraph"/>
    <w:basedOn w:val="Normal"/>
    <w:uiPriority w:val="34"/>
    <w:semiHidden/>
    <w:rsid w:val="00627F40"/>
    <w:pPr>
      <w:ind w:left="720"/>
    </w:pPr>
  </w:style>
  <w:style w:type="paragraph" w:styleId="NormalWeb">
    <w:name w:val="Normal (Web)"/>
    <w:basedOn w:val="Normal"/>
    <w:uiPriority w:val="99"/>
    <w:semiHidden/>
    <w:unhideWhenUsed/>
    <w:rsid w:val="00032131"/>
    <w:pPr>
      <w:spacing w:before="100" w:beforeAutospacing="1" w:after="100" w:afterAutospacing="1"/>
      <w:contextualSpacing w:val="0"/>
    </w:pPr>
    <w:rPr>
      <w:rFonts w:ascii="Times New Roman" w:eastAsia="Times New Roman" w:hAnsi="Times New Roman" w:cs="Times New Roman"/>
      <w:color w:val="auto"/>
      <w:sz w:val="24"/>
      <w:szCs w:val="24"/>
      <w:lang w:val="en-GB" w:eastAsia="en-GB"/>
    </w:rPr>
  </w:style>
  <w:style w:type="character" w:styleId="HTMLCite">
    <w:name w:val="HTML Cite"/>
    <w:basedOn w:val="DefaultParagraphFont"/>
    <w:uiPriority w:val="99"/>
    <w:semiHidden/>
    <w:unhideWhenUsed/>
    <w:rsid w:val="001A0EFC"/>
    <w:rPr>
      <w:i/>
      <w:iCs/>
    </w:rPr>
  </w:style>
  <w:style w:type="character" w:styleId="Strong">
    <w:name w:val="Strong"/>
    <w:basedOn w:val="DefaultParagraphFont"/>
    <w:uiPriority w:val="22"/>
    <w:qFormat/>
    <w:rsid w:val="001A0EFC"/>
    <w:rPr>
      <w:b/>
      <w:bCs/>
    </w:rPr>
  </w:style>
  <w:style w:type="character" w:styleId="FollowedHyperlink">
    <w:name w:val="FollowedHyperlink"/>
    <w:basedOn w:val="DefaultParagraphFont"/>
    <w:uiPriority w:val="99"/>
    <w:semiHidden/>
    <w:unhideWhenUsed/>
    <w:rsid w:val="00E53544"/>
    <w:rPr>
      <w:color w:val="954F72" w:themeColor="followedHyperlink"/>
      <w:u w:val="single"/>
    </w:rPr>
  </w:style>
  <w:style w:type="paragraph" w:styleId="BalloonText">
    <w:name w:val="Balloon Text"/>
    <w:basedOn w:val="Normal"/>
    <w:link w:val="BalloonTextChar"/>
    <w:uiPriority w:val="99"/>
    <w:semiHidden/>
    <w:unhideWhenUsed/>
    <w:rsid w:val="00B16B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B77"/>
    <w:rPr>
      <w:rFonts w:ascii="Segoe UI" w:hAnsi="Segoe UI" w:cs="Segoe UI"/>
      <w:color w:val="000000" w:themeColor="tex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345">
      <w:bodyDiv w:val="1"/>
      <w:marLeft w:val="0"/>
      <w:marRight w:val="0"/>
      <w:marTop w:val="0"/>
      <w:marBottom w:val="0"/>
      <w:divBdr>
        <w:top w:val="none" w:sz="0" w:space="0" w:color="auto"/>
        <w:left w:val="none" w:sz="0" w:space="0" w:color="auto"/>
        <w:bottom w:val="none" w:sz="0" w:space="0" w:color="auto"/>
        <w:right w:val="none" w:sz="0" w:space="0" w:color="auto"/>
      </w:divBdr>
    </w:div>
    <w:div w:id="142359370">
      <w:bodyDiv w:val="1"/>
      <w:marLeft w:val="0"/>
      <w:marRight w:val="0"/>
      <w:marTop w:val="0"/>
      <w:marBottom w:val="0"/>
      <w:divBdr>
        <w:top w:val="none" w:sz="0" w:space="0" w:color="auto"/>
        <w:left w:val="none" w:sz="0" w:space="0" w:color="auto"/>
        <w:bottom w:val="none" w:sz="0" w:space="0" w:color="auto"/>
        <w:right w:val="none" w:sz="0" w:space="0" w:color="auto"/>
      </w:divBdr>
    </w:div>
    <w:div w:id="420685833">
      <w:bodyDiv w:val="1"/>
      <w:marLeft w:val="0"/>
      <w:marRight w:val="0"/>
      <w:marTop w:val="0"/>
      <w:marBottom w:val="0"/>
      <w:divBdr>
        <w:top w:val="none" w:sz="0" w:space="0" w:color="auto"/>
        <w:left w:val="none" w:sz="0" w:space="0" w:color="auto"/>
        <w:bottom w:val="none" w:sz="0" w:space="0" w:color="auto"/>
        <w:right w:val="none" w:sz="0" w:space="0" w:color="auto"/>
      </w:divBdr>
    </w:div>
    <w:div w:id="481166533">
      <w:bodyDiv w:val="1"/>
      <w:marLeft w:val="0"/>
      <w:marRight w:val="0"/>
      <w:marTop w:val="0"/>
      <w:marBottom w:val="0"/>
      <w:divBdr>
        <w:top w:val="none" w:sz="0" w:space="0" w:color="auto"/>
        <w:left w:val="none" w:sz="0" w:space="0" w:color="auto"/>
        <w:bottom w:val="none" w:sz="0" w:space="0" w:color="auto"/>
        <w:right w:val="none" w:sz="0" w:space="0" w:color="auto"/>
      </w:divBdr>
    </w:div>
    <w:div w:id="632488300">
      <w:bodyDiv w:val="1"/>
      <w:marLeft w:val="0"/>
      <w:marRight w:val="0"/>
      <w:marTop w:val="0"/>
      <w:marBottom w:val="0"/>
      <w:divBdr>
        <w:top w:val="none" w:sz="0" w:space="0" w:color="auto"/>
        <w:left w:val="none" w:sz="0" w:space="0" w:color="auto"/>
        <w:bottom w:val="none" w:sz="0" w:space="0" w:color="auto"/>
        <w:right w:val="none" w:sz="0" w:space="0" w:color="auto"/>
      </w:divBdr>
    </w:div>
    <w:div w:id="748305475">
      <w:bodyDiv w:val="1"/>
      <w:marLeft w:val="0"/>
      <w:marRight w:val="0"/>
      <w:marTop w:val="0"/>
      <w:marBottom w:val="0"/>
      <w:divBdr>
        <w:top w:val="none" w:sz="0" w:space="0" w:color="auto"/>
        <w:left w:val="none" w:sz="0" w:space="0" w:color="auto"/>
        <w:bottom w:val="none" w:sz="0" w:space="0" w:color="auto"/>
        <w:right w:val="none" w:sz="0" w:space="0" w:color="auto"/>
      </w:divBdr>
    </w:div>
    <w:div w:id="809058648">
      <w:bodyDiv w:val="1"/>
      <w:marLeft w:val="0"/>
      <w:marRight w:val="0"/>
      <w:marTop w:val="0"/>
      <w:marBottom w:val="0"/>
      <w:divBdr>
        <w:top w:val="none" w:sz="0" w:space="0" w:color="auto"/>
        <w:left w:val="none" w:sz="0" w:space="0" w:color="auto"/>
        <w:bottom w:val="none" w:sz="0" w:space="0" w:color="auto"/>
        <w:right w:val="none" w:sz="0" w:space="0" w:color="auto"/>
      </w:divBdr>
    </w:div>
    <w:div w:id="1176964215">
      <w:bodyDiv w:val="1"/>
      <w:marLeft w:val="0"/>
      <w:marRight w:val="0"/>
      <w:marTop w:val="0"/>
      <w:marBottom w:val="0"/>
      <w:divBdr>
        <w:top w:val="none" w:sz="0" w:space="0" w:color="auto"/>
        <w:left w:val="none" w:sz="0" w:space="0" w:color="auto"/>
        <w:bottom w:val="none" w:sz="0" w:space="0" w:color="auto"/>
        <w:right w:val="none" w:sz="0" w:space="0" w:color="auto"/>
      </w:divBdr>
    </w:div>
    <w:div w:id="1485389280">
      <w:bodyDiv w:val="1"/>
      <w:marLeft w:val="0"/>
      <w:marRight w:val="0"/>
      <w:marTop w:val="0"/>
      <w:marBottom w:val="0"/>
      <w:divBdr>
        <w:top w:val="none" w:sz="0" w:space="0" w:color="auto"/>
        <w:left w:val="none" w:sz="0" w:space="0" w:color="auto"/>
        <w:bottom w:val="none" w:sz="0" w:space="0" w:color="auto"/>
        <w:right w:val="none" w:sz="0" w:space="0" w:color="auto"/>
      </w:divBdr>
    </w:div>
    <w:div w:id="166889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vitality.co.uk/family/kids/healthy-habits/5-ways-for-handwashing-with-kids" TargetMode="External"/><Relationship Id="rId26" Type="http://schemas.openxmlformats.org/officeDocument/2006/relationships/image" Target="media/image6.jpeg"/><Relationship Id="rId39" Type="http://schemas.openxmlformats.org/officeDocument/2006/relationships/hyperlink" Target="http://www.kidsworldfun.com/did-you-know.php" TargetMode="External"/><Relationship Id="rId21" Type="http://schemas.openxmlformats.org/officeDocument/2006/relationships/image" Target="media/image50.jpeg"/><Relationship Id="rId34" Type="http://schemas.openxmlformats.org/officeDocument/2006/relationships/hyperlink" Target="https://www.kidzworld.com/article/4392-the-chilling-truth-about-brain-freeze" TargetMode="External"/><Relationship Id="rId42" Type="http://schemas.openxmlformats.org/officeDocument/2006/relationships/header" Target="header1.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itality.co.uk/family/kids/healthy-habits/5-ways-for-handwashing-with-kids" TargetMode="External"/><Relationship Id="rId29" Type="http://schemas.openxmlformats.org/officeDocument/2006/relationships/hyperlink" Target="http://www.dltk-holidays.com/winter" TargetMode="External"/><Relationship Id="rId11" Type="http://schemas.openxmlformats.org/officeDocument/2006/relationships/image" Target="media/image1.jpeg"/><Relationship Id="rId24" Type="http://schemas.openxmlformats.org/officeDocument/2006/relationships/hyperlink" Target="http://www.nhs.uk/live-well/healthy-body/10-winter-illnesses" TargetMode="External"/><Relationship Id="rId32" Type="http://schemas.openxmlformats.org/officeDocument/2006/relationships/image" Target="media/image7.jpeg"/><Relationship Id="rId37" Type="http://schemas.openxmlformats.org/officeDocument/2006/relationships/hyperlink" Target="http://www.fun-facts.org.uk/" TargetMode="External"/><Relationship Id="rId40" Type="http://schemas.openxmlformats.org/officeDocument/2006/relationships/hyperlink" Target="http://www.fun-facts.org.uk/" TargetMode="External"/><Relationship Id="rId45" Type="http://schemas.openxmlformats.org/officeDocument/2006/relationships/image" Target="media/image10.svg"/><Relationship Id="rId5" Type="http://schemas.openxmlformats.org/officeDocument/2006/relationships/numbering" Target="numbering.xml"/><Relationship Id="rId15" Type="http://schemas.openxmlformats.org/officeDocument/2006/relationships/image" Target="media/image40.jpeg"/><Relationship Id="rId23" Type="http://schemas.openxmlformats.org/officeDocument/2006/relationships/hyperlink" Target="http://www.chroniclelive.co.uk/news/health/norovirus-symptoms-contagious-long-vomit-15410572" TargetMode="External"/><Relationship Id="rId28" Type="http://schemas.openxmlformats.org/officeDocument/2006/relationships/hyperlink" Target="http://www.easypeasyandfun.com/winter-crafts-for-kids-to-make" TargetMode="External"/><Relationship Id="rId36" Type="http://schemas.openxmlformats.org/officeDocument/2006/relationships/hyperlink" Target="http://www.kidsworldfun.com/did-you-know.php"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forecast.co.uk/" TargetMode="External"/><Relationship Id="rId31" Type="http://schemas.openxmlformats.org/officeDocument/2006/relationships/hyperlink" Target="http://www.dltk-holidays.com/winter" TargetMode="Externa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nhs.uk/live-well/healthy-body/10-winter-illnesses" TargetMode="External"/><Relationship Id="rId27" Type="http://schemas.openxmlformats.org/officeDocument/2006/relationships/image" Target="media/image60.jpeg"/><Relationship Id="rId30" Type="http://schemas.openxmlformats.org/officeDocument/2006/relationships/hyperlink" Target="http://www.easypeasyandfun.com/winter-crafts-for-kids-to-make" TargetMode="External"/><Relationship Id="rId35" Type="http://schemas.openxmlformats.org/officeDocument/2006/relationships/hyperlink" Target="http://www.did-you-knows.com/"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forecast.co.uk/" TargetMode="External"/><Relationship Id="rId25" Type="http://schemas.openxmlformats.org/officeDocument/2006/relationships/hyperlink" Target="http://www.chroniclelive.co.uk/news/health/norovirus-symptoms-contagious-long-vomit-15410572" TargetMode="External"/><Relationship Id="rId33" Type="http://schemas.openxmlformats.org/officeDocument/2006/relationships/image" Target="media/image70.jpeg"/><Relationship Id="rId38" Type="http://schemas.openxmlformats.org/officeDocument/2006/relationships/hyperlink" Target="http://www.did-you-knows.com/" TargetMode="External"/><Relationship Id="rId46" Type="http://schemas.openxmlformats.org/officeDocument/2006/relationships/header" Target="header3.xml"/><Relationship Id="rId20" Type="http://schemas.openxmlformats.org/officeDocument/2006/relationships/image" Target="media/image5.jpeg"/><Relationship Id="rId41" Type="http://schemas.openxmlformats.org/officeDocument/2006/relationships/hyperlink" Target="https://www.kidzworld.com/article/29814-polar-bear-fun-fact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no\AppData\Roaming\Microsoft\Templates\PTA%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F781897AE2C424F9F6362CC0A45E05D"/>
        <w:category>
          <w:name w:val="General"/>
          <w:gallery w:val="placeholder"/>
        </w:category>
        <w:types>
          <w:type w:val="bbPlcHdr"/>
        </w:types>
        <w:behaviors>
          <w:behavior w:val="content"/>
        </w:behaviors>
        <w:guid w:val="{D435F2FA-47FE-4ED8-B0CA-549B8316AA39}"/>
      </w:docPartPr>
      <w:docPartBody>
        <w:p w:rsidR="004F74DA" w:rsidRDefault="004F74DA">
          <w:pPr>
            <w:pStyle w:val="AF781897AE2C424F9F6362CC0A45E05D"/>
          </w:pPr>
          <w:r w:rsidRPr="004473C7">
            <w:t>www.bellowscollege.com</w:t>
          </w:r>
        </w:p>
      </w:docPartBody>
    </w:docPart>
    <w:docPart>
      <w:docPartPr>
        <w:name w:val="D6FEEB5615C94ADEB034134D8B1F3E87"/>
        <w:category>
          <w:name w:val="General"/>
          <w:gallery w:val="placeholder"/>
        </w:category>
        <w:types>
          <w:type w:val="bbPlcHdr"/>
        </w:types>
        <w:behaviors>
          <w:behavior w:val="content"/>
        </w:behaviors>
        <w:guid w:val="{70FBF911-7C1F-4BCE-B1A7-168253B51B1E}"/>
      </w:docPartPr>
      <w:docPartBody>
        <w:p w:rsidR="004F74DA" w:rsidRDefault="004F74DA">
          <w:pPr>
            <w:pStyle w:val="D6FEEB5615C94ADEB034134D8B1F3E87"/>
          </w:pPr>
          <w:r w:rsidRPr="004473C7">
            <w:rPr>
              <w:rStyle w:val="PlaceholderText"/>
              <w:color w:val="FFFFFF" w:themeColor="background1"/>
            </w:rPr>
            <w:t>215-555-0134</w:t>
          </w:r>
        </w:p>
      </w:docPartBody>
    </w:docPart>
    <w:docPart>
      <w:docPartPr>
        <w:name w:val="141D8C6F6414409DA2E067A373A378EF"/>
        <w:category>
          <w:name w:val="General"/>
          <w:gallery w:val="placeholder"/>
        </w:category>
        <w:types>
          <w:type w:val="bbPlcHdr"/>
        </w:types>
        <w:behaviors>
          <w:behavior w:val="content"/>
        </w:behaviors>
        <w:guid w:val="{3C7C24B2-317A-4F9A-BF70-44B855D51244}"/>
      </w:docPartPr>
      <w:docPartBody>
        <w:p w:rsidR="004F74DA" w:rsidRDefault="004F74DA">
          <w:pPr>
            <w:pStyle w:val="141D8C6F6414409DA2E067A373A378EF"/>
          </w:pPr>
          <w:r w:rsidRPr="004473C7">
            <w:rPr>
              <w:rStyle w:val="PlaceholderText"/>
              <w:color w:val="FFFFFF" w:themeColor="background1"/>
            </w:rPr>
            <w:t>someone@example.com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4DA"/>
    <w:rsid w:val="004F7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spacing w:after="0" w:line="216" w:lineRule="auto"/>
      <w:contextualSpacing/>
      <w:outlineLvl w:val="1"/>
    </w:pPr>
    <w:rPr>
      <w:rFonts w:asciiTheme="majorHAnsi" w:eastAsiaTheme="minorHAnsi" w:hAnsiTheme="majorHAnsi" w:cs="Tahoma"/>
      <w:b/>
      <w:color w:val="A5A5A5" w:themeColor="accent3"/>
      <w:sz w:val="40"/>
      <w:lang w:val="en-US" w:eastAsia="en-US"/>
    </w:rPr>
  </w:style>
  <w:style w:type="paragraph" w:styleId="Heading3">
    <w:name w:val="heading 3"/>
    <w:basedOn w:val="Normal"/>
    <w:next w:val="Normal"/>
    <w:link w:val="Heading3Char"/>
    <w:uiPriority w:val="9"/>
    <w:qFormat/>
    <w:pPr>
      <w:spacing w:after="0" w:line="240" w:lineRule="auto"/>
      <w:contextualSpacing/>
      <w:outlineLvl w:val="2"/>
    </w:pPr>
    <w:rPr>
      <w:rFonts w:asciiTheme="majorHAnsi" w:eastAsiaTheme="minorHAnsi" w:hAnsiTheme="majorHAnsi" w:cs="Tahoma"/>
      <w:b/>
      <w:color w:val="A5A5A5" w:themeColor="accent3"/>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070723C1DB4B328DDC3F2A4E136D22">
    <w:name w:val="E9070723C1DB4B328DDC3F2A4E136D22"/>
  </w:style>
  <w:style w:type="paragraph" w:customStyle="1" w:styleId="A12C40AB79C7462682B1668DADD59C2D">
    <w:name w:val="A12C40AB79C7462682B1668DADD59C2D"/>
  </w:style>
  <w:style w:type="paragraph" w:customStyle="1" w:styleId="A901DBD3F0134910B5817CF6A2246C08">
    <w:name w:val="A901DBD3F0134910B5817CF6A2246C08"/>
  </w:style>
  <w:style w:type="paragraph" w:customStyle="1" w:styleId="534A0DD5E20741D5A006DE98850917D9">
    <w:name w:val="534A0DD5E20741D5A006DE98850917D9"/>
  </w:style>
  <w:style w:type="paragraph" w:customStyle="1" w:styleId="543F29243074482EA07B9BF56BC87FA6">
    <w:name w:val="543F29243074482EA07B9BF56BC87FA6"/>
  </w:style>
  <w:style w:type="paragraph" w:customStyle="1" w:styleId="1AB8DE6A787541809FC790B6A19245FD">
    <w:name w:val="1AB8DE6A787541809FC790B6A19245FD"/>
  </w:style>
  <w:style w:type="character" w:customStyle="1" w:styleId="Heading2Char">
    <w:name w:val="Heading 2 Char"/>
    <w:basedOn w:val="DefaultParagraphFont"/>
    <w:link w:val="Heading2"/>
    <w:uiPriority w:val="9"/>
    <w:rPr>
      <w:rFonts w:asciiTheme="majorHAnsi" w:eastAsiaTheme="minorHAnsi" w:hAnsiTheme="majorHAnsi" w:cs="Tahoma"/>
      <w:b/>
      <w:color w:val="A5A5A5" w:themeColor="accent3"/>
      <w:sz w:val="40"/>
      <w:lang w:val="en-US" w:eastAsia="en-US"/>
    </w:rPr>
  </w:style>
  <w:style w:type="paragraph" w:customStyle="1" w:styleId="2453C02F4CFC4025BD66D3958455248F">
    <w:name w:val="2453C02F4CFC4025BD66D3958455248F"/>
  </w:style>
  <w:style w:type="paragraph" w:customStyle="1" w:styleId="8C45ED5E8B1F4BBBB1DC06D72E4FCF84">
    <w:name w:val="8C45ED5E8B1F4BBBB1DC06D72E4FCF84"/>
  </w:style>
  <w:style w:type="paragraph" w:customStyle="1" w:styleId="E744D1FA1F2148248734CDFE33A3B64F">
    <w:name w:val="E744D1FA1F2148248734CDFE33A3B64F"/>
  </w:style>
  <w:style w:type="paragraph" w:customStyle="1" w:styleId="779F9301E116465694978B870C7DF100">
    <w:name w:val="779F9301E116465694978B870C7DF100"/>
  </w:style>
  <w:style w:type="character" w:styleId="PlaceholderText">
    <w:name w:val="Placeholder Text"/>
    <w:basedOn w:val="DefaultParagraphFont"/>
    <w:uiPriority w:val="99"/>
    <w:semiHidden/>
    <w:rPr>
      <w:color w:val="808080"/>
    </w:rPr>
  </w:style>
  <w:style w:type="paragraph" w:customStyle="1" w:styleId="7B99DBEF29274D19AA50C27EB30A8E1A">
    <w:name w:val="7B99DBEF29274D19AA50C27EB30A8E1A"/>
  </w:style>
  <w:style w:type="character" w:customStyle="1" w:styleId="Heading3Char">
    <w:name w:val="Heading 3 Char"/>
    <w:basedOn w:val="DefaultParagraphFont"/>
    <w:link w:val="Heading3"/>
    <w:uiPriority w:val="9"/>
    <w:rPr>
      <w:rFonts w:asciiTheme="majorHAnsi" w:eastAsiaTheme="minorHAnsi" w:hAnsiTheme="majorHAnsi" w:cs="Tahoma"/>
      <w:b/>
      <w:color w:val="A5A5A5" w:themeColor="accent3"/>
      <w:sz w:val="36"/>
      <w:lang w:val="en-US" w:eastAsia="en-US"/>
    </w:rPr>
  </w:style>
  <w:style w:type="paragraph" w:customStyle="1" w:styleId="E78DFAFE1C994102B4DED214E2101145">
    <w:name w:val="E78DFAFE1C994102B4DED214E2101145"/>
  </w:style>
  <w:style w:type="paragraph" w:customStyle="1" w:styleId="53B4403206554593AAADFD4676CA1B10">
    <w:name w:val="53B4403206554593AAADFD4676CA1B10"/>
  </w:style>
  <w:style w:type="paragraph" w:customStyle="1" w:styleId="F24EA6A404E040668DD37962695985FB">
    <w:name w:val="F24EA6A404E040668DD37962695985FB"/>
  </w:style>
  <w:style w:type="paragraph" w:customStyle="1" w:styleId="AD779E983F04489C8D7B5C0F64C5001F">
    <w:name w:val="AD779E983F04489C8D7B5C0F64C5001F"/>
  </w:style>
  <w:style w:type="paragraph" w:customStyle="1" w:styleId="D22B6616B6A54B54A3B04E7A93BA283E">
    <w:name w:val="D22B6616B6A54B54A3B04E7A93BA283E"/>
  </w:style>
  <w:style w:type="paragraph" w:customStyle="1" w:styleId="CD679BB13BE541F0B76D541378D1F432">
    <w:name w:val="CD679BB13BE541F0B76D541378D1F432"/>
  </w:style>
  <w:style w:type="character" w:styleId="Emphasis">
    <w:name w:val="Emphasis"/>
    <w:uiPriority w:val="20"/>
    <w:qFormat/>
    <w:rPr>
      <w:rFonts w:ascii="Tahoma" w:hAnsi="Tahoma" w:cs="Tahoma"/>
      <w:i/>
      <w:color w:val="7030A0"/>
      <w:sz w:val="24"/>
      <w:lang w:val="en-US"/>
    </w:rPr>
  </w:style>
  <w:style w:type="paragraph" w:customStyle="1" w:styleId="40C990824BC04FB8BCDA5E805DB8E56A">
    <w:name w:val="40C990824BC04FB8BCDA5E805DB8E56A"/>
  </w:style>
  <w:style w:type="paragraph" w:customStyle="1" w:styleId="AF781897AE2C424F9F6362CC0A45E05D">
    <w:name w:val="AF781897AE2C424F9F6362CC0A45E05D"/>
  </w:style>
  <w:style w:type="paragraph" w:customStyle="1" w:styleId="D6FEEB5615C94ADEB034134D8B1F3E87">
    <w:name w:val="D6FEEB5615C94ADEB034134D8B1F3E87"/>
  </w:style>
  <w:style w:type="paragraph" w:customStyle="1" w:styleId="141D8C6F6414409DA2E067A373A378EF">
    <w:name w:val="141D8C6F6414409DA2E067A373A378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2.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05EE216-0D4C-404A-A8D2-FC1B77B48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newsletter</Template>
  <TotalTime>0</TotalTime>
  <Pages>7</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2020-01-13T18:07:00Z</dcterms:created>
  <dcterms:modified xsi:type="dcterms:W3CDTF">2020-01-13T18:07:00Z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