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CE1" w:rsidRDefault="00B21CE1">
      <w:r>
        <w:rPr>
          <w:noProof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6" o:spid="_x0000_s1026" type="#_x0000_t75" style="position:absolute;left:0;text-align:left;margin-left:522pt;margin-top:279pt;width:171pt;height:144.85pt;z-index:251657216;visibility:visible">
            <v:imagedata r:id="rId4" o:title=""/>
            <w10:wrap type="square"/>
          </v:shape>
        </w:pict>
      </w:r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405.95pt;margin-top:414pt;width:166.6pt;height:5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">
            <v:textbox>
              <w:txbxContent>
                <w:p w:rsidR="00B21CE1" w:rsidRPr="000E7C10" w:rsidRDefault="00B21CE1" w:rsidP="00777FA4">
                  <w:pPr>
                    <w:jc w:val="both"/>
                  </w:pPr>
                  <w:r w:rsidRPr="000E7C10">
                    <w:rPr>
                      <w:lang w:val="en-US"/>
                    </w:rPr>
                    <w:t xml:space="preserve">The Samaritan took some </w:t>
                  </w:r>
                  <w:r w:rsidRPr="000E7C10">
                    <w:rPr>
                      <w:rStyle w:val="ilad1"/>
                      <w:rFonts w:ascii="Trebuchet MS" w:hAnsi="Trebuchet MS"/>
                      <w:color w:val="auto"/>
                      <w:u w:val="none"/>
                      <w:lang w:val="en-US"/>
                    </w:rPr>
                    <w:t>water</w:t>
                  </w:r>
                  <w:r w:rsidRPr="000E7C10">
                    <w:rPr>
                      <w:lang w:val="en-US"/>
                    </w:rPr>
                    <w:t xml:space="preserve"> and cleaned the man’s eyes and gave him something to drink.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3" o:spid="_x0000_s1028" type="#_x0000_t75" style="position:absolute;left:0;text-align:left;margin-left:261pt;margin-top:225pt;width:117.75pt;height:183pt;z-index:251654144;visibility:visible">
            <v:imagedata r:id="rId5" o:title=""/>
            <w10:wrap type="square"/>
          </v:shape>
        </w:pict>
      </w:r>
      <w:r>
        <w:rPr>
          <w:noProof/>
          <w:lang w:eastAsia="en-GB"/>
        </w:rPr>
        <w:pict>
          <v:shape id="_x0000_s1029" type="#_x0000_t202" style="position:absolute;left:0;text-align:left;margin-left:135.95pt;margin-top:396pt;width:198pt;height:70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">
            <v:textbox style="mso-next-textbox:#_x0000_s1029">
              <w:txbxContent>
                <w:p w:rsidR="00B21CE1" w:rsidRDefault="00B21CE1" w:rsidP="000E7C10">
                  <w:pPr>
                    <w:jc w:val="left"/>
                    <w:rPr>
                      <w:lang w:val="en-US"/>
                    </w:rPr>
                  </w:pPr>
                  <w:r w:rsidRPr="000E7C10">
                    <w:rPr>
                      <w:lang w:val="en-US"/>
                    </w:rPr>
                    <w:t>The religious leader thought,</w:t>
                  </w:r>
                  <w:r w:rsidRPr="00777FA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  <w:r w:rsidRPr="000E7C10">
                    <w:rPr>
                      <w:lang w:val="en-US"/>
                    </w:rPr>
                    <w:t xml:space="preserve">‘Oh, he looks terrible.  </w:t>
                  </w:r>
                  <w:r>
                    <w:rPr>
                      <w:lang w:val="en-US"/>
                    </w:rPr>
                    <w:t>But</w:t>
                  </w:r>
                  <w:r w:rsidRPr="000E7C10">
                    <w:rPr>
                      <w:lang w:val="en-US"/>
                    </w:rPr>
                    <w:t xml:space="preserve">, I’m sure he’s no one I know.’ </w:t>
                  </w:r>
                </w:p>
                <w:p w:rsidR="00B21CE1" w:rsidRPr="00777FA4" w:rsidRDefault="00B21CE1" w:rsidP="000E7C10">
                  <w:pPr>
                    <w:jc w:val="left"/>
                    <w:rPr>
                      <w:sz w:val="24"/>
                      <w:szCs w:val="24"/>
                    </w:rPr>
                  </w:pPr>
                  <w:r w:rsidRPr="000E7C10">
                    <w:rPr>
                      <w:lang w:val="en-US"/>
                    </w:rPr>
                    <w:t>And he passed him by as well.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5" o:spid="_x0000_s1030" type="#_x0000_t75" style="position:absolute;left:0;text-align:left;margin-left:-18pt;margin-top:252pt;width:122.4pt;height:156.2pt;z-index:251656192;visibility:visible">
            <v:imagedata r:id="rId6" o:title=""/>
            <w10:wrap type="square"/>
          </v:shape>
        </w:pict>
      </w:r>
      <w:r>
        <w:rPr>
          <w:noProof/>
          <w:lang w:eastAsia="en-GB"/>
        </w:rPr>
        <w:pict>
          <v:shape id="_x0000_s1031" type="#_x0000_t202" style="position:absolute;left:0;text-align:left;margin-left:424pt;margin-top:117pt;width:144.8pt;height:66.1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">
            <v:textbox style="mso-next-textbox:#_x0000_s1031">
              <w:txbxContent>
                <w:p w:rsidR="00B21CE1" w:rsidRPr="00994DD1" w:rsidRDefault="00B21CE1" w:rsidP="00B412BA">
                  <w:pPr>
                    <w:pStyle w:val="NormalWeb"/>
                    <w:rPr>
                      <w:rFonts w:ascii="Calibri" w:hAnsi="Calibri" w:cs="Calibri"/>
                      <w:lang w:val="en-US"/>
                    </w:rPr>
                  </w:pPr>
                  <w:r w:rsidRPr="00994DD1">
                    <w:rPr>
                      <w:rFonts w:ascii="Calibri" w:hAnsi="Calibri" w:cs="Calibri"/>
                      <w:lang w:val="en-US"/>
                    </w:rPr>
                    <w:t>The robbers attacked the man, beat him up and stole everything he had, even his clothes.</w:t>
                  </w:r>
                </w:p>
                <w:p w:rsidR="00B21CE1" w:rsidRPr="00B412BA" w:rsidRDefault="00B21CE1" w:rsidP="00B412BA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2" type="#_x0000_t202" style="position:absolute;left:0;text-align:left;margin-left:145pt;margin-top:117pt;width:155.15pt;height:58.5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">
            <v:textbox style="mso-next-textbox:#_x0000_s1032">
              <w:txbxContent>
                <w:p w:rsidR="00B21CE1" w:rsidRPr="00777FA4" w:rsidRDefault="00B21CE1" w:rsidP="00777FA4">
                  <w:pPr>
                    <w:jc w:val="both"/>
                    <w:rPr>
                      <w:sz w:val="24"/>
                      <w:szCs w:val="24"/>
                    </w:rPr>
                  </w:pPr>
                  <w:r w:rsidRPr="00777FA4">
                    <w:rPr>
                      <w:sz w:val="24"/>
                      <w:szCs w:val="24"/>
                      <w:lang w:val="en-US"/>
                    </w:rPr>
                    <w:t>The man could barely raise his head to beg for help but the priest only backed away.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4" o:spid="_x0000_s1033" type="#_x0000_t75" style="position:absolute;left:0;text-align:left;margin-left:279pt;margin-top:-54pt;width:105.05pt;height:178.65pt;z-index:-251661312;visibility:visible" wrapcoords="-154 0 -154 21509 21600 21509 21600 0 -154 0">
            <v:imagedata r:id="rId7" o:title=""/>
            <w10:wrap type="tight"/>
          </v:shape>
        </w:pict>
      </w:r>
      <w:r>
        <w:rPr>
          <w:noProof/>
          <w:lang w:eastAsia="en-GB"/>
        </w:rPr>
        <w:pict>
          <v:shape id="Picture 2" o:spid="_x0000_s1034" type="#_x0000_t75" style="position:absolute;left:0;text-align:left;margin-left:549pt;margin-top:-27pt;width:154pt;height:144.9pt;z-index:251653120;visibility:visible">
            <v:imagedata r:id="rId8" o:title="" croptop="7242f"/>
            <w10:wrap type="square"/>
          </v:shape>
        </w:pict>
      </w:r>
      <w:r>
        <w:rPr>
          <w:noProof/>
          <w:lang w:eastAsia="en-GB"/>
        </w:rPr>
        <w:pict>
          <v:shape id="_x0000_s1035" type="#_x0000_t202" style="position:absolute;left:0;text-align:left;margin-left:-152pt;margin-top:414pt;width:149.85pt;height:56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">
            <v:textbox style="mso-next-textbox:#_x0000_s1035">
              <w:txbxContent>
                <w:p w:rsidR="00B21CE1" w:rsidRPr="008C7713" w:rsidRDefault="00B21CE1" w:rsidP="00777FA4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  <w:lang w:val="en-US"/>
                    </w:rPr>
                    <w:t>T</w:t>
                  </w:r>
                  <w:r w:rsidRPr="008C7713">
                    <w:rPr>
                      <w:sz w:val="24"/>
                      <w:szCs w:val="24"/>
                      <w:lang w:val="en-US"/>
                    </w:rPr>
                    <w:t xml:space="preserve">he Samaritan came over to </w:t>
                  </w:r>
                  <w:r>
                    <w:rPr>
                      <w:sz w:val="24"/>
                      <w:szCs w:val="24"/>
                      <w:lang w:val="en-US"/>
                    </w:rPr>
                    <w:t>the man lying on the side of the road.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Picture 1" o:spid="_x0000_s1036" type="#_x0000_t75" style="position:absolute;left:0;text-align:left;margin-left:-17.85pt;margin-top:-17.85pt;width:133.9pt;height:154.3pt;z-index:-251664384;visibility:visible" wrapcoords="-121 0 -121 21495 21600 21495 21600 0 -121 0" o:allowoverlap="f">
            <v:imagedata r:id="rId9" o:title=""/>
            <w10:wrap type="tight"/>
          </v:shape>
        </w:pict>
      </w:r>
      <w:r>
        <w:rPr>
          <w:noProof/>
          <w:lang w:eastAsia="en-GB"/>
        </w:rPr>
        <w:pict>
          <v:shape id="_x0000_s1037" type="#_x0000_t202" style="position:absolute;left:0;text-align:left;margin-left:-152pt;margin-top:135pt;width:148.1pt;height:47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">
            <v:textbox>
              <w:txbxContent>
                <w:p w:rsidR="00B21CE1" w:rsidRPr="00777FA4" w:rsidRDefault="00B21CE1" w:rsidP="000E7C10">
                  <w:pPr>
                    <w:jc w:val="left"/>
                    <w:rPr>
                      <w:sz w:val="24"/>
                      <w:szCs w:val="24"/>
                    </w:rPr>
                  </w:pPr>
                  <w:r w:rsidRPr="00777FA4">
                    <w:rPr>
                      <w:sz w:val="24"/>
                      <w:szCs w:val="24"/>
                      <w:lang w:val="en-US"/>
                    </w:rPr>
                    <w:t xml:space="preserve">There once was a man walking </w:t>
                  </w:r>
                  <w:r>
                    <w:rPr>
                      <w:sz w:val="24"/>
                      <w:szCs w:val="24"/>
                      <w:lang w:val="en-US"/>
                    </w:rPr>
                    <w:t>a very long way.</w:t>
                  </w:r>
                  <w:bookmarkStart w:id="0" w:name="_GoBack"/>
                  <w:bookmarkEnd w:id="0"/>
                  <w:r w:rsidRPr="00777FA4">
                    <w:rPr>
                      <w:sz w:val="24"/>
                      <w:szCs w:val="24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</w:p>
    <w:sectPr w:rsidR="00B21CE1" w:rsidSect="00B412B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30B53"/>
    <w:rsid w:val="000C16AE"/>
    <w:rsid w:val="000E7C10"/>
    <w:rsid w:val="00181475"/>
    <w:rsid w:val="00416C52"/>
    <w:rsid w:val="00426BC7"/>
    <w:rsid w:val="005B58A6"/>
    <w:rsid w:val="00665391"/>
    <w:rsid w:val="00777FA4"/>
    <w:rsid w:val="00870707"/>
    <w:rsid w:val="008C7713"/>
    <w:rsid w:val="00903DC1"/>
    <w:rsid w:val="00994DD1"/>
    <w:rsid w:val="00A87A89"/>
    <w:rsid w:val="00B21CE1"/>
    <w:rsid w:val="00B412BA"/>
    <w:rsid w:val="00BE148E"/>
    <w:rsid w:val="00C801E6"/>
    <w:rsid w:val="00E1367A"/>
    <w:rsid w:val="00E30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FA4"/>
    <w:pPr>
      <w:spacing w:line="276" w:lineRule="auto"/>
      <w:jc w:val="right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30B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30B5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B412B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ilad1">
    <w:name w:val="il_ad1"/>
    <w:basedOn w:val="DefaultParagraphFont"/>
    <w:uiPriority w:val="99"/>
    <w:rsid w:val="0087070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62</TotalTime>
  <Pages>1</Pages>
  <Words>1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Ian Grange 2</cp:lastModifiedBy>
  <cp:revision>9</cp:revision>
  <cp:lastPrinted>2011-01-08T20:37:00Z</cp:lastPrinted>
  <dcterms:created xsi:type="dcterms:W3CDTF">2011-01-07T22:22:00Z</dcterms:created>
  <dcterms:modified xsi:type="dcterms:W3CDTF">2011-01-08T21:11:00Z</dcterms:modified>
</cp:coreProperties>
</file>