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D2302" w14:textId="5014B803" w:rsidR="00B253AC" w:rsidRPr="00C42225" w:rsidRDefault="00666D9A" w:rsidP="00C42225">
      <w:pPr>
        <w:jc w:val="center"/>
        <w:rPr>
          <w:rFonts w:eastAsia="Calibri"/>
        </w:rPr>
      </w:pPr>
      <w:r>
        <w:rPr>
          <w:rFonts w:ascii="Calibri" w:eastAsia="Calibri" w:hAnsi="Calibri" w:cs="Calibri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AA997D" wp14:editId="38527678">
                <wp:simplePos x="0" y="0"/>
                <wp:positionH relativeFrom="column">
                  <wp:posOffset>4904105</wp:posOffset>
                </wp:positionH>
                <wp:positionV relativeFrom="paragraph">
                  <wp:posOffset>-765175</wp:posOffset>
                </wp:positionV>
                <wp:extent cx="2080895" cy="1343025"/>
                <wp:effectExtent l="685800" t="19050" r="33655" b="47625"/>
                <wp:wrapNone/>
                <wp:docPr id="99661639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895" cy="1343025"/>
                        </a:xfrm>
                        <a:prstGeom prst="wedgeEllipseCallout">
                          <a:avLst>
                            <a:gd name="adj1" fmla="val -80454"/>
                            <a:gd name="adj2" fmla="val 38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023D" w14:textId="534A732C" w:rsidR="00B253AC" w:rsidRPr="00F253D1" w:rsidRDefault="00B253AC" w:rsidP="00B253A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253D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will be thinking about what this means and what in our lives, we need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to be </w:t>
                            </w:r>
                            <w:proofErr w:type="spellStart"/>
                            <w:r w:rsidR="00D810C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self aware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A997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left:0;text-align:left;margin-left:386.15pt;margin-top:-60.25pt;width:163.85pt;height:105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" adj="-6578,19054">
                <v:textbox>
                  <w:txbxContent>
                    <w:p w14:paraId="2BCF023D" w14:textId="534A732C" w:rsidR="00B253AC" w:rsidRPr="00F253D1" w:rsidRDefault="00B253AC" w:rsidP="00B253AC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253D1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will be thinking about what this means and what in our lives, we need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to be </w:t>
                      </w:r>
                      <w:proofErr w:type="spellStart"/>
                      <w:r w:rsidR="00D810C1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self aware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2225">
        <w:rPr>
          <w:rFonts w:ascii="Calibri" w:eastAsia="Calibri" w:hAnsi="Calibri" w:cs="Calibri"/>
          <w:sz w:val="32"/>
          <w:szCs w:val="32"/>
          <w:u w:val="single"/>
        </w:rPr>
        <w:t xml:space="preserve">Spring Newsletter </w:t>
      </w:r>
      <w:r w:rsidR="00B253AC">
        <w:rPr>
          <w:rFonts w:ascii="Calibri" w:eastAsia="Calibri" w:hAnsi="Calibri" w:cs="Calibri"/>
          <w:sz w:val="32"/>
          <w:szCs w:val="32"/>
          <w:u w:val="single"/>
        </w:rPr>
        <w:t>1:</w:t>
      </w:r>
      <w:r w:rsidR="008513B7">
        <w:rPr>
          <w:rFonts w:ascii="Calibri" w:eastAsia="Calibri" w:hAnsi="Calibri" w:cs="Calibri"/>
          <w:sz w:val="32"/>
          <w:szCs w:val="32"/>
          <w:u w:val="single"/>
        </w:rPr>
        <w:t>4</w:t>
      </w:r>
    </w:p>
    <w:p w14:paraId="7D84FEC1" w14:textId="678FBFFF" w:rsidR="00B253AC" w:rsidRPr="00D1559F" w:rsidRDefault="00B253AC" w:rsidP="00B253AC">
      <w:pPr>
        <w:jc w:val="center"/>
        <w:rPr>
          <w:rFonts w:ascii="Calibri" w:hAnsi="Calibri" w:cs="Calibri"/>
          <w:sz w:val="22"/>
          <w:szCs w:val="22"/>
          <w:shd w:val="clear" w:color="auto" w:fill="FFFFFF"/>
        </w:rPr>
      </w:pPr>
      <w:r w:rsidRPr="00D1559F">
        <w:rPr>
          <w:rFonts w:ascii="Calibri" w:hAnsi="Calibri" w:cs="Calibri"/>
          <w:sz w:val="22"/>
          <w:szCs w:val="22"/>
          <w:shd w:val="clear" w:color="auto" w:fill="FFFFFF"/>
        </w:rPr>
        <w:t xml:space="preserve">Attendance: </w:t>
      </w:r>
      <w:r>
        <w:rPr>
          <w:rFonts w:ascii="Calibri" w:hAnsi="Calibri" w:cs="Calibri"/>
          <w:sz w:val="22"/>
          <w:szCs w:val="22"/>
          <w:shd w:val="clear" w:color="auto" w:fill="FFFFFF"/>
        </w:rPr>
        <w:t>95.</w:t>
      </w:r>
      <w:r w:rsidR="00AF40F9">
        <w:rPr>
          <w:rFonts w:ascii="Calibri" w:hAnsi="Calibri" w:cs="Calibri"/>
          <w:sz w:val="22"/>
          <w:szCs w:val="22"/>
          <w:shd w:val="clear" w:color="auto" w:fill="FFFFFF"/>
        </w:rPr>
        <w:t>7</w:t>
      </w:r>
      <w:proofErr w:type="gramStart"/>
      <w:r>
        <w:rPr>
          <w:rFonts w:ascii="Calibri" w:hAnsi="Calibri" w:cs="Calibri"/>
          <w:sz w:val="22"/>
          <w:szCs w:val="22"/>
          <w:shd w:val="clear" w:color="auto" w:fill="FFFFFF"/>
        </w:rPr>
        <w:t xml:space="preserve">% </w:t>
      </w:r>
      <w:r w:rsidRPr="00D1559F">
        <w:rPr>
          <w:rFonts w:ascii="Calibri" w:hAnsi="Calibri" w:cs="Calibri"/>
          <w:sz w:val="22"/>
          <w:szCs w:val="22"/>
          <w:shd w:val="clear" w:color="auto" w:fill="FFFFFF"/>
        </w:rPr>
        <w:t xml:space="preserve"> -</w:t>
      </w:r>
      <w:proofErr w:type="gramEnd"/>
      <w:r w:rsidRPr="00D1559F">
        <w:rPr>
          <w:rFonts w:ascii="Calibri" w:hAnsi="Calibri" w:cs="Calibri"/>
          <w:sz w:val="22"/>
          <w:szCs w:val="22"/>
          <w:shd w:val="clear" w:color="auto" w:fill="FFFFFF"/>
        </w:rPr>
        <w:t xml:space="preserve"> Target 96%  </w:t>
      </w:r>
    </w:p>
    <w:p w14:paraId="3E103241" w14:textId="33A0FCC1" w:rsidR="003A6016" w:rsidRDefault="00B253AC" w:rsidP="003A6016">
      <w:pPr>
        <w:jc w:val="center"/>
        <w:rPr>
          <w:rFonts w:ascii="Calibri" w:hAnsi="Calibri" w:cs="Calibri"/>
          <w:b/>
          <w:sz w:val="28"/>
          <w:szCs w:val="28"/>
          <w:shd w:val="clear" w:color="auto" w:fill="FFFFFF"/>
        </w:rPr>
      </w:pPr>
      <w:r w:rsidRPr="00C22041">
        <w:rPr>
          <w:rFonts w:ascii="Calibri" w:hAnsi="Calibri" w:cs="Calibri"/>
          <w:b/>
          <w:sz w:val="28"/>
          <w:szCs w:val="28"/>
          <w:shd w:val="clear" w:color="auto" w:fill="FFFFFF"/>
        </w:rPr>
        <w:t xml:space="preserve">Value of the Month </w:t>
      </w:r>
      <w:r>
        <w:rPr>
          <w:rFonts w:ascii="Calibri" w:hAnsi="Calibri" w:cs="Calibri"/>
          <w:b/>
          <w:sz w:val="28"/>
          <w:szCs w:val="28"/>
          <w:shd w:val="clear" w:color="auto" w:fill="FFFFFF"/>
        </w:rPr>
        <w:t xml:space="preserve">– </w:t>
      </w:r>
      <w:r w:rsidR="00D810C1">
        <w:rPr>
          <w:rFonts w:ascii="Calibri" w:hAnsi="Calibri" w:cs="Calibri"/>
          <w:b/>
          <w:sz w:val="28"/>
          <w:szCs w:val="28"/>
          <w:shd w:val="clear" w:color="auto" w:fill="FFFFFF"/>
        </w:rPr>
        <w:t>Self Awareness</w:t>
      </w:r>
    </w:p>
    <w:p w14:paraId="7401D8F8" w14:textId="75FB2039" w:rsidR="00B253AC" w:rsidRPr="003A6016" w:rsidRDefault="00B253AC" w:rsidP="003A6016">
      <w:pPr>
        <w:rPr>
          <w:rFonts w:ascii="Calibri" w:hAnsi="Calibri" w:cs="Calibri"/>
          <w:b/>
          <w:sz w:val="28"/>
          <w:szCs w:val="28"/>
          <w:shd w:val="clear" w:color="auto" w:fill="FFFFFF"/>
        </w:rPr>
      </w:pPr>
      <w:r>
        <w:rPr>
          <w:rFonts w:ascii="Calibri" w:hAnsi="Calibri" w:cs="Calibri"/>
        </w:rPr>
        <w:t>Dear parents and carers,</w:t>
      </w:r>
    </w:p>
    <w:p w14:paraId="48B2601A" w14:textId="48D7F9CC" w:rsidR="003A6016" w:rsidRPr="003A6016" w:rsidRDefault="003A6016" w:rsidP="00C42225">
      <w:pPr>
        <w:spacing w:before="100" w:beforeAutospacing="1" w:after="100" w:afterAutospacing="1"/>
        <w:rPr>
          <w:rFonts w:ascii="Calibri" w:hAnsi="Calibri" w:cs="Calibri"/>
          <w:szCs w:val="24"/>
        </w:rPr>
      </w:pPr>
      <w:r w:rsidRPr="003A6016">
        <w:rPr>
          <w:rFonts w:ascii="Calibri" w:hAnsi="Calibri" w:cs="Calibri"/>
        </w:rPr>
        <w:t>As we head into the final week before half term, excitement is building for our upcoming Rainbow Colour Disco. Despite a wet and gloomy week, the children have remained enthusiastic and engaged in their learning, with one class even making the most of a rare sunny afternoon to take their work outside. It’s been a positive and productive week across the school.</w:t>
      </w:r>
    </w:p>
    <w:p w14:paraId="7C075899" w14:textId="2623B894" w:rsidR="00B253AC" w:rsidRDefault="00B253AC" w:rsidP="00D72819">
      <w:pPr>
        <w:rPr>
          <w:rFonts w:ascii="Calibri" w:hAnsi="Calibri" w:cs="Calibri"/>
        </w:rPr>
      </w:pPr>
    </w:p>
    <w:p w14:paraId="36E67862" w14:textId="2A60DC91" w:rsidR="00545A37" w:rsidRDefault="00123431" w:rsidP="00D7281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0768" behindDoc="1" locked="0" layoutInCell="1" allowOverlap="1" wp14:anchorId="7DDE8F11" wp14:editId="64B83839">
            <wp:simplePos x="0" y="0"/>
            <wp:positionH relativeFrom="margin">
              <wp:posOffset>170180</wp:posOffset>
            </wp:positionH>
            <wp:positionV relativeFrom="paragraph">
              <wp:posOffset>90170</wp:posOffset>
            </wp:positionV>
            <wp:extent cx="17716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68" y="21513"/>
                <wp:lineTo x="21368" y="0"/>
                <wp:lineTo x="0" y="0"/>
              </wp:wrapPolygon>
            </wp:wrapTight>
            <wp:docPr id="1188518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18381" name="Picture 11885183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6308B" w14:textId="0A062FB5" w:rsidR="00823A7E" w:rsidRDefault="00823A7E" w:rsidP="00D72819">
      <w:pPr>
        <w:rPr>
          <w:rFonts w:ascii="Calibri" w:hAnsi="Calibri" w:cs="Calibri"/>
        </w:rPr>
      </w:pPr>
    </w:p>
    <w:p w14:paraId="30D41FBA" w14:textId="7D7495D7" w:rsidR="00823A7E" w:rsidRDefault="00823A7E" w:rsidP="00D72819">
      <w:pPr>
        <w:rPr>
          <w:rFonts w:ascii="Calibri" w:hAnsi="Calibri" w:cs="Calibri"/>
        </w:rPr>
      </w:pPr>
    </w:p>
    <w:p w14:paraId="13634122" w14:textId="3259EAF3" w:rsidR="00823A7E" w:rsidRPr="00361602" w:rsidRDefault="00810BB8" w:rsidP="00D72819">
      <w:pPr>
        <w:rPr>
          <w:rFonts w:ascii="Calibri" w:hAnsi="Calibri" w:cs="Calibri"/>
        </w:rPr>
      </w:pPr>
      <w:r w:rsidRPr="00361602">
        <w:rPr>
          <w:rFonts w:ascii="Calibri" w:hAnsi="Calibri" w:cs="Calibri"/>
          <w:color w:val="000000"/>
          <w:shd w:val="clear" w:color="auto" w:fill="FFFFFF"/>
        </w:rPr>
        <w:t>This week Nursery have been celebrating </w:t>
      </w:r>
      <w:r w:rsidRPr="00361602">
        <w:rPr>
          <w:rFonts w:ascii="Calibri" w:hAnsi="Calibri" w:cs="Calibri"/>
          <w:b/>
          <w:bCs/>
          <w:color w:val="000000"/>
          <w:shd w:val="clear" w:color="auto" w:fill="FFFFFF"/>
        </w:rPr>
        <w:t>National Storytelling Week</w:t>
      </w:r>
      <w:r w:rsidRPr="00361602">
        <w:rPr>
          <w:rFonts w:ascii="Calibri" w:hAnsi="Calibri" w:cs="Calibri"/>
          <w:color w:val="000000"/>
          <w:shd w:val="clear" w:color="auto" w:fill="FFFFFF"/>
        </w:rPr>
        <w:t> by exploring the classic story </w:t>
      </w:r>
      <w:r w:rsidRPr="00361602">
        <w:rPr>
          <w:rFonts w:ascii="Calibri" w:hAnsi="Calibri" w:cs="Calibri"/>
          <w:i/>
          <w:iCs/>
          <w:color w:val="000000"/>
          <w:shd w:val="clear" w:color="auto" w:fill="FFFFFF"/>
        </w:rPr>
        <w:t>Little Red Riding Hood</w:t>
      </w:r>
      <w:r w:rsidRPr="00361602">
        <w:rPr>
          <w:rFonts w:ascii="Calibri" w:hAnsi="Calibri" w:cs="Calibri"/>
          <w:color w:val="000000"/>
          <w:shd w:val="clear" w:color="auto" w:fill="FFFFFF"/>
        </w:rPr>
        <w:t>. </w:t>
      </w:r>
    </w:p>
    <w:p w14:paraId="1764F403" w14:textId="51B7382F" w:rsidR="00823A7E" w:rsidRDefault="00823A7E" w:rsidP="00D72819">
      <w:pPr>
        <w:rPr>
          <w:rFonts w:ascii="Calibri" w:hAnsi="Calibri" w:cs="Calibri"/>
        </w:rPr>
      </w:pPr>
    </w:p>
    <w:p w14:paraId="580E4AA7" w14:textId="2D2A5CE2" w:rsidR="00823A7E" w:rsidRDefault="00823A7E" w:rsidP="00D72819">
      <w:pPr>
        <w:rPr>
          <w:rFonts w:ascii="Calibri" w:hAnsi="Calibri" w:cs="Calibri"/>
        </w:rPr>
      </w:pPr>
    </w:p>
    <w:p w14:paraId="7EF0F064" w14:textId="0267E3D8" w:rsidR="00823A7E" w:rsidRDefault="00823A7E" w:rsidP="00D72819">
      <w:pPr>
        <w:rPr>
          <w:rFonts w:ascii="Calibri" w:hAnsi="Calibri" w:cs="Calibri"/>
        </w:rPr>
      </w:pPr>
    </w:p>
    <w:p w14:paraId="39C51B7F" w14:textId="77777777" w:rsidR="00823A7E" w:rsidRDefault="00823A7E" w:rsidP="00D72819">
      <w:pPr>
        <w:rPr>
          <w:rFonts w:ascii="Calibri" w:hAnsi="Calibri" w:cs="Calibri"/>
        </w:rPr>
      </w:pPr>
    </w:p>
    <w:p w14:paraId="35F842D7" w14:textId="77777777" w:rsidR="00823A7E" w:rsidRDefault="00823A7E" w:rsidP="00D72819">
      <w:pPr>
        <w:rPr>
          <w:rFonts w:ascii="Calibri" w:hAnsi="Calibri" w:cs="Calibri"/>
        </w:rPr>
      </w:pPr>
    </w:p>
    <w:p w14:paraId="2B912E4B" w14:textId="5CCFF65D" w:rsidR="00DC3EED" w:rsidRDefault="00DC3EED" w:rsidP="00D72819">
      <w:pPr>
        <w:rPr>
          <w:rFonts w:ascii="Calibri" w:hAnsi="Calibri" w:cs="Calibri"/>
        </w:rPr>
      </w:pPr>
    </w:p>
    <w:p w14:paraId="7647C91B" w14:textId="396E7E08" w:rsidR="00DC3EED" w:rsidRDefault="00DC3EED" w:rsidP="00D72819">
      <w:pPr>
        <w:rPr>
          <w:rFonts w:ascii="Calibri" w:hAnsi="Calibri" w:cs="Calibri"/>
        </w:rPr>
      </w:pPr>
    </w:p>
    <w:p w14:paraId="4989B749" w14:textId="04783EDA" w:rsidR="00DC3EED" w:rsidRDefault="00DC3EED" w:rsidP="00D72819">
      <w:pPr>
        <w:rPr>
          <w:rFonts w:ascii="Calibri" w:hAnsi="Calibri" w:cs="Calibri"/>
        </w:rPr>
      </w:pPr>
    </w:p>
    <w:p w14:paraId="6F3E31D7" w14:textId="4718D617" w:rsidR="00DC3EED" w:rsidRDefault="00DC3EED" w:rsidP="00D72819">
      <w:pPr>
        <w:rPr>
          <w:rFonts w:ascii="Calibri" w:hAnsi="Calibri" w:cs="Calibri"/>
        </w:rPr>
      </w:pPr>
    </w:p>
    <w:p w14:paraId="7D230F8E" w14:textId="52AA0EE2" w:rsidR="00DC3EED" w:rsidRDefault="00DC3EED" w:rsidP="00D72819">
      <w:pPr>
        <w:rPr>
          <w:rFonts w:ascii="Calibri" w:hAnsi="Calibri" w:cs="Calibri"/>
        </w:rPr>
      </w:pPr>
    </w:p>
    <w:p w14:paraId="0F54F044" w14:textId="4E9DAC8F" w:rsidR="00823A7E" w:rsidRDefault="00823A7E" w:rsidP="00D72819">
      <w:pPr>
        <w:rPr>
          <w:rFonts w:ascii="Calibri" w:hAnsi="Calibri" w:cs="Calibri"/>
        </w:rPr>
      </w:pPr>
    </w:p>
    <w:p w14:paraId="535FC4F7" w14:textId="39F4659D" w:rsidR="00545A37" w:rsidRDefault="00B8291F" w:rsidP="00D72819">
      <w:pPr>
        <w:rPr>
          <w:rFonts w:ascii="Calibri" w:hAnsi="Calibri" w:cs="Calibri"/>
        </w:rPr>
      </w:pPr>
      <w:r w:rsidRPr="00E36590">
        <w:rPr>
          <w:rFonts w:ascii="Calibri" w:hAnsi="Calibri" w:cs="Calibri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BA020A0" wp14:editId="2716DBB0">
                <wp:simplePos x="0" y="0"/>
                <wp:positionH relativeFrom="margin">
                  <wp:posOffset>3723005</wp:posOffset>
                </wp:positionH>
                <wp:positionV relativeFrom="paragraph">
                  <wp:posOffset>361315</wp:posOffset>
                </wp:positionV>
                <wp:extent cx="2800350" cy="695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7CB0" w14:textId="6363A279" w:rsidR="00E36590" w:rsidRPr="00361602" w:rsidRDefault="005709D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361602">
                              <w:rPr>
                                <w:rFonts w:ascii="Calibri" w:hAnsi="Calibri" w:cs="Calibri"/>
                              </w:rPr>
                              <w:t xml:space="preserve">On Wednesday, Class 1 made their own playdough that the early years </w:t>
                            </w:r>
                            <w:r w:rsidR="00ED0559" w:rsidRPr="00361602">
                              <w:rPr>
                                <w:rFonts w:ascii="Calibri" w:hAnsi="Calibri" w:cs="Calibri"/>
                              </w:rPr>
                              <w:t xml:space="preserve">then </w:t>
                            </w:r>
                            <w:r w:rsidR="001738B6" w:rsidRPr="00361602">
                              <w:rPr>
                                <w:rFonts w:ascii="Calibri" w:hAnsi="Calibri" w:cs="Calibri"/>
                              </w:rPr>
                              <w:t xml:space="preserve">used for </w:t>
                            </w:r>
                            <w:r w:rsidR="00ED0559" w:rsidRPr="00361602">
                              <w:rPr>
                                <w:rFonts w:ascii="Calibri" w:hAnsi="Calibri" w:cs="Calibri"/>
                              </w:rPr>
                              <w:t>‘dough disco’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02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3.15pt;margin-top:28.45pt;width:220.5pt;height:54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" filled="f" stroked="f">
                <v:textbox>
                  <w:txbxContent>
                    <w:p w14:paraId="0E447CB0" w14:textId="6363A279" w:rsidR="00E36590" w:rsidRPr="00361602" w:rsidRDefault="005709DF">
                      <w:pPr>
                        <w:rPr>
                          <w:rFonts w:ascii="Calibri" w:hAnsi="Calibri" w:cs="Calibri"/>
                        </w:rPr>
                      </w:pPr>
                      <w:r w:rsidRPr="00361602">
                        <w:rPr>
                          <w:rFonts w:ascii="Calibri" w:hAnsi="Calibri" w:cs="Calibri"/>
                        </w:rPr>
                        <w:t xml:space="preserve">On Wednesday, Class 1 made their own playdough that the early years </w:t>
                      </w:r>
                      <w:r w:rsidR="00ED0559" w:rsidRPr="00361602">
                        <w:rPr>
                          <w:rFonts w:ascii="Calibri" w:hAnsi="Calibri" w:cs="Calibri"/>
                        </w:rPr>
                        <w:t xml:space="preserve">then </w:t>
                      </w:r>
                      <w:r w:rsidR="001738B6" w:rsidRPr="00361602">
                        <w:rPr>
                          <w:rFonts w:ascii="Calibri" w:hAnsi="Calibri" w:cs="Calibri"/>
                        </w:rPr>
                        <w:t xml:space="preserve">used for </w:t>
                      </w:r>
                      <w:r w:rsidR="00ED0559" w:rsidRPr="00361602">
                        <w:rPr>
                          <w:rFonts w:ascii="Calibri" w:hAnsi="Calibri" w:cs="Calibri"/>
                        </w:rPr>
                        <w:t>‘dough disco’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6AD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644928" behindDoc="0" locked="0" layoutInCell="1" allowOverlap="1" wp14:anchorId="2250C35F" wp14:editId="0E1FA55E">
            <wp:simplePos x="0" y="0"/>
            <wp:positionH relativeFrom="column">
              <wp:posOffset>17780</wp:posOffset>
            </wp:positionH>
            <wp:positionV relativeFrom="paragraph">
              <wp:posOffset>113030</wp:posOffset>
            </wp:positionV>
            <wp:extent cx="1986280" cy="1485900"/>
            <wp:effectExtent l="0" t="0" r="0" b="0"/>
            <wp:wrapSquare wrapText="bothSides"/>
            <wp:docPr id="1494731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C4A5F" w14:textId="1C623939" w:rsidR="00EA02D3" w:rsidRDefault="00B2084A" w:rsidP="00EA02D3">
      <w:pPr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651072" behindDoc="1" locked="0" layoutInCell="1" allowOverlap="1" wp14:anchorId="25692D05" wp14:editId="6E2D387E">
            <wp:simplePos x="0" y="0"/>
            <wp:positionH relativeFrom="margin">
              <wp:posOffset>1721485</wp:posOffset>
            </wp:positionH>
            <wp:positionV relativeFrom="paragraph">
              <wp:posOffset>29845</wp:posOffset>
            </wp:positionV>
            <wp:extent cx="2257425" cy="1688465"/>
            <wp:effectExtent l="0" t="1270" r="8255" b="8255"/>
            <wp:wrapTight wrapText="bothSides">
              <wp:wrapPolygon edited="0">
                <wp:start x="-12" y="21584"/>
                <wp:lineTo x="21497" y="21584"/>
                <wp:lineTo x="21497" y="138"/>
                <wp:lineTo x="-12" y="138"/>
                <wp:lineTo x="-12" y="21584"/>
              </wp:wrapPolygon>
            </wp:wrapTight>
            <wp:docPr id="246905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C1B9A" w14:textId="57776CD8" w:rsidR="008D46AD" w:rsidRDefault="008D46AD" w:rsidP="00EA02D3">
      <w:pPr>
        <w:rPr>
          <w:rFonts w:ascii="Calibri" w:hAnsi="Calibri" w:cs="Calibri"/>
          <w:color w:val="000000"/>
          <w:szCs w:val="24"/>
        </w:rPr>
      </w:pPr>
    </w:p>
    <w:p w14:paraId="500D7DDF" w14:textId="284D3090" w:rsidR="008D46AD" w:rsidRDefault="008D46AD" w:rsidP="00EA02D3">
      <w:pPr>
        <w:rPr>
          <w:rFonts w:ascii="Calibri" w:hAnsi="Calibri" w:cs="Calibri"/>
          <w:color w:val="000000"/>
          <w:szCs w:val="24"/>
        </w:rPr>
      </w:pPr>
    </w:p>
    <w:p w14:paraId="6CB20D54" w14:textId="6B809A91" w:rsidR="008D46AD" w:rsidRDefault="008D46AD" w:rsidP="00EA02D3">
      <w:pPr>
        <w:rPr>
          <w:rFonts w:ascii="Calibri" w:hAnsi="Calibri" w:cs="Calibri"/>
          <w:color w:val="000000"/>
          <w:szCs w:val="24"/>
        </w:rPr>
      </w:pPr>
    </w:p>
    <w:p w14:paraId="71993EE8" w14:textId="5C0497F6" w:rsidR="008D46AD" w:rsidRDefault="008D46AD" w:rsidP="00EA02D3">
      <w:pPr>
        <w:rPr>
          <w:rFonts w:ascii="Calibri" w:hAnsi="Calibri" w:cs="Calibri"/>
          <w:color w:val="000000"/>
          <w:szCs w:val="24"/>
        </w:rPr>
      </w:pPr>
    </w:p>
    <w:p w14:paraId="24DDB482" w14:textId="05A0B8E1" w:rsidR="008D46AD" w:rsidRDefault="00EF0842" w:rsidP="00EA02D3">
      <w:pPr>
        <w:rPr>
          <w:rFonts w:ascii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38784" behindDoc="1" locked="0" layoutInCell="1" allowOverlap="1" wp14:anchorId="164A41E0" wp14:editId="3705275F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64858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9" y="21392"/>
                <wp:lineTo x="21439" y="0"/>
                <wp:lineTo x="0" y="0"/>
              </wp:wrapPolygon>
            </wp:wrapTight>
            <wp:docPr id="61930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31561" w14:textId="00463DF9" w:rsidR="008D46AD" w:rsidRDefault="008D46AD" w:rsidP="00EA02D3">
      <w:pPr>
        <w:rPr>
          <w:rFonts w:ascii="Calibri" w:hAnsi="Calibri" w:cs="Calibri"/>
          <w:color w:val="000000"/>
          <w:szCs w:val="24"/>
        </w:rPr>
      </w:pPr>
    </w:p>
    <w:p w14:paraId="59D74BBE" w14:textId="20BCFC31" w:rsidR="00EA02D3" w:rsidRPr="00EA02D3" w:rsidRDefault="00EA02D3" w:rsidP="00EA02D3">
      <w:pPr>
        <w:rPr>
          <w:rFonts w:ascii="Calibri" w:hAnsi="Calibri" w:cs="Calibri"/>
          <w:szCs w:val="24"/>
        </w:rPr>
      </w:pPr>
      <w:r w:rsidRPr="00EA02D3">
        <w:rPr>
          <w:rFonts w:ascii="Calibri" w:hAnsi="Calibri" w:cs="Calibri"/>
          <w:color w:val="000000"/>
          <w:szCs w:val="24"/>
        </w:rPr>
        <w:t>Class 2 have been investigating sound and how distance affects volume. They had fun in the sun investigating this with the school bell and a decibel monitor</w:t>
      </w:r>
      <w:r w:rsidR="00F62ECF">
        <w:rPr>
          <w:rFonts w:ascii="Calibri" w:hAnsi="Calibri" w:cs="Calibri"/>
          <w:color w:val="000000"/>
          <w:szCs w:val="24"/>
        </w:rPr>
        <w:t>.</w:t>
      </w:r>
      <w:r w:rsidR="0026589A">
        <w:rPr>
          <w:rFonts w:ascii="Calibri" w:hAnsi="Calibri" w:cs="Calibri"/>
          <w:color w:val="000000"/>
          <w:szCs w:val="24"/>
        </w:rPr>
        <w:t xml:space="preserve"> </w:t>
      </w:r>
    </w:p>
    <w:p w14:paraId="0640BFA7" w14:textId="5F950D11" w:rsidR="0029353A" w:rsidRDefault="0029353A" w:rsidP="00D72819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45A6C3DC" w14:textId="7E172706" w:rsidR="0029353A" w:rsidRDefault="0029353A" w:rsidP="00D72819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10FAA6B1" w14:textId="74CAE404" w:rsidR="0029353A" w:rsidRDefault="00BA570C" w:rsidP="00D72819">
      <w:pPr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3536" behindDoc="1" locked="0" layoutInCell="1" allowOverlap="1" wp14:anchorId="71E5D657" wp14:editId="5BAB517A">
            <wp:simplePos x="0" y="0"/>
            <wp:positionH relativeFrom="column">
              <wp:posOffset>3646170</wp:posOffset>
            </wp:positionH>
            <wp:positionV relativeFrom="paragraph">
              <wp:posOffset>436880</wp:posOffset>
            </wp:positionV>
            <wp:extent cx="2316480" cy="1733550"/>
            <wp:effectExtent l="0" t="0" r="7620" b="0"/>
            <wp:wrapTight wrapText="bothSides">
              <wp:wrapPolygon edited="0">
                <wp:start x="0" y="0"/>
                <wp:lineTo x="0" y="21363"/>
                <wp:lineTo x="21493" y="21363"/>
                <wp:lineTo x="21493" y="0"/>
                <wp:lineTo x="0" y="0"/>
              </wp:wrapPolygon>
            </wp:wrapTight>
            <wp:docPr id="8128075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1DB29" w14:textId="45C6C045" w:rsidR="00165192" w:rsidRDefault="00165192" w:rsidP="00D72819">
      <w:pPr>
        <w:rPr>
          <w:rFonts w:ascii="Calibri" w:eastAsia="Calibri" w:hAnsi="Calibri" w:cs="Calibri"/>
          <w:b/>
          <w:bCs/>
          <w:sz w:val="48"/>
          <w:szCs w:val="48"/>
        </w:rPr>
      </w:pPr>
    </w:p>
    <w:p w14:paraId="614F7E78" w14:textId="61F052F4" w:rsidR="00B253AC" w:rsidRPr="00BA570C" w:rsidRDefault="00165192" w:rsidP="00D72819">
      <w:pPr>
        <w:rPr>
          <w:rFonts w:ascii="Calibri" w:eastAsia="Calibri" w:hAnsi="Calibri" w:cs="Calibri"/>
          <w:b/>
          <w:bCs/>
          <w:sz w:val="48"/>
          <w:szCs w:val="48"/>
        </w:rPr>
      </w:pPr>
      <w:r w:rsidRPr="0017374B">
        <w:rPr>
          <w:rFonts w:ascii="Aptos" w:hAnsi="Aptos"/>
          <w:noProof/>
          <w:color w:val="212121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1B55D8" wp14:editId="2DD5E10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562350" cy="1247775"/>
                <wp:effectExtent l="0" t="0" r="0" b="0"/>
                <wp:wrapSquare wrapText="bothSides"/>
                <wp:docPr id="1841822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06885" w14:textId="77777777" w:rsidR="00823A7E" w:rsidRPr="0017374B" w:rsidRDefault="00823A7E" w:rsidP="00823A7E">
                            <w:pPr>
                              <w:rPr>
                                <w:rFonts w:ascii="Calibri" w:hAnsi="Calibri" w:cs="Calibri"/>
                                <w:szCs w:val="24"/>
                              </w:rPr>
                            </w:pPr>
                            <w:r w:rsidRPr="0017374B">
                              <w:rPr>
                                <w:rFonts w:ascii="Aptos" w:hAnsi="Aptos"/>
                                <w:color w:val="212121"/>
                                <w:szCs w:val="24"/>
                              </w:rPr>
                              <w:t> </w:t>
                            </w:r>
                            <w:r w:rsidRPr="0017374B">
                              <w:rPr>
                                <w:rFonts w:ascii="Calibri" w:hAnsi="Calibri" w:cs="Calibri"/>
                                <w:color w:val="212121"/>
                                <w:szCs w:val="24"/>
                              </w:rPr>
                              <w:t>This week class 3 have been setting up an investigation into how the increase of voltage affects the components within a circuit. They have been using a data logger to record the brightness of a bulb in varying circuits.</w:t>
                            </w:r>
                          </w:p>
                          <w:p w14:paraId="0D866F91" w14:textId="77777777" w:rsidR="00823A7E" w:rsidRDefault="00823A7E" w:rsidP="00823A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55D8" id="_x0000_s1028" type="#_x0000_t202" style="position:absolute;margin-left:0;margin-top:.6pt;width:280.5pt;height:98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" filled="f" stroked="f">
                <v:textbox>
                  <w:txbxContent>
                    <w:p w14:paraId="21106885" w14:textId="77777777" w:rsidR="00823A7E" w:rsidRPr="0017374B" w:rsidRDefault="00823A7E" w:rsidP="00823A7E">
                      <w:pPr>
                        <w:rPr>
                          <w:rFonts w:ascii="Calibri" w:hAnsi="Calibri" w:cs="Calibri"/>
                          <w:szCs w:val="24"/>
                        </w:rPr>
                      </w:pPr>
                      <w:r w:rsidRPr="0017374B">
                        <w:rPr>
                          <w:rFonts w:ascii="Aptos" w:hAnsi="Aptos"/>
                          <w:color w:val="212121"/>
                          <w:szCs w:val="24"/>
                        </w:rPr>
                        <w:t> </w:t>
                      </w:r>
                      <w:r w:rsidRPr="0017374B">
                        <w:rPr>
                          <w:rFonts w:ascii="Calibri" w:hAnsi="Calibri" w:cs="Calibri"/>
                          <w:color w:val="212121"/>
                          <w:szCs w:val="24"/>
                        </w:rPr>
                        <w:t>This week class 3 have been setting up an investigation into how the increase of voltage affects the components within a circuit. They have been using a data logger to record the brightness of a bulb in varying circuits.</w:t>
                      </w:r>
                    </w:p>
                    <w:p w14:paraId="0D866F91" w14:textId="77777777" w:rsidR="00823A7E" w:rsidRDefault="00823A7E" w:rsidP="00823A7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50D3B15E" wp14:editId="36694D94">
            <wp:simplePos x="0" y="0"/>
            <wp:positionH relativeFrom="column">
              <wp:posOffset>3357880</wp:posOffset>
            </wp:positionH>
            <wp:positionV relativeFrom="paragraph">
              <wp:posOffset>228600</wp:posOffset>
            </wp:positionV>
            <wp:extent cx="312039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5" y="21462"/>
                <wp:lineTo x="21495" y="0"/>
                <wp:lineTo x="0" y="0"/>
              </wp:wrapPolygon>
            </wp:wrapTight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65" w:rsidRPr="00754C65">
        <w:rPr>
          <w:rFonts w:ascii="Calibri" w:eastAsia="Calibri" w:hAnsi="Calibri" w:cs="Calibri"/>
          <w:b/>
          <w:bCs/>
          <w:sz w:val="48"/>
          <w:szCs w:val="48"/>
        </w:rPr>
        <w:t>Our Stars of the week!</w:t>
      </w:r>
    </w:p>
    <w:p w14:paraId="254FE11D" w14:textId="4CCCE02F" w:rsidR="00B253AC" w:rsidRDefault="00165192" w:rsidP="00D72819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47A27DA4" wp14:editId="6AC14775">
                <wp:simplePos x="0" y="0"/>
                <wp:positionH relativeFrom="margin">
                  <wp:align>right</wp:align>
                </wp:positionH>
                <wp:positionV relativeFrom="paragraph">
                  <wp:posOffset>766445</wp:posOffset>
                </wp:positionV>
                <wp:extent cx="2543175" cy="1285875"/>
                <wp:effectExtent l="0" t="0" r="0" b="9525"/>
                <wp:wrapSquare wrapText="bothSides"/>
                <wp:docPr id="240996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3AA55" w14:textId="59F497E5" w:rsidR="004D3FE3" w:rsidRPr="004D3FE3" w:rsidRDefault="006C11FC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4D3FE3"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165192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Chloe</w:t>
                            </w:r>
                          </w:p>
                          <w:p w14:paraId="6D5B469E" w14:textId="77777777" w:rsidR="004D3FE3" w:rsidRPr="004D3FE3" w:rsidRDefault="004D3FE3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5FD93302" w14:textId="269E495F" w:rsidR="004D3FE3" w:rsidRPr="004D3FE3" w:rsidRDefault="00165192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Arthur</w:t>
                            </w:r>
                            <w:r w:rsidR="006C11FC" w:rsidRPr="004D3FE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br/>
                            </w:r>
                          </w:p>
                          <w:p w14:paraId="1BE4B686" w14:textId="0486E085" w:rsidR="006C11FC" w:rsidRPr="004D3FE3" w:rsidRDefault="00165192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Alby</w:t>
                            </w:r>
                          </w:p>
                          <w:p w14:paraId="0D1375F6" w14:textId="77777777" w:rsidR="004D3FE3" w:rsidRPr="004D3FE3" w:rsidRDefault="004D3FE3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79FCBF61" w14:textId="169CC96D" w:rsidR="006C11FC" w:rsidRPr="004D3FE3" w:rsidRDefault="006C11FC" w:rsidP="004D3F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7DA4" id="_x0000_s1029" type="#_x0000_t202" style="position:absolute;margin-left:149.05pt;margin-top:60.35pt;width:200.25pt;height:101.25pt;z-index:251615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" filled="f" stroked="f">
                <v:textbox>
                  <w:txbxContent>
                    <w:p w14:paraId="0933AA55" w14:textId="59F497E5" w:rsidR="004D3FE3" w:rsidRPr="004D3FE3" w:rsidRDefault="006C11FC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4D3FE3">
                        <w:rPr>
                          <w:rFonts w:ascii="Calibri" w:hAnsi="Calibri" w:cs="Calibri"/>
                        </w:rPr>
                        <w:br/>
                      </w:r>
                      <w:r w:rsidR="00165192">
                        <w:rPr>
                          <w:rFonts w:ascii="Calibri" w:hAnsi="Calibri" w:cs="Calibri"/>
                          <w:b/>
                          <w:bCs/>
                        </w:rPr>
                        <w:t>Chloe</w:t>
                      </w:r>
                    </w:p>
                    <w:p w14:paraId="6D5B469E" w14:textId="77777777" w:rsidR="004D3FE3" w:rsidRPr="004D3FE3" w:rsidRDefault="004D3FE3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5FD93302" w14:textId="269E495F" w:rsidR="004D3FE3" w:rsidRPr="004D3FE3" w:rsidRDefault="00165192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Arthur</w:t>
                      </w:r>
                      <w:r w:rsidR="006C11FC" w:rsidRPr="004D3FE3">
                        <w:rPr>
                          <w:rFonts w:ascii="Calibri" w:hAnsi="Calibri" w:cs="Calibri"/>
                          <w:b/>
                          <w:bCs/>
                        </w:rPr>
                        <w:br/>
                      </w:r>
                    </w:p>
                    <w:p w14:paraId="1BE4B686" w14:textId="0486E085" w:rsidR="006C11FC" w:rsidRPr="004D3FE3" w:rsidRDefault="00165192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Alby</w:t>
                      </w:r>
                    </w:p>
                    <w:p w14:paraId="0D1375F6" w14:textId="77777777" w:rsidR="004D3FE3" w:rsidRPr="004D3FE3" w:rsidRDefault="004D3FE3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79FCBF61" w14:textId="169CC96D" w:rsidR="006C11FC" w:rsidRPr="004D3FE3" w:rsidRDefault="006C11FC" w:rsidP="004D3FE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2FFAABE" wp14:editId="13DF5249">
            <wp:simplePos x="0" y="0"/>
            <wp:positionH relativeFrom="column">
              <wp:posOffset>-201295</wp:posOffset>
            </wp:positionH>
            <wp:positionV relativeFrom="paragraph">
              <wp:posOffset>208280</wp:posOffset>
            </wp:positionV>
            <wp:extent cx="3514725" cy="2625090"/>
            <wp:effectExtent l="0" t="0" r="9525" b="3810"/>
            <wp:wrapSquare wrapText="bothSides"/>
            <wp:docPr id="3" name="Picture 1" descr="May be an image of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studying and tex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511E5" w14:textId="5226F632" w:rsidR="00B253AC" w:rsidRDefault="008131C0" w:rsidP="00D72819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4FB0B6B" wp14:editId="2C5EE25A">
                <wp:simplePos x="0" y="0"/>
                <wp:positionH relativeFrom="column">
                  <wp:posOffset>4442460</wp:posOffset>
                </wp:positionH>
                <wp:positionV relativeFrom="paragraph">
                  <wp:posOffset>3426460</wp:posOffset>
                </wp:positionV>
                <wp:extent cx="321310" cy="133350"/>
                <wp:effectExtent l="0" t="0" r="0" b="0"/>
                <wp:wrapNone/>
                <wp:docPr id="65980309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31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1A0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49.8pt;margin-top:269.8pt;width:25.3pt;height:10.5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7A36E671" wp14:editId="434DBEA5">
                <wp:simplePos x="0" y="0"/>
                <wp:positionH relativeFrom="column">
                  <wp:posOffset>4789805</wp:posOffset>
                </wp:positionH>
                <wp:positionV relativeFrom="paragraph">
                  <wp:posOffset>3169285</wp:posOffset>
                </wp:positionV>
                <wp:extent cx="1750695" cy="514350"/>
                <wp:effectExtent l="0" t="0" r="0" b="0"/>
                <wp:wrapSquare wrapText="bothSides"/>
                <wp:docPr id="101336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2B48" w14:textId="631C9E4A" w:rsidR="00B52ADA" w:rsidRPr="00B52ADA" w:rsidRDefault="00B52AD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2ADA">
                              <w:rPr>
                                <w:rFonts w:ascii="Calibri" w:hAnsi="Calibri" w:cs="Calibri"/>
                              </w:rPr>
                              <w:t xml:space="preserve">Class </w:t>
                            </w:r>
                            <w:r w:rsidR="00DC563F">
                              <w:rPr>
                                <w:rFonts w:ascii="Calibri" w:hAnsi="Calibri" w:cs="Calibri"/>
                              </w:rPr>
                              <w:t>2 and 3’s</w:t>
                            </w:r>
                            <w:r w:rsidRPr="00B52ADA">
                              <w:rPr>
                                <w:rFonts w:ascii="Calibri" w:hAnsi="Calibri" w:cs="Calibri"/>
                              </w:rPr>
                              <w:t xml:space="preserve"> Forest School last week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E671" id="_x0000_s1030" type="#_x0000_t202" style="position:absolute;margin-left:377.15pt;margin-top:249.55pt;width:137.85pt;height:40.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">
                <v:textbox>
                  <w:txbxContent>
                    <w:p w14:paraId="02952B48" w14:textId="631C9E4A" w:rsidR="00B52ADA" w:rsidRPr="00B52ADA" w:rsidRDefault="00B52ADA">
                      <w:pPr>
                        <w:rPr>
                          <w:rFonts w:ascii="Calibri" w:hAnsi="Calibri" w:cs="Calibri"/>
                        </w:rPr>
                      </w:pPr>
                      <w:r w:rsidRPr="00B52ADA">
                        <w:rPr>
                          <w:rFonts w:ascii="Calibri" w:hAnsi="Calibri" w:cs="Calibri"/>
                        </w:rPr>
                        <w:t xml:space="preserve">Class </w:t>
                      </w:r>
                      <w:r w:rsidR="00DC563F">
                        <w:rPr>
                          <w:rFonts w:ascii="Calibri" w:hAnsi="Calibri" w:cs="Calibri"/>
                        </w:rPr>
                        <w:t>2 and 3’s</w:t>
                      </w:r>
                      <w:r w:rsidRPr="00B52ADA">
                        <w:rPr>
                          <w:rFonts w:ascii="Calibri" w:hAnsi="Calibri" w:cs="Calibri"/>
                        </w:rPr>
                        <w:t xml:space="preserve"> Forest School last week</w:t>
                      </w:r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1ADB24" w14:textId="1BD427B8" w:rsidR="00C42225" w:rsidRDefault="00547D45" w:rsidP="00D72819">
      <w:pPr>
        <w:rPr>
          <w:rFonts w:ascii="Calibri" w:eastAsia="Calibri" w:hAnsi="Calibri" w:cs="Calibri"/>
        </w:rPr>
        <w:sectPr w:rsidR="00C42225" w:rsidSect="00B82650">
          <w:headerReference w:type="first" r:id="rId18"/>
          <w:footerReference w:type="first" r:id="rId19"/>
          <w:pgSz w:w="11906" w:h="16838"/>
          <w:pgMar w:top="567" w:right="1134" w:bottom="249" w:left="992" w:header="170" w:footer="1673" w:gutter="0"/>
          <w:pgBorders w:offsetFrom="page">
            <w:top w:val="single" w:sz="12" w:space="24" w:color="C00000"/>
            <w:left w:val="single" w:sz="12" w:space="24" w:color="C00000"/>
            <w:bottom w:val="single" w:sz="12" w:space="24" w:color="C00000"/>
            <w:right w:val="single" w:sz="12" w:space="24" w:color="C00000"/>
          </w:pgBorders>
          <w:cols w:space="720"/>
          <w:titlePg/>
          <w:docGrid w:linePitch="326"/>
        </w:sect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501040CB" wp14:editId="2F3A255D">
            <wp:simplePos x="0" y="0"/>
            <wp:positionH relativeFrom="column">
              <wp:posOffset>2218055</wp:posOffset>
            </wp:positionH>
            <wp:positionV relativeFrom="paragraph">
              <wp:posOffset>224155</wp:posOffset>
            </wp:positionV>
            <wp:extent cx="2113280" cy="1578610"/>
            <wp:effectExtent l="0" t="0" r="1270" b="2540"/>
            <wp:wrapTight wrapText="bothSides">
              <wp:wrapPolygon edited="0">
                <wp:start x="0" y="0"/>
                <wp:lineTo x="0" y="21374"/>
                <wp:lineTo x="21418" y="21374"/>
                <wp:lineTo x="21418" y="0"/>
                <wp:lineTo x="0" y="0"/>
              </wp:wrapPolygon>
            </wp:wrapTight>
            <wp:docPr id="1579976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EC">
        <w:rPr>
          <w:rFonts w:ascii="Calibri" w:eastAsia="Calibri" w:hAnsi="Calibri" w:cs="Calibri"/>
          <w:noProof/>
        </w:rPr>
        <w:drawing>
          <wp:anchor distT="0" distB="0" distL="114300" distR="114300" simplePos="0" relativeHeight="251685888" behindDoc="1" locked="0" layoutInCell="1" allowOverlap="1" wp14:anchorId="31534559" wp14:editId="4FEF6D1F">
            <wp:simplePos x="0" y="0"/>
            <wp:positionH relativeFrom="margin">
              <wp:posOffset>9525</wp:posOffset>
            </wp:positionH>
            <wp:positionV relativeFrom="paragraph">
              <wp:posOffset>224155</wp:posOffset>
            </wp:positionV>
            <wp:extent cx="212153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35" y="21288"/>
                <wp:lineTo x="21335" y="0"/>
                <wp:lineTo x="0" y="0"/>
              </wp:wrapPolygon>
            </wp:wrapTight>
            <wp:docPr id="827088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8DBD3" w14:textId="7DB0CDF5" w:rsidR="006C11FC" w:rsidRDefault="006C11FC" w:rsidP="00D72819">
      <w:pPr>
        <w:rPr>
          <w:rFonts w:ascii="Calibri" w:eastAsia="Calibri" w:hAnsi="Calibri" w:cs="Calibri"/>
        </w:rPr>
      </w:pPr>
    </w:p>
    <w:p w14:paraId="58E44967" w14:textId="2CA587DB" w:rsidR="00545A37" w:rsidRDefault="00963894" w:rsidP="00D72819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DD26366" wp14:editId="1AC50E0F">
                <wp:simplePos x="0" y="0"/>
                <wp:positionH relativeFrom="page">
                  <wp:posOffset>575651</wp:posOffset>
                </wp:positionH>
                <wp:positionV relativeFrom="paragraph">
                  <wp:posOffset>168786</wp:posOffset>
                </wp:positionV>
                <wp:extent cx="4684395" cy="538480"/>
                <wp:effectExtent l="0" t="0" r="0" b="0"/>
                <wp:wrapSquare wrapText="bothSides"/>
                <wp:docPr id="624030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50376" w14:textId="5DB5F6E2" w:rsidR="00754C65" w:rsidRDefault="00754C6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54C65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Our </w:t>
                            </w:r>
                            <w:r w:rsidR="00E54E86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Pr="00754C65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eading Champions this week!</w:t>
                            </w:r>
                          </w:p>
                          <w:p w14:paraId="2B47D410" w14:textId="77777777" w:rsidR="00963894" w:rsidRDefault="0096389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4CE40D2" w14:textId="77777777" w:rsidR="00963894" w:rsidRPr="00754C65" w:rsidRDefault="0096389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6366" id="_x0000_s1031" type="#_x0000_t202" style="position:absolute;margin-left:45.35pt;margin-top:13.3pt;width:368.85pt;height:42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" filled="f" stroked="f">
                <v:textbox>
                  <w:txbxContent>
                    <w:p w14:paraId="6F450376" w14:textId="5DB5F6E2" w:rsidR="00754C65" w:rsidRDefault="00754C65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754C65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 xml:space="preserve">Our </w:t>
                      </w:r>
                      <w:r w:rsidR="00E54E86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Pr="00754C65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eading Champions this week!</w:t>
                      </w:r>
                    </w:p>
                    <w:p w14:paraId="2B47D410" w14:textId="77777777" w:rsidR="00963894" w:rsidRDefault="00963894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4CE40D2" w14:textId="77777777" w:rsidR="00963894" w:rsidRPr="00754C65" w:rsidRDefault="00963894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26DFAD" w14:textId="67D3DE89" w:rsidR="00545A37" w:rsidRDefault="00545A37" w:rsidP="00D72819">
      <w:pPr>
        <w:rPr>
          <w:rFonts w:ascii="Calibri" w:eastAsia="Calibri" w:hAnsi="Calibri" w:cs="Calibri"/>
        </w:rPr>
      </w:pPr>
    </w:p>
    <w:p w14:paraId="24F1541E" w14:textId="61966D97" w:rsidR="006C11FC" w:rsidRDefault="006C11FC" w:rsidP="00D72819">
      <w:pPr>
        <w:rPr>
          <w:rFonts w:ascii="Calibri" w:eastAsia="Calibri" w:hAnsi="Calibri" w:cs="Calibri"/>
        </w:rPr>
      </w:pPr>
    </w:p>
    <w:p w14:paraId="5989CCE9" w14:textId="31E93296" w:rsidR="006C11FC" w:rsidRDefault="006C11FC" w:rsidP="00D72819">
      <w:pPr>
        <w:rPr>
          <w:rFonts w:ascii="Calibri" w:eastAsia="Calibri" w:hAnsi="Calibri" w:cs="Calibri"/>
        </w:rPr>
      </w:pPr>
    </w:p>
    <w:p w14:paraId="538EF67B" w14:textId="2143EF27" w:rsidR="006C11FC" w:rsidRDefault="006C11FC" w:rsidP="00D72819">
      <w:pPr>
        <w:rPr>
          <w:rFonts w:ascii="Calibri" w:eastAsia="Calibri" w:hAnsi="Calibri" w:cs="Calibri"/>
        </w:rPr>
      </w:pPr>
    </w:p>
    <w:p w14:paraId="4A9559A7" w14:textId="62F71232" w:rsidR="006C11FC" w:rsidRDefault="008C17D1" w:rsidP="00D72819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64FD1B8B" wp14:editId="52EB5B7D">
                <wp:simplePos x="0" y="0"/>
                <wp:positionH relativeFrom="column">
                  <wp:posOffset>3576955</wp:posOffset>
                </wp:positionH>
                <wp:positionV relativeFrom="paragraph">
                  <wp:posOffset>650240</wp:posOffset>
                </wp:positionV>
                <wp:extent cx="2065020" cy="137604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177362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18E45" w14:textId="6C066CC1" w:rsidR="00754C65" w:rsidRPr="006A7B1A" w:rsidRDefault="008C17D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Tilly</w:t>
                            </w:r>
                          </w:p>
                          <w:p w14:paraId="2464A515" w14:textId="77777777" w:rsidR="00754C65" w:rsidRPr="006A7B1A" w:rsidRDefault="00754C6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A9AA56" w14:textId="2B610B2D" w:rsidR="00754C65" w:rsidRPr="006A7B1A" w:rsidRDefault="008C17D1" w:rsidP="00754C65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Natalie</w:t>
                            </w:r>
                          </w:p>
                          <w:p w14:paraId="52563749" w14:textId="7CA10FA3" w:rsidR="00754C65" w:rsidRPr="006A7B1A" w:rsidRDefault="00754C6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8B7989" w14:textId="77777777" w:rsidR="00754C65" w:rsidRDefault="00754C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1B8B" id="_x0000_s1032" type="#_x0000_t202" style="position:absolute;margin-left:281.65pt;margin-top:51.2pt;width:162.6pt;height:108.35pt;z-index:-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" filled="f" stroked="f">
                <v:textbox>
                  <w:txbxContent>
                    <w:p w14:paraId="2F618E45" w14:textId="6C066CC1" w:rsidR="00754C65" w:rsidRPr="006A7B1A" w:rsidRDefault="008C17D1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Tilly</w:t>
                      </w:r>
                    </w:p>
                    <w:p w14:paraId="2464A515" w14:textId="77777777" w:rsidR="00754C65" w:rsidRPr="006A7B1A" w:rsidRDefault="00754C65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A9AA56" w14:textId="2B610B2D" w:rsidR="00754C65" w:rsidRPr="006A7B1A" w:rsidRDefault="008C17D1" w:rsidP="00754C65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Natalie</w:t>
                      </w:r>
                    </w:p>
                    <w:p w14:paraId="52563749" w14:textId="7CA10FA3" w:rsidR="00754C65" w:rsidRPr="006A7B1A" w:rsidRDefault="00754C65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8B7989" w14:textId="77777777" w:rsidR="00754C65" w:rsidRDefault="00754C65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93056" behindDoc="1" locked="0" layoutInCell="1" allowOverlap="1" wp14:anchorId="0510D0E7" wp14:editId="3B81E7EC">
            <wp:simplePos x="0" y="0"/>
            <wp:positionH relativeFrom="column">
              <wp:posOffset>-19685</wp:posOffset>
            </wp:positionH>
            <wp:positionV relativeFrom="paragraph">
              <wp:posOffset>146050</wp:posOffset>
            </wp:positionV>
            <wp:extent cx="2751455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386" y="21420"/>
                <wp:lineTo x="21386" y="0"/>
                <wp:lineTo x="0" y="0"/>
              </wp:wrapPolygon>
            </wp:wrapTight>
            <wp:docPr id="12017213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894">
        <w:rPr>
          <w:rFonts w:ascii="Calibri" w:eastAsia="Calibri" w:hAnsi="Calibri" w:cs="Calibri"/>
          <w:noProof/>
        </w:rPr>
        <w:drawing>
          <wp:anchor distT="0" distB="0" distL="114300" distR="114300" simplePos="0" relativeHeight="251618304" behindDoc="1" locked="0" layoutInCell="1" allowOverlap="1" wp14:anchorId="57DF63F8" wp14:editId="11FB9180">
            <wp:simplePos x="0" y="0"/>
            <wp:positionH relativeFrom="column">
              <wp:posOffset>3083891</wp:posOffset>
            </wp:positionH>
            <wp:positionV relativeFrom="paragraph">
              <wp:posOffset>303947</wp:posOffset>
            </wp:positionV>
            <wp:extent cx="3063240" cy="1729740"/>
            <wp:effectExtent l="0" t="0" r="0" b="0"/>
            <wp:wrapTight wrapText="bothSides">
              <wp:wrapPolygon edited="0">
                <wp:start x="0" y="0"/>
                <wp:lineTo x="0" y="21410"/>
                <wp:lineTo x="21493" y="21410"/>
                <wp:lineTo x="21493" y="0"/>
                <wp:lineTo x="0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53E7" w14:textId="08521F42" w:rsidR="006C11FC" w:rsidRDefault="006C11FC" w:rsidP="00D72819">
      <w:pPr>
        <w:rPr>
          <w:rFonts w:ascii="Calibri" w:eastAsia="Calibri" w:hAnsi="Calibri" w:cs="Calibri"/>
        </w:rPr>
      </w:pPr>
    </w:p>
    <w:p w14:paraId="4A1DCFE5" w14:textId="3459CD5D" w:rsidR="006C11FC" w:rsidRDefault="006C11FC" w:rsidP="00D72819">
      <w:pPr>
        <w:rPr>
          <w:rFonts w:ascii="Calibri" w:eastAsia="Calibri" w:hAnsi="Calibri" w:cs="Calibri"/>
        </w:rPr>
      </w:pPr>
    </w:p>
    <w:p w14:paraId="20D87E8E" w14:textId="14992FB4" w:rsidR="006C11FC" w:rsidRDefault="006C11FC" w:rsidP="00D72819">
      <w:pPr>
        <w:rPr>
          <w:rFonts w:ascii="Calibri" w:eastAsia="Calibri" w:hAnsi="Calibri" w:cs="Calibri"/>
        </w:rPr>
      </w:pPr>
    </w:p>
    <w:p w14:paraId="5D059A41" w14:textId="77777777" w:rsidR="008513B7" w:rsidRDefault="008513B7" w:rsidP="00D72819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2AA547D" w14:textId="281587C0" w:rsidR="006C11FC" w:rsidRPr="008513B7" w:rsidRDefault="00C5515D" w:rsidP="00D72819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8513B7">
        <w:rPr>
          <w:rFonts w:ascii="Calibri" w:eastAsia="Calibri" w:hAnsi="Calibri" w:cs="Calibri"/>
          <w:b/>
          <w:bCs/>
          <w:sz w:val="28"/>
          <w:szCs w:val="28"/>
          <w:u w:val="single"/>
        </w:rPr>
        <w:t>Pupil Achieve</w:t>
      </w:r>
      <w:r w:rsidR="008513B7" w:rsidRPr="008513B7">
        <w:rPr>
          <w:rFonts w:ascii="Calibri" w:eastAsia="Calibri" w:hAnsi="Calibri" w:cs="Calibri"/>
          <w:b/>
          <w:bCs/>
          <w:sz w:val="28"/>
          <w:szCs w:val="28"/>
          <w:u w:val="single"/>
        </w:rPr>
        <w:t>ments Outside of School</w:t>
      </w:r>
    </w:p>
    <w:p w14:paraId="439C80EA" w14:textId="17A683BA" w:rsidR="006C11FC" w:rsidRDefault="00C5515D" w:rsidP="00D72819">
      <w:pPr>
        <w:rPr>
          <w:rFonts w:ascii="Calibri" w:eastAsia="Calibri" w:hAnsi="Calibri" w:cs="Calibri"/>
        </w:rPr>
      </w:pPr>
      <w:r w:rsidRPr="007C745C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4E8D693" wp14:editId="1F90227F">
                <wp:simplePos x="0" y="0"/>
                <wp:positionH relativeFrom="column">
                  <wp:posOffset>3114675</wp:posOffset>
                </wp:positionH>
                <wp:positionV relativeFrom="paragraph">
                  <wp:posOffset>347345</wp:posOffset>
                </wp:positionV>
                <wp:extent cx="2531745" cy="3838575"/>
                <wp:effectExtent l="0" t="0" r="1905" b="9525"/>
                <wp:wrapSquare wrapText="bothSides"/>
                <wp:docPr id="1382145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F286" w14:textId="77777777" w:rsidR="00EA00E1" w:rsidRDefault="00EA00E1" w:rsidP="00EA00E1">
                            <w:pP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szCs w:val="24"/>
                              </w:rPr>
                            </w:pPr>
                            <w:r w:rsidRPr="006C11FC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At Bredenbury, we love showing off and celebrating the wonderful things children achieve outside of school. </w:t>
                            </w:r>
                          </w:p>
                          <w:p w14:paraId="5C61AB2A" w14:textId="550ED958" w:rsidR="007C745C" w:rsidRDefault="000A6BF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0804DB">
                              <w:rPr>
                                <w:rFonts w:ascii="Calibri" w:hAnsi="Calibri" w:cs="Calibri"/>
                              </w:rPr>
                              <w:t>This week, our Class 2 pupil, Poppy, received her Rainbow Award for swimming 10 metres. Congratulations to Poppy on this fantastic achievement.</w:t>
                            </w:r>
                          </w:p>
                          <w:p w14:paraId="3E4AF936" w14:textId="77777777" w:rsidR="000804DB" w:rsidRDefault="000804D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F127720" w14:textId="77777777" w:rsidR="00C5515D" w:rsidRPr="006C11FC" w:rsidRDefault="00C5515D" w:rsidP="00C5515D">
                            <w:pP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szCs w:val="24"/>
                              </w:rPr>
                            </w:pPr>
                            <w:r w:rsidRPr="006C11FC">
                              <w:rPr>
                                <w:rFonts w:ascii="Calibri" w:hAnsi="Calibri" w:cs="Calibri"/>
                                <w:szCs w:val="24"/>
                              </w:rPr>
                              <w:t>Have you got something your child would like to bring in and share with us? Please feel free — we love celebrating children’s achievements beyond the classroom!</w:t>
                            </w:r>
                          </w:p>
                          <w:p w14:paraId="152CFF75" w14:textId="77777777" w:rsidR="000804DB" w:rsidRDefault="000804D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D643F64" w14:textId="77777777" w:rsidR="000804DB" w:rsidRPr="000804DB" w:rsidRDefault="000804D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D693" id="_x0000_s1033" type="#_x0000_t202" style="position:absolute;margin-left:245.25pt;margin-top:27.35pt;width:199.35pt;height:30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" stroked="f">
                <v:textbox>
                  <w:txbxContent>
                    <w:p w14:paraId="28DDF286" w14:textId="77777777" w:rsidR="00EA00E1" w:rsidRDefault="00EA00E1" w:rsidP="00EA00E1">
                      <w:pPr>
                        <w:spacing w:before="100" w:beforeAutospacing="1" w:after="100" w:afterAutospacing="1"/>
                        <w:rPr>
                          <w:rFonts w:ascii="Calibri" w:hAnsi="Calibri" w:cs="Calibri"/>
                          <w:szCs w:val="24"/>
                        </w:rPr>
                      </w:pPr>
                      <w:r w:rsidRPr="006C11FC">
                        <w:rPr>
                          <w:rFonts w:ascii="Calibri" w:hAnsi="Calibri" w:cs="Calibri"/>
                          <w:szCs w:val="24"/>
                        </w:rPr>
                        <w:t xml:space="preserve">At Bredenbury, we love showing off and celebrating the wonderful things children achieve outside of school. </w:t>
                      </w:r>
                    </w:p>
                    <w:p w14:paraId="5C61AB2A" w14:textId="550ED958" w:rsidR="007C745C" w:rsidRDefault="000A6BFF">
                      <w:pPr>
                        <w:rPr>
                          <w:rFonts w:ascii="Calibri" w:hAnsi="Calibri" w:cs="Calibri"/>
                        </w:rPr>
                      </w:pPr>
                      <w:r w:rsidRPr="000804DB">
                        <w:rPr>
                          <w:rFonts w:ascii="Calibri" w:hAnsi="Calibri" w:cs="Calibri"/>
                        </w:rPr>
                        <w:t>This week, our Class 2 pupil, Poppy, received her Rainbow Award for swimming 10 metres. Congratulations to Poppy on this fantastic achievement.</w:t>
                      </w:r>
                    </w:p>
                    <w:p w14:paraId="3E4AF936" w14:textId="77777777" w:rsidR="000804DB" w:rsidRDefault="000804D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1F127720" w14:textId="77777777" w:rsidR="00C5515D" w:rsidRPr="006C11FC" w:rsidRDefault="00C5515D" w:rsidP="00C5515D">
                      <w:pPr>
                        <w:spacing w:before="100" w:beforeAutospacing="1" w:after="100" w:afterAutospacing="1"/>
                        <w:rPr>
                          <w:rFonts w:ascii="Calibri" w:hAnsi="Calibri" w:cs="Calibri"/>
                          <w:szCs w:val="24"/>
                        </w:rPr>
                      </w:pPr>
                      <w:r w:rsidRPr="006C11FC">
                        <w:rPr>
                          <w:rFonts w:ascii="Calibri" w:hAnsi="Calibri" w:cs="Calibri"/>
                          <w:szCs w:val="24"/>
                        </w:rPr>
                        <w:t>Have you got something your child would like to bring in and share with us? Please feel free — we love celebrating children’s achievements beyond the classroom!</w:t>
                      </w:r>
                    </w:p>
                    <w:p w14:paraId="152CFF75" w14:textId="77777777" w:rsidR="000804DB" w:rsidRDefault="000804D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D643F64" w14:textId="77777777" w:rsidR="000804DB" w:rsidRPr="000804DB" w:rsidRDefault="000804D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99C67" w14:textId="4947D71C" w:rsidR="00963894" w:rsidRPr="00963894" w:rsidRDefault="007C745C" w:rsidP="0096389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99200" behindDoc="1" locked="0" layoutInCell="1" allowOverlap="1" wp14:anchorId="21FBB92B" wp14:editId="7525D9A0">
            <wp:simplePos x="0" y="0"/>
            <wp:positionH relativeFrom="margin">
              <wp:posOffset>-95250</wp:posOffset>
            </wp:positionH>
            <wp:positionV relativeFrom="paragraph">
              <wp:posOffset>85090</wp:posOffset>
            </wp:positionV>
            <wp:extent cx="291592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2705606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60642" name="Picture 2705606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781A9" w14:textId="20C1FB6C" w:rsidR="00963894" w:rsidRPr="00963894" w:rsidRDefault="00963894" w:rsidP="00963894">
      <w:pPr>
        <w:rPr>
          <w:rFonts w:ascii="Calibri" w:eastAsia="Calibri" w:hAnsi="Calibri" w:cs="Calibri"/>
        </w:rPr>
      </w:pPr>
    </w:p>
    <w:p w14:paraId="0E455896" w14:textId="754D2A72" w:rsidR="00963894" w:rsidRPr="00963894" w:rsidRDefault="00963894" w:rsidP="00963894">
      <w:pPr>
        <w:rPr>
          <w:rFonts w:ascii="Calibri" w:eastAsia="Calibri" w:hAnsi="Calibri" w:cs="Calibri"/>
        </w:rPr>
      </w:pPr>
    </w:p>
    <w:p w14:paraId="3D79139F" w14:textId="498BEA40" w:rsidR="00963894" w:rsidRPr="00963894" w:rsidRDefault="00963894" w:rsidP="00963894">
      <w:pPr>
        <w:rPr>
          <w:rFonts w:ascii="Calibri" w:eastAsia="Calibri" w:hAnsi="Calibri" w:cs="Calibri"/>
        </w:rPr>
      </w:pPr>
    </w:p>
    <w:p w14:paraId="3B671EB3" w14:textId="6DB92B46" w:rsidR="00963894" w:rsidRPr="00963894" w:rsidRDefault="00963894" w:rsidP="00963894">
      <w:pPr>
        <w:rPr>
          <w:rFonts w:ascii="Calibri" w:eastAsia="Calibri" w:hAnsi="Calibri" w:cs="Calibri"/>
        </w:rPr>
      </w:pPr>
    </w:p>
    <w:p w14:paraId="00596190" w14:textId="5CE130F9" w:rsidR="00963894" w:rsidRPr="00963894" w:rsidRDefault="00963894" w:rsidP="00963894">
      <w:pPr>
        <w:rPr>
          <w:rFonts w:ascii="Calibri" w:eastAsia="Calibri" w:hAnsi="Calibri" w:cs="Calibri"/>
        </w:rPr>
      </w:pPr>
    </w:p>
    <w:p w14:paraId="2CA2E5B3" w14:textId="463B80A0" w:rsidR="00963894" w:rsidRPr="00963894" w:rsidRDefault="00963894" w:rsidP="00963894">
      <w:pPr>
        <w:rPr>
          <w:rFonts w:ascii="Calibri" w:eastAsia="Calibri" w:hAnsi="Calibri" w:cs="Calibri"/>
        </w:rPr>
      </w:pPr>
    </w:p>
    <w:p w14:paraId="032A87A4" w14:textId="7BD61467" w:rsidR="00963894" w:rsidRPr="00963894" w:rsidRDefault="00963894" w:rsidP="00963894">
      <w:pPr>
        <w:rPr>
          <w:rFonts w:ascii="Calibri" w:eastAsia="Calibri" w:hAnsi="Calibri" w:cs="Calibri"/>
        </w:rPr>
      </w:pPr>
    </w:p>
    <w:p w14:paraId="1A49ED9C" w14:textId="725DEA12" w:rsidR="00963894" w:rsidRPr="00963894" w:rsidRDefault="00963894" w:rsidP="00963894">
      <w:pPr>
        <w:rPr>
          <w:rFonts w:ascii="Calibri" w:eastAsia="Calibri" w:hAnsi="Calibri" w:cs="Calibri"/>
        </w:rPr>
      </w:pPr>
    </w:p>
    <w:p w14:paraId="606CE6E8" w14:textId="6300A7CD" w:rsidR="00963894" w:rsidRPr="00963894" w:rsidRDefault="00963894" w:rsidP="00963894">
      <w:pPr>
        <w:rPr>
          <w:rFonts w:ascii="Calibri" w:eastAsia="Calibri" w:hAnsi="Calibri" w:cs="Calibri"/>
        </w:rPr>
      </w:pPr>
    </w:p>
    <w:p w14:paraId="43BFD035" w14:textId="4F5E95B4" w:rsidR="00963894" w:rsidRPr="00963894" w:rsidRDefault="00963894" w:rsidP="00963894">
      <w:pPr>
        <w:rPr>
          <w:rFonts w:ascii="Calibri" w:eastAsia="Calibri" w:hAnsi="Calibri" w:cs="Calibri"/>
        </w:rPr>
      </w:pPr>
    </w:p>
    <w:p w14:paraId="08126090" w14:textId="4AFB2EB6" w:rsidR="00963894" w:rsidRPr="00963894" w:rsidRDefault="00963894" w:rsidP="00963894">
      <w:pPr>
        <w:rPr>
          <w:rFonts w:ascii="Calibri" w:eastAsia="Calibri" w:hAnsi="Calibri" w:cs="Calibri"/>
        </w:rPr>
      </w:pPr>
    </w:p>
    <w:tbl>
      <w:tblPr>
        <w:tblpPr w:leftFromText="180" w:rightFromText="180" w:vertAnchor="text" w:horzAnchor="margin" w:tblpXSpec="center" w:tblpY="55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9"/>
        <w:gridCol w:w="5584"/>
      </w:tblGrid>
      <w:tr w:rsidR="008513B7" w:rsidRPr="004B0B09" w14:paraId="7EDD4493" w14:textId="77777777" w:rsidTr="008513B7">
        <w:trPr>
          <w:trHeight w:val="293"/>
        </w:trPr>
        <w:tc>
          <w:tcPr>
            <w:tcW w:w="4589" w:type="dxa"/>
            <w:vMerge w:val="restart"/>
          </w:tcPr>
          <w:p w14:paraId="593220BD" w14:textId="0634944C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22041">
              <w:rPr>
                <w:rFonts w:ascii="Calibri" w:hAnsi="Calibri" w:cs="Calibri"/>
                <w:b/>
                <w:sz w:val="22"/>
                <w:szCs w:val="22"/>
              </w:rPr>
              <w:t>Monday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>9</w:t>
            </w:r>
            <w:r w:rsidR="001549FB" w:rsidRPr="001549FB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th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February</w:t>
            </w:r>
          </w:p>
        </w:tc>
        <w:tc>
          <w:tcPr>
            <w:tcW w:w="5584" w:type="dxa"/>
            <w:vMerge w:val="restart"/>
          </w:tcPr>
          <w:p w14:paraId="731EC7A0" w14:textId="193D05B1" w:rsidR="008513B7" w:rsidRPr="0079237D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513B7" w:rsidRPr="004B0B09" w14:paraId="10335DFA" w14:textId="77777777" w:rsidTr="008513B7">
        <w:trPr>
          <w:trHeight w:val="293"/>
        </w:trPr>
        <w:tc>
          <w:tcPr>
            <w:tcW w:w="4589" w:type="dxa"/>
            <w:vMerge/>
          </w:tcPr>
          <w:p w14:paraId="099CBA8F" w14:textId="77777777" w:rsidR="008513B7" w:rsidRPr="00C22041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84" w:type="dxa"/>
            <w:vMerge/>
          </w:tcPr>
          <w:p w14:paraId="5CADBCDD" w14:textId="77777777" w:rsidR="008513B7" w:rsidRPr="00C22041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513B7" w:rsidRPr="004B0B09" w14:paraId="5B96FEB5" w14:textId="77777777" w:rsidTr="008513B7">
        <w:trPr>
          <w:trHeight w:val="601"/>
        </w:trPr>
        <w:tc>
          <w:tcPr>
            <w:tcW w:w="4589" w:type="dxa"/>
          </w:tcPr>
          <w:p w14:paraId="1DA904AF" w14:textId="4D289C3F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22041">
              <w:rPr>
                <w:rFonts w:ascii="Calibri" w:hAnsi="Calibri" w:cs="Calibri"/>
                <w:b/>
                <w:sz w:val="22"/>
                <w:szCs w:val="22"/>
              </w:rPr>
              <w:t>Tuesday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>10</w:t>
            </w:r>
            <w:r w:rsidR="001549FB" w:rsidRPr="001549FB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th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78255E46" w14:textId="77777777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84" w:type="dxa"/>
          </w:tcPr>
          <w:p w14:paraId="4C9EA62E" w14:textId="77777777" w:rsidR="008513B7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Toast Tuesday – 50p</w:t>
            </w:r>
          </w:p>
          <w:p w14:paraId="7D5A0B33" w14:textId="77777777" w:rsidR="008513B7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Class 1 - PE</w:t>
            </w:r>
          </w:p>
          <w:p w14:paraId="026C913A" w14:textId="77777777" w:rsidR="008513B7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Swimming at Leominster Pool – KS2 + Year 2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C22041">
              <w:rPr>
                <w:rFonts w:ascii="Calibri" w:hAnsi="Calibri" w:cs="Calibri"/>
                <w:sz w:val="22"/>
                <w:szCs w:val="22"/>
              </w:rPr>
              <w:t>After school club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C22041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>
              <w:rPr>
                <w:rFonts w:ascii="Calibri" w:hAnsi="Calibri" w:cs="Calibri"/>
                <w:sz w:val="22"/>
                <w:szCs w:val="22"/>
              </w:rPr>
              <w:t>Wii Fit/Board Games – KS1</w:t>
            </w:r>
          </w:p>
          <w:p w14:paraId="1A0C0E8D" w14:textId="4C254D95" w:rsidR="008513B7" w:rsidRPr="000B15D9" w:rsidRDefault="008513B7" w:rsidP="008513B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B15D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Sports Club </w:t>
            </w:r>
            <w:r w:rsidR="000B15D9" w:rsidRPr="000B15D9">
              <w:rPr>
                <w:rFonts w:ascii="Calibri" w:hAnsi="Calibri" w:cs="Calibri"/>
                <w:b/>
                <w:bCs/>
                <w:sz w:val="22"/>
                <w:szCs w:val="22"/>
              </w:rPr>
              <w:t>- CANCELLED</w:t>
            </w:r>
          </w:p>
        </w:tc>
      </w:tr>
      <w:tr w:rsidR="008513B7" w:rsidRPr="004B0B09" w14:paraId="0C0D4BAC" w14:textId="77777777" w:rsidTr="008513B7">
        <w:trPr>
          <w:trHeight w:val="293"/>
        </w:trPr>
        <w:tc>
          <w:tcPr>
            <w:tcW w:w="4589" w:type="dxa"/>
            <w:vMerge w:val="restart"/>
          </w:tcPr>
          <w:p w14:paraId="4AB63B2C" w14:textId="45DC9777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22041">
              <w:rPr>
                <w:rFonts w:ascii="Calibri" w:hAnsi="Calibri" w:cs="Calibri"/>
                <w:b/>
                <w:sz w:val="22"/>
                <w:szCs w:val="22"/>
              </w:rPr>
              <w:t>Wednesday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>11</w:t>
            </w:r>
            <w:r w:rsidR="001549FB" w:rsidRPr="001549FB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th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584" w:type="dxa"/>
            <w:vMerge w:val="restart"/>
          </w:tcPr>
          <w:p w14:paraId="4C08E385" w14:textId="77777777" w:rsidR="008513B7" w:rsidRPr="00C64F0E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513B7" w:rsidRPr="004B0B09" w14:paraId="0087093F" w14:textId="77777777" w:rsidTr="008513B7">
        <w:trPr>
          <w:trHeight w:val="269"/>
        </w:trPr>
        <w:tc>
          <w:tcPr>
            <w:tcW w:w="4589" w:type="dxa"/>
            <w:vMerge/>
          </w:tcPr>
          <w:p w14:paraId="751CBD9A" w14:textId="77777777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84" w:type="dxa"/>
            <w:vMerge/>
          </w:tcPr>
          <w:p w14:paraId="6AA2BF05" w14:textId="77777777" w:rsidR="008513B7" w:rsidRPr="00C22041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513B7" w:rsidRPr="004B0B09" w14:paraId="47CC3DA0" w14:textId="77777777" w:rsidTr="008513B7">
        <w:tc>
          <w:tcPr>
            <w:tcW w:w="4589" w:type="dxa"/>
          </w:tcPr>
          <w:p w14:paraId="577A74FA" w14:textId="4A11E37F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22041">
              <w:rPr>
                <w:rFonts w:ascii="Calibri" w:hAnsi="Calibri" w:cs="Calibri"/>
                <w:b/>
                <w:sz w:val="22"/>
                <w:szCs w:val="22"/>
              </w:rPr>
              <w:t>Thursday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>12</w:t>
            </w:r>
            <w:r w:rsidR="001549FB" w:rsidRPr="001549FB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th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0FE6726A" w14:textId="77777777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84" w:type="dxa"/>
          </w:tcPr>
          <w:p w14:paraId="62754E0F" w14:textId="7AE58674" w:rsidR="001E4627" w:rsidRDefault="008513B7" w:rsidP="001E462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After school clubs – </w:t>
            </w:r>
            <w:r w:rsidR="001E4627">
              <w:rPr>
                <w:rFonts w:ascii="Calibri" w:hAnsi="Calibri" w:cs="Calibri"/>
                <w:sz w:val="22"/>
                <w:szCs w:val="22"/>
              </w:rPr>
              <w:t>Cancelled</w:t>
            </w:r>
          </w:p>
          <w:p w14:paraId="628C2075" w14:textId="58438FA9" w:rsidR="001E4627" w:rsidRPr="00C22041" w:rsidRDefault="001E4627" w:rsidP="001E462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Rainbow Colour Disco</w:t>
            </w:r>
          </w:p>
          <w:p w14:paraId="49406E17" w14:textId="2D19EA8A" w:rsidR="008513B7" w:rsidRPr="00C22041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513B7" w:rsidRPr="004B0B09" w14:paraId="6EE87A35" w14:textId="77777777" w:rsidTr="008513B7">
        <w:trPr>
          <w:trHeight w:val="564"/>
        </w:trPr>
        <w:tc>
          <w:tcPr>
            <w:tcW w:w="4589" w:type="dxa"/>
          </w:tcPr>
          <w:p w14:paraId="0164F1BB" w14:textId="4370DE04" w:rsidR="008513B7" w:rsidRPr="00C22041" w:rsidRDefault="008513B7" w:rsidP="00851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22041">
              <w:rPr>
                <w:rFonts w:ascii="Calibri" w:hAnsi="Calibri" w:cs="Calibri"/>
                <w:b/>
                <w:sz w:val="22"/>
                <w:szCs w:val="22"/>
              </w:rPr>
              <w:t>Friday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>13</w:t>
            </w:r>
            <w:r w:rsidR="001549FB" w:rsidRPr="001549FB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th</w:t>
            </w:r>
            <w:r w:rsidR="001549F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584" w:type="dxa"/>
          </w:tcPr>
          <w:p w14:paraId="2610FA87" w14:textId="77777777" w:rsidR="008513B7" w:rsidRDefault="008513B7" w:rsidP="008513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Forest School – Class </w:t>
            </w:r>
            <w:r w:rsidR="001E4627">
              <w:rPr>
                <w:rFonts w:ascii="Calibri" w:hAnsi="Calibri" w:cs="Calibri"/>
                <w:sz w:val="22"/>
                <w:szCs w:val="22"/>
              </w:rPr>
              <w:t>2 and 3</w:t>
            </w:r>
          </w:p>
          <w:p w14:paraId="189A34CE" w14:textId="7D2F70A8" w:rsidR="001E4627" w:rsidRPr="00FA15FC" w:rsidRDefault="001E4627" w:rsidP="008513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Break up for half term</w:t>
            </w:r>
          </w:p>
        </w:tc>
      </w:tr>
    </w:tbl>
    <w:p w14:paraId="168CEA01" w14:textId="1814E2BA" w:rsidR="00963894" w:rsidRPr="00963894" w:rsidRDefault="00963894" w:rsidP="00963894">
      <w:pPr>
        <w:rPr>
          <w:rFonts w:ascii="Calibri" w:eastAsia="Calibri" w:hAnsi="Calibri" w:cs="Calibri"/>
        </w:rPr>
      </w:pPr>
    </w:p>
    <w:p w14:paraId="2A7F1843" w14:textId="060792C5" w:rsidR="00963894" w:rsidRPr="00963894" w:rsidRDefault="00963894" w:rsidP="00963894">
      <w:pPr>
        <w:rPr>
          <w:rFonts w:ascii="Calibri" w:eastAsia="Calibri" w:hAnsi="Calibri" w:cs="Calibri"/>
        </w:rPr>
      </w:pPr>
    </w:p>
    <w:p w14:paraId="6DC16F79" w14:textId="69291F46" w:rsidR="000C7299" w:rsidRPr="00D63A80" w:rsidRDefault="000C7299" w:rsidP="000C7299">
      <w:pPr>
        <w:rPr>
          <w:rFonts w:ascii="Calibri" w:hAnsi="Calibri" w:cs="Calibri"/>
          <w:sz w:val="22"/>
          <w:szCs w:val="22"/>
        </w:rPr>
      </w:pPr>
      <w:r w:rsidRPr="000F0826">
        <w:rPr>
          <w:rFonts w:ascii="Calibri" w:hAnsi="Calibri" w:cs="Calibri"/>
          <w:b/>
          <w:bCs/>
          <w:sz w:val="22"/>
          <w:szCs w:val="22"/>
          <w:u w:val="single"/>
        </w:rPr>
        <w:t>Dates for your diary (Letters to follow):</w:t>
      </w:r>
    </w:p>
    <w:p w14:paraId="49D90621" w14:textId="77777777" w:rsidR="00F21CD3" w:rsidRDefault="00F21CD3" w:rsidP="000C7299">
      <w:pPr>
        <w:rPr>
          <w:rFonts w:ascii="Calibri" w:hAnsi="Calibri" w:cs="Calibri"/>
          <w:sz w:val="22"/>
          <w:szCs w:val="22"/>
        </w:rPr>
      </w:pPr>
    </w:p>
    <w:p w14:paraId="24947749" w14:textId="69BE6FEF" w:rsidR="000C7299" w:rsidRDefault="000C7299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Monday 23</w:t>
      </w:r>
      <w:r w:rsidRPr="00D63A80">
        <w:rPr>
          <w:rFonts w:ascii="Calibri" w:hAnsi="Calibri" w:cs="Calibri"/>
          <w:sz w:val="22"/>
          <w:szCs w:val="22"/>
          <w:vertAlign w:val="superscript"/>
        </w:rPr>
        <w:t>rd</w:t>
      </w:r>
      <w:r>
        <w:rPr>
          <w:rFonts w:ascii="Calibri" w:hAnsi="Calibri" w:cs="Calibri"/>
          <w:sz w:val="22"/>
          <w:szCs w:val="22"/>
        </w:rPr>
        <w:t xml:space="preserve"> February – Return to school</w:t>
      </w:r>
    </w:p>
    <w:p w14:paraId="4564F6FF" w14:textId="0776A460" w:rsidR="00F21CD3" w:rsidRDefault="00F21CD3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Monday 23</w:t>
      </w:r>
      <w:r w:rsidRPr="00F21CD3">
        <w:rPr>
          <w:rFonts w:ascii="Calibri" w:hAnsi="Calibri" w:cs="Calibri"/>
          <w:sz w:val="22"/>
          <w:szCs w:val="22"/>
          <w:vertAlign w:val="superscript"/>
        </w:rPr>
        <w:t>rd</w:t>
      </w:r>
      <w:r>
        <w:rPr>
          <w:rFonts w:ascii="Calibri" w:hAnsi="Calibri" w:cs="Calibri"/>
          <w:sz w:val="22"/>
          <w:szCs w:val="22"/>
        </w:rPr>
        <w:t xml:space="preserve"> February </w:t>
      </w:r>
      <w:r w:rsidR="000F0578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0F0578">
        <w:rPr>
          <w:rFonts w:ascii="Calibri" w:hAnsi="Calibri" w:cs="Calibri"/>
          <w:sz w:val="22"/>
          <w:szCs w:val="22"/>
        </w:rPr>
        <w:t xml:space="preserve">Rags </w:t>
      </w:r>
      <w:r w:rsidR="00164794">
        <w:rPr>
          <w:rFonts w:ascii="Calibri" w:hAnsi="Calibri" w:cs="Calibri"/>
          <w:sz w:val="22"/>
          <w:szCs w:val="22"/>
        </w:rPr>
        <w:t>2 Riches collection</w:t>
      </w:r>
    </w:p>
    <w:p w14:paraId="7EE04235" w14:textId="6814AE3C" w:rsidR="00FB6F53" w:rsidRDefault="00FB6F53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 27</w:t>
      </w:r>
      <w:r w:rsidRPr="00FB6F53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February</w:t>
      </w:r>
      <w:r w:rsidR="001A3775">
        <w:rPr>
          <w:rFonts w:ascii="Calibri" w:hAnsi="Calibri" w:cs="Calibri"/>
          <w:sz w:val="22"/>
          <w:szCs w:val="22"/>
        </w:rPr>
        <w:t xml:space="preserve"> – Nursery Stay and Play</w:t>
      </w:r>
    </w:p>
    <w:p w14:paraId="4FC15783" w14:textId="77777777" w:rsidR="001A5801" w:rsidRDefault="001A5801" w:rsidP="000C7299">
      <w:pPr>
        <w:rPr>
          <w:rFonts w:ascii="Calibri" w:hAnsi="Calibri" w:cs="Calibri"/>
          <w:sz w:val="22"/>
          <w:szCs w:val="22"/>
        </w:rPr>
      </w:pPr>
    </w:p>
    <w:p w14:paraId="21A23972" w14:textId="76525630" w:rsidR="00574F20" w:rsidRDefault="00574F20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Wednesday</w:t>
      </w:r>
      <w:r w:rsidR="00AD33AE">
        <w:rPr>
          <w:rFonts w:ascii="Calibri" w:hAnsi="Calibri" w:cs="Calibri"/>
          <w:sz w:val="22"/>
          <w:szCs w:val="22"/>
        </w:rPr>
        <w:t xml:space="preserve"> 11</w:t>
      </w:r>
      <w:r w:rsidR="00AD33AE" w:rsidRPr="00AD33AE">
        <w:rPr>
          <w:rFonts w:ascii="Calibri" w:hAnsi="Calibri" w:cs="Calibri"/>
          <w:sz w:val="22"/>
          <w:szCs w:val="22"/>
          <w:vertAlign w:val="superscript"/>
        </w:rPr>
        <w:t>th</w:t>
      </w:r>
      <w:r w:rsidR="00AD33AE">
        <w:rPr>
          <w:rFonts w:ascii="Calibri" w:hAnsi="Calibri" w:cs="Calibri"/>
          <w:sz w:val="22"/>
          <w:szCs w:val="22"/>
        </w:rPr>
        <w:t xml:space="preserve"> March and Thursday 12</w:t>
      </w:r>
      <w:r w:rsidR="00AD33AE" w:rsidRPr="00AD33AE">
        <w:rPr>
          <w:rFonts w:ascii="Calibri" w:hAnsi="Calibri" w:cs="Calibri"/>
          <w:sz w:val="22"/>
          <w:szCs w:val="22"/>
          <w:vertAlign w:val="superscript"/>
        </w:rPr>
        <w:t>th</w:t>
      </w:r>
      <w:r w:rsidR="00AD33AE">
        <w:rPr>
          <w:rFonts w:ascii="Calibri" w:hAnsi="Calibri" w:cs="Calibri"/>
          <w:sz w:val="22"/>
          <w:szCs w:val="22"/>
        </w:rPr>
        <w:t xml:space="preserve"> March – Parents Evening</w:t>
      </w:r>
    </w:p>
    <w:p w14:paraId="35C62EBF" w14:textId="15D2263B" w:rsidR="004622BC" w:rsidRDefault="004622BC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Monday 16</w:t>
      </w:r>
      <w:r w:rsidRPr="004622BC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March – Wear What You Like</w:t>
      </w:r>
    </w:p>
    <w:p w14:paraId="495B53FC" w14:textId="0B8E7DE3" w:rsidR="004622BC" w:rsidRDefault="004622BC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Wednesday 18</w:t>
      </w:r>
      <w:r w:rsidRPr="004622BC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March – Red Ridge Residential Trip</w:t>
      </w:r>
    </w:p>
    <w:p w14:paraId="36124F72" w14:textId="2827A417" w:rsidR="00F37D71" w:rsidRDefault="00F37D71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Thursday </w:t>
      </w:r>
      <w:r w:rsidR="0050125B">
        <w:rPr>
          <w:rFonts w:ascii="Calibri" w:hAnsi="Calibri" w:cs="Calibri"/>
          <w:sz w:val="22"/>
          <w:szCs w:val="22"/>
        </w:rPr>
        <w:t>19</w:t>
      </w:r>
      <w:r w:rsidR="0050125B" w:rsidRPr="0050125B">
        <w:rPr>
          <w:rFonts w:ascii="Calibri" w:hAnsi="Calibri" w:cs="Calibri"/>
          <w:sz w:val="22"/>
          <w:szCs w:val="22"/>
          <w:vertAlign w:val="superscript"/>
        </w:rPr>
        <w:t>th</w:t>
      </w:r>
      <w:r w:rsidR="0050125B">
        <w:rPr>
          <w:rFonts w:ascii="Calibri" w:hAnsi="Calibri" w:cs="Calibri"/>
          <w:sz w:val="22"/>
          <w:szCs w:val="22"/>
        </w:rPr>
        <w:t xml:space="preserve"> March – Class 1 visit to </w:t>
      </w:r>
      <w:proofErr w:type="spellStart"/>
      <w:r w:rsidR="0050125B">
        <w:rPr>
          <w:rFonts w:ascii="Calibri" w:hAnsi="Calibri" w:cs="Calibri"/>
          <w:sz w:val="22"/>
          <w:szCs w:val="22"/>
        </w:rPr>
        <w:t>Wicton</w:t>
      </w:r>
      <w:proofErr w:type="spellEnd"/>
    </w:p>
    <w:p w14:paraId="57E96D7C" w14:textId="6799CACA" w:rsidR="0063467C" w:rsidRDefault="0063467C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Thursday 26</w:t>
      </w:r>
      <w:r w:rsidRPr="0063467C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March – Easter Bonnet Parade</w:t>
      </w:r>
    </w:p>
    <w:p w14:paraId="79047053" w14:textId="1A69BF36" w:rsidR="0063467C" w:rsidRDefault="0063467C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 27</w:t>
      </w:r>
      <w:r w:rsidRPr="0063467C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March – Nursery Stay and Play</w:t>
      </w:r>
    </w:p>
    <w:p w14:paraId="25C61F03" w14:textId="0D0E3D4C" w:rsidR="001A5801" w:rsidRDefault="001A5801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Friday 27</w:t>
      </w:r>
      <w:r w:rsidRPr="001A5801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March – Break up for Easter holidays</w:t>
      </w:r>
    </w:p>
    <w:p w14:paraId="6EB0E4B0" w14:textId="7B2A1AB1" w:rsidR="000C7299" w:rsidRDefault="000C7299" w:rsidP="000C7299">
      <w:pPr>
        <w:rPr>
          <w:rFonts w:ascii="Calibri" w:hAnsi="Calibri" w:cs="Calibri"/>
          <w:sz w:val="22"/>
          <w:szCs w:val="22"/>
        </w:rPr>
      </w:pPr>
    </w:p>
    <w:p w14:paraId="1342247C" w14:textId="799592FE" w:rsidR="000C7299" w:rsidRDefault="000C7299" w:rsidP="000C729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All events will have individual letters as appropriate.</w:t>
      </w:r>
    </w:p>
    <w:p w14:paraId="6B7E55ED" w14:textId="7E63A766" w:rsidR="000C7299" w:rsidRDefault="000C7299" w:rsidP="000C729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Photos (where possible) for all school events are on Facebook.</w:t>
      </w:r>
      <w:r>
        <w:rPr>
          <w:rFonts w:ascii="Calibri" w:hAnsi="Calibri" w:cs="Calibri"/>
          <w:sz w:val="22"/>
          <w:szCs w:val="22"/>
        </w:rPr>
        <w:br/>
      </w:r>
    </w:p>
    <w:p w14:paraId="68B35DBB" w14:textId="63AAB292" w:rsidR="000C7299" w:rsidRDefault="000C7299" w:rsidP="000C7299">
      <w:pPr>
        <w:rPr>
          <w:rFonts w:ascii="Calibri" w:hAnsi="Calibri" w:cs="Calibri"/>
          <w:b/>
          <w:sz w:val="22"/>
          <w:szCs w:val="22"/>
        </w:rPr>
      </w:pPr>
      <w:r w:rsidRPr="00F253D1">
        <w:rPr>
          <w:rFonts w:ascii="Calibri" w:hAnsi="Calibri" w:cs="Calibri"/>
          <w:b/>
          <w:sz w:val="22"/>
          <w:szCs w:val="22"/>
        </w:rPr>
        <w:t>Parking – can we please ensure we do not park across resident</w:t>
      </w:r>
      <w:r w:rsidR="00046F5C">
        <w:rPr>
          <w:rFonts w:ascii="Calibri" w:hAnsi="Calibri" w:cs="Calibri"/>
          <w:b/>
          <w:sz w:val="22"/>
          <w:szCs w:val="22"/>
        </w:rPr>
        <w:t>’</w:t>
      </w:r>
      <w:r w:rsidRPr="00F253D1">
        <w:rPr>
          <w:rFonts w:ascii="Calibri" w:hAnsi="Calibri" w:cs="Calibri"/>
          <w:b/>
          <w:sz w:val="22"/>
          <w:szCs w:val="22"/>
        </w:rPr>
        <w:t>s drives.</w:t>
      </w:r>
      <w:r>
        <w:rPr>
          <w:rFonts w:ascii="Calibri" w:hAnsi="Calibri" w:cs="Calibri"/>
          <w:b/>
          <w:sz w:val="22"/>
          <w:szCs w:val="22"/>
        </w:rPr>
        <w:br/>
      </w:r>
    </w:p>
    <w:p w14:paraId="441FB9DB" w14:textId="77777777" w:rsidR="000C7299" w:rsidRDefault="000C7299" w:rsidP="000C7299">
      <w:pPr>
        <w:rPr>
          <w:rFonts w:ascii="Calibri" w:hAnsi="Calibri" w:cs="Calibri"/>
          <w:sz w:val="22"/>
          <w:szCs w:val="22"/>
        </w:rPr>
      </w:pPr>
      <w:r w:rsidRPr="0020431B">
        <w:rPr>
          <w:rFonts w:ascii="Calibri" w:hAnsi="Calibri" w:cs="Calibri"/>
          <w:sz w:val="22"/>
          <w:szCs w:val="22"/>
        </w:rPr>
        <w:t>Regards,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1029E81E" w14:textId="33CFBA3D" w:rsidR="000C7299" w:rsidRDefault="000C7299" w:rsidP="000C7299">
      <w:pPr>
        <w:rPr>
          <w:rFonts w:ascii="Calibri" w:hAnsi="Calibri" w:cs="Calibri"/>
          <w:sz w:val="22"/>
          <w:szCs w:val="22"/>
        </w:rPr>
      </w:pPr>
      <w:r w:rsidRPr="0020431B">
        <w:rPr>
          <w:rFonts w:ascii="Calibri" w:hAnsi="Calibri" w:cs="Calibri"/>
          <w:sz w:val="22"/>
          <w:szCs w:val="22"/>
        </w:rPr>
        <w:t>Samantha McAtear</w:t>
      </w:r>
      <w:r>
        <w:rPr>
          <w:rFonts w:ascii="Calibri" w:hAnsi="Calibri" w:cs="Calibri"/>
          <w:sz w:val="22"/>
          <w:szCs w:val="22"/>
        </w:rPr>
        <w:t xml:space="preserve">, </w:t>
      </w:r>
    </w:p>
    <w:p w14:paraId="32BA8D68" w14:textId="228B0175" w:rsidR="000C7299" w:rsidRDefault="000C7299" w:rsidP="000C7299">
      <w:pPr>
        <w:rPr>
          <w:rFonts w:ascii="Calibri" w:hAnsi="Calibri" w:cs="Calibri"/>
          <w:sz w:val="22"/>
          <w:szCs w:val="22"/>
        </w:rPr>
      </w:pPr>
      <w:r w:rsidRPr="0020431B">
        <w:rPr>
          <w:rFonts w:ascii="Calibri" w:hAnsi="Calibri" w:cs="Calibri"/>
          <w:sz w:val="22"/>
          <w:szCs w:val="22"/>
        </w:rPr>
        <w:t>Head of School</w:t>
      </w:r>
      <w:r>
        <w:rPr>
          <w:rFonts w:ascii="Calibri" w:hAnsi="Calibri" w:cs="Calibri"/>
          <w:sz w:val="22"/>
          <w:szCs w:val="22"/>
        </w:rPr>
        <w:t xml:space="preserve">, </w:t>
      </w:r>
    </w:p>
    <w:p w14:paraId="39CFA5B3" w14:textId="789A56A3" w:rsidR="000C7299" w:rsidRPr="00711858" w:rsidRDefault="000C7299" w:rsidP="000C7299">
      <w:pPr>
        <w:rPr>
          <w:rFonts w:ascii="Calibri" w:hAnsi="Calibri" w:cs="Calibri"/>
          <w:sz w:val="22"/>
          <w:szCs w:val="22"/>
        </w:rPr>
      </w:pPr>
      <w:r w:rsidRPr="0020431B">
        <w:rPr>
          <w:rFonts w:ascii="Calibri" w:hAnsi="Calibri" w:cs="Calibri"/>
          <w:sz w:val="22"/>
          <w:szCs w:val="22"/>
        </w:rPr>
        <w:t>Bredenbury Primary School</w:t>
      </w:r>
    </w:p>
    <w:p w14:paraId="5FE00848" w14:textId="77777777" w:rsidR="00DC563F" w:rsidRDefault="00DC563F" w:rsidP="00D72819">
      <w:pPr>
        <w:rPr>
          <w:rFonts w:ascii="Calibri" w:eastAsia="Calibri" w:hAnsi="Calibri" w:cs="Calibri"/>
        </w:rPr>
      </w:pPr>
    </w:p>
    <w:p w14:paraId="198A4A28" w14:textId="77777777" w:rsidR="00DC563F" w:rsidRDefault="00DC56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57F4B1F" w14:textId="5A5D7E6D" w:rsidR="00DC563F" w:rsidRDefault="00DC563F" w:rsidP="00D72819">
      <w:pPr>
        <w:rPr>
          <w:rFonts w:ascii="Calibri" w:eastAsia="Calibri" w:hAnsi="Calibri" w:cs="Calibri"/>
        </w:rPr>
      </w:pPr>
    </w:p>
    <w:p w14:paraId="57971423" w14:textId="4FBC2A07" w:rsidR="00DC563F" w:rsidRDefault="00DC56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8" behindDoc="1" locked="0" layoutInCell="1" allowOverlap="1" wp14:anchorId="6B314A58" wp14:editId="00A536FF">
            <wp:simplePos x="0" y="0"/>
            <wp:positionH relativeFrom="margin">
              <wp:align>right</wp:align>
            </wp:positionH>
            <wp:positionV relativeFrom="paragraph">
              <wp:posOffset>387341</wp:posOffset>
            </wp:positionV>
            <wp:extent cx="5593080" cy="7915275"/>
            <wp:effectExtent l="0" t="0" r="7620" b="9525"/>
            <wp:wrapTight wrapText="bothSides">
              <wp:wrapPolygon edited="0">
                <wp:start x="0" y="0"/>
                <wp:lineTo x="0" y="21574"/>
                <wp:lineTo x="21556" y="21574"/>
                <wp:lineTo x="21556" y="0"/>
                <wp:lineTo x="0" y="0"/>
              </wp:wrapPolygon>
            </wp:wrapTight>
            <wp:docPr id="1125384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84349" name="Picture 11253843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</w:rPr>
        <w:br w:type="page"/>
      </w:r>
    </w:p>
    <w:p w14:paraId="5B91E11E" w14:textId="0FFF49BA" w:rsidR="006C11FC" w:rsidRPr="00B253AC" w:rsidRDefault="00DC563F" w:rsidP="00D7281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7B99FE73" wp14:editId="0C98CE6C">
            <wp:simplePos x="0" y="0"/>
            <wp:positionH relativeFrom="margin">
              <wp:align>right</wp:align>
            </wp:positionH>
            <wp:positionV relativeFrom="paragraph">
              <wp:posOffset>493186</wp:posOffset>
            </wp:positionV>
            <wp:extent cx="5786120" cy="7895590"/>
            <wp:effectExtent l="0" t="0" r="5080" b="0"/>
            <wp:wrapTight wrapText="bothSides">
              <wp:wrapPolygon edited="0">
                <wp:start x="0" y="0"/>
                <wp:lineTo x="0" y="21524"/>
                <wp:lineTo x="21548" y="21524"/>
                <wp:lineTo x="21548" y="0"/>
                <wp:lineTo x="0" y="0"/>
              </wp:wrapPolygon>
            </wp:wrapTight>
            <wp:docPr id="308958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8549" name="Picture 30895854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1FC" w:rsidRPr="00B253AC" w:rsidSect="00BB75C3">
      <w:headerReference w:type="default" r:id="rId27"/>
      <w:footerReference w:type="default" r:id="rId28"/>
      <w:pgSz w:w="11906" w:h="16838" w:code="9"/>
      <w:pgMar w:top="244" w:right="1440" w:bottom="249" w:left="1440" w:header="0" w:footer="0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DC775" w14:textId="77777777" w:rsidR="001E786C" w:rsidRDefault="001E786C">
      <w:r>
        <w:separator/>
      </w:r>
    </w:p>
  </w:endnote>
  <w:endnote w:type="continuationSeparator" w:id="0">
    <w:p w14:paraId="53837717" w14:textId="77777777" w:rsidR="001E786C" w:rsidRDefault="001E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3E071" w14:textId="7764199B" w:rsidR="00A31367" w:rsidRDefault="00666D9A" w:rsidP="00923ECE">
    <w:pPr>
      <w:pStyle w:val="Footer"/>
      <w:ind w:firstLine="72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4A86015" wp14:editId="38CEFA46">
          <wp:simplePos x="0" y="0"/>
          <wp:positionH relativeFrom="margin">
            <wp:posOffset>3564255</wp:posOffset>
          </wp:positionH>
          <wp:positionV relativeFrom="paragraph">
            <wp:posOffset>24765</wp:posOffset>
          </wp:positionV>
          <wp:extent cx="3117215" cy="950595"/>
          <wp:effectExtent l="0" t="0" r="0" b="0"/>
          <wp:wrapThrough wrapText="bothSides">
            <wp:wrapPolygon edited="0">
              <wp:start x="0" y="0"/>
              <wp:lineTo x="0" y="21210"/>
              <wp:lineTo x="21516" y="21210"/>
              <wp:lineTo x="21516" y="0"/>
              <wp:lineTo x="0" y="0"/>
            </wp:wrapPolygon>
          </wp:wrapThrough>
          <wp:docPr id="20706112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23B7FE6D" wp14:editId="664468B1">
          <wp:simplePos x="0" y="0"/>
          <wp:positionH relativeFrom="column">
            <wp:posOffset>-172085</wp:posOffset>
          </wp:positionH>
          <wp:positionV relativeFrom="paragraph">
            <wp:posOffset>-58420</wp:posOffset>
          </wp:positionV>
          <wp:extent cx="976630" cy="976630"/>
          <wp:effectExtent l="0" t="0" r="0" b="0"/>
          <wp:wrapTight wrapText="bothSides">
            <wp:wrapPolygon edited="0">
              <wp:start x="0" y="0"/>
              <wp:lineTo x="0" y="21066"/>
              <wp:lineTo x="21066" y="21066"/>
              <wp:lineTo x="21066" y="0"/>
              <wp:lineTo x="0" y="0"/>
            </wp:wrapPolygon>
          </wp:wrapTight>
          <wp:docPr id="168356241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7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3DF2D19A" wp14:editId="280A7583">
          <wp:simplePos x="0" y="0"/>
          <wp:positionH relativeFrom="column">
            <wp:posOffset>2463800</wp:posOffset>
          </wp:positionH>
          <wp:positionV relativeFrom="paragraph">
            <wp:posOffset>329565</wp:posOffset>
          </wp:positionV>
          <wp:extent cx="934720" cy="521970"/>
          <wp:effectExtent l="0" t="0" r="0" b="0"/>
          <wp:wrapTight wrapText="bothSides">
            <wp:wrapPolygon edited="0">
              <wp:start x="14087" y="0"/>
              <wp:lineTo x="0" y="4730"/>
              <wp:lineTo x="0" y="20496"/>
              <wp:lineTo x="14527" y="20496"/>
              <wp:lineTo x="18049" y="20496"/>
              <wp:lineTo x="21130" y="20496"/>
              <wp:lineTo x="21130" y="14978"/>
              <wp:lineTo x="20690" y="2365"/>
              <wp:lineTo x="17168" y="0"/>
              <wp:lineTo x="14087" y="0"/>
            </wp:wrapPolygon>
          </wp:wrapTight>
          <wp:docPr id="11015165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75FDD42" wp14:editId="2054FD3E">
          <wp:simplePos x="0" y="0"/>
          <wp:positionH relativeFrom="column">
            <wp:posOffset>1018540</wp:posOffset>
          </wp:positionH>
          <wp:positionV relativeFrom="paragraph">
            <wp:posOffset>372745</wp:posOffset>
          </wp:positionV>
          <wp:extent cx="1110615" cy="500380"/>
          <wp:effectExtent l="0" t="0" r="0" b="0"/>
          <wp:wrapTight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ight>
          <wp:docPr id="2093679602" name="Picture 1" descr="Thrive – creative design projects – brochure, exhibition stands, ads,  leafle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Thrive – creative design projects – brochure, exhibition stands, ads,  leaflets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DABC7" w14:textId="77777777" w:rsidR="00A93291" w:rsidRDefault="00A93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9C516" w14:textId="77777777" w:rsidR="001E786C" w:rsidRDefault="001E786C">
      <w:r>
        <w:separator/>
      </w:r>
    </w:p>
  </w:footnote>
  <w:footnote w:type="continuationSeparator" w:id="0">
    <w:p w14:paraId="45792167" w14:textId="77777777" w:rsidR="001E786C" w:rsidRDefault="001E7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6C3E1" w14:textId="497689AF" w:rsidR="00A31367" w:rsidRPr="00C42225" w:rsidRDefault="00666D9A">
    <w:pPr>
      <w:pStyle w:val="Header"/>
      <w:rPr>
        <w:rFonts w:ascii="Bernard MT Condensed" w:hAnsi="Bernard MT Condensed"/>
        <w:color w:val="D29B1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A0192D" wp14:editId="2DCB58CD">
          <wp:simplePos x="0" y="0"/>
          <wp:positionH relativeFrom="column">
            <wp:posOffset>-273685</wp:posOffset>
          </wp:positionH>
          <wp:positionV relativeFrom="paragraph">
            <wp:posOffset>168275</wp:posOffset>
          </wp:positionV>
          <wp:extent cx="6882765" cy="1764030"/>
          <wp:effectExtent l="0" t="0" r="0" b="0"/>
          <wp:wrapThrough wrapText="bothSides">
            <wp:wrapPolygon edited="0">
              <wp:start x="0" y="0"/>
              <wp:lineTo x="0" y="21460"/>
              <wp:lineTo x="21522" y="21460"/>
              <wp:lineTo x="21522" y="0"/>
              <wp:lineTo x="0" y="0"/>
            </wp:wrapPolygon>
          </wp:wrapThrough>
          <wp:docPr id="159156857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2765" cy="176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0E38" w14:textId="54719687" w:rsidR="00474002" w:rsidRDefault="00474002" w:rsidP="00FD5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C1D78"/>
    <w:multiLevelType w:val="hybridMultilevel"/>
    <w:tmpl w:val="813C5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373"/>
    <w:multiLevelType w:val="multilevel"/>
    <w:tmpl w:val="86C2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86067A"/>
    <w:multiLevelType w:val="multilevel"/>
    <w:tmpl w:val="4434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02F3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4F2D2601"/>
    <w:multiLevelType w:val="hybridMultilevel"/>
    <w:tmpl w:val="6C42BD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8102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570828BC"/>
    <w:multiLevelType w:val="hybridMultilevel"/>
    <w:tmpl w:val="C4965C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31AB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6C7064D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6C815F2C"/>
    <w:multiLevelType w:val="hybridMultilevel"/>
    <w:tmpl w:val="D4205C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9E52A3"/>
    <w:multiLevelType w:val="hybridMultilevel"/>
    <w:tmpl w:val="8BC0F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30676">
    <w:abstractNumId w:val="6"/>
  </w:num>
  <w:num w:numId="2" w16cid:durableId="561795482">
    <w:abstractNumId w:val="4"/>
  </w:num>
  <w:num w:numId="3" w16cid:durableId="11213378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0571253">
    <w:abstractNumId w:val="5"/>
  </w:num>
  <w:num w:numId="5" w16cid:durableId="740519387">
    <w:abstractNumId w:val="3"/>
  </w:num>
  <w:num w:numId="6" w16cid:durableId="853497336">
    <w:abstractNumId w:val="7"/>
  </w:num>
  <w:num w:numId="7" w16cid:durableId="1637370521">
    <w:abstractNumId w:val="8"/>
  </w:num>
  <w:num w:numId="8" w16cid:durableId="37751649">
    <w:abstractNumId w:val="10"/>
  </w:num>
  <w:num w:numId="9" w16cid:durableId="895773874">
    <w:abstractNumId w:val="0"/>
  </w:num>
  <w:num w:numId="10" w16cid:durableId="642350312">
    <w:abstractNumId w:val="2"/>
  </w:num>
  <w:num w:numId="11" w16cid:durableId="6487529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557"/>
    <w:rsid w:val="000306B9"/>
    <w:rsid w:val="00041C00"/>
    <w:rsid w:val="00046F5C"/>
    <w:rsid w:val="000651C2"/>
    <w:rsid w:val="000804DB"/>
    <w:rsid w:val="000A06D1"/>
    <w:rsid w:val="000A6BFF"/>
    <w:rsid w:val="000B0D19"/>
    <w:rsid w:val="000B15D9"/>
    <w:rsid w:val="000C7299"/>
    <w:rsid w:val="000E4181"/>
    <w:rsid w:val="000F0578"/>
    <w:rsid w:val="000F3298"/>
    <w:rsid w:val="00102AC8"/>
    <w:rsid w:val="00123431"/>
    <w:rsid w:val="00130DB4"/>
    <w:rsid w:val="00145B3A"/>
    <w:rsid w:val="001549FB"/>
    <w:rsid w:val="00164794"/>
    <w:rsid w:val="00165192"/>
    <w:rsid w:val="0017374B"/>
    <w:rsid w:val="001738B6"/>
    <w:rsid w:val="001746CE"/>
    <w:rsid w:val="00183FCD"/>
    <w:rsid w:val="001A3775"/>
    <w:rsid w:val="001A5801"/>
    <w:rsid w:val="001C7586"/>
    <w:rsid w:val="001D6E9F"/>
    <w:rsid w:val="001E4627"/>
    <w:rsid w:val="001E786C"/>
    <w:rsid w:val="002104CF"/>
    <w:rsid w:val="002151B6"/>
    <w:rsid w:val="00241A62"/>
    <w:rsid w:val="002433C6"/>
    <w:rsid w:val="00252A04"/>
    <w:rsid w:val="002531B9"/>
    <w:rsid w:val="0026347B"/>
    <w:rsid w:val="0026589A"/>
    <w:rsid w:val="00265A8A"/>
    <w:rsid w:val="0029353A"/>
    <w:rsid w:val="0029438D"/>
    <w:rsid w:val="002A6F88"/>
    <w:rsid w:val="002D6BD6"/>
    <w:rsid w:val="002E781F"/>
    <w:rsid w:val="00302D39"/>
    <w:rsid w:val="00316C7A"/>
    <w:rsid w:val="003242A4"/>
    <w:rsid w:val="00325B3F"/>
    <w:rsid w:val="00350030"/>
    <w:rsid w:val="00361602"/>
    <w:rsid w:val="00364557"/>
    <w:rsid w:val="00366292"/>
    <w:rsid w:val="00392162"/>
    <w:rsid w:val="003977CF"/>
    <w:rsid w:val="003A5711"/>
    <w:rsid w:val="003A6016"/>
    <w:rsid w:val="003B625F"/>
    <w:rsid w:val="003C0270"/>
    <w:rsid w:val="003F52EC"/>
    <w:rsid w:val="0041504E"/>
    <w:rsid w:val="00421C73"/>
    <w:rsid w:val="00426672"/>
    <w:rsid w:val="004376E9"/>
    <w:rsid w:val="00460D84"/>
    <w:rsid w:val="004622BC"/>
    <w:rsid w:val="00474002"/>
    <w:rsid w:val="0047457E"/>
    <w:rsid w:val="00481116"/>
    <w:rsid w:val="004C1A50"/>
    <w:rsid w:val="004C36E2"/>
    <w:rsid w:val="004D3FE3"/>
    <w:rsid w:val="004D6DF7"/>
    <w:rsid w:val="004E5827"/>
    <w:rsid w:val="004F6B69"/>
    <w:rsid w:val="0050125B"/>
    <w:rsid w:val="00513882"/>
    <w:rsid w:val="00513D8E"/>
    <w:rsid w:val="00533AE0"/>
    <w:rsid w:val="0054183A"/>
    <w:rsid w:val="00545A37"/>
    <w:rsid w:val="00547483"/>
    <w:rsid w:val="00547D45"/>
    <w:rsid w:val="00554287"/>
    <w:rsid w:val="005709DF"/>
    <w:rsid w:val="00574F20"/>
    <w:rsid w:val="00590293"/>
    <w:rsid w:val="00594C22"/>
    <w:rsid w:val="005A0AEB"/>
    <w:rsid w:val="00615615"/>
    <w:rsid w:val="006174BB"/>
    <w:rsid w:val="0063292C"/>
    <w:rsid w:val="0063467C"/>
    <w:rsid w:val="006633A1"/>
    <w:rsid w:val="00666D9A"/>
    <w:rsid w:val="00683525"/>
    <w:rsid w:val="006853A0"/>
    <w:rsid w:val="006A7B1A"/>
    <w:rsid w:val="006C11FC"/>
    <w:rsid w:val="006E4921"/>
    <w:rsid w:val="00720233"/>
    <w:rsid w:val="00733A8E"/>
    <w:rsid w:val="007433A2"/>
    <w:rsid w:val="00754C65"/>
    <w:rsid w:val="0078009E"/>
    <w:rsid w:val="007A54E3"/>
    <w:rsid w:val="007C745C"/>
    <w:rsid w:val="007E75BA"/>
    <w:rsid w:val="007E7BCA"/>
    <w:rsid w:val="00810BB8"/>
    <w:rsid w:val="008131C0"/>
    <w:rsid w:val="00823A7E"/>
    <w:rsid w:val="008246BF"/>
    <w:rsid w:val="008513B7"/>
    <w:rsid w:val="00851E2C"/>
    <w:rsid w:val="00856467"/>
    <w:rsid w:val="00871353"/>
    <w:rsid w:val="008B55D4"/>
    <w:rsid w:val="008B7C8B"/>
    <w:rsid w:val="008C17D1"/>
    <w:rsid w:val="008C5B28"/>
    <w:rsid w:val="008D46AD"/>
    <w:rsid w:val="008E7FFA"/>
    <w:rsid w:val="0090174B"/>
    <w:rsid w:val="00923ECE"/>
    <w:rsid w:val="00932F5D"/>
    <w:rsid w:val="00933609"/>
    <w:rsid w:val="00963894"/>
    <w:rsid w:val="009703EC"/>
    <w:rsid w:val="009A28A7"/>
    <w:rsid w:val="00A040DC"/>
    <w:rsid w:val="00A141AF"/>
    <w:rsid w:val="00A31367"/>
    <w:rsid w:val="00A42D13"/>
    <w:rsid w:val="00A64504"/>
    <w:rsid w:val="00A708EA"/>
    <w:rsid w:val="00A8232B"/>
    <w:rsid w:val="00A93291"/>
    <w:rsid w:val="00AD33AE"/>
    <w:rsid w:val="00AF3312"/>
    <w:rsid w:val="00AF40F9"/>
    <w:rsid w:val="00B0156E"/>
    <w:rsid w:val="00B02E75"/>
    <w:rsid w:val="00B165A8"/>
    <w:rsid w:val="00B2084A"/>
    <w:rsid w:val="00B253AC"/>
    <w:rsid w:val="00B41EE5"/>
    <w:rsid w:val="00B51606"/>
    <w:rsid w:val="00B52ADA"/>
    <w:rsid w:val="00B56A60"/>
    <w:rsid w:val="00B5738A"/>
    <w:rsid w:val="00B636FF"/>
    <w:rsid w:val="00B82650"/>
    <w:rsid w:val="00B8291F"/>
    <w:rsid w:val="00BA570C"/>
    <w:rsid w:val="00BB7104"/>
    <w:rsid w:val="00BB75C3"/>
    <w:rsid w:val="00BD37E4"/>
    <w:rsid w:val="00BE1556"/>
    <w:rsid w:val="00BE44D3"/>
    <w:rsid w:val="00BF24BE"/>
    <w:rsid w:val="00C01DAF"/>
    <w:rsid w:val="00C05114"/>
    <w:rsid w:val="00C42225"/>
    <w:rsid w:val="00C5397C"/>
    <w:rsid w:val="00C54566"/>
    <w:rsid w:val="00C5515D"/>
    <w:rsid w:val="00CA6DAF"/>
    <w:rsid w:val="00CC10B0"/>
    <w:rsid w:val="00CC215E"/>
    <w:rsid w:val="00CC3D13"/>
    <w:rsid w:val="00CE54CF"/>
    <w:rsid w:val="00D01DC6"/>
    <w:rsid w:val="00D30729"/>
    <w:rsid w:val="00D52730"/>
    <w:rsid w:val="00D57B88"/>
    <w:rsid w:val="00D63F03"/>
    <w:rsid w:val="00D72819"/>
    <w:rsid w:val="00D810C1"/>
    <w:rsid w:val="00D943F6"/>
    <w:rsid w:val="00DB6D58"/>
    <w:rsid w:val="00DC3EED"/>
    <w:rsid w:val="00DC563F"/>
    <w:rsid w:val="00E36590"/>
    <w:rsid w:val="00E43DEB"/>
    <w:rsid w:val="00E54E86"/>
    <w:rsid w:val="00E67F19"/>
    <w:rsid w:val="00E70006"/>
    <w:rsid w:val="00E85174"/>
    <w:rsid w:val="00E85679"/>
    <w:rsid w:val="00E9678C"/>
    <w:rsid w:val="00EA00E1"/>
    <w:rsid w:val="00EA02D3"/>
    <w:rsid w:val="00EB3E3F"/>
    <w:rsid w:val="00EC72FE"/>
    <w:rsid w:val="00ED0559"/>
    <w:rsid w:val="00ED0F9A"/>
    <w:rsid w:val="00ED6B4D"/>
    <w:rsid w:val="00EE3330"/>
    <w:rsid w:val="00EF0842"/>
    <w:rsid w:val="00F01478"/>
    <w:rsid w:val="00F03F1D"/>
    <w:rsid w:val="00F0414A"/>
    <w:rsid w:val="00F21CD3"/>
    <w:rsid w:val="00F37D71"/>
    <w:rsid w:val="00F53998"/>
    <w:rsid w:val="00F62ECF"/>
    <w:rsid w:val="00F8485B"/>
    <w:rsid w:val="00FA0512"/>
    <w:rsid w:val="00FA349F"/>
    <w:rsid w:val="00FB6F53"/>
    <w:rsid w:val="00FD5CBB"/>
    <w:rsid w:val="00FE3F53"/>
    <w:rsid w:val="00FF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74B7C"/>
  <w15:chartTrackingRefBased/>
  <w15:docId w15:val="{BF0CAF16-3761-4DFC-AB65-5C477CD3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i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i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i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i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Comic Sans MS" w:hAnsi="Comic Sans MS"/>
      <w:b/>
      <w:i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character" w:styleId="Strong">
    <w:name w:val="Strong"/>
    <w:uiPriority w:val="22"/>
    <w:qFormat/>
    <w:rPr>
      <w:b/>
      <w:bCs/>
    </w:rPr>
  </w:style>
  <w:style w:type="paragraph" w:styleId="NoSpacing">
    <w:name w:val="No Spacing"/>
    <w:qFormat/>
    <w:rPr>
      <w:rFonts w:ascii="Calibri" w:hAnsi="Calibri"/>
      <w:sz w:val="22"/>
      <w:szCs w:val="22"/>
      <w:lang w:eastAsia="en-US"/>
    </w:rPr>
  </w:style>
  <w:style w:type="character" w:styleId="Emphasis">
    <w:name w:val="Emphasis"/>
    <w:qFormat/>
    <w:rPr>
      <w:i/>
      <w:iCs/>
    </w:rPr>
  </w:style>
  <w:style w:type="character" w:customStyle="1" w:styleId="FooterChar">
    <w:name w:val="Footer Char"/>
    <w:link w:val="Footer"/>
    <w:uiPriority w:val="99"/>
    <w:rPr>
      <w:sz w:val="24"/>
    </w:rPr>
  </w:style>
  <w:style w:type="character" w:customStyle="1" w:styleId="HeaderChar">
    <w:name w:val="Header Char"/>
    <w:link w:val="Header"/>
    <w:uiPriority w:val="99"/>
    <w:rPr>
      <w:sz w:val="24"/>
    </w:rPr>
  </w:style>
  <w:style w:type="character" w:styleId="UnresolvedMention">
    <w:name w:val="Unresolved Mention"/>
    <w:uiPriority w:val="99"/>
    <w:semiHidden/>
    <w:unhideWhenUsed/>
    <w:rsid w:val="00E85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26" Type="http://schemas.openxmlformats.org/officeDocument/2006/relationships/image" Target="media/image19.jp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5" Type="http://schemas.openxmlformats.org/officeDocument/2006/relationships/image" Target="https://encrypted-tbn0.gstatic.com/images?q=tbn:ANd9GcSb62gT39WMXyJaOt60gdLrf25bGza-v1ldLJCqmFPVfPSIJi5OUyJzy9tWRxWMl8DsKfQ&amp;usqp=CAU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KateOffice\Bredenbury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FC81E7466FCE48A31B7800DD3C1756" ma:contentTypeVersion="14" ma:contentTypeDescription="Create a new document." ma:contentTypeScope="" ma:versionID="720f7c3778f618a6e20e068927d59c6d">
  <xsd:schema xmlns:xsd="http://www.w3.org/2001/XMLSchema" xmlns:xs="http://www.w3.org/2001/XMLSchema" xmlns:p="http://schemas.microsoft.com/office/2006/metadata/properties" xmlns:ns2="d4b848d8-0576-40aa-8fda-388a0e3e9a2b" xmlns:ns3="9716ddad-917c-48be-8247-e2a57e237d5c" targetNamespace="http://schemas.microsoft.com/office/2006/metadata/properties" ma:root="true" ma:fieldsID="8cda5cefb10a1c00627f51e3337437d7" ns2:_="" ns3:_="">
    <xsd:import namespace="d4b848d8-0576-40aa-8fda-388a0e3e9a2b"/>
    <xsd:import namespace="9716ddad-917c-48be-8247-e2a57e237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848d8-0576-40aa-8fda-388a0e3e9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7977f3c-8423-4c51-9d09-885feded7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1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6ddad-917c-48be-8247-e2a57e237d5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c60709e-180d-431a-bf96-2a9707c24a52}" ma:internalName="TaxCatchAll" ma:showField="CatchAllData" ma:web="9716ddad-917c-48be-8247-e2a57e237d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b848d8-0576-40aa-8fda-388a0e3e9a2b">
      <Terms xmlns="http://schemas.microsoft.com/office/infopath/2007/PartnerControls"/>
    </lcf76f155ced4ddcb4097134ff3c332f>
    <Date xmlns="d4b848d8-0576-40aa-8fda-388a0e3e9a2b" xsi:nil="true"/>
    <TaxCatchAll xmlns="9716ddad-917c-48be-8247-e2a57e237d5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39D2AD-D75D-4046-AA7A-F83193EA9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411121-47CA-4CC9-9C5D-8BB8795AB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848d8-0576-40aa-8fda-388a0e3e9a2b"/>
    <ds:schemaRef ds:uri="9716ddad-917c-48be-8247-e2a57e237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3C0826-F211-4A54-A55E-B642C8FB12F2}">
  <ds:schemaRefs>
    <ds:schemaRef ds:uri="http://schemas.microsoft.com/office/2006/metadata/properties"/>
    <ds:schemaRef ds:uri="http://schemas.microsoft.com/office/infopath/2007/PartnerControls"/>
    <ds:schemaRef ds:uri="d4b848d8-0576-40aa-8fda-388a0e3e9a2b"/>
    <ds:schemaRef ds:uri="9716ddad-917c-48be-8247-e2a57e237d5c"/>
  </ds:schemaRefs>
</ds:datastoreItem>
</file>

<file path=customXml/itemProps4.xml><?xml version="1.0" encoding="utf-8"?>
<ds:datastoreItem xmlns:ds="http://schemas.openxmlformats.org/officeDocument/2006/customXml" ds:itemID="{9EB6CFFF-2F83-40D5-B8A1-411CD6723F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Bredenbury Primary School</Template>
  <TotalTime>9</TotalTime>
  <Pages>6</Pages>
  <Words>341</Words>
  <Characters>1688</Characters>
  <Application>Microsoft Office Word</Application>
  <DocSecurity>0</DocSecurity>
  <Lines>51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Bredenbury Primary School</vt:lpstr>
    </vt:vector>
  </TitlesOfParts>
  <Company>Bredenbury Primary School</Company>
  <LinksUpToDate>false</LinksUpToDate>
  <CharactersWithSpaces>1997</CharactersWithSpaces>
  <SharedDoc>false</SharedDoc>
  <HLinks>
    <vt:vector size="6" baseType="variant">
      <vt:variant>
        <vt:i4>5505042</vt:i4>
      </vt:variant>
      <vt:variant>
        <vt:i4>-1</vt:i4>
      </vt:variant>
      <vt:variant>
        <vt:i4>1049</vt:i4>
      </vt:variant>
      <vt:variant>
        <vt:i4>1</vt:i4>
      </vt:variant>
      <vt:variant>
        <vt:lpwstr>https://encrypted-tbn0.gstatic.com/images?q=tbn:ANd9GcSb62gT39WMXyJaOt60gdLrf25bGza-v1ldLJCqmFPVfPSIJi5OUyJzy9tWRxWMl8DsKfQ&amp;usqp=CAU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Bredenbury Primary School</dc:title>
  <dc:subject/>
  <dc:creator>S.Brennan-White</dc:creator>
  <cp:keywords/>
  <dc:description/>
  <cp:lastModifiedBy>Admin Bred</cp:lastModifiedBy>
  <cp:revision>5</cp:revision>
  <cp:lastPrinted>2026-02-06T14:10:00Z</cp:lastPrinted>
  <dcterms:created xsi:type="dcterms:W3CDTF">2026-02-06T14:05:00Z</dcterms:created>
  <dcterms:modified xsi:type="dcterms:W3CDTF">2026-02-06T14:11:00Z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0x01010058FC81E7466FCE48A31B7800DD3C1756</vt:lpwstr>
  </property>
  <property fmtid="{D5CDD505-2E9C-101B-9397-08002B2CF9AE}" pid="3" name="MediaServiceImageTags">
    <vt:lpwstr/>
  </property>
</Properties>
</file>