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BDC88" w14:textId="77777777" w:rsidR="008D3559" w:rsidRPr="00CA7315" w:rsidRDefault="008D3559" w:rsidP="00CA7315">
      <w:pPr>
        <w:jc w:val="center"/>
        <w:rPr>
          <w:rFonts w:ascii="Comic Sans MS" w:hAnsi="Comic Sans MS"/>
          <w:sz w:val="72"/>
          <w:szCs w:val="96"/>
        </w:rPr>
      </w:pPr>
      <w:r w:rsidRPr="00CA7315">
        <w:rPr>
          <w:rFonts w:ascii="Comic Sans MS" w:hAnsi="Comic Sans MS"/>
          <w:sz w:val="72"/>
          <w:szCs w:val="96"/>
        </w:rPr>
        <w:t>A book about</w:t>
      </w:r>
    </w:p>
    <w:p w14:paraId="7398285E" w14:textId="77777777" w:rsidR="008D3559" w:rsidRPr="00CA7315" w:rsidRDefault="008D3559" w:rsidP="00CA7315">
      <w:pPr>
        <w:jc w:val="center"/>
        <w:rPr>
          <w:rFonts w:ascii="Comic Sans MS" w:hAnsi="Comic Sans MS"/>
          <w:sz w:val="72"/>
          <w:szCs w:val="96"/>
        </w:rPr>
      </w:pPr>
      <w:r w:rsidRPr="00CA7315">
        <w:rPr>
          <w:rFonts w:ascii="Comic Sans MS" w:hAnsi="Comic Sans MS"/>
          <w:sz w:val="72"/>
          <w:szCs w:val="96"/>
        </w:rPr>
        <w:t>Castle Hill Primary School</w:t>
      </w:r>
    </w:p>
    <w:p w14:paraId="2F518B9F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666614C6" w14:textId="376E0A29" w:rsidR="008D3559" w:rsidRPr="00CA7315" w:rsidRDefault="005C7817" w:rsidP="008D3559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79F1F721" wp14:editId="406A67C1">
            <wp:extent cx="5702866" cy="3810000"/>
            <wp:effectExtent l="0" t="0" r="0" b="0"/>
            <wp:docPr id="2" name="Picture 2" descr="Castle Hill School, Basingstoke | Kendall King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 Hill School, Basingstoke | Kendall Kingscot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07" cy="38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CABD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7869BA8E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0B26CA35" w14:textId="77777777" w:rsidR="008D3559" w:rsidRPr="00CA7315" w:rsidRDefault="00CA7315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>M</w:t>
      </w:r>
      <w:r w:rsidR="008D3559" w:rsidRPr="00CA7315">
        <w:rPr>
          <w:rFonts w:ascii="Comic Sans MS" w:hAnsi="Comic Sans MS"/>
          <w:sz w:val="52"/>
          <w:szCs w:val="56"/>
        </w:rPr>
        <w:t>y name is_____________________</w:t>
      </w:r>
    </w:p>
    <w:p w14:paraId="6A280707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1CA28517" w14:textId="704DE89F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I am thinking about my new school and my new class. There will be lots of things that are the same as </w:t>
      </w:r>
      <w:r w:rsidR="005C7817">
        <w:rPr>
          <w:rFonts w:ascii="Comic Sans MS" w:hAnsi="Comic Sans MS"/>
          <w:sz w:val="52"/>
          <w:szCs w:val="56"/>
        </w:rPr>
        <w:t xml:space="preserve">my Infant </w:t>
      </w:r>
      <w:r w:rsidRPr="00CA7315">
        <w:rPr>
          <w:rFonts w:ascii="Comic Sans MS" w:hAnsi="Comic Sans MS"/>
          <w:sz w:val="52"/>
          <w:szCs w:val="56"/>
        </w:rPr>
        <w:t xml:space="preserve">school and a few things that are different. </w:t>
      </w:r>
    </w:p>
    <w:p w14:paraId="21D88C43" w14:textId="77777777" w:rsidR="00CA7315" w:rsidRPr="00CA7315" w:rsidRDefault="00CA7315" w:rsidP="008D3559">
      <w:pPr>
        <w:rPr>
          <w:rFonts w:ascii="Comic Sans MS" w:hAnsi="Comic Sans MS"/>
          <w:sz w:val="20"/>
        </w:rPr>
      </w:pPr>
    </w:p>
    <w:p w14:paraId="0B89B611" w14:textId="2F3B9214" w:rsidR="00CA7315" w:rsidRDefault="005C7817" w:rsidP="008D3559">
      <w:pPr>
        <w:rPr>
          <w:rFonts w:ascii="Comic Sans MS" w:hAnsi="Comic Sans MS"/>
          <w:noProof/>
          <w:sz w:val="20"/>
          <w:lang w:eastAsia="en-GB"/>
        </w:rPr>
      </w:pPr>
      <w:r>
        <w:rPr>
          <w:noProof/>
        </w:rPr>
        <w:drawing>
          <wp:inline distT="0" distB="0" distL="0" distR="0" wp14:anchorId="7508E9EB" wp14:editId="0B26626E">
            <wp:extent cx="5562600" cy="3973286"/>
            <wp:effectExtent l="0" t="0" r="0" b="8255"/>
            <wp:docPr id="4" name="Picture 4" descr="3 Best Primary School in Basingstoke Deane, UK - Expe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Best Primary School in Basingstoke Deane, UK - Expert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3" cy="39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315" w:rsidRPr="00CA7315">
        <w:rPr>
          <w:rFonts w:ascii="Comic Sans MS" w:hAnsi="Comic Sans MS"/>
          <w:sz w:val="52"/>
          <w:szCs w:val="56"/>
        </w:rPr>
        <w:t>I</w:t>
      </w:r>
      <w:r w:rsidR="008D3559" w:rsidRPr="00CA7315">
        <w:rPr>
          <w:rFonts w:ascii="Comic Sans MS" w:hAnsi="Comic Sans MS"/>
          <w:sz w:val="52"/>
          <w:szCs w:val="56"/>
        </w:rPr>
        <w:t xml:space="preserve"> will be in </w:t>
      </w:r>
      <w:r>
        <w:rPr>
          <w:rFonts w:ascii="Comic Sans MS" w:hAnsi="Comic Sans MS"/>
          <w:sz w:val="52"/>
          <w:szCs w:val="56"/>
        </w:rPr>
        <w:t>Year 3</w:t>
      </w:r>
      <w:r w:rsidR="008D3559" w:rsidRPr="00CA7315">
        <w:rPr>
          <w:rFonts w:ascii="Comic Sans MS" w:hAnsi="Comic Sans MS"/>
          <w:sz w:val="52"/>
          <w:szCs w:val="56"/>
        </w:rPr>
        <w:t xml:space="preserve"> when I start school in September. </w:t>
      </w:r>
    </w:p>
    <w:p w14:paraId="3D1A67D8" w14:textId="7DBBD00A" w:rsidR="008D3559" w:rsidRPr="005C7817" w:rsidRDefault="008D3559" w:rsidP="008D3559">
      <w:pPr>
        <w:rPr>
          <w:rFonts w:ascii="Comic Sans MS" w:hAnsi="Comic Sans MS"/>
          <w:noProof/>
          <w:sz w:val="18"/>
          <w:szCs w:val="20"/>
          <w:lang w:eastAsia="en-GB"/>
        </w:rPr>
      </w:pPr>
      <w:r w:rsidRPr="005C7817">
        <w:rPr>
          <w:rFonts w:ascii="Comic Sans MS" w:hAnsi="Comic Sans MS"/>
          <w:sz w:val="48"/>
          <w:szCs w:val="52"/>
        </w:rPr>
        <w:lastRenderedPageBreak/>
        <w:t xml:space="preserve">This is the Year </w:t>
      </w:r>
      <w:r w:rsidR="005C7817" w:rsidRPr="005C7817">
        <w:rPr>
          <w:rFonts w:ascii="Comic Sans MS" w:hAnsi="Comic Sans MS"/>
          <w:sz w:val="48"/>
          <w:szCs w:val="52"/>
        </w:rPr>
        <w:t>3</w:t>
      </w:r>
      <w:r w:rsidRPr="005C7817">
        <w:rPr>
          <w:rFonts w:ascii="Comic Sans MS" w:hAnsi="Comic Sans MS"/>
          <w:sz w:val="48"/>
          <w:szCs w:val="52"/>
        </w:rPr>
        <w:t xml:space="preserve"> team. I will see them all when I am doing my learning. I can ask any one of them for help because they all care about me. I need to make</w:t>
      </w:r>
      <w:r w:rsidR="004F5A13" w:rsidRPr="005C7817">
        <w:rPr>
          <w:rFonts w:ascii="Comic Sans MS" w:hAnsi="Comic Sans MS"/>
          <w:sz w:val="48"/>
          <w:szCs w:val="52"/>
        </w:rPr>
        <w:t xml:space="preserve"> sure I listen to all of them. E</w:t>
      </w:r>
      <w:r w:rsidRPr="005C7817">
        <w:rPr>
          <w:rFonts w:ascii="Comic Sans MS" w:hAnsi="Comic Sans MS"/>
          <w:sz w:val="48"/>
          <w:szCs w:val="52"/>
        </w:rPr>
        <w:t>ven if they are not my class teacher, they will all keep me safe.</w:t>
      </w:r>
    </w:p>
    <w:p w14:paraId="5023664B" w14:textId="4A5DFE9C" w:rsidR="005C7817" w:rsidRDefault="005C7817" w:rsidP="00205F93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>
        <w:rPr>
          <w:noProof/>
        </w:rPr>
        <w:drawing>
          <wp:inline distT="0" distB="0" distL="0" distR="0" wp14:anchorId="70A7773C" wp14:editId="63963759">
            <wp:extent cx="1714500" cy="1695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D76B4A" wp14:editId="0B3BE00F">
            <wp:extent cx="1762125" cy="1685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2288" w14:textId="12FD7773" w:rsidR="005C7817" w:rsidRPr="005C7817" w:rsidRDefault="005C7817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  <w:r w:rsidRPr="005C7817">
        <w:rPr>
          <w:rFonts w:ascii="Comic Sans MS" w:hAnsi="Comic Sans MS"/>
          <w:noProof/>
          <w:sz w:val="36"/>
          <w:szCs w:val="40"/>
          <w:lang w:eastAsia="en-GB"/>
        </w:rPr>
        <w:t xml:space="preserve">Miss Reed    </w:t>
      </w:r>
      <w:r>
        <w:rPr>
          <w:rFonts w:ascii="Comic Sans MS" w:hAnsi="Comic Sans MS"/>
          <w:noProof/>
          <w:sz w:val="36"/>
          <w:szCs w:val="40"/>
          <w:lang w:eastAsia="en-GB"/>
        </w:rPr>
        <w:t xml:space="preserve">        </w:t>
      </w:r>
      <w:r w:rsidRPr="005C7817">
        <w:rPr>
          <w:rFonts w:ascii="Comic Sans MS" w:hAnsi="Comic Sans MS"/>
          <w:noProof/>
          <w:sz w:val="36"/>
          <w:szCs w:val="40"/>
          <w:lang w:eastAsia="en-GB"/>
        </w:rPr>
        <w:t xml:space="preserve">  Miss Vickery</w:t>
      </w:r>
    </w:p>
    <w:p w14:paraId="503B3085" w14:textId="20DC22EA" w:rsidR="005C7817" w:rsidRDefault="005C7817" w:rsidP="00205F93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>
        <w:rPr>
          <w:noProof/>
        </w:rPr>
        <w:drawing>
          <wp:inline distT="0" distB="0" distL="0" distR="0" wp14:anchorId="740ECA5D" wp14:editId="76765103">
            <wp:extent cx="1743075" cy="1752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B84BF" wp14:editId="0F107B8A">
            <wp:extent cx="1866900" cy="1762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A5CC" w14:textId="38341DF6" w:rsidR="005C7817" w:rsidRPr="005C7817" w:rsidRDefault="005C7817" w:rsidP="00205F93">
      <w:pPr>
        <w:jc w:val="center"/>
        <w:rPr>
          <w:rFonts w:ascii="Comic Sans MS" w:hAnsi="Comic Sans MS"/>
          <w:noProof/>
          <w:sz w:val="36"/>
          <w:szCs w:val="40"/>
          <w:lang w:eastAsia="en-GB"/>
        </w:rPr>
      </w:pPr>
      <w:r>
        <w:rPr>
          <w:rFonts w:ascii="Comic Sans MS" w:hAnsi="Comic Sans MS"/>
          <w:noProof/>
          <w:sz w:val="36"/>
          <w:szCs w:val="40"/>
          <w:lang w:eastAsia="en-GB"/>
        </w:rPr>
        <w:t>Mrs Perng                   Mrs Bone</w:t>
      </w:r>
    </w:p>
    <w:p w14:paraId="2E46F290" w14:textId="77777777" w:rsidR="00CA7315" w:rsidRDefault="00CA7315" w:rsidP="008D3559">
      <w:pPr>
        <w:rPr>
          <w:rFonts w:ascii="Comic Sans MS" w:hAnsi="Comic Sans MS"/>
          <w:sz w:val="52"/>
          <w:szCs w:val="56"/>
        </w:rPr>
      </w:pPr>
    </w:p>
    <w:p w14:paraId="72D442A5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>Here are some pictures of what my classroom looks like</w:t>
      </w:r>
      <w:r w:rsidR="004F5A13" w:rsidRPr="00CA7315">
        <w:rPr>
          <w:rFonts w:ascii="Comic Sans MS" w:hAnsi="Comic Sans MS"/>
          <w:sz w:val="52"/>
          <w:szCs w:val="56"/>
        </w:rPr>
        <w:t>:</w:t>
      </w:r>
    </w:p>
    <w:p w14:paraId="540DA6F5" w14:textId="77E20E2D" w:rsidR="0031541E" w:rsidRPr="00CA7315" w:rsidRDefault="005C7817" w:rsidP="008D3559">
      <w:pPr>
        <w:rPr>
          <w:rFonts w:ascii="Comic Sans MS" w:hAnsi="Comic Sans MS"/>
          <w:sz w:val="52"/>
          <w:szCs w:val="56"/>
        </w:rPr>
      </w:pPr>
      <w:r>
        <w:rPr>
          <w:rFonts w:ascii="Comic Sans MS" w:hAnsi="Comic Sans MS"/>
          <w:sz w:val="52"/>
          <w:szCs w:val="56"/>
        </w:rPr>
        <w:t xml:space="preserve">Miss Reed’s classroom </w:t>
      </w:r>
    </w:p>
    <w:p w14:paraId="2ACAD7F3" w14:textId="0412C42E" w:rsidR="008D3559" w:rsidRPr="00CA7315" w:rsidRDefault="005A39B9" w:rsidP="008D3559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46DDB724" wp14:editId="42C7ADEE">
            <wp:extent cx="2514600" cy="2910016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051" cy="29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6"/>
        </w:rPr>
        <w:t xml:space="preserve">      </w:t>
      </w:r>
      <w:r>
        <w:rPr>
          <w:noProof/>
        </w:rPr>
        <w:drawing>
          <wp:inline distT="0" distB="0" distL="0" distR="0" wp14:anchorId="36F9D34C" wp14:editId="292BD70A">
            <wp:extent cx="2560593" cy="2914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0229" cy="29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F834" w14:textId="29C7861D" w:rsidR="0031541E" w:rsidRPr="00CA7315" w:rsidRDefault="005C7817" w:rsidP="004F5A13">
      <w:pPr>
        <w:rPr>
          <w:rFonts w:ascii="Comic Sans MS" w:hAnsi="Comic Sans MS"/>
          <w:sz w:val="52"/>
          <w:szCs w:val="56"/>
        </w:rPr>
      </w:pPr>
      <w:r>
        <w:rPr>
          <w:rFonts w:ascii="Comic Sans MS" w:hAnsi="Comic Sans MS"/>
          <w:sz w:val="52"/>
          <w:szCs w:val="56"/>
        </w:rPr>
        <w:t>Miss Vickery’s</w:t>
      </w:r>
      <w:r w:rsidR="0031541E" w:rsidRPr="00CA7315">
        <w:rPr>
          <w:rFonts w:ascii="Comic Sans MS" w:hAnsi="Comic Sans MS"/>
          <w:sz w:val="52"/>
          <w:szCs w:val="56"/>
        </w:rPr>
        <w:t xml:space="preserve"> classroom</w:t>
      </w:r>
      <w:r w:rsidR="005A39B9">
        <w:rPr>
          <w:noProof/>
        </w:rPr>
        <w:drawing>
          <wp:inline distT="0" distB="0" distL="0" distR="0" wp14:anchorId="45598DE2" wp14:editId="17A4FB6F">
            <wp:extent cx="2756574" cy="295275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5"/>
                    <a:stretch/>
                  </pic:blipFill>
                  <pic:spPr bwMode="auto">
                    <a:xfrm>
                      <a:off x="0" y="0"/>
                      <a:ext cx="2762117" cy="29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1055">
        <w:rPr>
          <w:rFonts w:ascii="Comic Sans MS" w:hAnsi="Comic Sans MS"/>
          <w:sz w:val="52"/>
          <w:szCs w:val="56"/>
        </w:rPr>
        <w:t xml:space="preserve">     </w:t>
      </w:r>
      <w:bookmarkStart w:id="0" w:name="_GoBack"/>
      <w:r w:rsidR="005A39B9">
        <w:rPr>
          <w:noProof/>
        </w:rPr>
        <w:drawing>
          <wp:inline distT="0" distB="0" distL="0" distR="0" wp14:anchorId="6785D969" wp14:editId="1987A464">
            <wp:extent cx="2276475" cy="3035382"/>
            <wp:effectExtent l="0" t="0" r="0" b="0"/>
            <wp:docPr id="71680" name="Picture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15" cy="30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31055">
        <w:rPr>
          <w:rFonts w:ascii="Comic Sans MS" w:hAnsi="Comic Sans MS"/>
          <w:sz w:val="52"/>
          <w:szCs w:val="56"/>
        </w:rPr>
        <w:t xml:space="preserve"> </w:t>
      </w:r>
    </w:p>
    <w:p w14:paraId="635C94DE" w14:textId="125E34E0" w:rsidR="0031541E" w:rsidRPr="00CA7315" w:rsidRDefault="00AF558F" w:rsidP="004F5A13">
      <w:pPr>
        <w:rPr>
          <w:rFonts w:ascii="Comic Sans MS" w:hAnsi="Comic Sans MS"/>
          <w:sz w:val="52"/>
          <w:szCs w:val="56"/>
        </w:rPr>
      </w:pPr>
      <w:r>
        <w:rPr>
          <w:rFonts w:ascii="Comic Sans MS" w:hAnsi="Comic Sans MS"/>
          <w:sz w:val="52"/>
          <w:szCs w:val="56"/>
        </w:rPr>
        <w:lastRenderedPageBreak/>
        <w:t xml:space="preserve">   </w:t>
      </w:r>
    </w:p>
    <w:p w14:paraId="0FD33B19" w14:textId="77777777" w:rsidR="004F5A13" w:rsidRPr="00CA7315" w:rsidRDefault="004F5A13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It is exciting to go to school.  </w:t>
      </w:r>
    </w:p>
    <w:p w14:paraId="358ED4BF" w14:textId="2B72BBAB" w:rsidR="004F5A13" w:rsidRDefault="008D3559" w:rsidP="004F5A13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These are what the </w:t>
      </w:r>
      <w:r w:rsidR="005C7817">
        <w:rPr>
          <w:rFonts w:ascii="Comic Sans MS" w:hAnsi="Comic Sans MS"/>
          <w:sz w:val="52"/>
          <w:szCs w:val="56"/>
        </w:rPr>
        <w:t>Year 3</w:t>
      </w:r>
      <w:r w:rsidRPr="00CA7315">
        <w:rPr>
          <w:rFonts w:ascii="Comic Sans MS" w:hAnsi="Comic Sans MS"/>
          <w:sz w:val="52"/>
          <w:szCs w:val="56"/>
        </w:rPr>
        <w:t xml:space="preserve"> toilets will look like</w:t>
      </w:r>
      <w:r w:rsidR="004F5A13" w:rsidRPr="00CA7315">
        <w:rPr>
          <w:rFonts w:ascii="Comic Sans MS" w:hAnsi="Comic Sans MS"/>
          <w:sz w:val="52"/>
          <w:szCs w:val="56"/>
        </w:rPr>
        <w:t>:</w:t>
      </w:r>
      <w:r w:rsidRPr="00CA7315">
        <w:rPr>
          <w:rFonts w:ascii="Comic Sans MS" w:hAnsi="Comic Sans MS"/>
          <w:sz w:val="52"/>
          <w:szCs w:val="56"/>
        </w:rPr>
        <w:t xml:space="preserve"> </w:t>
      </w:r>
    </w:p>
    <w:p w14:paraId="6B9662D0" w14:textId="580C74B6" w:rsidR="005C7817" w:rsidRDefault="00AF558F" w:rsidP="004F5A13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2E149CFB" wp14:editId="44CAB492">
            <wp:extent cx="2521674" cy="3362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2" cy="337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2"/>
          <w:szCs w:val="56"/>
        </w:rPr>
        <w:t xml:space="preserve"> </w:t>
      </w:r>
      <w:r>
        <w:rPr>
          <w:noProof/>
        </w:rPr>
        <w:drawing>
          <wp:inline distT="0" distB="0" distL="0" distR="0" wp14:anchorId="75C25BA9" wp14:editId="04DA08ED">
            <wp:extent cx="2514600" cy="335289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05" cy="338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FD48" w14:textId="77777777" w:rsidR="005C7817" w:rsidRPr="00CA7315" w:rsidRDefault="005C7817" w:rsidP="004F5A13">
      <w:pPr>
        <w:rPr>
          <w:rFonts w:ascii="Comic Sans MS" w:hAnsi="Comic Sans MS"/>
          <w:sz w:val="52"/>
          <w:szCs w:val="56"/>
        </w:rPr>
      </w:pPr>
    </w:p>
    <w:p w14:paraId="438472BC" w14:textId="77777777" w:rsidR="004F5A13" w:rsidRPr="00CA7315" w:rsidRDefault="004F5A13" w:rsidP="004F5A13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I can use these toilets when I need to. I have to remember to ask an adult when I would like to go.  I use the toilet independently. </w:t>
      </w:r>
    </w:p>
    <w:p w14:paraId="6B12C8B8" w14:textId="03FB6E78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Here </w:t>
      </w:r>
      <w:r w:rsidR="00207A3E">
        <w:rPr>
          <w:rFonts w:ascii="Comic Sans MS" w:hAnsi="Comic Sans MS"/>
          <w:sz w:val="52"/>
          <w:szCs w:val="56"/>
        </w:rPr>
        <w:t>is the</w:t>
      </w:r>
      <w:r w:rsidRPr="00CA7315">
        <w:rPr>
          <w:rFonts w:ascii="Comic Sans MS" w:hAnsi="Comic Sans MS"/>
          <w:sz w:val="52"/>
          <w:szCs w:val="56"/>
        </w:rPr>
        <w:t xml:space="preserve"> play area that I will use. My teacher will remind me of the playground rules. I can talk to any adult on the playground if I am feeling cross or upset about something. </w:t>
      </w:r>
    </w:p>
    <w:p w14:paraId="4AAB2158" w14:textId="7FCA7CD6" w:rsidR="008D3559" w:rsidRPr="00CA7315" w:rsidRDefault="00207A3E" w:rsidP="008D3559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  <w:r>
        <w:rPr>
          <w:noProof/>
        </w:rPr>
        <w:drawing>
          <wp:inline distT="0" distB="0" distL="0" distR="0" wp14:anchorId="36A5756F" wp14:editId="0496F18E">
            <wp:extent cx="3562350" cy="2543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B9E">
        <w:rPr>
          <w:rFonts w:ascii="Comic Sans MS" w:hAnsi="Comic Sans MS"/>
          <w:noProof/>
          <w:sz w:val="52"/>
          <w:szCs w:val="56"/>
          <w:lang w:eastAsia="en-GB"/>
        </w:rPr>
        <w:t xml:space="preserve"> </w:t>
      </w:r>
      <w:r w:rsidR="00A11B9E">
        <w:rPr>
          <w:noProof/>
        </w:rPr>
        <w:drawing>
          <wp:inline distT="0" distB="0" distL="0" distR="0" wp14:anchorId="4388D582" wp14:editId="4BC92CDA">
            <wp:extent cx="2050352" cy="30289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1"/>
                    <a:stretch/>
                  </pic:blipFill>
                  <pic:spPr bwMode="auto">
                    <a:xfrm>
                      <a:off x="0" y="0"/>
                      <a:ext cx="2058689" cy="3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B1964" w14:textId="09225A7F" w:rsidR="008D3559" w:rsidRPr="00CA7315" w:rsidRDefault="008D3559" w:rsidP="008D3559">
      <w:pPr>
        <w:jc w:val="center"/>
        <w:rPr>
          <w:rFonts w:ascii="Comic Sans MS" w:hAnsi="Comic Sans MS"/>
          <w:noProof/>
          <w:sz w:val="52"/>
          <w:szCs w:val="56"/>
          <w:lang w:eastAsia="en-GB"/>
        </w:rPr>
      </w:pPr>
    </w:p>
    <w:p w14:paraId="6A79E4CC" w14:textId="77777777" w:rsidR="008E393D" w:rsidRPr="00CA7315" w:rsidRDefault="008E393D" w:rsidP="008D3559">
      <w:pPr>
        <w:rPr>
          <w:rFonts w:ascii="Comic Sans MS" w:hAnsi="Comic Sans MS"/>
          <w:sz w:val="52"/>
          <w:szCs w:val="56"/>
        </w:rPr>
      </w:pPr>
    </w:p>
    <w:p w14:paraId="5870C0D0" w14:textId="77777777" w:rsidR="00AF558F" w:rsidRDefault="00AF558F" w:rsidP="008E393D">
      <w:pPr>
        <w:rPr>
          <w:rFonts w:ascii="Comic Sans MS" w:hAnsi="Comic Sans MS"/>
          <w:sz w:val="52"/>
          <w:szCs w:val="56"/>
        </w:rPr>
      </w:pPr>
    </w:p>
    <w:p w14:paraId="6A62CA34" w14:textId="7B1E6760" w:rsidR="008E393D" w:rsidRPr="00CA7315" w:rsidRDefault="008E393D" w:rsidP="008E393D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This is Mrs </w:t>
      </w:r>
      <w:r w:rsidR="005C7817">
        <w:rPr>
          <w:rFonts w:ascii="Comic Sans MS" w:hAnsi="Comic Sans MS"/>
          <w:sz w:val="52"/>
          <w:szCs w:val="56"/>
        </w:rPr>
        <w:t>Hodge</w:t>
      </w:r>
      <w:r w:rsidRPr="00CA7315">
        <w:rPr>
          <w:rFonts w:ascii="Comic Sans MS" w:hAnsi="Comic Sans MS"/>
          <w:sz w:val="52"/>
          <w:szCs w:val="56"/>
        </w:rPr>
        <w:t>:</w:t>
      </w:r>
    </w:p>
    <w:p w14:paraId="6AF41770" w14:textId="77777777" w:rsidR="008E393D" w:rsidRPr="00CA7315" w:rsidRDefault="008E393D" w:rsidP="008E393D">
      <w:pPr>
        <w:rPr>
          <w:rFonts w:ascii="Comic Sans MS" w:hAnsi="Comic Sans MS"/>
          <w:noProof/>
          <w:sz w:val="20"/>
          <w:lang w:eastAsia="en-GB"/>
        </w:rPr>
      </w:pPr>
    </w:p>
    <w:p w14:paraId="34412264" w14:textId="688FFAFE" w:rsidR="008E393D" w:rsidRPr="00CA7315" w:rsidRDefault="005C7817" w:rsidP="008E393D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17251996" wp14:editId="0553527B">
            <wp:extent cx="1790700" cy="1781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3257" w14:textId="77777777" w:rsidR="008E393D" w:rsidRDefault="008E393D" w:rsidP="008E393D">
      <w:pPr>
        <w:rPr>
          <w:rFonts w:ascii="Comic Sans MS" w:hAnsi="Comic Sans MS"/>
          <w:sz w:val="52"/>
          <w:szCs w:val="56"/>
        </w:rPr>
      </w:pPr>
    </w:p>
    <w:p w14:paraId="11850F8C" w14:textId="77777777" w:rsidR="00CA7315" w:rsidRPr="00CA7315" w:rsidRDefault="00CA7315" w:rsidP="008E393D">
      <w:pPr>
        <w:rPr>
          <w:rFonts w:ascii="Comic Sans MS" w:hAnsi="Comic Sans MS"/>
          <w:sz w:val="52"/>
          <w:szCs w:val="56"/>
        </w:rPr>
      </w:pPr>
    </w:p>
    <w:p w14:paraId="38B21C77" w14:textId="3ADC33F5" w:rsidR="00D17684" w:rsidRPr="00CA7315" w:rsidRDefault="00D17684" w:rsidP="008E393D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This is Mrs </w:t>
      </w:r>
      <w:proofErr w:type="spellStart"/>
      <w:r w:rsidR="005C7817">
        <w:rPr>
          <w:rFonts w:ascii="Comic Sans MS" w:hAnsi="Comic Sans MS"/>
          <w:sz w:val="52"/>
          <w:szCs w:val="56"/>
        </w:rPr>
        <w:t>Rounce</w:t>
      </w:r>
      <w:proofErr w:type="spellEnd"/>
      <w:r w:rsidRPr="00CA7315">
        <w:rPr>
          <w:rFonts w:ascii="Comic Sans MS" w:hAnsi="Comic Sans MS"/>
          <w:sz w:val="52"/>
          <w:szCs w:val="56"/>
        </w:rPr>
        <w:t xml:space="preserve">: </w:t>
      </w:r>
    </w:p>
    <w:p w14:paraId="4C1470EC" w14:textId="2EF534C6" w:rsidR="0031541E" w:rsidRPr="00CA7315" w:rsidRDefault="005C7817" w:rsidP="008E393D">
      <w:pPr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416F3F87" wp14:editId="63E4F14A">
            <wp:extent cx="1724025" cy="1609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67D9" w14:textId="7B81E831" w:rsidR="005B305E" w:rsidRDefault="00D17684" w:rsidP="008E393D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>They</w:t>
      </w:r>
      <w:r w:rsidR="008E393D" w:rsidRPr="00CA7315">
        <w:rPr>
          <w:rFonts w:ascii="Comic Sans MS" w:hAnsi="Comic Sans MS"/>
          <w:sz w:val="52"/>
          <w:szCs w:val="56"/>
        </w:rPr>
        <w:t xml:space="preserve"> will be in the office and is always here to help with lots of things.</w:t>
      </w:r>
    </w:p>
    <w:p w14:paraId="280C7B35" w14:textId="08F66A98" w:rsidR="005B305E" w:rsidRDefault="005B305E" w:rsidP="007938B7">
      <w:pPr>
        <w:jc w:val="center"/>
        <w:rPr>
          <w:noProof/>
        </w:rPr>
      </w:pPr>
    </w:p>
    <w:p w14:paraId="2DFAD582" w14:textId="77777777" w:rsidR="00207A3E" w:rsidRDefault="008E393D" w:rsidP="00207A3E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>The</w:t>
      </w:r>
      <w:r w:rsidR="008D3559" w:rsidRPr="00CA7315">
        <w:rPr>
          <w:rFonts w:ascii="Comic Sans MS" w:hAnsi="Comic Sans MS"/>
          <w:sz w:val="52"/>
          <w:szCs w:val="56"/>
        </w:rPr>
        <w:t xml:space="preserve"> Lunchtime Supervisors are the grown-ups that look after the children at lunchtimes. I can talk t</w:t>
      </w:r>
      <w:r w:rsidR="004F5A13" w:rsidRPr="00CA7315">
        <w:rPr>
          <w:rFonts w:ascii="Comic Sans MS" w:hAnsi="Comic Sans MS"/>
          <w:sz w:val="52"/>
          <w:szCs w:val="56"/>
        </w:rPr>
        <w:t xml:space="preserve">o them if I am feeling cross, sad </w:t>
      </w:r>
      <w:r w:rsidR="008D3559" w:rsidRPr="00CA7315">
        <w:rPr>
          <w:rFonts w:ascii="Comic Sans MS" w:hAnsi="Comic Sans MS"/>
          <w:sz w:val="52"/>
          <w:szCs w:val="56"/>
        </w:rPr>
        <w:t xml:space="preserve">or I am not sure what to do. </w:t>
      </w:r>
    </w:p>
    <w:p w14:paraId="09B75F9C" w14:textId="02C3D624" w:rsidR="008D3559" w:rsidRPr="00CA7315" w:rsidRDefault="00207A3E" w:rsidP="00207A3E">
      <w:pPr>
        <w:jc w:val="center"/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5D7B21BB" wp14:editId="57C9F426">
            <wp:extent cx="2905125" cy="1476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49313"/>
                    <a:stretch/>
                  </pic:blipFill>
                  <pic:spPr bwMode="auto">
                    <a:xfrm>
                      <a:off x="0" y="0"/>
                      <a:ext cx="29051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64ECA" wp14:editId="2949796B">
            <wp:extent cx="1291172" cy="149542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7143" cy="152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52E15" wp14:editId="2055A270">
            <wp:extent cx="2628900" cy="14308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558" cy="14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24E6" w14:textId="77777777" w:rsidR="00207A3E" w:rsidRDefault="00207A3E" w:rsidP="008D3559">
      <w:pPr>
        <w:rPr>
          <w:rFonts w:ascii="Comic Sans MS" w:hAnsi="Comic Sans MS"/>
          <w:sz w:val="52"/>
          <w:szCs w:val="56"/>
        </w:rPr>
      </w:pPr>
    </w:p>
    <w:p w14:paraId="60D5CFF8" w14:textId="77777777" w:rsidR="00207A3E" w:rsidRDefault="00207A3E" w:rsidP="008D3559">
      <w:pPr>
        <w:rPr>
          <w:rFonts w:ascii="Comic Sans MS" w:hAnsi="Comic Sans MS"/>
          <w:sz w:val="52"/>
          <w:szCs w:val="56"/>
        </w:rPr>
      </w:pPr>
    </w:p>
    <w:p w14:paraId="74CDA7AB" w14:textId="77777777" w:rsidR="00AF558F" w:rsidRDefault="00AF558F" w:rsidP="008D3559">
      <w:pPr>
        <w:rPr>
          <w:rFonts w:ascii="Comic Sans MS" w:hAnsi="Comic Sans MS"/>
          <w:sz w:val="52"/>
          <w:szCs w:val="56"/>
        </w:rPr>
      </w:pPr>
    </w:p>
    <w:p w14:paraId="5ADB8B75" w14:textId="78A1DDFA" w:rsidR="004F5A13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 xml:space="preserve">Here is where I will </w:t>
      </w:r>
      <w:r w:rsidR="00CA7315" w:rsidRPr="00CA7315">
        <w:rPr>
          <w:rFonts w:ascii="Comic Sans MS" w:hAnsi="Comic Sans MS"/>
          <w:sz w:val="52"/>
          <w:szCs w:val="56"/>
        </w:rPr>
        <w:t xml:space="preserve">have P.E lessons. I may sometimes eat my lunch in here too. </w:t>
      </w:r>
    </w:p>
    <w:p w14:paraId="3381F2A7" w14:textId="78F070C0" w:rsidR="008D3559" w:rsidRPr="00CA7315" w:rsidRDefault="00207A3E" w:rsidP="00AF558F">
      <w:pPr>
        <w:jc w:val="center"/>
        <w:rPr>
          <w:rFonts w:ascii="Comic Sans MS" w:hAnsi="Comic Sans MS"/>
          <w:sz w:val="52"/>
          <w:szCs w:val="56"/>
        </w:rPr>
      </w:pPr>
      <w:r>
        <w:rPr>
          <w:noProof/>
        </w:rPr>
        <w:drawing>
          <wp:inline distT="0" distB="0" distL="0" distR="0" wp14:anchorId="69977AC6" wp14:editId="63A1BEA3">
            <wp:extent cx="3801591" cy="264795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0539" cy="26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8F">
        <w:rPr>
          <w:noProof/>
        </w:rPr>
        <w:drawing>
          <wp:inline distT="0" distB="0" distL="0" distR="0" wp14:anchorId="3996B25A" wp14:editId="247D609F">
            <wp:extent cx="1981200" cy="3193494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49"/>
                    <a:stretch/>
                  </pic:blipFill>
                  <pic:spPr bwMode="auto">
                    <a:xfrm>
                      <a:off x="0" y="0"/>
                      <a:ext cx="1988839" cy="320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DFFB7" w14:textId="77777777" w:rsidR="004F5A13" w:rsidRPr="00CA7315" w:rsidRDefault="004F5A13" w:rsidP="004F5A13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My teachers and the lunchtime supervisors are there to help me. </w:t>
      </w:r>
    </w:p>
    <w:p w14:paraId="012A05C9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1C54A129" wp14:editId="75B75DFC">
            <wp:simplePos x="0" y="0"/>
            <wp:positionH relativeFrom="column">
              <wp:posOffset>3603171</wp:posOffset>
            </wp:positionH>
            <wp:positionV relativeFrom="paragraph">
              <wp:posOffset>10432</wp:posOffset>
            </wp:positionV>
            <wp:extent cx="2057400" cy="2743835"/>
            <wp:effectExtent l="0" t="0" r="0" b="0"/>
            <wp:wrapTight wrapText="bothSides">
              <wp:wrapPolygon edited="0">
                <wp:start x="0" y="0"/>
                <wp:lineTo x="0" y="21445"/>
                <wp:lineTo x="21400" y="21445"/>
                <wp:lineTo x="214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315">
        <w:rPr>
          <w:rFonts w:ascii="Comic Sans MS" w:hAnsi="Comic Sans MS"/>
          <w:sz w:val="52"/>
          <w:szCs w:val="56"/>
        </w:rPr>
        <w:t>This is Mr Marti</w:t>
      </w:r>
      <w:r w:rsidR="004F5A13" w:rsidRPr="00CA7315">
        <w:rPr>
          <w:rFonts w:ascii="Comic Sans MS" w:hAnsi="Comic Sans MS"/>
          <w:sz w:val="52"/>
          <w:szCs w:val="56"/>
        </w:rPr>
        <w:t>n. H</w:t>
      </w:r>
      <w:r w:rsidRPr="00CA7315">
        <w:rPr>
          <w:rFonts w:ascii="Comic Sans MS" w:hAnsi="Comic Sans MS"/>
          <w:sz w:val="52"/>
          <w:szCs w:val="56"/>
        </w:rPr>
        <w:t xml:space="preserve">e is the Head Teacher. He is in charge of the school. </w:t>
      </w:r>
    </w:p>
    <w:p w14:paraId="442C92DC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7D0AED84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2746E654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drawing>
          <wp:anchor distT="0" distB="0" distL="114300" distR="114300" simplePos="0" relativeHeight="251664384" behindDoc="1" locked="0" layoutInCell="1" allowOverlap="1" wp14:anchorId="169D8050" wp14:editId="335048F7">
            <wp:simplePos x="0" y="0"/>
            <wp:positionH relativeFrom="column">
              <wp:posOffset>-454</wp:posOffset>
            </wp:positionH>
            <wp:positionV relativeFrom="paragraph">
              <wp:posOffset>442504</wp:posOffset>
            </wp:positionV>
            <wp:extent cx="202438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343" y="21517"/>
                <wp:lineTo x="2134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EE447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This </w:t>
      </w:r>
      <w:r w:rsidR="004F5A13" w:rsidRPr="00CA7315">
        <w:rPr>
          <w:rFonts w:ascii="Comic Sans MS" w:hAnsi="Comic Sans MS"/>
          <w:sz w:val="52"/>
          <w:szCs w:val="56"/>
        </w:rPr>
        <w:t xml:space="preserve">is </w:t>
      </w:r>
      <w:r w:rsidRPr="00CA7315">
        <w:rPr>
          <w:rFonts w:ascii="Comic Sans MS" w:hAnsi="Comic Sans MS"/>
          <w:sz w:val="52"/>
          <w:szCs w:val="56"/>
        </w:rPr>
        <w:t xml:space="preserve">Ms </w:t>
      </w:r>
      <w:proofErr w:type="spellStart"/>
      <w:r w:rsidRPr="00CA7315">
        <w:rPr>
          <w:rFonts w:ascii="Comic Sans MS" w:hAnsi="Comic Sans MS"/>
          <w:sz w:val="52"/>
          <w:szCs w:val="56"/>
        </w:rPr>
        <w:t>Wil</w:t>
      </w:r>
      <w:r w:rsidR="004F5A13" w:rsidRPr="00CA7315">
        <w:rPr>
          <w:rFonts w:ascii="Comic Sans MS" w:hAnsi="Comic Sans MS"/>
          <w:sz w:val="52"/>
          <w:szCs w:val="56"/>
        </w:rPr>
        <w:t>lmouth</w:t>
      </w:r>
      <w:proofErr w:type="spellEnd"/>
      <w:r w:rsidR="004F5A13" w:rsidRPr="00CA7315">
        <w:rPr>
          <w:rFonts w:ascii="Comic Sans MS" w:hAnsi="Comic Sans MS"/>
          <w:sz w:val="52"/>
          <w:szCs w:val="56"/>
        </w:rPr>
        <w:t>. S</w:t>
      </w:r>
      <w:r w:rsidRPr="00CA7315">
        <w:rPr>
          <w:rFonts w:ascii="Comic Sans MS" w:hAnsi="Comic Sans MS"/>
          <w:sz w:val="52"/>
          <w:szCs w:val="56"/>
        </w:rPr>
        <w:t>he is the Deputy Head Teacher and is in charge when Mr Martin is away.</w:t>
      </w:r>
    </w:p>
    <w:p w14:paraId="7E8867BB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52007F5F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</w:p>
    <w:p w14:paraId="782344E3" w14:textId="77777777" w:rsidR="008D3559" w:rsidRPr="00CA7315" w:rsidRDefault="004F5A13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lastRenderedPageBreak/>
        <w:t>I can say hello</w:t>
      </w:r>
      <w:r w:rsidR="008D3559" w:rsidRPr="00CA7315">
        <w:rPr>
          <w:rFonts w:ascii="Comic Sans MS" w:hAnsi="Comic Sans MS"/>
          <w:sz w:val="52"/>
          <w:szCs w:val="56"/>
        </w:rPr>
        <w:t xml:space="preserve"> to them when I see them. They care about everyone in the school.</w:t>
      </w:r>
    </w:p>
    <w:p w14:paraId="7C16AF73" w14:textId="77777777" w:rsidR="008D3559" w:rsidRPr="00CA7315" w:rsidRDefault="008D3559" w:rsidP="008D3559">
      <w:pPr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sz w:val="52"/>
          <w:szCs w:val="56"/>
        </w:rPr>
        <w:t xml:space="preserve">The school has </w:t>
      </w:r>
      <w:r w:rsidR="00D17684" w:rsidRPr="00CA7315">
        <w:rPr>
          <w:rFonts w:ascii="Comic Sans MS" w:hAnsi="Comic Sans MS"/>
          <w:sz w:val="52"/>
          <w:szCs w:val="56"/>
        </w:rPr>
        <w:t xml:space="preserve">a </w:t>
      </w:r>
      <w:r w:rsidRPr="00CA7315">
        <w:rPr>
          <w:rFonts w:ascii="Comic Sans MS" w:hAnsi="Comic Sans MS"/>
          <w:sz w:val="52"/>
          <w:szCs w:val="56"/>
        </w:rPr>
        <w:t>dog</w:t>
      </w:r>
      <w:r w:rsidR="00D17684" w:rsidRPr="00CA7315">
        <w:rPr>
          <w:rFonts w:ascii="Comic Sans MS" w:hAnsi="Comic Sans MS"/>
          <w:sz w:val="52"/>
          <w:szCs w:val="56"/>
        </w:rPr>
        <w:t xml:space="preserve"> called Ruffles</w:t>
      </w:r>
      <w:r w:rsidRPr="00CA7315">
        <w:rPr>
          <w:rFonts w:ascii="Comic Sans MS" w:hAnsi="Comic Sans MS"/>
          <w:sz w:val="52"/>
          <w:szCs w:val="56"/>
        </w:rPr>
        <w:t xml:space="preserve">.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is</w:t>
      </w:r>
      <w:r w:rsidRPr="00CA7315">
        <w:rPr>
          <w:rFonts w:ascii="Comic Sans MS" w:hAnsi="Comic Sans MS"/>
          <w:sz w:val="52"/>
          <w:szCs w:val="56"/>
        </w:rPr>
        <w:t xml:space="preserve"> very friendly and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wag</w:t>
      </w:r>
      <w:r w:rsidR="00D17684" w:rsidRPr="00CA7315">
        <w:rPr>
          <w:rFonts w:ascii="Comic Sans MS" w:hAnsi="Comic Sans MS"/>
          <w:sz w:val="52"/>
          <w:szCs w:val="56"/>
        </w:rPr>
        <w:t>s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her</w:t>
      </w:r>
      <w:r w:rsidRPr="00CA7315">
        <w:rPr>
          <w:rFonts w:ascii="Comic Sans MS" w:hAnsi="Comic Sans MS"/>
          <w:sz w:val="52"/>
          <w:szCs w:val="56"/>
        </w:rPr>
        <w:t xml:space="preserve"> tail when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</w:t>
      </w:r>
      <w:r w:rsidR="00D17684" w:rsidRPr="00CA7315">
        <w:rPr>
          <w:rFonts w:ascii="Comic Sans MS" w:hAnsi="Comic Sans MS"/>
          <w:sz w:val="52"/>
          <w:szCs w:val="56"/>
        </w:rPr>
        <w:t>sees</w:t>
      </w:r>
      <w:r w:rsidRPr="00CA7315">
        <w:rPr>
          <w:rFonts w:ascii="Comic Sans MS" w:hAnsi="Comic Sans MS"/>
          <w:sz w:val="52"/>
          <w:szCs w:val="56"/>
        </w:rPr>
        <w:t xml:space="preserve"> the children. I do not have to go near the dog if I do not want to, but if I do, </w:t>
      </w:r>
      <w:r w:rsidR="00D17684" w:rsidRPr="00CA7315">
        <w:rPr>
          <w:rFonts w:ascii="Comic Sans MS" w:hAnsi="Comic Sans MS"/>
          <w:sz w:val="52"/>
          <w:szCs w:val="56"/>
        </w:rPr>
        <w:t>she</w:t>
      </w:r>
      <w:r w:rsidRPr="00CA7315">
        <w:rPr>
          <w:rFonts w:ascii="Comic Sans MS" w:hAnsi="Comic Sans MS"/>
          <w:sz w:val="52"/>
          <w:szCs w:val="56"/>
        </w:rPr>
        <w:t xml:space="preserve"> like</w:t>
      </w:r>
      <w:r w:rsidR="00D17684" w:rsidRPr="00CA7315">
        <w:rPr>
          <w:rFonts w:ascii="Comic Sans MS" w:hAnsi="Comic Sans MS"/>
          <w:sz w:val="52"/>
          <w:szCs w:val="56"/>
        </w:rPr>
        <w:t>s</w:t>
      </w:r>
      <w:r w:rsidRPr="00CA7315">
        <w:rPr>
          <w:rFonts w:ascii="Comic Sans MS" w:hAnsi="Comic Sans MS"/>
          <w:sz w:val="52"/>
          <w:szCs w:val="56"/>
        </w:rPr>
        <w:t xml:space="preserve"> to be stroked on </w:t>
      </w:r>
      <w:r w:rsidR="00D17684" w:rsidRPr="00CA7315">
        <w:rPr>
          <w:rFonts w:ascii="Comic Sans MS" w:hAnsi="Comic Sans MS"/>
          <w:sz w:val="52"/>
          <w:szCs w:val="56"/>
        </w:rPr>
        <w:t>her</w:t>
      </w:r>
      <w:r w:rsidRPr="00CA7315">
        <w:rPr>
          <w:rFonts w:ascii="Comic Sans MS" w:hAnsi="Comic Sans MS"/>
          <w:sz w:val="52"/>
          <w:szCs w:val="56"/>
        </w:rPr>
        <w:t xml:space="preserve"> back gently.  </w:t>
      </w:r>
    </w:p>
    <w:p w14:paraId="0D55B9B4" w14:textId="77777777" w:rsidR="008D3559" w:rsidRPr="00CA7315" w:rsidRDefault="008D3559" w:rsidP="008D3559">
      <w:pPr>
        <w:jc w:val="center"/>
        <w:rPr>
          <w:rFonts w:ascii="Comic Sans MS" w:hAnsi="Comic Sans MS"/>
          <w:sz w:val="52"/>
          <w:szCs w:val="56"/>
        </w:rPr>
      </w:pPr>
      <w:r w:rsidRPr="00CA7315">
        <w:rPr>
          <w:rFonts w:ascii="Comic Sans MS" w:hAnsi="Comic Sans MS"/>
          <w:noProof/>
          <w:sz w:val="52"/>
          <w:szCs w:val="56"/>
          <w:lang w:eastAsia="en-GB"/>
        </w:rPr>
        <w:drawing>
          <wp:inline distT="0" distB="0" distL="0" distR="0" wp14:anchorId="2A0C05A5" wp14:editId="2A416395">
            <wp:extent cx="2038350" cy="291510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35808" t="31298" r="46749" b="24331"/>
                    <a:stretch/>
                  </pic:blipFill>
                  <pic:spPr bwMode="auto">
                    <a:xfrm>
                      <a:off x="0" y="0"/>
                      <a:ext cx="2038502" cy="291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1E9A9" w14:textId="77777777" w:rsidR="00AC2FFE" w:rsidRPr="00CA7315" w:rsidRDefault="008D3559" w:rsidP="00CA7315">
      <w:pPr>
        <w:ind w:firstLine="720"/>
        <w:rPr>
          <w:sz w:val="20"/>
        </w:rPr>
      </w:pPr>
      <w:r w:rsidRPr="00CA7315">
        <w:rPr>
          <w:rFonts w:ascii="Comic Sans MS" w:hAnsi="Comic Sans MS"/>
          <w:sz w:val="52"/>
          <w:szCs w:val="56"/>
        </w:rPr>
        <w:t xml:space="preserve">          </w:t>
      </w:r>
      <w:r w:rsidR="00D17684" w:rsidRPr="00CA7315">
        <w:rPr>
          <w:rFonts w:ascii="Comic Sans MS" w:hAnsi="Comic Sans MS"/>
          <w:sz w:val="52"/>
          <w:szCs w:val="56"/>
        </w:rPr>
        <w:t xml:space="preserve">       </w:t>
      </w:r>
      <w:r w:rsidRPr="00CA7315">
        <w:rPr>
          <w:rFonts w:ascii="Comic Sans MS" w:hAnsi="Comic Sans MS"/>
          <w:sz w:val="52"/>
          <w:szCs w:val="56"/>
        </w:rPr>
        <w:t xml:space="preserve"> Ruffles             </w:t>
      </w:r>
    </w:p>
    <w:sectPr w:rsidR="00AC2FFE" w:rsidRPr="00CA7315" w:rsidSect="00EA64FF">
      <w:pgSz w:w="11906" w:h="16838"/>
      <w:pgMar w:top="1440" w:right="1440" w:bottom="1440" w:left="144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559"/>
    <w:rsid w:val="000A56E1"/>
    <w:rsid w:val="000F40AE"/>
    <w:rsid w:val="00162A2B"/>
    <w:rsid w:val="00205F93"/>
    <w:rsid w:val="00207A3E"/>
    <w:rsid w:val="00223160"/>
    <w:rsid w:val="0031541E"/>
    <w:rsid w:val="00342F2D"/>
    <w:rsid w:val="004F5A13"/>
    <w:rsid w:val="005A39B9"/>
    <w:rsid w:val="005B305E"/>
    <w:rsid w:val="005C7817"/>
    <w:rsid w:val="007938B7"/>
    <w:rsid w:val="008C6A63"/>
    <w:rsid w:val="008D3559"/>
    <w:rsid w:val="008E393D"/>
    <w:rsid w:val="00A06C01"/>
    <w:rsid w:val="00A11B9E"/>
    <w:rsid w:val="00A16688"/>
    <w:rsid w:val="00AC2FFE"/>
    <w:rsid w:val="00AF558F"/>
    <w:rsid w:val="00BC2C28"/>
    <w:rsid w:val="00CA7315"/>
    <w:rsid w:val="00D17684"/>
    <w:rsid w:val="00D31055"/>
    <w:rsid w:val="00EA6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5B7A7"/>
  <w15:chartTrackingRefBased/>
  <w15:docId w15:val="{50AE73EC-8517-46DD-8383-85974D68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355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6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99F7ED3C</Template>
  <TotalTime>0</TotalTime>
  <Pages>11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Henderson</dc:creator>
  <cp:keywords/>
  <dc:description/>
  <cp:lastModifiedBy>Alice Reed</cp:lastModifiedBy>
  <cp:revision>2</cp:revision>
  <cp:lastPrinted>2019-07-11T15:37:00Z</cp:lastPrinted>
  <dcterms:created xsi:type="dcterms:W3CDTF">2020-06-26T12:02:00Z</dcterms:created>
  <dcterms:modified xsi:type="dcterms:W3CDTF">2020-06-26T12:02:00Z</dcterms:modified>
</cp:coreProperties>
</file>