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5A988" w14:textId="6A4C5BF2" w:rsidR="00D319B7" w:rsidRPr="002C71D1" w:rsidRDefault="00D319B7">
      <w:pPr>
        <w:rPr>
          <w:rFonts w:ascii="Arial" w:hAnsi="Arial"/>
          <w:b/>
          <w:sz w:val="36"/>
          <w:szCs w:val="36"/>
          <w:lang w:val="en-GB"/>
        </w:rPr>
      </w:pPr>
      <w:bookmarkStart w:id="0" w:name="_GoBack"/>
      <w:bookmarkEnd w:id="0"/>
    </w:p>
    <w:p w14:paraId="4F56DAAD" w14:textId="4A3943D6" w:rsidR="00C91AED" w:rsidRPr="002C71D1" w:rsidRDefault="00A5277B" w:rsidP="00C91AED">
      <w:pPr>
        <w:jc w:val="center"/>
        <w:rPr>
          <w:rFonts w:ascii="Arial" w:hAnsi="Arial"/>
          <w:b/>
          <w:sz w:val="36"/>
          <w:szCs w:val="36"/>
          <w:lang w:val="en-GB"/>
        </w:rPr>
      </w:pPr>
      <w:r>
        <w:rPr>
          <w:rFonts w:ascii="Times New Roman" w:hAnsi="Times New Roman"/>
          <w:noProof/>
        </w:rPr>
        <w:t xml:space="preserve">                                              </w:t>
      </w:r>
      <w:r w:rsidR="00186645">
        <w:rPr>
          <w:rFonts w:ascii="Times New Roman" w:hAnsi="Times New Roman"/>
          <w:noProof/>
        </w:rPr>
        <w:t xml:space="preserve">                </w:t>
      </w:r>
      <w:r>
        <w:rPr>
          <w:rFonts w:ascii="Times New Roman" w:hAnsi="Times New Roman"/>
          <w:noProof/>
        </w:rPr>
        <w:t xml:space="preserve"> </w:t>
      </w:r>
      <w:r>
        <w:rPr>
          <w:rFonts w:ascii="Times New Roman" w:hAnsi="Times New Roman"/>
          <w:noProof/>
          <w:lang w:val="en-GB" w:eastAsia="en-GB"/>
        </w:rPr>
        <w:drawing>
          <wp:inline distT="0" distB="0" distL="0" distR="0" wp14:anchorId="4985CFD8" wp14:editId="0CF1034E">
            <wp:extent cx="4155033" cy="163781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5742" cy="1638097"/>
                    </a:xfrm>
                    <a:prstGeom prst="rect">
                      <a:avLst/>
                    </a:prstGeom>
                    <a:noFill/>
                  </pic:spPr>
                </pic:pic>
              </a:graphicData>
            </a:graphic>
          </wp:inline>
        </w:drawing>
      </w:r>
      <w:r>
        <w:rPr>
          <w:rFonts w:ascii="Times New Roman" w:hAnsi="Times New Roman"/>
          <w:noProof/>
        </w:rPr>
        <w:t xml:space="preserve">        </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r>
    </w:p>
    <w:p w14:paraId="5415864A" w14:textId="632C726E" w:rsidR="00C91AED" w:rsidRPr="002C71D1" w:rsidRDefault="00C91AED" w:rsidP="00250A3A">
      <w:pPr>
        <w:rPr>
          <w:rFonts w:ascii="Arial" w:hAnsi="Arial"/>
          <w:b/>
          <w:sz w:val="28"/>
          <w:szCs w:val="28"/>
          <w:lang w:val="en-GB"/>
        </w:rPr>
      </w:pPr>
      <w:r w:rsidRPr="002C71D1">
        <w:rPr>
          <w:rFonts w:ascii="Arial" w:hAnsi="Arial"/>
          <w:b/>
          <w:sz w:val="28"/>
          <w:szCs w:val="28"/>
          <w:lang w:val="en-GB"/>
        </w:rPr>
        <w:t>Summary</w:t>
      </w:r>
    </w:p>
    <w:p w14:paraId="0601D676" w14:textId="067F6A75" w:rsidR="00250A3A" w:rsidRPr="002C71D1" w:rsidRDefault="00250A3A" w:rsidP="00250A3A">
      <w:pPr>
        <w:rPr>
          <w:rFonts w:ascii="Arial" w:hAnsi="Arial"/>
          <w:sz w:val="28"/>
          <w:szCs w:val="28"/>
          <w:lang w:val="en-GB"/>
        </w:rPr>
      </w:pPr>
      <w:r w:rsidRPr="002C71D1">
        <w:rPr>
          <w:rFonts w:ascii="Arial" w:hAnsi="Arial"/>
          <w:sz w:val="28"/>
          <w:szCs w:val="28"/>
          <w:lang w:val="en-GB"/>
        </w:rPr>
        <w:t xml:space="preserve">This calculation policy has been devised to support academies in understanding both the expectations for fluency of the 2014 curriculum and the progression of calculation concepts through a child’s mathematical development. </w:t>
      </w:r>
    </w:p>
    <w:p w14:paraId="58CD9DD2" w14:textId="77777777" w:rsidR="00C91AED" w:rsidRPr="002C71D1" w:rsidRDefault="00C91AED" w:rsidP="00250A3A">
      <w:pPr>
        <w:rPr>
          <w:rFonts w:ascii="Arial" w:hAnsi="Arial"/>
          <w:b/>
          <w:sz w:val="28"/>
          <w:szCs w:val="28"/>
          <w:lang w:val="en-GB"/>
        </w:rPr>
      </w:pPr>
    </w:p>
    <w:p w14:paraId="3B2ECA71" w14:textId="0D191AC9" w:rsidR="00C91AED" w:rsidRPr="002C71D1" w:rsidRDefault="00C91AED" w:rsidP="00250A3A">
      <w:pPr>
        <w:rPr>
          <w:rFonts w:ascii="Arial" w:hAnsi="Arial"/>
          <w:b/>
          <w:sz w:val="28"/>
          <w:szCs w:val="28"/>
          <w:lang w:val="en-GB"/>
        </w:rPr>
      </w:pPr>
      <w:r w:rsidRPr="002C71D1">
        <w:rPr>
          <w:rFonts w:ascii="Arial" w:hAnsi="Arial"/>
          <w:b/>
          <w:sz w:val="28"/>
          <w:szCs w:val="28"/>
          <w:lang w:val="en-GB"/>
        </w:rPr>
        <w:t>Principles</w:t>
      </w:r>
    </w:p>
    <w:p w14:paraId="3A69959D" w14:textId="4BB0314A" w:rsidR="00250A3A" w:rsidRPr="002C71D1" w:rsidRDefault="00250A3A" w:rsidP="00250A3A">
      <w:pPr>
        <w:pStyle w:val="ListParagraph"/>
        <w:numPr>
          <w:ilvl w:val="0"/>
          <w:numId w:val="2"/>
        </w:numPr>
        <w:rPr>
          <w:rFonts w:ascii="Arial" w:hAnsi="Arial"/>
          <w:sz w:val="28"/>
          <w:szCs w:val="28"/>
          <w:lang w:val="en-GB"/>
        </w:rPr>
      </w:pPr>
      <w:r w:rsidRPr="002C71D1">
        <w:rPr>
          <w:rFonts w:ascii="Arial" w:hAnsi="Arial"/>
          <w:sz w:val="28"/>
          <w:szCs w:val="28"/>
          <w:lang w:val="en-GB"/>
        </w:rPr>
        <w:t>This calculation policy is focused on developing proficiency with the expected formal written methods by the end of Year 6 and hence the progression guidance provided for each operation is designed to flow into the expected method as exemplified on the National Curriculum Appendix document</w:t>
      </w:r>
      <w:r w:rsidR="00ED7F02" w:rsidRPr="002C71D1">
        <w:rPr>
          <w:rFonts w:ascii="Arial" w:hAnsi="Arial"/>
          <w:sz w:val="28"/>
          <w:szCs w:val="28"/>
          <w:lang w:val="en-GB"/>
        </w:rPr>
        <w:t xml:space="preserve"> (see page 6 for a summary of these).</w:t>
      </w:r>
      <w:r w:rsidRPr="002C71D1">
        <w:rPr>
          <w:rFonts w:ascii="Arial" w:hAnsi="Arial"/>
          <w:sz w:val="28"/>
          <w:szCs w:val="28"/>
          <w:lang w:val="en-GB"/>
        </w:rPr>
        <w:t xml:space="preserve"> </w:t>
      </w:r>
    </w:p>
    <w:p w14:paraId="313F4EBF" w14:textId="6C012F61" w:rsidR="00250A3A" w:rsidRPr="002C71D1" w:rsidRDefault="00250A3A" w:rsidP="00250A3A">
      <w:pPr>
        <w:pStyle w:val="ListParagraph"/>
        <w:numPr>
          <w:ilvl w:val="0"/>
          <w:numId w:val="2"/>
        </w:numPr>
        <w:rPr>
          <w:rFonts w:ascii="Arial" w:hAnsi="Arial"/>
          <w:sz w:val="28"/>
          <w:szCs w:val="28"/>
          <w:lang w:val="en-GB"/>
        </w:rPr>
      </w:pPr>
      <w:r w:rsidRPr="002C71D1">
        <w:rPr>
          <w:rFonts w:ascii="Arial" w:hAnsi="Arial"/>
          <w:sz w:val="28"/>
          <w:szCs w:val="28"/>
          <w:lang w:val="en-GB"/>
        </w:rPr>
        <w:t xml:space="preserve">Specific practical equipment and approaches have been suggested for each age group to support children in </w:t>
      </w:r>
      <w:r w:rsidR="00ED7F02" w:rsidRPr="002C71D1">
        <w:rPr>
          <w:rFonts w:ascii="Arial" w:hAnsi="Arial"/>
          <w:sz w:val="28"/>
          <w:szCs w:val="28"/>
          <w:lang w:val="en-GB"/>
        </w:rPr>
        <w:t xml:space="preserve">developing the conceptual understanding that will enable them to move more rapidly and efficiently towards the formal written methods expected. </w:t>
      </w:r>
    </w:p>
    <w:p w14:paraId="47C9C511" w14:textId="5A9464D9" w:rsidR="00250A3A" w:rsidRPr="002C71D1" w:rsidRDefault="00250A3A" w:rsidP="00250A3A">
      <w:pPr>
        <w:pStyle w:val="ListParagraph"/>
        <w:numPr>
          <w:ilvl w:val="0"/>
          <w:numId w:val="2"/>
        </w:numPr>
        <w:rPr>
          <w:rFonts w:ascii="Arial" w:hAnsi="Arial"/>
          <w:sz w:val="28"/>
          <w:szCs w:val="28"/>
          <w:lang w:val="en-GB"/>
        </w:rPr>
      </w:pPr>
      <w:r w:rsidRPr="002C71D1">
        <w:rPr>
          <w:rFonts w:ascii="Arial" w:hAnsi="Arial"/>
          <w:sz w:val="28"/>
          <w:szCs w:val="28"/>
          <w:lang w:val="en-GB"/>
        </w:rPr>
        <w:t xml:space="preserve">It is recommended that teachers encourage children to simultaneously carry out the calculation practically using the equipment/representation suggested </w:t>
      </w:r>
      <w:r w:rsidRPr="002C71D1">
        <w:rPr>
          <w:rFonts w:ascii="Arial" w:hAnsi="Arial"/>
          <w:sz w:val="28"/>
          <w:szCs w:val="28"/>
          <w:u w:val="single"/>
          <w:lang w:val="en-GB"/>
        </w:rPr>
        <w:t xml:space="preserve">and </w:t>
      </w:r>
      <w:r w:rsidRPr="002C71D1">
        <w:rPr>
          <w:rFonts w:ascii="Arial" w:hAnsi="Arial"/>
          <w:sz w:val="28"/>
          <w:szCs w:val="28"/>
          <w:lang w:val="en-GB"/>
        </w:rPr>
        <w:t xml:space="preserve">to record this calculation step by step using the parallel formal written method. </w:t>
      </w:r>
    </w:p>
    <w:p w14:paraId="5D9A6605" w14:textId="18B87A30" w:rsidR="00250A3A" w:rsidRPr="002C71D1" w:rsidRDefault="00250A3A" w:rsidP="00250A3A">
      <w:pPr>
        <w:pStyle w:val="ListParagraph"/>
        <w:numPr>
          <w:ilvl w:val="0"/>
          <w:numId w:val="2"/>
        </w:numPr>
        <w:rPr>
          <w:rFonts w:ascii="Arial" w:hAnsi="Arial"/>
          <w:sz w:val="28"/>
          <w:szCs w:val="28"/>
          <w:lang w:val="en-GB"/>
        </w:rPr>
      </w:pPr>
      <w:r w:rsidRPr="002C71D1">
        <w:rPr>
          <w:rFonts w:ascii="Arial" w:hAnsi="Arial"/>
          <w:sz w:val="28"/>
          <w:szCs w:val="28"/>
          <w:lang w:val="en-GB"/>
        </w:rPr>
        <w:t>It is expected that academies will work towards the fluency goals for each age grou</w:t>
      </w:r>
      <w:r w:rsidR="00ED7F02" w:rsidRPr="002C71D1">
        <w:rPr>
          <w:rFonts w:ascii="Arial" w:hAnsi="Arial"/>
          <w:sz w:val="28"/>
          <w:szCs w:val="28"/>
          <w:lang w:val="en-GB"/>
        </w:rPr>
        <w:t xml:space="preserve">p but that, where necessary, teachers will use approaches and materials from earlier year groups to bridge any gaps in a child’s understanding. </w:t>
      </w:r>
    </w:p>
    <w:p w14:paraId="415FCE48" w14:textId="4DA0B506" w:rsidR="00ED7F02" w:rsidRPr="002C71D1" w:rsidRDefault="00ED7F02" w:rsidP="00250A3A">
      <w:pPr>
        <w:pStyle w:val="ListParagraph"/>
        <w:numPr>
          <w:ilvl w:val="0"/>
          <w:numId w:val="2"/>
        </w:numPr>
        <w:rPr>
          <w:rFonts w:ascii="Arial" w:hAnsi="Arial"/>
          <w:sz w:val="28"/>
          <w:szCs w:val="28"/>
          <w:lang w:val="en-GB"/>
        </w:rPr>
      </w:pPr>
      <w:r w:rsidRPr="002C71D1">
        <w:rPr>
          <w:rFonts w:ascii="Arial" w:hAnsi="Arial"/>
          <w:sz w:val="28"/>
          <w:szCs w:val="28"/>
          <w:lang w:val="en-GB"/>
        </w:rPr>
        <w:t xml:space="preserve">Teachers should have an understanding of the expectations and progression for all year groups, regardless of which year group they teach. </w:t>
      </w:r>
    </w:p>
    <w:p w14:paraId="1A9D02C9" w14:textId="7CE7DAFB" w:rsidR="00ED7F02" w:rsidRPr="002C71D1" w:rsidRDefault="00ED7F02" w:rsidP="00250A3A">
      <w:pPr>
        <w:pStyle w:val="ListParagraph"/>
        <w:numPr>
          <w:ilvl w:val="0"/>
          <w:numId w:val="2"/>
        </w:numPr>
        <w:rPr>
          <w:rFonts w:ascii="Arial" w:hAnsi="Arial"/>
          <w:sz w:val="28"/>
          <w:szCs w:val="28"/>
          <w:lang w:val="en-GB"/>
        </w:rPr>
      </w:pPr>
      <w:r w:rsidRPr="002C71D1">
        <w:rPr>
          <w:rFonts w:ascii="Arial" w:hAnsi="Arial"/>
          <w:sz w:val="28"/>
          <w:szCs w:val="28"/>
          <w:lang w:val="en-GB"/>
        </w:rPr>
        <w:t>The ‘Written Methods’, ‘</w:t>
      </w:r>
      <w:proofErr w:type="gramStart"/>
      <w:r w:rsidRPr="002C71D1">
        <w:rPr>
          <w:rFonts w:ascii="Arial" w:hAnsi="Arial"/>
          <w:sz w:val="28"/>
          <w:szCs w:val="28"/>
          <w:lang w:val="en-GB"/>
        </w:rPr>
        <w:t>With</w:t>
      </w:r>
      <w:proofErr w:type="gramEnd"/>
      <w:r w:rsidRPr="002C71D1">
        <w:rPr>
          <w:rFonts w:ascii="Arial" w:hAnsi="Arial"/>
          <w:sz w:val="28"/>
          <w:szCs w:val="28"/>
          <w:lang w:val="en-GB"/>
        </w:rPr>
        <w:t xml:space="preserve"> jottings ...or in your head’ and ‘Just know it’ sections list the national curriculum expectations of the year group for calculation. </w:t>
      </w:r>
    </w:p>
    <w:p w14:paraId="16EC28D9" w14:textId="2F5AAE6D" w:rsidR="00ED7F02" w:rsidRPr="002C71D1" w:rsidRDefault="00ED7F02" w:rsidP="00250A3A">
      <w:pPr>
        <w:pStyle w:val="ListParagraph"/>
        <w:numPr>
          <w:ilvl w:val="0"/>
          <w:numId w:val="2"/>
        </w:numPr>
        <w:rPr>
          <w:rFonts w:ascii="Arial" w:hAnsi="Arial"/>
          <w:sz w:val="28"/>
          <w:szCs w:val="28"/>
          <w:lang w:val="en-GB"/>
        </w:rPr>
      </w:pPr>
      <w:r w:rsidRPr="002C71D1">
        <w:rPr>
          <w:rFonts w:ascii="Arial" w:hAnsi="Arial"/>
          <w:sz w:val="28"/>
          <w:szCs w:val="28"/>
          <w:lang w:val="en-GB"/>
        </w:rPr>
        <w:t xml:space="preserve">The ‘Developing Conceptual Understanding’ section illustrates how to build children’s understanding of the formal methods using a range of specific practical equipment and representations. The expected language for the formal methods is modelled in this section in the older year groups – this language should be used throughout whenever the formal method is used. </w:t>
      </w:r>
    </w:p>
    <w:p w14:paraId="64AB12E4" w14:textId="35BE828C" w:rsidR="00C91AED" w:rsidRPr="002C71D1" w:rsidRDefault="00ED7F02" w:rsidP="00250A3A">
      <w:pPr>
        <w:pStyle w:val="ListParagraph"/>
        <w:numPr>
          <w:ilvl w:val="0"/>
          <w:numId w:val="2"/>
        </w:numPr>
        <w:rPr>
          <w:rFonts w:ascii="Arial" w:hAnsi="Arial"/>
          <w:sz w:val="28"/>
          <w:szCs w:val="28"/>
          <w:lang w:val="en-GB"/>
        </w:rPr>
      </w:pPr>
      <w:r w:rsidRPr="002C71D1">
        <w:rPr>
          <w:rFonts w:ascii="Arial" w:hAnsi="Arial"/>
          <w:sz w:val="28"/>
          <w:szCs w:val="28"/>
          <w:lang w:val="en-GB"/>
        </w:rPr>
        <w:t xml:space="preserve">The ‘Foundations’ section for each year group highlights the skills and knowledge that should be addressed on a regular basis within this year group to ensure that children have the requisite fluency to address the new approaches required. </w:t>
      </w:r>
    </w:p>
    <w:p w14:paraId="12009F28" w14:textId="77777777" w:rsidR="00C91AED" w:rsidRPr="002C71D1" w:rsidRDefault="00C91AED">
      <w:pPr>
        <w:rPr>
          <w:rFonts w:ascii="Arial" w:hAnsi="Arial"/>
          <w:b/>
          <w:sz w:val="36"/>
          <w:szCs w:val="36"/>
          <w:lang w:val="en-GB"/>
        </w:rPr>
      </w:pPr>
    </w:p>
    <w:p w14:paraId="5DC5D0CC" w14:textId="18007592" w:rsidR="00D319B7" w:rsidRPr="002C71D1" w:rsidRDefault="00F75A40" w:rsidP="001D69B9">
      <w:pPr>
        <w:jc w:val="center"/>
        <w:rPr>
          <w:rFonts w:ascii="Arial" w:hAnsi="Arial"/>
          <w:b/>
          <w:sz w:val="36"/>
          <w:szCs w:val="36"/>
          <w:lang w:val="en-GB"/>
        </w:rPr>
      </w:pPr>
      <w:r w:rsidRPr="002C71D1">
        <w:rPr>
          <w:noProof/>
          <w:lang w:val="en-GB" w:eastAsia="en-GB"/>
        </w:rPr>
        <w:drawing>
          <wp:anchor distT="0" distB="0" distL="114300" distR="114300" simplePos="0" relativeHeight="252099584" behindDoc="0" locked="0" layoutInCell="1" allowOverlap="1" wp14:anchorId="0F47B4AC" wp14:editId="5E200389">
            <wp:simplePos x="0" y="0"/>
            <wp:positionH relativeFrom="column">
              <wp:posOffset>3990340</wp:posOffset>
            </wp:positionH>
            <wp:positionV relativeFrom="paragraph">
              <wp:posOffset>3818082</wp:posOffset>
            </wp:positionV>
            <wp:extent cx="636905" cy="193040"/>
            <wp:effectExtent l="0" t="0" r="0" b="10160"/>
            <wp:wrapNone/>
            <wp:docPr id="32788" name="Picture 3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92.JPG"/>
                    <pic:cNvPicPr/>
                  </pic:nvPicPr>
                  <pic:blipFill>
                    <a:blip r:embed="rId7" cstate="print">
                      <a:extLst>
                        <a:ext uri="{28A0092B-C50C-407E-A947-70E740481C1C}">
                          <a14:useLocalDpi xmlns:a14="http://schemas.microsoft.com/office/drawing/2010/main"/>
                        </a:ext>
                      </a:extLst>
                    </a:blip>
                    <a:stretch>
                      <a:fillRect/>
                    </a:stretch>
                  </pic:blipFill>
                  <pic:spPr>
                    <a:xfrm>
                      <a:off x="0" y="0"/>
                      <a:ext cx="636905" cy="193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noProof/>
          <w:lang w:val="en-GB" w:eastAsia="en-GB"/>
        </w:rPr>
        <mc:AlternateContent>
          <mc:Choice Requires="wps">
            <w:drawing>
              <wp:anchor distT="0" distB="0" distL="114300" distR="114300" simplePos="0" relativeHeight="252097536" behindDoc="0" locked="0" layoutInCell="1" allowOverlap="1" wp14:anchorId="07E125B1" wp14:editId="391D8188">
                <wp:simplePos x="0" y="0"/>
                <wp:positionH relativeFrom="column">
                  <wp:posOffset>4650740</wp:posOffset>
                </wp:positionH>
                <wp:positionV relativeFrom="paragraph">
                  <wp:posOffset>3872230</wp:posOffset>
                </wp:positionV>
                <wp:extent cx="166370" cy="111760"/>
                <wp:effectExtent l="50800" t="50800" r="36830" b="116840"/>
                <wp:wrapThrough wrapText="bothSides">
                  <wp:wrapPolygon edited="0">
                    <wp:start x="24898" y="31418"/>
                    <wp:lineTo x="28195" y="21600"/>
                    <wp:lineTo x="28195" y="1964"/>
                    <wp:lineTo x="24898" y="-17673"/>
                    <wp:lineTo x="5111" y="-17673"/>
                    <wp:lineTo x="-1484" y="6873"/>
                    <wp:lineTo x="-1484" y="21600"/>
                    <wp:lineTo x="5111" y="31418"/>
                    <wp:lineTo x="24898" y="31418"/>
                  </wp:wrapPolygon>
                </wp:wrapThrough>
                <wp:docPr id="32787" name="Right Arrow 32787"/>
                <wp:cNvGraphicFramePr/>
                <a:graphic xmlns:a="http://schemas.openxmlformats.org/drawingml/2006/main">
                  <a:graphicData uri="http://schemas.microsoft.com/office/word/2010/wordprocessingShape">
                    <wps:wsp>
                      <wps:cNvSpPr/>
                      <wps:spPr>
                        <a:xfrm rot="10800000">
                          <a:off x="0" y="0"/>
                          <a:ext cx="166370" cy="11176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787" o:spid="_x0000_s1026" type="#_x0000_t13" style="position:absolute;margin-left:366.2pt;margin-top:304.9pt;width:13.1pt;height:8.8pt;rotation:18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" adj="14345" fillcolor="#4f81bd [3204]" strokecolor="#4579b8 [3044]">
                <v:fill color2="#a7bfde [1620]" rotate="t" type="gradient">
                  <o:fill v:ext="view" type="gradientUnscaled"/>
                </v:fill>
                <v:shadow on="t" opacity="22937f" mv:blur="40000f" origin=",.5" offset="0,23000emu"/>
                <w10:wrap type="through"/>
              </v:shape>
            </w:pict>
          </mc:Fallback>
        </mc:AlternateContent>
      </w:r>
      <w:r w:rsidRPr="002C71D1">
        <w:rPr>
          <w:noProof/>
          <w:lang w:val="en-GB" w:eastAsia="en-GB"/>
        </w:rPr>
        <w:drawing>
          <wp:anchor distT="0" distB="0" distL="114300" distR="114300" simplePos="0" relativeHeight="252095488" behindDoc="0" locked="0" layoutInCell="1" allowOverlap="1" wp14:anchorId="2054CB3B" wp14:editId="3BFF1972">
            <wp:simplePos x="0" y="0"/>
            <wp:positionH relativeFrom="column">
              <wp:posOffset>4875530</wp:posOffset>
            </wp:positionH>
            <wp:positionV relativeFrom="paragraph">
              <wp:posOffset>3772535</wp:posOffset>
            </wp:positionV>
            <wp:extent cx="519430" cy="366395"/>
            <wp:effectExtent l="0" t="0" r="0" b="0"/>
            <wp:wrapNone/>
            <wp:docPr id="32786" name="Picture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8" cstate="print">
                      <a:extLst>
                        <a:ext uri="{28A0092B-C50C-407E-A947-70E740481C1C}">
                          <a14:useLocalDpi xmlns:a14="http://schemas.microsoft.com/office/drawing/2010/main"/>
                        </a:ext>
                      </a:extLst>
                    </a:blip>
                    <a:stretch>
                      <a:fillRect/>
                    </a:stretch>
                  </pic:blipFill>
                  <pic:spPr>
                    <a:xfrm>
                      <a:off x="0" y="0"/>
                      <a:ext cx="519430" cy="3663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noProof/>
          <w:lang w:val="en-GB" w:eastAsia="en-GB"/>
        </w:rPr>
        <mc:AlternateContent>
          <mc:Choice Requires="wps">
            <w:drawing>
              <wp:anchor distT="0" distB="0" distL="114300" distR="114300" simplePos="0" relativeHeight="252092416" behindDoc="0" locked="0" layoutInCell="1" allowOverlap="1" wp14:anchorId="20B1EDC7" wp14:editId="447FF87D">
                <wp:simplePos x="0" y="0"/>
                <wp:positionH relativeFrom="column">
                  <wp:posOffset>5048885</wp:posOffset>
                </wp:positionH>
                <wp:positionV relativeFrom="paragraph">
                  <wp:posOffset>3550920</wp:posOffset>
                </wp:positionV>
                <wp:extent cx="166370" cy="111760"/>
                <wp:effectExtent l="78105" t="23495" r="38735" b="89535"/>
                <wp:wrapThrough wrapText="bothSides">
                  <wp:wrapPolygon edited="0">
                    <wp:start x="-3050" y="26877"/>
                    <wp:lineTo x="16736" y="36695"/>
                    <wp:lineTo x="29927" y="26877"/>
                    <wp:lineTo x="29927" y="-2577"/>
                    <wp:lineTo x="-3050" y="-2577"/>
                    <wp:lineTo x="-3050" y="26877"/>
                  </wp:wrapPolygon>
                </wp:wrapThrough>
                <wp:docPr id="3" name="Right Arrow 3"/>
                <wp:cNvGraphicFramePr/>
                <a:graphic xmlns:a="http://schemas.openxmlformats.org/drawingml/2006/main">
                  <a:graphicData uri="http://schemas.microsoft.com/office/word/2010/wordprocessingShape">
                    <wps:wsp>
                      <wps:cNvSpPr/>
                      <wps:spPr>
                        <a:xfrm rot="5400000">
                          <a:off x="0" y="0"/>
                          <a:ext cx="166370" cy="11176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ight Arrow 3" o:spid="_x0000_s1026" type="#_x0000_t13" style="position:absolute;margin-left:397.55pt;margin-top:279.6pt;width:13.1pt;height:8.8pt;rotation:90;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" adj="14345" fillcolor="#4f81bd [3204]" strokecolor="#4579b8 [3044]">
                <v:fill color2="#a7bfde [1620]" rotate="t" type="gradient">
                  <o:fill v:ext="view" type="gradientUnscaled"/>
                </v:fill>
                <v:shadow on="t" opacity="22937f" mv:blur="40000f" origin=",.5" offset="0,23000emu"/>
                <w10:wrap type="through"/>
              </v:shape>
            </w:pict>
          </mc:Fallback>
        </mc:AlternateContent>
      </w:r>
    </w:p>
    <w:tbl>
      <w:tblPr>
        <w:tblStyle w:val="TableGrid"/>
        <w:tblpPr w:leftFromText="180" w:rightFromText="180" w:vertAnchor="page" w:horzAnchor="page" w:tblpX="685" w:tblpY="1312"/>
        <w:tblW w:w="15842" w:type="dxa"/>
        <w:tblLook w:val="04A0" w:firstRow="1" w:lastRow="0" w:firstColumn="1" w:lastColumn="0" w:noHBand="0" w:noVBand="1"/>
      </w:tblPr>
      <w:tblGrid>
        <w:gridCol w:w="1425"/>
        <w:gridCol w:w="2506"/>
        <w:gridCol w:w="2433"/>
        <w:gridCol w:w="2424"/>
        <w:gridCol w:w="2660"/>
        <w:gridCol w:w="2410"/>
        <w:gridCol w:w="1984"/>
      </w:tblGrid>
      <w:tr w:rsidR="008B53F2" w:rsidRPr="002C71D1" w14:paraId="7D2EBFC3" w14:textId="77777777" w:rsidTr="00E23C9D">
        <w:tc>
          <w:tcPr>
            <w:tcW w:w="1425" w:type="dxa"/>
            <w:vAlign w:val="center"/>
          </w:tcPr>
          <w:p w14:paraId="47E4ED99" w14:textId="40C9FF0F" w:rsidR="008B53F2" w:rsidRPr="002C71D1" w:rsidRDefault="008B53F2" w:rsidP="00BA6B3E">
            <w:pPr>
              <w:jc w:val="center"/>
              <w:rPr>
                <w:rFonts w:ascii="Arial" w:hAnsi="Arial"/>
                <w:b/>
                <w:sz w:val="16"/>
                <w:szCs w:val="16"/>
                <w:lang w:val="en-GB"/>
              </w:rPr>
            </w:pPr>
            <w:r w:rsidRPr="002C71D1">
              <w:rPr>
                <w:rFonts w:asciiTheme="majorHAnsi" w:hAnsiTheme="majorHAnsi"/>
                <w:b/>
                <w:sz w:val="20"/>
                <w:szCs w:val="20"/>
                <w:lang w:val="en-GB"/>
              </w:rPr>
              <w:t>Written Methods</w:t>
            </w:r>
          </w:p>
        </w:tc>
        <w:tc>
          <w:tcPr>
            <w:tcW w:w="2506" w:type="dxa"/>
          </w:tcPr>
          <w:p w14:paraId="347BE6B7" w14:textId="0E2AC1B0" w:rsidR="008B53F2" w:rsidRPr="002C71D1" w:rsidRDefault="008B53F2" w:rsidP="0082390E">
            <w:pPr>
              <w:rPr>
                <w:rFonts w:ascii="Arial" w:hAnsi="Arial"/>
                <w:b/>
                <w:sz w:val="36"/>
                <w:szCs w:val="36"/>
                <w:lang w:val="en-GB"/>
              </w:rPr>
            </w:pPr>
            <w:r w:rsidRPr="002C71D1">
              <w:rPr>
                <w:rFonts w:ascii="Arial" w:hAnsi="Arial" w:cs="Arial"/>
                <w:sz w:val="14"/>
                <w:szCs w:val="16"/>
                <w:lang w:val="en-GB"/>
              </w:rPr>
              <w:t>Read, write and interpret mathematical statements involving addition (+), subtraction (–) and equals (=) signs</w:t>
            </w:r>
          </w:p>
        </w:tc>
        <w:tc>
          <w:tcPr>
            <w:tcW w:w="2433" w:type="dxa"/>
          </w:tcPr>
          <w:p w14:paraId="01ECCA21" w14:textId="77777777" w:rsidR="008B53F2" w:rsidRPr="002C71D1" w:rsidRDefault="008B53F2" w:rsidP="00553616">
            <w:pPr>
              <w:pStyle w:val="Default"/>
              <w:rPr>
                <w:sz w:val="14"/>
                <w:szCs w:val="16"/>
                <w:lang w:val="en-GB"/>
              </w:rPr>
            </w:pPr>
            <w:r w:rsidRPr="002C71D1">
              <w:rPr>
                <w:rFonts w:eastAsiaTheme="minorEastAsia"/>
                <w:color w:val="auto"/>
                <w:sz w:val="14"/>
                <w:szCs w:val="16"/>
                <w:lang w:val="en-GB"/>
              </w:rPr>
              <w:t>Add and subtract two two-digit numbers using concrete objects, pictorial representations progressing to formal written methods</w:t>
            </w:r>
            <w:r w:rsidRPr="002C71D1">
              <w:rPr>
                <w:sz w:val="14"/>
                <w:szCs w:val="16"/>
                <w:lang w:val="en-GB"/>
              </w:rPr>
              <w:t xml:space="preserve"> </w:t>
            </w:r>
          </w:p>
          <w:p w14:paraId="741305AA" w14:textId="4FCC26E1" w:rsidR="008B53F2" w:rsidRPr="002C71D1" w:rsidRDefault="008B53F2" w:rsidP="00553616">
            <w:pPr>
              <w:pStyle w:val="Default"/>
              <w:jc w:val="center"/>
              <w:rPr>
                <w:sz w:val="14"/>
                <w:szCs w:val="16"/>
                <w:lang w:val="en-GB"/>
              </w:rPr>
            </w:pPr>
            <w:r w:rsidRPr="002C71D1">
              <w:rPr>
                <w:sz w:val="14"/>
                <w:szCs w:val="16"/>
                <w:lang w:val="en-GB"/>
              </w:rPr>
              <w:t>4 6</w:t>
            </w:r>
          </w:p>
          <w:p w14:paraId="18CD3503" w14:textId="1AE38BF1" w:rsidR="008B53F2" w:rsidRPr="002C71D1" w:rsidRDefault="008B53F2" w:rsidP="00553616">
            <w:pPr>
              <w:pStyle w:val="Default"/>
              <w:rPr>
                <w:sz w:val="14"/>
                <w:szCs w:val="16"/>
                <w:u w:val="single"/>
                <w:lang w:val="en-GB"/>
              </w:rPr>
            </w:pPr>
            <w:r w:rsidRPr="002C71D1">
              <w:rPr>
                <w:sz w:val="14"/>
                <w:szCs w:val="16"/>
                <w:lang w:val="en-GB"/>
              </w:rPr>
              <w:t xml:space="preserve">                       +</w:t>
            </w:r>
            <w:r w:rsidRPr="002C71D1">
              <w:rPr>
                <w:sz w:val="14"/>
                <w:szCs w:val="16"/>
                <w:u w:val="single"/>
                <w:lang w:val="en-GB"/>
              </w:rPr>
              <w:t xml:space="preserve"> 2 7</w:t>
            </w:r>
          </w:p>
          <w:p w14:paraId="44A9695D" w14:textId="77777777" w:rsidR="008B53F2" w:rsidRPr="002C71D1" w:rsidRDefault="008B53F2" w:rsidP="0082390E">
            <w:pPr>
              <w:rPr>
                <w:rFonts w:ascii="Arial" w:hAnsi="Arial"/>
                <w:sz w:val="14"/>
                <w:szCs w:val="14"/>
                <w:u w:val="single"/>
                <w:lang w:val="en-GB"/>
              </w:rPr>
            </w:pPr>
            <w:r w:rsidRPr="002C71D1">
              <w:rPr>
                <w:rFonts w:ascii="Arial" w:hAnsi="Arial"/>
                <w:sz w:val="14"/>
                <w:szCs w:val="14"/>
                <w:lang w:val="en-GB"/>
              </w:rPr>
              <w:t xml:space="preserve">                          </w:t>
            </w:r>
            <w:r w:rsidRPr="002C71D1">
              <w:rPr>
                <w:rFonts w:ascii="Arial" w:hAnsi="Arial"/>
                <w:sz w:val="14"/>
                <w:szCs w:val="14"/>
                <w:u w:val="single"/>
                <w:lang w:val="en-GB"/>
              </w:rPr>
              <w:t>7 3</w:t>
            </w:r>
          </w:p>
          <w:p w14:paraId="104ED60C" w14:textId="3E9D748D" w:rsidR="008B53F2" w:rsidRPr="002C71D1" w:rsidRDefault="008B53F2" w:rsidP="0082390E">
            <w:pPr>
              <w:rPr>
                <w:rFonts w:ascii="Arial" w:hAnsi="Arial"/>
                <w:sz w:val="14"/>
                <w:szCs w:val="14"/>
                <w:vertAlign w:val="superscript"/>
                <w:lang w:val="en-GB"/>
              </w:rPr>
            </w:pPr>
            <w:r w:rsidRPr="002C71D1">
              <w:rPr>
                <w:rFonts w:ascii="Arial" w:hAnsi="Arial"/>
                <w:sz w:val="14"/>
                <w:szCs w:val="14"/>
                <w:vertAlign w:val="superscript"/>
                <w:lang w:val="en-GB"/>
              </w:rPr>
              <w:t xml:space="preserve">                                         1</w:t>
            </w:r>
          </w:p>
        </w:tc>
        <w:tc>
          <w:tcPr>
            <w:tcW w:w="2424" w:type="dxa"/>
          </w:tcPr>
          <w:p w14:paraId="48C2E863" w14:textId="77777777" w:rsidR="008B53F2" w:rsidRPr="002C71D1" w:rsidRDefault="008B53F2" w:rsidP="0082390E">
            <w:pPr>
              <w:rPr>
                <w:rFonts w:ascii="Arial" w:hAnsi="Arial" w:cs="Arial"/>
                <w:sz w:val="14"/>
                <w:szCs w:val="16"/>
                <w:lang w:val="en-GB"/>
              </w:rPr>
            </w:pPr>
            <w:r w:rsidRPr="002C71D1">
              <w:rPr>
                <w:rFonts w:ascii="Arial" w:hAnsi="Arial" w:cs="Arial"/>
                <w:sz w:val="14"/>
                <w:szCs w:val="16"/>
                <w:lang w:val="en-GB"/>
              </w:rPr>
              <w:t>Add and subtract numbers with up to three digits, using formal written methods of columnar addition and subtraction</w:t>
            </w:r>
          </w:p>
          <w:p w14:paraId="7859FEB2" w14:textId="5BA44327" w:rsidR="008B53F2" w:rsidRPr="002C71D1" w:rsidRDefault="008B53F2" w:rsidP="00A020F6">
            <w:pPr>
              <w:jc w:val="center"/>
              <w:rPr>
                <w:rFonts w:ascii="Arial" w:hAnsi="Arial"/>
                <w:sz w:val="14"/>
                <w:szCs w:val="16"/>
                <w:lang w:val="en-GB"/>
              </w:rPr>
            </w:pPr>
            <w:r w:rsidRPr="002C71D1">
              <w:rPr>
                <w:rFonts w:ascii="Arial" w:hAnsi="Arial"/>
                <w:sz w:val="14"/>
                <w:szCs w:val="16"/>
                <w:lang w:val="en-GB"/>
              </w:rPr>
              <w:t>4 2 3</w:t>
            </w:r>
          </w:p>
          <w:p w14:paraId="0FC49506" w14:textId="3974885C" w:rsidR="008B53F2" w:rsidRPr="002C71D1" w:rsidRDefault="008B53F2" w:rsidP="00A020F6">
            <w:pPr>
              <w:rPr>
                <w:rFonts w:ascii="Arial" w:hAnsi="Arial"/>
                <w:sz w:val="14"/>
                <w:szCs w:val="16"/>
                <w:u w:val="single"/>
                <w:lang w:val="en-GB"/>
              </w:rPr>
            </w:pPr>
            <w:r w:rsidRPr="002C71D1">
              <w:rPr>
                <w:rFonts w:ascii="Arial" w:hAnsi="Arial"/>
                <w:sz w:val="14"/>
                <w:szCs w:val="16"/>
                <w:lang w:val="en-GB"/>
              </w:rPr>
              <w:t xml:space="preserve">                      +</w:t>
            </w:r>
            <w:r w:rsidRPr="002C71D1">
              <w:rPr>
                <w:rFonts w:ascii="Arial" w:hAnsi="Arial"/>
                <w:sz w:val="14"/>
                <w:szCs w:val="16"/>
                <w:u w:val="single"/>
                <w:lang w:val="en-GB"/>
              </w:rPr>
              <w:t xml:space="preserve">   8 8</w:t>
            </w:r>
          </w:p>
          <w:p w14:paraId="4167C3FB" w14:textId="012845B2" w:rsidR="008B53F2" w:rsidRPr="002C71D1" w:rsidRDefault="008B53F2" w:rsidP="00A020F6">
            <w:pPr>
              <w:jc w:val="center"/>
              <w:rPr>
                <w:rFonts w:ascii="Arial" w:hAnsi="Arial"/>
                <w:sz w:val="14"/>
                <w:szCs w:val="16"/>
                <w:u w:val="single"/>
                <w:lang w:val="en-GB"/>
              </w:rPr>
            </w:pPr>
            <w:r w:rsidRPr="002C71D1">
              <w:rPr>
                <w:rFonts w:ascii="Arial" w:hAnsi="Arial"/>
                <w:sz w:val="14"/>
                <w:szCs w:val="16"/>
                <w:u w:val="single"/>
                <w:lang w:val="en-GB"/>
              </w:rPr>
              <w:t>5 1 1</w:t>
            </w:r>
          </w:p>
          <w:p w14:paraId="3B763C7D" w14:textId="3D40A5AE" w:rsidR="008B53F2" w:rsidRPr="002C71D1" w:rsidRDefault="008B53F2" w:rsidP="00A020F6">
            <w:pPr>
              <w:rPr>
                <w:rFonts w:ascii="Arial" w:hAnsi="Arial"/>
                <w:sz w:val="14"/>
                <w:szCs w:val="36"/>
                <w:vertAlign w:val="superscript"/>
                <w:lang w:val="en-GB"/>
              </w:rPr>
            </w:pPr>
            <w:r w:rsidRPr="002C71D1">
              <w:rPr>
                <w:rFonts w:ascii="Arial" w:hAnsi="Arial"/>
                <w:sz w:val="14"/>
                <w:szCs w:val="36"/>
                <w:vertAlign w:val="superscript"/>
                <w:lang w:val="en-GB"/>
              </w:rPr>
              <w:t xml:space="preserve">                                      1   1</w:t>
            </w:r>
          </w:p>
        </w:tc>
        <w:tc>
          <w:tcPr>
            <w:tcW w:w="2660" w:type="dxa"/>
          </w:tcPr>
          <w:p w14:paraId="5467F6CE" w14:textId="13093A6A" w:rsidR="008B53F2" w:rsidRPr="002C71D1" w:rsidRDefault="008B53F2" w:rsidP="00671EF4">
            <w:pPr>
              <w:pStyle w:val="Default"/>
              <w:rPr>
                <w:rFonts w:eastAsiaTheme="minorEastAsia"/>
                <w:color w:val="auto"/>
                <w:sz w:val="14"/>
                <w:szCs w:val="16"/>
                <w:lang w:val="en-GB"/>
              </w:rPr>
            </w:pPr>
            <w:r w:rsidRPr="002C71D1">
              <w:rPr>
                <w:rFonts w:eastAsiaTheme="minorEastAsia"/>
                <w:color w:val="auto"/>
                <w:sz w:val="14"/>
                <w:szCs w:val="16"/>
                <w:lang w:val="en-GB"/>
              </w:rPr>
              <w:t>Add and subtract numbers with up to 4 digits using the formal written methods of columnar addition where appropriate</w:t>
            </w:r>
          </w:p>
          <w:p w14:paraId="438ADA2B" w14:textId="77777777" w:rsidR="008B53F2" w:rsidRPr="002C71D1" w:rsidRDefault="008B53F2" w:rsidP="00671EF4">
            <w:pPr>
              <w:pStyle w:val="Default"/>
              <w:rPr>
                <w:rFonts w:eastAsiaTheme="minorEastAsia"/>
                <w:color w:val="auto"/>
                <w:sz w:val="14"/>
                <w:szCs w:val="16"/>
                <w:lang w:val="en-GB"/>
              </w:rPr>
            </w:pPr>
          </w:p>
          <w:p w14:paraId="62A76AB7" w14:textId="7E5B7360" w:rsidR="008B53F2" w:rsidRPr="002C71D1" w:rsidRDefault="008B53F2" w:rsidP="008B53F2">
            <w:pPr>
              <w:jc w:val="center"/>
              <w:rPr>
                <w:rFonts w:ascii="Arial" w:hAnsi="Arial"/>
                <w:sz w:val="14"/>
                <w:szCs w:val="16"/>
                <w:lang w:val="en-GB"/>
              </w:rPr>
            </w:pPr>
            <w:r w:rsidRPr="002C71D1">
              <w:rPr>
                <w:rFonts w:ascii="Arial" w:hAnsi="Arial"/>
                <w:sz w:val="14"/>
                <w:szCs w:val="16"/>
                <w:lang w:val="en-GB"/>
              </w:rPr>
              <w:t xml:space="preserve">  2 4 5 8</w:t>
            </w:r>
          </w:p>
          <w:p w14:paraId="333B21BE" w14:textId="7F456905" w:rsidR="008B53F2" w:rsidRPr="002C71D1" w:rsidRDefault="008B53F2" w:rsidP="008B53F2">
            <w:pPr>
              <w:jc w:val="center"/>
              <w:rPr>
                <w:rFonts w:ascii="Arial" w:hAnsi="Arial"/>
                <w:sz w:val="14"/>
                <w:szCs w:val="16"/>
                <w:u w:val="single"/>
                <w:lang w:val="en-GB"/>
              </w:rPr>
            </w:pPr>
            <w:r w:rsidRPr="002C71D1">
              <w:rPr>
                <w:rFonts w:ascii="Arial" w:hAnsi="Arial"/>
                <w:sz w:val="14"/>
                <w:szCs w:val="16"/>
                <w:lang w:val="en-GB"/>
              </w:rPr>
              <w:t>+</w:t>
            </w:r>
            <w:r w:rsidRPr="002C71D1">
              <w:rPr>
                <w:rFonts w:ascii="Arial" w:hAnsi="Arial"/>
                <w:sz w:val="14"/>
                <w:szCs w:val="16"/>
                <w:u w:val="single"/>
                <w:lang w:val="en-GB"/>
              </w:rPr>
              <w:t xml:space="preserve">   5 9 6</w:t>
            </w:r>
          </w:p>
          <w:p w14:paraId="7E8A3FE6" w14:textId="156638C4" w:rsidR="008B53F2" w:rsidRPr="002C71D1" w:rsidRDefault="008B53F2" w:rsidP="008B53F2">
            <w:pPr>
              <w:jc w:val="center"/>
              <w:rPr>
                <w:rFonts w:ascii="Arial" w:hAnsi="Arial"/>
                <w:sz w:val="14"/>
                <w:szCs w:val="16"/>
                <w:u w:val="single"/>
                <w:lang w:val="en-GB"/>
              </w:rPr>
            </w:pPr>
            <w:r w:rsidRPr="002C71D1">
              <w:rPr>
                <w:rFonts w:ascii="Arial" w:hAnsi="Arial"/>
                <w:sz w:val="14"/>
                <w:szCs w:val="16"/>
                <w:u w:val="single"/>
                <w:lang w:val="en-GB"/>
              </w:rPr>
              <w:t xml:space="preserve">  3 0 5 4</w:t>
            </w:r>
          </w:p>
          <w:p w14:paraId="41FB4EBE" w14:textId="0ADB3F2A" w:rsidR="008B53F2" w:rsidRPr="002C71D1" w:rsidRDefault="008B53F2" w:rsidP="00774E6D">
            <w:pPr>
              <w:rPr>
                <w:rFonts w:ascii="Arial" w:hAnsi="Arial"/>
                <w:sz w:val="14"/>
                <w:szCs w:val="16"/>
                <w:vertAlign w:val="superscript"/>
                <w:lang w:val="en-GB"/>
              </w:rPr>
            </w:pPr>
            <w:r w:rsidRPr="002C71D1">
              <w:rPr>
                <w:rFonts w:ascii="Arial" w:hAnsi="Arial"/>
                <w:sz w:val="14"/>
                <w:szCs w:val="16"/>
                <w:vertAlign w:val="superscript"/>
                <w:lang w:val="en-GB"/>
              </w:rPr>
              <w:t xml:space="preserve">                   </w:t>
            </w:r>
            <w:r w:rsidR="00E23C9D" w:rsidRPr="002C71D1">
              <w:rPr>
                <w:rFonts w:ascii="Arial" w:hAnsi="Arial"/>
                <w:sz w:val="14"/>
                <w:szCs w:val="16"/>
                <w:vertAlign w:val="superscript"/>
                <w:lang w:val="en-GB"/>
              </w:rPr>
              <w:t xml:space="preserve">                    </w:t>
            </w:r>
            <w:r w:rsidRPr="002C71D1">
              <w:rPr>
                <w:rFonts w:ascii="Arial" w:hAnsi="Arial"/>
                <w:sz w:val="14"/>
                <w:szCs w:val="16"/>
                <w:vertAlign w:val="superscript"/>
                <w:lang w:val="en-GB"/>
              </w:rPr>
              <w:t xml:space="preserve">   1  1   1</w:t>
            </w:r>
          </w:p>
        </w:tc>
        <w:tc>
          <w:tcPr>
            <w:tcW w:w="2410" w:type="dxa"/>
          </w:tcPr>
          <w:p w14:paraId="0229BD29" w14:textId="77777777" w:rsidR="008B53F2" w:rsidRPr="002C71D1" w:rsidRDefault="008B53F2" w:rsidP="0082390E">
            <w:pPr>
              <w:rPr>
                <w:rFonts w:ascii="Arial" w:hAnsi="Arial" w:cs="Arial"/>
                <w:sz w:val="14"/>
                <w:szCs w:val="16"/>
                <w:lang w:val="en-GB"/>
              </w:rPr>
            </w:pPr>
            <w:r w:rsidRPr="002C71D1">
              <w:rPr>
                <w:rFonts w:ascii="Arial" w:hAnsi="Arial" w:cs="Arial"/>
                <w:sz w:val="14"/>
                <w:szCs w:val="16"/>
                <w:lang w:val="en-GB"/>
              </w:rPr>
              <w:t>Add and subtract whole numbers with more than 4 digits, including using formal written methods (columnar addition and subtraction)</w:t>
            </w:r>
          </w:p>
          <w:p w14:paraId="6109DFED" w14:textId="11261904" w:rsidR="008B53F2" w:rsidRPr="002C71D1" w:rsidRDefault="008B53F2" w:rsidP="0082390E">
            <w:pPr>
              <w:rPr>
                <w:rFonts w:ascii="Arial" w:hAnsi="Arial"/>
                <w:b/>
                <w:sz w:val="14"/>
                <w:szCs w:val="36"/>
                <w:lang w:val="en-GB"/>
              </w:rPr>
            </w:pPr>
          </w:p>
          <w:p w14:paraId="6108A5DD" w14:textId="16C2D84B" w:rsidR="008B53F2" w:rsidRPr="002C71D1" w:rsidRDefault="008B53F2" w:rsidP="00A5422C">
            <w:pPr>
              <w:rPr>
                <w:rFonts w:ascii="Arial" w:hAnsi="Arial"/>
                <w:b/>
                <w:sz w:val="14"/>
                <w:szCs w:val="36"/>
                <w:lang w:val="en-GB"/>
              </w:rPr>
            </w:pPr>
          </w:p>
        </w:tc>
        <w:tc>
          <w:tcPr>
            <w:tcW w:w="1984" w:type="dxa"/>
            <w:vMerge w:val="restart"/>
          </w:tcPr>
          <w:p w14:paraId="23CFFD22" w14:textId="45082CCF" w:rsidR="008B53F2" w:rsidRPr="002C71D1" w:rsidRDefault="008B53F2" w:rsidP="0082390E">
            <w:pPr>
              <w:rPr>
                <w:rFonts w:ascii="Arial" w:hAnsi="Arial"/>
                <w:b/>
                <w:sz w:val="36"/>
                <w:szCs w:val="36"/>
                <w:lang w:val="en-GB"/>
              </w:rPr>
            </w:pPr>
            <w:r w:rsidRPr="002C71D1">
              <w:rPr>
                <w:rFonts w:ascii="Arial" w:hAnsi="Arial" w:cs="Arial"/>
                <w:sz w:val="14"/>
                <w:szCs w:val="16"/>
                <w:lang w:val="en-GB"/>
              </w:rPr>
              <w:t>Solve addition and subtraction multi-step problems in contexts, deciding which operations and methods to use and why</w:t>
            </w:r>
          </w:p>
        </w:tc>
      </w:tr>
      <w:tr w:rsidR="008B53F2" w:rsidRPr="002C71D1" w14:paraId="7FAC6C62" w14:textId="77777777" w:rsidTr="00E23C9D">
        <w:trPr>
          <w:trHeight w:val="4479"/>
        </w:trPr>
        <w:tc>
          <w:tcPr>
            <w:tcW w:w="1425" w:type="dxa"/>
            <w:vAlign w:val="center"/>
          </w:tcPr>
          <w:p w14:paraId="204AB46C" w14:textId="13776E03" w:rsidR="008B53F2" w:rsidRPr="002C71D1" w:rsidRDefault="008B53F2" w:rsidP="00BA6B3E">
            <w:pPr>
              <w:jc w:val="center"/>
              <w:rPr>
                <w:rFonts w:asciiTheme="majorHAnsi" w:hAnsiTheme="majorHAnsi"/>
                <w:b/>
                <w:sz w:val="20"/>
                <w:szCs w:val="20"/>
                <w:lang w:val="en-GB"/>
              </w:rPr>
            </w:pPr>
            <w:r w:rsidRPr="002C71D1">
              <w:rPr>
                <w:rFonts w:asciiTheme="majorHAnsi" w:hAnsiTheme="majorHAnsi"/>
                <w:b/>
                <w:sz w:val="20"/>
                <w:szCs w:val="20"/>
                <w:lang w:val="en-GB"/>
              </w:rPr>
              <w:t>Developing conceptual understanding</w:t>
            </w:r>
          </w:p>
          <w:p w14:paraId="057FA7CF" w14:textId="5341793F" w:rsidR="008B53F2" w:rsidRPr="002C71D1" w:rsidRDefault="008B53F2" w:rsidP="00BA6B3E">
            <w:pPr>
              <w:jc w:val="center"/>
              <w:rPr>
                <w:rFonts w:ascii="Arial" w:hAnsi="Arial"/>
                <w:b/>
                <w:sz w:val="16"/>
                <w:szCs w:val="16"/>
                <w:lang w:val="en-GB"/>
              </w:rPr>
            </w:pPr>
          </w:p>
        </w:tc>
        <w:tc>
          <w:tcPr>
            <w:tcW w:w="2506" w:type="dxa"/>
          </w:tcPr>
          <w:p w14:paraId="29FC86CE" w14:textId="5C9E7041" w:rsidR="008B53F2" w:rsidRPr="002C71D1" w:rsidRDefault="008B53F2" w:rsidP="0082390E">
            <w:pPr>
              <w:rPr>
                <w:rFonts w:ascii="Arial" w:hAnsi="Arial"/>
                <w:sz w:val="12"/>
                <w:szCs w:val="16"/>
                <w:lang w:val="en-GB"/>
              </w:rPr>
            </w:pPr>
            <w:r w:rsidRPr="002C71D1">
              <w:rPr>
                <w:rFonts w:ascii="Arial" w:hAnsi="Arial"/>
                <w:sz w:val="12"/>
                <w:szCs w:val="16"/>
                <w:lang w:val="en-GB"/>
              </w:rPr>
              <w:t>Number bonds</w:t>
            </w:r>
          </w:p>
          <w:p w14:paraId="0E76DD8A" w14:textId="197F1F96" w:rsidR="008B53F2" w:rsidRPr="002C71D1" w:rsidRDefault="008B53F2" w:rsidP="0082390E">
            <w:pPr>
              <w:rPr>
                <w:rFonts w:ascii="Arial" w:hAnsi="Arial"/>
                <w:b/>
                <w:sz w:val="20"/>
                <w:szCs w:val="20"/>
                <w:lang w:val="en-GB"/>
              </w:rPr>
            </w:pPr>
          </w:p>
          <w:p w14:paraId="7C0D784F" w14:textId="77777777" w:rsidR="008B53F2" w:rsidRPr="002C71D1" w:rsidRDefault="008B53F2" w:rsidP="0082390E">
            <w:pPr>
              <w:rPr>
                <w:rFonts w:ascii="Arial" w:hAnsi="Arial"/>
                <w:b/>
                <w:sz w:val="20"/>
                <w:szCs w:val="20"/>
                <w:lang w:val="en-GB"/>
              </w:rPr>
            </w:pPr>
          </w:p>
          <w:p w14:paraId="63438983" w14:textId="77777777" w:rsidR="008B53F2" w:rsidRPr="002C71D1" w:rsidRDefault="008B53F2" w:rsidP="0082390E">
            <w:pPr>
              <w:rPr>
                <w:rFonts w:ascii="Arial" w:hAnsi="Arial"/>
                <w:b/>
                <w:sz w:val="12"/>
                <w:szCs w:val="12"/>
                <w:lang w:val="en-GB"/>
              </w:rPr>
            </w:pPr>
          </w:p>
          <w:p w14:paraId="24DD498A" w14:textId="4A3952E0" w:rsidR="008B53F2" w:rsidRPr="002C71D1" w:rsidRDefault="008B53F2" w:rsidP="0094470F">
            <w:pPr>
              <w:rPr>
                <w:rFonts w:ascii="Arial" w:hAnsi="Arial"/>
                <w:sz w:val="12"/>
                <w:szCs w:val="36"/>
                <w:lang w:val="en-GB"/>
              </w:rPr>
            </w:pPr>
            <w:r w:rsidRPr="002C71D1">
              <w:rPr>
                <w:rFonts w:ascii="Arial" w:hAnsi="Arial"/>
                <w:sz w:val="12"/>
                <w:szCs w:val="36"/>
                <w:lang w:val="en-GB"/>
              </w:rPr>
              <w:t xml:space="preserve">     (Ten frame)                     Numicon</w:t>
            </w:r>
          </w:p>
          <w:p w14:paraId="30FF497F" w14:textId="77777777" w:rsidR="008B53F2" w:rsidRPr="002C71D1" w:rsidRDefault="008B53F2" w:rsidP="0082390E">
            <w:pPr>
              <w:rPr>
                <w:rFonts w:ascii="Arial" w:hAnsi="Arial"/>
                <w:b/>
                <w:sz w:val="12"/>
                <w:szCs w:val="12"/>
                <w:lang w:val="en-GB"/>
              </w:rPr>
            </w:pPr>
          </w:p>
          <w:p w14:paraId="7370C01D" w14:textId="43CC44D5" w:rsidR="008B53F2" w:rsidRPr="002C71D1" w:rsidRDefault="008B53F2" w:rsidP="0082390E">
            <w:pPr>
              <w:rPr>
                <w:rFonts w:ascii="Arial" w:hAnsi="Arial"/>
                <w:sz w:val="12"/>
                <w:szCs w:val="36"/>
                <w:lang w:val="en-GB"/>
              </w:rPr>
            </w:pPr>
            <w:r w:rsidRPr="002C71D1">
              <w:rPr>
                <w:rFonts w:ascii="Arial" w:hAnsi="Arial"/>
                <w:sz w:val="12"/>
                <w:szCs w:val="36"/>
                <w:lang w:val="en-GB"/>
              </w:rPr>
              <w:t>Use bonds of 10 to calculate bonds of 20</w:t>
            </w:r>
          </w:p>
          <w:p w14:paraId="478700D6" w14:textId="77777777" w:rsidR="008B53F2" w:rsidRPr="002C71D1" w:rsidRDefault="008B53F2" w:rsidP="0082390E">
            <w:pPr>
              <w:rPr>
                <w:rFonts w:ascii="Arial" w:hAnsi="Arial"/>
                <w:sz w:val="12"/>
                <w:szCs w:val="36"/>
                <w:lang w:val="en-GB"/>
              </w:rPr>
            </w:pPr>
          </w:p>
          <w:p w14:paraId="2137E597" w14:textId="77777777" w:rsidR="008B53F2" w:rsidRPr="002C71D1" w:rsidRDefault="008B53F2" w:rsidP="0082390E">
            <w:pPr>
              <w:rPr>
                <w:rFonts w:ascii="Arial" w:hAnsi="Arial"/>
                <w:sz w:val="12"/>
                <w:szCs w:val="36"/>
                <w:lang w:val="en-GB"/>
              </w:rPr>
            </w:pPr>
          </w:p>
          <w:p w14:paraId="3D82014F" w14:textId="77777777" w:rsidR="008B53F2" w:rsidRPr="002C71D1" w:rsidRDefault="008B53F2" w:rsidP="0082390E">
            <w:pPr>
              <w:rPr>
                <w:rFonts w:ascii="Arial" w:hAnsi="Arial"/>
                <w:sz w:val="12"/>
                <w:szCs w:val="36"/>
                <w:lang w:val="en-GB"/>
              </w:rPr>
            </w:pPr>
          </w:p>
          <w:p w14:paraId="0BF78C3C" w14:textId="454559A9" w:rsidR="008B53F2" w:rsidRPr="002C71D1" w:rsidRDefault="008B53F2" w:rsidP="0082390E">
            <w:pPr>
              <w:rPr>
                <w:rFonts w:ascii="Arial" w:hAnsi="Arial"/>
                <w:sz w:val="12"/>
                <w:szCs w:val="36"/>
                <w:lang w:val="en-GB"/>
              </w:rPr>
            </w:pPr>
            <w:r w:rsidRPr="002C71D1">
              <w:rPr>
                <w:rFonts w:ascii="Arial" w:hAnsi="Arial"/>
                <w:sz w:val="12"/>
                <w:szCs w:val="36"/>
                <w:lang w:val="en-GB"/>
              </w:rPr>
              <w:t>Count all</w:t>
            </w:r>
          </w:p>
          <w:p w14:paraId="32CB821C" w14:textId="77777777" w:rsidR="008B53F2" w:rsidRPr="002C71D1" w:rsidRDefault="008B53F2" w:rsidP="0082390E">
            <w:pPr>
              <w:rPr>
                <w:rFonts w:ascii="Arial" w:hAnsi="Arial"/>
                <w:sz w:val="12"/>
                <w:szCs w:val="36"/>
                <w:lang w:val="en-GB"/>
              </w:rPr>
            </w:pPr>
          </w:p>
          <w:p w14:paraId="444B3B5F" w14:textId="77777777" w:rsidR="008B53F2" w:rsidRPr="002C71D1" w:rsidRDefault="008B53F2" w:rsidP="0082390E">
            <w:pPr>
              <w:rPr>
                <w:rFonts w:ascii="Arial" w:hAnsi="Arial"/>
                <w:sz w:val="12"/>
                <w:szCs w:val="36"/>
                <w:lang w:val="en-GB"/>
              </w:rPr>
            </w:pPr>
          </w:p>
          <w:p w14:paraId="27CCFFC2" w14:textId="77777777" w:rsidR="008B53F2" w:rsidRPr="002C71D1" w:rsidRDefault="008B53F2" w:rsidP="0082390E">
            <w:pPr>
              <w:rPr>
                <w:rFonts w:ascii="Arial" w:hAnsi="Arial"/>
                <w:sz w:val="12"/>
                <w:szCs w:val="36"/>
                <w:lang w:val="en-GB"/>
              </w:rPr>
            </w:pPr>
          </w:p>
          <w:p w14:paraId="7E7C74DD" w14:textId="3BDD26DD" w:rsidR="008B53F2" w:rsidRPr="002C71D1" w:rsidRDefault="008B53F2" w:rsidP="0082390E">
            <w:pPr>
              <w:rPr>
                <w:rFonts w:ascii="Arial" w:hAnsi="Arial"/>
                <w:sz w:val="12"/>
                <w:szCs w:val="36"/>
                <w:lang w:val="en-GB"/>
              </w:rPr>
            </w:pPr>
            <w:r w:rsidRPr="002C71D1">
              <w:rPr>
                <w:rFonts w:ascii="Arial" w:hAnsi="Arial"/>
                <w:sz w:val="12"/>
                <w:szCs w:val="36"/>
                <w:lang w:val="en-GB"/>
              </w:rPr>
              <w:t>Count on</w:t>
            </w:r>
          </w:p>
          <w:p w14:paraId="079C35C1" w14:textId="24A2B755" w:rsidR="008B53F2" w:rsidRPr="002C71D1" w:rsidRDefault="008B53F2" w:rsidP="0082390E">
            <w:pPr>
              <w:rPr>
                <w:rFonts w:ascii="Arial" w:hAnsi="Arial"/>
                <w:sz w:val="12"/>
                <w:szCs w:val="36"/>
                <w:lang w:val="en-GB"/>
              </w:rPr>
            </w:pPr>
          </w:p>
          <w:p w14:paraId="1783F1BA" w14:textId="6FD2B507" w:rsidR="008B53F2" w:rsidRPr="002C71D1" w:rsidRDefault="008B53F2" w:rsidP="0082390E">
            <w:pPr>
              <w:rPr>
                <w:rFonts w:ascii="Arial" w:hAnsi="Arial"/>
                <w:sz w:val="12"/>
                <w:szCs w:val="36"/>
                <w:lang w:val="en-GB"/>
              </w:rPr>
            </w:pPr>
          </w:p>
          <w:p w14:paraId="4BDB5A0D" w14:textId="77777777" w:rsidR="008B53F2" w:rsidRPr="002C71D1" w:rsidRDefault="008B53F2" w:rsidP="0082390E">
            <w:pPr>
              <w:rPr>
                <w:rFonts w:ascii="Arial" w:hAnsi="Arial"/>
                <w:sz w:val="12"/>
                <w:szCs w:val="36"/>
                <w:lang w:val="en-GB"/>
              </w:rPr>
            </w:pPr>
          </w:p>
          <w:p w14:paraId="391A7964" w14:textId="77777777" w:rsidR="008B53F2" w:rsidRPr="002C71D1" w:rsidRDefault="008B53F2" w:rsidP="0082390E">
            <w:pPr>
              <w:rPr>
                <w:rFonts w:ascii="Arial" w:hAnsi="Arial"/>
                <w:sz w:val="12"/>
                <w:szCs w:val="36"/>
                <w:lang w:val="en-GB"/>
              </w:rPr>
            </w:pPr>
          </w:p>
          <w:p w14:paraId="0D556F5E" w14:textId="0A1AE910" w:rsidR="008B53F2" w:rsidRPr="002C71D1" w:rsidRDefault="008B53F2" w:rsidP="0082390E">
            <w:pPr>
              <w:rPr>
                <w:rFonts w:ascii="Arial" w:hAnsi="Arial"/>
                <w:sz w:val="12"/>
                <w:szCs w:val="36"/>
                <w:lang w:val="en-GB"/>
              </w:rPr>
            </w:pPr>
            <w:r w:rsidRPr="002C71D1">
              <w:rPr>
                <w:rFonts w:ascii="Arial" w:hAnsi="Arial"/>
                <w:sz w:val="12"/>
                <w:szCs w:val="36"/>
                <w:lang w:val="en-GB"/>
              </w:rPr>
              <w:t>Count on, on number track, in 1s</w:t>
            </w:r>
          </w:p>
        </w:tc>
        <w:tc>
          <w:tcPr>
            <w:tcW w:w="2433" w:type="dxa"/>
          </w:tcPr>
          <w:p w14:paraId="63401369" w14:textId="7D15FC53" w:rsidR="008B53F2" w:rsidRPr="002C71D1" w:rsidRDefault="008B53F2" w:rsidP="0082390E">
            <w:pPr>
              <w:rPr>
                <w:rFonts w:ascii="Arial" w:hAnsi="Arial" w:cs="Arial"/>
                <w:sz w:val="12"/>
                <w:szCs w:val="20"/>
                <w:lang w:val="en-GB"/>
              </w:rPr>
            </w:pPr>
            <w:r w:rsidRPr="002C71D1">
              <w:rPr>
                <w:rFonts w:ascii="Arial" w:hAnsi="Arial" w:cs="Arial"/>
                <w:sz w:val="12"/>
                <w:szCs w:val="20"/>
                <w:lang w:val="en-GB"/>
              </w:rPr>
              <w:t>Number track / Number line – jumps of 1 then efficient jumps using number bonds</w:t>
            </w:r>
          </w:p>
          <w:p w14:paraId="1AD7C36B" w14:textId="77777777" w:rsidR="008B53F2" w:rsidRPr="002C71D1" w:rsidRDefault="008B53F2" w:rsidP="0082390E">
            <w:pPr>
              <w:rPr>
                <w:rFonts w:ascii="Arial" w:hAnsi="Arial" w:cs="Arial"/>
                <w:sz w:val="12"/>
                <w:szCs w:val="20"/>
                <w:lang w:val="en-GB"/>
              </w:rPr>
            </w:pPr>
            <w:r w:rsidRPr="002C71D1">
              <w:rPr>
                <w:rFonts w:ascii="Arial" w:hAnsi="Arial" w:cs="Arial"/>
                <w:sz w:val="12"/>
                <w:szCs w:val="20"/>
                <w:lang w:val="en-GB"/>
              </w:rPr>
              <w:t>18 + 5 = 23</w:t>
            </w:r>
          </w:p>
          <w:p w14:paraId="6270B297" w14:textId="77777777" w:rsidR="008B53F2" w:rsidRPr="002C71D1" w:rsidRDefault="008B53F2" w:rsidP="0082390E">
            <w:pPr>
              <w:rPr>
                <w:rFonts w:ascii="Arial" w:hAnsi="Arial" w:cs="Arial"/>
                <w:sz w:val="4"/>
                <w:szCs w:val="20"/>
                <w:lang w:val="en-GB"/>
              </w:rPr>
            </w:pPr>
            <w:r w:rsidRPr="002C71D1">
              <w:rPr>
                <w:rFonts w:ascii="Arial" w:hAnsi="Arial" w:cs="Arial"/>
                <w:sz w:val="12"/>
                <w:szCs w:val="20"/>
                <w:lang w:val="en-GB"/>
              </w:rPr>
              <w:t xml:space="preserve">         </w:t>
            </w:r>
          </w:p>
          <w:p w14:paraId="18803914" w14:textId="7105F634" w:rsidR="008B53F2" w:rsidRPr="002C71D1" w:rsidRDefault="008B53F2" w:rsidP="0082390E">
            <w:pPr>
              <w:rPr>
                <w:rFonts w:ascii="Arial" w:hAnsi="Arial" w:cs="Arial"/>
                <w:sz w:val="12"/>
                <w:szCs w:val="20"/>
                <w:lang w:val="en-GB"/>
              </w:rPr>
            </w:pPr>
            <w:r w:rsidRPr="002C71D1">
              <w:rPr>
                <w:rFonts w:ascii="Arial" w:hAnsi="Arial" w:cs="Arial"/>
                <w:sz w:val="12"/>
                <w:szCs w:val="20"/>
                <w:lang w:val="en-GB"/>
              </w:rPr>
              <w:t xml:space="preserve">         </w:t>
            </w:r>
          </w:p>
          <w:p w14:paraId="0F7A5ABB" w14:textId="753F5E94" w:rsidR="008B53F2" w:rsidRPr="002C71D1" w:rsidRDefault="008B53F2" w:rsidP="00452E1B">
            <w:pPr>
              <w:rPr>
                <w:rFonts w:ascii="Arial" w:hAnsi="Arial" w:cs="Arial"/>
                <w:sz w:val="12"/>
                <w:szCs w:val="20"/>
                <w:lang w:val="en-GB"/>
              </w:rPr>
            </w:pPr>
            <w:r w:rsidRPr="002C71D1">
              <w:rPr>
                <w:rFonts w:ascii="Arial" w:hAnsi="Arial" w:cs="Arial"/>
                <w:sz w:val="12"/>
                <w:szCs w:val="16"/>
                <w:lang w:val="en-GB"/>
              </w:rPr>
              <w:t>46 + 27 = 73</w:t>
            </w:r>
            <w:r w:rsidRPr="002C71D1">
              <w:rPr>
                <w:rFonts w:ascii="Arial" w:hAnsi="Arial" w:cs="Arial"/>
                <w:sz w:val="12"/>
                <w:szCs w:val="20"/>
                <w:lang w:val="en-GB"/>
              </w:rPr>
              <w:t xml:space="preserve">    Count in tens then bridge.</w:t>
            </w:r>
          </w:p>
          <w:p w14:paraId="7C9690C1" w14:textId="4A946D53" w:rsidR="008B53F2" w:rsidRPr="002C71D1" w:rsidRDefault="008B53F2" w:rsidP="0082390E">
            <w:pPr>
              <w:rPr>
                <w:rFonts w:ascii="Arial" w:hAnsi="Arial" w:cs="Arial"/>
                <w:sz w:val="12"/>
                <w:szCs w:val="20"/>
                <w:lang w:val="en-GB"/>
              </w:rPr>
            </w:pPr>
          </w:p>
          <w:p w14:paraId="37143508" w14:textId="77777777" w:rsidR="008B53F2" w:rsidRPr="002C71D1" w:rsidRDefault="008B53F2" w:rsidP="0082390E">
            <w:pPr>
              <w:rPr>
                <w:sz w:val="12"/>
                <w:szCs w:val="16"/>
                <w:lang w:val="en-GB"/>
              </w:rPr>
            </w:pPr>
          </w:p>
          <w:p w14:paraId="1D4345CE" w14:textId="77777777" w:rsidR="008B53F2" w:rsidRPr="002C71D1" w:rsidRDefault="008B53F2" w:rsidP="0082390E">
            <w:pPr>
              <w:rPr>
                <w:sz w:val="12"/>
                <w:szCs w:val="16"/>
                <w:lang w:val="en-GB"/>
              </w:rPr>
            </w:pPr>
          </w:p>
          <w:p w14:paraId="38D9B7C5" w14:textId="77777777" w:rsidR="008B53F2" w:rsidRPr="002C71D1" w:rsidRDefault="008B53F2" w:rsidP="0082390E">
            <w:pPr>
              <w:rPr>
                <w:sz w:val="12"/>
                <w:szCs w:val="16"/>
                <w:lang w:val="en-GB"/>
              </w:rPr>
            </w:pPr>
          </w:p>
          <w:p w14:paraId="136BC26E" w14:textId="77777777" w:rsidR="008B53F2" w:rsidRPr="002C71D1" w:rsidRDefault="008B53F2" w:rsidP="0082390E">
            <w:pPr>
              <w:rPr>
                <w:sz w:val="12"/>
                <w:szCs w:val="16"/>
                <w:lang w:val="en-GB"/>
              </w:rPr>
            </w:pPr>
          </w:p>
          <w:p w14:paraId="49C218DD" w14:textId="3640A170" w:rsidR="008B53F2" w:rsidRPr="002C71D1" w:rsidRDefault="008B53F2" w:rsidP="0082390E">
            <w:pPr>
              <w:rPr>
                <w:rFonts w:ascii="Arial" w:hAnsi="Arial" w:cs="Arial"/>
                <w:sz w:val="12"/>
                <w:szCs w:val="16"/>
                <w:lang w:val="en-GB"/>
              </w:rPr>
            </w:pPr>
            <w:r w:rsidRPr="002C71D1">
              <w:rPr>
                <w:rFonts w:ascii="Arial" w:hAnsi="Arial" w:cs="Arial"/>
                <w:sz w:val="12"/>
                <w:szCs w:val="16"/>
                <w:lang w:val="en-GB"/>
              </w:rPr>
              <w:t>25 + 29 by + 30 then -1</w:t>
            </w:r>
          </w:p>
          <w:p w14:paraId="59557384" w14:textId="4A9D636E" w:rsidR="008B53F2" w:rsidRPr="002C71D1" w:rsidRDefault="008B53F2" w:rsidP="0082390E">
            <w:pPr>
              <w:rPr>
                <w:rFonts w:ascii="Arial" w:hAnsi="Arial" w:cs="Arial"/>
                <w:sz w:val="12"/>
                <w:szCs w:val="16"/>
                <w:lang w:val="en-GB"/>
              </w:rPr>
            </w:pPr>
            <w:r w:rsidRPr="002C71D1">
              <w:rPr>
                <w:rFonts w:ascii="Arial" w:hAnsi="Arial" w:cs="Arial"/>
                <w:sz w:val="12"/>
                <w:szCs w:val="16"/>
                <w:lang w:val="en-GB"/>
              </w:rPr>
              <w:t>(Round and adjust)</w:t>
            </w:r>
          </w:p>
          <w:p w14:paraId="45C49A12" w14:textId="77777777" w:rsidR="008B53F2" w:rsidRPr="002C71D1" w:rsidRDefault="008B53F2" w:rsidP="0082390E">
            <w:pPr>
              <w:rPr>
                <w:sz w:val="20"/>
                <w:szCs w:val="16"/>
                <w:lang w:val="en-GB"/>
              </w:rPr>
            </w:pPr>
          </w:p>
          <w:p w14:paraId="13B1A8BB" w14:textId="77777777" w:rsidR="008B53F2" w:rsidRPr="002C71D1" w:rsidRDefault="008B53F2" w:rsidP="0082390E">
            <w:pPr>
              <w:rPr>
                <w:sz w:val="20"/>
                <w:szCs w:val="16"/>
                <w:lang w:val="en-GB"/>
              </w:rPr>
            </w:pPr>
          </w:p>
          <w:p w14:paraId="21A2BD97" w14:textId="77777777" w:rsidR="008B53F2" w:rsidRPr="002C71D1" w:rsidRDefault="008B53F2" w:rsidP="001D69B9">
            <w:pPr>
              <w:rPr>
                <w:rFonts w:ascii="Arial" w:hAnsi="Arial" w:cs="Arial"/>
                <w:sz w:val="12"/>
                <w:szCs w:val="20"/>
                <w:lang w:val="en-GB"/>
              </w:rPr>
            </w:pPr>
            <w:r w:rsidRPr="002C71D1">
              <w:rPr>
                <w:rFonts w:ascii="Arial" w:hAnsi="Arial" w:cs="Arial"/>
                <w:sz w:val="12"/>
                <w:szCs w:val="20"/>
                <w:lang w:val="en-GB"/>
              </w:rPr>
              <w:t>Partition and recombine</w:t>
            </w:r>
          </w:p>
          <w:p w14:paraId="7B501169" w14:textId="7E5494C0" w:rsidR="008B53F2" w:rsidRPr="002C71D1" w:rsidRDefault="008B53F2" w:rsidP="001D69B9">
            <w:pPr>
              <w:rPr>
                <w:rFonts w:ascii="Arial" w:hAnsi="Arial" w:cs="Arial"/>
                <w:sz w:val="12"/>
                <w:szCs w:val="20"/>
                <w:lang w:val="en-GB"/>
              </w:rPr>
            </w:pPr>
            <w:r w:rsidRPr="002C71D1">
              <w:rPr>
                <w:rFonts w:ascii="Arial" w:hAnsi="Arial" w:cs="Arial"/>
                <w:sz w:val="12"/>
                <w:szCs w:val="20"/>
                <w:lang w:val="en-GB"/>
              </w:rPr>
              <w:t xml:space="preserve">        46 + 27         =         60 + 13   = 73</w:t>
            </w:r>
          </w:p>
          <w:p w14:paraId="08EF7F9C" w14:textId="77777777" w:rsidR="008B53F2" w:rsidRPr="002C71D1" w:rsidRDefault="008B53F2" w:rsidP="001D69B9">
            <w:pPr>
              <w:rPr>
                <w:rFonts w:ascii="Arial" w:hAnsi="Arial" w:cs="Arial"/>
                <w:sz w:val="12"/>
                <w:szCs w:val="20"/>
                <w:lang w:val="en-GB"/>
              </w:rPr>
            </w:pPr>
          </w:p>
          <w:p w14:paraId="66FF436F" w14:textId="77777777" w:rsidR="008B53F2" w:rsidRPr="002C71D1" w:rsidRDefault="008B53F2" w:rsidP="001D69B9">
            <w:pPr>
              <w:rPr>
                <w:rFonts w:ascii="Arial" w:hAnsi="Arial" w:cs="Arial"/>
                <w:sz w:val="12"/>
                <w:szCs w:val="20"/>
                <w:lang w:val="en-GB"/>
              </w:rPr>
            </w:pPr>
          </w:p>
          <w:p w14:paraId="69CAE944" w14:textId="77777777" w:rsidR="008B53F2" w:rsidRPr="002C71D1" w:rsidRDefault="008B53F2" w:rsidP="001D69B9">
            <w:pPr>
              <w:rPr>
                <w:rFonts w:ascii="Arial" w:hAnsi="Arial" w:cs="Arial"/>
                <w:sz w:val="12"/>
                <w:szCs w:val="20"/>
                <w:lang w:val="en-GB"/>
              </w:rPr>
            </w:pPr>
          </w:p>
          <w:p w14:paraId="2863BDC8" w14:textId="77777777" w:rsidR="008B53F2" w:rsidRPr="002C71D1" w:rsidRDefault="008B53F2" w:rsidP="001D69B9">
            <w:pPr>
              <w:rPr>
                <w:rFonts w:ascii="Arial" w:hAnsi="Arial" w:cs="Arial"/>
                <w:sz w:val="12"/>
                <w:szCs w:val="20"/>
                <w:lang w:val="en-GB"/>
              </w:rPr>
            </w:pPr>
          </w:p>
          <w:p w14:paraId="15746099" w14:textId="77777777" w:rsidR="008B53F2" w:rsidRPr="002C71D1" w:rsidRDefault="008B53F2" w:rsidP="001D69B9">
            <w:pPr>
              <w:rPr>
                <w:rFonts w:ascii="Arial" w:hAnsi="Arial" w:cs="Arial"/>
                <w:sz w:val="12"/>
                <w:szCs w:val="20"/>
                <w:lang w:val="en-GB"/>
              </w:rPr>
            </w:pPr>
          </w:p>
          <w:p w14:paraId="2CAA973D" w14:textId="77777777" w:rsidR="008B53F2" w:rsidRPr="002C71D1" w:rsidRDefault="008B53F2" w:rsidP="001D69B9">
            <w:pPr>
              <w:rPr>
                <w:rFonts w:ascii="Arial" w:hAnsi="Arial" w:cs="Arial"/>
                <w:sz w:val="12"/>
                <w:szCs w:val="20"/>
                <w:lang w:val="en-GB"/>
              </w:rPr>
            </w:pPr>
          </w:p>
          <w:p w14:paraId="2778C7D8" w14:textId="77777777" w:rsidR="008B53F2" w:rsidRPr="002C71D1" w:rsidRDefault="008B53F2" w:rsidP="001D69B9">
            <w:pPr>
              <w:rPr>
                <w:rFonts w:ascii="Arial" w:hAnsi="Arial" w:cs="Arial"/>
                <w:sz w:val="12"/>
                <w:szCs w:val="20"/>
                <w:lang w:val="en-GB"/>
              </w:rPr>
            </w:pPr>
          </w:p>
          <w:p w14:paraId="5F976449" w14:textId="77777777" w:rsidR="008B53F2" w:rsidRPr="002C71D1" w:rsidRDefault="008B53F2" w:rsidP="001D69B9">
            <w:pPr>
              <w:rPr>
                <w:rFonts w:ascii="Arial" w:hAnsi="Arial" w:cs="Arial"/>
                <w:sz w:val="12"/>
                <w:szCs w:val="20"/>
                <w:lang w:val="en-GB"/>
              </w:rPr>
            </w:pPr>
          </w:p>
          <w:p w14:paraId="4DEF34E9" w14:textId="77777777" w:rsidR="008B53F2" w:rsidRPr="002C71D1" w:rsidRDefault="008B53F2" w:rsidP="001D69B9">
            <w:pPr>
              <w:rPr>
                <w:rFonts w:ascii="Arial" w:hAnsi="Arial" w:cs="Arial"/>
                <w:sz w:val="12"/>
                <w:szCs w:val="20"/>
                <w:lang w:val="en-GB"/>
              </w:rPr>
            </w:pPr>
          </w:p>
          <w:p w14:paraId="45A71344" w14:textId="77777777" w:rsidR="008B53F2" w:rsidRPr="002C71D1" w:rsidRDefault="008B53F2" w:rsidP="006B2B60">
            <w:pPr>
              <w:rPr>
                <w:rFonts w:ascii="Arial" w:hAnsi="Arial" w:cs="Arial"/>
                <w:sz w:val="12"/>
                <w:szCs w:val="20"/>
                <w:lang w:val="en-GB"/>
              </w:rPr>
            </w:pPr>
            <w:r w:rsidRPr="002C71D1">
              <w:rPr>
                <w:rFonts w:ascii="Arial" w:hAnsi="Arial" w:cs="Arial"/>
                <w:sz w:val="12"/>
                <w:szCs w:val="20"/>
                <w:lang w:val="en-GB"/>
              </w:rPr>
              <w:t>24 +10</w:t>
            </w:r>
          </w:p>
          <w:p w14:paraId="219E2159" w14:textId="049949F0" w:rsidR="008B53F2" w:rsidRPr="002C71D1" w:rsidRDefault="008B53F2" w:rsidP="0082390E">
            <w:pPr>
              <w:rPr>
                <w:rFonts w:ascii="Arial" w:hAnsi="Arial" w:cs="Arial"/>
                <w:sz w:val="12"/>
                <w:szCs w:val="20"/>
                <w:lang w:val="en-GB"/>
              </w:rPr>
            </w:pPr>
            <w:r w:rsidRPr="002C71D1">
              <w:rPr>
                <w:rFonts w:ascii="Arial" w:hAnsi="Arial" w:cs="Arial"/>
                <w:sz w:val="12"/>
                <w:szCs w:val="20"/>
                <w:lang w:val="en-GB"/>
              </w:rPr>
              <w:t xml:space="preserve">     +10</w:t>
            </w:r>
            <w:r w:rsidRPr="002C71D1">
              <w:rPr>
                <w:rFonts w:ascii="Arial" w:hAnsi="Arial" w:cs="Arial"/>
                <w:sz w:val="12"/>
                <w:szCs w:val="20"/>
                <w:lang w:val="en-GB"/>
              </w:rPr>
              <w:br/>
              <w:t xml:space="preserve">     +10 = 54</w:t>
            </w:r>
          </w:p>
        </w:tc>
        <w:tc>
          <w:tcPr>
            <w:tcW w:w="2424" w:type="dxa"/>
          </w:tcPr>
          <w:p w14:paraId="15A6866A" w14:textId="5C8CCA51" w:rsidR="008B53F2" w:rsidRPr="002C71D1" w:rsidRDefault="008B53F2" w:rsidP="0082390E">
            <w:pPr>
              <w:rPr>
                <w:rFonts w:ascii="Arial" w:hAnsi="Arial"/>
                <w:sz w:val="12"/>
                <w:szCs w:val="36"/>
                <w:lang w:val="en-GB"/>
              </w:rPr>
            </w:pPr>
            <w:r w:rsidRPr="002C71D1">
              <w:rPr>
                <w:rFonts w:ascii="Arial" w:hAnsi="Arial"/>
                <w:sz w:val="12"/>
                <w:szCs w:val="36"/>
                <w:lang w:val="en-GB"/>
              </w:rPr>
              <w:t>Number line:   264 + 158 efficient jumps</w:t>
            </w:r>
          </w:p>
          <w:p w14:paraId="307F518C" w14:textId="77777777" w:rsidR="008B53F2" w:rsidRPr="002C71D1" w:rsidRDefault="008B53F2" w:rsidP="0082390E">
            <w:pPr>
              <w:rPr>
                <w:rFonts w:ascii="Arial" w:hAnsi="Arial"/>
                <w:b/>
                <w:sz w:val="12"/>
                <w:szCs w:val="36"/>
                <w:lang w:val="en-GB"/>
              </w:rPr>
            </w:pPr>
          </w:p>
          <w:p w14:paraId="1F6834D0" w14:textId="77777777" w:rsidR="008B53F2" w:rsidRPr="002C71D1" w:rsidRDefault="008B53F2" w:rsidP="0082390E">
            <w:pPr>
              <w:rPr>
                <w:rFonts w:ascii="Arial" w:hAnsi="Arial"/>
                <w:b/>
                <w:sz w:val="12"/>
                <w:szCs w:val="36"/>
                <w:lang w:val="en-GB"/>
              </w:rPr>
            </w:pPr>
          </w:p>
          <w:p w14:paraId="7BBED7F1" w14:textId="77777777" w:rsidR="008B53F2" w:rsidRPr="002C71D1" w:rsidRDefault="008B53F2" w:rsidP="0082390E">
            <w:pPr>
              <w:rPr>
                <w:rFonts w:ascii="Arial" w:hAnsi="Arial"/>
                <w:b/>
                <w:sz w:val="12"/>
                <w:szCs w:val="36"/>
                <w:lang w:val="en-GB"/>
              </w:rPr>
            </w:pPr>
          </w:p>
          <w:p w14:paraId="636F2439" w14:textId="77777777" w:rsidR="008B53F2" w:rsidRPr="002C71D1" w:rsidRDefault="008B53F2" w:rsidP="0082390E">
            <w:pPr>
              <w:rPr>
                <w:rFonts w:ascii="Arial" w:hAnsi="Arial"/>
                <w:b/>
                <w:sz w:val="12"/>
                <w:szCs w:val="36"/>
                <w:lang w:val="en-GB"/>
              </w:rPr>
            </w:pPr>
          </w:p>
          <w:p w14:paraId="1AB3233E" w14:textId="655BB1B3" w:rsidR="008B53F2" w:rsidRPr="002C71D1" w:rsidRDefault="008B53F2" w:rsidP="0082390E">
            <w:pPr>
              <w:rPr>
                <w:rFonts w:ascii="Arial" w:hAnsi="Arial"/>
                <w:sz w:val="12"/>
                <w:szCs w:val="36"/>
                <w:lang w:val="en-GB"/>
              </w:rPr>
            </w:pPr>
            <w:r w:rsidRPr="002C71D1">
              <w:rPr>
                <w:rFonts w:ascii="Arial" w:hAnsi="Arial"/>
                <w:sz w:val="12"/>
                <w:szCs w:val="36"/>
                <w:lang w:val="en-GB"/>
              </w:rPr>
              <w:t>40 + 80 = 120 using 4 + 8 = 12</w:t>
            </w:r>
          </w:p>
          <w:p w14:paraId="09BD185E" w14:textId="365C76B0" w:rsidR="008B53F2" w:rsidRPr="002C71D1" w:rsidRDefault="008B53F2" w:rsidP="0082390E">
            <w:pPr>
              <w:rPr>
                <w:rFonts w:ascii="Arial" w:hAnsi="Arial"/>
                <w:sz w:val="12"/>
                <w:szCs w:val="36"/>
                <w:lang w:val="en-GB"/>
              </w:rPr>
            </w:pPr>
            <w:r w:rsidRPr="002C71D1">
              <w:rPr>
                <w:rFonts w:ascii="Arial" w:hAnsi="Arial"/>
                <w:sz w:val="12"/>
                <w:szCs w:val="36"/>
                <w:lang w:val="en-GB"/>
              </w:rPr>
              <w:t>So 400 + 800 = 1200</w:t>
            </w:r>
          </w:p>
          <w:p w14:paraId="203A5DD8" w14:textId="77777777" w:rsidR="008B53F2" w:rsidRPr="002C71D1" w:rsidRDefault="008B53F2" w:rsidP="0082390E">
            <w:pPr>
              <w:rPr>
                <w:rFonts w:ascii="Arial" w:hAnsi="Arial"/>
                <w:sz w:val="12"/>
                <w:szCs w:val="36"/>
                <w:lang w:val="en-GB"/>
              </w:rPr>
            </w:pPr>
          </w:p>
          <w:p w14:paraId="23F205FE" w14:textId="77777777" w:rsidR="008B53F2" w:rsidRPr="002C71D1" w:rsidRDefault="008B53F2" w:rsidP="0082390E">
            <w:pPr>
              <w:rPr>
                <w:rFonts w:ascii="Arial" w:hAnsi="Arial"/>
                <w:sz w:val="12"/>
                <w:szCs w:val="36"/>
                <w:lang w:val="en-GB"/>
              </w:rPr>
            </w:pPr>
            <w:r w:rsidRPr="002C71D1">
              <w:rPr>
                <w:rFonts w:ascii="Arial" w:hAnsi="Arial"/>
                <w:sz w:val="12"/>
                <w:szCs w:val="36"/>
                <w:lang w:val="en-GB"/>
              </w:rPr>
              <w:t xml:space="preserve">243 + 198 </w:t>
            </w:r>
          </w:p>
          <w:p w14:paraId="7480B157" w14:textId="16DCA7EF" w:rsidR="008B53F2" w:rsidRPr="002C71D1" w:rsidRDefault="008B53F2" w:rsidP="0082390E">
            <w:pPr>
              <w:rPr>
                <w:rFonts w:ascii="Arial" w:hAnsi="Arial"/>
                <w:sz w:val="12"/>
                <w:szCs w:val="36"/>
                <w:lang w:val="en-GB"/>
              </w:rPr>
            </w:pPr>
            <w:r w:rsidRPr="002C71D1">
              <w:rPr>
                <w:rFonts w:ascii="Arial" w:hAnsi="Arial"/>
                <w:sz w:val="12"/>
                <w:szCs w:val="36"/>
                <w:lang w:val="en-GB"/>
              </w:rPr>
              <w:t>by +200 then -2</w:t>
            </w:r>
          </w:p>
          <w:p w14:paraId="1102C867" w14:textId="128CD364" w:rsidR="008B53F2" w:rsidRPr="002C71D1" w:rsidRDefault="008B53F2" w:rsidP="0082390E">
            <w:pPr>
              <w:rPr>
                <w:rFonts w:ascii="Arial" w:hAnsi="Arial"/>
                <w:sz w:val="12"/>
                <w:szCs w:val="36"/>
                <w:lang w:val="en-GB"/>
              </w:rPr>
            </w:pPr>
            <w:r w:rsidRPr="002C71D1">
              <w:rPr>
                <w:rFonts w:ascii="Arial" w:hAnsi="Arial"/>
                <w:sz w:val="12"/>
                <w:szCs w:val="36"/>
                <w:lang w:val="en-GB"/>
              </w:rPr>
              <w:t>(Round and adjust)</w:t>
            </w:r>
          </w:p>
          <w:p w14:paraId="7EF78A11" w14:textId="77777777" w:rsidR="008B53F2" w:rsidRPr="002C71D1" w:rsidRDefault="008B53F2" w:rsidP="0082390E">
            <w:pPr>
              <w:rPr>
                <w:rFonts w:ascii="Arial" w:hAnsi="Arial"/>
                <w:b/>
                <w:sz w:val="12"/>
                <w:szCs w:val="16"/>
                <w:lang w:val="en-GB"/>
              </w:rPr>
            </w:pPr>
          </w:p>
          <w:p w14:paraId="3B2457DE" w14:textId="77777777" w:rsidR="008B53F2" w:rsidRPr="002C71D1" w:rsidRDefault="008B53F2" w:rsidP="0082390E">
            <w:pPr>
              <w:rPr>
                <w:rFonts w:ascii="Arial" w:hAnsi="Arial"/>
                <w:sz w:val="12"/>
                <w:szCs w:val="16"/>
                <w:lang w:val="en-GB"/>
              </w:rPr>
            </w:pPr>
            <w:r w:rsidRPr="002C71D1">
              <w:rPr>
                <w:rFonts w:ascii="Arial" w:hAnsi="Arial"/>
                <w:sz w:val="12"/>
                <w:szCs w:val="16"/>
                <w:lang w:val="en-GB"/>
              </w:rPr>
              <w:t>Pairs that make 100</w:t>
            </w:r>
          </w:p>
          <w:p w14:paraId="37409F39" w14:textId="3CF586BA" w:rsidR="008B53F2" w:rsidRPr="002C71D1" w:rsidRDefault="008B53F2" w:rsidP="0082390E">
            <w:pPr>
              <w:rPr>
                <w:rFonts w:ascii="Arial" w:hAnsi="Arial"/>
                <w:sz w:val="12"/>
                <w:szCs w:val="16"/>
                <w:lang w:val="en-GB"/>
              </w:rPr>
            </w:pPr>
            <w:r w:rsidRPr="002C71D1">
              <w:rPr>
                <w:rFonts w:ascii="Arial" w:hAnsi="Arial"/>
                <w:sz w:val="12"/>
                <w:szCs w:val="16"/>
                <w:lang w:val="en-GB"/>
              </w:rPr>
              <w:t>23 + 77</w:t>
            </w:r>
          </w:p>
          <w:p w14:paraId="45292A9E" w14:textId="77777777" w:rsidR="008B53F2" w:rsidRPr="002C71D1" w:rsidRDefault="008B53F2" w:rsidP="0082390E">
            <w:pPr>
              <w:rPr>
                <w:rFonts w:ascii="Arial" w:hAnsi="Arial"/>
                <w:sz w:val="12"/>
                <w:szCs w:val="16"/>
                <w:lang w:val="en-GB"/>
              </w:rPr>
            </w:pPr>
          </w:p>
          <w:p w14:paraId="6C11EB4F" w14:textId="77777777" w:rsidR="008B53F2" w:rsidRPr="002C71D1" w:rsidRDefault="008B53F2" w:rsidP="0082390E">
            <w:pPr>
              <w:rPr>
                <w:rFonts w:ascii="Arial" w:hAnsi="Arial"/>
                <w:sz w:val="12"/>
                <w:szCs w:val="16"/>
                <w:lang w:val="en-GB"/>
              </w:rPr>
            </w:pPr>
          </w:p>
          <w:p w14:paraId="02C3ECF1" w14:textId="77777777" w:rsidR="008B53F2" w:rsidRPr="002C71D1" w:rsidRDefault="008B53F2" w:rsidP="00F75A40">
            <w:pPr>
              <w:rPr>
                <w:rFonts w:ascii="Arial" w:hAnsi="Arial"/>
                <w:sz w:val="12"/>
                <w:szCs w:val="16"/>
                <w:lang w:val="en-GB"/>
              </w:rPr>
            </w:pPr>
            <w:r w:rsidRPr="002C71D1">
              <w:rPr>
                <w:rFonts w:ascii="Arial" w:hAnsi="Arial"/>
                <w:sz w:val="12"/>
                <w:szCs w:val="16"/>
                <w:lang w:val="en-GB"/>
              </w:rPr>
              <w:t>Place value counters, 100s, 10s, 1s</w:t>
            </w:r>
          </w:p>
          <w:p w14:paraId="067D39A7" w14:textId="682305B2" w:rsidR="008B53F2" w:rsidRPr="002C71D1" w:rsidRDefault="008B53F2" w:rsidP="00F75A40">
            <w:pPr>
              <w:rPr>
                <w:rFonts w:ascii="Arial" w:hAnsi="Arial"/>
                <w:sz w:val="12"/>
                <w:szCs w:val="16"/>
                <w:lang w:val="en-GB"/>
              </w:rPr>
            </w:pPr>
            <w:r w:rsidRPr="002C71D1">
              <w:rPr>
                <w:noProof/>
                <w:lang w:val="en-GB" w:eastAsia="en-GB"/>
              </w:rPr>
              <mc:AlternateContent>
                <mc:Choice Requires="wps">
                  <w:drawing>
                    <wp:anchor distT="0" distB="0" distL="114300" distR="114300" simplePos="0" relativeHeight="252234752" behindDoc="0" locked="0" layoutInCell="1" allowOverlap="1" wp14:anchorId="2850CBD6" wp14:editId="5419D43C">
                      <wp:simplePos x="0" y="0"/>
                      <wp:positionH relativeFrom="column">
                        <wp:posOffset>619125</wp:posOffset>
                      </wp:positionH>
                      <wp:positionV relativeFrom="paragraph">
                        <wp:posOffset>246380</wp:posOffset>
                      </wp:positionV>
                      <wp:extent cx="166370" cy="111760"/>
                      <wp:effectExtent l="50800" t="50800" r="62230" b="116840"/>
                      <wp:wrapThrough wrapText="bothSides">
                        <wp:wrapPolygon edited="0">
                          <wp:start x="6595" y="-9818"/>
                          <wp:lineTo x="-6595" y="0"/>
                          <wp:lineTo x="-6595" y="19636"/>
                          <wp:lineTo x="6595" y="39273"/>
                          <wp:lineTo x="26382" y="39273"/>
                          <wp:lineTo x="26382" y="-9818"/>
                          <wp:lineTo x="6595" y="-9818"/>
                        </wp:wrapPolygon>
                      </wp:wrapThrough>
                      <wp:docPr id="75859" name="Right Arrow 75859"/>
                      <wp:cNvGraphicFramePr/>
                      <a:graphic xmlns:a="http://schemas.openxmlformats.org/drawingml/2006/main">
                        <a:graphicData uri="http://schemas.microsoft.com/office/word/2010/wordprocessingShape">
                          <wps:wsp>
                            <wps:cNvSpPr/>
                            <wps:spPr>
                              <a:xfrm>
                                <a:off x="0" y="0"/>
                                <a:ext cx="166370" cy="11176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ight Arrow 75859" o:spid="_x0000_s1026" type="#_x0000_t13" style="position:absolute;margin-left:48.75pt;margin-top:19.4pt;width:13.1pt;height:8.8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" adj="14345" fillcolor="#4f81bd [3204]" strokecolor="#4579b8 [3044]">
                      <v:fill color2="#a7bfde [1620]" rotate="t" type="gradient">
                        <o:fill v:ext="view" type="gradientUnscaled"/>
                      </v:fill>
                      <v:shadow on="t" opacity="22937f" mv:blur="40000f" origin=",.5" offset="0,23000emu"/>
                      <w10:wrap type="through"/>
                    </v:shape>
                  </w:pict>
                </mc:Fallback>
              </mc:AlternateContent>
            </w:r>
            <w:r w:rsidRPr="002C71D1">
              <w:rPr>
                <w:rFonts w:ascii="Arial" w:hAnsi="Arial"/>
                <w:sz w:val="12"/>
                <w:szCs w:val="16"/>
                <w:lang w:val="en-GB"/>
              </w:rPr>
              <w:t>264 + 158</w:t>
            </w:r>
            <w:r w:rsidRPr="002C71D1">
              <w:rPr>
                <w:rFonts w:ascii="Arial" w:hAnsi="Arial"/>
                <w:b/>
                <w:sz w:val="12"/>
                <w:szCs w:val="16"/>
                <w:lang w:val="en-GB"/>
              </w:rPr>
              <w:t xml:space="preserve">                       </w:t>
            </w:r>
          </w:p>
          <w:p w14:paraId="0D196A34" w14:textId="77777777" w:rsidR="008B53F2" w:rsidRPr="002C71D1" w:rsidRDefault="008B53F2" w:rsidP="0082390E">
            <w:pPr>
              <w:rPr>
                <w:rFonts w:ascii="Arial" w:hAnsi="Arial"/>
                <w:sz w:val="12"/>
                <w:szCs w:val="16"/>
                <w:lang w:val="en-GB"/>
              </w:rPr>
            </w:pPr>
          </w:p>
          <w:p w14:paraId="230BF8A7" w14:textId="77777777" w:rsidR="008B53F2" w:rsidRPr="002C71D1" w:rsidRDefault="008B53F2" w:rsidP="0082390E">
            <w:pPr>
              <w:rPr>
                <w:rFonts w:ascii="Arial" w:hAnsi="Arial"/>
                <w:sz w:val="12"/>
                <w:szCs w:val="16"/>
                <w:lang w:val="en-GB"/>
              </w:rPr>
            </w:pPr>
          </w:p>
          <w:p w14:paraId="2559AC41" w14:textId="317C25D3" w:rsidR="008B53F2" w:rsidRPr="002C71D1" w:rsidRDefault="008B53F2" w:rsidP="006B2B60">
            <w:pPr>
              <w:rPr>
                <w:rFonts w:ascii="Arial" w:hAnsi="Arial"/>
                <w:b/>
                <w:sz w:val="12"/>
                <w:szCs w:val="16"/>
                <w:lang w:val="en-GB"/>
              </w:rPr>
            </w:pPr>
            <w:r w:rsidRPr="002C71D1">
              <w:rPr>
                <w:rFonts w:ascii="Arial" w:hAnsi="Arial"/>
                <w:b/>
                <w:sz w:val="12"/>
                <w:szCs w:val="16"/>
                <w:lang w:val="en-GB"/>
              </w:rPr>
              <w:t xml:space="preserve"> </w:t>
            </w:r>
          </w:p>
          <w:p w14:paraId="7C31F028" w14:textId="77777777" w:rsidR="008B53F2" w:rsidRPr="002C71D1" w:rsidRDefault="008B53F2" w:rsidP="006B2B60">
            <w:pPr>
              <w:rPr>
                <w:rFonts w:ascii="Arial" w:hAnsi="Arial"/>
                <w:b/>
                <w:sz w:val="12"/>
                <w:szCs w:val="16"/>
                <w:lang w:val="en-GB"/>
              </w:rPr>
            </w:pPr>
          </w:p>
          <w:p w14:paraId="22D737BA" w14:textId="77777777" w:rsidR="008B53F2" w:rsidRPr="002C71D1" w:rsidRDefault="008B53F2" w:rsidP="006B2B60">
            <w:pPr>
              <w:rPr>
                <w:rFonts w:ascii="Arial" w:hAnsi="Arial"/>
                <w:b/>
                <w:sz w:val="12"/>
                <w:szCs w:val="16"/>
                <w:lang w:val="en-GB"/>
              </w:rPr>
            </w:pPr>
          </w:p>
          <w:p w14:paraId="3581A487" w14:textId="77777777" w:rsidR="008B53F2" w:rsidRPr="002C71D1" w:rsidRDefault="008B53F2" w:rsidP="006B2B60">
            <w:pPr>
              <w:rPr>
                <w:rFonts w:ascii="Arial" w:hAnsi="Arial"/>
                <w:b/>
                <w:sz w:val="12"/>
                <w:szCs w:val="16"/>
                <w:lang w:val="en-GB"/>
              </w:rPr>
            </w:pPr>
          </w:p>
          <w:p w14:paraId="49918D3C" w14:textId="77777777" w:rsidR="008B53F2" w:rsidRPr="002C71D1" w:rsidRDefault="008B53F2" w:rsidP="006B2B60">
            <w:pPr>
              <w:rPr>
                <w:rFonts w:ascii="Arial" w:hAnsi="Arial"/>
                <w:b/>
                <w:sz w:val="12"/>
                <w:szCs w:val="16"/>
                <w:lang w:val="en-GB"/>
              </w:rPr>
            </w:pPr>
          </w:p>
          <w:p w14:paraId="6FE4077E" w14:textId="77777777" w:rsidR="008B53F2" w:rsidRPr="002C71D1" w:rsidRDefault="008B53F2" w:rsidP="006B2B60">
            <w:pPr>
              <w:rPr>
                <w:rFonts w:ascii="Arial" w:hAnsi="Arial"/>
                <w:b/>
                <w:sz w:val="12"/>
                <w:szCs w:val="16"/>
                <w:lang w:val="en-GB"/>
              </w:rPr>
            </w:pPr>
          </w:p>
          <w:p w14:paraId="1A005EAB" w14:textId="77777777" w:rsidR="008B53F2" w:rsidRPr="002C71D1" w:rsidRDefault="008B53F2" w:rsidP="006B2B60">
            <w:pPr>
              <w:rPr>
                <w:rFonts w:ascii="Arial" w:hAnsi="Arial"/>
                <w:b/>
                <w:sz w:val="12"/>
                <w:szCs w:val="16"/>
                <w:lang w:val="en-GB"/>
              </w:rPr>
            </w:pPr>
          </w:p>
          <w:p w14:paraId="1B3C7D32" w14:textId="77777777" w:rsidR="008B53F2" w:rsidRPr="002C71D1" w:rsidRDefault="008B53F2" w:rsidP="006B2B60">
            <w:pPr>
              <w:rPr>
                <w:rFonts w:ascii="Arial" w:hAnsi="Arial"/>
                <w:b/>
                <w:sz w:val="12"/>
                <w:szCs w:val="16"/>
                <w:lang w:val="en-GB"/>
              </w:rPr>
            </w:pPr>
          </w:p>
          <w:p w14:paraId="61DDAB21" w14:textId="77777777" w:rsidR="008B53F2" w:rsidRPr="002C71D1" w:rsidRDefault="008B53F2" w:rsidP="006B2B60">
            <w:pPr>
              <w:rPr>
                <w:rFonts w:ascii="Arial" w:hAnsi="Arial"/>
                <w:sz w:val="12"/>
                <w:szCs w:val="16"/>
                <w:lang w:val="en-GB"/>
              </w:rPr>
            </w:pPr>
          </w:p>
          <w:p w14:paraId="20C52D66" w14:textId="499FF3AD" w:rsidR="008B53F2" w:rsidRPr="002C71D1" w:rsidRDefault="008B53F2" w:rsidP="006B2B60">
            <w:pPr>
              <w:rPr>
                <w:rFonts w:ascii="Arial" w:hAnsi="Arial"/>
                <w:sz w:val="12"/>
                <w:szCs w:val="16"/>
                <w:lang w:val="en-GB"/>
              </w:rPr>
            </w:pPr>
            <w:r w:rsidRPr="002C71D1">
              <w:rPr>
                <w:rFonts w:ascii="Arial" w:hAnsi="Arial"/>
                <w:sz w:val="12"/>
                <w:szCs w:val="16"/>
                <w:lang w:val="en-GB"/>
              </w:rPr>
              <w:t>= 422</w:t>
            </w:r>
          </w:p>
          <w:p w14:paraId="4A720FA6" w14:textId="0E70487B" w:rsidR="008B53F2" w:rsidRPr="002C71D1" w:rsidRDefault="008B53F2" w:rsidP="0082390E">
            <w:pPr>
              <w:rPr>
                <w:rFonts w:ascii="Arial" w:hAnsi="Arial"/>
                <w:sz w:val="12"/>
                <w:szCs w:val="16"/>
                <w:lang w:val="en-GB"/>
              </w:rPr>
            </w:pPr>
            <w:r w:rsidRPr="002C71D1">
              <w:rPr>
                <w:rFonts w:ascii="Arial" w:hAnsi="Arial"/>
                <w:sz w:val="12"/>
                <w:szCs w:val="16"/>
                <w:lang w:val="en-GB"/>
              </w:rPr>
              <w:t>(Also with £, 10p and 1p)</w:t>
            </w:r>
          </w:p>
        </w:tc>
        <w:tc>
          <w:tcPr>
            <w:tcW w:w="2660" w:type="dxa"/>
          </w:tcPr>
          <w:p w14:paraId="446502B0" w14:textId="7691DC85" w:rsidR="000F2ED6" w:rsidRPr="002C71D1" w:rsidRDefault="00CD149C" w:rsidP="00501361">
            <w:pPr>
              <w:rPr>
                <w:rFonts w:ascii="Arial" w:hAnsi="Arial"/>
                <w:sz w:val="12"/>
                <w:szCs w:val="12"/>
                <w:lang w:val="en-GB"/>
              </w:rPr>
            </w:pPr>
            <w:r w:rsidRPr="002C71D1">
              <w:rPr>
                <w:rFonts w:ascii="Arial" w:hAnsi="Arial"/>
                <w:sz w:val="12"/>
                <w:szCs w:val="12"/>
                <w:lang w:val="en-GB"/>
              </w:rPr>
              <w:t xml:space="preserve">Place Value Counters </w:t>
            </w:r>
            <w:r w:rsidR="00E23C9D" w:rsidRPr="002C71D1">
              <w:rPr>
                <w:rFonts w:ascii="Arial" w:hAnsi="Arial"/>
                <w:sz w:val="12"/>
                <w:szCs w:val="12"/>
                <w:lang w:val="en-GB"/>
              </w:rPr>
              <w:t>2458 + 596</w:t>
            </w:r>
          </w:p>
          <w:p w14:paraId="7224E3E4" w14:textId="77777777" w:rsidR="000F2ED6" w:rsidRPr="002C71D1" w:rsidRDefault="000F2ED6" w:rsidP="00501361">
            <w:pPr>
              <w:rPr>
                <w:rFonts w:ascii="Arial" w:hAnsi="Arial"/>
                <w:sz w:val="12"/>
                <w:szCs w:val="12"/>
                <w:lang w:val="en-GB"/>
              </w:rPr>
            </w:pPr>
          </w:p>
          <w:p w14:paraId="2B22307A" w14:textId="16326439" w:rsidR="00E23C9D" w:rsidRPr="002C71D1" w:rsidRDefault="00E23C9D" w:rsidP="00501361">
            <w:pPr>
              <w:rPr>
                <w:rFonts w:ascii="Arial" w:hAnsi="Arial"/>
                <w:sz w:val="12"/>
                <w:szCs w:val="12"/>
                <w:lang w:val="en-GB"/>
              </w:rPr>
            </w:pPr>
            <w:r w:rsidRPr="002C71D1">
              <w:rPr>
                <w:rFonts w:ascii="Arial" w:hAnsi="Arial"/>
                <w:sz w:val="12"/>
                <w:szCs w:val="12"/>
                <w:lang w:val="en-GB"/>
              </w:rPr>
              <w:t>Show 2458 and 596</w:t>
            </w:r>
            <w:r w:rsidR="000F2ED6" w:rsidRPr="002C71D1">
              <w:rPr>
                <w:rFonts w:ascii="Arial" w:hAnsi="Arial"/>
                <w:sz w:val="12"/>
                <w:szCs w:val="12"/>
                <w:lang w:val="en-GB"/>
              </w:rPr>
              <w:t xml:space="preserve"> </w:t>
            </w:r>
            <w:r w:rsidR="000F2ED6" w:rsidRPr="002C71D1">
              <w:rPr>
                <w:sz w:val="12"/>
                <w:szCs w:val="12"/>
                <w:lang w:val="en-GB"/>
              </w:rPr>
              <w:t xml:space="preserve"> </w:t>
            </w:r>
          </w:p>
          <w:p w14:paraId="77305145" w14:textId="77777777" w:rsidR="00E23C9D" w:rsidRPr="002C71D1" w:rsidRDefault="00E23C9D" w:rsidP="00501361">
            <w:pPr>
              <w:rPr>
                <w:rFonts w:ascii="Arial" w:hAnsi="Arial"/>
                <w:sz w:val="12"/>
                <w:szCs w:val="12"/>
                <w:lang w:val="en-GB"/>
              </w:rPr>
            </w:pPr>
          </w:p>
          <w:p w14:paraId="13AABB0E" w14:textId="77777777" w:rsidR="000F2ED6" w:rsidRPr="002C71D1" w:rsidRDefault="000F2ED6" w:rsidP="00501361">
            <w:pPr>
              <w:rPr>
                <w:rFonts w:ascii="Arial" w:hAnsi="Arial"/>
                <w:sz w:val="12"/>
                <w:szCs w:val="12"/>
                <w:lang w:val="en-GB"/>
              </w:rPr>
            </w:pPr>
          </w:p>
          <w:p w14:paraId="17D6CCA6" w14:textId="77777777" w:rsidR="000F2ED6" w:rsidRPr="002C71D1" w:rsidRDefault="000F2ED6" w:rsidP="00501361">
            <w:pPr>
              <w:rPr>
                <w:rFonts w:ascii="Arial" w:hAnsi="Arial"/>
                <w:sz w:val="12"/>
                <w:szCs w:val="12"/>
                <w:lang w:val="en-GB"/>
              </w:rPr>
            </w:pPr>
          </w:p>
          <w:p w14:paraId="2675B780" w14:textId="77777777" w:rsidR="000F2ED6" w:rsidRPr="002C71D1" w:rsidRDefault="000F2ED6" w:rsidP="00501361">
            <w:pPr>
              <w:rPr>
                <w:rFonts w:ascii="Arial" w:hAnsi="Arial"/>
                <w:sz w:val="12"/>
                <w:szCs w:val="12"/>
                <w:lang w:val="en-GB"/>
              </w:rPr>
            </w:pPr>
          </w:p>
          <w:p w14:paraId="0D0D7003" w14:textId="77777777" w:rsidR="000F2ED6" w:rsidRPr="002C71D1" w:rsidRDefault="000F2ED6" w:rsidP="00501361">
            <w:pPr>
              <w:rPr>
                <w:rFonts w:ascii="Arial" w:hAnsi="Arial"/>
                <w:sz w:val="12"/>
                <w:szCs w:val="12"/>
                <w:lang w:val="en-GB"/>
              </w:rPr>
            </w:pPr>
          </w:p>
          <w:p w14:paraId="0C478663" w14:textId="77777777" w:rsidR="000F2ED6" w:rsidRPr="002C71D1" w:rsidRDefault="000F2ED6" w:rsidP="00501361">
            <w:pPr>
              <w:rPr>
                <w:rFonts w:ascii="Arial" w:hAnsi="Arial"/>
                <w:sz w:val="12"/>
                <w:szCs w:val="12"/>
                <w:lang w:val="en-GB"/>
              </w:rPr>
            </w:pPr>
            <w:r w:rsidRPr="002C71D1">
              <w:rPr>
                <w:rFonts w:ascii="Arial" w:hAnsi="Arial"/>
                <w:sz w:val="12"/>
                <w:szCs w:val="12"/>
                <w:lang w:val="en-GB"/>
              </w:rPr>
              <w:t xml:space="preserve">Combine the 1s. </w:t>
            </w:r>
          </w:p>
          <w:p w14:paraId="7531CB3D" w14:textId="4B843DED" w:rsidR="000F2ED6" w:rsidRPr="002C71D1" w:rsidRDefault="000F2ED6" w:rsidP="00501361">
            <w:pPr>
              <w:rPr>
                <w:rFonts w:ascii="Arial" w:hAnsi="Arial"/>
                <w:sz w:val="12"/>
                <w:szCs w:val="12"/>
                <w:lang w:val="en-GB"/>
              </w:rPr>
            </w:pPr>
            <w:r w:rsidRPr="002C71D1">
              <w:rPr>
                <w:rFonts w:ascii="Arial" w:hAnsi="Arial"/>
                <w:sz w:val="12"/>
                <w:szCs w:val="12"/>
                <w:lang w:val="en-GB"/>
              </w:rPr>
              <w:t xml:space="preserve">Exchange ten 1s </w:t>
            </w:r>
            <w:r w:rsidRPr="002C71D1">
              <w:rPr>
                <w:sz w:val="12"/>
                <w:szCs w:val="12"/>
                <w:lang w:val="en-GB"/>
              </w:rPr>
              <w:t xml:space="preserve"> </w:t>
            </w:r>
          </w:p>
          <w:p w14:paraId="4127425D" w14:textId="77777777" w:rsidR="000F2ED6" w:rsidRPr="002C71D1" w:rsidRDefault="000F2ED6" w:rsidP="00501361">
            <w:pPr>
              <w:rPr>
                <w:rFonts w:ascii="Arial" w:hAnsi="Arial"/>
                <w:sz w:val="12"/>
                <w:szCs w:val="12"/>
                <w:lang w:val="en-GB"/>
              </w:rPr>
            </w:pPr>
            <w:proofErr w:type="gramStart"/>
            <w:r w:rsidRPr="002C71D1">
              <w:rPr>
                <w:rFonts w:ascii="Arial" w:hAnsi="Arial"/>
                <w:sz w:val="12"/>
                <w:szCs w:val="12"/>
                <w:lang w:val="en-GB"/>
              </w:rPr>
              <w:t>for</w:t>
            </w:r>
            <w:proofErr w:type="gramEnd"/>
            <w:r w:rsidRPr="002C71D1">
              <w:rPr>
                <w:rFonts w:ascii="Arial" w:hAnsi="Arial"/>
                <w:sz w:val="12"/>
                <w:szCs w:val="12"/>
                <w:lang w:val="en-GB"/>
              </w:rPr>
              <w:t xml:space="preserve"> a 10 counter. </w:t>
            </w:r>
          </w:p>
          <w:p w14:paraId="1A29D11D" w14:textId="77777777" w:rsidR="000F2ED6" w:rsidRPr="002C71D1" w:rsidRDefault="000F2ED6" w:rsidP="00501361">
            <w:pPr>
              <w:rPr>
                <w:rFonts w:ascii="Arial" w:hAnsi="Arial"/>
                <w:sz w:val="12"/>
                <w:szCs w:val="12"/>
                <w:lang w:val="en-GB"/>
              </w:rPr>
            </w:pPr>
          </w:p>
          <w:p w14:paraId="51480B84" w14:textId="77777777" w:rsidR="000F2ED6" w:rsidRPr="002C71D1" w:rsidRDefault="000F2ED6" w:rsidP="00501361">
            <w:pPr>
              <w:rPr>
                <w:rFonts w:ascii="Arial" w:hAnsi="Arial"/>
                <w:sz w:val="12"/>
                <w:szCs w:val="12"/>
                <w:lang w:val="en-GB"/>
              </w:rPr>
            </w:pPr>
          </w:p>
          <w:p w14:paraId="53EEB9D1" w14:textId="77777777" w:rsidR="000F2ED6" w:rsidRPr="002C71D1" w:rsidRDefault="000F2ED6" w:rsidP="00501361">
            <w:pPr>
              <w:rPr>
                <w:rFonts w:ascii="Arial" w:hAnsi="Arial"/>
                <w:sz w:val="12"/>
                <w:szCs w:val="12"/>
                <w:lang w:val="en-GB"/>
              </w:rPr>
            </w:pPr>
          </w:p>
          <w:p w14:paraId="085B723A" w14:textId="77777777" w:rsidR="000F2ED6" w:rsidRPr="002C71D1" w:rsidRDefault="000F2ED6" w:rsidP="00501361">
            <w:pPr>
              <w:rPr>
                <w:rFonts w:ascii="Arial" w:hAnsi="Arial"/>
                <w:sz w:val="12"/>
                <w:szCs w:val="12"/>
                <w:lang w:val="en-GB"/>
              </w:rPr>
            </w:pPr>
          </w:p>
          <w:p w14:paraId="3739D2BE" w14:textId="77777777" w:rsidR="000F2ED6" w:rsidRPr="002C71D1" w:rsidRDefault="000F2ED6" w:rsidP="00501361">
            <w:pPr>
              <w:rPr>
                <w:rFonts w:ascii="Arial" w:hAnsi="Arial"/>
                <w:sz w:val="12"/>
                <w:szCs w:val="12"/>
                <w:lang w:val="en-GB"/>
              </w:rPr>
            </w:pPr>
            <w:r w:rsidRPr="002C71D1">
              <w:rPr>
                <w:rFonts w:ascii="Arial" w:hAnsi="Arial"/>
                <w:sz w:val="12"/>
                <w:szCs w:val="12"/>
                <w:lang w:val="en-GB"/>
              </w:rPr>
              <w:t xml:space="preserve">Combine the 10s. </w:t>
            </w:r>
          </w:p>
          <w:p w14:paraId="55903EAC" w14:textId="7433604B" w:rsidR="000F2ED6" w:rsidRPr="002C71D1" w:rsidRDefault="000F2ED6" w:rsidP="00501361">
            <w:pPr>
              <w:rPr>
                <w:rFonts w:ascii="Arial" w:hAnsi="Arial"/>
                <w:sz w:val="12"/>
                <w:szCs w:val="12"/>
                <w:lang w:val="en-GB"/>
              </w:rPr>
            </w:pPr>
            <w:r w:rsidRPr="002C71D1">
              <w:rPr>
                <w:rFonts w:ascii="Arial" w:hAnsi="Arial"/>
                <w:sz w:val="12"/>
                <w:szCs w:val="12"/>
                <w:lang w:val="en-GB"/>
              </w:rPr>
              <w:t>Exchange ten 10s</w:t>
            </w:r>
            <w:r w:rsidR="00CE2474" w:rsidRPr="002C71D1">
              <w:rPr>
                <w:sz w:val="12"/>
                <w:szCs w:val="12"/>
                <w:lang w:val="en-GB"/>
              </w:rPr>
              <w:t xml:space="preserve"> </w:t>
            </w:r>
          </w:p>
          <w:p w14:paraId="714572F1" w14:textId="77777777" w:rsidR="000F2ED6" w:rsidRPr="002C71D1" w:rsidRDefault="000F2ED6" w:rsidP="00501361">
            <w:pPr>
              <w:rPr>
                <w:rFonts w:ascii="Arial" w:hAnsi="Arial"/>
                <w:sz w:val="12"/>
                <w:szCs w:val="12"/>
                <w:lang w:val="en-GB"/>
              </w:rPr>
            </w:pPr>
            <w:proofErr w:type="gramStart"/>
            <w:r w:rsidRPr="002C71D1">
              <w:rPr>
                <w:rFonts w:ascii="Arial" w:hAnsi="Arial"/>
                <w:sz w:val="12"/>
                <w:szCs w:val="12"/>
                <w:lang w:val="en-GB"/>
              </w:rPr>
              <w:t>for</w:t>
            </w:r>
            <w:proofErr w:type="gramEnd"/>
            <w:r w:rsidRPr="002C71D1">
              <w:rPr>
                <w:rFonts w:ascii="Arial" w:hAnsi="Arial"/>
                <w:sz w:val="12"/>
                <w:szCs w:val="12"/>
                <w:lang w:val="en-GB"/>
              </w:rPr>
              <w:t xml:space="preserve"> a 100 counter.</w:t>
            </w:r>
          </w:p>
          <w:p w14:paraId="10576A16" w14:textId="77777777" w:rsidR="00CE2474" w:rsidRPr="002C71D1" w:rsidRDefault="00CE2474" w:rsidP="00501361">
            <w:pPr>
              <w:rPr>
                <w:rFonts w:ascii="Arial" w:hAnsi="Arial"/>
                <w:sz w:val="12"/>
                <w:szCs w:val="12"/>
                <w:lang w:val="en-GB"/>
              </w:rPr>
            </w:pPr>
          </w:p>
          <w:p w14:paraId="048D7C14" w14:textId="77777777" w:rsidR="00CE2474" w:rsidRPr="002C71D1" w:rsidRDefault="00CE2474" w:rsidP="00501361">
            <w:pPr>
              <w:rPr>
                <w:rFonts w:ascii="Arial" w:hAnsi="Arial"/>
                <w:sz w:val="12"/>
                <w:szCs w:val="12"/>
                <w:lang w:val="en-GB"/>
              </w:rPr>
            </w:pPr>
          </w:p>
          <w:p w14:paraId="6E06C2AF" w14:textId="77777777" w:rsidR="00CE2474" w:rsidRPr="002C71D1" w:rsidRDefault="00CE2474" w:rsidP="00501361">
            <w:pPr>
              <w:rPr>
                <w:rFonts w:ascii="Arial" w:hAnsi="Arial"/>
                <w:sz w:val="12"/>
                <w:szCs w:val="12"/>
                <w:lang w:val="en-GB"/>
              </w:rPr>
            </w:pPr>
          </w:p>
          <w:p w14:paraId="42DDB394" w14:textId="77777777" w:rsidR="00CE2474" w:rsidRPr="002C71D1" w:rsidRDefault="00CE2474" w:rsidP="00501361">
            <w:pPr>
              <w:rPr>
                <w:rFonts w:ascii="Arial" w:hAnsi="Arial"/>
                <w:sz w:val="12"/>
                <w:szCs w:val="12"/>
                <w:lang w:val="en-GB"/>
              </w:rPr>
            </w:pPr>
            <w:r w:rsidRPr="002C71D1">
              <w:rPr>
                <w:rFonts w:ascii="Arial" w:hAnsi="Arial"/>
                <w:sz w:val="12"/>
                <w:szCs w:val="12"/>
                <w:lang w:val="en-GB"/>
              </w:rPr>
              <w:t>Combine the 100s.</w:t>
            </w:r>
          </w:p>
          <w:p w14:paraId="6287F458" w14:textId="7E196652" w:rsidR="00CE2474" w:rsidRPr="002C71D1" w:rsidRDefault="00CE2474" w:rsidP="00501361">
            <w:pPr>
              <w:rPr>
                <w:rFonts w:ascii="Arial" w:hAnsi="Arial"/>
                <w:sz w:val="12"/>
                <w:szCs w:val="12"/>
                <w:lang w:val="en-GB"/>
              </w:rPr>
            </w:pPr>
            <w:r w:rsidRPr="002C71D1">
              <w:rPr>
                <w:rFonts w:ascii="Arial" w:hAnsi="Arial"/>
                <w:sz w:val="12"/>
                <w:szCs w:val="12"/>
                <w:lang w:val="en-GB"/>
              </w:rPr>
              <w:t>Exchange ten 100s</w:t>
            </w:r>
            <w:r w:rsidR="00CD149C" w:rsidRPr="002C71D1">
              <w:rPr>
                <w:sz w:val="12"/>
                <w:szCs w:val="12"/>
                <w:lang w:val="en-GB"/>
              </w:rPr>
              <w:t xml:space="preserve"> </w:t>
            </w:r>
          </w:p>
          <w:p w14:paraId="144F0D9A" w14:textId="77777777" w:rsidR="00CE2474" w:rsidRPr="002C71D1" w:rsidRDefault="00CE2474" w:rsidP="00501361">
            <w:pPr>
              <w:rPr>
                <w:rFonts w:ascii="Arial" w:hAnsi="Arial"/>
                <w:sz w:val="12"/>
                <w:szCs w:val="12"/>
                <w:lang w:val="en-GB"/>
              </w:rPr>
            </w:pPr>
            <w:r w:rsidRPr="002C71D1">
              <w:rPr>
                <w:rFonts w:ascii="Arial" w:hAnsi="Arial"/>
                <w:sz w:val="12"/>
                <w:szCs w:val="12"/>
                <w:lang w:val="en-GB"/>
              </w:rPr>
              <w:t>for a 1000 counter</w:t>
            </w:r>
          </w:p>
          <w:p w14:paraId="37C97EA0" w14:textId="77777777" w:rsidR="00CD149C" w:rsidRPr="002C71D1" w:rsidRDefault="00CD149C" w:rsidP="00501361">
            <w:pPr>
              <w:rPr>
                <w:rFonts w:ascii="Arial" w:hAnsi="Arial"/>
                <w:sz w:val="12"/>
                <w:szCs w:val="12"/>
                <w:lang w:val="en-GB"/>
              </w:rPr>
            </w:pPr>
          </w:p>
          <w:p w14:paraId="480B8403" w14:textId="77777777" w:rsidR="00CD149C" w:rsidRPr="002C71D1" w:rsidRDefault="00CD149C" w:rsidP="00501361">
            <w:pPr>
              <w:rPr>
                <w:rFonts w:ascii="Arial" w:hAnsi="Arial"/>
                <w:sz w:val="12"/>
                <w:szCs w:val="12"/>
                <w:lang w:val="en-GB"/>
              </w:rPr>
            </w:pPr>
          </w:p>
          <w:p w14:paraId="7CD4304B" w14:textId="77777777" w:rsidR="00CD149C" w:rsidRPr="002C71D1" w:rsidRDefault="00CD149C" w:rsidP="00501361">
            <w:pPr>
              <w:rPr>
                <w:rFonts w:ascii="Arial" w:hAnsi="Arial"/>
                <w:sz w:val="12"/>
                <w:szCs w:val="12"/>
                <w:lang w:val="en-GB"/>
              </w:rPr>
            </w:pPr>
            <w:r w:rsidRPr="002C71D1">
              <w:rPr>
                <w:rFonts w:ascii="Arial" w:hAnsi="Arial"/>
                <w:sz w:val="12"/>
                <w:szCs w:val="12"/>
                <w:lang w:val="en-GB"/>
              </w:rPr>
              <w:t>Read final answer</w:t>
            </w:r>
          </w:p>
          <w:p w14:paraId="02ED6A05" w14:textId="77777777" w:rsidR="00CD149C" w:rsidRPr="002C71D1" w:rsidRDefault="00CD149C" w:rsidP="00501361">
            <w:pPr>
              <w:rPr>
                <w:rFonts w:ascii="Arial" w:hAnsi="Arial"/>
                <w:sz w:val="12"/>
                <w:szCs w:val="12"/>
                <w:lang w:val="en-GB"/>
              </w:rPr>
            </w:pPr>
            <w:r w:rsidRPr="002C71D1">
              <w:rPr>
                <w:rFonts w:ascii="Arial" w:hAnsi="Arial"/>
                <w:sz w:val="12"/>
                <w:szCs w:val="12"/>
                <w:lang w:val="en-GB"/>
              </w:rPr>
              <w:t>Three thousand and</w:t>
            </w:r>
          </w:p>
          <w:p w14:paraId="14CF359D" w14:textId="48CF1E82" w:rsidR="00CD149C" w:rsidRPr="002C71D1" w:rsidRDefault="00CD149C" w:rsidP="00501361">
            <w:pPr>
              <w:rPr>
                <w:rFonts w:ascii="Arial" w:hAnsi="Arial"/>
                <w:sz w:val="10"/>
                <w:szCs w:val="10"/>
                <w:lang w:val="en-GB"/>
              </w:rPr>
            </w:pPr>
            <w:proofErr w:type="gramStart"/>
            <w:r w:rsidRPr="002C71D1">
              <w:rPr>
                <w:rFonts w:ascii="Arial" w:hAnsi="Arial"/>
                <w:sz w:val="12"/>
                <w:szCs w:val="12"/>
                <w:lang w:val="en-GB"/>
              </w:rPr>
              <w:t>fifty-</w:t>
            </w:r>
            <w:proofErr w:type="gramEnd"/>
            <w:r w:rsidRPr="002C71D1">
              <w:rPr>
                <w:rFonts w:ascii="Arial" w:hAnsi="Arial"/>
                <w:sz w:val="12"/>
                <w:szCs w:val="12"/>
                <w:lang w:val="en-GB"/>
              </w:rPr>
              <w:t xml:space="preserve">four. </w:t>
            </w:r>
            <w:r w:rsidRPr="002C71D1">
              <w:rPr>
                <w:sz w:val="12"/>
                <w:szCs w:val="12"/>
                <w:lang w:val="en-GB"/>
              </w:rPr>
              <w:t xml:space="preserve"> </w:t>
            </w:r>
          </w:p>
        </w:tc>
        <w:tc>
          <w:tcPr>
            <w:tcW w:w="2410" w:type="dxa"/>
          </w:tcPr>
          <w:p w14:paraId="41B29BD3" w14:textId="77777777" w:rsidR="008B53F2"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Set out the calculation</w:t>
            </w:r>
          </w:p>
          <w:p w14:paraId="3D6C1312"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In columns. </w:t>
            </w:r>
          </w:p>
          <w:p w14:paraId="70BB72C7" w14:textId="456D0409" w:rsidR="00CE6CCC" w:rsidRPr="002C71D1" w:rsidRDefault="00CE6CCC" w:rsidP="00CE6CCC">
            <w:pPr>
              <w:tabs>
                <w:tab w:val="left" w:pos="12900"/>
              </w:tabs>
              <w:rPr>
                <w:rFonts w:ascii="Arial" w:hAnsi="Arial"/>
                <w:sz w:val="12"/>
                <w:szCs w:val="12"/>
                <w:lang w:val="en-GB"/>
              </w:rPr>
            </w:pPr>
          </w:p>
          <w:p w14:paraId="622F2651" w14:textId="20BDDA5D"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Find the sum of the ones. </w:t>
            </w:r>
          </w:p>
          <w:p w14:paraId="2E6EEF1D"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4 ones + 6 ones = 10 ones</w:t>
            </w:r>
          </w:p>
          <w:p w14:paraId="272E29C3"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(or 1 ten and 0 ones)</w:t>
            </w:r>
          </w:p>
          <w:p w14:paraId="21465D72" w14:textId="22A29CB1"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so record 0 in the ones and</w:t>
            </w:r>
          </w:p>
          <w:p w14:paraId="574AE17B"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1 below the line in the tens. </w:t>
            </w:r>
          </w:p>
          <w:p w14:paraId="4CF8A1A0" w14:textId="77777777" w:rsidR="00CE6CCC" w:rsidRPr="002C71D1" w:rsidRDefault="00CE6CCC" w:rsidP="00CE6CCC">
            <w:pPr>
              <w:tabs>
                <w:tab w:val="left" w:pos="12900"/>
              </w:tabs>
              <w:rPr>
                <w:rFonts w:ascii="Arial" w:hAnsi="Arial"/>
                <w:sz w:val="12"/>
                <w:szCs w:val="12"/>
                <w:lang w:val="en-GB"/>
              </w:rPr>
            </w:pPr>
          </w:p>
          <w:p w14:paraId="0BA76907" w14:textId="3074E505"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Find the sum of the tens. </w:t>
            </w:r>
          </w:p>
          <w:p w14:paraId="44A7F27C" w14:textId="57C6F3EB"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5 tens + 9 tens + 1 ten </w:t>
            </w:r>
          </w:p>
          <w:p w14:paraId="7A0E66AB"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15 tens (or 1 hundred</w:t>
            </w:r>
          </w:p>
          <w:p w14:paraId="45B10A23"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and 5 tens) so record a</w:t>
            </w:r>
          </w:p>
          <w:p w14:paraId="01D5D4B4"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5 in the tens and 1 below</w:t>
            </w:r>
          </w:p>
          <w:p w14:paraId="558CF193" w14:textId="77777777" w:rsidR="00CE6CCC" w:rsidRPr="002C71D1" w:rsidRDefault="00CE6CCC" w:rsidP="00CE6CCC">
            <w:pPr>
              <w:tabs>
                <w:tab w:val="left" w:pos="12900"/>
              </w:tabs>
              <w:rPr>
                <w:rFonts w:ascii="Arial" w:hAnsi="Arial"/>
                <w:sz w:val="12"/>
                <w:szCs w:val="12"/>
                <w:lang w:val="en-GB"/>
              </w:rPr>
            </w:pPr>
            <w:proofErr w:type="gramStart"/>
            <w:r w:rsidRPr="002C71D1">
              <w:rPr>
                <w:rFonts w:ascii="Arial" w:hAnsi="Arial"/>
                <w:sz w:val="12"/>
                <w:szCs w:val="12"/>
                <w:lang w:val="en-GB"/>
              </w:rPr>
              <w:t>the</w:t>
            </w:r>
            <w:proofErr w:type="gramEnd"/>
            <w:r w:rsidRPr="002C71D1">
              <w:rPr>
                <w:rFonts w:ascii="Arial" w:hAnsi="Arial"/>
                <w:sz w:val="12"/>
                <w:szCs w:val="12"/>
                <w:lang w:val="en-GB"/>
              </w:rPr>
              <w:t xml:space="preserve"> line in the hundreds. </w:t>
            </w:r>
          </w:p>
          <w:p w14:paraId="2C5C2897" w14:textId="77777777" w:rsidR="00CE6CCC" w:rsidRPr="002C71D1" w:rsidRDefault="00CE6CCC" w:rsidP="00CE6CCC">
            <w:pPr>
              <w:tabs>
                <w:tab w:val="left" w:pos="12900"/>
              </w:tabs>
              <w:rPr>
                <w:rFonts w:ascii="Arial" w:hAnsi="Arial"/>
                <w:sz w:val="12"/>
                <w:szCs w:val="12"/>
                <w:lang w:val="en-GB"/>
              </w:rPr>
            </w:pPr>
          </w:p>
          <w:p w14:paraId="6BF1330C"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Find the sum of the hundreds. </w:t>
            </w:r>
          </w:p>
          <w:p w14:paraId="1F404A46" w14:textId="1B5F0E5E"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4 hundreds + 5 hundreds </w:t>
            </w:r>
          </w:p>
          <w:p w14:paraId="28B6EE2A"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+ 1 hundred = 10 hundreds</w:t>
            </w:r>
          </w:p>
          <w:p w14:paraId="75BF8CFE" w14:textId="7D21E01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(or 1 thousand and </w:t>
            </w:r>
          </w:p>
          <w:p w14:paraId="179EBABC" w14:textId="20440EC5"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0 hundreds) so record a </w:t>
            </w:r>
          </w:p>
          <w:p w14:paraId="0B37C8CB"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0 in the hundreds and a </w:t>
            </w:r>
          </w:p>
          <w:p w14:paraId="1896874F"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1 in the thousands.</w:t>
            </w:r>
          </w:p>
          <w:p w14:paraId="425A19BE" w14:textId="77777777" w:rsidR="00CE6CCC" w:rsidRPr="002C71D1" w:rsidRDefault="00CE6CCC" w:rsidP="00CE6CCC">
            <w:pPr>
              <w:tabs>
                <w:tab w:val="left" w:pos="12900"/>
              </w:tabs>
              <w:rPr>
                <w:rFonts w:ascii="Arial" w:hAnsi="Arial"/>
                <w:sz w:val="12"/>
                <w:szCs w:val="12"/>
                <w:lang w:val="en-GB"/>
              </w:rPr>
            </w:pPr>
          </w:p>
          <w:p w14:paraId="5D8FB1FA" w14:textId="77143B04"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Find the sum of the thousands. </w:t>
            </w:r>
          </w:p>
          <w:p w14:paraId="163AF51E" w14:textId="47477523"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3 thousands + 1 thousand </w:t>
            </w:r>
          </w:p>
          <w:p w14:paraId="1B659CDA"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 4 thousands so record a </w:t>
            </w:r>
          </w:p>
          <w:p w14:paraId="2604268F"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4 in the thousands column. </w:t>
            </w:r>
          </w:p>
          <w:p w14:paraId="4B73D1DD" w14:textId="77777777" w:rsidR="00CE6CCC" w:rsidRPr="002C71D1" w:rsidRDefault="00CE6CCC" w:rsidP="00CE6CCC">
            <w:pPr>
              <w:tabs>
                <w:tab w:val="left" w:pos="12900"/>
              </w:tabs>
              <w:rPr>
                <w:rFonts w:ascii="Arial" w:hAnsi="Arial"/>
                <w:sz w:val="12"/>
                <w:szCs w:val="12"/>
                <w:lang w:val="en-GB"/>
              </w:rPr>
            </w:pPr>
          </w:p>
          <w:p w14:paraId="7BD96DE8" w14:textId="77777777"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 xml:space="preserve">Find the sum of the ten thousands. </w:t>
            </w:r>
          </w:p>
          <w:p w14:paraId="5F5A50AB" w14:textId="4D931D58"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There are only 2 ten thousands</w:t>
            </w:r>
          </w:p>
          <w:p w14:paraId="6C48877F" w14:textId="7E035C04" w:rsidR="00CE6CCC" w:rsidRPr="002C71D1" w:rsidRDefault="00CE6CCC" w:rsidP="00CE6CCC">
            <w:pPr>
              <w:tabs>
                <w:tab w:val="left" w:pos="12900"/>
              </w:tabs>
              <w:rPr>
                <w:rFonts w:ascii="Arial" w:hAnsi="Arial"/>
                <w:sz w:val="12"/>
                <w:szCs w:val="12"/>
                <w:lang w:val="en-GB"/>
              </w:rPr>
            </w:pPr>
            <w:r w:rsidRPr="002C71D1">
              <w:rPr>
                <w:rFonts w:ascii="Arial" w:hAnsi="Arial"/>
                <w:sz w:val="12"/>
                <w:szCs w:val="12"/>
                <w:lang w:val="en-GB"/>
              </w:rPr>
              <w:t>so record a 2 in the final column</w:t>
            </w:r>
          </w:p>
        </w:tc>
        <w:tc>
          <w:tcPr>
            <w:tcW w:w="1984" w:type="dxa"/>
            <w:vMerge/>
          </w:tcPr>
          <w:p w14:paraId="35830D92" w14:textId="070C782B" w:rsidR="008B53F2" w:rsidRPr="002C71D1" w:rsidRDefault="008B53F2" w:rsidP="0082390E">
            <w:pPr>
              <w:rPr>
                <w:rFonts w:ascii="Arial" w:hAnsi="Arial"/>
                <w:b/>
                <w:sz w:val="36"/>
                <w:szCs w:val="36"/>
                <w:lang w:val="en-GB"/>
              </w:rPr>
            </w:pPr>
          </w:p>
        </w:tc>
      </w:tr>
      <w:tr w:rsidR="0022490A" w:rsidRPr="002C71D1" w14:paraId="65F54A83" w14:textId="77777777" w:rsidTr="00E23C9D">
        <w:tc>
          <w:tcPr>
            <w:tcW w:w="1425" w:type="dxa"/>
            <w:vAlign w:val="center"/>
          </w:tcPr>
          <w:p w14:paraId="16565813" w14:textId="75345C59" w:rsidR="0022490A" w:rsidRPr="002C71D1" w:rsidRDefault="0022490A" w:rsidP="0022490A">
            <w:pPr>
              <w:jc w:val="center"/>
              <w:rPr>
                <w:rFonts w:asciiTheme="majorHAnsi" w:hAnsiTheme="majorHAnsi"/>
                <w:b/>
                <w:sz w:val="20"/>
                <w:szCs w:val="20"/>
                <w:lang w:val="en-GB"/>
              </w:rPr>
            </w:pPr>
            <w:r w:rsidRPr="002C71D1">
              <w:rPr>
                <w:rFonts w:asciiTheme="majorHAnsi" w:hAnsiTheme="majorHAnsi"/>
                <w:b/>
                <w:sz w:val="20"/>
                <w:szCs w:val="20"/>
                <w:lang w:val="en-GB"/>
              </w:rPr>
              <w:t>With jottings</w:t>
            </w:r>
          </w:p>
          <w:p w14:paraId="097D93E4" w14:textId="77777777" w:rsidR="0022490A" w:rsidRPr="002C71D1" w:rsidRDefault="0022490A" w:rsidP="0022490A">
            <w:pPr>
              <w:jc w:val="center"/>
              <w:rPr>
                <w:rFonts w:asciiTheme="majorHAnsi" w:hAnsiTheme="majorHAnsi"/>
                <w:b/>
                <w:sz w:val="20"/>
                <w:szCs w:val="20"/>
                <w:lang w:val="en-GB"/>
              </w:rPr>
            </w:pPr>
          </w:p>
          <w:p w14:paraId="131A86EE" w14:textId="11CD546B" w:rsidR="0022490A" w:rsidRPr="002C71D1" w:rsidRDefault="003D2001" w:rsidP="0022490A">
            <w:pPr>
              <w:jc w:val="center"/>
              <w:rPr>
                <w:rFonts w:asciiTheme="majorHAnsi" w:hAnsiTheme="majorHAnsi"/>
                <w:b/>
                <w:sz w:val="20"/>
                <w:szCs w:val="20"/>
                <w:lang w:val="en-GB"/>
              </w:rPr>
            </w:pPr>
            <w:r w:rsidRPr="002C71D1">
              <w:rPr>
                <w:rFonts w:asciiTheme="majorHAnsi" w:hAnsiTheme="majorHAnsi"/>
                <w:b/>
                <w:sz w:val="20"/>
                <w:szCs w:val="20"/>
                <w:lang w:val="en-GB"/>
              </w:rPr>
              <w:t>… or in your head</w:t>
            </w:r>
          </w:p>
        </w:tc>
        <w:tc>
          <w:tcPr>
            <w:tcW w:w="2506" w:type="dxa"/>
          </w:tcPr>
          <w:p w14:paraId="7BB70C28" w14:textId="490C3FBF" w:rsidR="0022490A" w:rsidRPr="002C71D1" w:rsidRDefault="00032A7A" w:rsidP="0022490A">
            <w:pPr>
              <w:rPr>
                <w:rFonts w:ascii="Arial" w:hAnsi="Arial" w:cs="Arial"/>
                <w:sz w:val="16"/>
                <w:szCs w:val="16"/>
                <w:lang w:val="en-GB"/>
              </w:rPr>
            </w:pPr>
            <w:r w:rsidRPr="002C71D1">
              <w:rPr>
                <w:rFonts w:ascii="Arial" w:eastAsia="Calibri" w:hAnsi="Arial" w:cs="Arial"/>
                <w:color w:val="000000"/>
                <w:sz w:val="14"/>
                <w:szCs w:val="16"/>
                <w:lang w:val="en-GB"/>
              </w:rPr>
              <w:t>S</w:t>
            </w:r>
            <w:r w:rsidR="0034415D" w:rsidRPr="002C71D1">
              <w:rPr>
                <w:rFonts w:ascii="Arial" w:eastAsia="Calibri" w:hAnsi="Arial" w:cs="Arial"/>
                <w:color w:val="000000"/>
                <w:sz w:val="14"/>
                <w:szCs w:val="16"/>
                <w:lang w:val="en-GB"/>
              </w:rPr>
              <w:t>olve one-step problems that involve addition and subtraction, using concrete objects and pictorial representations, and missing number problems such as 7 = ☐ – 9</w:t>
            </w:r>
          </w:p>
        </w:tc>
        <w:tc>
          <w:tcPr>
            <w:tcW w:w="2433" w:type="dxa"/>
          </w:tcPr>
          <w:p w14:paraId="35ADE939" w14:textId="77777777" w:rsidR="0022490A" w:rsidRPr="002C71D1" w:rsidRDefault="0022490A" w:rsidP="0022490A">
            <w:pPr>
              <w:pStyle w:val="Default"/>
              <w:rPr>
                <w:sz w:val="14"/>
                <w:szCs w:val="16"/>
                <w:lang w:val="en-GB"/>
              </w:rPr>
            </w:pPr>
            <w:r w:rsidRPr="002C71D1">
              <w:rPr>
                <w:sz w:val="14"/>
                <w:szCs w:val="16"/>
                <w:lang w:val="en-GB"/>
              </w:rPr>
              <w:t>Add and subtract numbers using concrete objects, pictorial representations, and mentally, including:</w:t>
            </w:r>
          </w:p>
          <w:p w14:paraId="6BD90EA4" w14:textId="77777777" w:rsidR="0022490A" w:rsidRPr="002C71D1" w:rsidRDefault="0022490A" w:rsidP="0022490A">
            <w:pPr>
              <w:pStyle w:val="Default"/>
              <w:numPr>
                <w:ilvl w:val="0"/>
                <w:numId w:val="1"/>
              </w:numPr>
              <w:ind w:left="317" w:hanging="283"/>
              <w:rPr>
                <w:sz w:val="14"/>
                <w:szCs w:val="16"/>
                <w:lang w:val="en-GB"/>
              </w:rPr>
            </w:pPr>
            <w:r w:rsidRPr="002C71D1">
              <w:rPr>
                <w:sz w:val="14"/>
                <w:szCs w:val="16"/>
                <w:lang w:val="en-GB"/>
              </w:rPr>
              <w:t>a two-digit number and ones</w:t>
            </w:r>
          </w:p>
          <w:p w14:paraId="011388BE" w14:textId="77777777" w:rsidR="0022490A" w:rsidRPr="002C71D1" w:rsidRDefault="0022490A" w:rsidP="0022490A">
            <w:pPr>
              <w:pStyle w:val="Default"/>
              <w:numPr>
                <w:ilvl w:val="0"/>
                <w:numId w:val="1"/>
              </w:numPr>
              <w:ind w:left="317" w:hanging="283"/>
              <w:rPr>
                <w:sz w:val="14"/>
                <w:szCs w:val="16"/>
                <w:lang w:val="en-GB"/>
              </w:rPr>
            </w:pPr>
            <w:r w:rsidRPr="002C71D1">
              <w:rPr>
                <w:sz w:val="14"/>
                <w:szCs w:val="16"/>
                <w:lang w:val="en-GB"/>
              </w:rPr>
              <w:t>a two-digit number and tens</w:t>
            </w:r>
          </w:p>
          <w:p w14:paraId="7A229C0E" w14:textId="77777777" w:rsidR="00D7450C" w:rsidRPr="002C71D1" w:rsidRDefault="0022490A" w:rsidP="0022490A">
            <w:pPr>
              <w:pStyle w:val="Default"/>
              <w:numPr>
                <w:ilvl w:val="0"/>
                <w:numId w:val="1"/>
              </w:numPr>
              <w:ind w:left="317" w:hanging="283"/>
              <w:rPr>
                <w:sz w:val="14"/>
                <w:szCs w:val="16"/>
                <w:lang w:val="en-GB"/>
              </w:rPr>
            </w:pPr>
            <w:r w:rsidRPr="002C71D1">
              <w:rPr>
                <w:sz w:val="14"/>
                <w:szCs w:val="16"/>
                <w:lang w:val="en-GB"/>
              </w:rPr>
              <w:t>two two-digit numbers</w:t>
            </w:r>
          </w:p>
          <w:p w14:paraId="385A6779" w14:textId="7DCEC896" w:rsidR="00D7450C" w:rsidRPr="002C71D1" w:rsidRDefault="0022490A" w:rsidP="00A5422C">
            <w:pPr>
              <w:pStyle w:val="Default"/>
              <w:numPr>
                <w:ilvl w:val="0"/>
                <w:numId w:val="1"/>
              </w:numPr>
              <w:ind w:left="317" w:hanging="283"/>
              <w:rPr>
                <w:sz w:val="14"/>
                <w:szCs w:val="16"/>
                <w:lang w:val="en-GB"/>
              </w:rPr>
            </w:pPr>
            <w:r w:rsidRPr="002C71D1">
              <w:rPr>
                <w:sz w:val="14"/>
                <w:szCs w:val="16"/>
                <w:lang w:val="en-GB"/>
              </w:rPr>
              <w:t>adding three one-digit numbers</w:t>
            </w:r>
          </w:p>
        </w:tc>
        <w:tc>
          <w:tcPr>
            <w:tcW w:w="2424" w:type="dxa"/>
          </w:tcPr>
          <w:p w14:paraId="36228255" w14:textId="77777777" w:rsidR="0022490A" w:rsidRPr="002C71D1" w:rsidRDefault="0022490A" w:rsidP="0022490A">
            <w:pPr>
              <w:pStyle w:val="Default"/>
              <w:rPr>
                <w:sz w:val="14"/>
                <w:szCs w:val="16"/>
                <w:lang w:val="en-GB"/>
              </w:rPr>
            </w:pPr>
            <w:r w:rsidRPr="002C71D1">
              <w:rPr>
                <w:sz w:val="14"/>
                <w:szCs w:val="16"/>
                <w:lang w:val="en-GB"/>
              </w:rPr>
              <w:t>Add and subtract numbers mentally, including:</w:t>
            </w:r>
          </w:p>
          <w:p w14:paraId="64EECDDE" w14:textId="77777777" w:rsidR="0022490A" w:rsidRPr="002C71D1" w:rsidRDefault="0022490A" w:rsidP="0022490A">
            <w:pPr>
              <w:pStyle w:val="Default"/>
              <w:numPr>
                <w:ilvl w:val="0"/>
                <w:numId w:val="1"/>
              </w:numPr>
              <w:ind w:left="317" w:hanging="283"/>
              <w:rPr>
                <w:sz w:val="14"/>
                <w:szCs w:val="16"/>
                <w:lang w:val="en-GB"/>
              </w:rPr>
            </w:pPr>
            <w:r w:rsidRPr="002C71D1">
              <w:rPr>
                <w:sz w:val="14"/>
                <w:szCs w:val="16"/>
                <w:lang w:val="en-GB"/>
              </w:rPr>
              <w:t>a three-digit number and ones</w:t>
            </w:r>
          </w:p>
          <w:p w14:paraId="4583AD94" w14:textId="77777777" w:rsidR="0022490A" w:rsidRPr="002C71D1" w:rsidRDefault="0022490A" w:rsidP="0022490A">
            <w:pPr>
              <w:pStyle w:val="Default"/>
              <w:numPr>
                <w:ilvl w:val="0"/>
                <w:numId w:val="1"/>
              </w:numPr>
              <w:ind w:left="317" w:hanging="283"/>
              <w:rPr>
                <w:sz w:val="14"/>
                <w:szCs w:val="16"/>
                <w:lang w:val="en-GB"/>
              </w:rPr>
            </w:pPr>
            <w:r w:rsidRPr="002C71D1">
              <w:rPr>
                <w:sz w:val="14"/>
                <w:szCs w:val="16"/>
                <w:lang w:val="en-GB"/>
              </w:rPr>
              <w:t>a three-digit number and tens</w:t>
            </w:r>
          </w:p>
          <w:p w14:paraId="7F405A0E" w14:textId="67A6E672" w:rsidR="0022490A" w:rsidRPr="002C71D1" w:rsidRDefault="0022490A" w:rsidP="0022490A">
            <w:pPr>
              <w:pStyle w:val="Default"/>
              <w:numPr>
                <w:ilvl w:val="0"/>
                <w:numId w:val="1"/>
              </w:numPr>
              <w:ind w:left="317" w:hanging="283"/>
              <w:rPr>
                <w:sz w:val="14"/>
                <w:szCs w:val="16"/>
                <w:lang w:val="en-GB"/>
              </w:rPr>
            </w:pPr>
            <w:r w:rsidRPr="002C71D1">
              <w:rPr>
                <w:sz w:val="14"/>
                <w:szCs w:val="16"/>
                <w:lang w:val="en-GB"/>
              </w:rPr>
              <w:t>a three-digit number and hundreds</w:t>
            </w:r>
          </w:p>
        </w:tc>
        <w:tc>
          <w:tcPr>
            <w:tcW w:w="2660" w:type="dxa"/>
          </w:tcPr>
          <w:p w14:paraId="101256E1" w14:textId="055EB584" w:rsidR="0040253E" w:rsidRPr="002C71D1" w:rsidRDefault="0040253E" w:rsidP="0040253E">
            <w:pPr>
              <w:widowControl w:val="0"/>
              <w:autoSpaceDE w:val="0"/>
              <w:autoSpaceDN w:val="0"/>
              <w:adjustRightInd w:val="0"/>
              <w:rPr>
                <w:rFonts w:ascii="Arial" w:hAnsi="Arial" w:cs="Arial"/>
                <w:sz w:val="14"/>
                <w:szCs w:val="16"/>
                <w:lang w:val="en-GB"/>
              </w:rPr>
            </w:pPr>
            <w:r w:rsidRPr="002C71D1">
              <w:rPr>
                <w:rFonts w:ascii="Arial" w:hAnsi="Arial" w:cs="Arial"/>
                <w:sz w:val="14"/>
                <w:szCs w:val="16"/>
                <w:lang w:val="en-GB"/>
              </w:rPr>
              <w:t>Solve addition and subtraction two-step problems in contexts, deciding which operations and methods to use and why</w:t>
            </w:r>
          </w:p>
          <w:p w14:paraId="62CBC7C4" w14:textId="0C3B277E" w:rsidR="0040253E" w:rsidRPr="002C71D1" w:rsidRDefault="0040253E" w:rsidP="0022490A">
            <w:pPr>
              <w:rPr>
                <w:rFonts w:ascii="Arial" w:hAnsi="Arial"/>
                <w:b/>
                <w:i/>
                <w:sz w:val="14"/>
                <w:szCs w:val="36"/>
                <w:lang w:val="en-GB"/>
              </w:rPr>
            </w:pPr>
          </w:p>
        </w:tc>
        <w:tc>
          <w:tcPr>
            <w:tcW w:w="2410" w:type="dxa"/>
          </w:tcPr>
          <w:p w14:paraId="3EBB8DA2" w14:textId="5466C4E5" w:rsidR="0022490A" w:rsidRPr="002C71D1" w:rsidRDefault="0022490A" w:rsidP="0022490A">
            <w:pPr>
              <w:rPr>
                <w:rFonts w:ascii="Arial" w:hAnsi="Arial" w:cs="Arial"/>
                <w:sz w:val="14"/>
                <w:szCs w:val="16"/>
                <w:lang w:val="en-GB"/>
              </w:rPr>
            </w:pPr>
            <w:r w:rsidRPr="002C71D1">
              <w:rPr>
                <w:rFonts w:ascii="Arial" w:hAnsi="Arial" w:cs="Arial"/>
                <w:sz w:val="14"/>
                <w:szCs w:val="16"/>
                <w:lang w:val="en-GB"/>
              </w:rPr>
              <w:t>Add and subtract numbers mentally with increasingly large numbers</w:t>
            </w:r>
          </w:p>
        </w:tc>
        <w:tc>
          <w:tcPr>
            <w:tcW w:w="1984" w:type="dxa"/>
          </w:tcPr>
          <w:p w14:paraId="3C355B1D" w14:textId="059C60E8" w:rsidR="0022490A" w:rsidRPr="002C71D1" w:rsidRDefault="0022490A" w:rsidP="0022490A">
            <w:pPr>
              <w:rPr>
                <w:rFonts w:ascii="Arial" w:hAnsi="Arial" w:cs="Arial"/>
                <w:sz w:val="14"/>
                <w:szCs w:val="16"/>
                <w:lang w:val="en-GB"/>
              </w:rPr>
            </w:pPr>
            <w:r w:rsidRPr="002C71D1">
              <w:rPr>
                <w:rFonts w:ascii="Arial" w:hAnsi="Arial" w:cs="Arial"/>
                <w:sz w:val="14"/>
                <w:szCs w:val="16"/>
                <w:lang w:val="en-GB"/>
              </w:rPr>
              <w:t>Perform mental calculations, including with mixed operations and large numbers</w:t>
            </w:r>
          </w:p>
        </w:tc>
      </w:tr>
      <w:tr w:rsidR="0022490A" w:rsidRPr="002C71D1" w14:paraId="355E3975" w14:textId="77777777" w:rsidTr="00E23C9D">
        <w:trPr>
          <w:trHeight w:val="638"/>
        </w:trPr>
        <w:tc>
          <w:tcPr>
            <w:tcW w:w="1425" w:type="dxa"/>
            <w:tcBorders>
              <w:bottom w:val="single" w:sz="4" w:space="0" w:color="auto"/>
            </w:tcBorders>
            <w:vAlign w:val="center"/>
          </w:tcPr>
          <w:p w14:paraId="14C6DD58" w14:textId="372D2C56" w:rsidR="0022490A" w:rsidRPr="002C71D1" w:rsidRDefault="0022490A" w:rsidP="0022490A">
            <w:pPr>
              <w:jc w:val="center"/>
              <w:rPr>
                <w:rFonts w:ascii="Arial" w:hAnsi="Arial"/>
                <w:b/>
                <w:sz w:val="16"/>
                <w:szCs w:val="16"/>
                <w:lang w:val="en-GB"/>
              </w:rPr>
            </w:pPr>
            <w:r w:rsidRPr="002C71D1">
              <w:rPr>
                <w:rFonts w:asciiTheme="majorHAnsi" w:hAnsiTheme="majorHAnsi"/>
                <w:b/>
                <w:sz w:val="20"/>
                <w:szCs w:val="20"/>
                <w:lang w:val="en-GB"/>
              </w:rPr>
              <w:t>Just know it!</w:t>
            </w:r>
          </w:p>
        </w:tc>
        <w:tc>
          <w:tcPr>
            <w:tcW w:w="2506" w:type="dxa"/>
            <w:tcBorders>
              <w:bottom w:val="single" w:sz="4" w:space="0" w:color="auto"/>
            </w:tcBorders>
          </w:tcPr>
          <w:p w14:paraId="2FF13EEF" w14:textId="1438549C" w:rsidR="0022490A" w:rsidRPr="002C71D1" w:rsidRDefault="0022490A" w:rsidP="0022490A">
            <w:pPr>
              <w:rPr>
                <w:rFonts w:ascii="Arial" w:hAnsi="Arial" w:cs="Arial"/>
                <w:sz w:val="14"/>
                <w:szCs w:val="16"/>
                <w:lang w:val="en-GB"/>
              </w:rPr>
            </w:pPr>
            <w:r w:rsidRPr="002C71D1">
              <w:rPr>
                <w:rFonts w:ascii="Arial" w:hAnsi="Arial" w:cs="Arial"/>
                <w:sz w:val="14"/>
                <w:szCs w:val="16"/>
                <w:lang w:val="en-GB"/>
              </w:rPr>
              <w:t>Represent &amp; use number bonds and related subtraction facts within 20</w:t>
            </w:r>
          </w:p>
          <w:p w14:paraId="2C26489E" w14:textId="550830AA" w:rsidR="0022490A" w:rsidRPr="002C71D1" w:rsidRDefault="0022490A" w:rsidP="0022490A">
            <w:pPr>
              <w:rPr>
                <w:rFonts w:ascii="Arial" w:hAnsi="Arial"/>
                <w:b/>
                <w:sz w:val="14"/>
                <w:szCs w:val="36"/>
                <w:lang w:val="en-GB"/>
              </w:rPr>
            </w:pPr>
            <w:r w:rsidRPr="002C71D1">
              <w:rPr>
                <w:rFonts w:ascii="Arial" w:hAnsi="Arial" w:cs="Arial"/>
                <w:sz w:val="14"/>
                <w:szCs w:val="16"/>
                <w:lang w:val="en-GB"/>
              </w:rPr>
              <w:t>Add and subtract one-digit and two-digit numbers to 20, including zero</w:t>
            </w:r>
          </w:p>
        </w:tc>
        <w:tc>
          <w:tcPr>
            <w:tcW w:w="2433" w:type="dxa"/>
            <w:tcBorders>
              <w:bottom w:val="single" w:sz="4" w:space="0" w:color="auto"/>
            </w:tcBorders>
          </w:tcPr>
          <w:p w14:paraId="53BCB275" w14:textId="50129F0A" w:rsidR="0022490A" w:rsidRPr="002C71D1" w:rsidRDefault="0022490A" w:rsidP="0022490A">
            <w:pPr>
              <w:rPr>
                <w:rFonts w:ascii="Arial" w:hAnsi="Arial" w:cs="Arial"/>
                <w:sz w:val="14"/>
                <w:szCs w:val="16"/>
                <w:lang w:val="en-GB"/>
              </w:rPr>
            </w:pPr>
            <w:r w:rsidRPr="002C71D1">
              <w:rPr>
                <w:rFonts w:ascii="Arial" w:hAnsi="Arial" w:cs="Arial"/>
                <w:sz w:val="14"/>
                <w:szCs w:val="16"/>
                <w:lang w:val="en-GB"/>
              </w:rPr>
              <w:t>Recall and use addition and subtraction facts to 20 fluently, and derive and use related facts up to 100</w:t>
            </w:r>
          </w:p>
        </w:tc>
        <w:tc>
          <w:tcPr>
            <w:tcW w:w="2424" w:type="dxa"/>
            <w:tcBorders>
              <w:bottom w:val="single" w:sz="4" w:space="0" w:color="auto"/>
            </w:tcBorders>
          </w:tcPr>
          <w:p w14:paraId="09172346" w14:textId="77777777" w:rsidR="0022490A" w:rsidRPr="002C71D1" w:rsidRDefault="0022490A" w:rsidP="0022490A">
            <w:pPr>
              <w:rPr>
                <w:rFonts w:ascii="Arial" w:hAnsi="Arial"/>
                <w:b/>
                <w:sz w:val="18"/>
                <w:szCs w:val="36"/>
                <w:lang w:val="en-GB"/>
              </w:rPr>
            </w:pPr>
          </w:p>
        </w:tc>
        <w:tc>
          <w:tcPr>
            <w:tcW w:w="2660" w:type="dxa"/>
            <w:tcBorders>
              <w:bottom w:val="single" w:sz="4" w:space="0" w:color="auto"/>
            </w:tcBorders>
          </w:tcPr>
          <w:p w14:paraId="57B0F611" w14:textId="6E951069" w:rsidR="0022490A" w:rsidRPr="002C71D1" w:rsidRDefault="0022490A" w:rsidP="0022490A">
            <w:pPr>
              <w:rPr>
                <w:rFonts w:ascii="Arial" w:hAnsi="Arial"/>
                <w:b/>
                <w:sz w:val="12"/>
                <w:szCs w:val="16"/>
                <w:lang w:val="en-GB"/>
              </w:rPr>
            </w:pPr>
          </w:p>
        </w:tc>
        <w:tc>
          <w:tcPr>
            <w:tcW w:w="2410" w:type="dxa"/>
            <w:tcBorders>
              <w:bottom w:val="single" w:sz="4" w:space="0" w:color="auto"/>
            </w:tcBorders>
            <w:vAlign w:val="center"/>
          </w:tcPr>
          <w:p w14:paraId="3ADCC883" w14:textId="15D21BC6" w:rsidR="0022490A" w:rsidRPr="002C71D1" w:rsidRDefault="0022490A" w:rsidP="0022490A">
            <w:pPr>
              <w:rPr>
                <w:rFonts w:ascii="Arial" w:hAnsi="Arial"/>
                <w:b/>
                <w:sz w:val="18"/>
                <w:szCs w:val="36"/>
                <w:lang w:val="en-GB"/>
              </w:rPr>
            </w:pPr>
          </w:p>
        </w:tc>
        <w:tc>
          <w:tcPr>
            <w:tcW w:w="1984" w:type="dxa"/>
            <w:tcBorders>
              <w:bottom w:val="single" w:sz="4" w:space="0" w:color="auto"/>
            </w:tcBorders>
          </w:tcPr>
          <w:p w14:paraId="4305175E" w14:textId="194E38C7" w:rsidR="0022490A" w:rsidRPr="002C71D1" w:rsidRDefault="0022490A" w:rsidP="0022490A">
            <w:pPr>
              <w:rPr>
                <w:rFonts w:ascii="Arial" w:hAnsi="Arial"/>
                <w:b/>
                <w:sz w:val="18"/>
                <w:szCs w:val="36"/>
                <w:lang w:val="en-GB"/>
              </w:rPr>
            </w:pPr>
          </w:p>
        </w:tc>
      </w:tr>
      <w:tr w:rsidR="0022490A" w:rsidRPr="002C71D1" w14:paraId="4CB252FE" w14:textId="77777777" w:rsidTr="00E23C9D">
        <w:tc>
          <w:tcPr>
            <w:tcW w:w="1425" w:type="dxa"/>
            <w:tcBorders>
              <w:bottom w:val="single" w:sz="4" w:space="0" w:color="auto"/>
            </w:tcBorders>
            <w:shd w:val="clear" w:color="auto" w:fill="99CCFF"/>
            <w:vAlign w:val="center"/>
          </w:tcPr>
          <w:p w14:paraId="7ACEFBD7" w14:textId="45C1686C" w:rsidR="0022490A" w:rsidRPr="002C71D1" w:rsidRDefault="0022490A" w:rsidP="0022490A">
            <w:pPr>
              <w:jc w:val="center"/>
              <w:rPr>
                <w:rFonts w:ascii="Arial" w:hAnsi="Arial"/>
                <w:b/>
                <w:sz w:val="20"/>
                <w:szCs w:val="20"/>
                <w:lang w:val="en-GB"/>
              </w:rPr>
            </w:pPr>
            <w:r w:rsidRPr="002C71D1">
              <w:rPr>
                <w:rFonts w:asciiTheme="majorHAnsi" w:hAnsiTheme="majorHAnsi"/>
                <w:b/>
                <w:sz w:val="20"/>
                <w:szCs w:val="20"/>
                <w:lang w:val="en-GB"/>
              </w:rPr>
              <w:t>Year</w:t>
            </w:r>
          </w:p>
        </w:tc>
        <w:tc>
          <w:tcPr>
            <w:tcW w:w="2506" w:type="dxa"/>
            <w:tcBorders>
              <w:bottom w:val="single" w:sz="4" w:space="0" w:color="auto"/>
            </w:tcBorders>
            <w:shd w:val="clear" w:color="auto" w:fill="99CCFF"/>
          </w:tcPr>
          <w:p w14:paraId="71A06C1A" w14:textId="154CA5F4" w:rsidR="0022490A" w:rsidRPr="002C71D1" w:rsidRDefault="0022490A" w:rsidP="0022490A">
            <w:pPr>
              <w:jc w:val="center"/>
              <w:rPr>
                <w:rFonts w:ascii="Arial" w:hAnsi="Arial"/>
                <w:b/>
                <w:sz w:val="20"/>
                <w:szCs w:val="20"/>
                <w:lang w:val="en-GB"/>
              </w:rPr>
            </w:pPr>
            <w:r w:rsidRPr="002C71D1">
              <w:rPr>
                <w:rFonts w:ascii="Arial" w:hAnsi="Arial"/>
                <w:b/>
                <w:sz w:val="20"/>
                <w:szCs w:val="20"/>
                <w:lang w:val="en-GB"/>
              </w:rPr>
              <w:t>1</w:t>
            </w:r>
          </w:p>
        </w:tc>
        <w:tc>
          <w:tcPr>
            <w:tcW w:w="2433" w:type="dxa"/>
            <w:tcBorders>
              <w:bottom w:val="single" w:sz="4" w:space="0" w:color="auto"/>
            </w:tcBorders>
            <w:shd w:val="clear" w:color="auto" w:fill="99CCFF"/>
          </w:tcPr>
          <w:p w14:paraId="32600B2C" w14:textId="38873112" w:rsidR="0022490A" w:rsidRPr="002C71D1" w:rsidRDefault="0022490A" w:rsidP="0022490A">
            <w:pPr>
              <w:jc w:val="center"/>
              <w:rPr>
                <w:rFonts w:ascii="Arial" w:hAnsi="Arial"/>
                <w:b/>
                <w:sz w:val="20"/>
                <w:szCs w:val="20"/>
                <w:lang w:val="en-GB"/>
              </w:rPr>
            </w:pPr>
            <w:r w:rsidRPr="002C71D1">
              <w:rPr>
                <w:rFonts w:ascii="Arial" w:hAnsi="Arial"/>
                <w:b/>
                <w:sz w:val="20"/>
                <w:szCs w:val="20"/>
                <w:lang w:val="en-GB"/>
              </w:rPr>
              <w:t>2</w:t>
            </w:r>
          </w:p>
        </w:tc>
        <w:tc>
          <w:tcPr>
            <w:tcW w:w="2424" w:type="dxa"/>
            <w:tcBorders>
              <w:bottom w:val="single" w:sz="4" w:space="0" w:color="auto"/>
            </w:tcBorders>
            <w:shd w:val="clear" w:color="auto" w:fill="99CCFF"/>
          </w:tcPr>
          <w:p w14:paraId="299955DA" w14:textId="3572588E" w:rsidR="0022490A" w:rsidRPr="002C71D1" w:rsidRDefault="0022490A" w:rsidP="0022490A">
            <w:pPr>
              <w:jc w:val="center"/>
              <w:rPr>
                <w:rFonts w:ascii="Arial" w:hAnsi="Arial"/>
                <w:b/>
                <w:sz w:val="20"/>
                <w:szCs w:val="20"/>
                <w:lang w:val="en-GB"/>
              </w:rPr>
            </w:pPr>
            <w:r w:rsidRPr="002C71D1">
              <w:rPr>
                <w:rFonts w:ascii="Arial" w:hAnsi="Arial"/>
                <w:b/>
                <w:sz w:val="20"/>
                <w:szCs w:val="20"/>
                <w:lang w:val="en-GB"/>
              </w:rPr>
              <w:t>3</w:t>
            </w:r>
          </w:p>
        </w:tc>
        <w:tc>
          <w:tcPr>
            <w:tcW w:w="2660" w:type="dxa"/>
            <w:tcBorders>
              <w:bottom w:val="single" w:sz="4" w:space="0" w:color="auto"/>
            </w:tcBorders>
            <w:shd w:val="clear" w:color="auto" w:fill="99CCFF"/>
          </w:tcPr>
          <w:p w14:paraId="7A7F4EE1" w14:textId="7EBC1154" w:rsidR="0022490A" w:rsidRPr="002C71D1" w:rsidRDefault="0022490A" w:rsidP="0022490A">
            <w:pPr>
              <w:jc w:val="center"/>
              <w:rPr>
                <w:rFonts w:ascii="Arial" w:hAnsi="Arial"/>
                <w:b/>
                <w:sz w:val="20"/>
                <w:szCs w:val="20"/>
                <w:lang w:val="en-GB"/>
              </w:rPr>
            </w:pPr>
            <w:r w:rsidRPr="002C71D1">
              <w:rPr>
                <w:rFonts w:ascii="Arial" w:hAnsi="Arial"/>
                <w:b/>
                <w:sz w:val="20"/>
                <w:szCs w:val="20"/>
                <w:lang w:val="en-GB"/>
              </w:rPr>
              <w:t>4</w:t>
            </w:r>
          </w:p>
        </w:tc>
        <w:tc>
          <w:tcPr>
            <w:tcW w:w="2410" w:type="dxa"/>
            <w:tcBorders>
              <w:bottom w:val="single" w:sz="4" w:space="0" w:color="auto"/>
            </w:tcBorders>
            <w:shd w:val="clear" w:color="auto" w:fill="99CCFF"/>
          </w:tcPr>
          <w:p w14:paraId="010200E8" w14:textId="0FF1CA3D" w:rsidR="0022490A" w:rsidRPr="002C71D1" w:rsidRDefault="0022490A" w:rsidP="0022490A">
            <w:pPr>
              <w:jc w:val="center"/>
              <w:rPr>
                <w:rFonts w:ascii="Arial" w:hAnsi="Arial"/>
                <w:b/>
                <w:sz w:val="20"/>
                <w:szCs w:val="20"/>
                <w:lang w:val="en-GB"/>
              </w:rPr>
            </w:pPr>
            <w:r w:rsidRPr="002C71D1">
              <w:rPr>
                <w:rFonts w:ascii="Arial" w:hAnsi="Arial"/>
                <w:b/>
                <w:sz w:val="20"/>
                <w:szCs w:val="20"/>
                <w:lang w:val="en-GB"/>
              </w:rPr>
              <w:t>5</w:t>
            </w:r>
          </w:p>
        </w:tc>
        <w:tc>
          <w:tcPr>
            <w:tcW w:w="1984" w:type="dxa"/>
            <w:tcBorders>
              <w:bottom w:val="single" w:sz="4" w:space="0" w:color="auto"/>
            </w:tcBorders>
            <w:shd w:val="clear" w:color="auto" w:fill="99CCFF"/>
          </w:tcPr>
          <w:p w14:paraId="44E97ECD" w14:textId="49E8506A" w:rsidR="0022490A" w:rsidRPr="002C71D1" w:rsidRDefault="0022490A" w:rsidP="0022490A">
            <w:pPr>
              <w:jc w:val="center"/>
              <w:rPr>
                <w:rFonts w:ascii="Arial" w:hAnsi="Arial"/>
                <w:b/>
                <w:sz w:val="20"/>
                <w:szCs w:val="20"/>
                <w:lang w:val="en-GB"/>
              </w:rPr>
            </w:pPr>
            <w:r w:rsidRPr="002C71D1">
              <w:rPr>
                <w:rFonts w:ascii="Arial" w:hAnsi="Arial"/>
                <w:b/>
                <w:sz w:val="20"/>
                <w:szCs w:val="20"/>
                <w:lang w:val="en-GB"/>
              </w:rPr>
              <w:t>6</w:t>
            </w:r>
          </w:p>
        </w:tc>
      </w:tr>
      <w:tr w:rsidR="0022490A" w:rsidRPr="002C71D1" w14:paraId="6B88AF3B" w14:textId="77777777" w:rsidTr="00E23C9D">
        <w:tc>
          <w:tcPr>
            <w:tcW w:w="1425" w:type="dxa"/>
            <w:vMerge w:val="restart"/>
            <w:shd w:val="clear" w:color="auto" w:fill="FFCC66"/>
            <w:vAlign w:val="center"/>
          </w:tcPr>
          <w:p w14:paraId="21207A16" w14:textId="08E3A1E6" w:rsidR="0022490A" w:rsidRPr="002C71D1" w:rsidRDefault="0022490A" w:rsidP="0022490A">
            <w:pPr>
              <w:tabs>
                <w:tab w:val="left" w:pos="599"/>
              </w:tabs>
              <w:jc w:val="center"/>
              <w:rPr>
                <w:rFonts w:ascii="Arial" w:hAnsi="Arial"/>
                <w:sz w:val="12"/>
                <w:szCs w:val="16"/>
                <w:lang w:val="en-GB"/>
              </w:rPr>
            </w:pPr>
            <w:r w:rsidRPr="002C71D1">
              <w:rPr>
                <w:rFonts w:asciiTheme="majorHAnsi" w:hAnsiTheme="majorHAnsi"/>
                <w:b/>
                <w:sz w:val="20"/>
                <w:szCs w:val="20"/>
                <w:lang w:val="en-GB"/>
              </w:rPr>
              <w:t>Foundations</w:t>
            </w:r>
          </w:p>
        </w:tc>
        <w:tc>
          <w:tcPr>
            <w:tcW w:w="2506" w:type="dxa"/>
            <w:shd w:val="clear" w:color="auto" w:fill="FFCC66"/>
            <w:vAlign w:val="center"/>
          </w:tcPr>
          <w:p w14:paraId="18EF61AA" w14:textId="0040F025" w:rsidR="0022490A" w:rsidRPr="002C71D1" w:rsidRDefault="0022490A" w:rsidP="0022490A">
            <w:pPr>
              <w:jc w:val="center"/>
              <w:rPr>
                <w:rFonts w:ascii="Arial" w:hAnsi="Arial"/>
                <w:b/>
                <w:sz w:val="12"/>
                <w:szCs w:val="16"/>
                <w:lang w:val="en-GB"/>
              </w:rPr>
            </w:pPr>
            <w:r w:rsidRPr="002C71D1">
              <w:rPr>
                <w:rFonts w:ascii="Arial" w:hAnsi="Arial" w:cs="Arial"/>
                <w:sz w:val="12"/>
                <w:szCs w:val="16"/>
                <w:lang w:val="en-GB"/>
              </w:rPr>
              <w:t>1 more</w:t>
            </w:r>
          </w:p>
        </w:tc>
        <w:tc>
          <w:tcPr>
            <w:tcW w:w="2433" w:type="dxa"/>
            <w:shd w:val="clear" w:color="auto" w:fill="FFCC66"/>
            <w:vAlign w:val="center"/>
          </w:tcPr>
          <w:p w14:paraId="58FA8D03" w14:textId="77777777" w:rsidR="0022490A" w:rsidRPr="002C71D1" w:rsidRDefault="0022490A" w:rsidP="0022490A">
            <w:pPr>
              <w:jc w:val="center"/>
              <w:rPr>
                <w:rFonts w:ascii="Arial" w:hAnsi="Arial" w:cs="Arial"/>
                <w:sz w:val="12"/>
                <w:szCs w:val="16"/>
                <w:lang w:val="en-GB"/>
              </w:rPr>
            </w:pPr>
            <w:r w:rsidRPr="002C71D1">
              <w:rPr>
                <w:rFonts w:ascii="Arial" w:hAnsi="Arial" w:cs="Arial"/>
                <w:sz w:val="12"/>
                <w:szCs w:val="16"/>
                <w:lang w:val="en-GB"/>
              </w:rPr>
              <w:t>10 more</w:t>
            </w:r>
          </w:p>
          <w:p w14:paraId="3282801D" w14:textId="1F008495" w:rsidR="0022490A" w:rsidRPr="002C71D1" w:rsidRDefault="0022490A" w:rsidP="0022490A">
            <w:pPr>
              <w:jc w:val="center"/>
              <w:rPr>
                <w:rFonts w:ascii="Arial Narrow" w:hAnsi="Arial Narrow" w:cs="Arial"/>
                <w:sz w:val="12"/>
                <w:szCs w:val="16"/>
                <w:lang w:val="en-GB"/>
              </w:rPr>
            </w:pPr>
            <w:r w:rsidRPr="002C71D1">
              <w:rPr>
                <w:rFonts w:ascii="Arial" w:hAnsi="Arial" w:cs="Arial"/>
                <w:sz w:val="12"/>
                <w:szCs w:val="16"/>
                <w:lang w:val="en-GB"/>
              </w:rPr>
              <w:t>Number bonds: 20, 12, 13</w:t>
            </w:r>
          </w:p>
        </w:tc>
        <w:tc>
          <w:tcPr>
            <w:tcW w:w="2424" w:type="dxa"/>
            <w:shd w:val="clear" w:color="auto" w:fill="FFCC66"/>
            <w:vAlign w:val="center"/>
          </w:tcPr>
          <w:p w14:paraId="5379ABB4" w14:textId="61BCF8B5" w:rsidR="0022490A" w:rsidRPr="002C71D1" w:rsidRDefault="0022490A" w:rsidP="0022490A">
            <w:pPr>
              <w:jc w:val="center"/>
              <w:rPr>
                <w:rFonts w:ascii="Arial" w:hAnsi="Arial"/>
                <w:b/>
                <w:sz w:val="12"/>
                <w:szCs w:val="16"/>
                <w:lang w:val="en-GB"/>
              </w:rPr>
            </w:pPr>
            <w:r w:rsidRPr="002C71D1">
              <w:rPr>
                <w:rFonts w:ascii="Arial" w:hAnsi="Arial" w:cs="Arial"/>
                <w:sz w:val="12"/>
                <w:szCs w:val="16"/>
                <w:lang w:val="en-GB"/>
              </w:rPr>
              <w:t>Add multiples of 10, 100</w:t>
            </w:r>
          </w:p>
        </w:tc>
        <w:tc>
          <w:tcPr>
            <w:tcW w:w="2660" w:type="dxa"/>
            <w:shd w:val="clear" w:color="auto" w:fill="FFCC66"/>
            <w:vAlign w:val="center"/>
          </w:tcPr>
          <w:p w14:paraId="7DBD0A0E" w14:textId="3318233B" w:rsidR="0022490A" w:rsidRPr="002C71D1" w:rsidRDefault="0022490A" w:rsidP="0022490A">
            <w:pPr>
              <w:jc w:val="center"/>
              <w:rPr>
                <w:rFonts w:ascii="Arial" w:hAnsi="Arial"/>
                <w:b/>
                <w:sz w:val="12"/>
                <w:szCs w:val="16"/>
                <w:lang w:val="en-GB"/>
              </w:rPr>
            </w:pPr>
            <w:r w:rsidRPr="002C71D1">
              <w:rPr>
                <w:rFonts w:ascii="Arial" w:hAnsi="Arial" w:cs="Arial"/>
                <w:sz w:val="12"/>
                <w:szCs w:val="16"/>
                <w:lang w:val="en-GB"/>
              </w:rPr>
              <w:t>Add multiples of 10s , 100s, 1000s</w:t>
            </w:r>
          </w:p>
        </w:tc>
        <w:tc>
          <w:tcPr>
            <w:tcW w:w="2410" w:type="dxa"/>
            <w:shd w:val="clear" w:color="auto" w:fill="FFCC66"/>
            <w:vAlign w:val="center"/>
          </w:tcPr>
          <w:p w14:paraId="5837A9FB" w14:textId="382E49E9" w:rsidR="0022490A" w:rsidRPr="002C71D1" w:rsidRDefault="0022490A" w:rsidP="0022490A">
            <w:pPr>
              <w:jc w:val="center"/>
              <w:rPr>
                <w:rFonts w:ascii="Arial" w:hAnsi="Arial"/>
                <w:b/>
                <w:sz w:val="12"/>
                <w:szCs w:val="16"/>
                <w:lang w:val="en-GB"/>
              </w:rPr>
            </w:pPr>
            <w:r w:rsidRPr="002C71D1">
              <w:rPr>
                <w:rFonts w:ascii="Arial Narrow" w:hAnsi="Arial Narrow"/>
                <w:sz w:val="12"/>
                <w:szCs w:val="16"/>
                <w:lang w:val="en-GB"/>
              </w:rPr>
              <w:t xml:space="preserve">Add </w:t>
            </w:r>
            <w:r w:rsidRPr="002C71D1">
              <w:rPr>
                <w:rFonts w:ascii="Arial" w:hAnsi="Arial" w:cs="Arial"/>
                <w:sz w:val="12"/>
                <w:szCs w:val="16"/>
                <w:lang w:val="en-GB"/>
              </w:rPr>
              <w:t xml:space="preserve">multiples of </w:t>
            </w:r>
            <w:r w:rsidRPr="002C71D1">
              <w:rPr>
                <w:rFonts w:ascii="Arial Narrow" w:hAnsi="Arial Narrow"/>
                <w:sz w:val="12"/>
                <w:szCs w:val="16"/>
                <w:lang w:val="en-GB"/>
              </w:rPr>
              <w:t>10s , 100s, 1000s, tenths,</w:t>
            </w:r>
          </w:p>
        </w:tc>
        <w:tc>
          <w:tcPr>
            <w:tcW w:w="1984" w:type="dxa"/>
            <w:shd w:val="clear" w:color="auto" w:fill="FFCC66"/>
            <w:vAlign w:val="center"/>
          </w:tcPr>
          <w:p w14:paraId="6A80D56D" w14:textId="51FBE9A6" w:rsidR="0022490A" w:rsidRPr="002C71D1" w:rsidRDefault="0022490A" w:rsidP="0022490A">
            <w:pPr>
              <w:jc w:val="center"/>
              <w:rPr>
                <w:rFonts w:ascii="Arial" w:hAnsi="Arial"/>
                <w:b/>
                <w:sz w:val="12"/>
                <w:szCs w:val="16"/>
                <w:lang w:val="en-GB"/>
              </w:rPr>
            </w:pPr>
            <w:r w:rsidRPr="002C71D1">
              <w:rPr>
                <w:rFonts w:ascii="Arial Narrow" w:hAnsi="Arial Narrow"/>
                <w:sz w:val="12"/>
                <w:szCs w:val="16"/>
                <w:lang w:val="en-GB"/>
              </w:rPr>
              <w:t xml:space="preserve">Add </w:t>
            </w:r>
            <w:r w:rsidRPr="002C71D1">
              <w:rPr>
                <w:rFonts w:ascii="Arial" w:hAnsi="Arial" w:cs="Arial"/>
                <w:sz w:val="12"/>
                <w:szCs w:val="16"/>
                <w:lang w:val="en-GB"/>
              </w:rPr>
              <w:t xml:space="preserve">multiples of </w:t>
            </w:r>
            <w:r w:rsidRPr="002C71D1">
              <w:rPr>
                <w:rFonts w:ascii="Arial Narrow" w:hAnsi="Arial Narrow"/>
                <w:sz w:val="12"/>
                <w:szCs w:val="16"/>
                <w:lang w:val="en-GB"/>
              </w:rPr>
              <w:t>10s , 100s, 1000s, tenths, hundredths</w:t>
            </w:r>
          </w:p>
        </w:tc>
      </w:tr>
      <w:tr w:rsidR="0022490A" w:rsidRPr="002C71D1" w14:paraId="01BFF34F" w14:textId="77777777" w:rsidTr="00E23C9D">
        <w:tc>
          <w:tcPr>
            <w:tcW w:w="1425" w:type="dxa"/>
            <w:vMerge/>
            <w:shd w:val="clear" w:color="auto" w:fill="FFCC66"/>
          </w:tcPr>
          <w:p w14:paraId="3FC76D74" w14:textId="77777777" w:rsidR="0022490A" w:rsidRPr="002C71D1" w:rsidRDefault="0022490A" w:rsidP="0022490A">
            <w:pPr>
              <w:jc w:val="center"/>
              <w:rPr>
                <w:rFonts w:ascii="Arial" w:hAnsi="Arial"/>
                <w:b/>
                <w:sz w:val="14"/>
                <w:szCs w:val="36"/>
                <w:lang w:val="en-GB"/>
              </w:rPr>
            </w:pPr>
          </w:p>
        </w:tc>
        <w:tc>
          <w:tcPr>
            <w:tcW w:w="2506" w:type="dxa"/>
            <w:shd w:val="clear" w:color="auto" w:fill="FFCC66"/>
            <w:vAlign w:val="center"/>
          </w:tcPr>
          <w:p w14:paraId="60BECC83" w14:textId="43BE8E44" w:rsidR="0022490A" w:rsidRPr="002C71D1" w:rsidRDefault="0022490A" w:rsidP="0022490A">
            <w:pPr>
              <w:jc w:val="center"/>
              <w:rPr>
                <w:rFonts w:ascii="Arial" w:hAnsi="Arial"/>
                <w:b/>
                <w:sz w:val="36"/>
                <w:szCs w:val="36"/>
                <w:lang w:val="en-GB"/>
              </w:rPr>
            </w:pPr>
            <w:r w:rsidRPr="002C71D1">
              <w:rPr>
                <w:rFonts w:ascii="Arial" w:hAnsi="Arial" w:cs="Arial"/>
                <w:sz w:val="12"/>
                <w:szCs w:val="16"/>
                <w:lang w:val="en-GB"/>
              </w:rPr>
              <w:t>Number bonds: 5, 6</w:t>
            </w:r>
          </w:p>
        </w:tc>
        <w:tc>
          <w:tcPr>
            <w:tcW w:w="2433" w:type="dxa"/>
            <w:shd w:val="clear" w:color="auto" w:fill="FFCC66"/>
            <w:vAlign w:val="center"/>
          </w:tcPr>
          <w:p w14:paraId="30613B4E" w14:textId="77777777" w:rsidR="0022490A" w:rsidRPr="002C71D1" w:rsidRDefault="0022490A" w:rsidP="0022490A">
            <w:pPr>
              <w:jc w:val="center"/>
              <w:rPr>
                <w:rFonts w:ascii="Arial" w:hAnsi="Arial" w:cs="Arial"/>
                <w:sz w:val="12"/>
                <w:szCs w:val="20"/>
                <w:lang w:val="en-GB"/>
              </w:rPr>
            </w:pPr>
            <w:r w:rsidRPr="002C71D1">
              <w:rPr>
                <w:rFonts w:ascii="Arial" w:hAnsi="Arial" w:cs="Arial"/>
                <w:sz w:val="12"/>
                <w:szCs w:val="16"/>
                <w:lang w:val="en-GB"/>
              </w:rPr>
              <w:t xml:space="preserve">Number bonds: </w:t>
            </w:r>
            <w:r w:rsidRPr="002C71D1">
              <w:rPr>
                <w:rFonts w:ascii="Arial" w:hAnsi="Arial" w:cs="Arial"/>
                <w:sz w:val="12"/>
                <w:szCs w:val="20"/>
                <w:lang w:val="en-GB"/>
              </w:rPr>
              <w:t>14,15</w:t>
            </w:r>
          </w:p>
          <w:p w14:paraId="12B8A179" w14:textId="1D2CF7D5" w:rsidR="0022490A" w:rsidRPr="002C71D1" w:rsidRDefault="0022490A" w:rsidP="0022490A">
            <w:pPr>
              <w:jc w:val="center"/>
              <w:rPr>
                <w:rFonts w:ascii="Arial Narrow" w:hAnsi="Arial Narrow" w:cs="Arial"/>
                <w:sz w:val="14"/>
                <w:lang w:val="en-GB"/>
              </w:rPr>
            </w:pPr>
            <w:r w:rsidRPr="002C71D1">
              <w:rPr>
                <w:rFonts w:ascii="Arial" w:hAnsi="Arial" w:cs="Arial"/>
                <w:sz w:val="12"/>
                <w:szCs w:val="20"/>
                <w:lang w:val="en-GB"/>
              </w:rPr>
              <w:t xml:space="preserve">Add 1 digit </w:t>
            </w:r>
            <w:r w:rsidRPr="002C71D1">
              <w:rPr>
                <w:rFonts w:ascii="Arial" w:hAnsi="Arial" w:cs="Arial"/>
                <w:sz w:val="12"/>
                <w:szCs w:val="16"/>
                <w:lang w:val="en-GB"/>
              </w:rPr>
              <w:t xml:space="preserve">to 2 </w:t>
            </w:r>
            <w:proofErr w:type="gramStart"/>
            <w:r w:rsidRPr="002C71D1">
              <w:rPr>
                <w:rFonts w:ascii="Arial" w:hAnsi="Arial" w:cs="Arial"/>
                <w:sz w:val="12"/>
                <w:szCs w:val="16"/>
                <w:lang w:val="en-GB"/>
              </w:rPr>
              <w:t>digit</w:t>
            </w:r>
            <w:proofErr w:type="gramEnd"/>
            <w:r w:rsidRPr="002C71D1">
              <w:rPr>
                <w:rFonts w:ascii="Arial" w:hAnsi="Arial" w:cs="Arial"/>
                <w:sz w:val="12"/>
                <w:szCs w:val="16"/>
                <w:lang w:val="en-GB"/>
              </w:rPr>
              <w:t xml:space="preserve"> </w:t>
            </w:r>
            <w:r w:rsidRPr="002C71D1">
              <w:rPr>
                <w:rFonts w:ascii="Arial" w:hAnsi="Arial" w:cs="Arial"/>
                <w:sz w:val="12"/>
                <w:szCs w:val="20"/>
                <w:lang w:val="en-GB"/>
              </w:rPr>
              <w:t>by bridging.</w:t>
            </w:r>
          </w:p>
        </w:tc>
        <w:tc>
          <w:tcPr>
            <w:tcW w:w="2424" w:type="dxa"/>
            <w:shd w:val="clear" w:color="auto" w:fill="FFCC66"/>
            <w:vAlign w:val="center"/>
          </w:tcPr>
          <w:p w14:paraId="5017574D" w14:textId="7CE1DF57" w:rsidR="0022490A" w:rsidRPr="002C71D1" w:rsidRDefault="0022490A" w:rsidP="0022490A">
            <w:pPr>
              <w:jc w:val="center"/>
              <w:rPr>
                <w:rFonts w:ascii="Arial" w:hAnsi="Arial"/>
                <w:b/>
                <w:sz w:val="36"/>
                <w:szCs w:val="36"/>
                <w:lang w:val="en-GB"/>
              </w:rPr>
            </w:pPr>
            <w:r w:rsidRPr="002C71D1">
              <w:rPr>
                <w:rFonts w:ascii="Arial" w:hAnsi="Arial" w:cs="Arial"/>
                <w:sz w:val="12"/>
                <w:szCs w:val="20"/>
                <w:lang w:val="en-GB"/>
              </w:rPr>
              <w:t>Add single digit bridging through boundaries</w:t>
            </w:r>
          </w:p>
        </w:tc>
        <w:tc>
          <w:tcPr>
            <w:tcW w:w="2660" w:type="dxa"/>
            <w:shd w:val="clear" w:color="auto" w:fill="FFCC66"/>
            <w:vAlign w:val="center"/>
          </w:tcPr>
          <w:p w14:paraId="2A7D1597" w14:textId="0059D9E1" w:rsidR="0022490A" w:rsidRPr="002C71D1" w:rsidRDefault="0022490A" w:rsidP="0022490A">
            <w:pPr>
              <w:jc w:val="center"/>
              <w:rPr>
                <w:rFonts w:ascii="Arial" w:hAnsi="Arial"/>
                <w:b/>
                <w:sz w:val="36"/>
                <w:szCs w:val="36"/>
                <w:lang w:val="en-GB"/>
              </w:rPr>
            </w:pPr>
            <w:r w:rsidRPr="002C71D1">
              <w:rPr>
                <w:rFonts w:ascii="Arial" w:hAnsi="Arial" w:cs="Arial"/>
                <w:sz w:val="12"/>
                <w:szCs w:val="20"/>
                <w:lang w:val="en-GB"/>
              </w:rPr>
              <w:t>Fluency of 2 digit + 2 digit</w:t>
            </w:r>
          </w:p>
        </w:tc>
        <w:tc>
          <w:tcPr>
            <w:tcW w:w="2410" w:type="dxa"/>
            <w:shd w:val="clear" w:color="auto" w:fill="FFCC66"/>
            <w:vAlign w:val="center"/>
          </w:tcPr>
          <w:p w14:paraId="1BB21BEC" w14:textId="61D67B0D" w:rsidR="0022490A" w:rsidRPr="002C71D1" w:rsidRDefault="0022490A" w:rsidP="0022490A">
            <w:pPr>
              <w:jc w:val="center"/>
              <w:rPr>
                <w:rFonts w:ascii="Arial" w:hAnsi="Arial"/>
                <w:b/>
                <w:sz w:val="36"/>
                <w:szCs w:val="36"/>
                <w:lang w:val="en-GB"/>
              </w:rPr>
            </w:pPr>
            <w:r w:rsidRPr="002C71D1">
              <w:rPr>
                <w:rFonts w:ascii="Arial" w:hAnsi="Arial" w:cs="Arial"/>
                <w:sz w:val="12"/>
                <w:szCs w:val="20"/>
                <w:lang w:val="en-GB"/>
              </w:rPr>
              <w:t>Fluency of 2 digit + 2 digit including with decimals</w:t>
            </w:r>
          </w:p>
        </w:tc>
        <w:tc>
          <w:tcPr>
            <w:tcW w:w="1984" w:type="dxa"/>
            <w:shd w:val="clear" w:color="auto" w:fill="FFCC66"/>
            <w:vAlign w:val="center"/>
          </w:tcPr>
          <w:p w14:paraId="1AE5ECF3" w14:textId="12698CBE" w:rsidR="0022490A" w:rsidRPr="002C71D1" w:rsidRDefault="0022490A" w:rsidP="0022490A">
            <w:pPr>
              <w:jc w:val="center"/>
              <w:rPr>
                <w:rFonts w:ascii="Arial" w:hAnsi="Arial"/>
                <w:b/>
                <w:sz w:val="36"/>
                <w:szCs w:val="36"/>
                <w:lang w:val="en-GB"/>
              </w:rPr>
            </w:pPr>
            <w:r w:rsidRPr="002C71D1">
              <w:rPr>
                <w:rFonts w:ascii="Arial" w:hAnsi="Arial" w:cs="Arial"/>
                <w:sz w:val="12"/>
                <w:szCs w:val="20"/>
                <w:lang w:val="en-GB"/>
              </w:rPr>
              <w:t>Fluency of 2 digit + 2 digit including with decimals</w:t>
            </w:r>
          </w:p>
        </w:tc>
      </w:tr>
      <w:tr w:rsidR="0022490A" w:rsidRPr="002C71D1" w14:paraId="14998CED" w14:textId="77777777" w:rsidTr="00E23C9D">
        <w:tc>
          <w:tcPr>
            <w:tcW w:w="1425" w:type="dxa"/>
            <w:vMerge/>
            <w:shd w:val="clear" w:color="auto" w:fill="FFCC66"/>
          </w:tcPr>
          <w:p w14:paraId="74CB0D85" w14:textId="77777777" w:rsidR="0022490A" w:rsidRPr="002C71D1" w:rsidRDefault="0022490A" w:rsidP="0022490A">
            <w:pPr>
              <w:jc w:val="center"/>
              <w:rPr>
                <w:rFonts w:ascii="Arial" w:hAnsi="Arial"/>
                <w:b/>
                <w:sz w:val="14"/>
                <w:szCs w:val="36"/>
                <w:lang w:val="en-GB"/>
              </w:rPr>
            </w:pPr>
          </w:p>
        </w:tc>
        <w:tc>
          <w:tcPr>
            <w:tcW w:w="2506" w:type="dxa"/>
            <w:shd w:val="clear" w:color="auto" w:fill="FFCC66"/>
            <w:vAlign w:val="center"/>
          </w:tcPr>
          <w:p w14:paraId="6DE00540" w14:textId="77777777" w:rsidR="0022490A" w:rsidRPr="002C71D1" w:rsidRDefault="0022490A" w:rsidP="0022490A">
            <w:pPr>
              <w:jc w:val="center"/>
              <w:rPr>
                <w:rFonts w:ascii="Arial" w:hAnsi="Arial" w:cs="Arial"/>
                <w:sz w:val="12"/>
                <w:szCs w:val="20"/>
                <w:lang w:val="en-GB"/>
              </w:rPr>
            </w:pPr>
            <w:r w:rsidRPr="002C71D1">
              <w:rPr>
                <w:rFonts w:ascii="Arial" w:hAnsi="Arial" w:cs="Arial"/>
                <w:sz w:val="12"/>
                <w:szCs w:val="20"/>
                <w:lang w:val="en-GB"/>
              </w:rPr>
              <w:t>Largest number first.</w:t>
            </w:r>
          </w:p>
          <w:p w14:paraId="2CD29C5B" w14:textId="463667DA" w:rsidR="0022490A" w:rsidRPr="002C71D1" w:rsidRDefault="0022490A" w:rsidP="0022490A">
            <w:pPr>
              <w:jc w:val="center"/>
              <w:rPr>
                <w:rFonts w:ascii="Arial" w:hAnsi="Arial"/>
                <w:b/>
                <w:sz w:val="36"/>
                <w:szCs w:val="36"/>
                <w:lang w:val="en-GB"/>
              </w:rPr>
            </w:pPr>
            <w:r w:rsidRPr="002C71D1">
              <w:rPr>
                <w:rFonts w:ascii="Arial" w:hAnsi="Arial" w:cs="Arial"/>
                <w:sz w:val="12"/>
                <w:szCs w:val="16"/>
                <w:lang w:val="en-GB"/>
              </w:rPr>
              <w:t>Number bonds: 7, 8</w:t>
            </w:r>
          </w:p>
        </w:tc>
        <w:tc>
          <w:tcPr>
            <w:tcW w:w="2433" w:type="dxa"/>
            <w:shd w:val="clear" w:color="auto" w:fill="FFCC66"/>
            <w:vAlign w:val="center"/>
          </w:tcPr>
          <w:p w14:paraId="26C51E69" w14:textId="6205C4B2" w:rsidR="0022490A" w:rsidRPr="002C71D1" w:rsidRDefault="0022490A" w:rsidP="0022490A">
            <w:pPr>
              <w:jc w:val="center"/>
              <w:rPr>
                <w:rFonts w:ascii="Arial" w:hAnsi="Arial" w:cs="Arial"/>
                <w:sz w:val="12"/>
                <w:szCs w:val="20"/>
                <w:lang w:val="en-GB"/>
              </w:rPr>
            </w:pPr>
            <w:r w:rsidRPr="002C71D1">
              <w:rPr>
                <w:rFonts w:ascii="Arial" w:hAnsi="Arial" w:cs="Arial"/>
                <w:sz w:val="12"/>
                <w:szCs w:val="20"/>
                <w:lang w:val="en-GB"/>
              </w:rPr>
              <w:t>Partition second number, add tens then ones</w:t>
            </w:r>
          </w:p>
        </w:tc>
        <w:tc>
          <w:tcPr>
            <w:tcW w:w="2424" w:type="dxa"/>
            <w:shd w:val="clear" w:color="auto" w:fill="FFCC66"/>
            <w:vAlign w:val="center"/>
          </w:tcPr>
          <w:p w14:paraId="4D8BD6A7" w14:textId="70DF9754" w:rsidR="0022490A" w:rsidRPr="002C71D1" w:rsidRDefault="0022490A" w:rsidP="0022490A">
            <w:pPr>
              <w:jc w:val="center"/>
              <w:rPr>
                <w:rFonts w:ascii="Arial" w:hAnsi="Arial" w:cs="Arial"/>
                <w:sz w:val="12"/>
                <w:szCs w:val="20"/>
                <w:lang w:val="en-GB"/>
              </w:rPr>
            </w:pPr>
            <w:r w:rsidRPr="002C71D1">
              <w:rPr>
                <w:rFonts w:ascii="Arial" w:hAnsi="Arial" w:cs="Arial"/>
                <w:sz w:val="12"/>
                <w:szCs w:val="20"/>
                <w:lang w:val="en-GB"/>
              </w:rPr>
              <w:t>Partition second number to add</w:t>
            </w:r>
          </w:p>
          <w:p w14:paraId="732C6354" w14:textId="08B69884" w:rsidR="0022490A" w:rsidRPr="002C71D1" w:rsidRDefault="0022490A" w:rsidP="0022490A">
            <w:pPr>
              <w:jc w:val="center"/>
              <w:rPr>
                <w:rFonts w:ascii="Arial" w:hAnsi="Arial"/>
                <w:b/>
                <w:sz w:val="36"/>
                <w:szCs w:val="36"/>
                <w:lang w:val="en-GB"/>
              </w:rPr>
            </w:pPr>
            <w:r w:rsidRPr="002C71D1">
              <w:rPr>
                <w:rFonts w:ascii="Arial" w:hAnsi="Arial" w:cs="Arial"/>
                <w:sz w:val="12"/>
                <w:szCs w:val="20"/>
                <w:lang w:val="en-GB"/>
              </w:rPr>
              <w:t>Pairs of 100</w:t>
            </w:r>
          </w:p>
        </w:tc>
        <w:tc>
          <w:tcPr>
            <w:tcW w:w="2660" w:type="dxa"/>
            <w:shd w:val="clear" w:color="auto" w:fill="FFCC66"/>
            <w:vAlign w:val="center"/>
          </w:tcPr>
          <w:p w14:paraId="5739E3B1" w14:textId="4CBD74B7" w:rsidR="0022490A" w:rsidRPr="002C71D1" w:rsidRDefault="0022490A" w:rsidP="0022490A">
            <w:pPr>
              <w:jc w:val="center"/>
              <w:rPr>
                <w:rFonts w:ascii="Arial" w:hAnsi="Arial" w:cs="Arial"/>
                <w:sz w:val="12"/>
                <w:szCs w:val="20"/>
                <w:lang w:val="en-GB"/>
              </w:rPr>
            </w:pPr>
            <w:r w:rsidRPr="002C71D1">
              <w:rPr>
                <w:rFonts w:ascii="Arial" w:hAnsi="Arial" w:cs="Arial"/>
                <w:sz w:val="12"/>
                <w:szCs w:val="20"/>
                <w:lang w:val="en-GB"/>
              </w:rPr>
              <w:t>Partition second number to add</w:t>
            </w:r>
          </w:p>
          <w:p w14:paraId="08EB8EC5" w14:textId="62E0D3EB" w:rsidR="0022490A" w:rsidRPr="002C71D1" w:rsidRDefault="0022490A" w:rsidP="0022490A">
            <w:pPr>
              <w:jc w:val="center"/>
              <w:rPr>
                <w:rFonts w:ascii="Arial" w:hAnsi="Arial"/>
                <w:b/>
                <w:sz w:val="36"/>
                <w:szCs w:val="36"/>
                <w:lang w:val="en-GB"/>
              </w:rPr>
            </w:pPr>
            <w:r w:rsidRPr="002C71D1">
              <w:rPr>
                <w:rFonts w:ascii="Arial" w:hAnsi="Arial" w:cs="Arial"/>
                <w:sz w:val="12"/>
                <w:szCs w:val="20"/>
                <w:lang w:val="en-GB"/>
              </w:rPr>
              <w:t>Decimal pairs of 10 and 1</w:t>
            </w:r>
          </w:p>
        </w:tc>
        <w:tc>
          <w:tcPr>
            <w:tcW w:w="2410" w:type="dxa"/>
            <w:shd w:val="clear" w:color="auto" w:fill="FFCC66"/>
            <w:vAlign w:val="center"/>
          </w:tcPr>
          <w:p w14:paraId="4FD0DBC8" w14:textId="1B336C6C" w:rsidR="0022490A" w:rsidRPr="002C71D1" w:rsidRDefault="0022490A" w:rsidP="0022490A">
            <w:pPr>
              <w:jc w:val="center"/>
              <w:rPr>
                <w:rFonts w:ascii="Arial" w:hAnsi="Arial"/>
                <w:b/>
                <w:sz w:val="36"/>
                <w:szCs w:val="36"/>
                <w:lang w:val="en-GB"/>
              </w:rPr>
            </w:pPr>
            <w:r w:rsidRPr="002C71D1">
              <w:rPr>
                <w:rFonts w:ascii="Arial" w:hAnsi="Arial" w:cs="Arial"/>
                <w:sz w:val="12"/>
                <w:szCs w:val="20"/>
                <w:lang w:val="en-GB"/>
              </w:rPr>
              <w:t>Partition second number to add</w:t>
            </w:r>
          </w:p>
        </w:tc>
        <w:tc>
          <w:tcPr>
            <w:tcW w:w="1984" w:type="dxa"/>
            <w:shd w:val="clear" w:color="auto" w:fill="FFCC66"/>
            <w:vAlign w:val="center"/>
          </w:tcPr>
          <w:p w14:paraId="1A8C54AF" w14:textId="1ED319D8" w:rsidR="0022490A" w:rsidRPr="002C71D1" w:rsidRDefault="0022490A" w:rsidP="0022490A">
            <w:pPr>
              <w:jc w:val="center"/>
              <w:rPr>
                <w:rFonts w:ascii="Arial" w:hAnsi="Arial"/>
                <w:b/>
                <w:sz w:val="36"/>
                <w:szCs w:val="36"/>
                <w:lang w:val="en-GB"/>
              </w:rPr>
            </w:pPr>
            <w:r w:rsidRPr="002C71D1">
              <w:rPr>
                <w:rFonts w:ascii="Arial" w:hAnsi="Arial" w:cs="Arial"/>
                <w:sz w:val="12"/>
                <w:szCs w:val="20"/>
                <w:lang w:val="en-GB"/>
              </w:rPr>
              <w:t>Partition second number to add</w:t>
            </w:r>
          </w:p>
        </w:tc>
      </w:tr>
      <w:tr w:rsidR="0022490A" w:rsidRPr="002C71D1" w14:paraId="57B9FA26" w14:textId="77777777" w:rsidTr="00E23C9D">
        <w:trPr>
          <w:trHeight w:val="285"/>
        </w:trPr>
        <w:tc>
          <w:tcPr>
            <w:tcW w:w="1425" w:type="dxa"/>
            <w:vMerge/>
            <w:shd w:val="clear" w:color="auto" w:fill="FFCC66"/>
          </w:tcPr>
          <w:p w14:paraId="6C24CAC4" w14:textId="77777777" w:rsidR="0022490A" w:rsidRPr="002C71D1" w:rsidRDefault="0022490A" w:rsidP="0022490A">
            <w:pPr>
              <w:jc w:val="center"/>
              <w:rPr>
                <w:rFonts w:ascii="Arial" w:hAnsi="Arial"/>
                <w:b/>
                <w:sz w:val="14"/>
                <w:szCs w:val="36"/>
                <w:lang w:val="en-GB"/>
              </w:rPr>
            </w:pPr>
          </w:p>
        </w:tc>
        <w:tc>
          <w:tcPr>
            <w:tcW w:w="2506" w:type="dxa"/>
            <w:shd w:val="clear" w:color="auto" w:fill="FFCC66"/>
            <w:vAlign w:val="center"/>
          </w:tcPr>
          <w:p w14:paraId="4BCD041E" w14:textId="77777777" w:rsidR="0022490A" w:rsidRPr="002C71D1" w:rsidRDefault="0022490A" w:rsidP="0022490A">
            <w:pPr>
              <w:jc w:val="center"/>
              <w:rPr>
                <w:rFonts w:ascii="Arial" w:hAnsi="Arial" w:cs="Arial"/>
                <w:sz w:val="12"/>
                <w:szCs w:val="20"/>
                <w:lang w:val="en-GB"/>
              </w:rPr>
            </w:pPr>
            <w:r w:rsidRPr="002C71D1">
              <w:rPr>
                <w:rFonts w:ascii="Arial" w:hAnsi="Arial" w:cs="Arial"/>
                <w:sz w:val="12"/>
                <w:szCs w:val="20"/>
                <w:lang w:val="en-GB"/>
              </w:rPr>
              <w:t>Add 10.</w:t>
            </w:r>
          </w:p>
          <w:p w14:paraId="5A83A6A8" w14:textId="1323E3AB" w:rsidR="0022490A" w:rsidRPr="002C71D1" w:rsidRDefault="0022490A" w:rsidP="0022490A">
            <w:pPr>
              <w:jc w:val="center"/>
              <w:rPr>
                <w:rFonts w:ascii="Arial" w:hAnsi="Arial"/>
                <w:b/>
                <w:sz w:val="36"/>
                <w:szCs w:val="36"/>
                <w:lang w:val="en-GB"/>
              </w:rPr>
            </w:pPr>
            <w:r w:rsidRPr="002C71D1">
              <w:rPr>
                <w:rFonts w:ascii="Arial" w:hAnsi="Arial" w:cs="Arial"/>
                <w:sz w:val="12"/>
                <w:szCs w:val="16"/>
                <w:lang w:val="en-GB"/>
              </w:rPr>
              <w:t>Number bonds: 9, 10</w:t>
            </w:r>
          </w:p>
        </w:tc>
        <w:tc>
          <w:tcPr>
            <w:tcW w:w="2433" w:type="dxa"/>
            <w:shd w:val="clear" w:color="auto" w:fill="FFCC66"/>
            <w:vAlign w:val="center"/>
          </w:tcPr>
          <w:p w14:paraId="0D4568D1" w14:textId="77777777" w:rsidR="0022490A" w:rsidRPr="002C71D1" w:rsidRDefault="0022490A" w:rsidP="0022490A">
            <w:pPr>
              <w:jc w:val="center"/>
              <w:rPr>
                <w:rFonts w:ascii="Arial" w:hAnsi="Arial" w:cs="Arial"/>
                <w:sz w:val="12"/>
                <w:szCs w:val="20"/>
                <w:lang w:val="en-GB"/>
              </w:rPr>
            </w:pPr>
            <w:r w:rsidRPr="002C71D1">
              <w:rPr>
                <w:rFonts w:ascii="Arial" w:hAnsi="Arial" w:cs="Arial"/>
                <w:sz w:val="12"/>
                <w:szCs w:val="20"/>
                <w:lang w:val="en-GB"/>
              </w:rPr>
              <w:t>Add 10 and multiples.</w:t>
            </w:r>
          </w:p>
          <w:p w14:paraId="079D52C7" w14:textId="3AD2C157" w:rsidR="0022490A" w:rsidRPr="002C71D1" w:rsidRDefault="0022490A" w:rsidP="0022490A">
            <w:pPr>
              <w:jc w:val="center"/>
              <w:rPr>
                <w:rFonts w:ascii="Arial" w:hAnsi="Arial" w:cs="Arial"/>
                <w:sz w:val="12"/>
                <w:szCs w:val="20"/>
                <w:lang w:val="en-GB"/>
              </w:rPr>
            </w:pPr>
            <w:r w:rsidRPr="002C71D1">
              <w:rPr>
                <w:rFonts w:ascii="Arial" w:hAnsi="Arial" w:cs="Arial"/>
                <w:sz w:val="12"/>
                <w:szCs w:val="16"/>
                <w:lang w:val="en-GB"/>
              </w:rPr>
              <w:t xml:space="preserve">Number bonds: </w:t>
            </w:r>
            <w:r w:rsidRPr="002C71D1">
              <w:rPr>
                <w:rFonts w:ascii="Arial" w:hAnsi="Arial" w:cs="Arial"/>
                <w:sz w:val="12"/>
                <w:szCs w:val="20"/>
                <w:lang w:val="en-GB"/>
              </w:rPr>
              <w:t>16 and 17</w:t>
            </w:r>
          </w:p>
        </w:tc>
        <w:tc>
          <w:tcPr>
            <w:tcW w:w="2424" w:type="dxa"/>
            <w:shd w:val="clear" w:color="auto" w:fill="FFCC66"/>
            <w:vAlign w:val="center"/>
          </w:tcPr>
          <w:p w14:paraId="397D444E" w14:textId="0F8D455A" w:rsidR="0022490A" w:rsidRPr="002C71D1" w:rsidRDefault="0022490A" w:rsidP="0022490A">
            <w:pPr>
              <w:jc w:val="center"/>
              <w:rPr>
                <w:rFonts w:ascii="Arial" w:hAnsi="Arial"/>
                <w:b/>
                <w:sz w:val="36"/>
                <w:szCs w:val="36"/>
                <w:lang w:val="en-GB"/>
              </w:rPr>
            </w:pPr>
            <w:r w:rsidRPr="002C71D1">
              <w:rPr>
                <w:rFonts w:ascii="Arial" w:hAnsi="Arial" w:cs="Arial"/>
                <w:sz w:val="12"/>
                <w:szCs w:val="16"/>
                <w:lang w:val="en-GB"/>
              </w:rPr>
              <w:t>Use near doubles to add</w:t>
            </w:r>
          </w:p>
        </w:tc>
        <w:tc>
          <w:tcPr>
            <w:tcW w:w="2660" w:type="dxa"/>
            <w:shd w:val="clear" w:color="auto" w:fill="FFCC66"/>
            <w:vAlign w:val="center"/>
          </w:tcPr>
          <w:p w14:paraId="15B23E07" w14:textId="544AFE61" w:rsidR="0022490A" w:rsidRPr="002C71D1" w:rsidRDefault="0022490A" w:rsidP="0022490A">
            <w:pPr>
              <w:jc w:val="center"/>
              <w:rPr>
                <w:rFonts w:ascii="Arial" w:hAnsi="Arial"/>
                <w:b/>
                <w:sz w:val="36"/>
                <w:szCs w:val="36"/>
                <w:lang w:val="en-GB"/>
              </w:rPr>
            </w:pPr>
            <w:r w:rsidRPr="002C71D1">
              <w:rPr>
                <w:rFonts w:ascii="Arial" w:hAnsi="Arial" w:cs="Arial"/>
                <w:sz w:val="12"/>
                <w:szCs w:val="16"/>
                <w:lang w:val="en-GB"/>
              </w:rPr>
              <w:t>Use near doubles to add</w:t>
            </w:r>
          </w:p>
        </w:tc>
        <w:tc>
          <w:tcPr>
            <w:tcW w:w="2410" w:type="dxa"/>
            <w:shd w:val="clear" w:color="auto" w:fill="FFCC66"/>
            <w:vAlign w:val="center"/>
          </w:tcPr>
          <w:p w14:paraId="72025647" w14:textId="23932633" w:rsidR="0022490A" w:rsidRPr="002C71D1" w:rsidRDefault="0022490A" w:rsidP="0022490A">
            <w:pPr>
              <w:jc w:val="center"/>
              <w:rPr>
                <w:rFonts w:ascii="Arial" w:hAnsi="Arial"/>
                <w:b/>
                <w:sz w:val="36"/>
                <w:szCs w:val="36"/>
                <w:lang w:val="en-GB"/>
              </w:rPr>
            </w:pPr>
            <w:r w:rsidRPr="002C71D1">
              <w:rPr>
                <w:rFonts w:ascii="Arial" w:hAnsi="Arial" w:cs="Arial"/>
                <w:sz w:val="12"/>
                <w:szCs w:val="20"/>
                <w:lang w:val="en-GB"/>
              </w:rPr>
              <w:t>Use number facts, bridging and place value</w:t>
            </w:r>
          </w:p>
        </w:tc>
        <w:tc>
          <w:tcPr>
            <w:tcW w:w="1984" w:type="dxa"/>
            <w:shd w:val="clear" w:color="auto" w:fill="FFCC66"/>
            <w:vAlign w:val="center"/>
          </w:tcPr>
          <w:p w14:paraId="5EB4C36C" w14:textId="594F54C0" w:rsidR="0022490A" w:rsidRPr="002C71D1" w:rsidRDefault="0022490A" w:rsidP="0022490A">
            <w:pPr>
              <w:jc w:val="center"/>
              <w:rPr>
                <w:rFonts w:ascii="Arial" w:hAnsi="Arial"/>
                <w:b/>
                <w:sz w:val="36"/>
                <w:szCs w:val="36"/>
                <w:lang w:val="en-GB"/>
              </w:rPr>
            </w:pPr>
            <w:r w:rsidRPr="002C71D1">
              <w:rPr>
                <w:rFonts w:ascii="Arial" w:hAnsi="Arial" w:cs="Arial"/>
                <w:sz w:val="12"/>
                <w:szCs w:val="20"/>
                <w:lang w:val="en-GB"/>
              </w:rPr>
              <w:t>Use number facts, bridging and place value</w:t>
            </w:r>
          </w:p>
        </w:tc>
      </w:tr>
      <w:tr w:rsidR="0022490A" w:rsidRPr="002C71D1" w14:paraId="32DFB614" w14:textId="77777777" w:rsidTr="00E23C9D">
        <w:tc>
          <w:tcPr>
            <w:tcW w:w="1425" w:type="dxa"/>
            <w:vMerge/>
            <w:shd w:val="clear" w:color="auto" w:fill="FFCC66"/>
          </w:tcPr>
          <w:p w14:paraId="09C6FB66" w14:textId="77777777" w:rsidR="0022490A" w:rsidRPr="002C71D1" w:rsidRDefault="0022490A" w:rsidP="0022490A">
            <w:pPr>
              <w:jc w:val="center"/>
              <w:rPr>
                <w:rFonts w:ascii="Arial" w:hAnsi="Arial"/>
                <w:b/>
                <w:sz w:val="12"/>
                <w:szCs w:val="16"/>
                <w:lang w:val="en-GB"/>
              </w:rPr>
            </w:pPr>
          </w:p>
        </w:tc>
        <w:tc>
          <w:tcPr>
            <w:tcW w:w="2506" w:type="dxa"/>
            <w:shd w:val="clear" w:color="auto" w:fill="FFCC66"/>
            <w:vAlign w:val="center"/>
          </w:tcPr>
          <w:p w14:paraId="04EF5519" w14:textId="77777777" w:rsidR="0022490A" w:rsidRPr="002C71D1" w:rsidRDefault="0022490A" w:rsidP="0022490A">
            <w:pPr>
              <w:jc w:val="center"/>
              <w:rPr>
                <w:rFonts w:ascii="Arial" w:hAnsi="Arial" w:cs="Arial"/>
                <w:sz w:val="12"/>
                <w:szCs w:val="20"/>
                <w:lang w:val="en-GB"/>
              </w:rPr>
            </w:pPr>
            <w:r w:rsidRPr="002C71D1">
              <w:rPr>
                <w:rFonts w:ascii="Arial" w:hAnsi="Arial" w:cs="Arial"/>
                <w:sz w:val="12"/>
                <w:szCs w:val="20"/>
                <w:lang w:val="en-GB"/>
              </w:rPr>
              <w:t>Ten plus ones.</w:t>
            </w:r>
          </w:p>
          <w:p w14:paraId="31A739C5" w14:textId="6CA05428" w:rsidR="0022490A" w:rsidRPr="002C71D1" w:rsidRDefault="0022490A" w:rsidP="0022490A">
            <w:pPr>
              <w:jc w:val="center"/>
              <w:rPr>
                <w:rFonts w:ascii="Arial" w:hAnsi="Arial"/>
                <w:b/>
                <w:sz w:val="12"/>
                <w:szCs w:val="16"/>
                <w:lang w:val="en-GB"/>
              </w:rPr>
            </w:pPr>
            <w:r w:rsidRPr="002C71D1">
              <w:rPr>
                <w:rFonts w:ascii="Arial" w:hAnsi="Arial" w:cs="Arial"/>
                <w:sz w:val="12"/>
                <w:szCs w:val="20"/>
                <w:lang w:val="en-GB"/>
              </w:rPr>
              <w:t>Doubles up to 10</w:t>
            </w:r>
          </w:p>
        </w:tc>
        <w:tc>
          <w:tcPr>
            <w:tcW w:w="2433" w:type="dxa"/>
            <w:shd w:val="clear" w:color="auto" w:fill="FFCC66"/>
            <w:vAlign w:val="center"/>
          </w:tcPr>
          <w:p w14:paraId="124B0A6E" w14:textId="5F2D24E1" w:rsidR="0022490A" w:rsidRPr="002C71D1" w:rsidRDefault="0022490A" w:rsidP="0022490A">
            <w:pPr>
              <w:jc w:val="center"/>
              <w:rPr>
                <w:rFonts w:ascii="Arial" w:hAnsi="Arial" w:cs="Arial"/>
                <w:sz w:val="12"/>
                <w:szCs w:val="16"/>
                <w:lang w:val="en-GB"/>
              </w:rPr>
            </w:pPr>
            <w:r w:rsidRPr="002C71D1">
              <w:rPr>
                <w:rFonts w:ascii="Arial" w:hAnsi="Arial" w:cs="Arial"/>
                <w:sz w:val="12"/>
                <w:szCs w:val="20"/>
                <w:lang w:val="en-GB"/>
              </w:rPr>
              <w:t>Doubles up to 20 and multiples of 5</w:t>
            </w:r>
          </w:p>
          <w:p w14:paraId="63DBD6C1" w14:textId="77777777" w:rsidR="0022490A" w:rsidRPr="002C71D1" w:rsidRDefault="0022490A" w:rsidP="0022490A">
            <w:pPr>
              <w:jc w:val="center"/>
              <w:rPr>
                <w:rFonts w:ascii="Arial" w:hAnsi="Arial" w:cs="Arial"/>
                <w:sz w:val="12"/>
                <w:szCs w:val="16"/>
                <w:lang w:val="en-GB"/>
              </w:rPr>
            </w:pPr>
            <w:r w:rsidRPr="002C71D1">
              <w:rPr>
                <w:rFonts w:ascii="Arial" w:hAnsi="Arial" w:cs="Arial"/>
                <w:sz w:val="12"/>
                <w:szCs w:val="16"/>
                <w:lang w:val="en-GB"/>
              </w:rPr>
              <w:t>Add near multiples of 10.</w:t>
            </w:r>
          </w:p>
          <w:p w14:paraId="775FF981" w14:textId="5DC96596" w:rsidR="0022490A" w:rsidRPr="002C71D1" w:rsidRDefault="0022490A" w:rsidP="0022490A">
            <w:pPr>
              <w:jc w:val="center"/>
              <w:rPr>
                <w:rFonts w:ascii="Arial" w:hAnsi="Arial" w:cs="Arial"/>
                <w:sz w:val="12"/>
                <w:szCs w:val="16"/>
                <w:lang w:val="en-GB"/>
              </w:rPr>
            </w:pPr>
          </w:p>
        </w:tc>
        <w:tc>
          <w:tcPr>
            <w:tcW w:w="2424" w:type="dxa"/>
            <w:shd w:val="clear" w:color="auto" w:fill="FFCC66"/>
            <w:vAlign w:val="center"/>
          </w:tcPr>
          <w:p w14:paraId="37F3B9E2" w14:textId="0F230C0D" w:rsidR="0022490A" w:rsidRPr="002C71D1" w:rsidRDefault="0022490A" w:rsidP="0022490A">
            <w:pPr>
              <w:jc w:val="center"/>
              <w:rPr>
                <w:rFonts w:ascii="Arial" w:hAnsi="Arial"/>
                <w:b/>
                <w:sz w:val="12"/>
                <w:szCs w:val="16"/>
                <w:lang w:val="en-GB"/>
              </w:rPr>
            </w:pPr>
            <w:r w:rsidRPr="002C71D1">
              <w:rPr>
                <w:rFonts w:ascii="Arial" w:hAnsi="Arial" w:cs="Arial"/>
                <w:sz w:val="12"/>
                <w:szCs w:val="16"/>
                <w:lang w:val="en-GB"/>
              </w:rPr>
              <w:t>Add near multiples of 10 and 100 by rounding and adjusting</w:t>
            </w:r>
          </w:p>
        </w:tc>
        <w:tc>
          <w:tcPr>
            <w:tcW w:w="2660" w:type="dxa"/>
            <w:shd w:val="clear" w:color="auto" w:fill="FFCC66"/>
            <w:vAlign w:val="center"/>
          </w:tcPr>
          <w:p w14:paraId="54AA1655" w14:textId="61ECA7F9" w:rsidR="0022490A" w:rsidRPr="002C71D1" w:rsidRDefault="0022490A" w:rsidP="0022490A">
            <w:pPr>
              <w:jc w:val="center"/>
              <w:rPr>
                <w:rFonts w:ascii="Arial" w:hAnsi="Arial" w:cs="Arial"/>
                <w:sz w:val="12"/>
                <w:szCs w:val="16"/>
                <w:lang w:val="en-GB"/>
              </w:rPr>
            </w:pPr>
            <w:r w:rsidRPr="002C71D1">
              <w:rPr>
                <w:rFonts w:ascii="Arial" w:hAnsi="Arial" w:cs="Arial"/>
                <w:sz w:val="12"/>
                <w:szCs w:val="16"/>
                <w:lang w:val="en-GB"/>
              </w:rPr>
              <w:t>Adjust both numbers before adding</w:t>
            </w:r>
          </w:p>
          <w:p w14:paraId="1C2EDBDC" w14:textId="1C27A80D" w:rsidR="0022490A" w:rsidRPr="002C71D1" w:rsidRDefault="0022490A" w:rsidP="0022490A">
            <w:pPr>
              <w:jc w:val="center"/>
              <w:rPr>
                <w:rFonts w:ascii="Arial" w:hAnsi="Arial"/>
                <w:b/>
                <w:sz w:val="12"/>
                <w:szCs w:val="16"/>
                <w:lang w:val="en-GB"/>
              </w:rPr>
            </w:pPr>
            <w:r w:rsidRPr="002C71D1">
              <w:rPr>
                <w:rFonts w:ascii="Arial" w:hAnsi="Arial" w:cs="Arial"/>
                <w:sz w:val="12"/>
                <w:szCs w:val="16"/>
                <w:lang w:val="en-GB"/>
              </w:rPr>
              <w:t>Add near multiples</w:t>
            </w:r>
          </w:p>
        </w:tc>
        <w:tc>
          <w:tcPr>
            <w:tcW w:w="2410" w:type="dxa"/>
            <w:shd w:val="clear" w:color="auto" w:fill="FFCC66"/>
            <w:vAlign w:val="center"/>
          </w:tcPr>
          <w:p w14:paraId="4CB548B5" w14:textId="59F2E122" w:rsidR="0022490A" w:rsidRPr="002C71D1" w:rsidRDefault="0022490A" w:rsidP="0022490A">
            <w:pPr>
              <w:jc w:val="center"/>
              <w:rPr>
                <w:rFonts w:ascii="Arial" w:hAnsi="Arial"/>
                <w:b/>
                <w:sz w:val="12"/>
                <w:szCs w:val="16"/>
                <w:lang w:val="en-GB"/>
              </w:rPr>
            </w:pPr>
            <w:r w:rsidRPr="002C71D1">
              <w:rPr>
                <w:rFonts w:ascii="Arial" w:hAnsi="Arial" w:cs="Arial"/>
                <w:sz w:val="12"/>
                <w:szCs w:val="20"/>
                <w:lang w:val="en-GB"/>
              </w:rPr>
              <w:t>Adjust numbers to add</w:t>
            </w:r>
          </w:p>
        </w:tc>
        <w:tc>
          <w:tcPr>
            <w:tcW w:w="1984" w:type="dxa"/>
            <w:shd w:val="clear" w:color="auto" w:fill="FFCC66"/>
            <w:vAlign w:val="center"/>
          </w:tcPr>
          <w:p w14:paraId="61B33406" w14:textId="55B3B782" w:rsidR="0022490A" w:rsidRPr="002C71D1" w:rsidRDefault="0022490A" w:rsidP="0022490A">
            <w:pPr>
              <w:jc w:val="center"/>
              <w:rPr>
                <w:rFonts w:ascii="Arial" w:hAnsi="Arial"/>
                <w:b/>
                <w:sz w:val="12"/>
                <w:szCs w:val="16"/>
                <w:lang w:val="en-GB"/>
              </w:rPr>
            </w:pPr>
            <w:r w:rsidRPr="002C71D1">
              <w:rPr>
                <w:rFonts w:ascii="Arial" w:hAnsi="Arial" w:cs="Arial"/>
                <w:sz w:val="12"/>
                <w:szCs w:val="20"/>
                <w:lang w:val="en-GB"/>
              </w:rPr>
              <w:t>Adjust numbers to add</w:t>
            </w:r>
          </w:p>
        </w:tc>
      </w:tr>
      <w:tr w:rsidR="0022490A" w:rsidRPr="002C71D1" w14:paraId="51C1848F" w14:textId="77777777" w:rsidTr="00E23C9D">
        <w:tc>
          <w:tcPr>
            <w:tcW w:w="1425" w:type="dxa"/>
            <w:vMerge/>
            <w:shd w:val="clear" w:color="auto" w:fill="FFCC66"/>
          </w:tcPr>
          <w:p w14:paraId="3D96E1B2" w14:textId="77777777" w:rsidR="0022490A" w:rsidRPr="002C71D1" w:rsidRDefault="0022490A" w:rsidP="0022490A">
            <w:pPr>
              <w:jc w:val="center"/>
              <w:rPr>
                <w:rFonts w:ascii="Arial" w:hAnsi="Arial"/>
                <w:b/>
                <w:sz w:val="12"/>
                <w:szCs w:val="16"/>
                <w:lang w:val="en-GB"/>
              </w:rPr>
            </w:pPr>
          </w:p>
        </w:tc>
        <w:tc>
          <w:tcPr>
            <w:tcW w:w="2506" w:type="dxa"/>
            <w:shd w:val="clear" w:color="auto" w:fill="FFCC66"/>
            <w:vAlign w:val="center"/>
          </w:tcPr>
          <w:p w14:paraId="605D315E" w14:textId="43573136" w:rsidR="0022490A" w:rsidRPr="002C71D1" w:rsidRDefault="0022490A" w:rsidP="0022490A">
            <w:pPr>
              <w:jc w:val="center"/>
              <w:rPr>
                <w:rFonts w:ascii="Arial" w:hAnsi="Arial"/>
                <w:b/>
                <w:sz w:val="12"/>
                <w:szCs w:val="16"/>
                <w:lang w:val="en-GB"/>
              </w:rPr>
            </w:pPr>
            <w:r w:rsidRPr="002C71D1">
              <w:rPr>
                <w:rFonts w:ascii="Arial" w:hAnsi="Arial" w:cs="Arial"/>
                <w:sz w:val="12"/>
                <w:szCs w:val="16"/>
                <w:lang w:val="en-GB"/>
              </w:rPr>
              <w:t>Use number bonds of 10 to derive bonds of 11</w:t>
            </w:r>
          </w:p>
        </w:tc>
        <w:tc>
          <w:tcPr>
            <w:tcW w:w="2433" w:type="dxa"/>
            <w:shd w:val="clear" w:color="auto" w:fill="FFCC66"/>
            <w:vAlign w:val="center"/>
          </w:tcPr>
          <w:p w14:paraId="0307B611" w14:textId="77777777" w:rsidR="0022490A" w:rsidRPr="002C71D1" w:rsidRDefault="0022490A" w:rsidP="0022490A">
            <w:pPr>
              <w:jc w:val="center"/>
              <w:rPr>
                <w:rFonts w:ascii="Arial" w:hAnsi="Arial" w:cs="Arial"/>
                <w:sz w:val="12"/>
                <w:szCs w:val="16"/>
                <w:lang w:val="en-GB"/>
              </w:rPr>
            </w:pPr>
            <w:r w:rsidRPr="002C71D1">
              <w:rPr>
                <w:rFonts w:ascii="Arial" w:hAnsi="Arial" w:cs="Arial"/>
                <w:sz w:val="12"/>
                <w:szCs w:val="16"/>
                <w:lang w:val="en-GB"/>
              </w:rPr>
              <w:t>Number bonds: 18, 19</w:t>
            </w:r>
          </w:p>
          <w:p w14:paraId="59E06EA9" w14:textId="77777777" w:rsidR="0022490A" w:rsidRPr="002C71D1" w:rsidRDefault="0022490A" w:rsidP="0022490A">
            <w:pPr>
              <w:jc w:val="center"/>
              <w:rPr>
                <w:rFonts w:ascii="Arial" w:hAnsi="Arial" w:cs="Arial"/>
                <w:sz w:val="12"/>
                <w:szCs w:val="16"/>
                <w:lang w:val="en-GB"/>
              </w:rPr>
            </w:pPr>
            <w:r w:rsidRPr="002C71D1">
              <w:rPr>
                <w:rFonts w:ascii="Arial" w:hAnsi="Arial" w:cs="Arial"/>
                <w:sz w:val="12"/>
                <w:szCs w:val="16"/>
                <w:lang w:val="en-GB"/>
              </w:rPr>
              <w:t>Partition and recombine</w:t>
            </w:r>
          </w:p>
          <w:p w14:paraId="723BDCD4" w14:textId="4564BB9F" w:rsidR="0022490A" w:rsidRPr="002C71D1" w:rsidRDefault="0022490A" w:rsidP="0022490A">
            <w:pPr>
              <w:jc w:val="center"/>
              <w:rPr>
                <w:rFonts w:ascii="Arial" w:hAnsi="Arial" w:cs="Arial"/>
                <w:sz w:val="12"/>
                <w:szCs w:val="16"/>
                <w:lang w:val="en-GB"/>
              </w:rPr>
            </w:pPr>
          </w:p>
        </w:tc>
        <w:tc>
          <w:tcPr>
            <w:tcW w:w="2424" w:type="dxa"/>
            <w:shd w:val="clear" w:color="auto" w:fill="FFCC66"/>
            <w:vAlign w:val="center"/>
          </w:tcPr>
          <w:p w14:paraId="7D93B09D" w14:textId="15823A31" w:rsidR="0022490A" w:rsidRPr="002C71D1" w:rsidRDefault="0022490A" w:rsidP="007C560E">
            <w:pPr>
              <w:jc w:val="center"/>
              <w:rPr>
                <w:rFonts w:ascii="Arial" w:hAnsi="Arial" w:cs="Arial"/>
                <w:sz w:val="12"/>
                <w:szCs w:val="16"/>
                <w:lang w:val="en-GB"/>
              </w:rPr>
            </w:pPr>
            <w:r w:rsidRPr="002C71D1">
              <w:rPr>
                <w:rFonts w:ascii="Arial" w:hAnsi="Arial" w:cs="Arial"/>
                <w:sz w:val="12"/>
                <w:szCs w:val="16"/>
                <w:lang w:val="en-GB"/>
              </w:rPr>
              <w:t>Partition and recombine</w:t>
            </w:r>
          </w:p>
        </w:tc>
        <w:tc>
          <w:tcPr>
            <w:tcW w:w="2660" w:type="dxa"/>
            <w:shd w:val="clear" w:color="auto" w:fill="FFCC66"/>
            <w:vAlign w:val="center"/>
          </w:tcPr>
          <w:p w14:paraId="25EB8421" w14:textId="3FFF1542" w:rsidR="0022490A" w:rsidRPr="002C71D1" w:rsidRDefault="0022490A" w:rsidP="007C560E">
            <w:pPr>
              <w:jc w:val="center"/>
              <w:rPr>
                <w:rFonts w:ascii="Arial" w:hAnsi="Arial" w:cs="Arial"/>
                <w:sz w:val="12"/>
                <w:szCs w:val="16"/>
                <w:lang w:val="en-GB"/>
              </w:rPr>
            </w:pPr>
            <w:r w:rsidRPr="002C71D1">
              <w:rPr>
                <w:rFonts w:ascii="Arial" w:hAnsi="Arial" w:cs="Arial"/>
                <w:sz w:val="12"/>
                <w:szCs w:val="16"/>
                <w:lang w:val="en-GB"/>
              </w:rPr>
              <w:t>Partition and recombine</w:t>
            </w:r>
          </w:p>
        </w:tc>
        <w:tc>
          <w:tcPr>
            <w:tcW w:w="2410" w:type="dxa"/>
            <w:shd w:val="clear" w:color="auto" w:fill="FFCC66"/>
            <w:vAlign w:val="center"/>
          </w:tcPr>
          <w:p w14:paraId="57389AA9" w14:textId="37DF6C4E" w:rsidR="0022490A" w:rsidRPr="002C71D1" w:rsidRDefault="0022490A" w:rsidP="007C560E">
            <w:pPr>
              <w:jc w:val="center"/>
              <w:rPr>
                <w:rFonts w:ascii="Arial" w:hAnsi="Arial" w:cs="Arial"/>
                <w:sz w:val="12"/>
                <w:szCs w:val="16"/>
                <w:lang w:val="en-GB"/>
              </w:rPr>
            </w:pPr>
            <w:r w:rsidRPr="002C71D1">
              <w:rPr>
                <w:rFonts w:ascii="Arial" w:hAnsi="Arial" w:cs="Arial"/>
                <w:sz w:val="12"/>
                <w:szCs w:val="16"/>
                <w:lang w:val="en-GB"/>
              </w:rPr>
              <w:t>Partition and recombine</w:t>
            </w:r>
          </w:p>
        </w:tc>
        <w:tc>
          <w:tcPr>
            <w:tcW w:w="1984" w:type="dxa"/>
            <w:shd w:val="clear" w:color="auto" w:fill="FFCC66"/>
            <w:vAlign w:val="center"/>
          </w:tcPr>
          <w:p w14:paraId="319239D6" w14:textId="114AB252" w:rsidR="0022490A" w:rsidRPr="002C71D1" w:rsidRDefault="0022490A" w:rsidP="007C560E">
            <w:pPr>
              <w:jc w:val="center"/>
              <w:rPr>
                <w:rFonts w:ascii="Arial" w:hAnsi="Arial" w:cs="Arial"/>
                <w:sz w:val="12"/>
                <w:szCs w:val="16"/>
                <w:lang w:val="en-GB"/>
              </w:rPr>
            </w:pPr>
            <w:r w:rsidRPr="002C71D1">
              <w:rPr>
                <w:rFonts w:ascii="Arial" w:hAnsi="Arial" w:cs="Arial"/>
                <w:sz w:val="12"/>
                <w:szCs w:val="16"/>
                <w:lang w:val="en-GB"/>
              </w:rPr>
              <w:t>Partition and recombine</w:t>
            </w:r>
          </w:p>
        </w:tc>
      </w:tr>
    </w:tbl>
    <w:p w14:paraId="28AC0710" w14:textId="1FD99D26" w:rsidR="00B64B30" w:rsidRPr="002C71D1" w:rsidRDefault="00414A5F" w:rsidP="0082390E">
      <w:pPr>
        <w:jc w:val="center"/>
        <w:rPr>
          <w:rFonts w:ascii="Arial" w:hAnsi="Arial"/>
          <w:b/>
          <w:i/>
          <w:sz w:val="22"/>
          <w:szCs w:val="12"/>
          <w:lang w:val="en-GB"/>
        </w:rPr>
      </w:pPr>
      <w:r w:rsidRPr="002C71D1">
        <w:rPr>
          <w:rFonts w:ascii="Arial" w:hAnsi="Arial"/>
          <w:noProof/>
          <w:sz w:val="12"/>
          <w:szCs w:val="12"/>
          <w:lang w:val="en-GB" w:eastAsia="en-GB"/>
        </w:rPr>
        <w:drawing>
          <wp:anchor distT="0" distB="0" distL="114300" distR="114300" simplePos="0" relativeHeight="252313600" behindDoc="0" locked="0" layoutInCell="1" allowOverlap="1" wp14:anchorId="20D8C016" wp14:editId="66CFD391">
            <wp:simplePos x="0" y="0"/>
            <wp:positionH relativeFrom="column">
              <wp:posOffset>8389620</wp:posOffset>
            </wp:positionH>
            <wp:positionV relativeFrom="paragraph">
              <wp:posOffset>3763645</wp:posOffset>
            </wp:positionV>
            <wp:extent cx="297180" cy="282575"/>
            <wp:effectExtent l="0" t="0" r="7620" b="0"/>
            <wp:wrapThrough wrapText="bothSides">
              <wp:wrapPolygon edited="0">
                <wp:start x="0" y="0"/>
                <wp:lineTo x="0" y="19416"/>
                <wp:lineTo x="20308" y="19416"/>
                <wp:lineTo x="20308" y="0"/>
                <wp:lineTo x="0" y="0"/>
              </wp:wrapPolygon>
            </wp:wrapThrough>
            <wp:docPr id="13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 cy="28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1D1">
        <w:rPr>
          <w:rFonts w:ascii="Arial" w:hAnsi="Arial"/>
          <w:noProof/>
          <w:sz w:val="12"/>
          <w:szCs w:val="12"/>
          <w:lang w:val="en-GB" w:eastAsia="en-GB"/>
        </w:rPr>
        <w:drawing>
          <wp:anchor distT="0" distB="0" distL="114300" distR="114300" simplePos="0" relativeHeight="252312576" behindDoc="0" locked="0" layoutInCell="1" allowOverlap="1" wp14:anchorId="5BBC4479" wp14:editId="272AA05F">
            <wp:simplePos x="0" y="0"/>
            <wp:positionH relativeFrom="column">
              <wp:posOffset>8376285</wp:posOffset>
            </wp:positionH>
            <wp:positionV relativeFrom="paragraph">
              <wp:posOffset>3360420</wp:posOffset>
            </wp:positionV>
            <wp:extent cx="310515" cy="301625"/>
            <wp:effectExtent l="0" t="0" r="0" b="3175"/>
            <wp:wrapThrough wrapText="bothSides">
              <wp:wrapPolygon edited="0">
                <wp:start x="0" y="0"/>
                <wp:lineTo x="0" y="20008"/>
                <wp:lineTo x="19436" y="20008"/>
                <wp:lineTo x="19436" y="0"/>
                <wp:lineTo x="0" y="0"/>
              </wp:wrapPolygon>
            </wp:wrapThrough>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CCC" w:rsidRPr="002C71D1">
        <w:rPr>
          <w:rFonts w:ascii="Arial" w:hAnsi="Arial"/>
          <w:noProof/>
          <w:sz w:val="12"/>
          <w:szCs w:val="12"/>
          <w:lang w:val="en-GB" w:eastAsia="en-GB"/>
        </w:rPr>
        <w:drawing>
          <wp:anchor distT="0" distB="0" distL="114300" distR="114300" simplePos="0" relativeHeight="252311552" behindDoc="0" locked="0" layoutInCell="1" allowOverlap="1" wp14:anchorId="506E24E6" wp14:editId="585957E3">
            <wp:simplePos x="0" y="0"/>
            <wp:positionH relativeFrom="column">
              <wp:posOffset>8389620</wp:posOffset>
            </wp:positionH>
            <wp:positionV relativeFrom="paragraph">
              <wp:posOffset>2674620</wp:posOffset>
            </wp:positionV>
            <wp:extent cx="297180" cy="297180"/>
            <wp:effectExtent l="0" t="0" r="7620" b="7620"/>
            <wp:wrapThrough wrapText="bothSides">
              <wp:wrapPolygon edited="0">
                <wp:start x="0" y="0"/>
                <wp:lineTo x="0" y="20308"/>
                <wp:lineTo x="20308" y="20308"/>
                <wp:lineTo x="20308" y="0"/>
                <wp:lineTo x="0" y="0"/>
              </wp:wrapPolygon>
            </wp:wrapThrough>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CCC" w:rsidRPr="002C71D1">
        <w:rPr>
          <w:rFonts w:ascii="Arial" w:hAnsi="Arial"/>
          <w:noProof/>
          <w:sz w:val="12"/>
          <w:szCs w:val="12"/>
          <w:lang w:val="en-GB" w:eastAsia="en-GB"/>
        </w:rPr>
        <w:drawing>
          <wp:anchor distT="0" distB="0" distL="114300" distR="114300" simplePos="0" relativeHeight="252310528" behindDoc="0" locked="0" layoutInCell="1" allowOverlap="1" wp14:anchorId="0329C8B4" wp14:editId="720B8ECE">
            <wp:simplePos x="0" y="0"/>
            <wp:positionH relativeFrom="column">
              <wp:posOffset>8343900</wp:posOffset>
            </wp:positionH>
            <wp:positionV relativeFrom="paragraph">
              <wp:posOffset>2103120</wp:posOffset>
            </wp:positionV>
            <wp:extent cx="342900" cy="318135"/>
            <wp:effectExtent l="0" t="0" r="12700" b="12065"/>
            <wp:wrapThrough wrapText="bothSides">
              <wp:wrapPolygon edited="0">
                <wp:start x="0" y="0"/>
                <wp:lineTo x="0" y="20695"/>
                <wp:lineTo x="20800" y="20695"/>
                <wp:lineTo x="20800" y="0"/>
                <wp:lineTo x="0" y="0"/>
              </wp:wrapPolygon>
            </wp:wrapThrough>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CCC" w:rsidRPr="002C71D1">
        <w:rPr>
          <w:rFonts w:ascii="Arial" w:hAnsi="Arial"/>
          <w:noProof/>
          <w:sz w:val="12"/>
          <w:szCs w:val="12"/>
          <w:lang w:val="en-GB" w:eastAsia="en-GB"/>
        </w:rPr>
        <w:drawing>
          <wp:anchor distT="0" distB="0" distL="114300" distR="114300" simplePos="0" relativeHeight="252309504" behindDoc="0" locked="0" layoutInCell="1" allowOverlap="1" wp14:anchorId="6D3ADEE0" wp14:editId="4EDA927F">
            <wp:simplePos x="0" y="0"/>
            <wp:positionH relativeFrom="column">
              <wp:posOffset>8343900</wp:posOffset>
            </wp:positionH>
            <wp:positionV relativeFrom="paragraph">
              <wp:posOffset>1544955</wp:posOffset>
            </wp:positionV>
            <wp:extent cx="297180" cy="329565"/>
            <wp:effectExtent l="0" t="0" r="7620" b="635"/>
            <wp:wrapThrough wrapText="bothSides">
              <wp:wrapPolygon edited="0">
                <wp:start x="0" y="0"/>
                <wp:lineTo x="0" y="19977"/>
                <wp:lineTo x="20308" y="19977"/>
                <wp:lineTo x="20308" y="0"/>
                <wp:lineTo x="0" y="0"/>
              </wp:wrapPolygon>
            </wp:wrapThrough>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 cy="32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CCC" w:rsidRPr="002C71D1">
        <w:rPr>
          <w:rFonts w:ascii="Arial" w:hAnsi="Arial"/>
          <w:noProof/>
          <w:sz w:val="12"/>
          <w:szCs w:val="12"/>
          <w:lang w:val="en-GB" w:eastAsia="en-GB"/>
        </w:rPr>
        <w:drawing>
          <wp:anchor distT="0" distB="0" distL="114300" distR="114300" simplePos="0" relativeHeight="252308480" behindDoc="0" locked="0" layoutInCell="1" allowOverlap="1" wp14:anchorId="02CE3EBC" wp14:editId="5D725A0E">
            <wp:simplePos x="0" y="0"/>
            <wp:positionH relativeFrom="column">
              <wp:posOffset>8338820</wp:posOffset>
            </wp:positionH>
            <wp:positionV relativeFrom="paragraph">
              <wp:posOffset>1260475</wp:posOffset>
            </wp:positionV>
            <wp:extent cx="349885" cy="228600"/>
            <wp:effectExtent l="0" t="0" r="5715" b="0"/>
            <wp:wrapThrough wrapText="bothSides">
              <wp:wrapPolygon edited="0">
                <wp:start x="0" y="0"/>
                <wp:lineTo x="0" y="19200"/>
                <wp:lineTo x="20385" y="19200"/>
                <wp:lineTo x="20385" y="0"/>
                <wp:lineTo x="0" y="0"/>
              </wp:wrapPolygon>
            </wp:wrapThrough>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88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CCC" w:rsidRPr="002C71D1">
        <w:rPr>
          <w:rFonts w:ascii="Arial" w:hAnsi="Arial"/>
          <w:b/>
          <w:noProof/>
          <w:sz w:val="14"/>
          <w:szCs w:val="36"/>
          <w:lang w:val="en-GB" w:eastAsia="en-GB"/>
        </w:rPr>
        <w:drawing>
          <wp:anchor distT="0" distB="0" distL="114300" distR="114300" simplePos="0" relativeHeight="252307456" behindDoc="0" locked="0" layoutInCell="1" allowOverlap="1" wp14:anchorId="74541357" wp14:editId="3F95E64D">
            <wp:simplePos x="0" y="0"/>
            <wp:positionH relativeFrom="column">
              <wp:posOffset>7886700</wp:posOffset>
            </wp:positionH>
            <wp:positionV relativeFrom="paragraph">
              <wp:posOffset>730885</wp:posOffset>
            </wp:positionV>
            <wp:extent cx="457200" cy="462915"/>
            <wp:effectExtent l="0" t="0" r="0" b="0"/>
            <wp:wrapThrough wrapText="bothSides">
              <wp:wrapPolygon edited="0">
                <wp:start x="0" y="0"/>
                <wp:lineTo x="0" y="20148"/>
                <wp:lineTo x="20400" y="20148"/>
                <wp:lineTo x="204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49C" w:rsidRPr="002C71D1">
        <w:rPr>
          <w:rFonts w:ascii="Arial" w:hAnsi="Arial"/>
          <w:noProof/>
          <w:sz w:val="10"/>
          <w:szCs w:val="10"/>
          <w:lang w:val="en-GB" w:eastAsia="en-GB"/>
        </w:rPr>
        <w:drawing>
          <wp:anchor distT="0" distB="0" distL="114300" distR="114300" simplePos="0" relativeHeight="252304384" behindDoc="0" locked="0" layoutInCell="1" allowOverlap="1" wp14:anchorId="7298F659" wp14:editId="3DC84AFF">
            <wp:simplePos x="0" y="0"/>
            <wp:positionH relativeFrom="column">
              <wp:posOffset>6286500</wp:posOffset>
            </wp:positionH>
            <wp:positionV relativeFrom="paragraph">
              <wp:posOffset>2526030</wp:posOffset>
            </wp:positionV>
            <wp:extent cx="685800" cy="377190"/>
            <wp:effectExtent l="0" t="0" r="0" b="3810"/>
            <wp:wrapThrough wrapText="bothSides">
              <wp:wrapPolygon edited="0">
                <wp:start x="0" y="0"/>
                <wp:lineTo x="0" y="20364"/>
                <wp:lineTo x="20800" y="20364"/>
                <wp:lineTo x="2080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49C" w:rsidRPr="002C71D1">
        <w:rPr>
          <w:rFonts w:ascii="Arial" w:hAnsi="Arial"/>
          <w:noProof/>
          <w:sz w:val="10"/>
          <w:szCs w:val="10"/>
          <w:lang w:val="en-GB" w:eastAsia="en-GB"/>
        </w:rPr>
        <w:drawing>
          <wp:anchor distT="0" distB="0" distL="114300" distR="114300" simplePos="0" relativeHeight="252305408" behindDoc="0" locked="0" layoutInCell="1" allowOverlap="1" wp14:anchorId="2D22B5AF" wp14:editId="5F92DFB0">
            <wp:simplePos x="0" y="0"/>
            <wp:positionH relativeFrom="column">
              <wp:posOffset>6286500</wp:posOffset>
            </wp:positionH>
            <wp:positionV relativeFrom="paragraph">
              <wp:posOffset>3053080</wp:posOffset>
            </wp:positionV>
            <wp:extent cx="722630" cy="307340"/>
            <wp:effectExtent l="0" t="0" r="0" b="0"/>
            <wp:wrapThrough wrapText="bothSides">
              <wp:wrapPolygon edited="0">
                <wp:start x="0" y="0"/>
                <wp:lineTo x="0" y="19636"/>
                <wp:lineTo x="20499" y="19636"/>
                <wp:lineTo x="20499" y="0"/>
                <wp:lineTo x="0" y="0"/>
              </wp:wrapPolygon>
            </wp:wrapThrough>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2630"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49C" w:rsidRPr="002C71D1">
        <w:rPr>
          <w:rFonts w:ascii="Arial" w:hAnsi="Arial"/>
          <w:noProof/>
          <w:sz w:val="10"/>
          <w:szCs w:val="10"/>
          <w:lang w:val="en-GB" w:eastAsia="en-GB"/>
        </w:rPr>
        <w:drawing>
          <wp:anchor distT="0" distB="0" distL="114300" distR="114300" simplePos="0" relativeHeight="252306432" behindDoc="0" locked="0" layoutInCell="1" allowOverlap="1" wp14:anchorId="2BAFBAF4" wp14:editId="7EEF4F76">
            <wp:simplePos x="0" y="0"/>
            <wp:positionH relativeFrom="column">
              <wp:posOffset>6286500</wp:posOffset>
            </wp:positionH>
            <wp:positionV relativeFrom="paragraph">
              <wp:posOffset>3571875</wp:posOffset>
            </wp:positionV>
            <wp:extent cx="685800" cy="245745"/>
            <wp:effectExtent l="0" t="0" r="0" b="8255"/>
            <wp:wrapThrough wrapText="bothSides">
              <wp:wrapPolygon edited="0">
                <wp:start x="0" y="0"/>
                <wp:lineTo x="0" y="20093"/>
                <wp:lineTo x="20800" y="20093"/>
                <wp:lineTo x="20800" y="0"/>
                <wp:lineTo x="0" y="0"/>
              </wp:wrapPolygon>
            </wp:wrapThrough>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ED6" w:rsidRPr="002C71D1">
        <w:rPr>
          <w:rFonts w:ascii="Arial" w:hAnsi="Arial"/>
          <w:noProof/>
          <w:sz w:val="10"/>
          <w:szCs w:val="10"/>
          <w:lang w:val="en-GB" w:eastAsia="en-GB"/>
        </w:rPr>
        <w:drawing>
          <wp:anchor distT="0" distB="0" distL="114300" distR="114300" simplePos="0" relativeHeight="252303360" behindDoc="0" locked="0" layoutInCell="1" allowOverlap="1" wp14:anchorId="10C8A1E2" wp14:editId="7F4CD228">
            <wp:simplePos x="0" y="0"/>
            <wp:positionH relativeFrom="column">
              <wp:posOffset>6285865</wp:posOffset>
            </wp:positionH>
            <wp:positionV relativeFrom="paragraph">
              <wp:posOffset>1874520</wp:posOffset>
            </wp:positionV>
            <wp:extent cx="663575" cy="457200"/>
            <wp:effectExtent l="0" t="0" r="0" b="0"/>
            <wp:wrapThrough wrapText="bothSides">
              <wp:wrapPolygon edited="0">
                <wp:start x="0" y="0"/>
                <wp:lineTo x="0" y="20400"/>
                <wp:lineTo x="20670" y="20400"/>
                <wp:lineTo x="2067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5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ED6" w:rsidRPr="002C71D1">
        <w:rPr>
          <w:rFonts w:ascii="Arial" w:hAnsi="Arial"/>
          <w:noProof/>
          <w:sz w:val="10"/>
          <w:szCs w:val="10"/>
          <w:lang w:val="en-GB" w:eastAsia="en-GB"/>
        </w:rPr>
        <w:drawing>
          <wp:anchor distT="0" distB="0" distL="114300" distR="114300" simplePos="0" relativeHeight="252302336" behindDoc="0" locked="0" layoutInCell="1" allowOverlap="1" wp14:anchorId="5BD61791" wp14:editId="487B7C86">
            <wp:simplePos x="0" y="0"/>
            <wp:positionH relativeFrom="column">
              <wp:posOffset>6286500</wp:posOffset>
            </wp:positionH>
            <wp:positionV relativeFrom="paragraph">
              <wp:posOffset>1344295</wp:posOffset>
            </wp:positionV>
            <wp:extent cx="621030" cy="415925"/>
            <wp:effectExtent l="0" t="0" r="0" b="0"/>
            <wp:wrapThrough wrapText="bothSides">
              <wp:wrapPolygon edited="0">
                <wp:start x="0" y="0"/>
                <wp:lineTo x="0" y="19786"/>
                <wp:lineTo x="20319" y="19786"/>
                <wp:lineTo x="2031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EC" w:rsidRPr="002C71D1">
        <w:rPr>
          <w:rFonts w:ascii="Arial" w:hAnsi="Arial"/>
          <w:b/>
          <w:sz w:val="36"/>
          <w:szCs w:val="36"/>
          <w:lang w:val="en-GB"/>
        </w:rPr>
        <w:t>Additio</w:t>
      </w:r>
      <w:r w:rsidR="00C3487B" w:rsidRPr="002C71D1">
        <w:rPr>
          <w:noProof/>
          <w:lang w:val="en-GB" w:eastAsia="en-GB"/>
        </w:rPr>
        <w:drawing>
          <wp:anchor distT="0" distB="0" distL="114300" distR="114300" simplePos="0" relativeHeight="252081152" behindDoc="0" locked="0" layoutInCell="1" allowOverlap="1" wp14:anchorId="45E3D551" wp14:editId="23823F87">
            <wp:simplePos x="0" y="0"/>
            <wp:positionH relativeFrom="column">
              <wp:posOffset>4134485</wp:posOffset>
            </wp:positionH>
            <wp:positionV relativeFrom="paragraph">
              <wp:posOffset>1353185</wp:posOffset>
            </wp:positionV>
            <wp:extent cx="1165225" cy="247650"/>
            <wp:effectExtent l="0" t="0" r="3175" b="6350"/>
            <wp:wrapNone/>
            <wp:docPr id="32780" name="Picture 3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 name="Picture 32780"/>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1165225" cy="2476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C3487B" w:rsidRPr="002C71D1">
        <w:rPr>
          <w:noProof/>
          <w:lang w:val="en-GB" w:eastAsia="en-GB"/>
        </w:rPr>
        <w:drawing>
          <wp:anchor distT="0" distB="0" distL="114300" distR="114300" simplePos="0" relativeHeight="252082176" behindDoc="0" locked="0" layoutInCell="1" allowOverlap="1" wp14:anchorId="13425B9A" wp14:editId="6676A316">
            <wp:simplePos x="0" y="0"/>
            <wp:positionH relativeFrom="column">
              <wp:posOffset>4767580</wp:posOffset>
            </wp:positionH>
            <wp:positionV relativeFrom="paragraph">
              <wp:posOffset>1823720</wp:posOffset>
            </wp:positionV>
            <wp:extent cx="560070" cy="218440"/>
            <wp:effectExtent l="0" t="0" r="0" b="10160"/>
            <wp:wrapNone/>
            <wp:docPr id="32781" name="Picture 3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1" name="Picture 32781"/>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560070" cy="2184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C3487B" w:rsidRPr="002C71D1">
        <w:rPr>
          <w:noProof/>
          <w:lang w:val="en-GB" w:eastAsia="en-GB"/>
        </w:rPr>
        <w:drawing>
          <wp:anchor distT="0" distB="0" distL="114300" distR="114300" simplePos="0" relativeHeight="252083200" behindDoc="0" locked="0" layoutInCell="1" allowOverlap="1" wp14:anchorId="3ECCD098" wp14:editId="7650EA9C">
            <wp:simplePos x="0" y="0"/>
            <wp:positionH relativeFrom="column">
              <wp:posOffset>4073525</wp:posOffset>
            </wp:positionH>
            <wp:positionV relativeFrom="paragraph">
              <wp:posOffset>2481580</wp:posOffset>
            </wp:positionV>
            <wp:extent cx="1336040" cy="125095"/>
            <wp:effectExtent l="0" t="0" r="10160" b="1905"/>
            <wp:wrapNone/>
            <wp:docPr id="32782" name="Picture 3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2" name="Picture 32782"/>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1336040" cy="1250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C3487B" w:rsidRPr="002C71D1">
        <w:rPr>
          <w:noProof/>
          <w:lang w:val="en-GB" w:eastAsia="en-GB"/>
        </w:rPr>
        <w:drawing>
          <wp:anchor distT="0" distB="0" distL="114300" distR="114300" simplePos="0" relativeHeight="252090368" behindDoc="0" locked="0" layoutInCell="1" allowOverlap="1" wp14:anchorId="71037723" wp14:editId="454E78F6">
            <wp:simplePos x="0" y="0"/>
            <wp:positionH relativeFrom="column">
              <wp:posOffset>4875530</wp:posOffset>
            </wp:positionH>
            <wp:positionV relativeFrom="paragraph">
              <wp:posOffset>2866614</wp:posOffset>
            </wp:positionV>
            <wp:extent cx="480060" cy="344170"/>
            <wp:effectExtent l="0" t="0" r="2540" b="114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0.jpg"/>
                    <pic:cNvPicPr/>
                  </pic:nvPicPr>
                  <pic:blipFill>
                    <a:blip r:embed="rId24" cstate="print">
                      <a:extLst>
                        <a:ext uri="{28A0092B-C50C-407E-A947-70E740481C1C}">
                          <a14:useLocalDpi xmlns:a14="http://schemas.microsoft.com/office/drawing/2010/main"/>
                        </a:ext>
                      </a:extLst>
                    </a:blip>
                    <a:stretch>
                      <a:fillRect/>
                    </a:stretch>
                  </pic:blipFill>
                  <pic:spPr>
                    <a:xfrm>
                      <a:off x="0" y="0"/>
                      <a:ext cx="480060" cy="3441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3487B" w:rsidRPr="002C71D1">
        <w:rPr>
          <w:noProof/>
          <w:lang w:val="en-GB" w:eastAsia="en-GB"/>
        </w:rPr>
        <w:drawing>
          <wp:anchor distT="0" distB="0" distL="114300" distR="114300" simplePos="0" relativeHeight="252089344" behindDoc="0" locked="0" layoutInCell="1" allowOverlap="1" wp14:anchorId="3631053B" wp14:editId="79F9EAB6">
            <wp:simplePos x="0" y="0"/>
            <wp:positionH relativeFrom="column">
              <wp:posOffset>3990340</wp:posOffset>
            </wp:positionH>
            <wp:positionV relativeFrom="paragraph">
              <wp:posOffset>2870959</wp:posOffset>
            </wp:positionV>
            <wp:extent cx="602615" cy="345440"/>
            <wp:effectExtent l="0" t="0" r="6985"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8.jpg"/>
                    <pic:cNvPicPr/>
                  </pic:nvPicPr>
                  <pic:blipFill>
                    <a:blip r:embed="rId25" cstate="print">
                      <a:extLst>
                        <a:ext uri="{28A0092B-C50C-407E-A947-70E740481C1C}">
                          <a14:useLocalDpi xmlns:a14="http://schemas.microsoft.com/office/drawing/2010/main"/>
                        </a:ext>
                      </a:extLst>
                    </a:blip>
                    <a:stretch>
                      <a:fillRect/>
                    </a:stretch>
                  </pic:blipFill>
                  <pic:spPr>
                    <a:xfrm>
                      <a:off x="0" y="0"/>
                      <a:ext cx="602615" cy="3454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3487B" w:rsidRPr="002C71D1">
        <w:rPr>
          <w:noProof/>
          <w:lang w:val="en-GB" w:eastAsia="en-GB"/>
        </w:rPr>
        <w:drawing>
          <wp:anchor distT="0" distB="0" distL="114300" distR="114300" simplePos="0" relativeHeight="252066816" behindDoc="0" locked="0" layoutInCell="1" allowOverlap="1" wp14:anchorId="21BB3142" wp14:editId="55C25EEB">
            <wp:simplePos x="0" y="0"/>
            <wp:positionH relativeFrom="column">
              <wp:posOffset>3347085</wp:posOffset>
            </wp:positionH>
            <wp:positionV relativeFrom="paragraph">
              <wp:posOffset>2829560</wp:posOffset>
            </wp:positionV>
            <wp:extent cx="435610" cy="582930"/>
            <wp:effectExtent l="0" t="0" r="0" b="1270"/>
            <wp:wrapThrough wrapText="bothSides">
              <wp:wrapPolygon edited="0">
                <wp:start x="0" y="0"/>
                <wp:lineTo x="0" y="20706"/>
                <wp:lineTo x="20152" y="20706"/>
                <wp:lineTo x="20152" y="0"/>
                <wp:lineTo x="0" y="0"/>
              </wp:wrapPolygon>
            </wp:wrapThrough>
            <wp:docPr id="75938" name="Picture 7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8" name="Picture 75938"/>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435610" cy="5829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C3487B" w:rsidRPr="002C71D1">
        <w:rPr>
          <w:noProof/>
          <w:lang w:val="en-GB" w:eastAsia="en-GB"/>
        </w:rPr>
        <w:drawing>
          <wp:anchor distT="0" distB="0" distL="114300" distR="114300" simplePos="0" relativeHeight="252065792" behindDoc="0" locked="0" layoutInCell="1" allowOverlap="1" wp14:anchorId="3EA8F024" wp14:editId="76140D8B">
            <wp:simplePos x="0" y="0"/>
            <wp:positionH relativeFrom="column">
              <wp:posOffset>2494280</wp:posOffset>
            </wp:positionH>
            <wp:positionV relativeFrom="paragraph">
              <wp:posOffset>2825750</wp:posOffset>
            </wp:positionV>
            <wp:extent cx="478790" cy="576580"/>
            <wp:effectExtent l="0" t="0" r="3810" b="7620"/>
            <wp:wrapThrough wrapText="bothSides">
              <wp:wrapPolygon edited="0">
                <wp:start x="0" y="0"/>
                <wp:lineTo x="0" y="20934"/>
                <wp:lineTo x="20626" y="20934"/>
                <wp:lineTo x="20626" y="0"/>
                <wp:lineTo x="0" y="0"/>
              </wp:wrapPolygon>
            </wp:wrapThrough>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Picture 1375"/>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478790" cy="5765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C3487B" w:rsidRPr="002C71D1">
        <w:rPr>
          <w:noProof/>
          <w:lang w:val="en-GB" w:eastAsia="en-GB"/>
        </w:rPr>
        <w:drawing>
          <wp:anchor distT="0" distB="0" distL="114300" distR="114300" simplePos="0" relativeHeight="252067840" behindDoc="0" locked="0" layoutInCell="1" allowOverlap="1" wp14:anchorId="3CE88E29" wp14:editId="5CABEC5A">
            <wp:simplePos x="0" y="0"/>
            <wp:positionH relativeFrom="column">
              <wp:posOffset>3292475</wp:posOffset>
            </wp:positionH>
            <wp:positionV relativeFrom="paragraph">
              <wp:posOffset>2138680</wp:posOffset>
            </wp:positionV>
            <wp:extent cx="506730" cy="448310"/>
            <wp:effectExtent l="0" t="0" r="1270" b="8890"/>
            <wp:wrapThrough wrapText="bothSides">
              <wp:wrapPolygon edited="0">
                <wp:start x="0" y="0"/>
                <wp:lineTo x="0" y="20805"/>
                <wp:lineTo x="20571" y="20805"/>
                <wp:lineTo x="20571" y="0"/>
                <wp:lineTo x="0" y="0"/>
              </wp:wrapPolygon>
            </wp:wrapThrough>
            <wp:docPr id="75944" name="Picture 7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4" name="Picture 75944"/>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506730" cy="4483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C3487B" w:rsidRPr="002C71D1">
        <w:rPr>
          <w:noProof/>
          <w:lang w:val="en-GB" w:eastAsia="en-GB"/>
        </w:rPr>
        <w:drawing>
          <wp:anchor distT="0" distB="0" distL="114300" distR="114300" simplePos="0" relativeHeight="252064768" behindDoc="0" locked="0" layoutInCell="1" allowOverlap="1" wp14:anchorId="6DD96B3C" wp14:editId="5C401F35">
            <wp:simplePos x="0" y="0"/>
            <wp:positionH relativeFrom="column">
              <wp:posOffset>2592070</wp:posOffset>
            </wp:positionH>
            <wp:positionV relativeFrom="paragraph">
              <wp:posOffset>1773555</wp:posOffset>
            </wp:positionV>
            <wp:extent cx="1062990" cy="254000"/>
            <wp:effectExtent l="0" t="0" r="3810" b="0"/>
            <wp:wrapThrough wrapText="bothSides">
              <wp:wrapPolygon edited="0">
                <wp:start x="0" y="0"/>
                <wp:lineTo x="0" y="19440"/>
                <wp:lineTo x="21161" y="19440"/>
                <wp:lineTo x="21161" y="0"/>
                <wp:lineTo x="0" y="0"/>
              </wp:wrapPolygon>
            </wp:wrapThrough>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Picture 1374"/>
                    <pic:cNvPicPr>
                      <a:picLocks noChangeAspect="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062990" cy="254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C3487B" w:rsidRPr="002C71D1">
        <w:rPr>
          <w:noProof/>
          <w:lang w:val="en-GB" w:eastAsia="en-GB"/>
        </w:rPr>
        <mc:AlternateContent>
          <mc:Choice Requires="wpg">
            <w:drawing>
              <wp:anchor distT="0" distB="0" distL="114300" distR="114300" simplePos="0" relativeHeight="252063744" behindDoc="0" locked="0" layoutInCell="1" allowOverlap="1" wp14:anchorId="14CA0444" wp14:editId="1E464CED">
                <wp:simplePos x="0" y="0"/>
                <wp:positionH relativeFrom="column">
                  <wp:posOffset>2607310</wp:posOffset>
                </wp:positionH>
                <wp:positionV relativeFrom="paragraph">
                  <wp:posOffset>1495425</wp:posOffset>
                </wp:positionV>
                <wp:extent cx="1191895" cy="80645"/>
                <wp:effectExtent l="0" t="0" r="27305" b="20955"/>
                <wp:wrapThrough wrapText="bothSides">
                  <wp:wrapPolygon edited="0">
                    <wp:start x="0" y="0"/>
                    <wp:lineTo x="0" y="20409"/>
                    <wp:lineTo x="21635" y="20409"/>
                    <wp:lineTo x="21635" y="0"/>
                    <wp:lineTo x="0" y="0"/>
                  </wp:wrapPolygon>
                </wp:wrapThrough>
                <wp:docPr id="134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80645"/>
                          <a:chOff x="288" y="2832"/>
                          <a:chExt cx="3504" cy="144"/>
                        </a:xfrm>
                      </wpg:grpSpPr>
                      <wps:wsp>
                        <wps:cNvPr id="1346" name="Oval 17"/>
                        <wps:cNvSpPr>
                          <a:spLocks noChangeArrowheads="1"/>
                        </wps:cNvSpPr>
                        <wps:spPr bwMode="auto">
                          <a:xfrm>
                            <a:off x="2448"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347" name="Oval 18"/>
                        <wps:cNvSpPr>
                          <a:spLocks noChangeArrowheads="1"/>
                        </wps:cNvSpPr>
                        <wps:spPr bwMode="auto">
                          <a:xfrm>
                            <a:off x="2736"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348" name="Oval 19"/>
                        <wps:cNvSpPr>
                          <a:spLocks noChangeArrowheads="1"/>
                        </wps:cNvSpPr>
                        <wps:spPr bwMode="auto">
                          <a:xfrm>
                            <a:off x="2592"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349" name="Oval 20"/>
                        <wps:cNvSpPr>
                          <a:spLocks noChangeArrowheads="1"/>
                        </wps:cNvSpPr>
                        <wps:spPr bwMode="auto">
                          <a:xfrm>
                            <a:off x="2016"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350" name="Oval 21"/>
                        <wps:cNvSpPr>
                          <a:spLocks noChangeArrowheads="1"/>
                        </wps:cNvSpPr>
                        <wps:spPr bwMode="auto">
                          <a:xfrm>
                            <a:off x="2304"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351" name="Oval 22"/>
                        <wps:cNvSpPr>
                          <a:spLocks noChangeArrowheads="1"/>
                        </wps:cNvSpPr>
                        <wps:spPr bwMode="auto">
                          <a:xfrm>
                            <a:off x="2160"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352" name="Oval 23"/>
                        <wps:cNvSpPr>
                          <a:spLocks noChangeArrowheads="1"/>
                        </wps:cNvSpPr>
                        <wps:spPr bwMode="auto">
                          <a:xfrm>
                            <a:off x="1872"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353" name="Oval 24"/>
                        <wps:cNvSpPr>
                          <a:spLocks noChangeArrowheads="1"/>
                        </wps:cNvSpPr>
                        <wps:spPr bwMode="auto">
                          <a:xfrm>
                            <a:off x="1728"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cNvPr id="1357" name="Group 25"/>
                        <wpg:cNvGrpSpPr>
                          <a:grpSpLocks/>
                        </wpg:cNvGrpSpPr>
                        <wpg:grpSpPr bwMode="auto">
                          <a:xfrm>
                            <a:off x="288" y="2832"/>
                            <a:ext cx="1440" cy="144"/>
                            <a:chOff x="288" y="2832"/>
                            <a:chExt cx="1440" cy="144"/>
                          </a:xfrm>
                        </wpg:grpSpPr>
                        <wps:wsp>
                          <wps:cNvPr id="1358" name="Oval 26"/>
                          <wps:cNvSpPr>
                            <a:spLocks noChangeArrowheads="1"/>
                          </wps:cNvSpPr>
                          <wps:spPr bwMode="auto">
                            <a:xfrm>
                              <a:off x="1584"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359" name="Oval 27"/>
                          <wps:cNvSpPr>
                            <a:spLocks noChangeArrowheads="1"/>
                          </wps:cNvSpPr>
                          <wps:spPr bwMode="auto">
                            <a:xfrm>
                              <a:off x="1152"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360" name="Oval 28"/>
                          <wps:cNvSpPr>
                            <a:spLocks noChangeArrowheads="1"/>
                          </wps:cNvSpPr>
                          <wps:spPr bwMode="auto">
                            <a:xfrm>
                              <a:off x="1440"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361" name="Oval 29"/>
                          <wps:cNvSpPr>
                            <a:spLocks noChangeArrowheads="1"/>
                          </wps:cNvSpPr>
                          <wps:spPr bwMode="auto">
                            <a:xfrm>
                              <a:off x="1296"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362" name="Oval 30"/>
                          <wps:cNvSpPr>
                            <a:spLocks noChangeArrowheads="1"/>
                          </wps:cNvSpPr>
                          <wps:spPr bwMode="auto">
                            <a:xfrm>
                              <a:off x="720"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363" name="Oval 31"/>
                          <wps:cNvSpPr>
                            <a:spLocks noChangeArrowheads="1"/>
                          </wps:cNvSpPr>
                          <wps:spPr bwMode="auto">
                            <a:xfrm>
                              <a:off x="1008"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364" name="Oval 32"/>
                          <wps:cNvSpPr>
                            <a:spLocks noChangeArrowheads="1"/>
                          </wps:cNvSpPr>
                          <wps:spPr bwMode="auto">
                            <a:xfrm>
                              <a:off x="864"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365" name="Oval 33"/>
                          <wps:cNvSpPr>
                            <a:spLocks noChangeArrowheads="1"/>
                          </wps:cNvSpPr>
                          <wps:spPr bwMode="auto">
                            <a:xfrm>
                              <a:off x="288"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366" name="Oval 34"/>
                          <wps:cNvSpPr>
                            <a:spLocks noChangeArrowheads="1"/>
                          </wps:cNvSpPr>
                          <wps:spPr bwMode="auto">
                            <a:xfrm>
                              <a:off x="576"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367" name="Oval 35"/>
                          <wps:cNvSpPr>
                            <a:spLocks noChangeArrowheads="1"/>
                          </wps:cNvSpPr>
                          <wps:spPr bwMode="auto">
                            <a:xfrm>
                              <a:off x="432"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g:grpSp>
                      <wps:wsp>
                        <wps:cNvPr id="1368" name="Oval 36"/>
                        <wps:cNvSpPr>
                          <a:spLocks noChangeArrowheads="1"/>
                        </wps:cNvSpPr>
                        <wps:spPr bwMode="auto">
                          <a:xfrm>
                            <a:off x="3072"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369" name="Oval 37"/>
                        <wps:cNvSpPr>
                          <a:spLocks noChangeArrowheads="1"/>
                        </wps:cNvSpPr>
                        <wps:spPr bwMode="auto">
                          <a:xfrm>
                            <a:off x="3360"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370" name="Oval 38"/>
                        <wps:cNvSpPr>
                          <a:spLocks noChangeArrowheads="1"/>
                        </wps:cNvSpPr>
                        <wps:spPr bwMode="auto">
                          <a:xfrm>
                            <a:off x="3216"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371" name="Oval 39"/>
                        <wps:cNvSpPr>
                          <a:spLocks noChangeArrowheads="1"/>
                        </wps:cNvSpPr>
                        <wps:spPr bwMode="auto">
                          <a:xfrm>
                            <a:off x="3504"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372" name="Oval 40"/>
                        <wps:cNvSpPr>
                          <a:spLocks noChangeArrowheads="1"/>
                        </wps:cNvSpPr>
                        <wps:spPr bwMode="auto">
                          <a:xfrm>
                            <a:off x="3648"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373" name="Line 41"/>
                        <wps:cNvCnPr/>
                        <wps:spPr bwMode="auto">
                          <a:xfrm>
                            <a:off x="2880" y="2928"/>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mo="http://schemas.microsoft.com/office/mac/office/2008/main" xmlns:mv="urn:schemas-microsoft-com:mac:vml">
            <w:pict>
              <v:group id="Group 16" o:spid="_x0000_s1026" style="position:absolute;margin-left:205.3pt;margin-top:117.75pt;width:93.85pt;height:6.35pt;z-index:252063744" coordorigin="288,2832" coordsize="3504,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">
                <v:oval id="Oval 17" o:spid="_x0000_s1027" style="position:absolute;left:2448;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B2xQAA&#10;AN0AAAAPAAAAZHJzL2Rvd25yZXYueG1sRE/basJAEH0v9B+WEXyrGxsRja6hLdFeUEQtfR6yYxKa&#10;nQ3ZVePfu0Khb3M415mnnanFmVpXWVYwHEQgiHOrKy4UfB+WTxMQziNrrC2Tgis5SBePD3NMtL3w&#10;js57X4gQwi5BBaX3TSKly0sy6Aa2IQ7c0bYGfYBtIXWLlxBuavkcRWNpsOLQUGJDbyXlv/uTUbDa&#10;vk9lfHqNjvy5mWx+1tn1K86U6ve6lxkIT53/F/+5P3SYH4/GcP8mnC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508HbFAAAA3QAAAA8AAAAAAAAAAAAAAAAAlwIAAGRycy9k&#10;b3ducmV2LnhtbFBLBQYAAAAABAAEAPUAAACJAwAAAAA=&#10;"/>
                <v:oval id="Oval 18" o:spid="_x0000_s1028" style="position:absolute;left:2736;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FXtxQAA&#10;AN0AAAAPAAAAZHJzL2Rvd25yZXYueG1sRE/basJAEH0X/IdlBN90YyM1RldpxdoLFakVn4fsmIRm&#10;Z0N21fj33ULBtzmc68yXranEhRpXWlYwGkYgiDOrS84VHL5fBgkI55E1VpZJwY0cLBfdzhxTba/8&#10;RZe9z0UIYZeigsL7OpXSZQUZdENbEwfuZBuDPsAml7rBawg3lXyIokdpsOTQUGBNq4Kyn/3ZKNjs&#10;XqcyPj9HJ37fJtvj5/r2Ea+V6vfapxkIT62/i//dbzrMj8cT+PsmnC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4Ve3FAAAA3QAAAA8AAAAAAAAAAAAAAAAAlwIAAGRycy9k&#10;b3ducmV2LnhtbFBLBQYAAAAABAAEAPUAAACJAwAAAAA=&#10;"/>
                <v:oval id="Oval 19" o:spid="_x0000_s1029" style="position:absolute;left:2592;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8GfyAAA&#10;AN0AAAAPAAAAZHJzL2Rvd25yZXYueG1sRI9Pa8JAEMXvhX6HZQq91U2NiE1dpRZb/6CU2tLzkB2T&#10;0OxsyK4av71zELzN8N6895vxtHO1OlIbKs8GnnsJKOLc24oLA78/H08jUCEiW6w9k4EzBZhO7u/G&#10;mFl/4m867mKhJIRDhgbKGJtM65CX5DD0fEMs2t63DqOsbaFtiycJd7XuJ8lQO6xYGkps6L2k/H93&#10;cAY+vxYvOj3Mkj2vtqPt32Z+XqdzYx4furdXUJG6eDNfr5dW8NOB4Mo3MoKe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CnwZ/IAAAA3QAAAA8AAAAAAAAAAAAAAAAAlwIAAGRy&#10;cy9kb3ducmV2LnhtbFBLBQYAAAAABAAEAPUAAACMAwAAAAA=&#10;"/>
                <v:oval id="Oval 20" o:spid="_x0000_s1030" style="position:absolute;left:2016;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62QExQAA&#10;AN0AAAAPAAAAZHJzL2Rvd25yZXYueG1sRE/basJAEH0X+g/LFPqmmxoRTd1ILWq1VIpa+jxkJxea&#10;nQ3ZVePfuwWhb3M415nNO1OLM7WusqzgeRCBIM6srrhQ8H1c9ScgnEfWWFsmBVdyME8fejNMtL3w&#10;ns4HX4gQwi5BBaX3TSKly0oy6Aa2IQ5cbluDPsC2kLrFSwg3tRxG0VgarDg0lNjQW0nZ7+FkFKy/&#10;3qcyPi2inLe7ye7nc3n9iJdKPT12ry8gPHX+X3x3b3SYH4+m8PdNOEG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ZATFAAAA3QAAAA8AAAAAAAAAAAAAAAAAlwIAAGRycy9k&#10;b3ducmV2LnhtbFBLBQYAAAAABAAEAPUAAACJAwAAAAA=&#10;"/>
                <v:oval id="Oval 21" o:spid="_x0000_s1031" style="position:absolute;left:2304;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FtEyAAA&#10;AN0AAAAPAAAAZHJzL2Rvd25yZXYueG1sRI9Pa8JAEMXvhX6HZQq91U0Nik1dpRZb/6CU2tLzkB2T&#10;0OxsyK4av71zELzN8N6895vxtHO1OlIbKs8GnnsJKOLc24oLA78/H08jUCEiW6w9k4EzBZhO7u/G&#10;mFl/4m867mKhJIRDhgbKGJtM65CX5DD0fEMs2t63DqOsbaFtiycJd7XuJ8lQO6xYGkps6L2k/H93&#10;cAY+vxYvOj3Mkj2vtqPt32Z+XqdzYx4furdXUJG6eDNfr5dW8NOB8Ms3MoKe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sIW0TIAAAA3QAAAA8AAAAAAAAAAAAAAAAAlwIAAGRy&#10;cy9kb3ducmV2LnhtbFBLBQYAAAAABAAEAPUAAACMAwAAAAA=&#10;"/>
                <v:oval id="Oval 22" o:spid="_x0000_s1032" style="position:absolute;left:2160;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RP7fxAAA&#10;AN0AAAAPAAAAZHJzL2Rvd25yZXYueG1sRE/basJAEH0v+A/LCL7VjQ0tGl3Fiq2tKOIFn4fsmASz&#10;syG7avz7rlDwbQ7nOqNJY0pxpdoVlhX0uhEI4tTqgjMFh/3Xax+E88gaS8uk4E4OJuPWywgTbW+8&#10;pevOZyKEsEtQQe59lUjp0pwMuq6tiAN3srVBH2CdSV3jLYSbUr5F0Yc0WHBoyLGiWU7peXcxCr43&#10;i4GML5/RiX/X/fVxNb8v47lSnXYzHYLw1Pin+N/9o8P8+L0Hj2/CCXL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ET+38QAAADdAAAADwAAAAAAAAAAAAAAAACXAgAAZHJzL2Rv&#10;d25yZXYueG1sUEsFBgAAAAAEAAQA9QAAAIgDAAAAAA==&#10;"/>
                <v:oval id="Oval 23" o:spid="_x0000_s1033" style="position:absolute;left:1872;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mCoxAAA&#10;AN0AAAAPAAAAZHJzL2Rvd25yZXYueG1sRE9Na8JAEL0L/Q/LCN50o6FFo6tU0bYWRdTS85Adk2B2&#10;NmRXjf/eLQi9zeN9zmTWmFJcqXaFZQX9XgSCOLW64EzBz3HVHYJwHlljaZkU3MnBbPrSmmCi7Y33&#10;dD34TIQQdgkqyL2vEildmpNB17MVceBOtjboA6wzqWu8hXBTykEUvUmDBYeGHCta5JSeDxej4GP3&#10;OZLxZR6deL0dbn83y/t3vFSq027exyA8Nf5f/HR/6TA/fh3A3zfhBD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JZgqMQAAADdAAAADwAAAAAAAAAAAAAAAACXAgAAZHJzL2Rv&#10;d25yZXYueG1sUEsFBgAAAAAEAAQA9QAAAIgDAAAAAA==&#10;"/>
                <v:oval id="Oval 24" o:spid="_x0000_s1034" style="position:absolute;left:1728;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2sUzxAAA&#10;AN0AAAAPAAAAZHJzL2Rvd25yZXYueG1sRE9Na8JAEL0L/odlBG+6saGi0VVa0ValIrXieciOSWh2&#10;NmRXjf/eLQi9zeN9znTemFJcqXaFZQWDfgSCOLW64EzB8WfVG4FwHlljaZkU3MnBfNZuTTHR9sbf&#10;dD34TIQQdgkqyL2vEildmpNB17cVceDOtjboA6wzqWu8hXBTypcoGkqDBYeGHCta5JT+Hi5Gwcf+&#10;cyzjy3t05s1utDt9Le/beKlUt9O8TUB4avy/+Ole6zA/fo3h75twgp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rFM8QAAADdAAAADwAAAAAAAAAAAAAAAACXAgAAZHJzL2Rv&#10;d25yZXYueG1sUEsFBgAAAAAEAAQA9QAAAIgDAAAAAA==&#10;"/>
                <v:group id="Group 25" o:spid="_x0000_s1035" style="position:absolute;left:288;top:2832;width:1440;height:144" coordorigin="288,2832" coordsize="1440,1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5b92xQAAAN0AAAAPAAAAZHJzL2Rvd25yZXYueG1sRE9Na8JAEL0X/A/LFLw1&#10;myhpJc0qIlU8hEJVKL0N2TEJZmdDdpvEf98tFHqbx/ucfDOZVgzUu8aygiSKQRCXVjdcKbic908r&#10;EM4ja2wtk4I7OdisZw85ZtqO/EHDyVcihLDLUEHtfZdJ6cqaDLrIdsSBu9reoA+wr6TucQzhppWL&#10;OH6WBhsODTV2tKupvJ2+jYLDiON2mbwNxe26u3+d0/fPIiGl5o/T9hWEp8n/i//cRx3mL9M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OW/dsUAAADdAAAA&#10;DwAAAAAAAAAAAAAAAACpAgAAZHJzL2Rvd25yZXYueG1sUEsFBgAAAAAEAAQA+gAAAJsDAAAAAA==&#10;">
                  <v:oval id="Oval 26" o:spid="_x0000_s1036" style="position:absolute;left:1584;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jqkxgAA&#10;AN0AAAAPAAAAZHJzL2Rvd25yZXYueG1sRI9BT8MwDIXvSPyHyEjcWLqhTaMsmxgCCWkcoEOcTWOa&#10;ao1TJWFr//18mMTN1nt+7/NqM/hOHSmmNrCB6aQARVwH23Jj4Gv/ercElTKyxS4wGRgpwWZ9fbXC&#10;0oYTf9Kxyo2SEE4lGnA596XWqXbkMU1CTyzab4ges6yx0TbiScJ9p2dFsdAeW5YGhz09O6oP1Z83&#10;sPh+17NmfHjRH3Ebdm47cvFTGXN7Mzw9gso05H/z5frNCv79XHDlGxlBr8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BjqkxgAAAN0AAAAPAAAAAAAAAAAAAAAAAJcCAABkcnMv&#10;ZG93bnJldi54bWxQSwUGAAAAAAQABAD1AAAAigMAAAAA&#10;" fillcolor="#820000"/>
                  <v:oval id="Oval 27" o:spid="_x0000_s1037" style="position:absolute;left:1152;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p8/wwAA&#10;AN0AAAAPAAAAZHJzL2Rvd25yZXYueG1sRE9NawIxEL0L/ocwBW81W6VSV6NoaaGgB92WnsfNdLN0&#10;M1mSVHf/vREK3ubxPme57mwjzuRD7VjB0zgDQVw6XXOl4Ovz/fEFRIjIGhvHpKCnAOvVcLDEXLsL&#10;H+lcxEqkEA45KjAxtrmUoTRkMYxdS5y4H+ctxgR9JbXHSwq3jZxk2UxarDk1GGzp1VD5W/xZBbPv&#10;vZxU/fxNHvzW7cy25+xUKDV66DYLEJG6eBf/uz90mj99nsPtm3SCX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Sp8/wwAAAN0AAAAPAAAAAAAAAAAAAAAAAJcCAABkcnMvZG93&#10;bnJldi54bWxQSwUGAAAAAAQABAD1AAAAhwMAAAAA&#10;" fillcolor="#820000"/>
                  <v:oval id="Oval 28" o:spid="_x0000_s1038" style="position:absolute;left:1440;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HPwfxQAA&#10;AN0AAAAPAAAAZHJzL2Rvd25yZXYueG1sRI9BS8NAEIXvQv/DMgVvdmOFYNNuixUFQQ82Fc/T7JgN&#10;ZmfD7tom/945CN5meG/e+2azG32vzhRTF9jA7aIARdwE23Fr4OP4fHMPKmVki31gMjBRgt12drXB&#10;yoYLH+hc51ZJCKcKDbich0rr1DjymBZhIBbtK0SPWdbYahvxIuG+18uiKLXHjqXB4UCPjprv+scb&#10;KD/f9LKdVk/6Pe7Dq9tPXJxqY67n48MaVKYx/5v/rl+s4N+Vwi/fyAh6+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c/B/FAAAA3QAAAA8AAAAAAAAAAAAAAAAAlwIAAGRycy9k&#10;b3ducmV2LnhtbFBLBQYAAAAABAAEAPUAAACJAwAAAAA=&#10;" fillcolor="#820000"/>
                  <v:oval id="Oval 29" o:spid="_x0000_s1039" style="position:absolute;left:1296;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FmEwwAA&#10;AN0AAAAPAAAAZHJzL2Rvd25yZXYueG1sRE/fa8IwEH4f+D+EG+xNUx0UrUaZ4mCwPcwqPp/NrSlr&#10;LiWJ2v73y2Cwt/v4ft5q09tW3MiHxrGC6SQDQVw53XCt4HR8Hc9BhIissXVMCgYKsFmPHlZYaHfn&#10;A93KWIsUwqFABSbGrpAyVIYshonriBP35bzFmKCvpfZ4T+G2lbMsy6XFhlODwY52hqrv8moV5OcP&#10;OauHxV5++q17N9uBs0up1NNj/7IEEamP/+I/95tO85/zKfx+k06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UFmEwwAAAN0AAAAPAAAAAAAAAAAAAAAAAJcCAABkcnMvZG93&#10;bnJldi54bWxQSwUGAAAAAAQABAD1AAAAhwMAAAAA&#10;" fillcolor="#820000"/>
                  <v:oval id="Oval 30" o:spid="_x0000_s1040" style="position:absolute;left:720;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sfzwwAA&#10;AN0AAAAPAAAAZHJzL2Rvd25yZXYueG1sRE/fa8IwEH4f+D+EE/amqR0U1xllioOBPmzd2POtuTVl&#10;zaUkUdv/3giDvd3H9/NWm8F24kw+tI4VLOYZCOLa6ZYbBZ8fL7MliBCRNXaOScFIATbryd0KS+0u&#10;/E7nKjYihXAoUYGJsS+lDLUhi2HueuLE/ThvMSboG6k9XlK47WSeZYW02HJqMNjTzlD9W52sguLr&#10;KPNmfNzLN791B7MdOfuulLqfDs9PICIN8V/8537Vaf5DkcPtm3SCX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gsfzwwAAAN0AAAAPAAAAAAAAAAAAAAAAAJcCAABkcnMvZG93&#10;bnJldi54bWxQSwUGAAAAAAQABAD1AAAAhwMAAAAA&#10;" fillcolor="#820000"/>
                  <v:oval id="Oval 31" o:spid="_x0000_s1041" style="position:absolute;left:1008;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mJowwAA&#10;AN0AAAAPAAAAZHJzL2Rvd25yZXYueG1sRE/fa8IwEH4f+D+EE/Y20ymUWY0yxwYD9zCr+Hw2Z1Ns&#10;LiXJtP3vzWCwt/v4ft5y3dtWXMmHxrGC50kGgrhyuuFawWH/8fQCIkRkja1jUjBQgPVq9LDEQrsb&#10;7+haxlqkEA4FKjAxdoWUoTJkMUxcR5y4s/MWY4K+ltrjLYXbVk6zLJcWG04NBjt6M1Rdyh+rID9+&#10;yWk9zN/lt9+4rdkMnJ1KpR7H/esCRKQ+/ov/3J86zZ/lM/j9Jp0gV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zmJowwAAAN0AAAAPAAAAAAAAAAAAAAAAAJcCAABkcnMvZG93&#10;bnJldi54bWxQSwUGAAAAAAQABAD1AAAAhwMAAAAA&#10;" fillcolor="#820000"/>
                  <v:oval id="Oval 32" o:spid="_x0000_s1042" style="position:absolute;left:864;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ocwwAA&#10;AN0AAAAPAAAAZHJzL2Rvd25yZXYueG1sRE/fa8IwEH4f+D+EE/Y2U50U1xlFxwaCPmg39nxrbk1Z&#10;cylJpu1/b4TB3u7j+3nLdW9bcSYfGscKppMMBHHldMO1go/3t4cFiBCRNbaOScFAAdar0d0SC+0u&#10;fKJzGWuRQjgUqMDE2BVShsqQxTBxHXHivp23GBP0tdQeLynctnKWZbm02HBqMNjRi6Hqp/y1CvLP&#10;g5zVw9OrPPqt25vtwNlXqdT9uN88g4jUx3/xn3un0/zHfA63b9IJcn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J/ocwwAAAN0AAAAPAAAAAAAAAAAAAAAAAJcCAABkcnMvZG93&#10;bnJldi54bWxQSwUGAAAAAAQABAD1AAAAhwMAAAAA&#10;" fillcolor="#820000"/>
                  <v:oval id="Oval 33" o:spid="_x0000_s1043" style="position:absolute;left:288;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1+HwwAA&#10;AN0AAAAPAAAAZHJzL2Rvd25yZXYueG1sRE/fa8IwEH4f+D+EE/Y2Ux0W1xlFxwaCPmg39nxrbk1Z&#10;cylJpu1/b4TB3u7j+3nLdW9bcSYfGscKppMMBHHldMO1go/3t4cFiBCRNbaOScFAAdar0d0SC+0u&#10;fKJzGWuRQjgUqMDE2BVShsqQxTBxHXHivp23GBP0tdQeLynctnKWZbm02HBqMNjRi6Hqp/y1CvLP&#10;g5zVw9OrPPqt25vtwNlXqdT9uN88g4jUx3/xn3un0/zHfA63b9IJcn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a1+HwwAAAN0AAAAPAAAAAAAAAAAAAAAAAJcCAABkcnMvZG93&#10;bnJldi54bWxQSwUGAAAAAAQABAD1AAAAhwMAAAAA&#10;" fillcolor="#820000"/>
                  <v:oval id="Oval 34" o:spid="_x0000_s1044" style="position:absolute;left:576;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cHwwwAA&#10;AN0AAAAPAAAAZHJzL2Rvd25yZXYueG1sRE/fa8IwEH4f7H8IJ+xtpjoosxplDgeD+aBVfL41t6as&#10;uZQkavvfL4Kwt/v4ft5i1dtWXMiHxrGCyTgDQVw53XCt4Hj4eH4FESKyxtYxKRgowGr5+LDAQrsr&#10;7+lSxlqkEA4FKjAxdoWUoTJkMYxdR5y4H+ctxgR9LbXHawq3rZxmWS4tNpwaDHb0bqj6Lc9WQX7a&#10;ymk9zDZy59fuy6wHzr5LpZ5G/dscRKQ+/ovv7k+d5r/kOdy+SSf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ucHwwwAAAN0AAAAPAAAAAAAAAAAAAAAAAJcCAABkcnMvZG93&#10;bnJldi54bWxQSwUGAAAAAAQABAD1AAAAhwMAAAAA&#10;" fillcolor="#820000"/>
                  <v:oval id="Oval 35" o:spid="_x0000_s1045" style="position:absolute;left:432;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9WRrwwAA&#10;AN0AAAAPAAAAZHJzL2Rvd25yZXYueG1sRE/fS8MwEH4X/B/CDXyz6SZ02i0bThSE7WHWsedbczbF&#10;5lKSuLX/vRkIvt3H9/OW68F24kw+tI4VTLMcBHHtdMuNgsPn2/0jiBCRNXaOScFIAdar25slltpd&#10;+IPOVWxECuFQogITY19KGWpDFkPmeuLEfTlvMSboG6k9XlK47eQszwtpseXUYLCnF0P1d/VjFRTH&#10;nZw149Or3PuN25rNyPmpUupuMjwvQEQa4r/4z/2u0/yHYg7Xb9IJ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9WRrwwAAAN0AAAAPAAAAAAAAAAAAAAAAAJcCAABkcnMvZG93&#10;bnJldi54bWxQSwUGAAAAAAQABAD1AAAAhwMAAAAA&#10;" fillcolor="#820000"/>
                </v:group>
                <v:oval id="Oval 36" o:spid="_x0000_s1046" style="position:absolute;left:3072;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p3/xwAA&#10;AN0AAAAPAAAAZHJzL2Rvd25yZXYueG1sRI9Ba8JAEIXvBf/DMoK3urEB0dRVbLG2lorUFs9DdkyC&#10;2dmQXTX+e+dQ6G2G9+a9b2aLztXqQm2oPBsYDRNQxLm3FRcGfn/eHiegQkS2WHsmAzcKsJj3HmaY&#10;WX/lb7rsY6EkhEOGBsoYm0zrkJfkMAx9Qyza0bcOo6xtoW2LVwl3tX5KkrF2WLE0lNjQa0n5aX92&#10;Bta796lOzy/JkTfbyfbwtbp9pitjBv1u+QwqUhf/zX/XH1bw07Hgyjcygp7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xKd/8cAAADdAAAADwAAAAAAAAAAAAAAAACXAgAAZHJz&#10;L2Rvd25yZXYueG1sUEsFBgAAAAAEAAQA9QAAAIsDAAAAAA==&#10;"/>
                <v:oval id="Oval 37" o:spid="_x0000_s1047" style="position:absolute;left:3360;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lWCwwAA&#10;AN0AAAAPAAAAZHJzL2Rvd25yZXYueG1sRE/fa8IwEH4f+D+EE/Y2Ux2U2RlFRWGwPcw69nxrzqbY&#10;XEoStf3vl8HAt/v4ft5i1dtWXMmHxrGC6SQDQVw53XCt4Ou4f3oBESKyxtYxKRgowGo5elhgod2N&#10;D3QtYy1SCIcCFZgYu0LKUBmyGCauI07cyXmLMUFfS+3xlsJtK2dZlkuLDacGgx1tDVXn8mIV5N8f&#10;clYP85389Bv3bjYDZz+lUo/jfv0KIlIf7+J/95tO85/zOfx9k06Qy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JlWCwwAAAN0AAAAPAAAAAAAAAAAAAAAAAJcCAABkcnMvZG93&#10;bnJldi54bWxQSwUGAAAAAAQABAD1AAAAhwMAAAAA&#10;" fillcolor="#820000"/>
                <v:oval id="Oval 38" o:spid="_x0000_s1048" style="position:absolute;left:3216;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QckyAAA&#10;AN0AAAAPAAAAZHJzL2Rvd25yZXYueG1sRI9Pa8JAEMXvhX6HZQq91U0NqE1dpRZb/6CU2tLzkB2T&#10;0OxsyK4av71zELzN8N6895vxtHO1OlIbKs8GnnsJKOLc24oLA78/H08jUCEiW6w9k4EzBZhO7u/G&#10;mFl/4m867mKhJIRDhgbKGJtM65CX5DD0fEMs2t63DqOsbaFtiycJd7XuJ8lAO6xYGkps6L2k/H93&#10;cAY+vxYvOj3Mkj2vtqPt32Z+XqdzYx4furdXUJG6eDNfr5dW8NOh8Ms3MoKe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C9ByTIAAAA3QAAAA8AAAAAAAAAAAAAAAAAlwIAAGRy&#10;cy9kb3ducmV2LnhtbFBLBQYAAAAABAAEAPUAAACMAwAAAAA=&#10;"/>
                <v:oval id="Oval 39" o:spid="_x0000_s1049" style="position:absolute;left:3504;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c9ZwwAA&#10;AN0AAAAPAAAAZHJzL2Rvd25yZXYueG1sRE9NawIxEL0X/A9hCt5qVgXbbo2ioiDYQ7stnsfNdLN0&#10;M1mSqLv/3giF3ubxPme+7GwjLuRD7VjBeJSBIC6drrlS8P21e3oBESKyxsYxKegpwHIxeJhjrt2V&#10;P+lSxEqkEA45KjAxtrmUoTRkMYxcS5y4H+ctxgR9JbXHawq3jZxk2UxarDk1GGxpY6j8Lc5Wwez4&#10;LidV/7qVH37tDmbdc3YqlBo+dqs3EJG6+C/+c+91mj99HsP9m3SC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ic9ZwwAAAN0AAAAPAAAAAAAAAAAAAAAAAJcCAABkcnMvZG93&#10;bnJldi54bWxQSwUGAAAAAAQABAD1AAAAhwMAAAAA&#10;" fillcolor="#820000"/>
                <v:oval id="Oval 40" o:spid="_x0000_s1050" style="position:absolute;left:3648;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1EuwwAA&#10;AN0AAAAPAAAAZHJzL2Rvd25yZXYueG1sRE/fa8IwEH4f7H8IJ/g2Uyu42RlljgkD9+Dq2POtOZti&#10;cylJ1Pa/X4TB3u7j+3nLdW9bcSEfGscKppMMBHHldMO1gq/D9uEJRIjIGlvHpGCgAOvV/d0SC+2u&#10;/EmXMtYihXAoUIGJsSukDJUhi2HiOuLEHZ23GBP0tdQerynctjLPsrm02HBqMNjRq6HqVJ6tgvn3&#10;h8zrYfEm937jdmYzcPZTKjUe9S/PICL18V/8537Xaf7sMYfbN+kE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W1EuwwAAAN0AAAAPAAAAAAAAAAAAAAAAAJcCAABkcnMvZG93&#10;bnJldi54bWxQSwUGAAAAAAQABAD1AAAAhwMAAAAA&#10;" fillcolor="#820000"/>
                <v:line id="Line 41" o:spid="_x0000_s1051" style="position:absolute;visibility:visible;mso-wrap-style:square" from="2880,2928" to="3072,2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8F7cYAAADdAAAADwAAAGRycy9kb3ducmV2LnhtbERPS2vCQBC+F/oflil4q5s2kEp0FWkR&#10;tIdSH6DHMTsmabOzYXebpP++WxC8zcf3nNliMI3oyPnasoKncQKCuLC65lLBYb96nIDwAVljY5kU&#10;/JKHxfz+boa5tj1vqduFUsQQ9jkqqEJocyl9UZFBP7YtceQu1hkMEbpSaod9DDeNfE6STBqsOTZU&#10;2NJrRcX37sco+Eg/s265eV8Px012Lt6259NX75QaPQzLKYhAQ7iJr+61jvPTlxT+v4knyP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hfBe3GAAAA3QAAAA8AAAAAAAAA&#10;AAAAAAAAoQIAAGRycy9kb3ducmV2LnhtbFBLBQYAAAAABAAEAPkAAACUAwAAAAA=&#10;"/>
                <w10:wrap type="through"/>
              </v:group>
            </w:pict>
          </mc:Fallback>
        </mc:AlternateContent>
      </w:r>
      <w:r w:rsidR="00C3487B" w:rsidRPr="002C71D1">
        <w:rPr>
          <w:noProof/>
          <w:lang w:val="en-GB" w:eastAsia="en-GB"/>
        </w:rPr>
        <w:drawing>
          <wp:anchor distT="0" distB="0" distL="114300" distR="114300" simplePos="0" relativeHeight="252076032" behindDoc="0" locked="0" layoutInCell="1" allowOverlap="1" wp14:anchorId="64548523" wp14:editId="2889D0E1">
            <wp:simplePos x="0" y="0"/>
            <wp:positionH relativeFrom="column">
              <wp:posOffset>968375</wp:posOffset>
            </wp:positionH>
            <wp:positionV relativeFrom="paragraph">
              <wp:posOffset>3165475</wp:posOffset>
            </wp:positionV>
            <wp:extent cx="1241425" cy="214630"/>
            <wp:effectExtent l="0" t="0" r="3175" b="0"/>
            <wp:wrapThrough wrapText="bothSides">
              <wp:wrapPolygon edited="0">
                <wp:start x="0" y="0"/>
                <wp:lineTo x="0" y="17893"/>
                <wp:lineTo x="21213" y="17893"/>
                <wp:lineTo x="21213" y="0"/>
                <wp:lineTo x="0" y="0"/>
              </wp:wrapPolygon>
            </wp:wrapThrough>
            <wp:docPr id="75792" name="Picture 7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2" name="Picture 75792"/>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1241425" cy="214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C3487B" w:rsidRPr="002C71D1">
        <w:rPr>
          <w:noProof/>
          <w:lang w:val="en-GB" w:eastAsia="en-GB"/>
        </w:rPr>
        <mc:AlternateContent>
          <mc:Choice Requires="wpg">
            <w:drawing>
              <wp:anchor distT="0" distB="0" distL="114300" distR="114300" simplePos="0" relativeHeight="252079104" behindDoc="0" locked="0" layoutInCell="1" allowOverlap="1" wp14:anchorId="326D1E7C" wp14:editId="7790650D">
                <wp:simplePos x="0" y="0"/>
                <wp:positionH relativeFrom="column">
                  <wp:posOffset>1068070</wp:posOffset>
                </wp:positionH>
                <wp:positionV relativeFrom="paragraph">
                  <wp:posOffset>2644140</wp:posOffset>
                </wp:positionV>
                <wp:extent cx="678815" cy="340995"/>
                <wp:effectExtent l="50800" t="0" r="57785" b="40005"/>
                <wp:wrapThrough wrapText="bothSides">
                  <wp:wrapPolygon edited="0">
                    <wp:start x="1616" y="0"/>
                    <wp:lineTo x="-1616" y="1609"/>
                    <wp:lineTo x="-1616" y="20916"/>
                    <wp:lineTo x="808" y="22525"/>
                    <wp:lineTo x="21014" y="22525"/>
                    <wp:lineTo x="22630" y="11263"/>
                    <wp:lineTo x="18589" y="3218"/>
                    <wp:lineTo x="9699" y="0"/>
                    <wp:lineTo x="1616" y="0"/>
                  </wp:wrapPolygon>
                </wp:wrapThrough>
                <wp:docPr id="32785" name="Group 32785"/>
                <wp:cNvGraphicFramePr/>
                <a:graphic xmlns:a="http://schemas.openxmlformats.org/drawingml/2006/main">
                  <a:graphicData uri="http://schemas.microsoft.com/office/word/2010/wordprocessingGroup">
                    <wpg:wgp>
                      <wpg:cNvGrpSpPr/>
                      <wpg:grpSpPr>
                        <a:xfrm>
                          <a:off x="0" y="0"/>
                          <a:ext cx="678815" cy="340995"/>
                          <a:chOff x="0" y="0"/>
                          <a:chExt cx="678815" cy="340995"/>
                        </a:xfrm>
                      </wpg:grpSpPr>
                      <wpg:grpSp>
                        <wpg:cNvPr id="32769" name="Group 32769"/>
                        <wpg:cNvGrpSpPr/>
                        <wpg:grpSpPr>
                          <a:xfrm>
                            <a:off x="0" y="66675"/>
                            <a:ext cx="678815" cy="213360"/>
                            <a:chOff x="0" y="0"/>
                            <a:chExt cx="1738630" cy="544830"/>
                          </a:xfrm>
                        </wpg:grpSpPr>
                        <wps:wsp>
                          <wps:cNvPr id="32770" name="Oval 32770"/>
                          <wps:cNvSpPr/>
                          <wps:spPr>
                            <a:xfrm>
                              <a:off x="0" y="0"/>
                              <a:ext cx="824230" cy="544830"/>
                            </a:xfrm>
                            <a:prstGeom prst="ellipse">
                              <a:avLst/>
                            </a:prstGeom>
                            <a:noFill/>
                            <a:ln w="25400"/>
                          </wps:spPr>
                          <wps:style>
                            <a:lnRef idx="1">
                              <a:schemeClr val="accent1"/>
                            </a:lnRef>
                            <a:fillRef idx="3">
                              <a:schemeClr val="accent1"/>
                            </a:fillRef>
                            <a:effectRef idx="2">
                              <a:schemeClr val="accent1"/>
                            </a:effectRef>
                            <a:fontRef idx="minor">
                              <a:schemeClr val="lt1"/>
                            </a:fontRef>
                          </wps:style>
                          <wps:txbx>
                            <w:txbxContent>
                              <w:p w14:paraId="76AEB116" w14:textId="77777777" w:rsidR="00A5277B" w:rsidRPr="00C84572" w:rsidRDefault="00A5277B" w:rsidP="006B2B60">
                                <w:pPr>
                                  <w:jc w:val="center"/>
                                  <w:rPr>
                                    <w:b/>
                                    <w:color w:val="000000" w:themeColor="text1"/>
                                    <w:sz w:val="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71" name="Oval 32771"/>
                          <wps:cNvSpPr/>
                          <wps:spPr>
                            <a:xfrm>
                              <a:off x="914400" y="0"/>
                              <a:ext cx="824230" cy="544830"/>
                            </a:xfrm>
                            <a:prstGeom prst="ellipse">
                              <a:avLst/>
                            </a:prstGeom>
                            <a:noFill/>
                            <a:ln w="254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773" name="Picture 32773"/>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066165" y="137795"/>
                              <a:ext cx="97790"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2774" name="Picture 32774"/>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266190" y="156845"/>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2775" name="Picture 32775"/>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170940" y="294640"/>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2776" name="Picture 3277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485900" y="114300"/>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2777" name="Picture 3277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395095" y="299085"/>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s:wsp>
                        <wps:cNvPr id="32778" name="Text Box 32778"/>
                        <wps:cNvSpPr txBox="1"/>
                        <wps:spPr>
                          <a:xfrm>
                            <a:off x="10160" y="0"/>
                            <a:ext cx="337185" cy="3409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CC947A" w14:textId="77777777" w:rsidR="00A5277B" w:rsidRPr="00C84572" w:rsidRDefault="00A5277B" w:rsidP="006B2B60">
                              <w:pPr>
                                <w:rPr>
                                  <w:sz w:val="40"/>
                                </w:rPr>
                              </w:pPr>
                              <w:r w:rsidRPr="00C84572">
                                <w:rPr>
                                  <w:sz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785" o:spid="_x0000_s1026" style="position:absolute;left:0;text-align:left;margin-left:84.1pt;margin-top:208.2pt;width:53.45pt;height:26.85pt;z-index:252079104" coordsize="6788,3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">
                <v:group id="Group 32769" o:spid="_x0000_s1027" style="position:absolute;top:666;width:6788;height:2134" coordsize="17386,5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byKMcAAADe&#10;AAAADwAAAAAAAAAAAAAAAACqAgAAZHJzL2Rvd25yZXYueG1sUEsFBgAAAAAEAAQA+gAAAJ4DAAAA&#10;AA==&#10;">
                  <v:oval id="Oval 32770" o:spid="_x0000_s1028" style="position:absolute;width:8242;height:5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yosQA&#10;AADeAAAADwAAAGRycy9kb3ducmV2LnhtbESPy4rCMBSG98K8QzgDbkRTK4zSMYoIQnGEwdv+0Byb&#10;Ms1JaaKtbz9ZCC5//hvfct3bWjyo9ZVjBdNJAoK4cLriUsHlvBsvQPiArLF2TAqe5GG9+hgsMdOu&#10;4yM9TqEUcYR9hgpMCE0mpS8MWfQT1xBH7+ZaiyHKtpS6xS6O21qmSfIlLVYcHww2tDVU/J3uVsEh&#10;329GC9uZn9883Tq+7S7X41Sp4We/+QYRqA/v8KudawWzdD6PABEno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cqLEAAAA3gAAAA8AAAAAAAAAAAAAAAAAmAIAAGRycy9k&#10;b3ducmV2LnhtbFBLBQYAAAAABAAEAPUAAACJAwAAAAA=&#10;" filled="f" strokecolor="#4579b8 [3044]" strokeweight="2pt">
                    <v:shadow on="t" color="black" opacity="22937f" origin=",.5" offset="0,.63889mm"/>
                    <v:textbox>
                      <w:txbxContent>
                        <w:p w14:paraId="76AEB116" w14:textId="77777777" w:rsidR="00A5277B" w:rsidRPr="00C84572" w:rsidRDefault="00A5277B" w:rsidP="006B2B60">
                          <w:pPr>
                            <w:jc w:val="center"/>
                            <w:rPr>
                              <w:b/>
                              <w:color w:val="000000" w:themeColor="text1"/>
                              <w:sz w:val="2"/>
                              <w:szCs w:val="16"/>
                            </w:rPr>
                          </w:pPr>
                        </w:p>
                      </w:txbxContent>
                    </v:textbox>
                  </v:oval>
                  <v:oval id="Oval 32771" o:spid="_x0000_s1029" style="position:absolute;left:9144;width:8242;height:5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XOcYA&#10;AADeAAAADwAAAGRycy9kb3ducmV2LnhtbESPQWvCQBSE74X+h+UJXkrdJEKV1FVEEIIKRWvvj+wz&#10;G8y+DdmtSf99VxA8DjPzDbNYDbYRN+p87VhBOklAEJdO11wpOH9v3+cgfEDW2DgmBX/kYbV8fVlg&#10;rl3PR7qdQiUihH2OCkwIbS6lLw1Z9BPXEkfv4jqLIcqukrrDPsJtI7Mk+ZAWa44LBlvaGCqvp1+r&#10;4FDs1m9z25v9V5FtHF+2559jqtR4NKw/QQQawjP8aBdawTSbzVK434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vXOcYAAADeAAAADwAAAAAAAAAAAAAAAACYAgAAZHJz&#10;L2Rvd25yZXYueG1sUEsFBgAAAAAEAAQA9QAAAIsDAAAAAA==&#10;" filled="f" strokecolor="#4579b8 [3044]" strokeweight="2pt">
                    <v:shadow on="t" color="black" opacity="22937f" origin=",.5" offset="0,.63889mm"/>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73" o:spid="_x0000_s1030" type="#_x0000_t75" style="position:absolute;left:10661;top:1377;width:978;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i9fHAAAA3gAAAA8AAABkcnMvZG93bnJldi54bWxEj0FrwkAUhO8F/8PyCr2UuqmhVaKrSKGg&#10;UJFqL729Zp/Z0OzbkH1q/PduoeBxmJlvmNmi9406URfrwAaehxko4jLYmisDX/v3pwmoKMgWm8Bk&#10;4EIRFvPB3QwLG878SaedVCpBOBZowIm0hdaxdOQxDkNLnLxD6DxKkl2lbYfnBPeNHmXZq/ZYc1pw&#10;2NKbo/J3d/QG1phvRPbHbe4et98f2ctmUv+IMQ/3/XIKSqiXW/i/vbIG8tF4nMPfnXQF9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Yi9fHAAAA3gAAAA8AAAAAAAAAAAAA&#10;AAAAnwIAAGRycy9kb3ducmV2LnhtbFBLBQYAAAAABAAEAPcAAACTAwAAAAA=&#10;">
                    <v:imagedata r:id="rId32" o:title=""/>
                    <v:path arrowok="t"/>
                  </v:shape>
                  <v:shape id="Picture 32774" o:spid="_x0000_s1031" type="#_x0000_t75" style="position:absolute;left:12661;top:1568;width:985;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E6PIAAAA3gAAAA8AAABkcnMvZG93bnJldi54bWxEj0FrwkAUhO9C/8PyhF6kbmraKqmrlEKh&#10;QkWqvfT2mn1mQ7NvQ/ap8d93C4LHYWa+YebL3jfqSF2sAxu4H2egiMtga64MfO3e7magoiBbbAKT&#10;gTNFWC5uBnMsbDjxJx23UqkE4VigASfSFlrH0pHHOA4tcfL2ofMoSXaVth2eEtw3epJlT9pjzWnB&#10;YUuvjsrf7cEbWGG+FtkdNrkbbb4/ssf1rP4RY26H/cszKKFeruFL+90ayCfT6QP830lXQ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MROjyAAAAN4AAAAPAAAAAAAAAAAA&#10;AAAAAJ8CAABkcnMvZG93bnJldi54bWxQSwUGAAAAAAQABAD3AAAAlAMAAAAA&#10;">
                    <v:imagedata r:id="rId32" o:title=""/>
                    <v:path arrowok="t"/>
                  </v:shape>
                  <v:shape id="Picture 32775" o:spid="_x0000_s1032" type="#_x0000_t75" style="position:absolute;left:11709;top:2946;width:984;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9tjjHAAAA3gAAAA8AAABkcnMvZG93bnJldi54bWxEj0FrwkAUhO9C/8PyCr1I3dRgldRViiC0&#10;oEi1l95es6/Z0OzbkH1q+u9dQehxmJlvmPmy9406URfrwAaeRhko4jLYmisDn4f14wxUFGSLTWAy&#10;8EcRlou7wRwLG878Qae9VCpBOBZowIm0hdaxdOQxjkJLnLyf0HmUJLtK2w7PCe4bPc6yZ+2x5rTg&#10;sKWVo/J3f/QG3jHfihyOu9wNd1+bbLKd1d9izMN9//oCSqiX//Ct/WYN5OPpdALXO+kK6M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9tjjHAAAA3gAAAA8AAAAAAAAAAAAA&#10;AAAAnwIAAGRycy9kb3ducmV2LnhtbFBLBQYAAAAABAAEAPcAAACTAwAAAAA=&#10;">
                    <v:imagedata r:id="rId32" o:title=""/>
                    <v:path arrowok="t"/>
                  </v:shape>
                  <v:shape id="Picture 32776" o:spid="_x0000_s1033" type="#_x0000_t75" style="position:absolute;left:14859;top:1143;width:984;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KE/HAAAA3gAAAA8AAABkcnMvZG93bnJldi54bWxEj0FrwkAUhO+F/oflCb2UuqmhKqmrlEKh&#10;BUXUXnp7zb5mg9m3IfvU+O9doeBxmJlvmNmi9406UhfrwAaehxko4jLYmisD37uPpymoKMgWm8Bk&#10;4EwRFvP7uxkWNpx4Q8etVCpBOBZowIm0hdaxdOQxDkNLnLy/0HmUJLtK2w5PCe4bPcqysfZYc1pw&#10;2NK7o3K/PXgDX5ivRHaHde4e1z/L7GU1rX/FmIdB//YKSqiXW/i//WkN5KPJZAzXO+kK6P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vKE/HAAAA3gAAAA8AAAAAAAAAAAAA&#10;AAAAnwIAAGRycy9kb3ducmV2LnhtbFBLBQYAAAAABAAEAPcAAACTAwAAAAA=&#10;">
                    <v:imagedata r:id="rId32" o:title=""/>
                    <v:path arrowok="t"/>
                  </v:shape>
                  <v:shape id="Picture 32777" o:spid="_x0000_s1034" type="#_x0000_t75" style="position:absolute;left:13950;top:2990;width:985;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jdTIAAAA3gAAAA8AAABkcnMvZG93bnJldi54bWxEj0FLw0AUhO9C/8PyBC9iNzZoSuy2FEFQ&#10;aCm2Xnp7zT6zwezbkH1t4793C0KPw8x8w8wWg2/VifrYBDbwOM5AEVfBNlwb+Nq9PUxBRUG22AYm&#10;A78UYTEf3cywtOHMn3TaSq0ShGOJBpxIV2odK0ce4zh0xMn7Dr1HSbKvte3xnOC+1ZMse9YeG04L&#10;Djt6dVT9bI/ewAfma5HdcZO7+81+lT2tp81BjLm7HZYvoIQGuYb/2+/WQD4pigIud9IV0P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443UyAAAAN4AAAAPAAAAAAAAAAAA&#10;AAAAAJ8CAABkcnMvZG93bnJldi54bWxQSwUGAAAAAAQABAD3AAAAlAMAAAAA&#10;">
                    <v:imagedata r:id="rId32" o:title=""/>
                    <v:path arrowok="t"/>
                  </v:shape>
                </v:group>
                <v:shapetype id="_x0000_t202" coordsize="21600,21600" o:spt="202" path="m,l,21600r21600,l21600,xe">
                  <v:stroke joinstyle="miter"/>
                  <v:path gradientshapeok="t" o:connecttype="rect"/>
                </v:shapetype>
                <v:shape id="Text Box 32778" o:spid="_x0000_s1035" type="#_x0000_t202" style="position:absolute;left:101;width:3372;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leMQA&#10;AADeAAAADwAAAGRycy9kb3ducmV2LnhtbERPy2oCMRTdC/5DuII7TWprtdOJIhWhK0unrdDdZXLn&#10;gZObYRKd6d83C8Hl4bzT7WAbcaXO1441PMwVCOLcmZpLDd9fh9kahA/IBhvHpOGPPGw341GKiXE9&#10;f9I1C6WIIewT1FCF0CZS+rwii37uWuLIFa6zGCLsSmk67GO4beRCqWdpsebYUGFLbxXl5+xiNfwc&#10;i9/Tk/oo93bZ9m5Qku2L1Ho6GXavIAIN4S6+ud+NhsfFahX3xjvxCs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5XjEAAAA3gAAAA8AAAAAAAAAAAAAAAAAmAIAAGRycy9k&#10;b3ducmV2LnhtbFBLBQYAAAAABAAEAPUAAACJAwAAAAA=&#10;" filled="f" stroked="f">
                  <v:textbox>
                    <w:txbxContent>
                      <w:p w14:paraId="26CC947A" w14:textId="77777777" w:rsidR="00A5277B" w:rsidRPr="00C84572" w:rsidRDefault="00A5277B" w:rsidP="006B2B60">
                        <w:pPr>
                          <w:rPr>
                            <w:sz w:val="40"/>
                          </w:rPr>
                        </w:pPr>
                        <w:r w:rsidRPr="00C84572">
                          <w:rPr>
                            <w:sz w:val="32"/>
                          </w:rPr>
                          <w:t>8</w:t>
                        </w:r>
                      </w:p>
                    </w:txbxContent>
                  </v:textbox>
                </v:shape>
                <w10:wrap type="through"/>
              </v:group>
            </w:pict>
          </mc:Fallback>
        </mc:AlternateContent>
      </w:r>
      <w:r w:rsidR="00C3487B" w:rsidRPr="002C71D1">
        <w:rPr>
          <w:noProof/>
          <w:lang w:val="en-GB" w:eastAsia="en-GB"/>
        </w:rPr>
        <mc:AlternateContent>
          <mc:Choice Requires="wpg">
            <w:drawing>
              <wp:anchor distT="0" distB="0" distL="114300" distR="114300" simplePos="0" relativeHeight="252077056" behindDoc="0" locked="0" layoutInCell="1" allowOverlap="1" wp14:anchorId="458CE2DE" wp14:editId="17A8577B">
                <wp:simplePos x="0" y="0"/>
                <wp:positionH relativeFrom="column">
                  <wp:posOffset>1105535</wp:posOffset>
                </wp:positionH>
                <wp:positionV relativeFrom="paragraph">
                  <wp:posOffset>2362835</wp:posOffset>
                </wp:positionV>
                <wp:extent cx="638810" cy="154940"/>
                <wp:effectExtent l="50800" t="25400" r="46990" b="99060"/>
                <wp:wrapThrough wrapText="bothSides">
                  <wp:wrapPolygon edited="0">
                    <wp:start x="-859" y="-3541"/>
                    <wp:lineTo x="-1718" y="0"/>
                    <wp:lineTo x="-1718" y="21246"/>
                    <wp:lineTo x="0" y="31869"/>
                    <wp:lineTo x="21471" y="31869"/>
                    <wp:lineTo x="22330" y="3541"/>
                    <wp:lineTo x="22330" y="-3541"/>
                    <wp:lineTo x="-859" y="-3541"/>
                  </wp:wrapPolygon>
                </wp:wrapThrough>
                <wp:docPr id="75793" name="Group 75793"/>
                <wp:cNvGraphicFramePr/>
                <a:graphic xmlns:a="http://schemas.openxmlformats.org/drawingml/2006/main">
                  <a:graphicData uri="http://schemas.microsoft.com/office/word/2010/wordprocessingGroup">
                    <wpg:wgp>
                      <wpg:cNvGrpSpPr/>
                      <wpg:grpSpPr>
                        <a:xfrm>
                          <a:off x="0" y="0"/>
                          <a:ext cx="638810" cy="154940"/>
                          <a:chOff x="0" y="0"/>
                          <a:chExt cx="1738630" cy="544830"/>
                        </a:xfrm>
                      </wpg:grpSpPr>
                      <wps:wsp>
                        <wps:cNvPr id="75794" name="Oval 75794"/>
                        <wps:cNvSpPr/>
                        <wps:spPr>
                          <a:xfrm>
                            <a:off x="0" y="0"/>
                            <a:ext cx="824230" cy="544830"/>
                          </a:xfrm>
                          <a:prstGeom prst="ellipse">
                            <a:avLst/>
                          </a:prstGeom>
                          <a:noFill/>
                          <a:ln w="254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95" name="Oval 75795"/>
                        <wps:cNvSpPr/>
                        <wps:spPr>
                          <a:xfrm>
                            <a:off x="914400" y="0"/>
                            <a:ext cx="824230" cy="544830"/>
                          </a:xfrm>
                          <a:prstGeom prst="ellipse">
                            <a:avLst/>
                          </a:prstGeom>
                          <a:noFill/>
                          <a:ln w="254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796" name="Picture 75796"/>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177165" y="114300"/>
                            <a:ext cx="97790"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797" name="Picture 75797"/>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405765" y="114300"/>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798" name="Picture 75798"/>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120650" y="252095"/>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799" name="Picture 75799"/>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634365" y="114300"/>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800" name="Picture 75800"/>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595630" y="256540"/>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801" name="Picture 75801"/>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1066165" y="137795"/>
                            <a:ext cx="97790"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802" name="Picture 75802"/>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1266190" y="156845"/>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803" name="Picture 75803"/>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1170940" y="294640"/>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804" name="Picture 75804"/>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1485900" y="114300"/>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805" name="Picture 75805"/>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1395095" y="299085"/>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806" name="Picture 75806"/>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365760" y="252095"/>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807" name="Picture 75807"/>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251460" y="366395"/>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2768" name="Picture 32768"/>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480060" y="366395"/>
                            <a:ext cx="98425" cy="11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xmlns:mo="http://schemas.microsoft.com/office/mac/office/2008/main" xmlns:mv="urn:schemas-microsoft-com:mac:vml">
            <w:pict>
              <v:group id="Group 75793" o:spid="_x0000_s1026" style="position:absolute;margin-left:87.05pt;margin-top:186.05pt;width:50.3pt;height:12.2pt;z-index:252077056" coordsize="1738630,54483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">
                <v:oval id="Oval 75794" o:spid="_x0000_s1027" style="position:absolute;width:824230;height:5448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JWUxQAA&#10;AN4AAAAPAAAAZHJzL2Rvd25yZXYueG1sRI9fa8IwFMXfB36HcIW9zVSZ/6pRRBgUhIGd7PnSXJtu&#10;zU1JYq3ffhkM9ng45/wOZ7sfbCt68qFxrGA6yUAQV043XCu4fLy9rECEiKyxdUwKHhRgvxs9bTHX&#10;7s5n6stYiwThkKMCE2OXSxkqQxbDxHXEybs6bzEm6WupPd4T3LZylmULabHhtGCwo6Oh6ru8WQXv&#10;+jJ/lObUf50KP/vEovHalEo9j4fDBkSkIf6H/9qFVrCcL9ev8HsnXQG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6ElZTFAAAA3gAAAA8AAAAAAAAAAAAAAAAAlwIAAGRycy9k&#10;b3ducmV2LnhtbFBLBQYAAAAABAAEAPUAAACJAwAAAAA=&#10;" filled="f" strokecolor="#4579b8 [3044]" strokeweight="2pt">
                  <v:shadow on="t" opacity="22937f" mv:blur="40000f" origin=",.5" offset="0,23000emu"/>
                </v:oval>
                <v:oval id="Oval 75795" o:spid="_x0000_s1028" style="position:absolute;left:914400;width:824230;height:5448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DAPxQAA&#10;AN4AAAAPAAAAZHJzL2Rvd25yZXYueG1sRI9Ra8IwFIXfB/sP4Q72NlOFzlmNMgZCQRhYZc+X5tpU&#10;m5uSxFr//TIY+Hg453yHs9qMthMD+dA6VjCdZCCIa6dbbhQcD9u3DxAhImvsHJOCOwXYrJ+fVlho&#10;d+M9DVVsRIJwKFCBibEvpAy1IYth4nri5J2ctxiT9I3UHm8Jbjs5y7J3abHltGCwpy9D9aW6WgXf&#10;+pjfK7MbzrvSz36wbL02lVKvL+PnEkSkMT7C/+1SK5jn80UOf3fSF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IMA/FAAAA3gAAAA8AAAAAAAAAAAAAAAAAlwIAAGRycy9k&#10;b3ducmV2LnhtbFBLBQYAAAAABAAEAPUAAACJAwAAAAA=&#10;" filled="f" strokecolor="#4579b8 [3044]" strokeweight="2pt">
                  <v:shadow on="t" opacity="22937f" mv:blur="40000f" origin=",.5" offset="0,23000emu"/>
                </v:oval>
                <v:shape id="Picture 75796" o:spid="_x0000_s1029" type="#_x0000_t75" style="position:absolute;left:177165;top:114300;width:97790;height:11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B&#10;rp3HAAAA3gAAAA8AAABkcnMvZG93bnJldi54bWxEj91qAjEUhO8LvkM4Qu9qVtF13RpFCtJeeFF/&#10;HuCwOe5PNydLkurapzdCwcthZr5hluvetOJCzteWFYxHCQjiwuqaSwWn4/YtA+EDssbWMim4kYf1&#10;avCyxFzbK+/pcgiliBD2OSqoQuhyKX1RkUE/sh1x9M7WGQxRulJqh9cIN62cJEkqDdYcFyrs6KOi&#10;4ufwaxRMx+bWfOL279Sfm3Kaut13k2VKvQ77zTuIQH14hv/bX1rBfDZfpPC4E6+AXN0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oBrp3HAAAA3gAAAA8AAAAAAAAAAAAAAAAA&#10;nAIAAGRycy9kb3ducmV2LnhtbFBLBQYAAAAABAAEAPcAAACQAwAAAAA=&#10;">
                  <v:imagedata r:id="rId38" o:title=""/>
                  <v:path arrowok="t"/>
                </v:shape>
                <v:shape id="Picture 75797" o:spid="_x0000_s1030" type="#_x0000_t75" style="position:absolute;left:405765;top:114300;width:98425;height:11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N&#10;CwbHAAAA3gAAAA8AAABkcnMvZG93bnJldi54bWxEj91qAjEUhO8LvkM4Qu9qVlF33RpFCtJeeFF/&#10;HuCwOe5PNydLkurapzdCwcthZr5hluvetOJCzteWFYxHCQjiwuqaSwWn4/YtA+EDssbWMim4kYf1&#10;avCyxFzbK+/pcgiliBD2OSqoQuhyKX1RkUE/sh1x9M7WGQxRulJqh9cIN62cJMlcGqw5LlTY0UdF&#10;xc/h1yiYjs2t+cTt36k/N+V07nbfTZYp9TrsN+8gAvXhGf5vf2kF6SxdpPC4E6+AXN0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VNCwbHAAAA3gAAAA8AAAAAAAAAAAAAAAAA&#10;nAIAAGRycy9kb3ducmV2LnhtbFBLBQYAAAAABAAEAPcAAACQAwAAAAA=&#10;">
                  <v:imagedata r:id="rId39" o:title=""/>
                  <v:path arrowok="t"/>
                </v:shape>
                <v:shape id="Picture 75798" o:spid="_x0000_s1031" type="#_x0000_t75" style="position:absolute;left:120650;top:252095;width:98425;height:11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S&#10;n3TDAAAA3gAAAA8AAABkcnMvZG93bnJldi54bWxET8uKwjAU3Q/4D+EK7sZUcbRWo4ggzsLF+PiA&#10;S3Ptw+amJFHrfP1kIczycN7LdWca8SDnK8sKRsMEBHFudcWFgst595mC8AFZY2OZFLzIw3rV+1hi&#10;pu2Tj/Q4hULEEPYZKihDaDMpfV6SQT+0LXHkrtYZDBG6QmqHzxhuGjlOkqk0WHFsKLGlbUn57XQ3&#10;CiYj86r3uPu9dNe6mEzd4adOU6UG/W6zABGoC//it/tbK5h9zeZxb7wTr4Bc/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NKfdMMAAADeAAAADwAAAAAAAAAAAAAAAACcAgAA&#10;ZHJzL2Rvd25yZXYueG1sUEsFBgAAAAAEAAQA9wAAAIwDAAAAAA==&#10;">
                  <v:imagedata r:id="rId40" o:title=""/>
                  <v:path arrowok="t"/>
                </v:shape>
                <v:shape id="Picture 75799" o:spid="_x0000_s1032" type="#_x0000_t75" style="position:absolute;left:634365;top:114300;width:98425;height:11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e&#10;Ou/HAAAA3gAAAA8AAABkcnMvZG93bnJldi54bWxEj1trAjEUhN8F/0M4Qt80q3hZt0aRgrQPPtTL&#10;Dzhsjnvp5mRJUl37641Q8HGYmW+Y1aYzjbiS85VlBeNRAoI4t7riQsH5tBumIHxA1thYJgV38rBZ&#10;93srzLS98YGux1CICGGfoYIyhDaT0uclGfQj2xJH72KdwRClK6R2eItw08hJksylwYrjQoktfZSU&#10;/xx/jYLp2NzrT9z9nbtLXUznbv9dp6lSb4Nu+w4iUBde4f/2l1awmC2WS3jeiVdArh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ueOu/HAAAA3gAAAA8AAAAAAAAAAAAAAAAA&#10;nAIAAGRycy9kb3ducmV2LnhtbFBLBQYAAAAABAAEAPcAAACQAwAAAAA=&#10;">
                  <v:imagedata r:id="rId41" o:title=""/>
                  <v:path arrowok="t"/>
                </v:shape>
                <v:shape id="Picture 75800" o:spid="_x0000_s1033" type="#_x0000_t75" style="position:absolute;left:595630;top:256540;width:98425;height:11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Qa&#10;kqPFAAAA3gAAAA8AAABkcnMvZG93bnJldi54bWxEj8lqwzAQhu+FvIOYQm6NnOImxokSQiE0hx6a&#10;5QEGa+Kl1shIqpc+fXUo5Pjzb3zb/Wha0ZPztWUFy0UCgriwuuZSwe16fMlA+ICssbVMCibysN/N&#10;nraYazvwmfpLKEUcYZ+jgiqELpfSFxUZ9AvbEUfvbp3BEKUrpXY4xHHTytckWUmDNceHCjt6r6j4&#10;vvwYBenSTM0HHn9v470p05X7/GqyTKn583jYgAg0hkf4v33SCtZvWRIBIk5EAbn7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0GpKjxQAAAN4AAAAPAAAAAAAAAAAAAAAAAJwC&#10;AABkcnMvZG93bnJldi54bWxQSwUGAAAAAAQABAD3AAAAjgMAAAAA&#10;">
                  <v:imagedata r:id="rId42" o:title=""/>
                  <v:path arrowok="t"/>
                </v:shape>
                <v:shape id="Picture 75801" o:spid="_x0000_s1034" type="#_x0000_t75" style="position:absolute;left:1066165;top:137795;width:97790;height:11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W&#10;NzjGAAAA3gAAAA8AAABkcnMvZG93bnJldi54bWxEj91qAjEUhO8LvkM4gnc1u6J2WY0igtiLXljr&#10;Axw2x/1xc7IkUdc+fSMIvRxm5htmue5NK27kfG1ZQTpOQBAXVtdcKjj97N4zED4ga2wtk4IHeViv&#10;Bm9LzLW98zfdjqEUEcI+RwVVCF0upS8qMujHtiOO3tk6gyFKV0rt8B7hppWTJJlLgzXHhQo72lZU&#10;XI5Xo2Camkezx93vqT835XTuvg5Nlik1GvabBYhAffgPv9qfWsHHLEtSeN6JV0Cu/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1Y3OMYAAADeAAAADwAAAAAAAAAAAAAAAACc&#10;AgAAZHJzL2Rvd25yZXYueG1sUEsFBgAAAAAEAAQA9wAAAI8DAAAAAA==&#10;">
                  <v:imagedata r:id="rId43" o:title=""/>
                  <v:path arrowok="t"/>
                </v:shape>
                <v:shape id="Picture 75802" o:spid="_x0000_s1035" type="#_x0000_t75" style="position:absolute;left:1266190;top:156845;width:98425;height:11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E&#10;qU/GAAAA3gAAAA8AAABkcnMvZG93bnJldi54bWxEj82KAjEQhO8LvkNowduaUfwZRqPIguhhD676&#10;AM2knR8nnSHJ6ujTbwRhj0VVfUUt151pxI2crywrGA0TEMS51RUXCs6n7WcKwgdkjY1lUvAgD+tV&#10;72OJmbZ3/qHbMRQiQthnqKAMoc2k9HlJBv3QtsTRu1hnMETpCqkd3iPcNHKcJDNpsOK4UGJLXyXl&#10;1+OvUTAZmUe9w+3z3F3qYjJz34c6TZUa9LvNAkSgLvyH3+29VjCfpskYXnfiFZCr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4SpT8YAAADeAAAADwAAAAAAAAAAAAAAAACc&#10;AgAAZHJzL2Rvd25yZXYueG1sUEsFBgAAAAAEAAQA9wAAAI8DAAAAAA==&#10;">
                  <v:imagedata r:id="rId44" o:title=""/>
                  <v:path arrowok="t"/>
                </v:shape>
                <v:shape id="Picture 75803" o:spid="_x0000_s1036" type="#_x0000_t75" style="position:absolute;left:1170940;top:294640;width:98425;height:11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I&#10;DNTGAAAA3gAAAA8AAABkcnMvZG93bnJldi54bWxEj91qAjEUhO8LvkM4gnc1a7W6rEaRgtgLL+rP&#10;Axw2x/1xc7IkUdc+vSkUvBxm5htmsepMI27kfGVZwWiYgCDOra64UHA6bt5TED4ga2wsk4IHeVgt&#10;e28LzLS9855uh1CICGGfoYIyhDaT0uclGfRD2xJH72ydwRClK6R2eI9w08iPJJlKgxXHhRJb+iop&#10;vxyuRsFkZB71Fje/p+5cF5Op2/3UaarUoN+t5yACdeEV/m9/awWzzzQZw9+deAXk8gk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gM1MYAAADeAAAADwAAAAAAAAAAAAAAAACc&#10;AgAAZHJzL2Rvd25yZXYueG1sUEsFBgAAAAAEAAQA9wAAAI8DAAAAAA==&#10;">
                  <v:imagedata r:id="rId45" o:title=""/>
                  <v:path arrowok="t"/>
                </v:shape>
                <v:shape id="Picture 75804" o:spid="_x0000_s1037" type="#_x0000_t75" style="position:absolute;left:1485900;top:114300;width:98425;height:11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h&#10;lKDGAAAA3gAAAA8AAABkcnMvZG93bnJldi54bWxEj91qAjEUhO8F3yEcwTvNWrZ2WY0iguhFL6z1&#10;AQ6b4/64OVmSVFefvikIvRxm5htmue5NK27kfG1ZwWyagCAurK65VHD+3k0yED4ga2wtk4IHeViv&#10;hoMl5tre+Ytup1CKCGGfo4IqhC6X0hcVGfRT2xFH72KdwRClK6V2eI9w08q3JJlLgzXHhQo72lZU&#10;XE8/RkE6M49mj7vnub80ZTp3n8cmy5Qaj/rNAkSgPvyHX+2DVvDxniUp/N2JV0Cuf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yGUoMYAAADeAAAADwAAAAAAAAAAAAAAAACc&#10;AgAAZHJzL2Rvd25yZXYueG1sUEsFBgAAAAAEAAQA9wAAAI8DAAAAAA==&#10;">
                  <v:imagedata r:id="rId46" o:title=""/>
                  <v:path arrowok="t"/>
                </v:shape>
                <v:shape id="Picture 75805" o:spid="_x0000_s1038" type="#_x0000_t75" style="position:absolute;left:1395095;top:299085;width:98425;height:11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t&#10;MTvGAAAA3gAAAA8AAABkcnMvZG93bnJldi54bWxEj82KAjEQhO+C7xBa8KYZF3+G0SiyIOvBw676&#10;AM2knR8nnSHJ6ujTG2Fhj0VVfUWtNp1pxI2crywrmIwTEMS51RUXCs6n3SgF4QOyxsYyKXiQh826&#10;31thpu2df+h2DIWIEPYZKihDaDMpfV6SQT+2LXH0LtYZDFG6QmqH9wg3jfxIkrk0WHFcKLGlz5Ly&#10;6/HXKJhOzKP+wt3z3F3qYjp3h+86TZUaDrrtEkSgLvyH/9p7rWAxS5MZvO/EKyDX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G0xO8YAAADeAAAADwAAAAAAAAAAAAAAAACc&#10;AgAAZHJzL2Rvd25yZXYueG1sUEsFBgAAAAAEAAQA9wAAAI8DAAAAAA==&#10;">
                  <v:imagedata r:id="rId47" o:title=""/>
                  <v:path arrowok="t"/>
                </v:shape>
                <v:shape id="Picture 75806" o:spid="_x0000_s1039" type="#_x0000_t75" style="position:absolute;left:365760;top:252095;width:98425;height:11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10;r0zGAAAA3gAAAA8AAABkcnMvZG93bnJldi54bWxEj91qAjEUhO8LvkM4gnc1q9jtshpFBLEXXljr&#10;Axw2x/1xc7IkUdc+vSkIvRxm5htmsepNK27kfG1ZwWScgCAurK65VHD62b5nIHxA1thaJgUP8rBa&#10;Dt4WmGt752+6HUMpIoR9jgqqELpcSl9UZNCPbUccvbN1BkOUrpTa4T3CTSunSZJKgzXHhQo72lRU&#10;XI5Xo2A2MY9mh9vfU39uylnq9ocmy5QaDfv1HESgPvyHX+0vreDzI0tS+LsTr4BcP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L+vTMYAAADeAAAADwAAAAAAAAAAAAAAAACc&#10;AgAAZHJzL2Rvd25yZXYueG1sUEsFBgAAAAAEAAQA9wAAAI8DAAAAAA==&#10;">
                  <v:imagedata r:id="rId48" o:title=""/>
                  <v:path arrowok="t"/>
                </v:shape>
                <v:shape id="Picture 75807" o:spid="_x0000_s1040" type="#_x0000_t75" style="position:absolute;left:251460;top:366395;width:98425;height:11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z&#10;CtfGAAAA3gAAAA8AAABkcnMvZG93bnJldi54bWxEj82KAjEQhO8LvkNowduaUfwZRqOIIO5hD676&#10;AM2knR8nnSGJOu7TbwRhj0VVfUUt151pxJ2crywrGA0TEMS51RUXCs6n3WcKwgdkjY1lUvAkD+tV&#10;72OJmbYP/qH7MRQiQthnqKAMoc2k9HlJBv3QtsTRu1hnMETpCqkdPiLcNHKcJDNpsOK4UGJL25Ly&#10;6/FmFExG5lnvcfd77i51MZm570OdpkoN+t1mASJQF/7D7/aXVjCfpskcXnfiFZCr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MK18YAAADeAAAADwAAAAAAAAAAAAAAAACc&#10;AgAAZHJzL2Rvd25yZXYueG1sUEsFBgAAAAAEAAQA9wAAAI8DAAAAAA==&#10;">
                  <v:imagedata r:id="rId49" o:title=""/>
                  <v:path arrowok="t"/>
                </v:shape>
                <v:shape id="Picture 32768" o:spid="_x0000_s1041" type="#_x0000_t75" style="position:absolute;left:480060;top:366395;width:98425;height:114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E&#10;3xzDAAAA3gAAAA8AAABkcnMvZG93bnJldi54bWxET8uKwjAU3Qv+Q7jC7DTVkVo6RhFBZhYufH3A&#10;pbn2Mc1NSTJa5+vNQnB5OO/lujetuJHztWUF00kCgriwuuZSweW8G2cgfEDW2FomBQ/ysF4NB0vM&#10;tb3zkW6nUIoYwj5HBVUIXS6lLyoy6Ce2I47c1TqDIUJXSu3wHsNNK2dJkkqDNceGCjvaVlT8nv6M&#10;gvnUPJpv3P1f+mtTzlO3PzRZptTHqN98gQjUh7f45f7RCj5nizTujXfiFZCr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ETfHMMAAADeAAAADwAAAAAAAAAAAAAAAACcAgAA&#10;ZHJzL2Rvd25yZXYueG1sUEsFBgAAAAAEAAQA9wAAAIwDAAAAAA==&#10;">
                  <v:imagedata r:id="rId50" o:title=""/>
                  <v:path arrowok="t"/>
                </v:shape>
                <w10:wrap type="through"/>
              </v:group>
            </w:pict>
          </mc:Fallback>
        </mc:AlternateContent>
      </w:r>
      <w:r w:rsidR="00C3487B" w:rsidRPr="002C71D1">
        <w:rPr>
          <w:noProof/>
          <w:lang w:val="en-GB" w:eastAsia="en-GB"/>
        </w:rPr>
        <mc:AlternateContent>
          <mc:Choice Requires="wpg">
            <w:drawing>
              <wp:anchor distT="0" distB="0" distL="114300" distR="114300" simplePos="0" relativeHeight="252072960" behindDoc="0" locked="0" layoutInCell="1" allowOverlap="1" wp14:anchorId="08FD8DBF" wp14:editId="0E54F717">
                <wp:simplePos x="0" y="0"/>
                <wp:positionH relativeFrom="column">
                  <wp:posOffset>918845</wp:posOffset>
                </wp:positionH>
                <wp:positionV relativeFrom="paragraph">
                  <wp:posOffset>2032000</wp:posOffset>
                </wp:positionV>
                <wp:extent cx="1346200" cy="114300"/>
                <wp:effectExtent l="0" t="0" r="25400" b="38100"/>
                <wp:wrapThrough wrapText="bothSides">
                  <wp:wrapPolygon edited="0">
                    <wp:start x="0" y="0"/>
                    <wp:lineTo x="0" y="24000"/>
                    <wp:lineTo x="21600" y="24000"/>
                    <wp:lineTo x="21600" y="0"/>
                    <wp:lineTo x="0" y="0"/>
                  </wp:wrapPolygon>
                </wp:wrapThrough>
                <wp:docPr id="75953" name="Group 75953"/>
                <wp:cNvGraphicFramePr/>
                <a:graphic xmlns:a="http://schemas.openxmlformats.org/drawingml/2006/main">
                  <a:graphicData uri="http://schemas.microsoft.com/office/word/2010/wordprocessingGroup">
                    <wpg:wgp>
                      <wpg:cNvGrpSpPr/>
                      <wpg:grpSpPr>
                        <a:xfrm>
                          <a:off x="0" y="0"/>
                          <a:ext cx="1346200" cy="114300"/>
                          <a:chOff x="0" y="0"/>
                          <a:chExt cx="10490200" cy="863600"/>
                        </a:xfrm>
                      </wpg:grpSpPr>
                      <wpg:grpSp>
                        <wpg:cNvPr id="75954" name="Group 75954"/>
                        <wpg:cNvGrpSpPr/>
                        <wpg:grpSpPr>
                          <a:xfrm>
                            <a:off x="0" y="0"/>
                            <a:ext cx="4991100" cy="863600"/>
                            <a:chOff x="0" y="0"/>
                            <a:chExt cx="5346700" cy="927100"/>
                          </a:xfrm>
                        </wpg:grpSpPr>
                        <wps:wsp>
                          <wps:cNvPr id="75955" name="Oval 75955"/>
                          <wps:cNvSpPr/>
                          <wps:spPr>
                            <a:xfrm>
                              <a:off x="0" y="0"/>
                              <a:ext cx="1003300" cy="927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56" name="Oval 75956"/>
                          <wps:cNvSpPr/>
                          <wps:spPr>
                            <a:xfrm>
                              <a:off x="1079500" y="0"/>
                              <a:ext cx="1003300" cy="927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57" name="Oval 75957"/>
                          <wps:cNvSpPr/>
                          <wps:spPr>
                            <a:xfrm>
                              <a:off x="2171700" y="0"/>
                              <a:ext cx="1003300" cy="927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58" name="Oval 75958"/>
                          <wps:cNvSpPr/>
                          <wps:spPr>
                            <a:xfrm>
                              <a:off x="3263900" y="0"/>
                              <a:ext cx="1003300" cy="927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59" name="Oval 75959"/>
                          <wps:cNvSpPr/>
                          <wps:spPr>
                            <a:xfrm>
                              <a:off x="4343400" y="0"/>
                              <a:ext cx="1003300" cy="927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960" name="Group 75960"/>
                        <wpg:cNvGrpSpPr/>
                        <wpg:grpSpPr>
                          <a:xfrm>
                            <a:off x="5524500" y="0"/>
                            <a:ext cx="4965700" cy="863600"/>
                            <a:chOff x="0" y="0"/>
                            <a:chExt cx="5346700" cy="927100"/>
                          </a:xfrm>
                          <a:noFill/>
                        </wpg:grpSpPr>
                        <wps:wsp>
                          <wps:cNvPr id="75961" name="Oval 75961"/>
                          <wps:cNvSpPr/>
                          <wps:spPr>
                            <a:xfrm>
                              <a:off x="0" y="0"/>
                              <a:ext cx="1003300" cy="9271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62" name="Oval 75962"/>
                          <wps:cNvSpPr/>
                          <wps:spPr>
                            <a:xfrm>
                              <a:off x="1079500" y="0"/>
                              <a:ext cx="1003300" cy="927100"/>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63" name="Oval 75963"/>
                          <wps:cNvSpPr/>
                          <wps:spPr>
                            <a:xfrm>
                              <a:off x="2171700" y="0"/>
                              <a:ext cx="1003300" cy="927100"/>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64" name="Oval 75964"/>
                          <wps:cNvSpPr/>
                          <wps:spPr>
                            <a:xfrm>
                              <a:off x="3263900" y="0"/>
                              <a:ext cx="1003300" cy="927100"/>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65" name="Oval 75965"/>
                          <wps:cNvSpPr/>
                          <wps:spPr>
                            <a:xfrm>
                              <a:off x="4343400" y="0"/>
                              <a:ext cx="1003300" cy="927100"/>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o="http://schemas.microsoft.com/office/mac/office/2008/main" xmlns:mv="urn:schemas-microsoft-com:mac:vml">
            <w:pict>
              <v:group id="Group 75953" o:spid="_x0000_s1026" style="position:absolute;margin-left:72.35pt;margin-top:160pt;width:106pt;height:9pt;z-index:252072960" coordsize="10490200,86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">
                <v:group id="Group 75954" o:spid="_x0000_s1027" style="position:absolute;width:4991100;height:863600" coordsize="5346700,927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oy08j8gAAADe&#10;AAAADwAAAAAAAAAAAAAAAACpAgAAZHJzL2Rvd25yZXYueG1sUEsFBgAAAAAEAAQA+gAAAJ4DAAAA&#10;AA==&#10;">
                  <v:oval id="Oval 75955" o:spid="_x0000_s1028" style="position:absolute;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C2EygAA&#10;AN4AAAAPAAAAZHJzL2Rvd25yZXYueG1sRI9BS8NAFITvQv/D8gq9SLuxkKhpNqUVKoIetFXU2yP7&#10;moRm36bZtU3767uC4HGYmW+YbN6bRhyoc7VlBTeTCARxYXXNpYL3zWp8B8J5ZI2NZVJwIgfzfHCV&#10;Yartkd/osPalCBB2KSqovG9TKV1RkUE3sS1x8La2M+iD7EqpOzwGuGnkNIoSabDmsFBhSw8VFbv1&#10;j1HwnayWnLw+X/NL64rlxyOevz73So2G/WIGwlPv/8N/7Set4Da+j2P4vROugMwv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W1wthMoAAADeAAAADwAAAAAAAAAAAAAAAACXAgAA&#10;ZHJzL2Rvd25yZXYueG1sUEsFBgAAAAAEAAQA9QAAAI4DAAAAAA==&#10;" fillcolor="#4f81bd [3204]" strokecolor="#243f60 [1604]" strokeweight="2pt"/>
                  <v:oval id="Oval 75956" o:spid="_x0000_s1029" style="position:absolute;left:10795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rPzyQAA&#10;AN4AAAAPAAAAZHJzL2Rvd25yZXYueG1sRI9Pa8JAFMTvhX6H5RW8FN0omGrqKlWwCPbQ+gf19si+&#10;JqHZt2l2q9FP3xUEj8PM/IYZTRpTiiPVrrCsoNuJQBCnVhecKdis5+0BCOeRNZaWScGZHEzGjw8j&#10;TLQ98RcdVz4TAcIuQQW591UipUtzMug6tiIO3retDfog60zqGk8BbkrZi6JYGiw4LORY0Syn9Gf1&#10;ZxQc4vmU48/lM39ULp1u3/Gy3/0q1Xpq3l5BeGr8PXxrL7SCl/6wH8P1TrgCcvwP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rjrPzyQAAAN4AAAAPAAAAAAAAAAAAAAAAAJcCAABk&#10;cnMvZG93bnJldi54bWxQSwUGAAAAAAQABAD1AAAAjQMAAAAA&#10;" fillcolor="#4f81bd [3204]" strokecolor="#243f60 [1604]" strokeweight="2pt"/>
                  <v:oval id="Oval 75957" o:spid="_x0000_s1030" style="position:absolute;left:21717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hZoyQAA&#10;AN4AAAAPAAAAZHJzL2Rvd25yZXYueG1sRI9Ba8JAFITvQv/D8gpeRDcKRk1dRQVLQQ/WVtreHtnX&#10;JDT7Nma3Gv31bkHocZiZb5jpvDGlOFHtCssK+r0IBHFqdcGZgve3dXcMwnlkjaVlUnAhB/PZQ2uK&#10;ibZnfqXT3mciQNglqCD3vkqkdGlOBl3PVsTB+7a1QR9knUld4znATSkHURRLgwWHhRwrWuWU/ux/&#10;jYKveL3keLfp8LZy6fLwjNfPj6NS7cdm8QTCU+P/w/f2i1YwGk6GI/i7E66AnN0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EwhZoyQAAAN4AAAAPAAAAAAAAAAAAAAAAAJcCAABk&#10;cnMvZG93bnJldi54bWxQSwUGAAAAAAQABAD1AAAAjQMAAAAA&#10;" fillcolor="#4f81bd [3204]" strokecolor="#243f60 [1604]" strokeweight="2pt"/>
                  <v:oval id="Oval 75958" o:spid="_x0000_s1031" style="position:absolute;left:32639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XYIaxgAA&#10;AN4AAAAPAAAAZHJzL2Rvd25yZXYueG1sRE/LasJAFN0X/IfhCt0UnbRg1NRRtKAU6sIn6u6SuU2C&#10;mTsxM9Xo13cWhS4P5z2aNKYUV6pdYVnBazcCQZxaXXCmYLeddwYgnEfWWFomBXdyMBm3nkaYaHvj&#10;NV03PhMhhF2CCnLvq0RKl+Zk0HVtRRy4b1sb9AHWmdQ13kK4KeVbFMXSYMGhIceKPnJKz5sfo+AU&#10;z2ccr75eeFm5dLZf4ON4uCj13G6m7yA8Nf5f/Of+1Ar6vWEv7A13whWQ4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XYIaxgAAAN4AAAAPAAAAAAAAAAAAAAAAAJcCAABkcnMv&#10;ZG93bnJldi54bWxQSwUGAAAAAAQABAD1AAAAigMAAAAA&#10;" fillcolor="#4f81bd [3204]" strokecolor="#243f60 [1604]" strokeweight="2pt"/>
                  <v:oval id="Oval 75959" o:spid="_x0000_s1032" style="position:absolute;left:43434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SeByQAA&#10;AN4AAAAPAAAAZHJzL2Rvd25yZXYueG1sRI9Ba8JAFITvQv/D8gq9iG4UjJq6igqKUA/WtrS9PbKv&#10;STD7NmZXjf31rlDocZiZb5jJrDGlOFPtCssKet0IBHFqdcGZgve3VWcEwnlkjaVlUnAlB7PpQ2uC&#10;ibYXfqXz3mciQNglqCD3vkqkdGlOBl3XVsTB+7G1QR9knUld4yXATSn7URRLgwWHhRwrWuaUHvYn&#10;o+A7Xi043r20eVu5dPGxxt+vz6NST4/N/BmEp8b/h//aG61gOBgPxnC/E66AnN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aESeByQAAAN4AAAAPAAAAAAAAAAAAAAAAAJcCAABk&#10;cnMvZG93bnJldi54bWxQSwUGAAAAAAQABAD1AAAAjQMAAAAA&#10;" fillcolor="#4f81bd [3204]" strokecolor="#243f60 [1604]" strokeweight="2pt"/>
                </v:group>
                <v:group id="Group 75960" o:spid="_x0000_s1033" style="position:absolute;left:5524500;width:4965700;height:863600" coordsize="5346700,927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J68DHGAAAA3gAA&#10;AA8AAAAAAAAAAAAAAAAAqQIAAGRycy9kb3ducmV2LnhtbFBLBQYAAAAABAAEAPoAAACcAwAAAAA=&#10;">
                  <v:oval id="Oval 75961" o:spid="_x0000_s1034" style="position:absolute;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GOLxwAA&#10;AN4AAAAPAAAAZHJzL2Rvd25yZXYueG1sRI9Ba8JAFITvgv9heYI33dhg2qauYgTBnKQqhd4e2dck&#10;JPs2ZLca/71bKHgcZuYbZrUZTCuu1LvasoLFPAJBXFhdc6ngct7P3kA4j6yxtUwK7uRgsx6PVphq&#10;e+NPup58KQKEXYoKKu+7VEpXVGTQzW1HHLwf2xv0Qfal1D3eAty08iWKEmmw5rBQYUe7iorm9GsU&#10;xM32nB3j/DLkX99JnGVNnu8bpaaTYfsBwtPgn+H/9kEreF2+Jwv4uxOugFw/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aBji8cAAADeAAAADwAAAAAAAAAAAAAAAACXAgAAZHJz&#10;L2Rvd25yZXYueG1sUEsFBgAAAAAEAAQA9QAAAIsDAAAAAA==&#10;" fillcolor="#0070c0" strokecolor="#243f60 [1604]" strokeweight="2pt"/>
                  <v:oval id="Oval 75962" o:spid="_x0000_s1035" style="position:absolute;left:10795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e41TxQAA&#10;AN4AAAAPAAAAZHJzL2Rvd25yZXYueG1sRI9Pi8IwFMTvgt8hPMGbplv8s1aj7AqCJ0FdEG+P5tmW&#10;TV5KE2399kZY2OMwM79hVpvOGvGgxleOFXyMExDEudMVFwp+zrvRJwgfkDUax6TgSR42635vhZl2&#10;LR/pcQqFiBD2GSooQ6gzKX1ekkU/djVx9G6usRiibAqpG2wj3BqZJslMWqw4LpRY07ak/Pd0twom&#10;ezs5mOex5evOGN6mFzv/vig1HHRfSxCBuvAf/mvvtYL5dDFL4X0nXgG5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7jVPFAAAA3gAAAA8AAAAAAAAAAAAAAAAAlwIAAGRycy9k&#10;b3ducmV2LnhtbFBLBQYAAAAABAAEAPUAAACJAwAAAAA=&#10;" filled="f" strokecolor="#243f60 [1604]" strokeweight="2pt"/>
                  <v:oval id="Oval 75963" o:spid="_x0000_s1036" style="position:absolute;left:21717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yjIxwAA&#10;AN4AAAAPAAAAZHJzL2Rvd25yZXYueG1sRI9Ba8JAFITvBf/D8oTemo3WmjZ1FRsIeCpoBfH2yL4m&#10;wd23Ibua+O+7hUKPw8x8w6w2ozXiRr1vHSuYJSkI4srplmsFx6/y6RWED8gajWNScCcPm/XkYYW5&#10;dgPv6XYItYgQ9jkqaELocil91ZBFn7iOOHrfrrcYouxrqXscItwaOU/TpbTYclxosKOioepyuFoF&#10;i51dfJr7fuBzaQwX85PNPk5KPU7H7TuIQGP4D/+1d1pB9vK2fIbfO/EKyP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TcoyMcAAADeAAAADwAAAAAAAAAAAAAAAACXAgAAZHJz&#10;L2Rvd25yZXYueG1sUEsFBgAAAAAEAAQA9QAAAIsDAAAAAA==&#10;" filled="f" strokecolor="#243f60 [1604]" strokeweight="2pt"/>
                  <v:oval id="Oval 75964" o:spid="_x0000_s1037" style="position:absolute;left:32639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3rC8xQAA&#10;AN4AAAAPAAAAZHJzL2Rvd25yZXYueG1sRI9Bi8IwFITvwv6H8Ba8abpSda1G2RUET4K6IN4ezbMt&#10;m7yUJtr6740geBxm5htmseqsETdqfOVYwdcwAUGcO11xoeDvuBl8g/ABWaNxTAru5GG1/OgtMNOu&#10;5T3dDqEQEcI+QwVlCHUmpc9LsuiHriaO3sU1FkOUTSF1g22EWyNHSTKRFiuOCyXWtC4p/z9crYJ0&#10;a9Odue9bPm+M4fXoZKe/J6X6n93PHESgLrzDr/ZWK5iOZ5MUnnfiFZ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esLzFAAAA3gAAAA8AAAAAAAAAAAAAAAAAlwIAAGRycy9k&#10;b3ducmV2LnhtbFBLBQYAAAAABAAEAPUAAACJAwAAAAA=&#10;" filled="f" strokecolor="#243f60 [1604]" strokeweight="2pt"/>
                  <v:oval id="Oval 75965" o:spid="_x0000_s1038" style="position:absolute;left:43434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hUnxQAA&#10;AN4AAAAPAAAAZHJzL2Rvd25yZXYueG1sRI9Pi8IwFMTvC36H8IS9rani32oUFQRPC3YXxNujebbF&#10;5KU00dZvv1kQPA4z8xtmtemsEQ9qfOVYwXCQgCDOna64UPD7c/iag/ABWaNxTAqe5GGz7n2sMNWu&#10;5RM9slCICGGfooIyhDqV0uclWfQDVxNH7+oaiyHKppC6wTbCrZGjJJlKixXHhRJr2peU37K7VTA+&#10;2vG3eZ5avhyM4f3obGe7s1Kf/W67BBGoC+/wq33UCmaTxXQC/3fiFZ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SFSfFAAAA3gAAAA8AAAAAAAAAAAAAAAAAlwIAAGRycy9k&#10;b3ducmV2LnhtbFBLBQYAAAAABAAEAPUAAACJAwAAAAA=&#10;" filled="f" strokecolor="#243f60 [1604]" strokeweight="2pt"/>
                </v:group>
                <w10:wrap type="through"/>
              </v:group>
            </w:pict>
          </mc:Fallback>
        </mc:AlternateContent>
      </w:r>
      <w:r w:rsidR="00C3487B" w:rsidRPr="002C71D1">
        <w:rPr>
          <w:noProof/>
          <w:lang w:val="en-GB" w:eastAsia="en-GB"/>
        </w:rPr>
        <w:drawing>
          <wp:anchor distT="0" distB="0" distL="114300" distR="114300" simplePos="0" relativeHeight="252075008" behindDoc="0" locked="0" layoutInCell="1" allowOverlap="1" wp14:anchorId="05102BD4" wp14:editId="79B1C617">
            <wp:simplePos x="0" y="0"/>
            <wp:positionH relativeFrom="column">
              <wp:posOffset>1591945</wp:posOffset>
            </wp:positionH>
            <wp:positionV relativeFrom="paragraph">
              <wp:posOffset>1374775</wp:posOffset>
            </wp:positionV>
            <wp:extent cx="704850" cy="313055"/>
            <wp:effectExtent l="0" t="0" r="6350" b="0"/>
            <wp:wrapThrough wrapText="bothSides">
              <wp:wrapPolygon edited="0">
                <wp:start x="0" y="0"/>
                <wp:lineTo x="0" y="19278"/>
                <wp:lineTo x="21016" y="19278"/>
                <wp:lineTo x="21016" y="0"/>
                <wp:lineTo x="0" y="0"/>
              </wp:wrapPolygon>
            </wp:wrapThrough>
            <wp:docPr id="75967" name="Picture 7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7" name="Picture 75967"/>
                    <pic:cNvPicPr>
                      <a:picLocks noChangeAspect="1"/>
                    </pic:cNvPicPr>
                  </pic:nvPicPr>
                  <pic:blipFill>
                    <a:blip r:embed="rId51" cstate="print">
                      <a:extLst>
                        <a:ext uri="{28A0092B-C50C-407E-A947-70E740481C1C}">
                          <a14:useLocalDpi xmlns:a14="http://schemas.microsoft.com/office/drawing/2010/main"/>
                        </a:ext>
                      </a:extLst>
                    </a:blip>
                    <a:stretch>
                      <a:fillRect/>
                    </a:stretch>
                  </pic:blipFill>
                  <pic:spPr>
                    <a:xfrm>
                      <a:off x="0" y="0"/>
                      <a:ext cx="704850" cy="3130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C3487B" w:rsidRPr="002C71D1">
        <w:rPr>
          <w:noProof/>
          <w:lang w:val="en-GB" w:eastAsia="en-GB"/>
        </w:rPr>
        <w:drawing>
          <wp:anchor distT="0" distB="0" distL="114300" distR="114300" simplePos="0" relativeHeight="252073984" behindDoc="0" locked="0" layoutInCell="1" allowOverlap="1" wp14:anchorId="432248AB" wp14:editId="196A711E">
            <wp:simplePos x="0" y="0"/>
            <wp:positionH relativeFrom="column">
              <wp:posOffset>1052195</wp:posOffset>
            </wp:positionH>
            <wp:positionV relativeFrom="paragraph">
              <wp:posOffset>1217930</wp:posOffset>
            </wp:positionV>
            <wp:extent cx="276860" cy="605790"/>
            <wp:effectExtent l="0" t="12065" r="0" b="0"/>
            <wp:wrapThrough wrapText="bothSides">
              <wp:wrapPolygon edited="0">
                <wp:start x="22541" y="430"/>
                <wp:lineTo x="2725" y="430"/>
                <wp:lineTo x="2725" y="20355"/>
                <wp:lineTo x="22541" y="20355"/>
                <wp:lineTo x="22541" y="430"/>
              </wp:wrapPolygon>
            </wp:wrapThrough>
            <wp:docPr id="75966" name="Picture 7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6" name="Picture 75966"/>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rot="16200000">
                      <a:off x="0" y="0"/>
                      <a:ext cx="276860" cy="6057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6E018B" w:rsidRPr="002C71D1">
        <w:rPr>
          <w:noProof/>
          <w:lang w:val="en-GB" w:eastAsia="en-GB"/>
        </w:rPr>
        <mc:AlternateContent>
          <mc:Choice Requires="wps">
            <w:drawing>
              <wp:anchor distT="0" distB="0" distL="114300" distR="114300" simplePos="0" relativeHeight="252061696" behindDoc="0" locked="0" layoutInCell="1" allowOverlap="1" wp14:anchorId="49B8D4E4" wp14:editId="5D1E7FA7">
                <wp:simplePos x="0" y="0"/>
                <wp:positionH relativeFrom="column">
                  <wp:posOffset>3041650</wp:posOffset>
                </wp:positionH>
                <wp:positionV relativeFrom="paragraph">
                  <wp:posOffset>2978785</wp:posOffset>
                </wp:positionV>
                <wp:extent cx="229870" cy="121920"/>
                <wp:effectExtent l="50800" t="50800" r="49530" b="132080"/>
                <wp:wrapThrough wrapText="bothSides">
                  <wp:wrapPolygon edited="0">
                    <wp:start x="7160" y="-9000"/>
                    <wp:lineTo x="-4773" y="0"/>
                    <wp:lineTo x="-4773" y="22500"/>
                    <wp:lineTo x="9547" y="40500"/>
                    <wp:lineTo x="21481" y="40500"/>
                    <wp:lineTo x="23867" y="4500"/>
                    <wp:lineTo x="23867" y="-9000"/>
                    <wp:lineTo x="7160" y="-9000"/>
                  </wp:wrapPolygon>
                </wp:wrapThrough>
                <wp:docPr id="2" name="Right Arrow 2"/>
                <wp:cNvGraphicFramePr/>
                <a:graphic xmlns:a="http://schemas.openxmlformats.org/drawingml/2006/main">
                  <a:graphicData uri="http://schemas.microsoft.com/office/word/2010/wordprocessingShape">
                    <wps:wsp>
                      <wps:cNvSpPr/>
                      <wps:spPr>
                        <a:xfrm>
                          <a:off x="0" y="0"/>
                          <a:ext cx="229870" cy="12192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Arrow 2" o:spid="_x0000_s1026" type="#_x0000_t13" style="position:absolute;margin-left:239.5pt;margin-top:234.55pt;width:18.1pt;height:9.6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" adj="15872" fillcolor="#4f81bd [3204]" strokecolor="#4579b8 [3044]">
                <v:fill color2="#a7bfde [1620]" rotate="t" type="gradient">
                  <o:fill v:ext="view" type="gradientUnscaled"/>
                </v:fill>
                <v:shadow on="t" opacity="22937f" mv:blur="40000f" origin=",.5" offset="0,23000emu"/>
                <w10:wrap type="through"/>
              </v:shape>
            </w:pict>
          </mc:Fallback>
        </mc:AlternateContent>
      </w:r>
      <w:r w:rsidR="006E018B" w:rsidRPr="002C71D1">
        <w:rPr>
          <w:noProof/>
          <w:lang w:val="en-GB" w:eastAsia="en-GB"/>
        </w:rPr>
        <w:drawing>
          <wp:anchor distT="0" distB="0" distL="114300" distR="114300" simplePos="0" relativeHeight="252069888" behindDoc="0" locked="0" layoutInCell="1" allowOverlap="1" wp14:anchorId="2BE5D433" wp14:editId="6AFDD3B4">
            <wp:simplePos x="0" y="0"/>
            <wp:positionH relativeFrom="column">
              <wp:posOffset>3413760</wp:posOffset>
            </wp:positionH>
            <wp:positionV relativeFrom="paragraph">
              <wp:posOffset>3563620</wp:posOffset>
            </wp:positionV>
            <wp:extent cx="457200" cy="127635"/>
            <wp:effectExtent l="0" t="0" r="0" b="0"/>
            <wp:wrapThrough wrapText="bothSides">
              <wp:wrapPolygon edited="0">
                <wp:start x="0" y="0"/>
                <wp:lineTo x="0" y="17194"/>
                <wp:lineTo x="20400" y="17194"/>
                <wp:lineTo x="20400" y="0"/>
                <wp:lineTo x="0" y="0"/>
              </wp:wrapPolygon>
            </wp:wrapThrough>
            <wp:docPr id="75950" name="Picture 7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0" name="Picture 75950"/>
                    <pic:cNvPicPr>
                      <a:picLocks noChangeAspect="1"/>
                    </pic:cNvPicPr>
                  </pic:nvPicPr>
                  <pic:blipFill>
                    <a:blip r:embed="rId53" cstate="print">
                      <a:extLst>
                        <a:ext uri="{28A0092B-C50C-407E-A947-70E740481C1C}">
                          <a14:useLocalDpi xmlns:a14="http://schemas.microsoft.com/office/drawing/2010/main"/>
                        </a:ext>
                      </a:extLst>
                    </a:blip>
                    <a:stretch>
                      <a:fillRect/>
                    </a:stretch>
                  </pic:blipFill>
                  <pic:spPr>
                    <a:xfrm>
                      <a:off x="0" y="0"/>
                      <a:ext cx="457200" cy="1276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6E018B" w:rsidRPr="002C71D1">
        <w:rPr>
          <w:noProof/>
          <w:lang w:val="en-GB" w:eastAsia="en-GB"/>
        </w:rPr>
        <w:drawing>
          <wp:anchor distT="0" distB="0" distL="114300" distR="114300" simplePos="0" relativeHeight="252068864" behindDoc="0" locked="0" layoutInCell="1" allowOverlap="1" wp14:anchorId="5917B281" wp14:editId="498C5AF2">
            <wp:simplePos x="0" y="0"/>
            <wp:positionH relativeFrom="column">
              <wp:posOffset>2952750</wp:posOffset>
            </wp:positionH>
            <wp:positionV relativeFrom="paragraph">
              <wp:posOffset>3487420</wp:posOffset>
            </wp:positionV>
            <wp:extent cx="394335" cy="419100"/>
            <wp:effectExtent l="0" t="0" r="12065" b="12700"/>
            <wp:wrapThrough wrapText="bothSides">
              <wp:wrapPolygon edited="0">
                <wp:start x="0" y="0"/>
                <wp:lineTo x="0" y="20945"/>
                <wp:lineTo x="20870" y="20945"/>
                <wp:lineTo x="20870" y="0"/>
                <wp:lineTo x="0" y="0"/>
              </wp:wrapPolygon>
            </wp:wrapThrough>
            <wp:docPr id="75949" name="Picture 7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9" name="Picture 75949"/>
                    <pic:cNvPicPr>
                      <a:picLocks noChangeAspect="1"/>
                    </pic:cNvPicPr>
                  </pic:nvPicPr>
                  <pic:blipFill>
                    <a:blip r:embed="rId54" cstate="print">
                      <a:extLst>
                        <a:ext uri="{BEBA8EAE-BF5A-486C-A8C5-ECC9F3942E4B}">
                          <a14:imgProps xmlns:a14="http://schemas.microsoft.com/office/drawing/2010/main">
                            <a14:imgLayer r:embed="rId55">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394335" cy="419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5666EC" w:rsidRPr="002C71D1">
        <w:rPr>
          <w:rFonts w:ascii="Arial" w:hAnsi="Arial"/>
          <w:b/>
          <w:sz w:val="36"/>
          <w:szCs w:val="36"/>
          <w:lang w:val="en-GB"/>
        </w:rPr>
        <w:t>n</w:t>
      </w:r>
    </w:p>
    <w:p w14:paraId="01419CA0" w14:textId="0D3487F9" w:rsidR="00EE36F8" w:rsidRPr="002C71D1" w:rsidRDefault="00EE36F8">
      <w:pPr>
        <w:rPr>
          <w:rFonts w:ascii="Arial" w:hAnsi="Arial"/>
          <w:b/>
          <w:sz w:val="36"/>
          <w:szCs w:val="36"/>
          <w:lang w:val="en-GB"/>
        </w:rPr>
      </w:pPr>
    </w:p>
    <w:p w14:paraId="2C4370FC" w14:textId="4CAF2F0E" w:rsidR="0082390E" w:rsidRPr="002C71D1" w:rsidRDefault="003D2001" w:rsidP="00D62C70">
      <w:pPr>
        <w:jc w:val="center"/>
        <w:rPr>
          <w:rFonts w:ascii="Arial" w:hAnsi="Arial"/>
          <w:b/>
          <w:sz w:val="36"/>
          <w:szCs w:val="36"/>
          <w:lang w:val="en-GB"/>
        </w:rPr>
      </w:pPr>
      <w:r w:rsidRPr="002C71D1">
        <w:rPr>
          <w:rFonts w:ascii="Arial" w:hAnsi="Arial"/>
          <w:b/>
          <w:sz w:val="36"/>
          <w:szCs w:val="36"/>
          <w:lang w:val="en-GB"/>
        </w:rPr>
        <w:t>Subtraction</w:t>
      </w:r>
    </w:p>
    <w:tbl>
      <w:tblPr>
        <w:tblStyle w:val="TableGrid"/>
        <w:tblW w:w="16068" w:type="dxa"/>
        <w:tblLook w:val="04A0" w:firstRow="1" w:lastRow="0" w:firstColumn="1" w:lastColumn="0" w:noHBand="0" w:noVBand="1"/>
      </w:tblPr>
      <w:tblGrid>
        <w:gridCol w:w="1424"/>
        <w:gridCol w:w="2497"/>
        <w:gridCol w:w="2439"/>
        <w:gridCol w:w="2430"/>
        <w:gridCol w:w="2800"/>
        <w:gridCol w:w="2552"/>
        <w:gridCol w:w="1926"/>
      </w:tblGrid>
      <w:tr w:rsidR="00E23C9D" w:rsidRPr="002C71D1" w14:paraId="3D1401C6" w14:textId="77777777" w:rsidTr="009E3D41">
        <w:trPr>
          <w:trHeight w:val="1278"/>
        </w:trPr>
        <w:tc>
          <w:tcPr>
            <w:tcW w:w="1424" w:type="dxa"/>
            <w:vAlign w:val="center"/>
          </w:tcPr>
          <w:p w14:paraId="79AB9166" w14:textId="456AC8C2" w:rsidR="00E23C9D" w:rsidRPr="002C71D1" w:rsidRDefault="00E23C9D" w:rsidP="00BA6B3E">
            <w:pPr>
              <w:jc w:val="center"/>
              <w:rPr>
                <w:rFonts w:ascii="Arial" w:hAnsi="Arial"/>
                <w:b/>
                <w:sz w:val="16"/>
                <w:szCs w:val="16"/>
                <w:lang w:val="en-GB"/>
              </w:rPr>
            </w:pPr>
            <w:r w:rsidRPr="002C71D1">
              <w:rPr>
                <w:rFonts w:asciiTheme="majorHAnsi" w:hAnsiTheme="majorHAnsi"/>
                <w:b/>
                <w:sz w:val="20"/>
                <w:szCs w:val="20"/>
                <w:lang w:val="en-GB"/>
              </w:rPr>
              <w:t>Written Methods</w:t>
            </w:r>
          </w:p>
        </w:tc>
        <w:tc>
          <w:tcPr>
            <w:tcW w:w="2497" w:type="dxa"/>
          </w:tcPr>
          <w:p w14:paraId="45F5F86E" w14:textId="1AC02F7D" w:rsidR="00E23C9D" w:rsidRPr="002C71D1" w:rsidRDefault="00E23C9D" w:rsidP="00BA6B3E">
            <w:pPr>
              <w:rPr>
                <w:rFonts w:ascii="Arial" w:hAnsi="Arial"/>
                <w:b/>
                <w:sz w:val="36"/>
                <w:szCs w:val="36"/>
                <w:lang w:val="en-GB"/>
              </w:rPr>
            </w:pPr>
            <w:r w:rsidRPr="002C71D1">
              <w:rPr>
                <w:rFonts w:ascii="Arial" w:hAnsi="Arial" w:cs="Arial"/>
                <w:sz w:val="14"/>
                <w:szCs w:val="16"/>
                <w:lang w:val="en-GB"/>
              </w:rPr>
              <w:t>Read, write and interpret mathematical statements involving addition (+), subtraction (–) and equals (=) signs</w:t>
            </w:r>
          </w:p>
        </w:tc>
        <w:tc>
          <w:tcPr>
            <w:tcW w:w="2439" w:type="dxa"/>
          </w:tcPr>
          <w:p w14:paraId="03D98CD3" w14:textId="68BF3F2C" w:rsidR="00E23C9D" w:rsidRPr="002C71D1" w:rsidRDefault="00E23C9D" w:rsidP="0057769C">
            <w:pPr>
              <w:pStyle w:val="Default"/>
              <w:rPr>
                <w:i/>
                <w:sz w:val="14"/>
                <w:szCs w:val="16"/>
                <w:lang w:val="en-GB"/>
              </w:rPr>
            </w:pPr>
            <w:r w:rsidRPr="002C71D1">
              <w:rPr>
                <w:rFonts w:eastAsiaTheme="minorEastAsia"/>
                <w:i/>
                <w:color w:val="auto"/>
                <w:sz w:val="14"/>
                <w:szCs w:val="16"/>
                <w:lang w:val="en-GB"/>
              </w:rPr>
              <w:t>Add and subtract two two-digit numbers using concrete objects, pictorial representations progressing to formal written methods</w:t>
            </w:r>
            <w:r w:rsidRPr="002C71D1">
              <w:rPr>
                <w:i/>
                <w:sz w:val="14"/>
                <w:szCs w:val="16"/>
                <w:lang w:val="en-GB"/>
              </w:rPr>
              <w:t xml:space="preserve">          </w:t>
            </w:r>
            <w:r w:rsidRPr="002C71D1">
              <w:rPr>
                <w:sz w:val="14"/>
                <w:szCs w:val="16"/>
                <w:vertAlign w:val="subscript"/>
                <w:lang w:val="en-GB"/>
              </w:rPr>
              <w:t>6     1</w:t>
            </w:r>
          </w:p>
          <w:p w14:paraId="3FBDB850" w14:textId="4657612F" w:rsidR="00E23C9D" w:rsidRPr="002C71D1" w:rsidRDefault="00E23C9D" w:rsidP="0057769C">
            <w:pPr>
              <w:pStyle w:val="Default"/>
              <w:rPr>
                <w:sz w:val="14"/>
                <w:szCs w:val="16"/>
                <w:lang w:val="en-GB"/>
              </w:rPr>
            </w:pPr>
            <w:r w:rsidRPr="002C71D1">
              <w:rPr>
                <w:i/>
                <w:noProof/>
                <w:sz w:val="14"/>
                <w:szCs w:val="16"/>
                <w:lang w:val="en-GB" w:eastAsia="en-GB"/>
              </w:rPr>
              <mc:AlternateContent>
                <mc:Choice Requires="wps">
                  <w:drawing>
                    <wp:anchor distT="0" distB="0" distL="114300" distR="114300" simplePos="0" relativeHeight="252288000" behindDoc="0" locked="0" layoutInCell="1" allowOverlap="1" wp14:anchorId="2138255D" wp14:editId="2513132F">
                      <wp:simplePos x="0" y="0"/>
                      <wp:positionH relativeFrom="column">
                        <wp:posOffset>630978</wp:posOffset>
                      </wp:positionH>
                      <wp:positionV relativeFrom="paragraph">
                        <wp:posOffset>15240</wp:posOffset>
                      </wp:positionV>
                      <wp:extent cx="70680" cy="69655"/>
                      <wp:effectExtent l="50800" t="25400" r="81915" b="83185"/>
                      <wp:wrapNone/>
                      <wp:docPr id="27" name="Straight Connector 27"/>
                      <wp:cNvGraphicFramePr/>
                      <a:graphic xmlns:a="http://schemas.openxmlformats.org/drawingml/2006/main">
                        <a:graphicData uri="http://schemas.microsoft.com/office/word/2010/wordprocessingShape">
                          <wps:wsp>
                            <wps:cNvCnPr/>
                            <wps:spPr>
                              <a:xfrm flipV="1">
                                <a:off x="0" y="0"/>
                                <a:ext cx="70680" cy="69655"/>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7" o:spid="_x0000_s1026" style="position:absolute;flip:y;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pt,1.2pt" to="55.25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" strokeweight=".5pt">
                      <v:shadow on="t" opacity="24903f" mv:blur="40000f" origin=",.5" offset="0,20000emu"/>
                    </v:line>
                  </w:pict>
                </mc:Fallback>
              </mc:AlternateContent>
            </w:r>
            <w:r w:rsidRPr="002C71D1">
              <w:rPr>
                <w:i/>
                <w:sz w:val="14"/>
                <w:szCs w:val="16"/>
                <w:lang w:val="en-GB"/>
              </w:rPr>
              <w:t xml:space="preserve">                          </w:t>
            </w:r>
            <w:r w:rsidRPr="002C71D1">
              <w:rPr>
                <w:sz w:val="14"/>
                <w:szCs w:val="16"/>
                <w:lang w:val="en-GB"/>
              </w:rPr>
              <w:t>7 3</w:t>
            </w:r>
          </w:p>
          <w:p w14:paraId="6C54A89B" w14:textId="2021F878" w:rsidR="00E23C9D" w:rsidRPr="002C71D1" w:rsidRDefault="00E23C9D" w:rsidP="0057769C">
            <w:pPr>
              <w:pStyle w:val="Default"/>
              <w:rPr>
                <w:sz w:val="14"/>
                <w:szCs w:val="16"/>
                <w:u w:val="single"/>
                <w:lang w:val="en-GB"/>
              </w:rPr>
            </w:pPr>
            <w:r w:rsidRPr="002C71D1">
              <w:rPr>
                <w:sz w:val="14"/>
                <w:szCs w:val="16"/>
                <w:lang w:val="en-GB"/>
              </w:rPr>
              <w:t xml:space="preserve">                       - </w:t>
            </w:r>
            <w:r w:rsidRPr="002C71D1">
              <w:rPr>
                <w:sz w:val="14"/>
                <w:szCs w:val="16"/>
                <w:u w:val="single"/>
                <w:lang w:val="en-GB"/>
              </w:rPr>
              <w:t xml:space="preserve"> 4 6</w:t>
            </w:r>
          </w:p>
          <w:p w14:paraId="06D53075" w14:textId="0B474F95" w:rsidR="00E23C9D" w:rsidRPr="002C71D1" w:rsidRDefault="00E23C9D" w:rsidP="0057769C">
            <w:pPr>
              <w:framePr w:hSpace="180" w:wrap="around" w:vAnchor="page" w:hAnchor="page" w:x="685" w:y="1312"/>
              <w:rPr>
                <w:rFonts w:ascii="Arial" w:hAnsi="Arial"/>
                <w:sz w:val="14"/>
                <w:szCs w:val="14"/>
                <w:u w:val="single"/>
                <w:lang w:val="en-GB"/>
              </w:rPr>
            </w:pPr>
            <w:r w:rsidRPr="002C71D1">
              <w:rPr>
                <w:rFonts w:ascii="Arial" w:hAnsi="Arial"/>
                <w:sz w:val="14"/>
                <w:szCs w:val="14"/>
                <w:lang w:val="en-GB"/>
              </w:rPr>
              <w:t xml:space="preserve">                          </w:t>
            </w:r>
            <w:r w:rsidRPr="002C71D1">
              <w:rPr>
                <w:rFonts w:ascii="Arial" w:hAnsi="Arial"/>
                <w:sz w:val="14"/>
                <w:szCs w:val="14"/>
                <w:u w:val="single"/>
                <w:lang w:val="en-GB"/>
              </w:rPr>
              <w:t>2 7</w:t>
            </w:r>
          </w:p>
          <w:p w14:paraId="08486FE7" w14:textId="5CF5A993" w:rsidR="00E23C9D" w:rsidRPr="002C71D1" w:rsidRDefault="00E23C9D" w:rsidP="001D7C77">
            <w:pPr>
              <w:pStyle w:val="Default"/>
              <w:rPr>
                <w:i/>
                <w:sz w:val="14"/>
                <w:szCs w:val="16"/>
                <w:lang w:val="en-GB"/>
              </w:rPr>
            </w:pPr>
            <w:r w:rsidRPr="002C71D1">
              <w:rPr>
                <w:sz w:val="14"/>
                <w:szCs w:val="14"/>
                <w:vertAlign w:val="superscript"/>
                <w:lang w:val="en-GB"/>
              </w:rPr>
              <w:t xml:space="preserve">                       </w:t>
            </w:r>
          </w:p>
        </w:tc>
        <w:tc>
          <w:tcPr>
            <w:tcW w:w="2430" w:type="dxa"/>
          </w:tcPr>
          <w:p w14:paraId="65384CC8" w14:textId="42C372E4" w:rsidR="00E23C9D" w:rsidRPr="002C71D1" w:rsidRDefault="00E23C9D" w:rsidP="00C4406F">
            <w:pPr>
              <w:rPr>
                <w:rFonts w:ascii="Arial" w:hAnsi="Arial" w:cs="Arial"/>
                <w:sz w:val="14"/>
                <w:szCs w:val="16"/>
                <w:lang w:val="en-GB"/>
              </w:rPr>
            </w:pPr>
            <w:r w:rsidRPr="002C71D1">
              <w:rPr>
                <w:rFonts w:ascii="Arial" w:hAnsi="Arial" w:cs="Arial"/>
                <w:sz w:val="14"/>
                <w:szCs w:val="16"/>
                <w:lang w:val="en-GB"/>
              </w:rPr>
              <w:t xml:space="preserve">Add and subtract numbers with up to three digits, using formal written methods of columnar addition and subtraction       </w:t>
            </w:r>
            <w:r w:rsidRPr="002C71D1">
              <w:rPr>
                <w:sz w:val="14"/>
                <w:szCs w:val="16"/>
                <w:vertAlign w:val="subscript"/>
                <w:lang w:val="en-GB"/>
              </w:rPr>
              <w:t>2     3   1</w:t>
            </w:r>
          </w:p>
          <w:p w14:paraId="3BE6831A" w14:textId="07DF113D" w:rsidR="00E23C9D" w:rsidRPr="002C71D1" w:rsidRDefault="00E23C9D" w:rsidP="00C4406F">
            <w:pPr>
              <w:pStyle w:val="Default"/>
              <w:rPr>
                <w:sz w:val="14"/>
                <w:szCs w:val="16"/>
                <w:lang w:val="en-GB"/>
              </w:rPr>
            </w:pPr>
            <w:r w:rsidRPr="002C71D1">
              <w:rPr>
                <w:i/>
                <w:noProof/>
                <w:sz w:val="14"/>
                <w:szCs w:val="16"/>
                <w:lang w:val="en-GB" w:eastAsia="en-GB"/>
              </w:rPr>
              <mc:AlternateContent>
                <mc:Choice Requires="wps">
                  <w:drawing>
                    <wp:anchor distT="0" distB="0" distL="114300" distR="114300" simplePos="0" relativeHeight="252290048" behindDoc="0" locked="0" layoutInCell="1" allowOverlap="1" wp14:anchorId="657D01AD" wp14:editId="67D3BFEC">
                      <wp:simplePos x="0" y="0"/>
                      <wp:positionH relativeFrom="column">
                        <wp:posOffset>624205</wp:posOffset>
                      </wp:positionH>
                      <wp:positionV relativeFrom="paragraph">
                        <wp:posOffset>15240</wp:posOffset>
                      </wp:positionV>
                      <wp:extent cx="70485" cy="69215"/>
                      <wp:effectExtent l="50800" t="25400" r="81915" b="83185"/>
                      <wp:wrapNone/>
                      <wp:docPr id="75940" name="Straight Connector 75940"/>
                      <wp:cNvGraphicFramePr/>
                      <a:graphic xmlns:a="http://schemas.openxmlformats.org/drawingml/2006/main">
                        <a:graphicData uri="http://schemas.microsoft.com/office/word/2010/wordprocessingShape">
                          <wps:wsp>
                            <wps:cNvCnPr/>
                            <wps:spPr>
                              <a:xfrm flipV="1">
                                <a:off x="0" y="0"/>
                                <a:ext cx="70485" cy="69215"/>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75940" o:spid="_x0000_s1026" style="position:absolute;flip:y;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1.2pt" to="54.7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" strokeweight=".5pt">
                      <v:shadow on="t" opacity="24903f" mv:blur="40000f" origin=",.5" offset="0,20000emu"/>
                    </v:line>
                  </w:pict>
                </mc:Fallback>
              </mc:AlternateContent>
            </w:r>
            <w:r w:rsidRPr="002C71D1">
              <w:rPr>
                <w:i/>
                <w:noProof/>
                <w:sz w:val="14"/>
                <w:szCs w:val="16"/>
                <w:lang w:val="en-GB" w:eastAsia="en-GB"/>
              </w:rPr>
              <mc:AlternateContent>
                <mc:Choice Requires="wps">
                  <w:drawing>
                    <wp:anchor distT="0" distB="0" distL="114300" distR="114300" simplePos="0" relativeHeight="252289024" behindDoc="0" locked="0" layoutInCell="1" allowOverlap="1" wp14:anchorId="19A7C3D8" wp14:editId="4176B65F">
                      <wp:simplePos x="0" y="0"/>
                      <wp:positionH relativeFrom="column">
                        <wp:posOffset>707779</wp:posOffset>
                      </wp:positionH>
                      <wp:positionV relativeFrom="paragraph">
                        <wp:posOffset>15240</wp:posOffset>
                      </wp:positionV>
                      <wp:extent cx="70680" cy="69655"/>
                      <wp:effectExtent l="50800" t="25400" r="81915" b="83185"/>
                      <wp:wrapNone/>
                      <wp:docPr id="1344" name="Straight Connector 1344"/>
                      <wp:cNvGraphicFramePr/>
                      <a:graphic xmlns:a="http://schemas.openxmlformats.org/drawingml/2006/main">
                        <a:graphicData uri="http://schemas.microsoft.com/office/word/2010/wordprocessingShape">
                          <wps:wsp>
                            <wps:cNvCnPr/>
                            <wps:spPr>
                              <a:xfrm flipV="1">
                                <a:off x="0" y="0"/>
                                <a:ext cx="70680" cy="69655"/>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1344" o:spid="_x0000_s1026" style="position:absolute;flip: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5pt,1.2pt" to="61.3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" strokeweight=".5pt">
                      <v:shadow on="t" opacity="24903f" mv:blur="40000f" origin=",.5" offset="0,20000emu"/>
                    </v:line>
                  </w:pict>
                </mc:Fallback>
              </mc:AlternateContent>
            </w:r>
            <w:r w:rsidRPr="002C71D1">
              <w:rPr>
                <w:i/>
                <w:sz w:val="14"/>
                <w:szCs w:val="16"/>
                <w:lang w:val="en-GB"/>
              </w:rPr>
              <w:t xml:space="preserve">                          </w:t>
            </w:r>
            <w:r w:rsidRPr="002C71D1">
              <w:rPr>
                <w:sz w:val="14"/>
                <w:szCs w:val="16"/>
                <w:lang w:val="en-GB"/>
              </w:rPr>
              <w:t>3 4 4</w:t>
            </w:r>
          </w:p>
          <w:p w14:paraId="15404C3F" w14:textId="61D6C8B7" w:rsidR="00E23C9D" w:rsidRPr="002C71D1" w:rsidRDefault="00E23C9D" w:rsidP="00C4406F">
            <w:pPr>
              <w:pStyle w:val="Default"/>
              <w:rPr>
                <w:sz w:val="14"/>
                <w:szCs w:val="16"/>
                <w:u w:val="single"/>
                <w:lang w:val="en-GB"/>
              </w:rPr>
            </w:pPr>
            <w:r w:rsidRPr="002C71D1">
              <w:rPr>
                <w:sz w:val="14"/>
                <w:szCs w:val="16"/>
                <w:lang w:val="en-GB"/>
              </w:rPr>
              <w:t xml:space="preserve">                       - </w:t>
            </w:r>
            <w:r w:rsidRPr="002C71D1">
              <w:rPr>
                <w:sz w:val="14"/>
                <w:szCs w:val="16"/>
                <w:u w:val="single"/>
                <w:lang w:val="en-GB"/>
              </w:rPr>
              <w:t xml:space="preserve"> 1 8 7</w:t>
            </w:r>
          </w:p>
          <w:p w14:paraId="5EB9D185" w14:textId="68F5D368" w:rsidR="00E23C9D" w:rsidRPr="002C71D1" w:rsidRDefault="00E23C9D" w:rsidP="00C4406F">
            <w:pPr>
              <w:framePr w:hSpace="180" w:wrap="around" w:vAnchor="page" w:hAnchor="page" w:x="685" w:y="1312"/>
              <w:rPr>
                <w:rFonts w:ascii="Arial" w:hAnsi="Arial"/>
                <w:sz w:val="14"/>
                <w:szCs w:val="14"/>
                <w:u w:val="single"/>
                <w:lang w:val="en-GB"/>
              </w:rPr>
            </w:pPr>
            <w:r w:rsidRPr="002C71D1">
              <w:rPr>
                <w:rFonts w:ascii="Arial" w:hAnsi="Arial"/>
                <w:sz w:val="14"/>
                <w:szCs w:val="14"/>
                <w:lang w:val="en-GB"/>
              </w:rPr>
              <w:t xml:space="preserve">                          </w:t>
            </w:r>
            <w:r w:rsidRPr="002C71D1">
              <w:rPr>
                <w:rFonts w:ascii="Arial" w:hAnsi="Arial"/>
                <w:sz w:val="14"/>
                <w:szCs w:val="14"/>
                <w:u w:val="single"/>
                <w:lang w:val="en-GB"/>
              </w:rPr>
              <w:t>1 5 7</w:t>
            </w:r>
          </w:p>
          <w:p w14:paraId="195AFC65" w14:textId="4FF59917" w:rsidR="00E23C9D" w:rsidRPr="002C71D1" w:rsidRDefault="00E23C9D" w:rsidP="00BA6B3E">
            <w:pPr>
              <w:rPr>
                <w:rFonts w:ascii="Arial" w:hAnsi="Arial"/>
                <w:b/>
                <w:sz w:val="6"/>
                <w:szCs w:val="36"/>
                <w:u w:val="single"/>
                <w:lang w:val="en-GB"/>
              </w:rPr>
            </w:pPr>
          </w:p>
        </w:tc>
        <w:tc>
          <w:tcPr>
            <w:tcW w:w="2800" w:type="dxa"/>
          </w:tcPr>
          <w:p w14:paraId="5291792B" w14:textId="4AA05C8B" w:rsidR="00E23C9D" w:rsidRPr="002C71D1" w:rsidRDefault="00E23C9D" w:rsidP="00BA6B3E">
            <w:pPr>
              <w:pStyle w:val="Default"/>
              <w:rPr>
                <w:rFonts w:eastAsiaTheme="minorEastAsia"/>
                <w:color w:val="auto"/>
                <w:sz w:val="14"/>
                <w:szCs w:val="16"/>
                <w:lang w:val="en-GB"/>
              </w:rPr>
            </w:pPr>
            <w:r w:rsidRPr="002C71D1">
              <w:rPr>
                <w:rFonts w:eastAsiaTheme="minorEastAsia"/>
                <w:color w:val="auto"/>
                <w:sz w:val="14"/>
                <w:szCs w:val="16"/>
                <w:lang w:val="en-GB"/>
              </w:rPr>
              <w:t>Add and subtract numbers with up to 4 digits using the formal written methods of columnar addition where appropriate</w:t>
            </w:r>
          </w:p>
          <w:p w14:paraId="26247122" w14:textId="050B10F9" w:rsidR="00E23C9D" w:rsidRPr="002C71D1" w:rsidRDefault="00E23C9D" w:rsidP="00BA6B3E">
            <w:pPr>
              <w:rPr>
                <w:rFonts w:ascii="Arial" w:hAnsi="Arial"/>
                <w:sz w:val="14"/>
                <w:szCs w:val="16"/>
                <w:vertAlign w:val="subscript"/>
                <w:lang w:val="en-GB"/>
              </w:rPr>
            </w:pPr>
            <w:r w:rsidRPr="002C71D1">
              <w:rPr>
                <w:noProof/>
                <w:sz w:val="14"/>
                <w:szCs w:val="16"/>
                <w:lang w:val="en-GB" w:eastAsia="en-GB"/>
              </w:rPr>
              <w:drawing>
                <wp:anchor distT="0" distB="0" distL="114300" distR="114300" simplePos="0" relativeHeight="252262400" behindDoc="0" locked="0" layoutInCell="1" allowOverlap="1" wp14:anchorId="52C91CE9" wp14:editId="7F343FDB">
                  <wp:simplePos x="0" y="0"/>
                  <wp:positionH relativeFrom="column">
                    <wp:posOffset>476250</wp:posOffset>
                  </wp:positionH>
                  <wp:positionV relativeFrom="paragraph">
                    <wp:posOffset>21590</wp:posOffset>
                  </wp:positionV>
                  <wp:extent cx="478790" cy="510540"/>
                  <wp:effectExtent l="0" t="0" r="381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t="7505"/>
                          <a:stretch/>
                        </pic:blipFill>
                        <pic:spPr bwMode="auto">
                          <a:xfrm>
                            <a:off x="0" y="0"/>
                            <a:ext cx="478790"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1D1">
              <w:rPr>
                <w:rFonts w:ascii="Arial" w:hAnsi="Arial"/>
                <w:sz w:val="14"/>
                <w:szCs w:val="16"/>
                <w:lang w:val="en-GB"/>
              </w:rPr>
              <w:t xml:space="preserve">                        </w:t>
            </w:r>
          </w:p>
          <w:p w14:paraId="5F14F6F2" w14:textId="77777777" w:rsidR="00E23C9D" w:rsidRPr="002C71D1" w:rsidRDefault="00E23C9D" w:rsidP="00BA6B3E">
            <w:pPr>
              <w:rPr>
                <w:rFonts w:ascii="Arial" w:hAnsi="Arial"/>
                <w:sz w:val="14"/>
                <w:szCs w:val="16"/>
                <w:lang w:val="en-GB"/>
              </w:rPr>
            </w:pPr>
          </w:p>
          <w:p w14:paraId="42529AB3" w14:textId="77777777" w:rsidR="00E23C9D" w:rsidRPr="002C71D1" w:rsidRDefault="00E23C9D" w:rsidP="00BA6B3E">
            <w:pPr>
              <w:rPr>
                <w:rFonts w:ascii="Arial" w:hAnsi="Arial"/>
                <w:sz w:val="14"/>
                <w:szCs w:val="16"/>
                <w:lang w:val="en-GB"/>
              </w:rPr>
            </w:pPr>
          </w:p>
          <w:p w14:paraId="287B74A7" w14:textId="77777777" w:rsidR="00E23C9D" w:rsidRPr="002C71D1" w:rsidRDefault="00E23C9D" w:rsidP="00B60A8B">
            <w:pPr>
              <w:ind w:right="1232"/>
              <w:rPr>
                <w:rFonts w:ascii="Arial" w:hAnsi="Arial"/>
                <w:i/>
                <w:sz w:val="12"/>
                <w:szCs w:val="12"/>
                <w:lang w:val="en-GB"/>
              </w:rPr>
            </w:pPr>
          </w:p>
          <w:p w14:paraId="2336EEDB" w14:textId="77777777" w:rsidR="00E23C9D" w:rsidRPr="002C71D1" w:rsidRDefault="00E23C9D" w:rsidP="00B60A8B">
            <w:pPr>
              <w:ind w:right="1232"/>
              <w:rPr>
                <w:rFonts w:ascii="Arial" w:hAnsi="Arial"/>
                <w:i/>
                <w:sz w:val="12"/>
                <w:szCs w:val="12"/>
                <w:lang w:val="en-GB"/>
              </w:rPr>
            </w:pPr>
          </w:p>
          <w:p w14:paraId="08E7A718" w14:textId="3DD96EBD" w:rsidR="00E23C9D" w:rsidRPr="002C71D1" w:rsidRDefault="00E23C9D" w:rsidP="00B60A8B">
            <w:pPr>
              <w:ind w:right="1232"/>
              <w:rPr>
                <w:rFonts w:ascii="Arial" w:hAnsi="Arial"/>
                <w:sz w:val="14"/>
                <w:szCs w:val="16"/>
                <w:u w:val="single"/>
                <w:lang w:val="en-GB"/>
              </w:rPr>
            </w:pPr>
          </w:p>
        </w:tc>
        <w:tc>
          <w:tcPr>
            <w:tcW w:w="2552" w:type="dxa"/>
          </w:tcPr>
          <w:p w14:paraId="3A01FDDD" w14:textId="51D96A9E" w:rsidR="00E23C9D" w:rsidRPr="002C71D1" w:rsidRDefault="00E23C9D" w:rsidP="00BA6B3E">
            <w:pPr>
              <w:rPr>
                <w:rFonts w:ascii="Arial" w:hAnsi="Arial" w:cs="Arial"/>
                <w:sz w:val="14"/>
                <w:szCs w:val="16"/>
                <w:lang w:val="en-GB"/>
              </w:rPr>
            </w:pPr>
            <w:r w:rsidRPr="002C71D1">
              <w:rPr>
                <w:rFonts w:ascii="Arial" w:hAnsi="Arial" w:cs="Arial"/>
                <w:sz w:val="14"/>
                <w:szCs w:val="16"/>
                <w:lang w:val="en-GB"/>
              </w:rPr>
              <w:t>Add and subtract whole numbers with more than 4 digits, including using formal written methods (columnar addition and subtraction)</w:t>
            </w:r>
          </w:p>
          <w:p w14:paraId="25AF6073" w14:textId="59FE117A" w:rsidR="00E23C9D" w:rsidRPr="002C71D1" w:rsidRDefault="00E23C9D" w:rsidP="00BA6B3E">
            <w:pPr>
              <w:rPr>
                <w:rFonts w:ascii="Arial" w:hAnsi="Arial"/>
                <w:b/>
                <w:sz w:val="14"/>
                <w:szCs w:val="36"/>
                <w:lang w:val="en-GB"/>
              </w:rPr>
            </w:pPr>
          </w:p>
          <w:p w14:paraId="7974DF53" w14:textId="397B614C" w:rsidR="00E23C9D" w:rsidRPr="002C71D1" w:rsidRDefault="00E23C9D" w:rsidP="001B70E9">
            <w:pPr>
              <w:framePr w:hSpace="180" w:wrap="around" w:vAnchor="page" w:hAnchor="page" w:x="685" w:y="1312"/>
              <w:rPr>
                <w:rFonts w:ascii="Arial" w:hAnsi="Arial"/>
                <w:b/>
                <w:sz w:val="14"/>
                <w:szCs w:val="36"/>
                <w:lang w:val="en-GB"/>
              </w:rPr>
            </w:pPr>
          </w:p>
        </w:tc>
        <w:tc>
          <w:tcPr>
            <w:tcW w:w="1926" w:type="dxa"/>
            <w:vMerge w:val="restart"/>
          </w:tcPr>
          <w:p w14:paraId="13A85D67" w14:textId="299B604A" w:rsidR="00E23C9D" w:rsidRPr="002C71D1" w:rsidRDefault="00E23C9D" w:rsidP="00BA6B3E">
            <w:pPr>
              <w:rPr>
                <w:rFonts w:ascii="Arial" w:hAnsi="Arial"/>
                <w:b/>
                <w:sz w:val="36"/>
                <w:szCs w:val="36"/>
                <w:lang w:val="en-GB"/>
              </w:rPr>
            </w:pPr>
            <w:r w:rsidRPr="002C71D1">
              <w:rPr>
                <w:rFonts w:ascii="Arial" w:hAnsi="Arial" w:cs="Arial"/>
                <w:sz w:val="14"/>
                <w:szCs w:val="16"/>
                <w:lang w:val="en-GB"/>
              </w:rPr>
              <w:t>Solve addition and subtraction multi-step problems in contexts, deciding which operations and methods to use and why</w:t>
            </w:r>
          </w:p>
        </w:tc>
      </w:tr>
      <w:tr w:rsidR="00E23C9D" w:rsidRPr="002C71D1" w14:paraId="347EEA03" w14:textId="77777777" w:rsidTr="009E3D41">
        <w:trPr>
          <w:trHeight w:val="1720"/>
        </w:trPr>
        <w:tc>
          <w:tcPr>
            <w:tcW w:w="1424" w:type="dxa"/>
            <w:vAlign w:val="center"/>
          </w:tcPr>
          <w:p w14:paraId="2CA4997D" w14:textId="16D84109" w:rsidR="00E23C9D" w:rsidRPr="002C71D1" w:rsidRDefault="00E23C9D" w:rsidP="00BA6B3E">
            <w:pPr>
              <w:jc w:val="center"/>
              <w:rPr>
                <w:rFonts w:asciiTheme="majorHAnsi" w:hAnsiTheme="majorHAnsi"/>
                <w:b/>
                <w:sz w:val="20"/>
                <w:szCs w:val="20"/>
                <w:lang w:val="en-GB"/>
              </w:rPr>
            </w:pPr>
            <w:r w:rsidRPr="002C71D1">
              <w:rPr>
                <w:rFonts w:asciiTheme="majorHAnsi" w:hAnsiTheme="majorHAnsi"/>
                <w:b/>
                <w:sz w:val="20"/>
                <w:szCs w:val="20"/>
                <w:lang w:val="en-GB"/>
              </w:rPr>
              <w:t>Developing conceptual understanding</w:t>
            </w:r>
          </w:p>
          <w:p w14:paraId="40CC9CC0" w14:textId="77777777" w:rsidR="00E23C9D" w:rsidRPr="002C71D1" w:rsidRDefault="00E23C9D" w:rsidP="00BA6B3E">
            <w:pPr>
              <w:jc w:val="center"/>
              <w:rPr>
                <w:rFonts w:ascii="Arial" w:hAnsi="Arial"/>
                <w:b/>
                <w:sz w:val="16"/>
                <w:szCs w:val="16"/>
                <w:lang w:val="en-GB"/>
              </w:rPr>
            </w:pPr>
          </w:p>
        </w:tc>
        <w:tc>
          <w:tcPr>
            <w:tcW w:w="2497" w:type="dxa"/>
          </w:tcPr>
          <w:p w14:paraId="04A63A49" w14:textId="1FC0EB89" w:rsidR="00E23C9D" w:rsidRPr="002C71D1" w:rsidRDefault="00E23C9D" w:rsidP="00BA6B3E">
            <w:pPr>
              <w:rPr>
                <w:rFonts w:ascii="Arial" w:hAnsi="Arial"/>
                <w:sz w:val="12"/>
                <w:szCs w:val="16"/>
                <w:lang w:val="en-GB"/>
              </w:rPr>
            </w:pPr>
            <w:r w:rsidRPr="002C71D1">
              <w:rPr>
                <w:rFonts w:ascii="Arial" w:hAnsi="Arial"/>
                <w:sz w:val="12"/>
                <w:szCs w:val="16"/>
                <w:lang w:val="en-GB"/>
              </w:rPr>
              <w:t>Number bonds</w:t>
            </w:r>
          </w:p>
          <w:p w14:paraId="412492FE" w14:textId="1F7FEC3E" w:rsidR="00E23C9D" w:rsidRPr="002C71D1" w:rsidRDefault="00E23C9D" w:rsidP="00BA6B3E">
            <w:pPr>
              <w:rPr>
                <w:rFonts w:ascii="Arial" w:hAnsi="Arial"/>
                <w:sz w:val="12"/>
                <w:szCs w:val="16"/>
                <w:lang w:val="en-GB"/>
              </w:rPr>
            </w:pPr>
            <w:r w:rsidRPr="002C71D1">
              <w:rPr>
                <w:noProof/>
                <w:lang w:val="en-GB" w:eastAsia="en-GB"/>
              </w:rPr>
              <w:drawing>
                <wp:anchor distT="0" distB="0" distL="114300" distR="114300" simplePos="0" relativeHeight="252286976" behindDoc="0" locked="0" layoutInCell="1" allowOverlap="1" wp14:anchorId="33587D37" wp14:editId="631A012F">
                  <wp:simplePos x="0" y="0"/>
                  <wp:positionH relativeFrom="column">
                    <wp:posOffset>168275</wp:posOffset>
                  </wp:positionH>
                  <wp:positionV relativeFrom="paragraph">
                    <wp:posOffset>-144780</wp:posOffset>
                  </wp:positionV>
                  <wp:extent cx="276860" cy="605790"/>
                  <wp:effectExtent l="0" t="12065" r="0" b="0"/>
                  <wp:wrapNone/>
                  <wp:docPr id="75840" name="Picture 7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81.jpg"/>
                          <pic:cNvPicPr/>
                        </pic:nvPicPr>
                        <pic:blipFill>
                          <a:blip r:embed="rId52" cstate="print">
                            <a:extLst>
                              <a:ext uri="{28A0092B-C50C-407E-A947-70E740481C1C}">
                                <a14:useLocalDpi xmlns:a14="http://schemas.microsoft.com/office/drawing/2010/main"/>
                              </a:ext>
                            </a:extLst>
                          </a:blip>
                          <a:stretch>
                            <a:fillRect/>
                          </a:stretch>
                        </pic:blipFill>
                        <pic:spPr>
                          <a:xfrm rot="16200000">
                            <a:off x="0" y="0"/>
                            <a:ext cx="276860" cy="6057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sz w:val="12"/>
                <w:szCs w:val="16"/>
                <w:lang w:val="en-GB"/>
              </w:rPr>
              <w:t xml:space="preserve">                                  </w:t>
            </w:r>
            <w:r w:rsidRPr="002C71D1">
              <w:rPr>
                <w:noProof/>
                <w:lang w:val="en-GB" w:eastAsia="en-GB"/>
              </w:rPr>
              <w:drawing>
                <wp:inline distT="0" distB="0" distL="0" distR="0" wp14:anchorId="53753300" wp14:editId="77AC504C">
                  <wp:extent cx="704850" cy="313055"/>
                  <wp:effectExtent l="0" t="0" r="6350" b="0"/>
                  <wp:docPr id="75841" name="Picture 7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2.jpg"/>
                          <pic:cNvPicPr/>
                        </pic:nvPicPr>
                        <pic:blipFill>
                          <a:blip r:embed="rId51" cstate="print">
                            <a:extLst>
                              <a:ext uri="{28A0092B-C50C-407E-A947-70E740481C1C}">
                                <a14:useLocalDpi xmlns:a14="http://schemas.microsoft.com/office/drawing/2010/main"/>
                              </a:ext>
                            </a:extLst>
                          </a:blip>
                          <a:stretch>
                            <a:fillRect/>
                          </a:stretch>
                        </pic:blipFill>
                        <pic:spPr>
                          <a:xfrm>
                            <a:off x="0" y="0"/>
                            <a:ext cx="704850" cy="3130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3C26148" w14:textId="1C371091" w:rsidR="00E23C9D" w:rsidRPr="002C71D1" w:rsidRDefault="00E23C9D" w:rsidP="00BA6B3E">
            <w:pPr>
              <w:rPr>
                <w:rFonts w:ascii="Arial" w:hAnsi="Arial"/>
                <w:sz w:val="12"/>
                <w:szCs w:val="36"/>
                <w:lang w:val="en-GB"/>
              </w:rPr>
            </w:pPr>
            <w:r w:rsidRPr="002C71D1">
              <w:rPr>
                <w:rFonts w:ascii="Arial" w:hAnsi="Arial"/>
                <w:sz w:val="12"/>
                <w:szCs w:val="36"/>
                <w:lang w:val="en-GB"/>
              </w:rPr>
              <w:t xml:space="preserve">     (Ten frame)           Difference between</w:t>
            </w:r>
          </w:p>
          <w:p w14:paraId="56A0D748" w14:textId="7044EA00" w:rsidR="00E23C9D" w:rsidRPr="002C71D1" w:rsidRDefault="00E23C9D" w:rsidP="00BA6B3E">
            <w:pPr>
              <w:rPr>
                <w:rFonts w:ascii="Arial" w:hAnsi="Arial"/>
                <w:sz w:val="12"/>
                <w:szCs w:val="36"/>
                <w:lang w:val="en-GB"/>
              </w:rPr>
            </w:pPr>
            <w:r w:rsidRPr="002C71D1">
              <w:rPr>
                <w:rFonts w:ascii="Arial" w:hAnsi="Arial"/>
                <w:sz w:val="12"/>
                <w:szCs w:val="36"/>
                <w:lang w:val="en-GB"/>
              </w:rPr>
              <w:t xml:space="preserve">                                             7 and 10</w:t>
            </w:r>
          </w:p>
          <w:p w14:paraId="231B75FF" w14:textId="4D1004CE" w:rsidR="00E23C9D" w:rsidRPr="002C71D1" w:rsidRDefault="00E23C9D" w:rsidP="00BA6B3E">
            <w:pPr>
              <w:rPr>
                <w:rFonts w:ascii="Arial" w:hAnsi="Arial"/>
                <w:sz w:val="12"/>
                <w:szCs w:val="36"/>
                <w:lang w:val="en-GB"/>
              </w:rPr>
            </w:pPr>
          </w:p>
          <w:p w14:paraId="7BD75F3D" w14:textId="1E4FA7D7" w:rsidR="00E23C9D" w:rsidRPr="002C71D1" w:rsidRDefault="00E23C9D" w:rsidP="00BA6B3E">
            <w:pPr>
              <w:rPr>
                <w:rFonts w:ascii="Arial" w:hAnsi="Arial"/>
                <w:sz w:val="12"/>
                <w:szCs w:val="36"/>
                <w:lang w:val="en-GB"/>
              </w:rPr>
            </w:pPr>
            <w:r w:rsidRPr="002C71D1">
              <w:rPr>
                <w:rFonts w:ascii="Arial" w:hAnsi="Arial"/>
                <w:sz w:val="12"/>
                <w:szCs w:val="36"/>
                <w:lang w:val="en-GB"/>
              </w:rPr>
              <w:t>6 less than 10 is 4</w:t>
            </w:r>
          </w:p>
          <w:p w14:paraId="5F3F956F" w14:textId="16BDC10F" w:rsidR="00E23C9D" w:rsidRPr="002C71D1" w:rsidRDefault="00E23C9D" w:rsidP="00BA6B3E">
            <w:pPr>
              <w:rPr>
                <w:rFonts w:ascii="Arial" w:hAnsi="Arial"/>
                <w:sz w:val="12"/>
                <w:szCs w:val="36"/>
                <w:lang w:val="en-GB"/>
              </w:rPr>
            </w:pPr>
            <w:r w:rsidRPr="002C71D1">
              <w:rPr>
                <w:noProof/>
                <w:lang w:val="en-GB" w:eastAsia="en-GB"/>
              </w:rPr>
              <mc:AlternateContent>
                <mc:Choice Requires="wpg">
                  <w:drawing>
                    <wp:anchor distT="0" distB="0" distL="114300" distR="114300" simplePos="0" relativeHeight="252263424" behindDoc="0" locked="0" layoutInCell="1" allowOverlap="1" wp14:anchorId="4D88ECE5" wp14:editId="289166DA">
                      <wp:simplePos x="0" y="0"/>
                      <wp:positionH relativeFrom="column">
                        <wp:posOffset>46355</wp:posOffset>
                      </wp:positionH>
                      <wp:positionV relativeFrom="paragraph">
                        <wp:posOffset>58925</wp:posOffset>
                      </wp:positionV>
                      <wp:extent cx="1346200" cy="114300"/>
                      <wp:effectExtent l="0" t="0" r="25400" b="38100"/>
                      <wp:wrapNone/>
                      <wp:docPr id="14" name="Group 14"/>
                      <wp:cNvGraphicFramePr/>
                      <a:graphic xmlns:a="http://schemas.openxmlformats.org/drawingml/2006/main">
                        <a:graphicData uri="http://schemas.microsoft.com/office/word/2010/wordprocessingGroup">
                          <wpg:wgp>
                            <wpg:cNvGrpSpPr/>
                            <wpg:grpSpPr>
                              <a:xfrm>
                                <a:off x="0" y="0"/>
                                <a:ext cx="1346200" cy="114300"/>
                                <a:chOff x="0" y="0"/>
                                <a:chExt cx="10490200" cy="863600"/>
                              </a:xfrm>
                            </wpg:grpSpPr>
                            <wpg:grpSp>
                              <wpg:cNvPr id="75786" name="Group 75786"/>
                              <wpg:cNvGrpSpPr/>
                              <wpg:grpSpPr>
                                <a:xfrm>
                                  <a:off x="0" y="0"/>
                                  <a:ext cx="4991100" cy="863600"/>
                                  <a:chOff x="0" y="0"/>
                                  <a:chExt cx="5346700" cy="927100"/>
                                </a:xfrm>
                              </wpg:grpSpPr>
                              <wps:wsp>
                                <wps:cNvPr id="75787" name="Oval 75787"/>
                                <wps:cNvSpPr/>
                                <wps:spPr>
                                  <a:xfrm>
                                    <a:off x="0" y="0"/>
                                    <a:ext cx="1003300" cy="927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88" name="Oval 75788"/>
                                <wps:cNvSpPr/>
                                <wps:spPr>
                                  <a:xfrm>
                                    <a:off x="1079500" y="0"/>
                                    <a:ext cx="1003300" cy="927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89" name="Oval 75789"/>
                                <wps:cNvSpPr/>
                                <wps:spPr>
                                  <a:xfrm>
                                    <a:off x="2171700" y="0"/>
                                    <a:ext cx="1003300" cy="927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90" name="Oval 75790"/>
                                <wps:cNvSpPr/>
                                <wps:spPr>
                                  <a:xfrm>
                                    <a:off x="3263900" y="0"/>
                                    <a:ext cx="1003300" cy="927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91" name="Oval 75791"/>
                                <wps:cNvSpPr/>
                                <wps:spPr>
                                  <a:xfrm>
                                    <a:off x="4343400" y="0"/>
                                    <a:ext cx="1003300" cy="927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772" name="Group 32772"/>
                              <wpg:cNvGrpSpPr/>
                              <wpg:grpSpPr>
                                <a:xfrm>
                                  <a:off x="5524500" y="0"/>
                                  <a:ext cx="4965700" cy="863600"/>
                                  <a:chOff x="0" y="0"/>
                                  <a:chExt cx="5346700" cy="927100"/>
                                </a:xfrm>
                                <a:noFill/>
                              </wpg:grpSpPr>
                              <wps:wsp>
                                <wps:cNvPr id="75835" name="Oval 75835"/>
                                <wps:cNvSpPr/>
                                <wps:spPr>
                                  <a:xfrm>
                                    <a:off x="0" y="0"/>
                                    <a:ext cx="1003300" cy="9271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36" name="Oval 75836"/>
                                <wps:cNvSpPr/>
                                <wps:spPr>
                                  <a:xfrm>
                                    <a:off x="1079500" y="0"/>
                                    <a:ext cx="1003300" cy="927100"/>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37" name="Oval 75837"/>
                                <wps:cNvSpPr/>
                                <wps:spPr>
                                  <a:xfrm>
                                    <a:off x="2171700" y="0"/>
                                    <a:ext cx="1003300" cy="927100"/>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38" name="Oval 75838"/>
                                <wps:cNvSpPr/>
                                <wps:spPr>
                                  <a:xfrm>
                                    <a:off x="3263900" y="0"/>
                                    <a:ext cx="1003300" cy="927100"/>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39" name="Oval 75839"/>
                                <wps:cNvSpPr/>
                                <wps:spPr>
                                  <a:xfrm>
                                    <a:off x="4343400" y="0"/>
                                    <a:ext cx="1003300" cy="927100"/>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 o:spid="_x0000_s1026" style="position:absolute;margin-left:3.65pt;margin-top:4.65pt;width:106pt;height:9pt;z-index:252263424;mso-width-relative:margin;mso-height-relative:margin" coordsize="10490200,86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">
                      <v:group id="Group 75786" o:spid="_x0000_s1027" style="position:absolute;width:4991100;height:863600" coordsize="5346700,927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ChrDvxwAAAN4A&#10;AAAPAAAAAAAAAAAAAAAAAKkCAABkcnMvZG93bnJldi54bWxQSwUGAAAAAAQABAD6AAAAnQMAAAAA&#10;">
                        <v:oval id="Oval 75787" o:spid="_x0000_s1028" style="position:absolute;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96HkyQAA&#10;AN4AAAAPAAAAZHJzL2Rvd25yZXYueG1sRI9Ba8JAFITvgv9heUIvUjctNJHoKrVgKeihWqX19sg+&#10;k2D2bZpdNfbXuwXB4zAz3zDjaWsqcaLGlZYVPA0iEMSZ1SXnCjZf88chCOeRNVaWScGFHEwn3c4Y&#10;U23PvKLT2uciQNilqKDwvk6ldFlBBt3A1sTB29vGoA+yyaVu8BzgppLPURRLgyWHhQJreisoO6yP&#10;RsEuns84/lz0eVm7bLZ9x7+f71+lHnrt6wiEp9bfw7f2h1aQvCTDBP7vhCsgJ1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696HkyQAAAN4AAAAPAAAAAAAAAAAAAAAAAJcCAABk&#10;cnMvZG93bnJldi54bWxQSwUGAAAAAAQABAD1AAAAjQMAAAAA&#10;" fillcolor="#4f81bd [3204]" strokecolor="#243f60 [1604]" strokeweight="2pt"/>
                        <v:oval id="Oval 75788" o:spid="_x0000_s1029" style="position:absolute;left:10795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DWWxgAA&#10;AN4AAAAPAAAAZHJzL2Rvd25yZXYueG1sRE9Na8JAEL0X+h+WKXgpurFglJiNVEER7MFaS/U2ZMck&#10;NDubZldN/fXuodDj432ns87U4kKtqywrGA4iEMS51RUXCvYfy/4EhPPIGmvLpOCXHMyyx4cUE22v&#10;/E6XnS9ECGGXoILS+yaR0uUlGXQD2xAH7mRbgz7AtpC6xWsIN7V8iaJYGqw4NJTY0KKk/Ht3NgqO&#10;8XLO8XbzzG+Ny+efK7wdvn6U6j11r1MQnjr/L/5zr7WC8Wg8CXvDnXAFZH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aDWWxgAAAN4AAAAPAAAAAAAAAAAAAAAAAJcCAABkcnMv&#10;ZG93bnJldi54bWxQSwUGAAAAAAQABAD1AAAAigMAAAAA&#10;" fillcolor="#4f81bd [3204]" strokecolor="#243f60 [1604]" strokeweight="2pt"/>
                        <v:oval id="Oval 75789" o:spid="_x0000_s1030" style="position:absolute;left:21717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JANyQAA&#10;AN4AAAAPAAAAZHJzL2Rvd25yZXYueG1sRI9Pa8JAFMTvQr/D8gq9iG4sGDV1lSoogh7qn9L29si+&#10;JqHZtzG7atpP3xUEj8PM/IYZTxtTijPVrrCsoNeNQBCnVhecKTjsF50hCOeRNZaWScEvOZhOHlpj&#10;TLS98JbOO5+JAGGXoILc+yqR0qU5GXRdWxEH79vWBn2QdSZ1jZcAN6V8jqJYGiw4LORY0Tyn9Gd3&#10;Mgq+4sWM47d1mzeVS2fvS/z7/Dgq9fTYvL6A8NT4e/jWXmkFg/5gOILrnXAF5OQ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kJJANyQAAAN4AAAAPAAAAAAAAAAAAAAAAAJcCAABk&#10;cnMvZG93bnJldi54bWxQSwUGAAAAAAQABAD1AAAAjQMAAAAA&#10;" fillcolor="#4f81bd [3204]" strokecolor="#243f60 [1604]" strokeweight="2pt"/>
                        <v:oval id="Oval 75790" o:spid="_x0000_s1031" style="position:absolute;left:32639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69NxwAA&#10;AN4AAAAPAAAAZHJzL2Rvd25yZXYueG1sRI/LasJAFIb3Bd9hOEI3opMWjJo6Si1YBF14Rd0dMqdJ&#10;aOZMmhk17dM7C6HLn//GN542phRXql1hWcFLLwJBnFpdcKZgv5t3hyCcR9ZYWiYFv+RgOmk9jTHR&#10;9sYbum59JsIIuwQV5N5XiZQuzcmg69mKOHhftjbog6wzqWu8hXFTytcoiqXBgsNDjhV95JR+by9G&#10;wTmezzheLzu8qlw6O3zi3+n4o9Rzu3l/A+Gp8f/hR3uhFQz6g1EACDgBBeTk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MMevTccAAADeAAAADwAAAAAAAAAAAAAAAACXAgAAZHJz&#10;L2Rvd25yZXYueG1sUEsFBgAAAAAEAAQA9QAAAIsDAAAAAA==&#10;" fillcolor="#4f81bd [3204]" strokecolor="#243f60 [1604]" strokeweight="2pt"/>
                        <v:oval id="Oval 75791" o:spid="_x0000_s1032" style="position:absolute;left:43434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wrWyQAA&#10;AN4AAAAPAAAAZHJzL2Rvd25yZXYueG1sRI9Pa8JAFMTvBb/D8gq9FN0oNGp0lVpQCvVQ/6HeHtnX&#10;JJh9G7Nbjf303ULB4zAzv2HG08aU4kK1Kywr6HYiEMSp1QVnCrabeXsAwnlkjaVlUnAjB9NJ62GM&#10;ibZXXtFl7TMRIOwSVJB7XyVSujQng65jK+LgfdnaoA+yzqSu8RrgppS9KIqlwYLDQo4VveWUntbf&#10;RsExns84/vx45mXl0tlugT+H/Vmpp8fmdQTCU+Pv4f/2u1bQf+kPu/B3J1wBOfk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fiwrWyQAAAN4AAAAPAAAAAAAAAAAAAAAAAJcCAABk&#10;cnMvZG93bnJldi54bWxQSwUGAAAAAAQABAD1AAAAjQMAAAAA&#10;" fillcolor="#4f81bd [3204]" strokecolor="#243f60 [1604]" strokeweight="2pt"/>
                      </v:group>
                      <v:group id="Group 32772" o:spid="_x0000_s1033" style="position:absolute;left:5524500;width:4965700;height:863600" coordsize="5346700,927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VK/aExwAAAN4A&#10;AAAPAAAAAAAAAAAAAAAAAKkCAABkcnMvZG93bnJldi54bWxQSwUGAAAAAAQABAD6AAAAnQMAAAAA&#10;">
                        <v:oval id="Oval 75835" o:spid="_x0000_s1034" style="position:absolute;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UUIxgAA&#10;AN4AAAAPAAAAZHJzL2Rvd25yZXYueG1sRI9Pi8IwFMTvwn6H8Ba8aeoW/1CNYhcEe5JVEbw9mmdb&#10;2ryUJmr99psFYY/DzPyGWW1604gHda6yrGAyjkAQ51ZXXCg4n3ajBQjnkTU2lknBixxs1h+DFSba&#10;PvmHHkdfiABhl6CC0vs2kdLlJRl0Y9sSB+9mO4M+yK6QusNngJtGfkXRTBqsOCyU2NJ3SXl9vBsF&#10;cb09pYc4O/fZ5TqL07TOsl2t1PCz3y5BeOr9f/jd3msF8+kinsLfnXAF5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yUUIxgAAAN4AAAAPAAAAAAAAAAAAAAAAAJcCAABkcnMv&#10;ZG93bnJldi54bWxQSwUGAAAAAAQABAD1AAAAigMAAAAA&#10;" fillcolor="#0070c0" strokecolor="#243f60 [1604]" strokeweight="2pt"/>
                        <v:oval id="Oval 75836" o:spid="_x0000_s1035" style="position:absolute;left:10795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qvQxQAA&#10;AN4AAAAPAAAAZHJzL2Rvd25yZXYueG1sRI9bi8IwFITfF/wP4Qi+ramXValGUUHwacELiG+H5tgW&#10;k5PSRFv/vREW9nGYmW+Yxaq1Rjyp9qVjBYN+AoI4c7rkXMH5tPuegfABWaNxTApe5GG17HwtMNWu&#10;4QM9jyEXEcI+RQVFCFUqpc8Ksuj7riKO3s3VFkOUdS51jU2EWyOHSTKRFkuOCwVWtC0oux8fVsF4&#10;b8e/5nVo+LozhrfDi51uLkr1uu16DiJQG/7Df+29VjD9mY0m8LkTr4Bc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Sq9DFAAAA3gAAAA8AAAAAAAAAAAAAAAAAlwIAAGRycy9k&#10;b3ducmV2LnhtbFBLBQYAAAAABAAEAPUAAACJAwAAAAA=&#10;" filled="f" strokecolor="#243f60 [1604]" strokeweight="2pt"/>
                        <v:oval id="Oval 75837" o:spid="_x0000_s1036" style="position:absolute;left:21717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g5LxQAA&#10;AN4AAAAPAAAAZHJzL2Rvd25yZXYueG1sRI9bi8IwFITfF/wP4Qi+ramXtVKN4gqCTwteQHw7NMe2&#10;mJyUJmvrvzfCwj4OM/MNs1x31ogHNb5yrGA0TEAQ505XXCg4n3afcxA+IGs0jknBkzysV72PJWba&#10;tXygxzEUIkLYZ6igDKHOpPR5SRb90NXE0bu5xmKIsimkbrCNcGvkOElm0mLFcaHEmrYl5ffjr1Uw&#10;3dvpj3keWr7ujOHt+GLT74tSg363WYAI1IX/8F97rxWkX/NJCu878QrI1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9eDkvFAAAA3gAAAA8AAAAAAAAAAAAAAAAAlwIAAGRycy9k&#10;b3ducmV2LnhtbFBLBQYAAAAABAAEAPUAAACJAwAAAAA=&#10;" filled="f" strokecolor="#243f60 [1604]" strokeweight="2pt"/>
                        <v:oval id="Oval 75838" o:spid="_x0000_s1037" style="position:absolute;left:32639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Zo5wgAA&#10;AN4AAAAPAAAAZHJzL2Rvd25yZXYueG1sRE/LisIwFN0L8w/hDrjTVMfRUhtFBcHVgA8Qd5fm2haT&#10;m9JkbP17sxiY5eG883VvjXhS62vHCibjBARx4XTNpYLLeT9KQfiArNE4JgUv8rBefQxyzLTr+EjP&#10;UyhFDGGfoYIqhCaT0hcVWfRj1xBH7u5aiyHCtpS6xS6GWyOnSTKXFmuODRU2tKuoeJx+rYLZwc5+&#10;zOvY8W1vDO+mV7vYXpUafvabJYhAffgX/7kPWsHiO/2Ke+OdeAXk6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7BmjnCAAAA3gAAAA8AAAAAAAAAAAAAAAAAlwIAAGRycy9kb3du&#10;cmV2LnhtbFBLBQYAAAAABAAEAPUAAACGAwAAAAA=&#10;" filled="f" strokecolor="#243f60 [1604]" strokeweight="2pt"/>
                        <v:oval id="Oval 75839" o:spid="_x0000_s1038" style="position:absolute;left:4343400;width:1003300;height:927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T+ixgAA&#10;AN4AAAAPAAAAZHJzL2Rvd25yZXYueG1sRI/NasMwEITvhb6D2EJvjVw3v04U0wYCOQWcFkJui7Wx&#10;TaWVsdTYfvuqUMhxmJlvmE0+WCNu1PnGsYLXSQKCuHS64UrB1+f+ZQnCB2SNxjEpGMlDvn182GCm&#10;Xc8F3U6hEhHCPkMFdQhtJqUva7LoJ64ljt7VdRZDlF0ldYd9hFsj0ySZS4sNx4UaW9rVVH6ffqyC&#10;6cFOj2Yser7sjeFderaLj7NSz0/D+xpEoCHcw//tg1awmC3fVvB3J14Bu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jT+ixgAAAN4AAAAPAAAAAAAAAAAAAAAAAJcCAABkcnMv&#10;ZG93bnJldi54bWxQSwUGAAAAAAQABAD1AAAAigMAAAAA&#10;" filled="f" strokecolor="#243f60 [1604]" strokeweight="2pt"/>
                      </v:group>
                    </v:group>
                  </w:pict>
                </mc:Fallback>
              </mc:AlternateContent>
            </w:r>
          </w:p>
          <w:p w14:paraId="25549F6A" w14:textId="77777777" w:rsidR="00E23C9D" w:rsidRPr="002C71D1" w:rsidRDefault="00E23C9D" w:rsidP="00BA6B3E">
            <w:pPr>
              <w:rPr>
                <w:rFonts w:ascii="Arial" w:hAnsi="Arial"/>
                <w:sz w:val="12"/>
                <w:szCs w:val="36"/>
                <w:lang w:val="en-GB"/>
              </w:rPr>
            </w:pPr>
          </w:p>
          <w:p w14:paraId="70E6B1C7" w14:textId="77777777" w:rsidR="00E23C9D" w:rsidRPr="002C71D1" w:rsidRDefault="00E23C9D" w:rsidP="00BA6B3E">
            <w:pPr>
              <w:rPr>
                <w:rFonts w:ascii="Arial" w:hAnsi="Arial"/>
                <w:sz w:val="12"/>
                <w:szCs w:val="36"/>
                <w:lang w:val="en-GB"/>
              </w:rPr>
            </w:pPr>
          </w:p>
          <w:p w14:paraId="5D3F14DB" w14:textId="77777777" w:rsidR="00E23C9D" w:rsidRPr="002C71D1" w:rsidRDefault="00E23C9D" w:rsidP="00BA6B3E">
            <w:pPr>
              <w:rPr>
                <w:rFonts w:ascii="Arial" w:hAnsi="Arial"/>
                <w:sz w:val="12"/>
                <w:szCs w:val="36"/>
                <w:lang w:val="en-GB"/>
              </w:rPr>
            </w:pPr>
          </w:p>
          <w:p w14:paraId="2D90FFA9" w14:textId="77777777" w:rsidR="00E23C9D" w:rsidRPr="002C71D1" w:rsidRDefault="00E23C9D" w:rsidP="00BA6B3E">
            <w:pPr>
              <w:rPr>
                <w:rFonts w:ascii="Arial" w:hAnsi="Arial"/>
                <w:sz w:val="12"/>
                <w:szCs w:val="36"/>
                <w:lang w:val="en-GB"/>
              </w:rPr>
            </w:pPr>
            <w:r w:rsidRPr="002C71D1">
              <w:rPr>
                <w:rFonts w:ascii="Arial" w:hAnsi="Arial"/>
                <w:noProof/>
                <w:sz w:val="12"/>
                <w:szCs w:val="36"/>
                <w:lang w:val="en-GB" w:eastAsia="en-GB"/>
              </w:rPr>
              <mc:AlternateContent>
                <mc:Choice Requires="wpg">
                  <w:drawing>
                    <wp:anchor distT="0" distB="0" distL="114300" distR="114300" simplePos="0" relativeHeight="252264448" behindDoc="0" locked="0" layoutInCell="1" allowOverlap="1" wp14:anchorId="4162BCAD" wp14:editId="6D237AC1">
                      <wp:simplePos x="0" y="0"/>
                      <wp:positionH relativeFrom="column">
                        <wp:posOffset>74295</wp:posOffset>
                      </wp:positionH>
                      <wp:positionV relativeFrom="paragraph">
                        <wp:posOffset>337185</wp:posOffset>
                      </wp:positionV>
                      <wp:extent cx="302260" cy="154940"/>
                      <wp:effectExtent l="50800" t="25400" r="53340" b="99060"/>
                      <wp:wrapThrough wrapText="bothSides">
                        <wp:wrapPolygon edited="0">
                          <wp:start x="-1815" y="-3541"/>
                          <wp:lineTo x="-3630" y="0"/>
                          <wp:lineTo x="-3630" y="21246"/>
                          <wp:lineTo x="0" y="31869"/>
                          <wp:lineTo x="21782" y="31869"/>
                          <wp:lineTo x="23597" y="3541"/>
                          <wp:lineTo x="23597" y="-3541"/>
                          <wp:lineTo x="-1815" y="-3541"/>
                        </wp:wrapPolygon>
                      </wp:wrapThrough>
                      <wp:docPr id="75876" name="Group 75876"/>
                      <wp:cNvGraphicFramePr/>
                      <a:graphic xmlns:a="http://schemas.openxmlformats.org/drawingml/2006/main">
                        <a:graphicData uri="http://schemas.microsoft.com/office/word/2010/wordprocessingGroup">
                          <wpg:wgp>
                            <wpg:cNvGrpSpPr/>
                            <wpg:grpSpPr>
                              <a:xfrm>
                                <a:off x="0" y="0"/>
                                <a:ext cx="302260" cy="154940"/>
                                <a:chOff x="0" y="0"/>
                                <a:chExt cx="302260" cy="154940"/>
                              </a:xfrm>
                            </wpg:grpSpPr>
                            <pic:pic xmlns:pic="http://schemas.openxmlformats.org/drawingml/2006/picture">
                              <pic:nvPicPr>
                                <pic:cNvPr id="75862" name="Picture 75862"/>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179705" y="70485"/>
                                  <a:ext cx="35560" cy="323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75875" name="Group 75875"/>
                              <wpg:cNvGrpSpPr/>
                              <wpg:grpSpPr>
                                <a:xfrm>
                                  <a:off x="0" y="0"/>
                                  <a:ext cx="302260" cy="154940"/>
                                  <a:chOff x="0" y="0"/>
                                  <a:chExt cx="302260" cy="154940"/>
                                </a:xfrm>
                              </wpg:grpSpPr>
                              <pic:pic xmlns:pic="http://schemas.openxmlformats.org/drawingml/2006/picture">
                                <pic:nvPicPr>
                                  <pic:cNvPr id="75870" name="Picture 75870"/>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100965" y="58420"/>
                                    <a:ext cx="35560" cy="323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75873" name="Group 75873"/>
                                <wpg:cNvGrpSpPr/>
                                <wpg:grpSpPr>
                                  <a:xfrm>
                                    <a:off x="0" y="0"/>
                                    <a:ext cx="302260" cy="154940"/>
                                    <a:chOff x="0" y="6220"/>
                                    <a:chExt cx="302840" cy="154940"/>
                                  </a:xfrm>
                                </wpg:grpSpPr>
                                <wps:wsp>
                                  <wps:cNvPr id="75843" name="Oval 75843"/>
                                  <wps:cNvSpPr/>
                                  <wps:spPr>
                                    <a:xfrm>
                                      <a:off x="0" y="6220"/>
                                      <a:ext cx="302840" cy="154940"/>
                                    </a:xfrm>
                                    <a:prstGeom prst="ellipse">
                                      <a:avLst/>
                                    </a:prstGeom>
                                    <a:noFill/>
                                    <a:ln w="254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845" name="Picture 75845"/>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64770" y="32385"/>
                                      <a:ext cx="35560" cy="323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861" name="Picture 75861"/>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148590" y="32385"/>
                                      <a:ext cx="35560" cy="323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863" name="Picture 75863"/>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233045" y="32385"/>
                                      <a:ext cx="35560" cy="323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871" name="Picture 75871"/>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92075" y="104140"/>
                                      <a:ext cx="35560" cy="323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872" name="Picture 75872"/>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175895" y="104140"/>
                                      <a:ext cx="35560" cy="323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grpSp>
                          </wpg:wgp>
                        </a:graphicData>
                      </a:graphic>
                    </wp:anchor>
                  </w:drawing>
                </mc:Choice>
                <mc:Fallback xmlns:mo="http://schemas.microsoft.com/office/mac/office/2008/main" xmlns:mv="urn:schemas-microsoft-com:mac:vml">
                  <w:pict>
                    <v:group id="Group 75876" o:spid="_x0000_s1026" style="position:absolute;margin-left:5.85pt;margin-top:26.55pt;width:23.8pt;height:12.2pt;z-index:252264448" coordsize="302260,1549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">
                      <v:shape id="Picture 75862" o:spid="_x0000_s1027" type="#_x0000_t75" style="position:absolute;left:179705;top:70485;width:35560;height:32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b&#10;TO/GAAAA3gAAAA8AAABkcnMvZG93bnJldi54bWxEj91qAjEUhO8LfYdwCt7VrKLrshqlFEQvvLDq&#10;Axw2x/3p5mRJUl19eiMIvRxm5htmsepNKy7kfG1ZwWiYgCAurK65VHA6rj8zED4ga2wtk4IbeVgt&#10;398WmGt75R+6HEIpIoR9jgqqELpcSl9UZNAPbUccvbN1BkOUrpTa4TXCTSvHSZJKgzXHhQo7+q6o&#10;+D38GQWTkbk1G1zfT/25KSep2+2bLFNq8NF/zUEE6sN/+NXeagWzaZaO4XknXgG5f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ltM78YAAADeAAAADwAAAAAAAAAAAAAAAACc&#10;AgAAZHJzL2Rvd25yZXYueG1sUEsFBgAAAAAEAAQA9wAAAI8DAAAAAA==&#10;">
                        <v:imagedata r:id="rId57" o:title=""/>
                        <v:path arrowok="t"/>
                      </v:shape>
                      <v:group id="Group 75875" o:spid="_x0000_s1028" style="position:absolute;width:302260;height:154940" coordsize="302260,1549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xNcrpxwAAAN4A&#10;AAAPAAAAAAAAAAAAAAAAAKkCAABkcnMvZG93bnJldi54bWxQSwUGAAAAAAQABAD6AAAAnQMAAAAA&#10;">
                        <v:shape id="Picture 75870" o:spid="_x0000_s1029" type="#_x0000_t75" style="position:absolute;left:100965;top:58420;width:35560;height:32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c&#10;4d7GAAAA3gAAAA8AAABkcnMvZG93bnJldi54bWxEj8tqwkAUhvcF32E4BXd1Ykk1pI4ihaCLLqr1&#10;AQ6ZYy7NnAkzYxL79J1FweXPf+Pb7CbTiYGcbywrWC4SEMSl1Q1XCi7fxUsGwgdkjZ1lUnAnD7vt&#10;7GmDubYjn2g4h0rEEfY5KqhD6HMpfVmTQb+wPXH0rtYZDFG6SmqHYxw3nXxNkpU02HB8qLGnj5rK&#10;n/PNKEiX5t4esPi9TNe2Slfu86vNMqXmz9P+HUSgKTzC/+2jVrB+y9YRIOJEFJDb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Bzh3sYAAADeAAAADwAAAAAAAAAAAAAAAACc&#10;AgAAZHJzL2Rvd25yZXYueG1sUEsFBgAAAAAEAAQA9wAAAI8DAAAAAA==&#10;">
                          <v:imagedata r:id="rId58" o:title=""/>
                          <v:path arrowok="t"/>
                        </v:shape>
                        <v:group id="Group 75873" o:spid="_x0000_s1030" style="position:absolute;width:302260;height:154940" coordorigin=",6220" coordsize="302840,1549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RkPcGxwAAAN4A&#10;AAAPAAAAAAAAAAAAAAAAAKkCAABkcnMvZG93bnJldi54bWxQSwUGAAAAAAQABAD6AAAAnQMAAAAA&#10;">
                          <v:oval id="Oval 75843" o:spid="_x0000_s1031" style="position:absolute;top:6220;width:302840;height:154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bXxxQAA&#10;AN4AAAAPAAAAZHJzL2Rvd25yZXYueG1sRI9Ra8IwFIXfB/6HcIW9zVSdTjqjyEAoCMKq7PnS3DXV&#10;5qYkWa3/fhkIezycc77DWW8H24qefGgcK5hOMhDEldMN1wrOp/3LCkSIyBpbx6TgTgG2m9HTGnPt&#10;bvxJfRlrkSAcclRgYuxyKUNlyGKYuI44ed/OW4xJ+lpqj7cEt62cZdlSWmw4LRjs6MNQdS1/rIKj&#10;Pi/upTn0l0PhZ19YNF6bUqnn8bB7BxFpiP/hR7vQCt4Wq9c5/N1JV0B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5tfHFAAAA3gAAAA8AAAAAAAAAAAAAAAAAlwIAAGRycy9k&#10;b3ducmV2LnhtbFBLBQYAAAAABAAEAPUAAACJAwAAAAA=&#10;" filled="f" strokecolor="#4579b8 [3044]" strokeweight="2pt">
                            <v:shadow on="t" opacity="22937f" mv:blur="40000f" origin=",.5" offset="0,23000emu"/>
                          </v:oval>
                          <v:shape id="Picture 75845" o:spid="_x0000_s1032" type="#_x0000_t75" style="position:absolute;left:64770;top:32385;width:35560;height:32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H&#10;iPvGAAAA3gAAAA8AAABkcnMvZG93bnJldi54bWxEj91qAjEUhO8LvkM4Be9qVll1WY0iguiFF636&#10;AIfNcX+6OVmSqGufvhEKvRxm5htmue5NK+7kfG1ZwXiUgCAurK65VHA57z4yED4ga2wtk4IneViv&#10;Bm9LzLV98BfdT6EUEcI+RwVVCF0upS8qMuhHtiOO3tU6gyFKV0rt8BHhppWTJJlJgzXHhQo72lZU&#10;fJ9uRkE6Ns9mj7ufS39tynTmjp9Nlik1fO83CxCB+vAf/msftIL5NEun8LoTr4Bc/Q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geI+8YAAADeAAAADwAAAAAAAAAAAAAAAACc&#10;AgAAZHJzL2Rvd25yZXYueG1sUEsFBgAAAAAEAAQA9wAAAI8DAAAAAA==&#10;">
                            <v:imagedata r:id="rId59" o:title=""/>
                            <v:path arrowok="t"/>
                          </v:shape>
                          <v:shape id="Picture 75861" o:spid="_x0000_s1033" type="#_x0000_t75" style="position:absolute;left:148590;top:32385;width:35560;height:32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J&#10;0pjHAAAA3gAAAA8AAABkcnMvZG93bnJldi54bWxEj81qwzAQhO+BvoPYQm+J7JC6xrUcQiC0hxza&#10;NA+wWBv/1FoZSUmcPn1UKPQ4zMw3TLmezCAu5HxnWUG6SEAQ11Z33Cg4fu3mOQgfkDUOlknBjTys&#10;q4dZiYW2V/6kyyE0IkLYF6igDWEspPR1Swb9wo7E0TtZZzBE6RqpHV4j3AxymSSZNNhxXGhxpG1L&#10;9ffhbBSsUnPr33D3c5xOfbPK3P6jz3Olnh6nzSuIQFP4D/+137WCl+c8S+H3TrwCsr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aJ0pjHAAAA3gAAAA8AAAAAAAAAAAAAAAAA&#10;nAIAAGRycy9kb3ducmV2LnhtbFBLBQYAAAAABAAEAPcAAACQAwAAAAA=&#10;">
                            <v:imagedata r:id="rId60" o:title=""/>
                            <v:path arrowok="t"/>
                          </v:shape>
                          <v:shape id="Picture 75863" o:spid="_x0000_s1034" type="#_x0000_t75" style="position:absolute;left:233045;top:32385;width:35560;height:32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X&#10;6XTHAAAA3gAAAA8AAABkcnMvZG93bnJldi54bWxEj91qAjEUhO8LvkM4gnc1a7XrshpFCmIvelF/&#10;HuCwOe6Pm5Mlibr26ZtCwcthZr5hluvetOJGzteWFUzGCQjiwuqaSwWn4/Y1A+EDssbWMil4kIf1&#10;avCyxFzbO+/pdgiliBD2OSqoQuhyKX1RkUE/th1x9M7WGQxRulJqh/cIN618S5JUGqw5LlTY0UdF&#10;xeVwNQpmE/Nodrj9OfXnppyl7uu7yTKlRsN+swARqA/P8H/7UyuYv2fpFP7uxCsgV7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kX6XTHAAAA3gAAAA8AAAAAAAAAAAAAAAAA&#10;nAIAAGRycy9kb3ducmV2LnhtbFBLBQYAAAAABAAEAPcAAACQAwAAAAA=&#10;">
                            <v:imagedata r:id="rId61" o:title=""/>
                            <v:path arrowok="t"/>
                          </v:shape>
                          <v:shape id="Picture 75871" o:spid="_x0000_s1035" type="#_x0000_t75" style="position:absolute;left:92075;top:104140;width:35560;height:32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Q&#10;REXGAAAA3gAAAA8AAABkcnMvZG93bnJldi54bWxEj91qAjEUhO8LfYdwCt7V7BZ/ltUoIohe9MKq&#10;D3DYHPfHzcmSpLr69I0g9HKYmW+Y+bI3rbiS87VlBekwAUFcWF1zqeB03HxmIHxA1thaJgV38rBc&#10;vL/NMdf2xj90PYRSRAj7HBVUIXS5lL6oyKAf2o44emfrDIYoXSm1w1uEm1Z+JclEGqw5LlTY0bqi&#10;4nL4NQpGqbk3W9w8Tv25KUcT971vskypwUe/moEI1If/8Ku90wqm42yawvNOvAJy8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1BERcYAAADeAAAADwAAAAAAAAAAAAAAAACc&#10;AgAAZHJzL2Rvd25yZXYueG1sUEsFBgAAAAAEAAQA9wAAAI8DAAAAAA==&#10;">
                            <v:imagedata r:id="rId62" o:title=""/>
                            <v:path arrowok="t"/>
                          </v:shape>
                          <v:shape id="Picture 75872" o:spid="_x0000_s1036" type="#_x0000_t75" style="position:absolute;left:175895;top:104140;width:35560;height:32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C&#10;2jLGAAAA3gAAAA8AAABkcnMvZG93bnJldi54bWxEj82KAjEQhO8LvkNowduaUfwZZo0iguhhD67r&#10;AzSTdn6cdIYk6ujTbwRhj0VVfUUtVp1pxI2crywrGA0TEMS51RUXCk6/288UhA/IGhvLpOBBHlbL&#10;3scCM23v/EO3YyhEhLDPUEEZQptJ6fOSDPqhbYmjd7bOYIjSFVI7vEe4aeQ4SWbSYMVxocSWNiXl&#10;l+PVKJiMzKPe4fZ56s51MZm570OdpkoN+t36C0SgLvyH3+29VjCfpvMxvO7EK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84LaMsYAAADeAAAADwAAAAAAAAAAAAAAAACc&#10;AgAAZHJzL2Rvd25yZXYueG1sUEsFBgAAAAAEAAQA9wAAAI8DAAAAAA==&#10;">
                            <v:imagedata r:id="rId63" o:title=""/>
                            <v:path arrowok="t"/>
                          </v:shape>
                        </v:group>
                      </v:group>
                      <w10:wrap type="through"/>
                    </v:group>
                  </w:pict>
                </mc:Fallback>
              </mc:AlternateContent>
            </w:r>
            <w:r w:rsidRPr="002C71D1">
              <w:rPr>
                <w:rFonts w:ascii="Arial" w:hAnsi="Arial"/>
                <w:sz w:val="12"/>
                <w:szCs w:val="36"/>
                <w:lang w:val="en-GB"/>
              </w:rPr>
              <w:t xml:space="preserve">Count out, </w:t>
            </w:r>
            <w:proofErr w:type="gramStart"/>
            <w:r w:rsidRPr="002C71D1">
              <w:rPr>
                <w:rFonts w:ascii="Arial" w:hAnsi="Arial"/>
                <w:sz w:val="12"/>
                <w:szCs w:val="36"/>
                <w:lang w:val="en-GB"/>
              </w:rPr>
              <w:t>then</w:t>
            </w:r>
            <w:proofErr w:type="gramEnd"/>
            <w:r w:rsidRPr="002C71D1">
              <w:rPr>
                <w:rFonts w:ascii="Arial" w:hAnsi="Arial"/>
                <w:sz w:val="12"/>
                <w:szCs w:val="36"/>
                <w:lang w:val="en-GB"/>
              </w:rPr>
              <w:t xml:space="preserve"> count how many are left.</w:t>
            </w:r>
          </w:p>
          <w:p w14:paraId="4F4939FF" w14:textId="77777777" w:rsidR="00E23C9D" w:rsidRPr="002C71D1" w:rsidRDefault="00E23C9D" w:rsidP="00BA6B3E">
            <w:pPr>
              <w:rPr>
                <w:rFonts w:ascii="Arial" w:hAnsi="Arial"/>
                <w:sz w:val="12"/>
                <w:szCs w:val="36"/>
                <w:lang w:val="en-GB"/>
              </w:rPr>
            </w:pPr>
          </w:p>
          <w:p w14:paraId="302E3328" w14:textId="6E73ABD1" w:rsidR="00E23C9D" w:rsidRPr="002C71D1" w:rsidRDefault="00E23C9D" w:rsidP="00BA6B3E">
            <w:pPr>
              <w:rPr>
                <w:rFonts w:ascii="Arial" w:hAnsi="Arial"/>
                <w:sz w:val="12"/>
                <w:szCs w:val="36"/>
                <w:lang w:val="en-GB"/>
              </w:rPr>
            </w:pPr>
            <w:r w:rsidRPr="002C71D1">
              <w:rPr>
                <w:rFonts w:ascii="Arial" w:hAnsi="Arial"/>
                <w:noProof/>
                <w:sz w:val="12"/>
                <w:szCs w:val="36"/>
                <w:lang w:val="en-GB" w:eastAsia="en-GB"/>
              </w:rPr>
              <mc:AlternateContent>
                <mc:Choice Requires="wpg">
                  <w:drawing>
                    <wp:anchor distT="0" distB="0" distL="114300" distR="114300" simplePos="0" relativeHeight="252265472" behindDoc="0" locked="0" layoutInCell="1" allowOverlap="1" wp14:anchorId="425FE47B" wp14:editId="05293BD9">
                      <wp:simplePos x="0" y="0"/>
                      <wp:positionH relativeFrom="column">
                        <wp:posOffset>635635</wp:posOffset>
                      </wp:positionH>
                      <wp:positionV relativeFrom="paragraph">
                        <wp:posOffset>152400</wp:posOffset>
                      </wp:positionV>
                      <wp:extent cx="302260" cy="154940"/>
                      <wp:effectExtent l="50800" t="25400" r="53340" b="99060"/>
                      <wp:wrapThrough wrapText="bothSides">
                        <wp:wrapPolygon edited="0">
                          <wp:start x="-1815" y="-3541"/>
                          <wp:lineTo x="-3630" y="0"/>
                          <wp:lineTo x="-3630" y="21246"/>
                          <wp:lineTo x="0" y="31869"/>
                          <wp:lineTo x="21782" y="31869"/>
                          <wp:lineTo x="23597" y="3541"/>
                          <wp:lineTo x="23597" y="-3541"/>
                          <wp:lineTo x="-1815" y="-3541"/>
                        </wp:wrapPolygon>
                      </wp:wrapThrough>
                      <wp:docPr id="75890" name="Group 75890"/>
                      <wp:cNvGraphicFramePr/>
                      <a:graphic xmlns:a="http://schemas.openxmlformats.org/drawingml/2006/main">
                        <a:graphicData uri="http://schemas.microsoft.com/office/word/2010/wordprocessingGroup">
                          <wpg:wgp>
                            <wpg:cNvGrpSpPr/>
                            <wpg:grpSpPr>
                              <a:xfrm>
                                <a:off x="0" y="0"/>
                                <a:ext cx="302260" cy="154940"/>
                                <a:chOff x="0" y="0"/>
                                <a:chExt cx="302260" cy="154940"/>
                              </a:xfrm>
                            </wpg:grpSpPr>
                            <wps:wsp>
                              <wps:cNvPr id="75882" name="Oval 75882"/>
                              <wps:cNvSpPr/>
                              <wps:spPr>
                                <a:xfrm>
                                  <a:off x="0" y="0"/>
                                  <a:ext cx="302260" cy="154940"/>
                                </a:xfrm>
                                <a:prstGeom prst="ellipse">
                                  <a:avLst/>
                                </a:prstGeom>
                                <a:noFill/>
                                <a:ln w="254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884" name="Picture 75884"/>
                                <pic:cNvPicPr>
                                  <a:picLocks noChangeAspect="1"/>
                                </pic:cNvPicPr>
                              </pic:nvPicPr>
                              <pic:blipFill>
                                <a:blip r:embed="rId64" cstate="print">
                                  <a:extLst>
                                    <a:ext uri="{28A0092B-C50C-407E-A947-70E740481C1C}">
                                      <a14:useLocalDpi xmlns:a14="http://schemas.microsoft.com/office/drawing/2010/main"/>
                                    </a:ext>
                                  </a:extLst>
                                </a:blip>
                                <a:stretch>
                                  <a:fillRect/>
                                </a:stretch>
                              </pic:blipFill>
                              <pic:spPr>
                                <a:xfrm>
                                  <a:off x="92075" y="44450"/>
                                  <a:ext cx="34925" cy="323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5886" name="Picture 75886"/>
                                <pic:cNvPicPr>
                                  <a:picLocks noChangeAspect="1"/>
                                </pic:cNvPicPr>
                              </pic:nvPicPr>
                              <pic:blipFill>
                                <a:blip r:embed="rId64" cstate="print">
                                  <a:extLst>
                                    <a:ext uri="{28A0092B-C50C-407E-A947-70E740481C1C}">
                                      <a14:useLocalDpi xmlns:a14="http://schemas.microsoft.com/office/drawing/2010/main"/>
                                    </a:ext>
                                  </a:extLst>
                                </a:blip>
                                <a:stretch>
                                  <a:fillRect/>
                                </a:stretch>
                              </pic:blipFill>
                              <pic:spPr>
                                <a:xfrm>
                                  <a:off x="184785" y="53975"/>
                                  <a:ext cx="34925" cy="323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xmlns:mo="http://schemas.microsoft.com/office/mac/office/2008/main" xmlns:mv="urn:schemas-microsoft-com:mac:vml">
                  <w:pict>
                    <v:group id="Group 75890" o:spid="_x0000_s1026" style="position:absolute;margin-left:50.05pt;margin-top:12pt;width:23.8pt;height:12.2pt;z-index:252265472" coordsize="302260,1549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">
                      <v:oval id="Oval 75882" o:spid="_x0000_s1027" style="position:absolute;width:302260;height:154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KrwxQAA&#10;AN4AAAAPAAAAZHJzL2Rvd25yZXYueG1sRI/BasMwEETvhf6D2EJvjVxDEuNGCaEQMAQKcUzPi7W1&#10;3FgrIymO8/dVodDjMDNvmM1utoOYyIfesYLXRQaCuHW6505Bcz68FCBCRNY4OCYFdwqw2z4+bLDU&#10;7sYnmurYiQThUKICE+NYShlaQxbDwo3Eyfty3mJM0ndSe7wluB1knmUrabHntGBwpHdD7aW+WgUf&#10;ulnea3Ocvo+Vzz+x6r02tVLPT/P+DUSkOf6H/9qVVrBeFkUOv3fSFZD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MqvDFAAAA3gAAAA8AAAAAAAAAAAAAAAAAlwIAAGRycy9k&#10;b3ducmV2LnhtbFBLBQYAAAAABAAEAPUAAACJAwAAAAA=&#10;" filled="f" strokecolor="#4579b8 [3044]" strokeweight="2pt">
                        <v:shadow on="t" opacity="22937f" mv:blur="40000f" origin=",.5" offset="0,23000emu"/>
                      </v:oval>
                      <v:shape id="Picture 75884" o:spid="_x0000_s1028" type="#_x0000_t75" style="position:absolute;left:92075;top:44450;width:34925;height:32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J&#10;V4HHAAAA3gAAAA8AAABkcnMvZG93bnJldi54bWxEj9FqwkAURN8L/YflFvpWN5G2WaOrREtBCgpR&#10;P+CSvSbB7N2Q3Wr6991CwcdhZs4wi9VoO3GlwbeONaSTBARx5UzLtYbT8fNFgfAB2WDnmDT8kIfV&#10;8vFhgblxNy7pegi1iBD2OWpoQuhzKX3VkEU/cT1x9M5usBiiHGppBrxFuO3kNEnepcWW40KDPW0a&#10;qi6Hb6th/FLbQu1Ntys2H1mWlutZWpZaPz+NxRxEoDHcw//trdGQvSn1Cn934hWQy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gJV4HHAAAA3gAAAA8AAAAAAAAAAAAAAAAA&#10;nAIAAGRycy9kb3ducmV2LnhtbFBLBQYAAAAABAAEAPcAAACQAwAAAAA=&#10;">
                        <v:imagedata r:id="rId65" o:title=""/>
                        <v:path arrowok="t"/>
                      </v:shape>
                      <v:shape id="Picture 75886" o:spid="_x0000_s1029" type="#_x0000_t75" style="position:absolute;left:184785;top:53975;width:34925;height:32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X&#10;bG3GAAAA3gAAAA8AAABkcnMvZG93bnJldi54bWxEj9FqwkAURN8L/YflFnyrmxQ02+gqqSKIUCHW&#10;D7hkb5PQ7N2QXTX+fbcg9HGYmTPMcj3aTlxp8K1jDek0AUFcOdNyreH8tXtVIHxANtg5Jg138rBe&#10;PT8tMTfuxiVdT6EWEcI+Rw1NCH0upa8asuinrieO3rcbLIYoh1qaAW8Rbjv5liRzabHluNBgT5uG&#10;qp/TxWoYD2pfqKPpPovNNsvS8uM9LUutJy9jsQARaAz/4Ud7bzRkM6Xm8HcnXgG5+g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5dsbcYAAADeAAAADwAAAAAAAAAAAAAAAACc&#10;AgAAZHJzL2Rvd25yZXYueG1sUEsFBgAAAAAEAAQA9wAAAI8DAAAAAA==&#10;">
                        <v:imagedata r:id="rId66" o:title=""/>
                        <v:path arrowok="t"/>
                      </v:shape>
                      <w10:wrap type="through"/>
                    </v:group>
                  </w:pict>
                </mc:Fallback>
              </mc:AlternateContent>
            </w:r>
            <w:r w:rsidRPr="002C71D1">
              <w:rPr>
                <w:rFonts w:ascii="Arial" w:hAnsi="Arial"/>
                <w:noProof/>
                <w:sz w:val="12"/>
                <w:szCs w:val="36"/>
                <w:lang w:val="en-GB" w:eastAsia="en-GB"/>
              </w:rPr>
              <w:drawing>
                <wp:anchor distT="0" distB="0" distL="114300" distR="114300" simplePos="0" relativeHeight="252266496" behindDoc="0" locked="0" layoutInCell="1" allowOverlap="1" wp14:anchorId="292746EC" wp14:editId="19E99F85">
                  <wp:simplePos x="0" y="0"/>
                  <wp:positionH relativeFrom="column">
                    <wp:posOffset>767715</wp:posOffset>
                  </wp:positionH>
                  <wp:positionV relativeFrom="paragraph">
                    <wp:posOffset>237490</wp:posOffset>
                  </wp:positionV>
                  <wp:extent cx="34925" cy="32385"/>
                  <wp:effectExtent l="0" t="0" r="0" b="0"/>
                  <wp:wrapThrough wrapText="bothSides">
                    <wp:wrapPolygon edited="0">
                      <wp:start x="0" y="0"/>
                      <wp:lineTo x="0" y="21600"/>
                      <wp:lineTo x="21600" y="21600"/>
                      <wp:lineTo x="21600" y="0"/>
                    </wp:wrapPolygon>
                  </wp:wrapThrough>
                  <wp:docPr id="75887" name="Picture 7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7" name="Picture 75887"/>
                          <pic:cNvPicPr>
                            <a:picLocks noChangeAspect="1"/>
                          </pic:cNvPicPr>
                        </pic:nvPicPr>
                        <pic:blipFill>
                          <a:blip r:embed="rId64" cstate="print">
                            <a:extLst>
                              <a:ext uri="{28A0092B-C50C-407E-A947-70E740481C1C}">
                                <a14:useLocalDpi xmlns:a14="http://schemas.microsoft.com/office/drawing/2010/main"/>
                              </a:ext>
                            </a:extLst>
                          </a:blip>
                          <a:stretch>
                            <a:fillRect/>
                          </a:stretch>
                        </pic:blipFill>
                        <pic:spPr>
                          <a:xfrm>
                            <a:off x="0" y="0"/>
                            <a:ext cx="34925" cy="323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2C71D1">
              <w:rPr>
                <w:noProof/>
                <w:lang w:val="en-GB" w:eastAsia="en-GB"/>
              </w:rPr>
              <mc:AlternateContent>
                <mc:Choice Requires="wps">
                  <w:drawing>
                    <wp:anchor distT="0" distB="0" distL="114300" distR="114300" simplePos="0" relativeHeight="252267520" behindDoc="0" locked="0" layoutInCell="1" allowOverlap="1" wp14:anchorId="48049D7E" wp14:editId="329960D2">
                      <wp:simplePos x="0" y="0"/>
                      <wp:positionH relativeFrom="column">
                        <wp:posOffset>411480</wp:posOffset>
                      </wp:positionH>
                      <wp:positionV relativeFrom="paragraph">
                        <wp:posOffset>170180</wp:posOffset>
                      </wp:positionV>
                      <wp:extent cx="166370" cy="111760"/>
                      <wp:effectExtent l="50800" t="50800" r="62230" b="116840"/>
                      <wp:wrapThrough wrapText="bothSides">
                        <wp:wrapPolygon edited="0">
                          <wp:start x="6595" y="-9818"/>
                          <wp:lineTo x="-6595" y="0"/>
                          <wp:lineTo x="-6595" y="19636"/>
                          <wp:lineTo x="6595" y="39273"/>
                          <wp:lineTo x="26382" y="39273"/>
                          <wp:lineTo x="26382" y="-9818"/>
                          <wp:lineTo x="6595" y="-9818"/>
                        </wp:wrapPolygon>
                      </wp:wrapThrough>
                      <wp:docPr id="75888" name="Right Arrow 75888"/>
                      <wp:cNvGraphicFramePr/>
                      <a:graphic xmlns:a="http://schemas.openxmlformats.org/drawingml/2006/main">
                        <a:graphicData uri="http://schemas.microsoft.com/office/word/2010/wordprocessingShape">
                          <wps:wsp>
                            <wps:cNvSpPr/>
                            <wps:spPr>
                              <a:xfrm>
                                <a:off x="0" y="0"/>
                                <a:ext cx="166370" cy="11176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5888" o:spid="_x0000_s1026" type="#_x0000_t13" style="position:absolute;margin-left:32.4pt;margin-top:13.4pt;width:13.1pt;height:8.8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" adj="14345" fillcolor="#4f81bd [3204]" strokecolor="#4579b8 [3044]">
                      <v:fill color2="#a7bfde [1620]" rotate="t" type="gradient">
                        <o:fill v:ext="view" type="gradientUnscaled"/>
                      </v:fill>
                      <v:shadow on="t" opacity="22937f" mv:blur="40000f" origin=",.5" offset="0,23000emu"/>
                      <w10:wrap type="through"/>
                    </v:shape>
                  </w:pict>
                </mc:Fallback>
              </mc:AlternateContent>
            </w:r>
            <w:r w:rsidRPr="002C71D1">
              <w:rPr>
                <w:rFonts w:ascii="Arial" w:hAnsi="Arial"/>
                <w:sz w:val="12"/>
                <w:szCs w:val="36"/>
                <w:lang w:val="en-GB"/>
              </w:rPr>
              <w:t xml:space="preserve">         7 – 4   =  3</w:t>
            </w:r>
          </w:p>
          <w:p w14:paraId="776D4B96" w14:textId="77777777" w:rsidR="00E23C9D" w:rsidRPr="002C71D1" w:rsidRDefault="00E23C9D" w:rsidP="00BA6B3E">
            <w:pPr>
              <w:rPr>
                <w:rFonts w:ascii="Arial" w:hAnsi="Arial"/>
                <w:sz w:val="12"/>
                <w:szCs w:val="36"/>
                <w:lang w:val="en-GB"/>
              </w:rPr>
            </w:pPr>
          </w:p>
          <w:p w14:paraId="36F9B354" w14:textId="77777777" w:rsidR="00E23C9D" w:rsidRPr="002C71D1" w:rsidRDefault="00E23C9D" w:rsidP="00BA6B3E">
            <w:pPr>
              <w:rPr>
                <w:rFonts w:ascii="Arial" w:hAnsi="Arial"/>
                <w:sz w:val="12"/>
                <w:szCs w:val="36"/>
                <w:lang w:val="en-GB"/>
              </w:rPr>
            </w:pPr>
          </w:p>
          <w:p w14:paraId="24615E7B" w14:textId="77777777" w:rsidR="00E23C9D" w:rsidRPr="002C71D1" w:rsidRDefault="00E23C9D" w:rsidP="00BA6B3E">
            <w:pPr>
              <w:rPr>
                <w:rFonts w:ascii="Arial" w:hAnsi="Arial"/>
                <w:sz w:val="12"/>
                <w:szCs w:val="36"/>
                <w:lang w:val="en-GB"/>
              </w:rPr>
            </w:pPr>
          </w:p>
          <w:p w14:paraId="0E5CA510" w14:textId="77777777" w:rsidR="00E23C9D" w:rsidRPr="002C71D1" w:rsidRDefault="00E23C9D" w:rsidP="00BA6B3E">
            <w:pPr>
              <w:rPr>
                <w:rFonts w:ascii="Arial" w:hAnsi="Arial"/>
                <w:sz w:val="12"/>
                <w:szCs w:val="36"/>
                <w:lang w:val="en-GB"/>
              </w:rPr>
            </w:pPr>
          </w:p>
          <w:p w14:paraId="13350E7D" w14:textId="0001E66D" w:rsidR="00E23C9D" w:rsidRPr="002C71D1" w:rsidRDefault="00E23C9D" w:rsidP="00BA6B3E">
            <w:pPr>
              <w:rPr>
                <w:rFonts w:ascii="Arial" w:hAnsi="Arial"/>
                <w:sz w:val="12"/>
                <w:szCs w:val="36"/>
                <w:lang w:val="en-GB"/>
              </w:rPr>
            </w:pPr>
            <w:r w:rsidRPr="002C71D1">
              <w:rPr>
                <w:rFonts w:ascii="Arial" w:hAnsi="Arial"/>
                <w:sz w:val="12"/>
                <w:szCs w:val="36"/>
                <w:lang w:val="en-GB"/>
              </w:rPr>
              <w:t>Count back on a number track, then number line.</w:t>
            </w:r>
          </w:p>
          <w:p w14:paraId="10876E54" w14:textId="3CB17E59" w:rsidR="00E23C9D" w:rsidRPr="002C71D1" w:rsidRDefault="00E23C9D" w:rsidP="00BA6B3E">
            <w:pPr>
              <w:rPr>
                <w:rFonts w:ascii="Arial" w:hAnsi="Arial"/>
                <w:sz w:val="12"/>
                <w:szCs w:val="36"/>
                <w:lang w:val="en-GB"/>
              </w:rPr>
            </w:pPr>
            <w:r w:rsidRPr="002C71D1">
              <w:rPr>
                <w:rFonts w:ascii="Arial" w:hAnsi="Arial"/>
                <w:sz w:val="12"/>
                <w:szCs w:val="36"/>
                <w:lang w:val="en-GB"/>
              </w:rPr>
              <w:t>15 – 6 = 9</w:t>
            </w:r>
          </w:p>
          <w:p w14:paraId="36A036ED" w14:textId="3D7C83D4" w:rsidR="00E23C9D" w:rsidRPr="002C71D1" w:rsidRDefault="00E23C9D" w:rsidP="00BA6B3E">
            <w:pPr>
              <w:rPr>
                <w:rFonts w:ascii="Arial" w:hAnsi="Arial"/>
                <w:sz w:val="12"/>
                <w:szCs w:val="36"/>
                <w:lang w:val="en-GB"/>
              </w:rPr>
            </w:pPr>
            <w:r w:rsidRPr="002C71D1">
              <w:rPr>
                <w:noProof/>
                <w:lang w:val="en-GB" w:eastAsia="en-GB"/>
              </w:rPr>
              <w:drawing>
                <wp:anchor distT="0" distB="0" distL="114300" distR="114300" simplePos="0" relativeHeight="252268544" behindDoc="0" locked="0" layoutInCell="1" allowOverlap="1" wp14:anchorId="5D8CC118" wp14:editId="6CDA2106">
                  <wp:simplePos x="0" y="0"/>
                  <wp:positionH relativeFrom="column">
                    <wp:posOffset>104140</wp:posOffset>
                  </wp:positionH>
                  <wp:positionV relativeFrom="paragraph">
                    <wp:posOffset>26035</wp:posOffset>
                  </wp:positionV>
                  <wp:extent cx="1241425" cy="214630"/>
                  <wp:effectExtent l="0" t="0" r="3175" b="0"/>
                  <wp:wrapNone/>
                  <wp:docPr id="75889" name="Picture 7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2.jpg"/>
                          <pic:cNvPicPr/>
                        </pic:nvPicPr>
                        <pic:blipFill>
                          <a:blip r:embed="rId30" cstate="print">
                            <a:extLst>
                              <a:ext uri="{28A0092B-C50C-407E-A947-70E740481C1C}">
                                <a14:useLocalDpi xmlns:a14="http://schemas.microsoft.com/office/drawing/2010/main"/>
                              </a:ext>
                            </a:extLst>
                          </a:blip>
                          <a:stretch>
                            <a:fillRect/>
                          </a:stretch>
                        </pic:blipFill>
                        <pic:spPr>
                          <a:xfrm>
                            <a:off x="0" y="0"/>
                            <a:ext cx="1241425" cy="214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67F498" w14:textId="77777777" w:rsidR="00E23C9D" w:rsidRPr="002C71D1" w:rsidRDefault="00E23C9D" w:rsidP="00BA6B3E">
            <w:pPr>
              <w:rPr>
                <w:rFonts w:ascii="Arial" w:hAnsi="Arial"/>
                <w:sz w:val="12"/>
                <w:szCs w:val="36"/>
                <w:lang w:val="en-GB"/>
              </w:rPr>
            </w:pPr>
          </w:p>
          <w:p w14:paraId="1E1F4489" w14:textId="77777777" w:rsidR="00E23C9D" w:rsidRPr="002C71D1" w:rsidRDefault="00E23C9D" w:rsidP="00BA6B3E">
            <w:pPr>
              <w:rPr>
                <w:rFonts w:ascii="Arial" w:hAnsi="Arial"/>
                <w:sz w:val="12"/>
                <w:szCs w:val="36"/>
                <w:lang w:val="en-GB"/>
              </w:rPr>
            </w:pPr>
          </w:p>
          <w:p w14:paraId="30950307" w14:textId="0048EB89" w:rsidR="00E23C9D" w:rsidRPr="002C71D1" w:rsidRDefault="00E23C9D" w:rsidP="00BA6B3E">
            <w:pPr>
              <w:rPr>
                <w:rFonts w:ascii="Arial" w:hAnsi="Arial"/>
                <w:sz w:val="12"/>
                <w:szCs w:val="36"/>
                <w:lang w:val="en-GB"/>
              </w:rPr>
            </w:pPr>
            <w:r w:rsidRPr="002C71D1">
              <w:rPr>
                <w:noProof/>
                <w:lang w:val="en-GB" w:eastAsia="en-GB"/>
              </w:rPr>
              <w:drawing>
                <wp:anchor distT="0" distB="0" distL="114300" distR="114300" simplePos="0" relativeHeight="252281856" behindDoc="0" locked="0" layoutInCell="1" allowOverlap="1" wp14:anchorId="5974BD9E" wp14:editId="08809A06">
                  <wp:simplePos x="0" y="0"/>
                  <wp:positionH relativeFrom="column">
                    <wp:posOffset>1040765</wp:posOffset>
                  </wp:positionH>
                  <wp:positionV relativeFrom="paragraph">
                    <wp:posOffset>30480</wp:posOffset>
                  </wp:positionV>
                  <wp:extent cx="281305" cy="734695"/>
                  <wp:effectExtent l="0" t="0" r="0" b="1905"/>
                  <wp:wrapNone/>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5.jpg"/>
                          <pic:cNvPicPr/>
                        </pic:nvPicPr>
                        <pic:blipFill>
                          <a:blip r:embed="rId67" cstate="print">
                            <a:extLst>
                              <a:ext uri="{28A0092B-C50C-407E-A947-70E740481C1C}">
                                <a14:useLocalDpi xmlns:a14="http://schemas.microsoft.com/office/drawing/2010/main"/>
                              </a:ext>
                            </a:extLst>
                          </a:blip>
                          <a:stretch>
                            <a:fillRect/>
                          </a:stretch>
                        </pic:blipFill>
                        <pic:spPr>
                          <a:xfrm>
                            <a:off x="0" y="0"/>
                            <a:ext cx="281305" cy="7346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noProof/>
                <w:lang w:val="en-GB" w:eastAsia="en-GB"/>
              </w:rPr>
              <w:drawing>
                <wp:anchor distT="0" distB="0" distL="114300" distR="114300" simplePos="0" relativeHeight="252280832" behindDoc="0" locked="0" layoutInCell="1" allowOverlap="1" wp14:anchorId="4C522147" wp14:editId="6F22A6B2">
                  <wp:simplePos x="0" y="0"/>
                  <wp:positionH relativeFrom="column">
                    <wp:posOffset>695960</wp:posOffset>
                  </wp:positionH>
                  <wp:positionV relativeFrom="paragraph">
                    <wp:posOffset>42545</wp:posOffset>
                  </wp:positionV>
                  <wp:extent cx="263525" cy="728345"/>
                  <wp:effectExtent l="0" t="0" r="0" b="8255"/>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4.JPG"/>
                          <pic:cNvPicPr/>
                        </pic:nvPicPr>
                        <pic:blipFill>
                          <a:blip r:embed="rId68" cstate="print">
                            <a:extLst>
                              <a:ext uri="{28A0092B-C50C-407E-A947-70E740481C1C}">
                                <a14:useLocalDpi xmlns:a14="http://schemas.microsoft.com/office/drawing/2010/main"/>
                              </a:ext>
                            </a:extLst>
                          </a:blip>
                          <a:stretch>
                            <a:fillRect/>
                          </a:stretch>
                        </pic:blipFill>
                        <pic:spPr>
                          <a:xfrm>
                            <a:off x="0" y="0"/>
                            <a:ext cx="263525" cy="7283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E2BE53" w14:textId="77777777" w:rsidR="00E23C9D" w:rsidRPr="002C71D1" w:rsidRDefault="00E23C9D" w:rsidP="00BA6B3E">
            <w:pPr>
              <w:rPr>
                <w:rFonts w:ascii="Arial" w:hAnsi="Arial"/>
                <w:sz w:val="12"/>
                <w:szCs w:val="36"/>
                <w:lang w:val="en-GB"/>
              </w:rPr>
            </w:pPr>
            <w:r w:rsidRPr="002C71D1">
              <w:rPr>
                <w:rFonts w:ascii="Arial" w:hAnsi="Arial"/>
                <w:sz w:val="12"/>
                <w:szCs w:val="36"/>
                <w:lang w:val="en-GB"/>
              </w:rPr>
              <w:t>Difference between</w:t>
            </w:r>
            <w:r w:rsidRPr="002C71D1">
              <w:rPr>
                <w:rFonts w:ascii="Arial" w:hAnsi="Arial"/>
                <w:sz w:val="12"/>
                <w:szCs w:val="36"/>
                <w:lang w:val="en-GB"/>
              </w:rPr>
              <w:br/>
              <w:t>13 and 8</w:t>
            </w:r>
          </w:p>
          <w:p w14:paraId="138B3D46" w14:textId="0B9F04E1" w:rsidR="00E23C9D" w:rsidRPr="002C71D1" w:rsidRDefault="00E23C9D" w:rsidP="00BA6B3E">
            <w:pPr>
              <w:rPr>
                <w:rFonts w:ascii="Arial" w:hAnsi="Arial"/>
                <w:sz w:val="12"/>
                <w:szCs w:val="36"/>
                <w:lang w:val="en-GB"/>
              </w:rPr>
            </w:pPr>
            <w:r w:rsidRPr="002C71D1">
              <w:rPr>
                <w:rFonts w:ascii="Arial" w:hAnsi="Arial"/>
                <w:sz w:val="12"/>
                <w:szCs w:val="36"/>
                <w:lang w:val="en-GB"/>
              </w:rPr>
              <w:t xml:space="preserve">13 – 8 = _ </w:t>
            </w:r>
          </w:p>
          <w:p w14:paraId="280AAA33" w14:textId="5FBA5D6D" w:rsidR="00E23C9D" w:rsidRPr="002C71D1" w:rsidRDefault="00E23C9D" w:rsidP="00BA6B3E">
            <w:pPr>
              <w:rPr>
                <w:rFonts w:ascii="Arial" w:hAnsi="Arial"/>
                <w:sz w:val="12"/>
                <w:szCs w:val="36"/>
                <w:lang w:val="en-GB"/>
              </w:rPr>
            </w:pPr>
            <w:r w:rsidRPr="002C71D1">
              <w:rPr>
                <w:rFonts w:ascii="Arial" w:hAnsi="Arial"/>
                <w:sz w:val="12"/>
                <w:szCs w:val="36"/>
                <w:lang w:val="en-GB"/>
              </w:rPr>
              <w:t>8 + _ = 13</w:t>
            </w:r>
          </w:p>
        </w:tc>
        <w:tc>
          <w:tcPr>
            <w:tcW w:w="2439" w:type="dxa"/>
          </w:tcPr>
          <w:p w14:paraId="17591F48" w14:textId="77777777" w:rsidR="00E23C9D" w:rsidRPr="002C71D1" w:rsidRDefault="00E23C9D" w:rsidP="00BA6B3E">
            <w:pPr>
              <w:rPr>
                <w:rFonts w:ascii="Arial" w:hAnsi="Arial" w:cs="Arial"/>
                <w:sz w:val="12"/>
                <w:szCs w:val="20"/>
                <w:lang w:val="en-GB"/>
              </w:rPr>
            </w:pPr>
            <w:r w:rsidRPr="002C71D1">
              <w:rPr>
                <w:rFonts w:ascii="Arial" w:hAnsi="Arial" w:cs="Arial"/>
                <w:sz w:val="12"/>
                <w:szCs w:val="20"/>
                <w:lang w:val="en-GB"/>
              </w:rPr>
              <w:t>Number track / Number line – jumps of 1 then efficient jumps using number bonds</w:t>
            </w:r>
          </w:p>
          <w:p w14:paraId="5111C5A7" w14:textId="5B5FBEC3" w:rsidR="00E23C9D" w:rsidRPr="002C71D1" w:rsidRDefault="00E23C9D" w:rsidP="00BA6B3E">
            <w:pPr>
              <w:rPr>
                <w:rFonts w:ascii="Arial" w:hAnsi="Arial" w:cs="Arial"/>
                <w:sz w:val="12"/>
                <w:szCs w:val="20"/>
                <w:lang w:val="en-GB"/>
              </w:rPr>
            </w:pPr>
            <w:r w:rsidRPr="002C71D1">
              <w:rPr>
                <w:rFonts w:ascii="Arial" w:hAnsi="Arial" w:cs="Arial"/>
                <w:sz w:val="12"/>
                <w:szCs w:val="20"/>
                <w:lang w:val="en-GB"/>
              </w:rPr>
              <w:t>23 – 5 = 18</w:t>
            </w:r>
          </w:p>
          <w:p w14:paraId="7EDDE9D5" w14:textId="26C3C62F" w:rsidR="00E23C9D" w:rsidRPr="002C71D1" w:rsidRDefault="00E23C9D" w:rsidP="00BA6B3E">
            <w:pPr>
              <w:rPr>
                <w:rFonts w:ascii="Arial" w:hAnsi="Arial" w:cs="Arial"/>
                <w:sz w:val="12"/>
                <w:szCs w:val="20"/>
                <w:lang w:val="en-GB"/>
              </w:rPr>
            </w:pPr>
            <w:r w:rsidRPr="002C71D1">
              <w:rPr>
                <w:rFonts w:ascii="Arial" w:hAnsi="Arial" w:cs="Arial"/>
                <w:noProof/>
                <w:sz w:val="20"/>
                <w:szCs w:val="20"/>
                <w:lang w:val="en-GB" w:eastAsia="en-GB"/>
              </w:rPr>
              <mc:AlternateContent>
                <mc:Choice Requires="wpg">
                  <w:drawing>
                    <wp:anchor distT="0" distB="0" distL="114300" distR="114300" simplePos="0" relativeHeight="252269568" behindDoc="0" locked="0" layoutInCell="1" allowOverlap="1" wp14:anchorId="3F96B5EB" wp14:editId="4EB0AEDF">
                      <wp:simplePos x="0" y="0"/>
                      <wp:positionH relativeFrom="column">
                        <wp:posOffset>77275</wp:posOffset>
                      </wp:positionH>
                      <wp:positionV relativeFrom="paragraph">
                        <wp:posOffset>41832</wp:posOffset>
                      </wp:positionV>
                      <wp:extent cx="1191895" cy="80645"/>
                      <wp:effectExtent l="0" t="0" r="27305" b="20955"/>
                      <wp:wrapNone/>
                      <wp:docPr id="7589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80645"/>
                                <a:chOff x="288" y="2832"/>
                                <a:chExt cx="3504" cy="144"/>
                              </a:xfrm>
                            </wpg:grpSpPr>
                            <wps:wsp>
                              <wps:cNvPr id="75892" name="Oval 17"/>
                              <wps:cNvSpPr>
                                <a:spLocks noChangeArrowheads="1"/>
                              </wps:cNvSpPr>
                              <wps:spPr bwMode="auto">
                                <a:xfrm>
                                  <a:off x="2448"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5893" name="Oval 18"/>
                              <wps:cNvSpPr>
                                <a:spLocks noChangeArrowheads="1"/>
                              </wps:cNvSpPr>
                              <wps:spPr bwMode="auto">
                                <a:xfrm>
                                  <a:off x="2736"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5894" name="Oval 19"/>
                              <wps:cNvSpPr>
                                <a:spLocks noChangeArrowheads="1"/>
                              </wps:cNvSpPr>
                              <wps:spPr bwMode="auto">
                                <a:xfrm>
                                  <a:off x="2592"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5895" name="Oval 20"/>
                              <wps:cNvSpPr>
                                <a:spLocks noChangeArrowheads="1"/>
                              </wps:cNvSpPr>
                              <wps:spPr bwMode="auto">
                                <a:xfrm>
                                  <a:off x="2016"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5896" name="Oval 21"/>
                              <wps:cNvSpPr>
                                <a:spLocks noChangeArrowheads="1"/>
                              </wps:cNvSpPr>
                              <wps:spPr bwMode="auto">
                                <a:xfrm>
                                  <a:off x="2304"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5897" name="Oval 22"/>
                              <wps:cNvSpPr>
                                <a:spLocks noChangeArrowheads="1"/>
                              </wps:cNvSpPr>
                              <wps:spPr bwMode="auto">
                                <a:xfrm>
                                  <a:off x="2160"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5898" name="Oval 23"/>
                              <wps:cNvSpPr>
                                <a:spLocks noChangeArrowheads="1"/>
                              </wps:cNvSpPr>
                              <wps:spPr bwMode="auto">
                                <a:xfrm>
                                  <a:off x="1872"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5899" name="Oval 24"/>
                              <wps:cNvSpPr>
                                <a:spLocks noChangeArrowheads="1"/>
                              </wps:cNvSpPr>
                              <wps:spPr bwMode="auto">
                                <a:xfrm>
                                  <a:off x="1728"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cNvPr id="75900" name="Group 25"/>
                              <wpg:cNvGrpSpPr>
                                <a:grpSpLocks/>
                              </wpg:cNvGrpSpPr>
                              <wpg:grpSpPr bwMode="auto">
                                <a:xfrm>
                                  <a:off x="288" y="2832"/>
                                  <a:ext cx="1440" cy="144"/>
                                  <a:chOff x="288" y="2832"/>
                                  <a:chExt cx="1440" cy="144"/>
                                </a:xfrm>
                              </wpg:grpSpPr>
                              <wps:wsp>
                                <wps:cNvPr id="75901" name="Oval 26"/>
                                <wps:cNvSpPr>
                                  <a:spLocks noChangeArrowheads="1"/>
                                </wps:cNvSpPr>
                                <wps:spPr bwMode="auto">
                                  <a:xfrm>
                                    <a:off x="1584"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75902" name="Oval 27"/>
                                <wps:cNvSpPr>
                                  <a:spLocks noChangeArrowheads="1"/>
                                </wps:cNvSpPr>
                                <wps:spPr bwMode="auto">
                                  <a:xfrm>
                                    <a:off x="1152"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75903" name="Oval 28"/>
                                <wps:cNvSpPr>
                                  <a:spLocks noChangeArrowheads="1"/>
                                </wps:cNvSpPr>
                                <wps:spPr bwMode="auto">
                                  <a:xfrm>
                                    <a:off x="1440"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75904" name="Oval 29"/>
                                <wps:cNvSpPr>
                                  <a:spLocks noChangeArrowheads="1"/>
                                </wps:cNvSpPr>
                                <wps:spPr bwMode="auto">
                                  <a:xfrm>
                                    <a:off x="1296"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75905" name="Oval 30"/>
                                <wps:cNvSpPr>
                                  <a:spLocks noChangeArrowheads="1"/>
                                </wps:cNvSpPr>
                                <wps:spPr bwMode="auto">
                                  <a:xfrm>
                                    <a:off x="720"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75906" name="Oval 31"/>
                                <wps:cNvSpPr>
                                  <a:spLocks noChangeArrowheads="1"/>
                                </wps:cNvSpPr>
                                <wps:spPr bwMode="auto">
                                  <a:xfrm>
                                    <a:off x="1008"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75907" name="Oval 32"/>
                                <wps:cNvSpPr>
                                  <a:spLocks noChangeArrowheads="1"/>
                                </wps:cNvSpPr>
                                <wps:spPr bwMode="auto">
                                  <a:xfrm>
                                    <a:off x="864"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75908" name="Oval 33"/>
                                <wps:cNvSpPr>
                                  <a:spLocks noChangeArrowheads="1"/>
                                </wps:cNvSpPr>
                                <wps:spPr bwMode="auto">
                                  <a:xfrm>
                                    <a:off x="288"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75909" name="Oval 34"/>
                                <wps:cNvSpPr>
                                  <a:spLocks noChangeArrowheads="1"/>
                                </wps:cNvSpPr>
                                <wps:spPr bwMode="auto">
                                  <a:xfrm>
                                    <a:off x="576"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75910" name="Oval 35"/>
                                <wps:cNvSpPr>
                                  <a:spLocks noChangeArrowheads="1"/>
                                </wps:cNvSpPr>
                                <wps:spPr bwMode="auto">
                                  <a:xfrm>
                                    <a:off x="432"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g:grpSp>
                            <wps:wsp>
                              <wps:cNvPr id="75911" name="Oval 36"/>
                              <wps:cNvSpPr>
                                <a:spLocks noChangeArrowheads="1"/>
                              </wps:cNvSpPr>
                              <wps:spPr bwMode="auto">
                                <a:xfrm>
                                  <a:off x="3072"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5912" name="Oval 37"/>
                              <wps:cNvSpPr>
                                <a:spLocks noChangeArrowheads="1"/>
                              </wps:cNvSpPr>
                              <wps:spPr bwMode="auto">
                                <a:xfrm>
                                  <a:off x="3360"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75913" name="Oval 38"/>
                              <wps:cNvSpPr>
                                <a:spLocks noChangeArrowheads="1"/>
                              </wps:cNvSpPr>
                              <wps:spPr bwMode="auto">
                                <a:xfrm>
                                  <a:off x="3216"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5914" name="Oval 39"/>
                              <wps:cNvSpPr>
                                <a:spLocks noChangeArrowheads="1"/>
                              </wps:cNvSpPr>
                              <wps:spPr bwMode="auto">
                                <a:xfrm>
                                  <a:off x="3504"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75915" name="Oval 40"/>
                              <wps:cNvSpPr>
                                <a:spLocks noChangeArrowheads="1"/>
                              </wps:cNvSpPr>
                              <wps:spPr bwMode="auto">
                                <a:xfrm>
                                  <a:off x="3648"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75916" name="Line 41"/>
                              <wps:cNvCnPr/>
                              <wps:spPr bwMode="auto">
                                <a:xfrm>
                                  <a:off x="2880" y="2928"/>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 o:spid="_x0000_s1026" style="position:absolute;margin-left:6.1pt;margin-top:3.3pt;width:93.85pt;height:6.35pt;z-index:252269568" coordorigin="288,2832" coordsize="3504,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">
                      <v:oval id="Oval 17" o:spid="_x0000_s1027" style="position:absolute;left:2448;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EvnTyAAA&#10;AN4AAAAPAAAAZHJzL2Rvd25yZXYueG1sRI9Ba8JAFITvgv9heYI33ahoY+oqrVirpaHUlp4f2WcS&#10;zL4N2VXjv+8WhB6HmfmGWaxaU4kLNa60rGA0jEAQZ1aXnCv4/noZxCCcR9ZYWSYFN3KwWnY7C0y0&#10;vfInXQ4+FwHCLkEFhfd1IqXLCjLohrYmDt7RNgZ9kE0udYPXADeVHEfRTBosOSwUWNO6oOx0OBsF&#10;24/XuZycn6Mj79M4/Xnf3N4mG6X6vfbpEYSn1v+H7+2dVvAwjedj+LsTro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0S+dPIAAAA3gAAAA8AAAAAAAAAAAAAAAAAlwIAAGRy&#10;cy9kb3ducmV2LnhtbFBLBQYAAAAABAAEAPUAAACMAwAAAAA=&#10;"/>
                      <v:oval id="Oval 18" o:spid="_x0000_s1028" style="position:absolute;left:2736;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XlxIyAAA&#10;AN4AAAAPAAAAZHJzL2Rvd25yZXYueG1sRI/dasJAFITvC32H5RR6Vzc1tMbUVWrR+oMiaun1IXtM&#10;QrNnQ3bV+PauUPBymJlvmMGoNZU4UeNKywpeOxEI4szqknMFP/vpSwLCeWSNlWVScCEHo+HjwwBT&#10;bc+8pdPO5yJA2KWooPC+TqV0WUEGXcfWxME72MagD7LJpW7wHOCmkt0oepcGSw4LBdb0VVD2tzsa&#10;Bd+bWV/Gx3F04MU6Wf+uJpdlPFHq+an9/ADhqfX38H97rhX03pJ+DLc74QrI4R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JeXEjIAAAA3gAAAA8AAAAAAAAAAAAAAAAAlwIAAGRy&#10;cy9kb3ducmV2LnhtbFBLBQYAAAAABAAEAPUAAACMAwAAAAA=&#10;"/>
                      <v:oval id="Oval 19" o:spid="_x0000_s1029" style="position:absolute;left:2592;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t8Q8yQAA&#10;AN4AAAAPAAAAZHJzL2Rvd25yZXYueG1sRI/dasJAFITvC32H5Qi9qxtr1Zi6SlusraKIP/T6kD0m&#10;odmzIbtqfPuuIHg5zMw3zGjSmFKcqHaFZQWddgSCOLW64EzBfvf1HINwHlljaZkUXMjBZPz4MMJE&#10;2zNv6LT1mQgQdgkqyL2vEildmpNB17YVcfAOtjbog6wzqWs8B7gp5UsU9aXBgsNCjhV95pT+bY9G&#10;wWz9PZTd40d04PkqXv0up5dFd6rUU6t5fwPhqfH38K39oxUMevHwFa53whWQ43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dt8Q8yQAAAN4AAAAPAAAAAAAAAAAAAAAAAJcCAABk&#10;cnMvZG93bnJldi54bWxQSwUGAAAAAAQABAD1AAAAjQMAAAAA&#10;"/>
                      <v:oval id="Oval 20" o:spid="_x0000_s1030" style="position:absolute;left:2016;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GnyQAA&#10;AN4AAAAPAAAAZHJzL2Rvd25yZXYueG1sRI/dasJAFITvBd9hOQXvdNOKbYyuUsWftjSU2uL1IXtM&#10;gtmzIbtqfHtXKPRymJlvmOm8NZU4U+NKywoeBxEI4szqknMFvz/rfgzCeWSNlWVScCUH81m3M8VE&#10;2wt/03nncxEg7BJUUHhfJ1K6rCCDbmBr4uAdbGPQB9nkUjd4CXBTyacoepYGSw4LBda0LCg77k5G&#10;weZrO5bD0yI68Hsap/vP1fVjuFKq99C+TkB4av1/+K/9phW8jOLxCO53whWQsx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y+2GnyQAAAN4AAAAPAAAAAAAAAAAAAAAAAJcCAABk&#10;cnMvZG93bnJldi54bWxQSwUGAAAAAAQABAD1AAAAjQMAAAAA&#10;"/>
                      <v:oval id="Oval 21" o:spid="_x0000_s1031" style="position:absolute;left:2304;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f/QyAAA&#10;AN4AAAAPAAAAZHJzL2Rvd25yZXYueG1sRI/dasJAFITvhb7Dcgq9000r1RhdpS3WqijiD14fssck&#10;NHs2ZFeNb98VCl4OM/MNM5o0phQXql1hWcFrJwJBnFpdcKbgsP9uxyCcR9ZYWiYFN3IwGT+1Rpho&#10;e+UtXXY+EwHCLkEFufdVIqVLczLoOrYiDt7J1gZ9kHUmdY3XADelfIuinjRYcFjIsaKvnNLf3dko&#10;mG1+BrJ7/oxOvFjH6+Nqelt2p0q9PDcfQxCeGv8I/7fnWkH/PR704H4nXAE5/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Ip/9DIAAAA3gAAAA8AAAAAAAAAAAAAAAAAlwIAAGRy&#10;cy9kb3ducmV2LnhtbFBLBQYAAAAABAAEAPUAAACMAwAAAAA=&#10;"/>
                      <v:oval id="Oval 22" o:spid="_x0000_s1032" style="position:absolute;left:2160;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VpLyQAA&#10;AN4AAAAPAAAAZHJzL2Rvd25yZXYueG1sRI/dasJAFITvBd9hOQXvdNOKNUZXqeJPWxpKbfH6kD0m&#10;wezZkF01vr1bKPRymJlvmNmiNZW4UONKywoeBxEI4szqknMFP9+bfgzCeWSNlWVScCMHi3m3M8NE&#10;2yt/0WXvcxEg7BJUUHhfJ1K6rCCDbmBr4uAdbWPQB9nkUjd4DXBTyacoepYGSw4LBda0Kig77c9G&#10;wfZzN5HD8zI68lsap4eP9e19uFaq99C+TEF4av1/+K/9qhWMR/FkDL93whWQ8z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tZVpLyQAAAN4AAAAPAAAAAAAAAAAAAAAAAJcCAABk&#10;cnMvZG93bnJldi54bWxQSwUGAAAAAAQABAD1AAAAjQMAAAAA&#10;"/>
                      <v:oval id="Oval 23" o:spid="_x0000_s1033" style="position:absolute;left:1872;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45xAAA&#10;AN4AAAAPAAAAZHJzL2Rvd25yZXYueG1sRE/LasJAFN0L/YfhFtzppJW2MTpKFd8o4gPXl8w1Cc3c&#10;CZlR4993FoUuD+c9HDemFHeqXWFZwVs3AkGcWl1wpuB8mndiEM4jaywtk4InORiPXlpDTLR98IHu&#10;R5+JEMIuQQW591UipUtzMui6tiIO3NXWBn2AdSZ1jY8Qbkr5HkWf0mDBoSHHiqY5pT/Hm1Gw2C/7&#10;snebRFde7+LdZTt7bnozpdqvzfcAhKfG/4v/3Cut4Osj7oe94U64AnL0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rOOcQAAADeAAAADwAAAAAAAAAAAAAAAACXAgAAZHJzL2Rv&#10;d25yZXYueG1sUEsFBgAAAAAEAAQA9QAAAIgDAAAAAA==&#10;"/>
                      <v:oval id="Oval 24" o:spid="_x0000_s1034" style="position:absolute;left:1728;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muiyAAA&#10;AN4AAAAPAAAAZHJzL2Rvd25yZXYueG1sRI/dasJAFITvC32H5RS8q5sqrUnqKlVs/UERtfT6kD0m&#10;odmzIbtqfPuuUPBymJlvmOG4NZU4U+NKywpeuhEI4szqknMF34fP5xiE88gaK8uk4EoOxqPHhyGm&#10;2l54R+e9z0WAsEtRQeF9nUrpsoIMuq6tiYN3tI1BH2STS93gJcBNJXtR9CYNlhwWCqxpWlD2uz8Z&#10;BV/beSL7p0l05OUm3vysZ9dVf6ZU56n9eAfhqfX38H97oRUMXuMkgdudcAXk6A8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O2a6LIAAAA3gAAAA8AAAAAAAAAAAAAAAAAlwIAAGRy&#10;cy9kb3ducmV2LnhtbFBLBQYAAAAABAAEAPUAAACMAwAAAAA=&#10;"/>
                      <v:group id="Group 25" o:spid="_x0000_s1035" style="position:absolute;left:288;top:2832;width:1440;height:144" coordorigin="288,2832" coordsize="1440,1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PpRWRxwAAAN4A&#10;AAAPAAAAAAAAAAAAAAAAAKkCAABkcnMvZG93bnJldi54bWxQSwUGAAAAAAQABAD6AAAAnQMAAAAA&#10;">
                        <v:oval id="Oval 26" o:spid="_x0000_s1036" style="position:absolute;left:1584;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BEexgAA&#10;AN4AAAAPAAAAZHJzL2Rvd25yZXYueG1sRI9BSwMxFITvgv8hPKG3Nmmh1a5NixWFQj3UVTw/N8/N&#10;4uZlSWK7+++bQsHjMDPfMKtN71pxpBAbzxqmEwWCuPKm4VrD58fr+AFETMgGW8+kYaAIm/XtzQoL&#10;40/8Tscy1SJDOBaowabUFVLGypLDOPEdcfZ+fHCYsgy1NAFPGe5aOVNqIR02nBcsdvRsqfot/5yG&#10;xdebnNXD8kUewtbv7XZg9V1qPbrrnx5BJOrTf/ja3hkN9/OlmsLlTr4Ccn0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pBEexgAAAN4AAAAPAAAAAAAAAAAAAAAAAJcCAABkcnMv&#10;ZG93bnJldi54bWxQSwUGAAAAAAQABAD1AAAAigMAAAAA&#10;" fillcolor="#820000"/>
                        <v:oval id="Oval 27" o:spid="_x0000_s1037" style="position:absolute;left:1152;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o9pxgAA&#10;AN4AAAAPAAAAZHJzL2Rvd25yZXYueG1sRI9BSwMxFITvQv9DeEJvNnGh1a5NSysKBT20q3h+bp6b&#10;xc3LksR29983guBxmJlvmNVmcJ04UYitZw23MwWCuPam5UbD+9vzzT2ImJANdp5Jw0gRNuvJ1QpL&#10;4898pFOVGpEhHEvUYFPqSyljbclhnPmeOHtfPjhMWYZGmoDnDHedLJRaSIct5wWLPT1aqr+rH6dh&#10;8fEqi2ZcPslD2PkXuxtZfVZaT6+H7QOIREP6D/+190bD3XypCvi9k6+AX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do9pxgAAAN4AAAAPAAAAAAAAAAAAAAAAAJcCAABkcnMv&#10;ZG93bnJldi54bWxQSwUGAAAAAAQABAD1AAAAigMAAAAA&#10;" fillcolor="#820000"/>
                        <v:oval id="Oval 28" o:spid="_x0000_s1038" style="position:absolute;left:1440;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iryxgAA&#10;AN4AAAAPAAAAZHJzL2Rvd25yZXYueG1sRI9BSwMxFITvQv9DeEJvNrHFatempS0KBXvQVTw/N8/N&#10;0s3LksR29983guBxmJlvmOW6d604UYiNZw23EwWCuPKm4VrDx/vzzQOImJANtp5Jw0AR1qvR1RIL&#10;48/8Rqcy1SJDOBaowabUFVLGypLDOPEdcfa+fXCYsgy1NAHPGe5aOVVqLh02nBcsdrSzVB3LH6dh&#10;/nmQ03pYPMnXsPUvdjuw+iq1Hl/3m0cQifr0H/5r742G+7uFmsHvnXwF5Oo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iryxgAAAN4AAAAPAAAAAAAAAAAAAAAAAJcCAABkcnMv&#10;ZG93bnJldi54bWxQSwUGAAAAAAQABAD1AAAAigMAAAAA&#10;" fillcolor="#820000"/>
                        <v:oval id="Oval 29" o:spid="_x0000_s1039" style="position:absolute;left:1296;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07KGxgAA&#10;AN4AAAAPAAAAZHJzL2Rvd25yZXYueG1sRI9BSwMxFITvQv9DeEJvNrHUatempS0KBXvQVTw/N8/N&#10;0s3LksR29983guBxmJlvmOW6d604UYiNZw23EwWCuPKm4VrDx/vzzQOImJANtp5Jw0AR1qvR1RIL&#10;48/8Rqcy1SJDOBaowabUFVLGypLDOPEdcfa+fXCYsgy1NAHPGe5aOVVqLh02nBcsdrSzVB3LH6dh&#10;/nmQ03pYPMnXsPUvdjuw+iq1Hl/3m0cQifr0H/5r742G+7uFmsHvnXwF5Oo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07KGxgAAAN4AAAAPAAAAAAAAAAAAAAAAAJcCAABkcnMv&#10;ZG93bnJldi54bWxQSwUGAAAAAAQABAD1AAAAigMAAAAA&#10;" fillcolor="#820000"/>
                        <v:oval id="Oval 30" o:spid="_x0000_s1040" style="position:absolute;left:720;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xcdxgAA&#10;AN4AAAAPAAAAZHJzL2Rvd25yZXYueG1sRI9BSwMxFITvgv8hPKE3m1hobdemxUoLQj20q3h+bp6b&#10;xc3LkqTt7r83BcHjMDPfMMt171pxphAbzxoexgoEceVNw7WGj/fd/RxETMgGW8+kYaAI69XtzRIL&#10;4y98pHOZapEhHAvUYFPqCiljZclhHPuOOHvfPjhMWYZamoCXDHetnCg1kw4bzgsWO3qxVP2UJ6dh&#10;9vkmJ/Ww2MpD2Pi93QysvkqtR3f98xOIRH36D/+1X42Gx+lCTeF6J18B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nxcdxgAAAN4AAAAPAAAAAAAAAAAAAAAAAJcCAABkcnMv&#10;ZG93bnJldi54bWxQSwUGAAAAAAQABAD1AAAAigMAAAAA&#10;" fillcolor="#820000"/>
                        <v:oval id="Oval 31" o:spid="_x0000_s1041" style="position:absolute;left:1008;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YlqxgAA&#10;AN4AAAAPAAAAZHJzL2Rvd25yZXYueG1sRI9BSwMxFITvQv9DeEJvbWKhq12blrZUEPSgq3h+bp6b&#10;xc3LksR2998boeBxmJlvmPV2cJ04UYitZw03cwWCuPam5UbD+9vD7A5ETMgGO8+kYaQI283kao2l&#10;8Wd+pVOVGpEhHEvUYFPqSyljbclhnPueOHtfPjhMWYZGmoDnDHedXChVSIct5wWLPR0s1d/Vj9NQ&#10;fDzLRTOujvIl7P2T3Y+sPiutp9fD7h5EoiH9hy/tR6PhdrlSBfzdyVdAb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TYlqxgAAAN4AAAAPAAAAAAAAAAAAAAAAAJcCAABkcnMv&#10;ZG93bnJldi54bWxQSwUGAAAAAAQABAD1AAAAigMAAAAA&#10;" fillcolor="#820000"/>
                        <v:oval id="Oval 32" o:spid="_x0000_s1042" style="position:absolute;left:864;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SzxxgAA&#10;AN4AAAAPAAAAZHJzL2Rvd25yZXYueG1sRI9PSwMxFMTvgt8hPMGbTSz039q0tKWFgh7aVTw/N8/N&#10;4uZlSWK7++2NIHgcZuY3zHLdu1ZcKMTGs4bHkQJBXHnTcK3h7fXwMAcRE7LB1jNpGCjCenV7s8TC&#10;+Cuf6VKmWmQIxwI12JS6QspYWXIYR74jzt6nDw5TlqGWJuA1w10rx0pNpcOG84LFjnaWqq/y22mY&#10;vr/IcT0s9vIUtv7ZbgdWH6XW93f95glEoj79h//aR6NhNlmoGfzeyVd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ASzxxgAAAN4AAAAPAAAAAAAAAAAAAAAAAJcCAABkcnMv&#10;ZG93bnJldi54bWxQSwUGAAAAAAQABAD1AAAAigMAAAAA&#10;" fillcolor="#820000"/>
                        <v:oval id="Oval 33" o:spid="_x0000_s1043" style="position:absolute;left:288;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riDwwAA&#10;AN4AAAAPAAAAZHJzL2Rvd25yZXYueG1sRE9NawIxEL0X+h/CFLxpUqFat0appYWCHuy2eB43083S&#10;zWRJou7+e3MQeny87+W6d604U4iNZw2PEwWCuPKm4VrDz/fH+BlETMgGW8+kYaAI69X93RIL4y/8&#10;Recy1SKHcCxQg02pK6SMlSWHceI74sz9+uAwZRhqaQJecrhr5VSpmXTYcG6w2NGbpeqvPDkNs8NO&#10;Tuth8S73YeO3djOwOpZajx761xcQifr0L765P42G+dNC5b35Tr4Ccn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nriDwwAAAN4AAAAPAAAAAAAAAAAAAAAAAJcCAABkcnMvZG93&#10;bnJldi54bWxQSwUGAAAAAAQABAD1AAAAhwMAAAAA&#10;" fillcolor="#820000"/>
                        <v:oval id="Oval 34" o:spid="_x0000_s1044" style="position:absolute;left:576;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0h0YxgAA&#10;AN4AAAAPAAAAZHJzL2Rvd25yZXYueG1sRI9BSwMxFITvgv8hPMGbTSxY3W3TYksLgh50LT2/bp6b&#10;xc3LkqTt7r83guBxmJlvmMVqcJ04U4itZw33EwWCuPam5UbD/nN39wQiJmSDnWfSMFKE1fL6aoGl&#10;8Rf+oHOVGpEhHEvUYFPqSyljbclhnPieOHtfPjhMWYZGmoCXDHednCo1kw5bzgsWe9pYqr+rk9Mw&#10;O7zJaTMWW/ke1v7VrkdWx0rr25vheQ4i0ZD+w3/tF6Ph8aFQBfzeyVd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0h0YxgAAAN4AAAAPAAAAAAAAAAAAAAAAAJcCAABkcnMv&#10;ZG93bnJldi54bWxQSwUGAAAAAAQABAD1AAAAigMAAAAA&#10;" fillcolor="#820000"/>
                        <v:oval id="Oval 35" o:spid="_x0000_s1045" style="position:absolute;left:432;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MSJYxQAA&#10;AN4AAAAPAAAAZHJzL2Rvd25yZXYueG1sRI/NagIxFIX3Bd8hXMFdzSho62iUWhQEXbTT0vV1cjsZ&#10;OrkZkqgzb28WQpeH88e32nS2EVfyoXasYDLOQBCXTtdcKfj+2j+/gggRWWPjmBT0FGCzHjytMNfu&#10;xp90LWIl0giHHBWYGNtcylAashjGriVO3q/zFmOSvpLa4y2N20ZOs2wuLdacHgy29G6o/CsuVsH8&#10;5ySnVb/YyQ+/dUez7Tk7F0qNht3bEkSkLv6HH+2DVvAyW0wSQMJJKC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xIljFAAAA3gAAAA8AAAAAAAAAAAAAAAAAlwIAAGRycy9k&#10;b3ducmV2LnhtbFBLBQYAAAAABAAEAPUAAACJAwAAAAA=&#10;" fillcolor="#820000"/>
                      </v:group>
                      <v:oval id="Oval 36" o:spid="_x0000_s1046" style="position:absolute;left:3072;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8mtjyAAA&#10;AN4AAAAPAAAAZHJzL2Rvd25yZXYueG1sRI9ba8JAFITfC/6H5Qh9q5tU6iV1FVtsq6KIF/p8yB6T&#10;YPZsyK4a/323IPg4zMw3zGjSmFJcqHaFZQVxJwJBnFpdcKbgsP96GYBwHlljaZkU3MjBZNx6GmGi&#10;7ZW3dNn5TAQIuwQV5N5XiZQuzcmg69iKOHhHWxv0QdaZ1DVeA9yU8jWKetJgwWEhx4o+c0pPu7NR&#10;8L35Gcru+SM68mI9WP+uZrdld6bUc7uZvoPw1PhH+N6eawX9t2Ecw/+dcAXk+A8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bya2PIAAAA3gAAAA8AAAAAAAAAAAAAAAAAlwIAAGRy&#10;cy9kb3ducmV2LnhtbFBLBQYAAAAABAAEAPUAAACMAwAAAAA=&#10;"/>
                      <v:oval id="Oval 37" o:spid="_x0000_s1047" style="position:absolute;left:3360;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xm0xwAA&#10;AN4AAAAPAAAAZHJzL2Rvd25yZXYueG1sRI9BS8NAFITvgv9heYI3u2nA1sRuiy0VCvZQo/T8mn1m&#10;g9m3YXdtk3/fFQSPw8x8wyxWg+3EmXxoHSuYTjIQxLXTLTcKPj9eH55AhIissXNMCkYKsFre3iyw&#10;1O7C73SuYiMShEOJCkyMfSllqA1ZDBPXEyfvy3mLMUnfSO3xkuC2k3mWzaTFltOCwZ42hurv6scq&#10;mB33Mm/GYisPfu3ezHrk7FQpdX83vDyDiDTE//Bfe6cVzB+LaQ6/d9IVk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q8ZtMcAAADeAAAADwAAAAAAAAAAAAAAAACXAgAAZHJz&#10;L2Rvd25yZXYueG1sUEsFBgAAAAAEAAQA9QAAAIsDAAAAAA==&#10;" fillcolor="#820000"/>
                      <v:oval id="Oval 38" o:spid="_x0000_s1048" style="position:absolute;left:3216;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FCPyAAA&#10;AN4AAAAPAAAAZHJzL2Rvd25yZXYueG1sRI9ba8JAFITfC/6H5Qh9qxsb6iV1FVtsq6KIF/p8yB6T&#10;YPZsyK4a/323IPg4zMw3zGjSmFJcqHaFZQXdTgSCOLW64EzBYf/1MgDhPLLG0jIpuJGDybj1NMJE&#10;2ytv6bLzmQgQdgkqyL2vEildmpNB17EVcfCOtjbog6wzqWu8Brgp5WsU9aTBgsNCjhV95pSedmej&#10;4HvzM5Tx+SM68mI9WP+uZrdlPFPqud1M30F4avwjfG/PtYL+27Abw/+dcAXk+A8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lsUI/IAAAA3gAAAA8AAAAAAAAAAAAAAAAAlwIAAGRy&#10;cy9kb3ducmV2LnhtbFBLBQYAAAAABAAEAPUAAACMAwAAAAA=&#10;"/>
                      <v:oval id="Oval 39" o:spid="_x0000_s1049" style="position:absolute;left:3504;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iRbxwAA&#10;AN4AAAAPAAAAZHJzL2Rvd25yZXYueG1sRI9BawIxFITvBf9DeEJvNau0tm6NotKCoAe7LT2/bp6b&#10;xc3LkqS6+++NUOhxmJlvmPmys404kw+1YwXjUQaCuHS65krB1+f7wwuIEJE1No5JQU8BlovB3Rxz&#10;7S78QeciViJBOOSowMTY5lKG0pDFMHItcfKOzluMSfpKao+XBLeNnGTZVFqsOS0YbGljqDwVv1bB&#10;9HsvJ1U/e5MHv3Y7s+45+ymUuh92q1cQkbr4H/5rb7WC56fZ+BFud9IVkI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gokW8cAAADeAAAADwAAAAAAAAAAAAAAAACXAgAAZHJz&#10;L2Rvd25yZXYueG1sUEsFBgAAAAAEAAQA9QAAAIsDAAAAAA==&#10;" fillcolor="#820000"/>
                      <v:oval id="Oval 40" o:spid="_x0000_s1050" style="position:absolute;left:3648;top:2832;width:144;height:1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oHAxgAA&#10;AN4AAAAPAAAAZHJzL2Rvd25yZXYueG1sRI9BawIxFITvBf9DeEJvNaugratRVFoQ7KHdiufn5nWz&#10;dPOyJKnu/nsjFHocZuYbZrnubCMu5EPtWMF4lIEgLp2uuVJw/Hp7egERIrLGxjEp6CnAejV4WGKu&#10;3ZU/6VLESiQIhxwVmBjbXMpQGrIYRq4lTt638xZjkr6S2uM1wW0jJ1k2kxZrTgsGW9oZKn+KX6tg&#10;dnqXk6qfv8oPv3UHs+05OxdKPQ67zQJEpC7+h//ae63geTofT+F+J10Bub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RoHAxgAAAN4AAAAPAAAAAAAAAAAAAAAAAJcCAABkcnMv&#10;ZG93bnJldi54bWxQSwUGAAAAAAQABAD1AAAAigMAAAAA&#10;" fillcolor="#820000"/>
                      <v:line id="Line 41" o:spid="_x0000_s1051" style="position:absolute;visibility:visible;mso-wrap-style:square" from="2880,2928" to="3072,2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xAz8kAAADeAAAADwAAAGRycy9kb3ducmV2LnhtbESPT0vDQBTE74V+h+UVvLWbKkZNuy1F&#10;EVoPxf4Be3zNviap2bdhd03it3cFweMwM79h5sve1KIl5yvLCqaTBARxbnXFhYLj4XX8CMIHZI21&#10;ZVLwTR6Wi+Fgjpm2He+o3YdCRAj7DBWUITSZlD4vyaCf2IY4ehfrDIYoXSG1wy7CTS1vkySVBiuO&#10;CyU29FxS/rn/Mgq2d+9pu9q8rfuPTXrOX3bn07VzSt2M+tUMRKA+/If/2mut4OH+aZrC7514BeTi&#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OsQM/JAAAA3gAAAA8AAAAA&#10;AAAAAAAAAAAAoQIAAGRycy9kb3ducmV2LnhtbFBLBQYAAAAABAAEAPkAAACXAwAAAAA=&#10;"/>
                    </v:group>
                  </w:pict>
                </mc:Fallback>
              </mc:AlternateContent>
            </w:r>
          </w:p>
          <w:p w14:paraId="31D86FDC" w14:textId="77777777" w:rsidR="00E23C9D" w:rsidRPr="002C71D1" w:rsidRDefault="00E23C9D" w:rsidP="00BA6B3E">
            <w:pPr>
              <w:rPr>
                <w:rFonts w:ascii="Arial" w:hAnsi="Arial" w:cs="Arial"/>
                <w:sz w:val="4"/>
                <w:szCs w:val="20"/>
                <w:lang w:val="en-GB"/>
              </w:rPr>
            </w:pPr>
            <w:r w:rsidRPr="002C71D1">
              <w:rPr>
                <w:rFonts w:ascii="Arial" w:hAnsi="Arial" w:cs="Arial"/>
                <w:sz w:val="12"/>
                <w:szCs w:val="20"/>
                <w:lang w:val="en-GB"/>
              </w:rPr>
              <w:t xml:space="preserve">         </w:t>
            </w:r>
          </w:p>
          <w:p w14:paraId="57481CBE" w14:textId="77777777" w:rsidR="00E23C9D" w:rsidRPr="002C71D1" w:rsidRDefault="00E23C9D" w:rsidP="00BA6B3E">
            <w:pPr>
              <w:rPr>
                <w:rFonts w:ascii="Arial" w:hAnsi="Arial" w:cs="Arial"/>
                <w:sz w:val="12"/>
                <w:szCs w:val="20"/>
                <w:lang w:val="en-GB"/>
              </w:rPr>
            </w:pPr>
            <w:r w:rsidRPr="002C71D1">
              <w:rPr>
                <w:rFonts w:ascii="Arial" w:hAnsi="Arial" w:cs="Arial"/>
                <w:sz w:val="12"/>
                <w:szCs w:val="20"/>
                <w:lang w:val="en-GB"/>
              </w:rPr>
              <w:t xml:space="preserve">         </w:t>
            </w:r>
          </w:p>
          <w:p w14:paraId="04838C5A" w14:textId="02C13B44" w:rsidR="00E23C9D" w:rsidRPr="002C71D1" w:rsidRDefault="00E23C9D" w:rsidP="00BA6B3E">
            <w:pPr>
              <w:rPr>
                <w:rFonts w:ascii="Arial" w:hAnsi="Arial" w:cs="Arial"/>
                <w:sz w:val="12"/>
                <w:szCs w:val="20"/>
                <w:lang w:val="en-GB"/>
              </w:rPr>
            </w:pPr>
            <w:r w:rsidRPr="002C71D1">
              <w:rPr>
                <w:rFonts w:ascii="Arial" w:hAnsi="Arial" w:cs="Arial"/>
                <w:sz w:val="12"/>
                <w:szCs w:val="20"/>
                <w:lang w:val="en-GB"/>
              </w:rPr>
              <w:t xml:space="preserve">Using a number line, </w:t>
            </w:r>
            <w:r w:rsidRPr="002C71D1">
              <w:rPr>
                <w:rFonts w:ascii="Arial" w:hAnsi="Arial" w:cs="Arial"/>
                <w:sz w:val="12"/>
                <w:szCs w:val="16"/>
                <w:lang w:val="en-GB"/>
              </w:rPr>
              <w:t>73 – 46 = 26</w:t>
            </w:r>
          </w:p>
          <w:p w14:paraId="3B2C5337" w14:textId="7AA3D8EF" w:rsidR="00E23C9D" w:rsidRPr="002C71D1" w:rsidRDefault="00E23C9D" w:rsidP="00BA6B3E">
            <w:pPr>
              <w:rPr>
                <w:rFonts w:ascii="Arial" w:hAnsi="Arial" w:cs="Arial"/>
                <w:sz w:val="4"/>
                <w:szCs w:val="20"/>
                <w:lang w:val="en-GB"/>
              </w:rPr>
            </w:pPr>
            <w:r w:rsidRPr="002C71D1">
              <w:rPr>
                <w:rFonts w:ascii="Arial" w:hAnsi="Arial" w:cs="Arial"/>
                <w:sz w:val="12"/>
                <w:szCs w:val="20"/>
                <w:lang w:val="en-GB"/>
              </w:rPr>
              <w:t xml:space="preserve">         </w:t>
            </w:r>
          </w:p>
          <w:p w14:paraId="2E812BF0" w14:textId="7AC64726" w:rsidR="00E23C9D" w:rsidRPr="002C71D1" w:rsidRDefault="00E23C9D" w:rsidP="00BA6B3E">
            <w:pPr>
              <w:rPr>
                <w:rFonts w:ascii="Arial" w:hAnsi="Arial" w:cs="Arial"/>
                <w:sz w:val="12"/>
                <w:szCs w:val="20"/>
                <w:lang w:val="en-GB"/>
              </w:rPr>
            </w:pPr>
            <w:r w:rsidRPr="002C71D1">
              <w:rPr>
                <w:noProof/>
                <w:lang w:val="en-GB" w:eastAsia="en-GB"/>
              </w:rPr>
              <w:drawing>
                <wp:anchor distT="0" distB="0" distL="114300" distR="114300" simplePos="0" relativeHeight="252270592" behindDoc="0" locked="0" layoutInCell="1" allowOverlap="1" wp14:anchorId="4DD84765" wp14:editId="6B317EE5">
                  <wp:simplePos x="0" y="0"/>
                  <wp:positionH relativeFrom="column">
                    <wp:posOffset>16510</wp:posOffset>
                  </wp:positionH>
                  <wp:positionV relativeFrom="paragraph">
                    <wp:posOffset>45085</wp:posOffset>
                  </wp:positionV>
                  <wp:extent cx="805180" cy="217805"/>
                  <wp:effectExtent l="0" t="0" r="7620" b="10795"/>
                  <wp:wrapNone/>
                  <wp:docPr id="75917" name="Picture 7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4.jpg"/>
                          <pic:cNvPicPr/>
                        </pic:nvPicPr>
                        <pic:blipFill>
                          <a:blip r:embed="rId69" cstate="print">
                            <a:extLst>
                              <a:ext uri="{28A0092B-C50C-407E-A947-70E740481C1C}">
                                <a14:useLocalDpi xmlns:a14="http://schemas.microsoft.com/office/drawing/2010/main"/>
                              </a:ext>
                            </a:extLst>
                          </a:blip>
                          <a:stretch>
                            <a:fillRect/>
                          </a:stretch>
                        </pic:blipFill>
                        <pic:spPr>
                          <a:xfrm>
                            <a:off x="0" y="0"/>
                            <a:ext cx="805180" cy="2178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cs="Arial"/>
                <w:sz w:val="12"/>
                <w:szCs w:val="20"/>
                <w:lang w:val="en-GB"/>
              </w:rPr>
              <w:t xml:space="preserve">         </w:t>
            </w:r>
          </w:p>
          <w:p w14:paraId="2C7F708D" w14:textId="77777777" w:rsidR="00E23C9D" w:rsidRPr="002C71D1" w:rsidRDefault="00E23C9D" w:rsidP="00BA6B3E">
            <w:pPr>
              <w:rPr>
                <w:rFonts w:ascii="Arial" w:hAnsi="Arial" w:cs="Arial"/>
                <w:sz w:val="12"/>
                <w:szCs w:val="20"/>
                <w:lang w:val="en-GB"/>
              </w:rPr>
            </w:pPr>
            <w:r w:rsidRPr="002C71D1">
              <w:rPr>
                <w:rFonts w:ascii="Arial" w:hAnsi="Arial" w:cs="Arial"/>
                <w:sz w:val="12"/>
                <w:szCs w:val="20"/>
                <w:lang w:val="en-GB"/>
              </w:rPr>
              <w:t xml:space="preserve">        </w:t>
            </w:r>
          </w:p>
          <w:p w14:paraId="4F0A4747" w14:textId="74F7A977" w:rsidR="00E23C9D" w:rsidRPr="002C71D1" w:rsidRDefault="00E23C9D" w:rsidP="00BA6B3E">
            <w:pPr>
              <w:rPr>
                <w:rFonts w:ascii="Arial" w:hAnsi="Arial" w:cs="Arial"/>
                <w:sz w:val="12"/>
                <w:szCs w:val="16"/>
                <w:lang w:val="en-GB"/>
              </w:rPr>
            </w:pPr>
            <w:r w:rsidRPr="002C71D1">
              <w:rPr>
                <w:rFonts w:ascii="Arial" w:hAnsi="Arial" w:cs="Arial"/>
                <w:sz w:val="12"/>
                <w:szCs w:val="20"/>
                <w:lang w:val="en-GB"/>
              </w:rPr>
              <w:t xml:space="preserve">         </w:t>
            </w:r>
          </w:p>
          <w:p w14:paraId="0080B0D6" w14:textId="77777777" w:rsidR="00E23C9D" w:rsidRPr="002C71D1" w:rsidRDefault="00E23C9D" w:rsidP="00BA6B3E">
            <w:pPr>
              <w:rPr>
                <w:rFonts w:ascii="Arial" w:hAnsi="Arial" w:cs="Arial"/>
                <w:sz w:val="12"/>
                <w:szCs w:val="16"/>
                <w:lang w:val="en-GB"/>
              </w:rPr>
            </w:pPr>
          </w:p>
          <w:p w14:paraId="4ACDB09C" w14:textId="1670E1F5" w:rsidR="00E23C9D" w:rsidRPr="002C71D1" w:rsidRDefault="00E23C9D" w:rsidP="00BA6B3E">
            <w:pPr>
              <w:rPr>
                <w:rFonts w:ascii="Arial" w:hAnsi="Arial" w:cs="Arial"/>
                <w:sz w:val="12"/>
                <w:szCs w:val="16"/>
                <w:lang w:val="en-GB"/>
              </w:rPr>
            </w:pPr>
            <w:r w:rsidRPr="002C71D1">
              <w:rPr>
                <w:noProof/>
                <w:lang w:val="en-GB" w:eastAsia="en-GB"/>
              </w:rPr>
              <w:drawing>
                <wp:anchor distT="0" distB="0" distL="114300" distR="114300" simplePos="0" relativeHeight="252271616" behindDoc="0" locked="0" layoutInCell="1" allowOverlap="1" wp14:anchorId="4FFD3F74" wp14:editId="64DE07E2">
                  <wp:simplePos x="0" y="0"/>
                  <wp:positionH relativeFrom="column">
                    <wp:posOffset>695960</wp:posOffset>
                  </wp:positionH>
                  <wp:positionV relativeFrom="paragraph">
                    <wp:posOffset>104270</wp:posOffset>
                  </wp:positionV>
                  <wp:extent cx="709295" cy="237023"/>
                  <wp:effectExtent l="0" t="0" r="1905" b="0"/>
                  <wp:wrapNone/>
                  <wp:docPr id="75919" name="Picture 7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5.jpg"/>
                          <pic:cNvPicPr/>
                        </pic:nvPicPr>
                        <pic:blipFill>
                          <a:blip r:embed="rId70" cstate="print">
                            <a:extLst>
                              <a:ext uri="{28A0092B-C50C-407E-A947-70E740481C1C}">
                                <a14:useLocalDpi xmlns:a14="http://schemas.microsoft.com/office/drawing/2010/main"/>
                              </a:ext>
                            </a:extLst>
                          </a:blip>
                          <a:stretch>
                            <a:fillRect/>
                          </a:stretch>
                        </pic:blipFill>
                        <pic:spPr>
                          <a:xfrm>
                            <a:off x="0" y="0"/>
                            <a:ext cx="709295" cy="23702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cs="Arial"/>
                <w:sz w:val="12"/>
                <w:szCs w:val="16"/>
                <w:lang w:val="en-GB"/>
              </w:rPr>
              <w:t xml:space="preserve">Difference between 73 – 58 by counting up, </w:t>
            </w:r>
            <w:r w:rsidRPr="002C71D1">
              <w:rPr>
                <w:rFonts w:ascii="Arial" w:hAnsi="Arial" w:cs="Arial"/>
                <w:noProof/>
                <w:sz w:val="12"/>
                <w:szCs w:val="16"/>
                <w:lang w:val="en-GB"/>
              </w:rPr>
              <w:t>58 + _ = 73</w:t>
            </w:r>
          </w:p>
          <w:p w14:paraId="1F120B2A" w14:textId="77777777" w:rsidR="00E23C9D" w:rsidRPr="002C71D1" w:rsidRDefault="00E23C9D" w:rsidP="00BA6B3E">
            <w:pPr>
              <w:rPr>
                <w:rFonts w:ascii="Arial" w:hAnsi="Arial" w:cs="Arial"/>
                <w:sz w:val="12"/>
                <w:szCs w:val="16"/>
                <w:lang w:val="en-GB"/>
              </w:rPr>
            </w:pPr>
          </w:p>
          <w:p w14:paraId="376918A4" w14:textId="63311545" w:rsidR="00E23C9D" w:rsidRPr="002C71D1" w:rsidRDefault="00E23C9D" w:rsidP="00BA6B3E">
            <w:pPr>
              <w:rPr>
                <w:rFonts w:ascii="Arial" w:hAnsi="Arial" w:cs="Arial"/>
                <w:sz w:val="12"/>
                <w:szCs w:val="16"/>
                <w:lang w:val="en-GB"/>
              </w:rPr>
            </w:pPr>
          </w:p>
          <w:p w14:paraId="26E67E37" w14:textId="36CC2D1F" w:rsidR="00E23C9D" w:rsidRPr="002C71D1" w:rsidRDefault="00E23C9D" w:rsidP="00BA6B3E">
            <w:pPr>
              <w:rPr>
                <w:rFonts w:ascii="Arial" w:hAnsi="Arial" w:cs="Arial"/>
                <w:sz w:val="12"/>
                <w:szCs w:val="16"/>
                <w:lang w:val="en-GB"/>
              </w:rPr>
            </w:pPr>
          </w:p>
          <w:p w14:paraId="0B8E2D5D" w14:textId="392E8963" w:rsidR="00E23C9D" w:rsidRPr="002C71D1" w:rsidRDefault="00E23C9D" w:rsidP="005B4617">
            <w:pPr>
              <w:rPr>
                <w:rFonts w:ascii="Arial" w:hAnsi="Arial" w:cs="Arial"/>
                <w:sz w:val="12"/>
                <w:szCs w:val="20"/>
                <w:lang w:val="en-GB"/>
              </w:rPr>
            </w:pPr>
            <w:r w:rsidRPr="002C71D1">
              <w:rPr>
                <w:rFonts w:ascii="Arial" w:hAnsi="Arial" w:cs="Arial"/>
                <w:sz w:val="12"/>
                <w:szCs w:val="20"/>
                <w:lang w:val="en-GB"/>
              </w:rPr>
              <w:t>Taking away and exchanging, 73 – 46</w:t>
            </w:r>
          </w:p>
          <w:p w14:paraId="7384C7B6" w14:textId="62DE20D2" w:rsidR="00E23C9D" w:rsidRPr="002C71D1" w:rsidRDefault="00E23C9D" w:rsidP="00BA6B3E">
            <w:pPr>
              <w:rPr>
                <w:rFonts w:ascii="Arial" w:hAnsi="Arial" w:cs="Arial"/>
                <w:sz w:val="12"/>
                <w:szCs w:val="16"/>
                <w:lang w:val="en-GB"/>
              </w:rPr>
            </w:pPr>
          </w:p>
          <w:p w14:paraId="47EE991D" w14:textId="7E9E1411" w:rsidR="00E23C9D" w:rsidRPr="002C71D1" w:rsidRDefault="00E23C9D" w:rsidP="00BA6B3E">
            <w:pPr>
              <w:rPr>
                <w:rFonts w:ascii="Arial" w:hAnsi="Arial" w:cs="Arial"/>
                <w:sz w:val="12"/>
                <w:szCs w:val="16"/>
                <w:lang w:val="en-GB"/>
              </w:rPr>
            </w:pPr>
            <w:r w:rsidRPr="002C71D1">
              <w:rPr>
                <w:noProof/>
                <w:lang w:val="en-GB" w:eastAsia="en-GB"/>
              </w:rPr>
              <w:drawing>
                <wp:anchor distT="0" distB="0" distL="114300" distR="114300" simplePos="0" relativeHeight="252272640" behindDoc="0" locked="0" layoutInCell="1" allowOverlap="1" wp14:anchorId="170E282E" wp14:editId="34E14A22">
                  <wp:simplePos x="0" y="0"/>
                  <wp:positionH relativeFrom="column">
                    <wp:posOffset>840105</wp:posOffset>
                  </wp:positionH>
                  <wp:positionV relativeFrom="paragraph">
                    <wp:posOffset>5080</wp:posOffset>
                  </wp:positionV>
                  <wp:extent cx="335915" cy="488950"/>
                  <wp:effectExtent l="0" t="0" r="0" b="0"/>
                  <wp:wrapNone/>
                  <wp:docPr id="75921" name="Picture 7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9.JPG"/>
                          <pic:cNvPicPr/>
                        </pic:nvPicPr>
                        <pic:blipFill>
                          <a:blip r:embed="rId71" cstate="print">
                            <a:extLst>
                              <a:ext uri="{28A0092B-C50C-407E-A947-70E740481C1C}">
                                <a14:useLocalDpi xmlns:a14="http://schemas.microsoft.com/office/drawing/2010/main"/>
                              </a:ext>
                            </a:extLst>
                          </a:blip>
                          <a:stretch>
                            <a:fillRect/>
                          </a:stretch>
                        </pic:blipFill>
                        <pic:spPr>
                          <a:xfrm>
                            <a:off x="0" y="0"/>
                            <a:ext cx="335915" cy="4889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74BB16" w14:textId="4B174A6D" w:rsidR="00E23C9D" w:rsidRPr="002C71D1" w:rsidRDefault="00E23C9D" w:rsidP="00BA6B3E">
            <w:pPr>
              <w:rPr>
                <w:rFonts w:ascii="Arial" w:hAnsi="Arial" w:cs="Arial"/>
                <w:sz w:val="12"/>
                <w:szCs w:val="16"/>
                <w:lang w:val="en-GB"/>
              </w:rPr>
            </w:pPr>
            <w:r w:rsidRPr="002C71D1">
              <w:rPr>
                <w:noProof/>
                <w:lang w:val="en-GB" w:eastAsia="en-GB"/>
              </w:rPr>
              <w:drawing>
                <wp:anchor distT="0" distB="0" distL="114300" distR="114300" simplePos="0" relativeHeight="252282880" behindDoc="0" locked="0" layoutInCell="1" allowOverlap="1" wp14:anchorId="1AA92BB9" wp14:editId="41E5DCCF">
                  <wp:simplePos x="0" y="0"/>
                  <wp:positionH relativeFrom="column">
                    <wp:posOffset>125730</wp:posOffset>
                  </wp:positionH>
                  <wp:positionV relativeFrom="paragraph">
                    <wp:posOffset>5715</wp:posOffset>
                  </wp:positionV>
                  <wp:extent cx="398145" cy="410845"/>
                  <wp:effectExtent l="0" t="0" r="8255" b="0"/>
                  <wp:wrapNone/>
                  <wp:docPr id="75920" name="Picture 7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8.jpg"/>
                          <pic:cNvPicPr/>
                        </pic:nvPicPr>
                        <pic:blipFill>
                          <a:blip r:embed="rId72" cstate="print">
                            <a:extLst>
                              <a:ext uri="{28A0092B-C50C-407E-A947-70E740481C1C}">
                                <a14:useLocalDpi xmlns:a14="http://schemas.microsoft.com/office/drawing/2010/main"/>
                              </a:ext>
                            </a:extLst>
                          </a:blip>
                          <a:stretch>
                            <a:fillRect/>
                          </a:stretch>
                        </pic:blipFill>
                        <pic:spPr>
                          <a:xfrm>
                            <a:off x="0" y="0"/>
                            <a:ext cx="398145" cy="4108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3A14C2" w14:textId="63407251" w:rsidR="00E23C9D" w:rsidRPr="002C71D1" w:rsidRDefault="00E23C9D" w:rsidP="00BA6B3E">
            <w:pPr>
              <w:rPr>
                <w:rFonts w:ascii="Arial" w:hAnsi="Arial" w:cs="Arial"/>
                <w:sz w:val="12"/>
                <w:szCs w:val="16"/>
                <w:lang w:val="en-GB"/>
              </w:rPr>
            </w:pPr>
            <w:r w:rsidRPr="002C71D1">
              <w:rPr>
                <w:rFonts w:ascii="Arial" w:hAnsi="Arial"/>
                <w:b/>
                <w:noProof/>
                <w:sz w:val="12"/>
                <w:szCs w:val="36"/>
                <w:lang w:val="en-GB" w:eastAsia="en-GB"/>
              </w:rPr>
              <mc:AlternateContent>
                <mc:Choice Requires="wps">
                  <w:drawing>
                    <wp:anchor distT="0" distB="0" distL="114300" distR="114300" simplePos="0" relativeHeight="252284928" behindDoc="0" locked="0" layoutInCell="1" allowOverlap="1" wp14:anchorId="16593AC9" wp14:editId="2A54BE9A">
                      <wp:simplePos x="0" y="0"/>
                      <wp:positionH relativeFrom="column">
                        <wp:posOffset>601345</wp:posOffset>
                      </wp:positionH>
                      <wp:positionV relativeFrom="paragraph">
                        <wp:posOffset>57785</wp:posOffset>
                      </wp:positionV>
                      <wp:extent cx="166370" cy="111760"/>
                      <wp:effectExtent l="50800" t="50800" r="62230" b="116840"/>
                      <wp:wrapThrough wrapText="bothSides">
                        <wp:wrapPolygon edited="0">
                          <wp:start x="6595" y="-9818"/>
                          <wp:lineTo x="-6595" y="0"/>
                          <wp:lineTo x="-6595" y="19636"/>
                          <wp:lineTo x="6595" y="39273"/>
                          <wp:lineTo x="26382" y="39273"/>
                          <wp:lineTo x="26382" y="-9818"/>
                          <wp:lineTo x="6595" y="-9818"/>
                        </wp:wrapPolygon>
                      </wp:wrapThrough>
                      <wp:docPr id="24" name="Right Arrow 24"/>
                      <wp:cNvGraphicFramePr/>
                      <a:graphic xmlns:a="http://schemas.openxmlformats.org/drawingml/2006/main">
                        <a:graphicData uri="http://schemas.microsoft.com/office/word/2010/wordprocessingShape">
                          <wps:wsp>
                            <wps:cNvSpPr/>
                            <wps:spPr>
                              <a:xfrm>
                                <a:off x="0" y="0"/>
                                <a:ext cx="166370" cy="11176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Arrow 24" o:spid="_x0000_s1026" type="#_x0000_t13" style="position:absolute;margin-left:47.35pt;margin-top:4.55pt;width:13.1pt;height:8.8pt;z-index:25228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" adj="14345" fillcolor="#4f81bd [3204]" strokecolor="#4579b8 [3044]">
                      <v:fill color2="#a7bfde [1620]" rotate="t" type="gradient">
                        <o:fill v:ext="view" type="gradientUnscaled"/>
                      </v:fill>
                      <v:shadow on="t" opacity="22937f" mv:blur="40000f" origin=",.5" offset="0,23000emu"/>
                      <w10:wrap type="through"/>
                    </v:shape>
                  </w:pict>
                </mc:Fallback>
              </mc:AlternateContent>
            </w:r>
          </w:p>
          <w:p w14:paraId="033B212F" w14:textId="77777777" w:rsidR="00E23C9D" w:rsidRPr="002C71D1" w:rsidRDefault="00E23C9D" w:rsidP="00BA6B3E">
            <w:pPr>
              <w:rPr>
                <w:rFonts w:ascii="Arial" w:hAnsi="Arial" w:cs="Arial"/>
                <w:sz w:val="12"/>
                <w:szCs w:val="16"/>
                <w:lang w:val="en-GB"/>
              </w:rPr>
            </w:pPr>
          </w:p>
          <w:p w14:paraId="0E74BF3A" w14:textId="16E3C434" w:rsidR="00E23C9D" w:rsidRPr="002C71D1" w:rsidRDefault="00E23C9D" w:rsidP="00BA6B3E">
            <w:pPr>
              <w:rPr>
                <w:rFonts w:ascii="Arial" w:hAnsi="Arial" w:cs="Arial"/>
                <w:sz w:val="12"/>
                <w:szCs w:val="16"/>
                <w:lang w:val="en-GB"/>
              </w:rPr>
            </w:pPr>
          </w:p>
          <w:p w14:paraId="2FD8BB90" w14:textId="67537D14" w:rsidR="00E23C9D" w:rsidRPr="002C71D1" w:rsidRDefault="00E23C9D" w:rsidP="00BA6B3E">
            <w:pPr>
              <w:rPr>
                <w:rFonts w:ascii="Arial" w:hAnsi="Arial" w:cs="Arial"/>
                <w:sz w:val="12"/>
                <w:szCs w:val="16"/>
                <w:lang w:val="en-GB"/>
              </w:rPr>
            </w:pPr>
          </w:p>
          <w:p w14:paraId="227BD199" w14:textId="30D22923" w:rsidR="00E23C9D" w:rsidRPr="002C71D1" w:rsidRDefault="00E23C9D" w:rsidP="00BA6B3E">
            <w:pPr>
              <w:rPr>
                <w:rFonts w:ascii="Arial" w:hAnsi="Arial" w:cs="Arial"/>
                <w:i/>
                <w:sz w:val="10"/>
                <w:szCs w:val="10"/>
                <w:lang w:val="en-GB"/>
              </w:rPr>
            </w:pPr>
            <w:r w:rsidRPr="002C71D1">
              <w:rPr>
                <w:rFonts w:ascii="Arial" w:hAnsi="Arial" w:cs="Arial"/>
                <w:i/>
                <w:sz w:val="10"/>
                <w:szCs w:val="10"/>
                <w:lang w:val="en-GB"/>
              </w:rPr>
              <w:t xml:space="preserve">        ‘Where’s the                   Exchange to                </w:t>
            </w:r>
          </w:p>
          <w:p w14:paraId="5E034D59" w14:textId="66654135" w:rsidR="00E23C9D" w:rsidRPr="002C71D1" w:rsidRDefault="00E23C9D" w:rsidP="00BA6B3E">
            <w:pPr>
              <w:rPr>
                <w:rFonts w:ascii="Arial" w:hAnsi="Arial" w:cs="Arial"/>
                <w:i/>
                <w:sz w:val="10"/>
                <w:szCs w:val="10"/>
                <w:lang w:val="en-GB"/>
              </w:rPr>
            </w:pPr>
            <w:r w:rsidRPr="002C71D1">
              <w:rPr>
                <w:rFonts w:ascii="Arial" w:hAnsi="Arial" w:cs="Arial"/>
                <w:i/>
                <w:sz w:val="10"/>
                <w:szCs w:val="10"/>
                <w:lang w:val="en-GB"/>
              </w:rPr>
              <w:t xml:space="preserve">      ‘</w:t>
            </w:r>
            <w:proofErr w:type="gramStart"/>
            <w:r w:rsidRPr="002C71D1">
              <w:rPr>
                <w:rFonts w:ascii="Arial" w:hAnsi="Arial" w:cs="Arial"/>
                <w:i/>
                <w:sz w:val="10"/>
                <w:szCs w:val="10"/>
                <w:lang w:val="en-GB"/>
              </w:rPr>
              <w:t>forty</w:t>
            </w:r>
            <w:proofErr w:type="gramEnd"/>
            <w:r w:rsidRPr="002C71D1">
              <w:rPr>
                <w:rFonts w:ascii="Arial" w:hAnsi="Arial" w:cs="Arial"/>
                <w:i/>
                <w:sz w:val="10"/>
                <w:szCs w:val="10"/>
                <w:lang w:val="en-GB"/>
              </w:rPr>
              <w:t xml:space="preserve"> and six?’                create ‘sixty thirteen’</w:t>
            </w:r>
          </w:p>
          <w:p w14:paraId="28A0433A" w14:textId="17695C30" w:rsidR="00E23C9D" w:rsidRPr="002C71D1" w:rsidRDefault="00E23C9D" w:rsidP="00BA6B3E">
            <w:pPr>
              <w:rPr>
                <w:rFonts w:ascii="Arial" w:hAnsi="Arial" w:cs="Arial"/>
                <w:i/>
                <w:sz w:val="10"/>
                <w:szCs w:val="10"/>
                <w:lang w:val="en-GB"/>
              </w:rPr>
            </w:pPr>
            <w:r w:rsidRPr="002C71D1">
              <w:rPr>
                <w:noProof/>
                <w:lang w:val="en-GB" w:eastAsia="en-GB"/>
              </w:rPr>
              <mc:AlternateContent>
                <mc:Choice Requires="wps">
                  <w:drawing>
                    <wp:anchor distT="0" distB="0" distL="114300" distR="114300" simplePos="0" relativeHeight="252274688" behindDoc="0" locked="0" layoutInCell="1" allowOverlap="1" wp14:anchorId="685F4101" wp14:editId="40024B72">
                      <wp:simplePos x="0" y="0"/>
                      <wp:positionH relativeFrom="column">
                        <wp:posOffset>952500</wp:posOffset>
                      </wp:positionH>
                      <wp:positionV relativeFrom="paragraph">
                        <wp:posOffset>47625</wp:posOffset>
                      </wp:positionV>
                      <wp:extent cx="166370" cy="111760"/>
                      <wp:effectExtent l="78105" t="23495" r="38735" b="89535"/>
                      <wp:wrapNone/>
                      <wp:docPr id="75926" name="Right Arrow 75926"/>
                      <wp:cNvGraphicFramePr/>
                      <a:graphic xmlns:a="http://schemas.openxmlformats.org/drawingml/2006/main">
                        <a:graphicData uri="http://schemas.microsoft.com/office/word/2010/wordprocessingShape">
                          <wps:wsp>
                            <wps:cNvSpPr/>
                            <wps:spPr>
                              <a:xfrm rot="5400000">
                                <a:off x="0" y="0"/>
                                <a:ext cx="166370" cy="111760"/>
                              </a:xfrm>
                              <a:prstGeom prst="rightArrow">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ight Arrow 75926" o:spid="_x0000_s1026" type="#_x0000_t13" style="position:absolute;margin-left:75pt;margin-top:3.75pt;width:13.1pt;height:8.8pt;rotation:90;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" adj="14345" fillcolor="#4f81bd [3204]" strokecolor="#4579b8 [3044]">
                      <v:fill color2="#a7bfde [1620]" rotate="t" type="gradient">
                        <o:fill v:ext="view" type="gradientUnscaled"/>
                      </v:fill>
                      <v:shadow on="t" opacity="22937f" mv:blur="40000f" origin=",.5" offset="0,23000emu"/>
                    </v:shape>
                  </w:pict>
                </mc:Fallback>
              </mc:AlternateContent>
            </w:r>
            <w:r w:rsidRPr="002C71D1">
              <w:rPr>
                <w:rFonts w:ascii="Arial" w:hAnsi="Arial" w:cs="Arial"/>
                <w:i/>
                <w:sz w:val="10"/>
                <w:szCs w:val="10"/>
                <w:lang w:val="en-GB"/>
              </w:rPr>
              <w:t xml:space="preserve">                                             </w:t>
            </w:r>
          </w:p>
          <w:p w14:paraId="273FDF97" w14:textId="6A4C97D3" w:rsidR="00E23C9D" w:rsidRPr="002C71D1" w:rsidRDefault="00E23C9D" w:rsidP="00BA6B3E">
            <w:pPr>
              <w:rPr>
                <w:rFonts w:ascii="Arial" w:hAnsi="Arial" w:cs="Arial"/>
                <w:sz w:val="12"/>
                <w:szCs w:val="16"/>
                <w:lang w:val="en-GB"/>
              </w:rPr>
            </w:pPr>
          </w:p>
          <w:p w14:paraId="58715D53" w14:textId="16E7FA3E" w:rsidR="00E23C9D" w:rsidRPr="002C71D1" w:rsidRDefault="00E23C9D" w:rsidP="00BA6B3E">
            <w:pPr>
              <w:rPr>
                <w:rFonts w:ascii="Arial" w:hAnsi="Arial" w:cs="Arial"/>
                <w:sz w:val="12"/>
                <w:szCs w:val="16"/>
                <w:lang w:val="en-GB"/>
              </w:rPr>
            </w:pPr>
            <w:r w:rsidRPr="002C71D1">
              <w:rPr>
                <w:noProof/>
                <w:lang w:val="en-GB" w:eastAsia="en-GB"/>
              </w:rPr>
              <w:drawing>
                <wp:anchor distT="0" distB="0" distL="114300" distR="114300" simplePos="0" relativeHeight="252273664" behindDoc="0" locked="0" layoutInCell="1" allowOverlap="1" wp14:anchorId="2AAB19EC" wp14:editId="5C77C86E">
                  <wp:simplePos x="0" y="0"/>
                  <wp:positionH relativeFrom="column">
                    <wp:posOffset>860425</wp:posOffset>
                  </wp:positionH>
                  <wp:positionV relativeFrom="paragraph">
                    <wp:posOffset>57785</wp:posOffset>
                  </wp:positionV>
                  <wp:extent cx="368935" cy="415925"/>
                  <wp:effectExtent l="0" t="0" r="12065" b="0"/>
                  <wp:wrapNone/>
                  <wp:docPr id="75923" name="Picture 7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0.JPG"/>
                          <pic:cNvPicPr/>
                        </pic:nvPicPr>
                        <pic:blipFill>
                          <a:blip r:embed="rId73" cstate="print">
                            <a:extLst>
                              <a:ext uri="{28A0092B-C50C-407E-A947-70E740481C1C}">
                                <a14:useLocalDpi xmlns:a14="http://schemas.microsoft.com/office/drawing/2010/main"/>
                              </a:ext>
                            </a:extLst>
                          </a:blip>
                          <a:stretch>
                            <a:fillRect/>
                          </a:stretch>
                        </pic:blipFill>
                        <pic:spPr>
                          <a:xfrm>
                            <a:off x="0" y="0"/>
                            <a:ext cx="368935" cy="4159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161F35" w14:textId="269E3014" w:rsidR="00E23C9D" w:rsidRPr="002C71D1" w:rsidRDefault="00E23C9D" w:rsidP="00BA6B3E">
            <w:pPr>
              <w:rPr>
                <w:rFonts w:ascii="Arial" w:hAnsi="Arial" w:cs="Arial"/>
                <w:sz w:val="12"/>
                <w:szCs w:val="16"/>
                <w:lang w:val="en-GB"/>
              </w:rPr>
            </w:pPr>
            <w:r w:rsidRPr="002C71D1">
              <w:rPr>
                <w:rFonts w:ascii="Arial" w:hAnsi="Arial" w:cs="Arial"/>
                <w:noProof/>
                <w:sz w:val="12"/>
                <w:szCs w:val="16"/>
                <w:lang w:val="en-GB" w:eastAsia="en-GB"/>
              </w:rPr>
              <mc:AlternateContent>
                <mc:Choice Requires="wpg">
                  <w:drawing>
                    <wp:anchor distT="0" distB="0" distL="114300" distR="114300" simplePos="0" relativeHeight="252285952" behindDoc="0" locked="0" layoutInCell="1" allowOverlap="1" wp14:anchorId="11B07893" wp14:editId="1DA73434">
                      <wp:simplePos x="0" y="0"/>
                      <wp:positionH relativeFrom="column">
                        <wp:posOffset>77470</wp:posOffset>
                      </wp:positionH>
                      <wp:positionV relativeFrom="paragraph">
                        <wp:posOffset>22860</wp:posOffset>
                      </wp:positionV>
                      <wp:extent cx="434975" cy="189865"/>
                      <wp:effectExtent l="0" t="0" r="0" b="0"/>
                      <wp:wrapNone/>
                      <wp:docPr id="26" name="Group 26"/>
                      <wp:cNvGraphicFramePr/>
                      <a:graphic xmlns:a="http://schemas.openxmlformats.org/drawingml/2006/main">
                        <a:graphicData uri="http://schemas.microsoft.com/office/word/2010/wordprocessingGroup">
                          <wpg:wgp>
                            <wpg:cNvGrpSpPr/>
                            <wpg:grpSpPr>
                              <a:xfrm>
                                <a:off x="0" y="0"/>
                                <a:ext cx="434975" cy="189865"/>
                                <a:chOff x="0" y="0"/>
                                <a:chExt cx="434975" cy="189865"/>
                              </a:xfrm>
                            </wpg:grpSpPr>
                            <pic:pic xmlns:pic="http://schemas.openxmlformats.org/drawingml/2006/picture">
                              <pic:nvPicPr>
                                <pic:cNvPr id="75925" name="Picture 75925"/>
                                <pic:cNvPicPr>
                                  <a:picLocks noChangeAspect="1"/>
                                </pic:cNvPicPr>
                              </pic:nvPicPr>
                              <pic:blipFill rotWithShape="1">
                                <a:blip r:embed="rId74" cstate="print">
                                  <a:extLst>
                                    <a:ext uri="{28A0092B-C50C-407E-A947-70E740481C1C}">
                                      <a14:useLocalDpi xmlns:a14="http://schemas.microsoft.com/office/drawing/2010/main"/>
                                    </a:ext>
                                  </a:extLst>
                                </a:blip>
                                <a:srcRect/>
                                <a:stretch/>
                              </pic:blipFill>
                              <pic:spPr bwMode="auto">
                                <a:xfrm>
                                  <a:off x="0" y="0"/>
                                  <a:ext cx="434340" cy="1898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25" name="Picture 25"/>
                                <pic:cNvPicPr>
                                  <a:picLocks noChangeAspect="1"/>
                                </pic:cNvPicPr>
                              </pic:nvPicPr>
                              <pic:blipFill rotWithShape="1">
                                <a:blip r:embed="rId75" cstate="print">
                                  <a:extLst>
                                    <a:ext uri="{28A0092B-C50C-407E-A947-70E740481C1C}">
                                      <a14:useLocalDpi xmlns:a14="http://schemas.microsoft.com/office/drawing/2010/main"/>
                                    </a:ext>
                                  </a:extLst>
                                </a:blip>
                                <a:srcRect r="-2"/>
                                <a:stretch/>
                              </pic:blipFill>
                              <pic:spPr bwMode="auto">
                                <a:xfrm>
                                  <a:off x="247015" y="76835"/>
                                  <a:ext cx="187960" cy="10795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xmlns:mo="http://schemas.microsoft.com/office/mac/office/2008/main" xmlns:mv="urn:schemas-microsoft-com:mac:vml">
                  <w:pict>
                    <v:group id="Group 26" o:spid="_x0000_s1026" style="position:absolute;margin-left:6.1pt;margin-top:1.8pt;width:34.25pt;height:14.95pt;z-index:252285952" coordsize="434975,1898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DcAAAAAQAAANwAAAABAAKgAgAE&#10;AAAAAQAAAGmgAwAEAAAAAQAAAC4AAAAA/9sAQwABAQEBAQEBAQEBAQEBAQIDAgICAgIDAgMCAwQE&#10;BAQEBAQEBQUGBQUFBgUEBAYIBgYHBwcHBwQFCAkIBwgGBwcH/9sAQwEBAQECAQIDAgIDBwUEBQcH&#10;BwcHBwcHBwcHBwcHBwcHBwcHBwcHBwcHBwcHBwcHBwcHBwcHBwcHBwcHBwcHBwcH/8AAEQgALgB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">
                      <v:shape id="Picture 75925" o:spid="_x0000_s1027" type="#_x0000_t75" style="position:absolute;width:434340;height:189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8&#10;h1rFAAAA3gAAAA8AAABkcnMvZG93bnJldi54bWxEj0FrwkAUhO8F/8PyhF5C3ShaTeoqIgR6bWzv&#10;j+wzm5p9G3ZXjf++Wyj0OMzMN8x2P9pe3MiHzrGC+SwHQdw43XGr4PNUvWxAhIissXdMCh4UYL+b&#10;PG2x1O7OH3SrYysShEOJCkyMQyllaAxZDDM3ECfv7LzFmKRvpfZ4T3Dby0Wev0qLHacFgwMdDTWX&#10;+moVHKrse3msvnqfrU9FcTWPZVZ3Sj1Px8MbiEhj/A//td+1gvWqWKzg9066AnL3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vIdaxQAAAN4AAAAPAAAAAAAAAAAAAAAAAJwC&#10;AABkcnMvZG93bnJldi54bWxQSwUGAAAAAAQABAD3AAAAjgMAAAAA&#10;">
                        <v:imagedata r:id="rId76" o:title=""/>
                        <v:path arrowok="t"/>
                      </v:shape>
                      <v:shape id="Picture 25" o:spid="_x0000_s1028" type="#_x0000_t75" style="position:absolute;left:247015;top:76835;width:187960;height:107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z&#10;nPDEAAAA2wAAAA8AAABkcnMvZG93bnJldi54bWxEj92KwjAUhO+FfYdwFrwRTZV1WapRlqKg4IV/&#10;D3Bsjm3Z5qQ0aa0+/UYQvBxm5htmvuxMKVqqXWFZwXgUgSBOrS44U3A+rYc/IJxH1lhaJgV3crBc&#10;fPTmGGt74wO1R5+JAGEXo4Lc+yqW0qU5GXQjWxEH72prgz7IOpO6xluAm1JOouhbGiw4LORYUZJT&#10;+ndsjIJte7qcbXJomv3qa7BLxoONeZBS/c/udwbCU+ff4Vd7oxVMpvD8En6AXP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gznPDEAAAA2wAAAA8AAAAAAAAAAAAAAAAAnAIA&#10;AGRycy9kb3ducmV2LnhtbFBLBQYAAAAABAAEAPcAAACNAwAAAAA=&#10;">
                        <v:imagedata r:id="rId77" o:title="" cropright="-1f"/>
                        <v:path arrowok="t"/>
                      </v:shape>
                    </v:group>
                  </w:pict>
                </mc:Fallback>
              </mc:AlternateContent>
            </w:r>
          </w:p>
          <w:p w14:paraId="3BB7F6DE" w14:textId="424D32AF" w:rsidR="00E23C9D" w:rsidRPr="002C71D1" w:rsidRDefault="00E23C9D" w:rsidP="00BA6B3E">
            <w:pPr>
              <w:rPr>
                <w:rFonts w:ascii="Arial" w:hAnsi="Arial" w:cs="Arial"/>
                <w:sz w:val="12"/>
                <w:szCs w:val="16"/>
                <w:lang w:val="en-GB"/>
              </w:rPr>
            </w:pPr>
          </w:p>
          <w:p w14:paraId="1B86687C" w14:textId="40230805" w:rsidR="00E23C9D" w:rsidRPr="002C71D1" w:rsidRDefault="00E23C9D" w:rsidP="00BA6B3E">
            <w:pPr>
              <w:rPr>
                <w:rFonts w:ascii="Arial" w:hAnsi="Arial" w:cs="Arial"/>
                <w:sz w:val="12"/>
                <w:szCs w:val="16"/>
                <w:lang w:val="en-GB"/>
              </w:rPr>
            </w:pPr>
          </w:p>
          <w:p w14:paraId="0DF51657" w14:textId="77777777" w:rsidR="00E23C9D" w:rsidRPr="002C71D1" w:rsidRDefault="00E23C9D" w:rsidP="00D62C70">
            <w:pPr>
              <w:rPr>
                <w:rFonts w:ascii="Arial" w:hAnsi="Arial" w:cs="Arial"/>
                <w:i/>
                <w:sz w:val="10"/>
                <w:szCs w:val="10"/>
                <w:lang w:val="en-GB"/>
              </w:rPr>
            </w:pPr>
            <w:r w:rsidRPr="002C71D1">
              <w:rPr>
                <w:rFonts w:ascii="Arial" w:hAnsi="Arial" w:cs="Arial"/>
                <w:i/>
                <w:sz w:val="10"/>
                <w:szCs w:val="10"/>
                <w:lang w:val="en-GB"/>
              </w:rPr>
              <w:t xml:space="preserve">   ‘Twenty seven’                           </w:t>
            </w:r>
          </w:p>
          <w:p w14:paraId="0E631B9E" w14:textId="77777777" w:rsidR="00E23C9D" w:rsidRPr="002C71D1" w:rsidRDefault="00E23C9D" w:rsidP="00BA6B3E">
            <w:pPr>
              <w:rPr>
                <w:rFonts w:ascii="Arial" w:hAnsi="Arial" w:cs="Arial"/>
                <w:sz w:val="12"/>
                <w:szCs w:val="16"/>
                <w:lang w:val="en-GB"/>
              </w:rPr>
            </w:pPr>
          </w:p>
          <w:p w14:paraId="4606EC50" w14:textId="4FAC64E9" w:rsidR="00E23C9D" w:rsidRPr="002C71D1" w:rsidRDefault="00E23C9D" w:rsidP="00D62C70">
            <w:pPr>
              <w:jc w:val="center"/>
              <w:rPr>
                <w:rFonts w:ascii="Arial" w:hAnsi="Arial" w:cs="Arial"/>
                <w:i/>
                <w:sz w:val="10"/>
                <w:szCs w:val="10"/>
                <w:lang w:val="en-GB"/>
              </w:rPr>
            </w:pPr>
            <w:r w:rsidRPr="002C71D1">
              <w:rPr>
                <w:rFonts w:ascii="Arial" w:hAnsi="Arial"/>
                <w:b/>
                <w:noProof/>
                <w:sz w:val="12"/>
                <w:szCs w:val="36"/>
                <w:lang w:val="en-GB" w:eastAsia="en-GB"/>
              </w:rPr>
              <mc:AlternateContent>
                <mc:Choice Requires="wps">
                  <w:drawing>
                    <wp:anchor distT="0" distB="0" distL="114300" distR="114300" simplePos="0" relativeHeight="252283904" behindDoc="0" locked="0" layoutInCell="1" allowOverlap="1" wp14:anchorId="514E2CA8" wp14:editId="44AF1F74">
                      <wp:simplePos x="0" y="0"/>
                      <wp:positionH relativeFrom="column">
                        <wp:posOffset>624840</wp:posOffset>
                      </wp:positionH>
                      <wp:positionV relativeFrom="paragraph">
                        <wp:posOffset>-314325</wp:posOffset>
                      </wp:positionV>
                      <wp:extent cx="166370" cy="111760"/>
                      <wp:effectExtent l="50800" t="50800" r="36830" b="116840"/>
                      <wp:wrapThrough wrapText="bothSides">
                        <wp:wrapPolygon edited="0">
                          <wp:start x="24898" y="31418"/>
                          <wp:lineTo x="28195" y="21600"/>
                          <wp:lineTo x="28195" y="1964"/>
                          <wp:lineTo x="24898" y="-17673"/>
                          <wp:lineTo x="5111" y="-17673"/>
                          <wp:lineTo x="-1484" y="6873"/>
                          <wp:lineTo x="-1484" y="21600"/>
                          <wp:lineTo x="5111" y="31418"/>
                          <wp:lineTo x="24898" y="31418"/>
                        </wp:wrapPolygon>
                      </wp:wrapThrough>
                      <wp:docPr id="23" name="Right Arrow 23"/>
                      <wp:cNvGraphicFramePr/>
                      <a:graphic xmlns:a="http://schemas.openxmlformats.org/drawingml/2006/main">
                        <a:graphicData uri="http://schemas.microsoft.com/office/word/2010/wordprocessingShape">
                          <wps:wsp>
                            <wps:cNvSpPr/>
                            <wps:spPr>
                              <a:xfrm rot="10800000">
                                <a:off x="0" y="0"/>
                                <a:ext cx="166370" cy="11176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Arrow 23" o:spid="_x0000_s1026" type="#_x0000_t13" style="position:absolute;margin-left:49.2pt;margin-top:-24.7pt;width:13.1pt;height:8.8pt;rotation:180;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" adj="14345" fillcolor="#4f81bd [3204]" strokecolor="#4579b8 [3044]">
                      <v:fill color2="#a7bfde [1620]" rotate="t" type="gradient">
                        <o:fill v:ext="view" type="gradientUnscaled"/>
                      </v:fill>
                      <v:shadow on="t" opacity="22937f" mv:blur="40000f" origin=",.5" offset="0,23000emu"/>
                      <w10:wrap type="through"/>
                    </v:shape>
                  </w:pict>
                </mc:Fallback>
              </mc:AlternateContent>
            </w:r>
            <w:r w:rsidRPr="002C71D1">
              <w:rPr>
                <w:rFonts w:ascii="Arial" w:hAnsi="Arial" w:cs="Arial"/>
                <w:i/>
                <w:sz w:val="10"/>
                <w:szCs w:val="10"/>
                <w:lang w:val="en-GB"/>
              </w:rPr>
              <w:t xml:space="preserve">                                        ‘Now take away</w:t>
            </w:r>
          </w:p>
          <w:p w14:paraId="300DAD50" w14:textId="23A823BA" w:rsidR="00E23C9D" w:rsidRPr="002C71D1" w:rsidRDefault="00E23C9D" w:rsidP="00D62C70">
            <w:pPr>
              <w:rPr>
                <w:rFonts w:ascii="Arial" w:hAnsi="Arial" w:cs="Arial"/>
                <w:i/>
                <w:sz w:val="10"/>
                <w:szCs w:val="10"/>
                <w:lang w:val="en-GB"/>
              </w:rPr>
            </w:pPr>
            <w:r w:rsidRPr="002C71D1">
              <w:rPr>
                <w:rFonts w:ascii="Arial" w:hAnsi="Arial" w:cs="Arial"/>
                <w:i/>
                <w:sz w:val="10"/>
                <w:szCs w:val="10"/>
                <w:lang w:val="en-GB"/>
              </w:rPr>
              <w:t xml:space="preserve">                                               the forty and six’</w:t>
            </w:r>
          </w:p>
        </w:tc>
        <w:tc>
          <w:tcPr>
            <w:tcW w:w="2430" w:type="dxa"/>
          </w:tcPr>
          <w:p w14:paraId="1C0E75F0" w14:textId="18A0DD82" w:rsidR="00E23C9D" w:rsidRPr="002C71D1" w:rsidRDefault="00E23C9D" w:rsidP="005B4617">
            <w:pPr>
              <w:rPr>
                <w:rFonts w:ascii="Arial" w:hAnsi="Arial" w:cs="Arial"/>
                <w:sz w:val="12"/>
                <w:szCs w:val="20"/>
                <w:lang w:val="en-GB"/>
              </w:rPr>
            </w:pPr>
            <w:r w:rsidRPr="002C71D1">
              <w:rPr>
                <w:rFonts w:ascii="Arial" w:hAnsi="Arial" w:cs="Arial"/>
                <w:sz w:val="12"/>
                <w:szCs w:val="20"/>
                <w:lang w:val="en-GB"/>
              </w:rPr>
              <w:t xml:space="preserve">Taking away and exchanging, </w:t>
            </w:r>
            <w:r w:rsidRPr="002C71D1">
              <w:rPr>
                <w:rFonts w:ascii="Arial" w:hAnsi="Arial"/>
                <w:sz w:val="12"/>
                <w:szCs w:val="36"/>
                <w:lang w:val="en-GB"/>
              </w:rPr>
              <w:t>344 – 187</w:t>
            </w:r>
            <w:r w:rsidRPr="002C71D1">
              <w:rPr>
                <w:rFonts w:ascii="Arial" w:hAnsi="Arial"/>
                <w:b/>
                <w:sz w:val="12"/>
                <w:szCs w:val="36"/>
                <w:lang w:val="en-GB"/>
              </w:rPr>
              <w:t xml:space="preserve">   </w:t>
            </w:r>
          </w:p>
          <w:p w14:paraId="11A049A2" w14:textId="343A93BF" w:rsidR="00E23C9D" w:rsidRPr="002C71D1" w:rsidRDefault="00E23C9D" w:rsidP="00BA6B3E">
            <w:pPr>
              <w:rPr>
                <w:rFonts w:ascii="Arial" w:hAnsi="Arial"/>
                <w:sz w:val="12"/>
                <w:szCs w:val="36"/>
                <w:lang w:val="en-GB"/>
              </w:rPr>
            </w:pPr>
            <w:r w:rsidRPr="002C71D1">
              <w:rPr>
                <w:rFonts w:ascii="Arial" w:hAnsi="Arial"/>
                <w:sz w:val="12"/>
                <w:szCs w:val="36"/>
                <w:lang w:val="en-GB"/>
              </w:rPr>
              <w:t>Place value counters</w:t>
            </w:r>
          </w:p>
          <w:p w14:paraId="1981FE42" w14:textId="77777777" w:rsidR="00E23C9D" w:rsidRPr="002C71D1" w:rsidRDefault="00E23C9D" w:rsidP="00BA6B3E">
            <w:pPr>
              <w:rPr>
                <w:rFonts w:ascii="Arial" w:hAnsi="Arial"/>
                <w:sz w:val="12"/>
                <w:szCs w:val="36"/>
                <w:lang w:val="en-GB"/>
              </w:rPr>
            </w:pPr>
          </w:p>
          <w:p w14:paraId="49956EF1" w14:textId="42182E76" w:rsidR="00E23C9D" w:rsidRPr="002C71D1" w:rsidRDefault="00E23C9D" w:rsidP="00BA6B3E">
            <w:pPr>
              <w:rPr>
                <w:rFonts w:ascii="Arial" w:hAnsi="Arial"/>
                <w:i/>
                <w:sz w:val="12"/>
                <w:szCs w:val="36"/>
                <w:lang w:val="en-GB"/>
              </w:rPr>
            </w:pPr>
            <w:r w:rsidRPr="002C71D1">
              <w:rPr>
                <w:rFonts w:ascii="Arial" w:hAnsi="Arial"/>
                <w:noProof/>
                <w:sz w:val="12"/>
                <w:szCs w:val="36"/>
                <w:lang w:val="en-GB" w:eastAsia="en-GB"/>
              </w:rPr>
              <w:drawing>
                <wp:anchor distT="0" distB="0" distL="114300" distR="114300" simplePos="0" relativeHeight="252275712" behindDoc="0" locked="0" layoutInCell="1" allowOverlap="1" wp14:anchorId="13DD0810" wp14:editId="34BB3351">
                  <wp:simplePos x="0" y="0"/>
                  <wp:positionH relativeFrom="column">
                    <wp:posOffset>712470</wp:posOffset>
                  </wp:positionH>
                  <wp:positionV relativeFrom="paragraph">
                    <wp:posOffset>41275</wp:posOffset>
                  </wp:positionV>
                  <wp:extent cx="689610" cy="281305"/>
                  <wp:effectExtent l="0" t="0" r="0" b="0"/>
                  <wp:wrapThrough wrapText="bothSides">
                    <wp:wrapPolygon edited="0">
                      <wp:start x="0" y="0"/>
                      <wp:lineTo x="0" y="19503"/>
                      <wp:lineTo x="20685" y="19503"/>
                      <wp:lineTo x="20685" y="0"/>
                      <wp:lineTo x="0" y="0"/>
                    </wp:wrapPolygon>
                  </wp:wrapThrough>
                  <wp:docPr id="75929" name="Picture 7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9" name="Picture 75929"/>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689610" cy="2813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2C71D1">
              <w:rPr>
                <w:rFonts w:ascii="Arial" w:hAnsi="Arial"/>
                <w:i/>
                <w:sz w:val="12"/>
                <w:szCs w:val="36"/>
                <w:lang w:val="en-GB"/>
              </w:rPr>
              <w:t xml:space="preserve">‘Where’s the one </w:t>
            </w:r>
          </w:p>
          <w:p w14:paraId="6C9735CC" w14:textId="77777777" w:rsidR="00E23C9D" w:rsidRPr="002C71D1" w:rsidRDefault="00E23C9D" w:rsidP="00BA6B3E">
            <w:pPr>
              <w:rPr>
                <w:rFonts w:ascii="Arial" w:hAnsi="Arial"/>
                <w:i/>
                <w:sz w:val="12"/>
                <w:szCs w:val="36"/>
                <w:lang w:val="en-GB"/>
              </w:rPr>
            </w:pPr>
            <w:r w:rsidRPr="002C71D1">
              <w:rPr>
                <w:rFonts w:ascii="Arial" w:hAnsi="Arial"/>
                <w:i/>
                <w:sz w:val="12"/>
                <w:szCs w:val="36"/>
                <w:lang w:val="en-GB"/>
              </w:rPr>
              <w:t xml:space="preserve">hundred and </w:t>
            </w:r>
          </w:p>
          <w:p w14:paraId="1D7D5222" w14:textId="7FF7C7D8" w:rsidR="00E23C9D" w:rsidRPr="002C71D1" w:rsidRDefault="00E23C9D" w:rsidP="00BA6B3E">
            <w:pPr>
              <w:rPr>
                <w:rFonts w:ascii="Arial" w:hAnsi="Arial"/>
                <w:i/>
                <w:sz w:val="12"/>
                <w:szCs w:val="36"/>
                <w:lang w:val="en-GB"/>
              </w:rPr>
            </w:pPr>
            <w:r w:rsidRPr="002C71D1">
              <w:rPr>
                <w:rFonts w:ascii="Arial" w:hAnsi="Arial"/>
                <w:i/>
                <w:sz w:val="12"/>
                <w:szCs w:val="36"/>
                <w:lang w:val="en-GB"/>
              </w:rPr>
              <w:t xml:space="preserve">eighty and </w:t>
            </w:r>
          </w:p>
          <w:p w14:paraId="28940394" w14:textId="444BC294" w:rsidR="00E23C9D" w:rsidRPr="002C71D1" w:rsidRDefault="00E23C9D" w:rsidP="00BA6B3E">
            <w:pPr>
              <w:rPr>
                <w:rFonts w:ascii="Arial" w:hAnsi="Arial"/>
                <w:i/>
                <w:sz w:val="12"/>
                <w:szCs w:val="36"/>
                <w:lang w:val="en-GB"/>
              </w:rPr>
            </w:pPr>
            <w:proofErr w:type="gramStart"/>
            <w:r w:rsidRPr="002C71D1">
              <w:rPr>
                <w:rFonts w:ascii="Arial" w:hAnsi="Arial"/>
                <w:i/>
                <w:sz w:val="12"/>
                <w:szCs w:val="36"/>
                <w:lang w:val="en-GB"/>
              </w:rPr>
              <w:t>seven</w:t>
            </w:r>
            <w:proofErr w:type="gramEnd"/>
            <w:r w:rsidRPr="002C71D1">
              <w:rPr>
                <w:rFonts w:ascii="Arial" w:hAnsi="Arial"/>
                <w:i/>
                <w:sz w:val="12"/>
                <w:szCs w:val="36"/>
                <w:lang w:val="en-GB"/>
              </w:rPr>
              <w:t>?</w:t>
            </w:r>
          </w:p>
          <w:p w14:paraId="515A0D25" w14:textId="77777777" w:rsidR="00E23C9D" w:rsidRPr="002C71D1" w:rsidRDefault="00E23C9D" w:rsidP="00BA6B3E">
            <w:pPr>
              <w:rPr>
                <w:rFonts w:ascii="Arial" w:hAnsi="Arial"/>
                <w:i/>
                <w:sz w:val="12"/>
                <w:szCs w:val="36"/>
                <w:lang w:val="en-GB"/>
              </w:rPr>
            </w:pPr>
          </w:p>
          <w:p w14:paraId="41FEA0CB" w14:textId="77777777" w:rsidR="00E23C9D" w:rsidRPr="002C71D1" w:rsidRDefault="00E23C9D" w:rsidP="00497873">
            <w:pPr>
              <w:rPr>
                <w:rFonts w:ascii="Arial" w:hAnsi="Arial"/>
                <w:i/>
                <w:sz w:val="12"/>
                <w:szCs w:val="36"/>
                <w:lang w:val="en-GB"/>
              </w:rPr>
            </w:pPr>
            <w:r w:rsidRPr="002C71D1">
              <w:rPr>
                <w:rFonts w:ascii="Arial" w:hAnsi="Arial"/>
                <w:i/>
                <w:sz w:val="12"/>
                <w:szCs w:val="36"/>
                <w:lang w:val="en-GB"/>
              </w:rPr>
              <w:t xml:space="preserve">Exchange to create </w:t>
            </w:r>
          </w:p>
          <w:p w14:paraId="06B7301E" w14:textId="2E3DB638" w:rsidR="00E23C9D" w:rsidRPr="002C71D1" w:rsidRDefault="00E23C9D" w:rsidP="00497873">
            <w:pPr>
              <w:rPr>
                <w:rFonts w:ascii="Arial" w:hAnsi="Arial"/>
                <w:i/>
                <w:sz w:val="12"/>
                <w:szCs w:val="36"/>
                <w:lang w:val="en-GB"/>
              </w:rPr>
            </w:pPr>
            <w:r w:rsidRPr="002C71D1">
              <w:rPr>
                <w:rFonts w:ascii="Arial" w:hAnsi="Arial"/>
                <w:i/>
                <w:sz w:val="12"/>
                <w:szCs w:val="36"/>
                <w:lang w:val="en-GB"/>
              </w:rPr>
              <w:t xml:space="preserve">three hundred and </w:t>
            </w:r>
          </w:p>
          <w:p w14:paraId="2EA30E5B" w14:textId="56CD02CB" w:rsidR="00E23C9D" w:rsidRPr="002C71D1" w:rsidRDefault="00E23C9D" w:rsidP="00497873">
            <w:pPr>
              <w:rPr>
                <w:rFonts w:ascii="Arial" w:hAnsi="Arial"/>
                <w:i/>
                <w:sz w:val="12"/>
                <w:szCs w:val="36"/>
                <w:lang w:val="en-GB"/>
              </w:rPr>
            </w:pPr>
            <w:r w:rsidRPr="002C71D1">
              <w:rPr>
                <w:rFonts w:ascii="Arial" w:hAnsi="Arial"/>
                <w:b/>
                <w:noProof/>
                <w:sz w:val="12"/>
                <w:szCs w:val="36"/>
                <w:lang w:val="en-GB" w:eastAsia="en-GB"/>
              </w:rPr>
              <w:drawing>
                <wp:anchor distT="0" distB="0" distL="114300" distR="114300" simplePos="0" relativeHeight="252277760" behindDoc="0" locked="0" layoutInCell="1" allowOverlap="1" wp14:anchorId="5FF48D43" wp14:editId="6492BA49">
                  <wp:simplePos x="0" y="0"/>
                  <wp:positionH relativeFrom="column">
                    <wp:posOffset>708025</wp:posOffset>
                  </wp:positionH>
                  <wp:positionV relativeFrom="paragraph">
                    <wp:posOffset>233045</wp:posOffset>
                  </wp:positionV>
                  <wp:extent cx="720000" cy="327061"/>
                  <wp:effectExtent l="0" t="0" r="0" b="3175"/>
                  <wp:wrapThrough wrapText="bothSides">
                    <wp:wrapPolygon edited="0">
                      <wp:start x="0" y="0"/>
                      <wp:lineTo x="0" y="20132"/>
                      <wp:lineTo x="20590" y="20132"/>
                      <wp:lineTo x="20590" y="0"/>
                      <wp:lineTo x="0" y="0"/>
                    </wp:wrapPolygon>
                  </wp:wrapThrough>
                  <wp:docPr id="75931" name="Picture 7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1" name="Picture 75931"/>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720000" cy="32706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2C71D1">
              <w:rPr>
                <w:rFonts w:ascii="Arial" w:hAnsi="Arial"/>
                <w:b/>
                <w:noProof/>
                <w:sz w:val="12"/>
                <w:szCs w:val="36"/>
                <w:lang w:val="en-GB" w:eastAsia="en-GB"/>
              </w:rPr>
              <w:drawing>
                <wp:anchor distT="0" distB="0" distL="114300" distR="114300" simplePos="0" relativeHeight="252276736" behindDoc="0" locked="0" layoutInCell="1" allowOverlap="1" wp14:anchorId="1A8ED166" wp14:editId="28EDE5CB">
                  <wp:simplePos x="0" y="0"/>
                  <wp:positionH relativeFrom="column">
                    <wp:posOffset>702310</wp:posOffset>
                  </wp:positionH>
                  <wp:positionV relativeFrom="paragraph">
                    <wp:posOffset>-187960</wp:posOffset>
                  </wp:positionV>
                  <wp:extent cx="719455" cy="307340"/>
                  <wp:effectExtent l="0" t="0" r="0" b="0"/>
                  <wp:wrapNone/>
                  <wp:docPr id="75930" name="Picture 7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0" name="Picture 75930"/>
                          <pic:cNvPicPr>
                            <a:picLocks noChangeAspect="1"/>
                          </pic:cNvPicPr>
                        </pic:nvPicPr>
                        <pic:blipFill>
                          <a:blip r:embed="rId80" cstate="print">
                            <a:extLst>
                              <a:ext uri="{28A0092B-C50C-407E-A947-70E740481C1C}">
                                <a14:useLocalDpi xmlns:a14="http://schemas.microsoft.com/office/drawing/2010/main"/>
                              </a:ext>
                            </a:extLst>
                          </a:blip>
                          <a:stretch>
                            <a:fillRect/>
                          </a:stretch>
                        </pic:blipFill>
                        <pic:spPr>
                          <a:xfrm>
                            <a:off x="0" y="0"/>
                            <a:ext cx="719455" cy="307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roofErr w:type="gramStart"/>
            <w:r w:rsidRPr="002C71D1">
              <w:rPr>
                <w:rFonts w:ascii="Arial" w:hAnsi="Arial"/>
                <w:i/>
                <w:sz w:val="12"/>
                <w:szCs w:val="36"/>
                <w:lang w:val="en-GB"/>
              </w:rPr>
              <w:t>thirty</w:t>
            </w:r>
            <w:proofErr w:type="gramEnd"/>
            <w:r w:rsidRPr="002C71D1">
              <w:rPr>
                <w:rFonts w:ascii="Arial" w:hAnsi="Arial"/>
                <w:i/>
                <w:sz w:val="12"/>
                <w:szCs w:val="36"/>
                <w:lang w:val="en-GB"/>
              </w:rPr>
              <w:t xml:space="preserve"> and fourteen.</w:t>
            </w:r>
          </w:p>
          <w:p w14:paraId="3D744685" w14:textId="11F0F925" w:rsidR="00E23C9D" w:rsidRPr="002C71D1" w:rsidRDefault="00E23C9D" w:rsidP="00497873">
            <w:pPr>
              <w:rPr>
                <w:rFonts w:ascii="Arial" w:hAnsi="Arial"/>
                <w:i/>
                <w:sz w:val="12"/>
                <w:szCs w:val="36"/>
                <w:lang w:val="en-GB"/>
              </w:rPr>
            </w:pPr>
            <w:r w:rsidRPr="002C71D1">
              <w:rPr>
                <w:rFonts w:ascii="Arial" w:hAnsi="Arial"/>
                <w:b/>
                <w:noProof/>
                <w:sz w:val="12"/>
                <w:szCs w:val="36"/>
                <w:lang w:val="en-GB" w:eastAsia="en-GB"/>
              </w:rPr>
              <mc:AlternateContent>
                <mc:Choice Requires="wpg">
                  <w:drawing>
                    <wp:anchor distT="0" distB="0" distL="114300" distR="114300" simplePos="0" relativeHeight="252294144" behindDoc="0" locked="0" layoutInCell="1" allowOverlap="1" wp14:anchorId="30A827EE" wp14:editId="6C01650C">
                      <wp:simplePos x="0" y="0"/>
                      <wp:positionH relativeFrom="column">
                        <wp:posOffset>702310</wp:posOffset>
                      </wp:positionH>
                      <wp:positionV relativeFrom="paragraph">
                        <wp:posOffset>1374140</wp:posOffset>
                      </wp:positionV>
                      <wp:extent cx="719455" cy="274955"/>
                      <wp:effectExtent l="0" t="0" r="0" b="4445"/>
                      <wp:wrapThrough wrapText="bothSides">
                        <wp:wrapPolygon edited="0">
                          <wp:start x="0" y="0"/>
                          <wp:lineTo x="0" y="19954"/>
                          <wp:lineTo x="20590" y="19954"/>
                          <wp:lineTo x="20590" y="0"/>
                          <wp:lineTo x="0" y="0"/>
                        </wp:wrapPolygon>
                      </wp:wrapThrough>
                      <wp:docPr id="75783" name="Group 75783"/>
                      <wp:cNvGraphicFramePr/>
                      <a:graphic xmlns:a="http://schemas.openxmlformats.org/drawingml/2006/main">
                        <a:graphicData uri="http://schemas.microsoft.com/office/word/2010/wordprocessingGroup">
                          <wpg:wgp>
                            <wpg:cNvGrpSpPr/>
                            <wpg:grpSpPr>
                              <a:xfrm>
                                <a:off x="0" y="0"/>
                                <a:ext cx="719455" cy="274955"/>
                                <a:chOff x="0" y="0"/>
                                <a:chExt cx="585470" cy="274955"/>
                              </a:xfrm>
                            </wpg:grpSpPr>
                            <pic:pic xmlns:pic="http://schemas.openxmlformats.org/drawingml/2006/picture">
                              <pic:nvPicPr>
                                <pic:cNvPr id="75782" name="Picture 75782"/>
                                <pic:cNvPicPr>
                                  <a:picLocks noChangeAspect="1"/>
                                </pic:cNvPicPr>
                              </pic:nvPicPr>
                              <pic:blipFill>
                                <a:blip r:embed="rId81" cstate="print">
                                  <a:extLst>
                                    <a:ext uri="{28A0092B-C50C-407E-A947-70E740481C1C}">
                                      <a14:useLocalDpi xmlns:a14="http://schemas.microsoft.com/office/drawing/2010/main"/>
                                    </a:ext>
                                  </a:extLst>
                                </a:blip>
                                <a:stretch>
                                  <a:fillRect/>
                                </a:stretch>
                              </pic:blipFill>
                              <pic:spPr>
                                <a:xfrm>
                                  <a:off x="0" y="0"/>
                                  <a:ext cx="585470" cy="2749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0" name="Picture 30"/>
                                <pic:cNvPicPr>
                                  <a:picLocks noChangeAspect="1"/>
                                </pic:cNvPicPr>
                              </pic:nvPicPr>
                              <pic:blipFill rotWithShape="1">
                                <a:blip r:embed="rId82" cstate="print">
                                  <a:extLst>
                                    <a:ext uri="{28A0092B-C50C-407E-A947-70E740481C1C}">
                                      <a14:useLocalDpi xmlns:a14="http://schemas.microsoft.com/office/drawing/2010/main"/>
                                    </a:ext>
                                  </a:extLst>
                                </a:blip>
                                <a:srcRect/>
                                <a:stretch/>
                              </pic:blipFill>
                              <pic:spPr bwMode="auto">
                                <a:xfrm>
                                  <a:off x="14605" y="74930"/>
                                  <a:ext cx="142875" cy="14351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anchor>
                  </w:drawing>
                </mc:Choice>
                <mc:Fallback xmlns:mo="http://schemas.microsoft.com/office/mac/office/2008/main" xmlns:mv="urn:schemas-microsoft-com:mac:vml">
                  <w:pict>
                    <v:group id="Group 75783" o:spid="_x0000_s1026" style="position:absolute;margin-left:55.3pt;margin-top:108.2pt;width:56.65pt;height:21.65pt;z-index:252294144;mso-width-relative:margin" coordsize="585470,2749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">
                      <v:shape id="Picture 75782" o:spid="_x0000_s1027" type="#_x0000_t75" style="position:absolute;width:585470;height:2749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S&#10;ngDHAAAA3gAAAA8AAABkcnMvZG93bnJldi54bWxEj09rAjEUxO8Fv0N4Qi9Fs4pVuzWKXSjYk/jn&#10;4PF185osbl6WTepuv30jFHocZuY3zGrTu1rcqA2VZwWTcQaCuPS6YqPgfHofLUGEiKyx9kwKfijA&#10;Zj14WGGufccHuh2jEQnCIUcFNsYmlzKUlhyGsW+Ik/flW4cxydZI3WKX4K6W0yybS4cVpwWLDRWW&#10;yuvx2yn4mL3YWIRZ8bTP3ixfTHf97I1Sj8N++woiUh//w3/tnVaweF4sp3C/k66AXP8C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PSngDHAAAA3gAAAA8AAAAAAAAAAAAAAAAA&#10;nAIAAGRycy9kb3ducmV2LnhtbFBLBQYAAAAABAAEAPcAAACQAwAAAAA=&#10;">
                        <v:imagedata r:id="rId83" o:title=""/>
                        <v:path arrowok="t"/>
                      </v:shape>
                      <v:shape id="Picture 30" o:spid="_x0000_s1028" type="#_x0000_t75" style="position:absolute;left:14605;top:74930;width:142875;height:143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fM&#10;8HbBAAAA2wAAAA8AAABkcnMvZG93bnJldi54bWxET8tqg0AU3QfyD8MNdCPNmDRKah1D6AOyjeki&#10;2V2cW5U6d8SZqv37zqKQ5eG888NsOjHS4FrLCjbrGARxZXXLtYLPy8fjHoTzyBo7y6TglxwciuUi&#10;x0zbic80lr4WIYRdhgoa7/tMSlc1ZNCtbU8cuC87GPQBDrXUA04h3HRyG8epNNhyaGiwp9eGqu/y&#10;xyhI0911at+2XGIUlQ7fb8n1OVHqYTUfX0B4mv1d/O8+aQVPYX34En6ALP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fM8HbBAAAA2wAAAA8AAAAAAAAAAAAAAAAAnAIAAGRy&#10;cy9kb3ducmV2LnhtbFBLBQYAAAAABAAEAPcAAACKAwAAAAA=&#10;">
                        <v:imagedata r:id="rId84" o:title=""/>
                        <v:path arrowok="t"/>
                      </v:shape>
                      <w10:wrap type="through"/>
                    </v:group>
                  </w:pict>
                </mc:Fallback>
              </mc:AlternateContent>
            </w:r>
            <w:r w:rsidRPr="002C71D1">
              <w:rPr>
                <w:rFonts w:ascii="Arial" w:hAnsi="Arial"/>
                <w:i/>
                <w:sz w:val="12"/>
                <w:szCs w:val="36"/>
                <w:lang w:val="en-GB"/>
              </w:rPr>
              <w:t>Now take away the</w:t>
            </w:r>
          </w:p>
          <w:p w14:paraId="2AAF8932" w14:textId="34B842DC" w:rsidR="00E23C9D" w:rsidRPr="002C71D1" w:rsidRDefault="00E23C9D" w:rsidP="00497873">
            <w:pPr>
              <w:rPr>
                <w:rFonts w:ascii="Arial" w:hAnsi="Arial"/>
                <w:i/>
                <w:sz w:val="12"/>
                <w:szCs w:val="36"/>
                <w:lang w:val="en-GB"/>
              </w:rPr>
            </w:pPr>
            <w:r w:rsidRPr="002C71D1">
              <w:rPr>
                <w:rFonts w:ascii="Arial" w:hAnsi="Arial"/>
                <w:i/>
                <w:sz w:val="12"/>
                <w:szCs w:val="36"/>
                <w:lang w:val="en-GB"/>
              </w:rPr>
              <w:t>‘seven’</w:t>
            </w:r>
          </w:p>
          <w:p w14:paraId="2B2F1AC2" w14:textId="77777777" w:rsidR="00E23C9D" w:rsidRPr="002C71D1" w:rsidRDefault="00E23C9D" w:rsidP="00497873">
            <w:pPr>
              <w:rPr>
                <w:rFonts w:ascii="Arial" w:hAnsi="Arial"/>
                <w:i/>
                <w:sz w:val="12"/>
                <w:szCs w:val="36"/>
                <w:lang w:val="en-GB"/>
              </w:rPr>
            </w:pPr>
          </w:p>
          <w:p w14:paraId="492244EA" w14:textId="77777777" w:rsidR="00E23C9D" w:rsidRPr="002C71D1" w:rsidRDefault="00E23C9D" w:rsidP="00497873">
            <w:pPr>
              <w:rPr>
                <w:rFonts w:ascii="Arial" w:hAnsi="Arial"/>
                <w:i/>
                <w:sz w:val="12"/>
                <w:szCs w:val="36"/>
                <w:lang w:val="en-GB"/>
              </w:rPr>
            </w:pPr>
          </w:p>
          <w:p w14:paraId="1BE9C518" w14:textId="77777777" w:rsidR="00E23C9D" w:rsidRPr="002C71D1" w:rsidRDefault="00E23C9D" w:rsidP="00497873">
            <w:pPr>
              <w:rPr>
                <w:rFonts w:ascii="Arial" w:hAnsi="Arial"/>
                <w:i/>
                <w:sz w:val="12"/>
                <w:szCs w:val="36"/>
                <w:lang w:val="en-GB"/>
              </w:rPr>
            </w:pPr>
          </w:p>
          <w:p w14:paraId="723AF505" w14:textId="77777777" w:rsidR="00E23C9D" w:rsidRPr="002C71D1" w:rsidRDefault="00E23C9D" w:rsidP="00497873">
            <w:pPr>
              <w:rPr>
                <w:rFonts w:ascii="Arial" w:hAnsi="Arial"/>
                <w:i/>
                <w:sz w:val="12"/>
                <w:szCs w:val="36"/>
                <w:lang w:val="en-GB"/>
              </w:rPr>
            </w:pPr>
          </w:p>
          <w:p w14:paraId="6CF8B3BC" w14:textId="63E95F50" w:rsidR="00E23C9D" w:rsidRPr="002C71D1" w:rsidRDefault="00E23C9D" w:rsidP="00497873">
            <w:pPr>
              <w:rPr>
                <w:rFonts w:ascii="Arial" w:hAnsi="Arial"/>
                <w:i/>
                <w:sz w:val="12"/>
                <w:szCs w:val="36"/>
                <w:lang w:val="en-GB"/>
              </w:rPr>
            </w:pPr>
            <w:r w:rsidRPr="002C71D1">
              <w:rPr>
                <w:rFonts w:ascii="Arial" w:hAnsi="Arial"/>
                <w:i/>
                <w:sz w:val="12"/>
                <w:szCs w:val="36"/>
                <w:lang w:val="en-GB"/>
              </w:rPr>
              <w:t>Exchange to create two hundred, thirteen tens and seven</w:t>
            </w:r>
          </w:p>
          <w:p w14:paraId="3E20CC23" w14:textId="0DBA6FBD" w:rsidR="00E23C9D" w:rsidRPr="002C71D1" w:rsidRDefault="00E23C9D" w:rsidP="00497873">
            <w:pPr>
              <w:rPr>
                <w:rFonts w:ascii="Arial" w:hAnsi="Arial"/>
                <w:i/>
                <w:sz w:val="12"/>
                <w:szCs w:val="36"/>
                <w:lang w:val="en-GB"/>
              </w:rPr>
            </w:pPr>
            <w:r w:rsidRPr="002C71D1">
              <w:rPr>
                <w:rFonts w:ascii="Arial" w:hAnsi="Arial"/>
                <w:i/>
                <w:sz w:val="12"/>
                <w:szCs w:val="36"/>
                <w:lang w:val="en-GB"/>
              </w:rPr>
              <w:t xml:space="preserve">Now take away </w:t>
            </w:r>
          </w:p>
          <w:p w14:paraId="4C6A99DF" w14:textId="0B443F62" w:rsidR="00E23C9D" w:rsidRPr="002C71D1" w:rsidRDefault="00E23C9D" w:rsidP="00497873">
            <w:pPr>
              <w:rPr>
                <w:rFonts w:ascii="Arial" w:hAnsi="Arial"/>
                <w:i/>
                <w:sz w:val="12"/>
                <w:szCs w:val="36"/>
                <w:lang w:val="en-GB"/>
              </w:rPr>
            </w:pPr>
            <w:r w:rsidRPr="002C71D1">
              <w:rPr>
                <w:rFonts w:ascii="Arial" w:hAnsi="Arial"/>
                <w:i/>
                <w:sz w:val="12"/>
                <w:szCs w:val="36"/>
                <w:lang w:val="en-GB"/>
              </w:rPr>
              <w:t>the ‘eighty’</w:t>
            </w:r>
          </w:p>
          <w:p w14:paraId="3A84EF14" w14:textId="77777777" w:rsidR="00E23C9D" w:rsidRPr="002C71D1" w:rsidRDefault="00E23C9D" w:rsidP="00497873">
            <w:pPr>
              <w:rPr>
                <w:rFonts w:ascii="Arial" w:hAnsi="Arial"/>
                <w:i/>
                <w:sz w:val="12"/>
                <w:szCs w:val="36"/>
                <w:lang w:val="en-GB"/>
              </w:rPr>
            </w:pPr>
          </w:p>
          <w:p w14:paraId="2E6553C5" w14:textId="10882465" w:rsidR="00E23C9D" w:rsidRPr="002C71D1" w:rsidRDefault="00E23C9D" w:rsidP="00497873">
            <w:pPr>
              <w:rPr>
                <w:rFonts w:ascii="Arial" w:hAnsi="Arial"/>
                <w:i/>
                <w:sz w:val="12"/>
                <w:szCs w:val="36"/>
                <w:lang w:val="en-GB"/>
              </w:rPr>
            </w:pPr>
            <w:r w:rsidRPr="002C71D1">
              <w:rPr>
                <w:rFonts w:ascii="Arial" w:hAnsi="Arial"/>
                <w:b/>
                <w:noProof/>
                <w:sz w:val="12"/>
                <w:szCs w:val="36"/>
                <w:lang w:val="en-GB" w:eastAsia="en-GB"/>
              </w:rPr>
              <w:drawing>
                <wp:anchor distT="0" distB="0" distL="114300" distR="114300" simplePos="0" relativeHeight="252279808" behindDoc="0" locked="0" layoutInCell="1" allowOverlap="1" wp14:anchorId="5D2DBDFD" wp14:editId="51E8F7CE">
                  <wp:simplePos x="0" y="0"/>
                  <wp:positionH relativeFrom="column">
                    <wp:posOffset>716915</wp:posOffset>
                  </wp:positionH>
                  <wp:positionV relativeFrom="paragraph">
                    <wp:posOffset>-3810</wp:posOffset>
                  </wp:positionV>
                  <wp:extent cx="719455" cy="337820"/>
                  <wp:effectExtent l="0" t="0" r="0" b="0"/>
                  <wp:wrapThrough wrapText="bothSides">
                    <wp:wrapPolygon edited="0">
                      <wp:start x="0" y="0"/>
                      <wp:lineTo x="0" y="19489"/>
                      <wp:lineTo x="20590" y="19489"/>
                      <wp:lineTo x="20590" y="0"/>
                      <wp:lineTo x="0" y="0"/>
                    </wp:wrapPolygon>
                  </wp:wrapThrough>
                  <wp:docPr id="75936" name="Picture 7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6" name="Picture 75936"/>
                          <pic:cNvPicPr>
                            <a:picLocks noChangeAspect="1"/>
                          </pic:cNvPicPr>
                        </pic:nvPicPr>
                        <pic:blipFill>
                          <a:blip r:embed="rId81" cstate="print">
                            <a:extLst>
                              <a:ext uri="{28A0092B-C50C-407E-A947-70E740481C1C}">
                                <a14:useLocalDpi xmlns:a14="http://schemas.microsoft.com/office/drawing/2010/main"/>
                              </a:ext>
                            </a:extLst>
                          </a:blip>
                          <a:stretch>
                            <a:fillRect/>
                          </a:stretch>
                        </pic:blipFill>
                        <pic:spPr>
                          <a:xfrm>
                            <a:off x="0" y="0"/>
                            <a:ext cx="719455" cy="3378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6D121DFA" w14:textId="62D736D4" w:rsidR="00E23C9D" w:rsidRPr="002C71D1" w:rsidRDefault="00E23C9D" w:rsidP="00497873">
            <w:pPr>
              <w:rPr>
                <w:rFonts w:ascii="Arial" w:hAnsi="Arial"/>
                <w:i/>
                <w:sz w:val="12"/>
                <w:szCs w:val="36"/>
                <w:lang w:val="en-GB"/>
              </w:rPr>
            </w:pPr>
            <w:r w:rsidRPr="002C71D1">
              <w:rPr>
                <w:rFonts w:ascii="Arial" w:hAnsi="Arial"/>
                <w:i/>
                <w:sz w:val="12"/>
                <w:szCs w:val="36"/>
                <w:lang w:val="en-GB"/>
              </w:rPr>
              <w:t xml:space="preserve">Now take away </w:t>
            </w:r>
          </w:p>
          <w:p w14:paraId="17BE929B" w14:textId="3D0D7361" w:rsidR="00E23C9D" w:rsidRPr="002C71D1" w:rsidRDefault="00E23C9D" w:rsidP="00497873">
            <w:pPr>
              <w:rPr>
                <w:rFonts w:ascii="Arial" w:hAnsi="Arial"/>
                <w:i/>
                <w:sz w:val="12"/>
                <w:szCs w:val="36"/>
                <w:lang w:val="en-GB"/>
              </w:rPr>
            </w:pPr>
            <w:r w:rsidRPr="002C71D1">
              <w:rPr>
                <w:rFonts w:ascii="Arial" w:hAnsi="Arial"/>
                <w:b/>
                <w:noProof/>
                <w:sz w:val="12"/>
                <w:szCs w:val="36"/>
                <w:lang w:val="en-GB" w:eastAsia="en-GB"/>
              </w:rPr>
              <w:drawing>
                <wp:anchor distT="0" distB="0" distL="114300" distR="114300" simplePos="0" relativeHeight="252278784" behindDoc="0" locked="0" layoutInCell="1" allowOverlap="1" wp14:anchorId="1EC8EFD8" wp14:editId="30C62072">
                  <wp:simplePos x="0" y="0"/>
                  <wp:positionH relativeFrom="column">
                    <wp:posOffset>707390</wp:posOffset>
                  </wp:positionH>
                  <wp:positionV relativeFrom="paragraph">
                    <wp:posOffset>-549910</wp:posOffset>
                  </wp:positionV>
                  <wp:extent cx="719455" cy="341630"/>
                  <wp:effectExtent l="0" t="0" r="0" b="0"/>
                  <wp:wrapThrough wrapText="bothSides">
                    <wp:wrapPolygon edited="0">
                      <wp:start x="0" y="0"/>
                      <wp:lineTo x="0" y="19271"/>
                      <wp:lineTo x="20590" y="19271"/>
                      <wp:lineTo x="20590" y="0"/>
                      <wp:lineTo x="0" y="0"/>
                    </wp:wrapPolygon>
                  </wp:wrapThrough>
                  <wp:docPr id="75932" name="Picture 7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2" name="Picture 75932"/>
                          <pic:cNvPicPr>
                            <a:picLocks noChangeAspect="1"/>
                          </pic:cNvPicPr>
                        </pic:nvPicPr>
                        <pic:blipFill>
                          <a:blip r:embed="rId85" cstate="print">
                            <a:extLst>
                              <a:ext uri="{28A0092B-C50C-407E-A947-70E740481C1C}">
                                <a14:useLocalDpi xmlns:a14="http://schemas.microsoft.com/office/drawing/2010/main"/>
                              </a:ext>
                            </a:extLst>
                          </a:blip>
                          <a:stretch>
                            <a:fillRect/>
                          </a:stretch>
                        </pic:blipFill>
                        <pic:spPr>
                          <a:xfrm>
                            <a:off x="0" y="0"/>
                            <a:ext cx="719455" cy="341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2C71D1">
              <w:rPr>
                <w:rFonts w:ascii="Arial" w:hAnsi="Arial"/>
                <w:i/>
                <w:sz w:val="12"/>
                <w:szCs w:val="36"/>
                <w:lang w:val="en-GB"/>
              </w:rPr>
              <w:t>the ‘one hundred’</w:t>
            </w:r>
          </w:p>
        </w:tc>
        <w:tc>
          <w:tcPr>
            <w:tcW w:w="2800" w:type="dxa"/>
          </w:tcPr>
          <w:p w14:paraId="6416F380" w14:textId="4147E86B" w:rsidR="00E23C9D" w:rsidRPr="002C71D1" w:rsidRDefault="00E23C9D" w:rsidP="00B60A8B">
            <w:pPr>
              <w:tabs>
                <w:tab w:val="left" w:pos="1275"/>
              </w:tabs>
              <w:ind w:right="-108"/>
              <w:rPr>
                <w:rFonts w:ascii="Arial" w:hAnsi="Arial"/>
                <w:sz w:val="12"/>
                <w:szCs w:val="12"/>
                <w:lang w:val="en-GB"/>
              </w:rPr>
            </w:pPr>
            <w:r w:rsidRPr="002C71D1">
              <w:rPr>
                <w:rFonts w:ascii="Arial" w:hAnsi="Arial"/>
                <w:sz w:val="12"/>
                <w:szCs w:val="12"/>
                <w:lang w:val="en-GB"/>
              </w:rPr>
              <w:t>Taking away and exchanging, 2344 – 187</w:t>
            </w:r>
          </w:p>
          <w:p w14:paraId="5F886C56" w14:textId="637891B7" w:rsidR="00E23C9D" w:rsidRPr="002C71D1" w:rsidRDefault="00E23C9D" w:rsidP="00B60A8B">
            <w:pPr>
              <w:ind w:right="1232"/>
              <w:rPr>
                <w:rFonts w:ascii="Arial" w:hAnsi="Arial"/>
                <w:sz w:val="12"/>
                <w:szCs w:val="12"/>
                <w:lang w:val="en-GB"/>
              </w:rPr>
            </w:pPr>
            <w:r w:rsidRPr="002C71D1">
              <w:rPr>
                <w:rFonts w:ascii="Arial" w:hAnsi="Arial"/>
                <w:sz w:val="12"/>
                <w:szCs w:val="12"/>
                <w:lang w:val="en-GB"/>
              </w:rPr>
              <w:t>Place value counters</w:t>
            </w:r>
          </w:p>
          <w:p w14:paraId="0FB0FC3B" w14:textId="57A198F8" w:rsidR="00E23C9D" w:rsidRPr="002C71D1" w:rsidRDefault="00E23C9D" w:rsidP="00B60A8B">
            <w:pPr>
              <w:ind w:right="1232"/>
              <w:rPr>
                <w:rFonts w:ascii="Arial" w:hAnsi="Arial"/>
                <w:i/>
                <w:sz w:val="12"/>
                <w:szCs w:val="12"/>
                <w:lang w:val="en-GB"/>
              </w:rPr>
            </w:pPr>
          </w:p>
          <w:p w14:paraId="13C926DF" w14:textId="7BF0A20B" w:rsidR="00E23C9D" w:rsidRPr="002C71D1" w:rsidRDefault="00E23C9D" w:rsidP="009E3D41">
            <w:pPr>
              <w:ind w:right="1168"/>
              <w:rPr>
                <w:rFonts w:ascii="Arial" w:hAnsi="Arial"/>
                <w:i/>
                <w:sz w:val="12"/>
                <w:szCs w:val="12"/>
                <w:lang w:val="en-GB"/>
              </w:rPr>
            </w:pPr>
            <w:r w:rsidRPr="002C71D1">
              <w:rPr>
                <w:rFonts w:ascii="Arial" w:hAnsi="Arial"/>
                <w:i/>
                <w:sz w:val="12"/>
                <w:szCs w:val="12"/>
                <w:lang w:val="en-GB"/>
              </w:rPr>
              <w:t>Where’s the one hundred and eighty-</w:t>
            </w:r>
            <w:r w:rsidRPr="002C71D1">
              <w:rPr>
                <w:lang w:val="en-GB"/>
              </w:rPr>
              <w:t xml:space="preserve"> </w:t>
            </w:r>
            <w:r w:rsidRPr="002C71D1">
              <w:rPr>
                <w:rFonts w:ascii="Arial" w:hAnsi="Arial"/>
                <w:i/>
                <w:sz w:val="12"/>
                <w:szCs w:val="12"/>
                <w:lang w:val="en-GB"/>
              </w:rPr>
              <w:t>seven?</w:t>
            </w:r>
          </w:p>
          <w:p w14:paraId="26E4FEC6" w14:textId="73DEAF81" w:rsidR="00E23C9D" w:rsidRPr="002C71D1" w:rsidRDefault="00E23C9D" w:rsidP="00B60A8B">
            <w:pPr>
              <w:tabs>
                <w:tab w:val="left" w:pos="1275"/>
              </w:tabs>
              <w:ind w:right="1232"/>
              <w:rPr>
                <w:rFonts w:ascii="Arial" w:hAnsi="Arial"/>
                <w:i/>
                <w:sz w:val="12"/>
                <w:szCs w:val="12"/>
                <w:lang w:val="en-GB"/>
              </w:rPr>
            </w:pPr>
          </w:p>
          <w:p w14:paraId="3A0EA987" w14:textId="0476F637" w:rsidR="00E23C9D" w:rsidRPr="002C71D1" w:rsidRDefault="00E23C9D" w:rsidP="009E3D41">
            <w:pPr>
              <w:tabs>
                <w:tab w:val="left" w:pos="1416"/>
              </w:tabs>
              <w:ind w:right="1168"/>
              <w:rPr>
                <w:rFonts w:ascii="Arial" w:hAnsi="Arial"/>
                <w:i/>
                <w:sz w:val="12"/>
                <w:szCs w:val="12"/>
                <w:lang w:val="en-GB"/>
              </w:rPr>
            </w:pPr>
            <w:r w:rsidRPr="002C71D1">
              <w:rPr>
                <w:rFonts w:ascii="Arial" w:hAnsi="Arial"/>
                <w:i/>
                <w:noProof/>
                <w:sz w:val="12"/>
                <w:szCs w:val="12"/>
                <w:lang w:val="en-GB" w:eastAsia="en-GB"/>
              </w:rPr>
              <w:drawing>
                <wp:anchor distT="0" distB="0" distL="114300" distR="114300" simplePos="0" relativeHeight="252301312" behindDoc="0" locked="0" layoutInCell="1" allowOverlap="1" wp14:anchorId="04AC1BE2" wp14:editId="6A2F2813">
                  <wp:simplePos x="0" y="0"/>
                  <wp:positionH relativeFrom="column">
                    <wp:posOffset>1047750</wp:posOffset>
                  </wp:positionH>
                  <wp:positionV relativeFrom="paragraph">
                    <wp:posOffset>415925</wp:posOffset>
                  </wp:positionV>
                  <wp:extent cx="605155" cy="325120"/>
                  <wp:effectExtent l="0" t="0" r="4445" b="5080"/>
                  <wp:wrapThrough wrapText="bothSides">
                    <wp:wrapPolygon edited="0">
                      <wp:start x="0" y="0"/>
                      <wp:lineTo x="0" y="20250"/>
                      <wp:lineTo x="20852" y="20250"/>
                      <wp:lineTo x="2085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5155"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1D1">
              <w:rPr>
                <w:noProof/>
                <w:lang w:val="en-GB" w:eastAsia="en-GB"/>
              </w:rPr>
              <w:drawing>
                <wp:anchor distT="0" distB="0" distL="114300" distR="114300" simplePos="0" relativeHeight="252297216" behindDoc="0" locked="0" layoutInCell="1" allowOverlap="1" wp14:anchorId="674B227C" wp14:editId="18D76A84">
                  <wp:simplePos x="0" y="0"/>
                  <wp:positionH relativeFrom="column">
                    <wp:posOffset>1047750</wp:posOffset>
                  </wp:positionH>
                  <wp:positionV relativeFrom="paragraph">
                    <wp:posOffset>-357505</wp:posOffset>
                  </wp:positionV>
                  <wp:extent cx="604520" cy="292100"/>
                  <wp:effectExtent l="0" t="0" r="5080" b="12700"/>
                  <wp:wrapThrough wrapText="bothSides">
                    <wp:wrapPolygon edited="0">
                      <wp:start x="0" y="0"/>
                      <wp:lineTo x="0" y="20661"/>
                      <wp:lineTo x="20874" y="20661"/>
                      <wp:lineTo x="2087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452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1D1">
              <w:rPr>
                <w:rFonts w:ascii="Arial" w:hAnsi="Arial"/>
                <w:i/>
                <w:sz w:val="12"/>
                <w:szCs w:val="12"/>
                <w:lang w:val="en-GB"/>
              </w:rPr>
              <w:t xml:space="preserve">Exchange a 10 for ten 1s to create two thousand, three hundred and thirty and fourteen. </w:t>
            </w:r>
          </w:p>
          <w:p w14:paraId="5F8A7157" w14:textId="4FE2A623" w:rsidR="00E23C9D" w:rsidRPr="002C71D1" w:rsidRDefault="00E23C9D" w:rsidP="00B60A8B">
            <w:pPr>
              <w:tabs>
                <w:tab w:val="left" w:pos="1275"/>
              </w:tabs>
              <w:ind w:right="1232"/>
              <w:rPr>
                <w:rFonts w:ascii="Arial" w:hAnsi="Arial"/>
                <w:i/>
                <w:sz w:val="12"/>
                <w:szCs w:val="12"/>
                <w:lang w:val="en-GB"/>
              </w:rPr>
            </w:pPr>
          </w:p>
          <w:p w14:paraId="5D2AF384" w14:textId="1295C4F1" w:rsidR="00E23C9D" w:rsidRPr="002C71D1" w:rsidRDefault="00E23C9D" w:rsidP="00B60A8B">
            <w:pPr>
              <w:tabs>
                <w:tab w:val="left" w:pos="1133"/>
              </w:tabs>
              <w:ind w:right="1735"/>
              <w:rPr>
                <w:rFonts w:ascii="Arial" w:hAnsi="Arial"/>
                <w:i/>
                <w:sz w:val="12"/>
                <w:szCs w:val="12"/>
                <w:lang w:val="en-GB"/>
              </w:rPr>
            </w:pPr>
            <w:r w:rsidRPr="002C71D1">
              <w:rPr>
                <w:rFonts w:ascii="Arial" w:hAnsi="Arial"/>
                <w:i/>
                <w:sz w:val="12"/>
                <w:szCs w:val="12"/>
                <w:lang w:val="en-GB"/>
              </w:rPr>
              <w:t xml:space="preserve">Now take away     ‘seven’. </w:t>
            </w:r>
          </w:p>
          <w:p w14:paraId="3C65CD7D" w14:textId="77777777" w:rsidR="00E23C9D" w:rsidRPr="002C71D1" w:rsidRDefault="00E23C9D" w:rsidP="00B60A8B">
            <w:pPr>
              <w:tabs>
                <w:tab w:val="left" w:pos="1275"/>
              </w:tabs>
              <w:ind w:right="1232"/>
              <w:rPr>
                <w:rFonts w:ascii="Arial" w:hAnsi="Arial"/>
                <w:i/>
                <w:sz w:val="12"/>
                <w:szCs w:val="12"/>
                <w:lang w:val="en-GB"/>
              </w:rPr>
            </w:pPr>
          </w:p>
          <w:p w14:paraId="35FF13C8" w14:textId="77777777" w:rsidR="009E3D41" w:rsidRPr="002C71D1" w:rsidRDefault="009E3D41" w:rsidP="009E3D41">
            <w:pPr>
              <w:tabs>
                <w:tab w:val="left" w:pos="1275"/>
              </w:tabs>
              <w:ind w:right="1309"/>
              <w:rPr>
                <w:rFonts w:ascii="Arial" w:hAnsi="Arial"/>
                <w:i/>
                <w:sz w:val="12"/>
                <w:szCs w:val="12"/>
                <w:lang w:val="en-GB"/>
              </w:rPr>
            </w:pPr>
          </w:p>
          <w:p w14:paraId="786475E5" w14:textId="2E2DF3B3" w:rsidR="00E23C9D" w:rsidRPr="002C71D1" w:rsidRDefault="009E3D41" w:rsidP="009E3D41">
            <w:pPr>
              <w:tabs>
                <w:tab w:val="left" w:pos="1275"/>
              </w:tabs>
              <w:ind w:right="1309"/>
              <w:rPr>
                <w:rFonts w:ascii="Arial" w:hAnsi="Arial"/>
                <w:i/>
                <w:sz w:val="12"/>
                <w:szCs w:val="12"/>
                <w:lang w:val="en-GB"/>
              </w:rPr>
            </w:pPr>
            <w:r w:rsidRPr="002C71D1">
              <w:rPr>
                <w:rFonts w:ascii="Arial" w:hAnsi="Arial"/>
                <w:i/>
                <w:noProof/>
                <w:sz w:val="12"/>
                <w:szCs w:val="12"/>
                <w:lang w:val="en-GB" w:eastAsia="en-GB"/>
              </w:rPr>
              <w:drawing>
                <wp:anchor distT="0" distB="0" distL="114300" distR="114300" simplePos="0" relativeHeight="252299264" behindDoc="0" locked="0" layoutInCell="1" allowOverlap="1" wp14:anchorId="32CB6587" wp14:editId="33EAF54B">
                  <wp:simplePos x="0" y="0"/>
                  <wp:positionH relativeFrom="column">
                    <wp:posOffset>1047750</wp:posOffset>
                  </wp:positionH>
                  <wp:positionV relativeFrom="paragraph">
                    <wp:posOffset>49530</wp:posOffset>
                  </wp:positionV>
                  <wp:extent cx="646430" cy="410845"/>
                  <wp:effectExtent l="0" t="0" r="0" b="0"/>
                  <wp:wrapThrough wrapText="bothSides">
                    <wp:wrapPolygon edited="0">
                      <wp:start x="0" y="0"/>
                      <wp:lineTo x="0" y="20031"/>
                      <wp:lineTo x="20369" y="20031"/>
                      <wp:lineTo x="2036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6430" cy="41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C9D" w:rsidRPr="002C71D1">
              <w:rPr>
                <w:rFonts w:ascii="Arial" w:hAnsi="Arial"/>
                <w:i/>
                <w:sz w:val="12"/>
                <w:szCs w:val="12"/>
                <w:lang w:val="en-GB"/>
              </w:rPr>
              <w:t>Exchange a 100 for ten 10s to create two thousand, two hundred, thirteen tens and seven.</w:t>
            </w:r>
          </w:p>
          <w:p w14:paraId="410BD624" w14:textId="77777777" w:rsidR="00E23C9D" w:rsidRPr="002C71D1" w:rsidRDefault="00E23C9D" w:rsidP="00B60A8B">
            <w:pPr>
              <w:tabs>
                <w:tab w:val="left" w:pos="1275"/>
              </w:tabs>
              <w:ind w:right="1232"/>
              <w:rPr>
                <w:rFonts w:ascii="Arial" w:hAnsi="Arial"/>
                <w:i/>
                <w:sz w:val="12"/>
                <w:szCs w:val="12"/>
                <w:lang w:val="en-GB"/>
              </w:rPr>
            </w:pPr>
          </w:p>
          <w:p w14:paraId="018F38A2" w14:textId="26EE2BF1" w:rsidR="009E3D41" w:rsidRPr="002C71D1" w:rsidRDefault="009E3D41" w:rsidP="009E3D41">
            <w:pPr>
              <w:ind w:right="1309"/>
              <w:rPr>
                <w:rFonts w:ascii="Arial" w:hAnsi="Arial"/>
                <w:i/>
                <w:sz w:val="12"/>
                <w:szCs w:val="12"/>
                <w:lang w:val="en-GB"/>
              </w:rPr>
            </w:pPr>
            <w:r w:rsidRPr="002C71D1">
              <w:rPr>
                <w:rFonts w:ascii="Arial" w:hAnsi="Arial"/>
                <w:i/>
                <w:noProof/>
                <w:sz w:val="12"/>
                <w:szCs w:val="12"/>
                <w:lang w:val="en-GB" w:eastAsia="en-GB"/>
              </w:rPr>
              <w:drawing>
                <wp:anchor distT="0" distB="0" distL="114300" distR="114300" simplePos="0" relativeHeight="252300288" behindDoc="0" locked="0" layoutInCell="1" allowOverlap="1" wp14:anchorId="1A34B9CC" wp14:editId="1A188F33">
                  <wp:simplePos x="0" y="0"/>
                  <wp:positionH relativeFrom="column">
                    <wp:posOffset>1047750</wp:posOffset>
                  </wp:positionH>
                  <wp:positionV relativeFrom="paragraph">
                    <wp:posOffset>-24765</wp:posOffset>
                  </wp:positionV>
                  <wp:extent cx="571500" cy="297180"/>
                  <wp:effectExtent l="0" t="0" r="12700" b="7620"/>
                  <wp:wrapThrough wrapText="bothSides">
                    <wp:wrapPolygon edited="0">
                      <wp:start x="0" y="0"/>
                      <wp:lineTo x="0" y="20308"/>
                      <wp:lineTo x="21120" y="20308"/>
                      <wp:lineTo x="2112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2F7F8" w14:textId="242C818D" w:rsidR="00E23C9D" w:rsidRPr="002C71D1" w:rsidRDefault="00E23C9D" w:rsidP="009E3D41">
            <w:pPr>
              <w:ind w:right="1309"/>
              <w:rPr>
                <w:rFonts w:ascii="Arial" w:hAnsi="Arial"/>
                <w:i/>
                <w:sz w:val="12"/>
                <w:szCs w:val="12"/>
                <w:lang w:val="en-GB"/>
              </w:rPr>
            </w:pPr>
            <w:r w:rsidRPr="002C71D1">
              <w:rPr>
                <w:rFonts w:ascii="Arial" w:hAnsi="Arial"/>
                <w:i/>
                <w:sz w:val="12"/>
                <w:szCs w:val="12"/>
                <w:lang w:val="en-GB"/>
              </w:rPr>
              <w:t>Now take away ‘eighty’</w:t>
            </w:r>
          </w:p>
          <w:p w14:paraId="24E9B842" w14:textId="2F9EF5AB" w:rsidR="009E3D41" w:rsidRPr="002C71D1" w:rsidRDefault="009E3D41" w:rsidP="009E3D41">
            <w:pPr>
              <w:tabs>
                <w:tab w:val="left" w:pos="1133"/>
              </w:tabs>
              <w:ind w:right="1309"/>
              <w:rPr>
                <w:rFonts w:ascii="Arial" w:hAnsi="Arial"/>
                <w:i/>
                <w:sz w:val="12"/>
                <w:szCs w:val="12"/>
                <w:lang w:val="en-GB"/>
              </w:rPr>
            </w:pPr>
          </w:p>
          <w:p w14:paraId="1034539B" w14:textId="2B10B524" w:rsidR="00E23C9D" w:rsidRPr="002C71D1" w:rsidRDefault="009E3D41" w:rsidP="009E3D41">
            <w:pPr>
              <w:tabs>
                <w:tab w:val="left" w:pos="1133"/>
              </w:tabs>
              <w:ind w:right="1309"/>
              <w:rPr>
                <w:rFonts w:ascii="Arial" w:hAnsi="Arial"/>
                <w:i/>
                <w:sz w:val="12"/>
                <w:szCs w:val="12"/>
                <w:lang w:val="en-GB"/>
              </w:rPr>
            </w:pPr>
            <w:r w:rsidRPr="002C71D1">
              <w:rPr>
                <w:rFonts w:ascii="Arial" w:hAnsi="Arial"/>
                <w:i/>
                <w:noProof/>
                <w:sz w:val="12"/>
                <w:szCs w:val="12"/>
                <w:lang w:val="en-GB" w:eastAsia="en-GB"/>
              </w:rPr>
              <w:drawing>
                <wp:anchor distT="0" distB="0" distL="114300" distR="114300" simplePos="0" relativeHeight="252296192" behindDoc="0" locked="0" layoutInCell="1" allowOverlap="1" wp14:anchorId="2593F567" wp14:editId="51CD2534">
                  <wp:simplePos x="0" y="0"/>
                  <wp:positionH relativeFrom="column">
                    <wp:posOffset>1031240</wp:posOffset>
                  </wp:positionH>
                  <wp:positionV relativeFrom="paragraph">
                    <wp:posOffset>39370</wp:posOffset>
                  </wp:positionV>
                  <wp:extent cx="588010" cy="311785"/>
                  <wp:effectExtent l="0" t="0" r="0" b="0"/>
                  <wp:wrapThrough wrapText="bothSides">
                    <wp:wrapPolygon edited="0">
                      <wp:start x="0" y="0"/>
                      <wp:lineTo x="0" y="19356"/>
                      <wp:lineTo x="20527" y="19356"/>
                      <wp:lineTo x="20527" y="0"/>
                      <wp:lineTo x="0" y="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8010" cy="31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C9D" w:rsidRPr="002C71D1">
              <w:rPr>
                <w:rFonts w:ascii="Arial" w:hAnsi="Arial"/>
                <w:i/>
                <w:sz w:val="12"/>
                <w:szCs w:val="12"/>
                <w:lang w:val="en-GB"/>
              </w:rPr>
              <w:t>Now take away ‘one hundred’</w:t>
            </w:r>
          </w:p>
          <w:p w14:paraId="57D0FADD" w14:textId="77777777" w:rsidR="009E3D41" w:rsidRPr="002C71D1" w:rsidRDefault="009E3D41" w:rsidP="009E3D41">
            <w:pPr>
              <w:tabs>
                <w:tab w:val="left" w:pos="1275"/>
              </w:tabs>
              <w:ind w:right="1232"/>
              <w:rPr>
                <w:rFonts w:ascii="Arial" w:hAnsi="Arial"/>
                <w:i/>
                <w:sz w:val="12"/>
                <w:szCs w:val="12"/>
                <w:lang w:val="en-GB"/>
              </w:rPr>
            </w:pPr>
          </w:p>
          <w:p w14:paraId="0734C81B" w14:textId="77777777" w:rsidR="009E3D41" w:rsidRPr="002C71D1" w:rsidRDefault="009E3D41" w:rsidP="009E3D41">
            <w:pPr>
              <w:tabs>
                <w:tab w:val="left" w:pos="1275"/>
              </w:tabs>
              <w:ind w:right="1232"/>
              <w:rPr>
                <w:rFonts w:ascii="Arial" w:hAnsi="Arial"/>
                <w:i/>
                <w:sz w:val="12"/>
                <w:szCs w:val="12"/>
                <w:lang w:val="en-GB"/>
              </w:rPr>
            </w:pPr>
          </w:p>
          <w:p w14:paraId="7D83299C" w14:textId="237B0155" w:rsidR="009E3D41" w:rsidRPr="002C71D1" w:rsidRDefault="009E3D41" w:rsidP="009E3D41">
            <w:pPr>
              <w:tabs>
                <w:tab w:val="left" w:pos="1275"/>
              </w:tabs>
              <w:ind w:right="1232"/>
              <w:rPr>
                <w:rFonts w:ascii="Arial" w:hAnsi="Arial"/>
                <w:i/>
                <w:sz w:val="12"/>
                <w:szCs w:val="12"/>
                <w:lang w:val="en-GB"/>
              </w:rPr>
            </w:pPr>
            <w:r w:rsidRPr="002C71D1">
              <w:rPr>
                <w:rFonts w:ascii="Arial" w:hAnsi="Arial"/>
                <w:i/>
                <w:noProof/>
                <w:sz w:val="12"/>
                <w:szCs w:val="12"/>
                <w:lang w:val="en-GB" w:eastAsia="en-GB"/>
              </w:rPr>
              <w:drawing>
                <wp:anchor distT="0" distB="0" distL="114300" distR="114300" simplePos="0" relativeHeight="252295168" behindDoc="0" locked="0" layoutInCell="1" allowOverlap="1" wp14:anchorId="492A634C" wp14:editId="40EEEA47">
                  <wp:simplePos x="0" y="0"/>
                  <wp:positionH relativeFrom="column">
                    <wp:posOffset>1047750</wp:posOffset>
                  </wp:positionH>
                  <wp:positionV relativeFrom="paragraph">
                    <wp:posOffset>66040</wp:posOffset>
                  </wp:positionV>
                  <wp:extent cx="571500" cy="347980"/>
                  <wp:effectExtent l="0" t="0" r="12700" b="7620"/>
                  <wp:wrapThrough wrapText="bothSides">
                    <wp:wrapPolygon edited="0">
                      <wp:start x="0" y="0"/>
                      <wp:lineTo x="0" y="20496"/>
                      <wp:lineTo x="21120" y="20496"/>
                      <wp:lineTo x="21120" y="0"/>
                      <wp:lineTo x="0" y="0"/>
                    </wp:wrapPolygon>
                  </wp:wrapThrough>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1D1">
              <w:rPr>
                <w:rFonts w:ascii="Arial" w:hAnsi="Arial"/>
                <w:i/>
                <w:noProof/>
                <w:sz w:val="12"/>
                <w:szCs w:val="12"/>
                <w:lang w:val="en-GB" w:eastAsia="en-GB"/>
              </w:rPr>
              <w:drawing>
                <wp:anchor distT="0" distB="0" distL="114300" distR="114300" simplePos="0" relativeHeight="252298240" behindDoc="0" locked="0" layoutInCell="1" allowOverlap="1" wp14:anchorId="7CDD9358" wp14:editId="34FCA1A1">
                  <wp:simplePos x="0" y="0"/>
                  <wp:positionH relativeFrom="column">
                    <wp:posOffset>1020445</wp:posOffset>
                  </wp:positionH>
                  <wp:positionV relativeFrom="paragraph">
                    <wp:posOffset>-1946910</wp:posOffset>
                  </wp:positionV>
                  <wp:extent cx="685800" cy="298450"/>
                  <wp:effectExtent l="0" t="0" r="0" b="6350"/>
                  <wp:wrapThrough wrapText="bothSides">
                    <wp:wrapPolygon edited="0">
                      <wp:start x="0" y="0"/>
                      <wp:lineTo x="0" y="20221"/>
                      <wp:lineTo x="20800" y="20221"/>
                      <wp:lineTo x="2080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B1529" w14:textId="0555230A" w:rsidR="00E23C9D" w:rsidRPr="002C71D1" w:rsidRDefault="00E23C9D" w:rsidP="009E3D41">
            <w:pPr>
              <w:tabs>
                <w:tab w:val="left" w:pos="1275"/>
              </w:tabs>
              <w:ind w:right="1309"/>
              <w:rPr>
                <w:rFonts w:ascii="Arial" w:hAnsi="Arial"/>
                <w:b/>
                <w:sz w:val="36"/>
                <w:szCs w:val="36"/>
                <w:lang w:val="en-GB"/>
              </w:rPr>
            </w:pPr>
            <w:r w:rsidRPr="002C71D1">
              <w:rPr>
                <w:rFonts w:ascii="Arial" w:hAnsi="Arial"/>
                <w:i/>
                <w:sz w:val="12"/>
                <w:szCs w:val="12"/>
                <w:lang w:val="en-GB"/>
              </w:rPr>
              <w:t>There are no thousands to take away.</w:t>
            </w:r>
          </w:p>
        </w:tc>
        <w:tc>
          <w:tcPr>
            <w:tcW w:w="2552" w:type="dxa"/>
          </w:tcPr>
          <w:p w14:paraId="2159B85F" w14:textId="07AFD25C" w:rsidR="005B1414" w:rsidRPr="002C71D1" w:rsidRDefault="005B1414" w:rsidP="00BA6B3E">
            <w:pPr>
              <w:rPr>
                <w:rFonts w:ascii="Arial" w:hAnsi="Arial"/>
                <w:i/>
                <w:sz w:val="12"/>
                <w:szCs w:val="16"/>
                <w:lang w:val="en-GB"/>
              </w:rPr>
            </w:pPr>
            <w:r w:rsidRPr="002C71D1">
              <w:rPr>
                <w:rFonts w:ascii="Arial" w:hAnsi="Arial"/>
                <w:i/>
                <w:sz w:val="12"/>
                <w:szCs w:val="16"/>
                <w:lang w:val="en-GB"/>
              </w:rPr>
              <w:t xml:space="preserve">Set out the calculation in columns </w:t>
            </w:r>
          </w:p>
          <w:p w14:paraId="27C1E674" w14:textId="77777777" w:rsidR="005B1414" w:rsidRPr="002C71D1" w:rsidRDefault="005B1414" w:rsidP="00BA6B3E">
            <w:pPr>
              <w:rPr>
                <w:rFonts w:ascii="Arial" w:hAnsi="Arial"/>
                <w:i/>
                <w:sz w:val="12"/>
                <w:szCs w:val="16"/>
                <w:lang w:val="en-GB"/>
              </w:rPr>
            </w:pPr>
          </w:p>
          <w:p w14:paraId="54B2C568" w14:textId="3620C7B3" w:rsidR="005B1414" w:rsidRPr="002C71D1" w:rsidRDefault="002D5FEA" w:rsidP="00BA6B3E">
            <w:pPr>
              <w:rPr>
                <w:rFonts w:ascii="Arial" w:hAnsi="Arial"/>
                <w:i/>
                <w:sz w:val="12"/>
                <w:szCs w:val="16"/>
                <w:lang w:val="en-GB"/>
              </w:rPr>
            </w:pPr>
            <w:r w:rsidRPr="002C71D1">
              <w:rPr>
                <w:rFonts w:ascii="Arial" w:hAnsi="Arial"/>
                <w:i/>
                <w:sz w:val="12"/>
                <w:szCs w:val="16"/>
                <w:lang w:val="en-GB"/>
              </w:rPr>
              <w:t>The 1s column: four subtract seven</w:t>
            </w:r>
          </w:p>
          <w:p w14:paraId="3E32242F" w14:textId="1A991065" w:rsidR="002D5FEA" w:rsidRPr="002C71D1" w:rsidRDefault="002D5FEA" w:rsidP="00BA6B3E">
            <w:pPr>
              <w:rPr>
                <w:rFonts w:ascii="Arial" w:hAnsi="Arial"/>
                <w:i/>
                <w:sz w:val="12"/>
                <w:szCs w:val="16"/>
                <w:lang w:val="en-GB"/>
              </w:rPr>
            </w:pPr>
            <w:r w:rsidRPr="002C71D1">
              <w:rPr>
                <w:rFonts w:ascii="Arial" w:hAnsi="Arial"/>
                <w:i/>
                <w:noProof/>
                <w:sz w:val="12"/>
                <w:szCs w:val="16"/>
                <w:lang w:val="en-GB" w:eastAsia="en-GB"/>
              </w:rPr>
              <w:drawing>
                <wp:anchor distT="0" distB="0" distL="114300" distR="114300" simplePos="0" relativeHeight="252314624" behindDoc="0" locked="0" layoutInCell="1" allowOverlap="1" wp14:anchorId="6144F0F8" wp14:editId="024DC90C">
                  <wp:simplePos x="0" y="0"/>
                  <wp:positionH relativeFrom="column">
                    <wp:posOffset>1212850</wp:posOffset>
                  </wp:positionH>
                  <wp:positionV relativeFrom="paragraph">
                    <wp:posOffset>-235585</wp:posOffset>
                  </wp:positionV>
                  <wp:extent cx="300990" cy="255905"/>
                  <wp:effectExtent l="0" t="0" r="3810" b="0"/>
                  <wp:wrapThrough wrapText="bothSides">
                    <wp:wrapPolygon edited="0">
                      <wp:start x="0" y="0"/>
                      <wp:lineTo x="0" y="19295"/>
                      <wp:lineTo x="20051" y="19295"/>
                      <wp:lineTo x="20051" y="0"/>
                      <wp:lineTo x="0" y="0"/>
                    </wp:wrapPolygon>
                  </wp:wrapThrough>
                  <wp:docPr id="759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990" cy="25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309" w:rsidRPr="002C71D1">
              <w:rPr>
                <w:rFonts w:ascii="Arial" w:hAnsi="Arial"/>
                <w:i/>
                <w:sz w:val="12"/>
                <w:szCs w:val="16"/>
                <w:lang w:val="en-GB"/>
              </w:rPr>
              <w:t xml:space="preserve">Because </w:t>
            </w:r>
            <w:r w:rsidRPr="002C71D1">
              <w:rPr>
                <w:rFonts w:ascii="Arial" w:hAnsi="Arial"/>
                <w:i/>
                <w:sz w:val="12"/>
                <w:szCs w:val="16"/>
                <w:lang w:val="en-GB"/>
              </w:rPr>
              <w:t>seven</w:t>
            </w:r>
            <w:r w:rsidR="00741309" w:rsidRPr="002C71D1">
              <w:rPr>
                <w:rFonts w:ascii="Arial" w:hAnsi="Arial"/>
                <w:i/>
                <w:sz w:val="12"/>
                <w:szCs w:val="16"/>
                <w:lang w:val="en-GB"/>
              </w:rPr>
              <w:t xml:space="preserve"> is greater </w:t>
            </w:r>
          </w:p>
          <w:p w14:paraId="3BA91F6F" w14:textId="77777777" w:rsidR="002D5FEA" w:rsidRPr="002C71D1" w:rsidRDefault="00741309" w:rsidP="00BA6B3E">
            <w:pPr>
              <w:rPr>
                <w:rFonts w:ascii="Arial" w:hAnsi="Arial"/>
                <w:i/>
                <w:sz w:val="12"/>
                <w:szCs w:val="16"/>
                <w:lang w:val="en-GB"/>
              </w:rPr>
            </w:pPr>
            <w:r w:rsidRPr="002C71D1">
              <w:rPr>
                <w:rFonts w:ascii="Arial" w:hAnsi="Arial"/>
                <w:i/>
                <w:sz w:val="12"/>
                <w:szCs w:val="16"/>
                <w:lang w:val="en-GB"/>
              </w:rPr>
              <w:t>than</w:t>
            </w:r>
            <w:r w:rsidR="002D5FEA" w:rsidRPr="002C71D1">
              <w:rPr>
                <w:rFonts w:ascii="Arial" w:hAnsi="Arial"/>
                <w:i/>
                <w:sz w:val="12"/>
                <w:szCs w:val="16"/>
                <w:lang w:val="en-GB"/>
              </w:rPr>
              <w:t xml:space="preserve"> four, exchange a 10 for</w:t>
            </w:r>
          </w:p>
          <w:p w14:paraId="7152A614" w14:textId="4B3F06FB" w:rsidR="002D5FEA" w:rsidRPr="002C71D1" w:rsidRDefault="002D5FEA" w:rsidP="00BA6B3E">
            <w:pPr>
              <w:rPr>
                <w:rFonts w:ascii="Arial" w:hAnsi="Arial"/>
                <w:i/>
                <w:sz w:val="12"/>
                <w:szCs w:val="16"/>
                <w:lang w:val="en-GB"/>
              </w:rPr>
            </w:pPr>
            <w:proofErr w:type="gramStart"/>
            <w:r w:rsidRPr="002C71D1">
              <w:rPr>
                <w:rFonts w:ascii="Arial" w:hAnsi="Arial"/>
                <w:i/>
                <w:sz w:val="12"/>
                <w:szCs w:val="16"/>
                <w:lang w:val="en-GB"/>
              </w:rPr>
              <w:t>ten</w:t>
            </w:r>
            <w:proofErr w:type="gramEnd"/>
            <w:r w:rsidRPr="002C71D1">
              <w:rPr>
                <w:rFonts w:ascii="Arial" w:hAnsi="Arial"/>
                <w:i/>
                <w:sz w:val="12"/>
                <w:szCs w:val="16"/>
                <w:lang w:val="en-GB"/>
              </w:rPr>
              <w:t xml:space="preserve"> 1s. So there are now </w:t>
            </w:r>
          </w:p>
          <w:p w14:paraId="7A3239A6" w14:textId="248BF0C3" w:rsidR="002D5FEA" w:rsidRPr="002C71D1" w:rsidRDefault="002D5FEA" w:rsidP="00BA6B3E">
            <w:pPr>
              <w:rPr>
                <w:rFonts w:ascii="Arial" w:hAnsi="Arial"/>
                <w:i/>
                <w:sz w:val="12"/>
                <w:szCs w:val="16"/>
                <w:lang w:val="en-GB"/>
              </w:rPr>
            </w:pPr>
            <w:proofErr w:type="gramStart"/>
            <w:r w:rsidRPr="002C71D1">
              <w:rPr>
                <w:rFonts w:ascii="Arial" w:hAnsi="Arial"/>
                <w:i/>
                <w:sz w:val="12"/>
                <w:szCs w:val="16"/>
                <w:lang w:val="en-GB"/>
              </w:rPr>
              <w:t>three</w:t>
            </w:r>
            <w:proofErr w:type="gramEnd"/>
            <w:r w:rsidRPr="002C71D1">
              <w:rPr>
                <w:rFonts w:ascii="Arial" w:hAnsi="Arial"/>
                <w:i/>
                <w:sz w:val="12"/>
                <w:szCs w:val="16"/>
                <w:lang w:val="en-GB"/>
              </w:rPr>
              <w:t xml:space="preserve"> 10s and fourteen 1s. </w:t>
            </w:r>
          </w:p>
          <w:p w14:paraId="07D134D8" w14:textId="5E6B5CBB" w:rsidR="002D5FEA" w:rsidRPr="002C71D1" w:rsidRDefault="0058706B" w:rsidP="00BA6B3E">
            <w:pPr>
              <w:rPr>
                <w:rFonts w:ascii="Arial" w:hAnsi="Arial"/>
                <w:i/>
                <w:sz w:val="12"/>
                <w:szCs w:val="16"/>
                <w:lang w:val="en-GB"/>
              </w:rPr>
            </w:pPr>
            <w:r w:rsidRPr="002C71D1">
              <w:rPr>
                <w:rFonts w:ascii="Arial" w:hAnsi="Arial"/>
                <w:i/>
                <w:noProof/>
                <w:sz w:val="12"/>
                <w:szCs w:val="16"/>
                <w:lang w:val="en-GB" w:eastAsia="en-GB"/>
              </w:rPr>
              <w:drawing>
                <wp:anchor distT="0" distB="0" distL="114300" distR="114300" simplePos="0" relativeHeight="252316672" behindDoc="0" locked="0" layoutInCell="1" allowOverlap="1" wp14:anchorId="1CD97354" wp14:editId="57D16BB1">
                  <wp:simplePos x="0" y="0"/>
                  <wp:positionH relativeFrom="column">
                    <wp:posOffset>1212850</wp:posOffset>
                  </wp:positionH>
                  <wp:positionV relativeFrom="paragraph">
                    <wp:posOffset>12065</wp:posOffset>
                  </wp:positionV>
                  <wp:extent cx="297815" cy="289560"/>
                  <wp:effectExtent l="0" t="0" r="6985" b="0"/>
                  <wp:wrapThrough wrapText="bothSides">
                    <wp:wrapPolygon edited="0">
                      <wp:start x="0" y="0"/>
                      <wp:lineTo x="0" y="18947"/>
                      <wp:lineTo x="20264" y="18947"/>
                      <wp:lineTo x="20264" y="0"/>
                      <wp:lineTo x="0" y="0"/>
                    </wp:wrapPolygon>
                  </wp:wrapThrough>
                  <wp:docPr id="759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781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4EB27" w14:textId="181D4583" w:rsidR="002D5FEA" w:rsidRPr="002C71D1" w:rsidRDefault="002D5FEA" w:rsidP="00BA6B3E">
            <w:pPr>
              <w:rPr>
                <w:rFonts w:ascii="Arial" w:hAnsi="Arial"/>
                <w:i/>
                <w:sz w:val="12"/>
                <w:szCs w:val="16"/>
                <w:lang w:val="en-GB"/>
              </w:rPr>
            </w:pPr>
            <w:r w:rsidRPr="002C71D1">
              <w:rPr>
                <w:rFonts w:ascii="Arial" w:hAnsi="Arial"/>
                <w:i/>
                <w:sz w:val="12"/>
                <w:szCs w:val="16"/>
                <w:lang w:val="en-GB"/>
              </w:rPr>
              <w:t>Fourteen 1s subtract seven 1s</w:t>
            </w:r>
          </w:p>
          <w:p w14:paraId="0C1E2936" w14:textId="037C9BA3" w:rsidR="002D5FEA" w:rsidRPr="002C71D1" w:rsidRDefault="002D5FEA" w:rsidP="00BA6B3E">
            <w:pPr>
              <w:rPr>
                <w:rFonts w:ascii="Arial" w:hAnsi="Arial"/>
                <w:i/>
                <w:sz w:val="12"/>
                <w:szCs w:val="16"/>
                <w:lang w:val="en-GB"/>
              </w:rPr>
            </w:pPr>
            <w:proofErr w:type="gramStart"/>
            <w:r w:rsidRPr="002C71D1">
              <w:rPr>
                <w:rFonts w:ascii="Arial" w:hAnsi="Arial"/>
                <w:i/>
                <w:sz w:val="12"/>
                <w:szCs w:val="16"/>
                <w:lang w:val="en-GB"/>
              </w:rPr>
              <w:t>makes</w:t>
            </w:r>
            <w:proofErr w:type="gramEnd"/>
            <w:r w:rsidRPr="002C71D1">
              <w:rPr>
                <w:rFonts w:ascii="Arial" w:hAnsi="Arial"/>
                <w:i/>
                <w:sz w:val="12"/>
                <w:szCs w:val="16"/>
                <w:lang w:val="en-GB"/>
              </w:rPr>
              <w:t xml:space="preserve"> seven 1s – record this.</w:t>
            </w:r>
            <w:r w:rsidR="0058706B" w:rsidRPr="002C71D1">
              <w:rPr>
                <w:lang w:val="en-GB"/>
              </w:rPr>
              <w:t xml:space="preserve"> </w:t>
            </w:r>
          </w:p>
          <w:p w14:paraId="4E45CE91" w14:textId="77777777" w:rsidR="002D5FEA" w:rsidRPr="002C71D1" w:rsidRDefault="002D5FEA" w:rsidP="00BA6B3E">
            <w:pPr>
              <w:rPr>
                <w:rFonts w:ascii="Arial" w:hAnsi="Arial"/>
                <w:i/>
                <w:sz w:val="12"/>
                <w:szCs w:val="16"/>
                <w:lang w:val="en-GB"/>
              </w:rPr>
            </w:pPr>
          </w:p>
          <w:p w14:paraId="49DA8C9F" w14:textId="1BDDBA83" w:rsidR="002D5FEA" w:rsidRPr="002C71D1" w:rsidRDefault="0073274B" w:rsidP="00BA6B3E">
            <w:pPr>
              <w:rPr>
                <w:rFonts w:ascii="Arial" w:hAnsi="Arial"/>
                <w:i/>
                <w:sz w:val="12"/>
                <w:szCs w:val="16"/>
                <w:lang w:val="en-GB"/>
              </w:rPr>
            </w:pPr>
            <w:r w:rsidRPr="002C71D1">
              <w:rPr>
                <w:rFonts w:ascii="Arial" w:hAnsi="Arial"/>
                <w:i/>
                <w:noProof/>
                <w:sz w:val="12"/>
                <w:szCs w:val="16"/>
                <w:lang w:val="en-GB" w:eastAsia="en-GB"/>
              </w:rPr>
              <w:drawing>
                <wp:anchor distT="0" distB="0" distL="114300" distR="114300" simplePos="0" relativeHeight="252322816" behindDoc="0" locked="0" layoutInCell="1" allowOverlap="1" wp14:anchorId="2631B33C" wp14:editId="2448E365">
                  <wp:simplePos x="0" y="0"/>
                  <wp:positionH relativeFrom="column">
                    <wp:posOffset>1212850</wp:posOffset>
                  </wp:positionH>
                  <wp:positionV relativeFrom="paragraph">
                    <wp:posOffset>1593850</wp:posOffset>
                  </wp:positionV>
                  <wp:extent cx="330835" cy="353695"/>
                  <wp:effectExtent l="0" t="0" r="0" b="1905"/>
                  <wp:wrapThrough wrapText="bothSides">
                    <wp:wrapPolygon edited="0">
                      <wp:start x="0" y="0"/>
                      <wp:lineTo x="0" y="20165"/>
                      <wp:lineTo x="19900" y="20165"/>
                      <wp:lineTo x="1990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083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06B" w:rsidRPr="002C71D1">
              <w:rPr>
                <w:rFonts w:ascii="Arial" w:hAnsi="Arial"/>
                <w:i/>
                <w:noProof/>
                <w:sz w:val="12"/>
                <w:szCs w:val="16"/>
                <w:lang w:val="en-GB" w:eastAsia="en-GB"/>
              </w:rPr>
              <w:drawing>
                <wp:anchor distT="0" distB="0" distL="114300" distR="114300" simplePos="0" relativeHeight="252317696" behindDoc="0" locked="0" layoutInCell="1" allowOverlap="1" wp14:anchorId="4EABAE17" wp14:editId="3B589DDC">
                  <wp:simplePos x="0" y="0"/>
                  <wp:positionH relativeFrom="column">
                    <wp:posOffset>1212850</wp:posOffset>
                  </wp:positionH>
                  <wp:positionV relativeFrom="paragraph">
                    <wp:posOffset>-681355</wp:posOffset>
                  </wp:positionV>
                  <wp:extent cx="316865" cy="301625"/>
                  <wp:effectExtent l="0" t="0" r="0" b="3175"/>
                  <wp:wrapThrough wrapText="bothSides">
                    <wp:wrapPolygon edited="0">
                      <wp:start x="0" y="0"/>
                      <wp:lineTo x="0" y="20008"/>
                      <wp:lineTo x="19046" y="20008"/>
                      <wp:lineTo x="19046" y="0"/>
                      <wp:lineTo x="0" y="0"/>
                    </wp:wrapPolygon>
                  </wp:wrapThrough>
                  <wp:docPr id="759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6865"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FEA" w:rsidRPr="002C71D1">
              <w:rPr>
                <w:rFonts w:ascii="Arial" w:hAnsi="Arial"/>
                <w:i/>
                <w:sz w:val="12"/>
                <w:szCs w:val="16"/>
                <w:lang w:val="en-GB"/>
              </w:rPr>
              <w:t xml:space="preserve">The 10s column: three subtract eight. Because eight is greater </w:t>
            </w:r>
          </w:p>
          <w:p w14:paraId="7BF09BB0" w14:textId="2697EB91" w:rsidR="002D5FEA" w:rsidRPr="002C71D1" w:rsidRDefault="002D5FEA" w:rsidP="00BA6B3E">
            <w:pPr>
              <w:rPr>
                <w:rFonts w:ascii="Arial" w:hAnsi="Arial"/>
                <w:i/>
                <w:sz w:val="12"/>
                <w:szCs w:val="16"/>
                <w:lang w:val="en-GB"/>
              </w:rPr>
            </w:pPr>
            <w:r w:rsidRPr="002C71D1">
              <w:rPr>
                <w:rFonts w:ascii="Arial" w:hAnsi="Arial"/>
                <w:i/>
                <w:sz w:val="12"/>
                <w:szCs w:val="16"/>
                <w:lang w:val="en-GB"/>
              </w:rPr>
              <w:t>than three, exchange a 100 for</w:t>
            </w:r>
          </w:p>
          <w:p w14:paraId="2D34E86D" w14:textId="16676377" w:rsidR="002D5FEA" w:rsidRPr="002C71D1" w:rsidRDefault="002D5FEA" w:rsidP="00BA6B3E">
            <w:pPr>
              <w:rPr>
                <w:rFonts w:ascii="Arial" w:hAnsi="Arial"/>
                <w:i/>
                <w:sz w:val="12"/>
                <w:szCs w:val="16"/>
                <w:lang w:val="en-GB"/>
              </w:rPr>
            </w:pPr>
            <w:proofErr w:type="gramStart"/>
            <w:r w:rsidRPr="002C71D1">
              <w:rPr>
                <w:rFonts w:ascii="Arial" w:hAnsi="Arial"/>
                <w:i/>
                <w:sz w:val="12"/>
                <w:szCs w:val="16"/>
                <w:lang w:val="en-GB"/>
              </w:rPr>
              <w:t>ten</w:t>
            </w:r>
            <w:proofErr w:type="gramEnd"/>
            <w:r w:rsidRPr="002C71D1">
              <w:rPr>
                <w:rFonts w:ascii="Arial" w:hAnsi="Arial"/>
                <w:i/>
                <w:sz w:val="12"/>
                <w:szCs w:val="16"/>
                <w:lang w:val="en-GB"/>
              </w:rPr>
              <w:t xml:space="preserve"> 10s. So there are now two </w:t>
            </w:r>
          </w:p>
          <w:p w14:paraId="6EF6FBB2" w14:textId="4D370951" w:rsidR="002D5FEA" w:rsidRPr="002C71D1" w:rsidRDefault="00D7623E" w:rsidP="00BA6B3E">
            <w:pPr>
              <w:rPr>
                <w:rFonts w:ascii="Arial" w:hAnsi="Arial"/>
                <w:i/>
                <w:sz w:val="12"/>
                <w:szCs w:val="16"/>
                <w:lang w:val="en-GB"/>
              </w:rPr>
            </w:pPr>
            <w:r w:rsidRPr="002C71D1">
              <w:rPr>
                <w:rFonts w:ascii="Arial" w:hAnsi="Arial"/>
                <w:i/>
                <w:noProof/>
                <w:sz w:val="12"/>
                <w:szCs w:val="16"/>
                <w:lang w:val="en-GB" w:eastAsia="en-GB"/>
              </w:rPr>
              <w:drawing>
                <wp:anchor distT="0" distB="0" distL="114300" distR="114300" simplePos="0" relativeHeight="252318720" behindDoc="0" locked="0" layoutInCell="1" allowOverlap="1" wp14:anchorId="1E35D436" wp14:editId="2E7E1FBE">
                  <wp:simplePos x="0" y="0"/>
                  <wp:positionH relativeFrom="column">
                    <wp:posOffset>1212850</wp:posOffset>
                  </wp:positionH>
                  <wp:positionV relativeFrom="paragraph">
                    <wp:posOffset>-262890</wp:posOffset>
                  </wp:positionV>
                  <wp:extent cx="315595" cy="337185"/>
                  <wp:effectExtent l="0" t="0" r="0" b="0"/>
                  <wp:wrapThrough wrapText="bothSides">
                    <wp:wrapPolygon edited="0">
                      <wp:start x="0" y="0"/>
                      <wp:lineTo x="0" y="19525"/>
                      <wp:lineTo x="19123" y="19525"/>
                      <wp:lineTo x="19123" y="0"/>
                      <wp:lineTo x="0" y="0"/>
                    </wp:wrapPolygon>
                  </wp:wrapThrough>
                  <wp:docPr id="759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5595" cy="33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FEA" w:rsidRPr="002C71D1">
              <w:rPr>
                <w:rFonts w:ascii="Arial" w:hAnsi="Arial"/>
                <w:i/>
                <w:sz w:val="12"/>
                <w:szCs w:val="16"/>
                <w:lang w:val="en-GB"/>
              </w:rPr>
              <w:t xml:space="preserve">100s and thirteen 10s. </w:t>
            </w:r>
          </w:p>
          <w:p w14:paraId="140CB6DB" w14:textId="4A53E258" w:rsidR="002D5FEA" w:rsidRPr="002C71D1" w:rsidRDefault="00D7623E" w:rsidP="00BA6B3E">
            <w:pPr>
              <w:rPr>
                <w:rFonts w:ascii="Arial" w:hAnsi="Arial"/>
                <w:i/>
                <w:sz w:val="12"/>
                <w:szCs w:val="16"/>
                <w:lang w:val="en-GB"/>
              </w:rPr>
            </w:pPr>
            <w:r w:rsidRPr="002C71D1">
              <w:rPr>
                <w:rFonts w:ascii="Arial" w:hAnsi="Arial"/>
                <w:i/>
                <w:noProof/>
                <w:sz w:val="12"/>
                <w:szCs w:val="16"/>
                <w:lang w:val="en-GB" w:eastAsia="en-GB"/>
              </w:rPr>
              <w:drawing>
                <wp:anchor distT="0" distB="0" distL="114300" distR="114300" simplePos="0" relativeHeight="252319744" behindDoc="0" locked="0" layoutInCell="1" allowOverlap="1" wp14:anchorId="0F5E54F0" wp14:editId="0F1F2203">
                  <wp:simplePos x="0" y="0"/>
                  <wp:positionH relativeFrom="column">
                    <wp:posOffset>1212850</wp:posOffset>
                  </wp:positionH>
                  <wp:positionV relativeFrom="paragraph">
                    <wp:posOffset>23495</wp:posOffset>
                  </wp:positionV>
                  <wp:extent cx="309245" cy="333375"/>
                  <wp:effectExtent l="0" t="0" r="0" b="0"/>
                  <wp:wrapThrough wrapText="bothSides">
                    <wp:wrapPolygon edited="0">
                      <wp:start x="0" y="0"/>
                      <wp:lineTo x="0" y="19749"/>
                      <wp:lineTo x="19515" y="19749"/>
                      <wp:lineTo x="19515" y="0"/>
                      <wp:lineTo x="0" y="0"/>
                    </wp:wrapPolygon>
                  </wp:wrapThrough>
                  <wp:docPr id="7594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924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965C4" w14:textId="6E3D158A" w:rsidR="002D5FEA" w:rsidRPr="002C71D1" w:rsidRDefault="002D5FEA" w:rsidP="00BA6B3E">
            <w:pPr>
              <w:rPr>
                <w:rFonts w:ascii="Arial" w:hAnsi="Arial"/>
                <w:i/>
                <w:sz w:val="12"/>
                <w:szCs w:val="16"/>
                <w:lang w:val="en-GB"/>
              </w:rPr>
            </w:pPr>
            <w:r w:rsidRPr="002C71D1">
              <w:rPr>
                <w:rFonts w:ascii="Arial" w:hAnsi="Arial"/>
                <w:i/>
                <w:sz w:val="12"/>
                <w:szCs w:val="16"/>
                <w:lang w:val="en-GB"/>
              </w:rPr>
              <w:t>Thirteen 10s subtract eight 10s</w:t>
            </w:r>
          </w:p>
          <w:p w14:paraId="0C621E2E" w14:textId="453BC184" w:rsidR="002D5FEA" w:rsidRPr="002C71D1" w:rsidRDefault="002D5FEA" w:rsidP="00BA6B3E">
            <w:pPr>
              <w:rPr>
                <w:rFonts w:ascii="Arial" w:hAnsi="Arial"/>
                <w:i/>
                <w:sz w:val="12"/>
                <w:szCs w:val="16"/>
                <w:lang w:val="en-GB"/>
              </w:rPr>
            </w:pPr>
            <w:proofErr w:type="gramStart"/>
            <w:r w:rsidRPr="002C71D1">
              <w:rPr>
                <w:rFonts w:ascii="Arial" w:hAnsi="Arial"/>
                <w:i/>
                <w:sz w:val="12"/>
                <w:szCs w:val="16"/>
                <w:lang w:val="en-GB"/>
              </w:rPr>
              <w:t>makes</w:t>
            </w:r>
            <w:proofErr w:type="gramEnd"/>
            <w:r w:rsidRPr="002C71D1">
              <w:rPr>
                <w:rFonts w:ascii="Arial" w:hAnsi="Arial"/>
                <w:i/>
                <w:sz w:val="12"/>
                <w:szCs w:val="16"/>
                <w:lang w:val="en-GB"/>
              </w:rPr>
              <w:t xml:space="preserve"> five 10s – record this. </w:t>
            </w:r>
          </w:p>
          <w:p w14:paraId="64E369C1" w14:textId="77777777" w:rsidR="002D5FEA" w:rsidRPr="002C71D1" w:rsidRDefault="002D5FEA" w:rsidP="00BA6B3E">
            <w:pPr>
              <w:rPr>
                <w:rFonts w:ascii="Arial" w:hAnsi="Arial"/>
                <w:i/>
                <w:sz w:val="12"/>
                <w:szCs w:val="16"/>
                <w:lang w:val="en-GB"/>
              </w:rPr>
            </w:pPr>
          </w:p>
          <w:p w14:paraId="33CDE651" w14:textId="496124DE" w:rsidR="00D7623E" w:rsidRPr="002C71D1" w:rsidRDefault="00D7623E" w:rsidP="00BA6B3E">
            <w:pPr>
              <w:rPr>
                <w:rFonts w:ascii="Arial" w:hAnsi="Arial"/>
                <w:i/>
                <w:sz w:val="12"/>
                <w:szCs w:val="16"/>
                <w:lang w:val="en-GB"/>
              </w:rPr>
            </w:pPr>
          </w:p>
          <w:p w14:paraId="57D0400E" w14:textId="02E536F8" w:rsidR="002D5FEA" w:rsidRPr="002C71D1" w:rsidRDefault="002D5FEA" w:rsidP="00BA6B3E">
            <w:pPr>
              <w:rPr>
                <w:rFonts w:ascii="Arial" w:hAnsi="Arial"/>
                <w:i/>
                <w:sz w:val="12"/>
                <w:szCs w:val="16"/>
                <w:lang w:val="en-GB"/>
              </w:rPr>
            </w:pPr>
            <w:r w:rsidRPr="002C71D1">
              <w:rPr>
                <w:rFonts w:ascii="Arial" w:hAnsi="Arial"/>
                <w:i/>
                <w:sz w:val="12"/>
                <w:szCs w:val="16"/>
                <w:lang w:val="en-GB"/>
              </w:rPr>
              <w:t>The 100s column: two subtract one</w:t>
            </w:r>
            <w:r w:rsidR="0073274B" w:rsidRPr="002C71D1">
              <w:rPr>
                <w:rFonts w:ascii="Arial" w:hAnsi="Arial"/>
                <w:i/>
                <w:sz w:val="12"/>
                <w:szCs w:val="16"/>
                <w:lang w:val="en-GB"/>
              </w:rPr>
              <w:t xml:space="preserve">. </w:t>
            </w:r>
            <w:r w:rsidRPr="002C71D1">
              <w:rPr>
                <w:rFonts w:ascii="Arial" w:hAnsi="Arial"/>
                <w:i/>
                <w:sz w:val="12"/>
                <w:szCs w:val="16"/>
                <w:lang w:val="en-GB"/>
              </w:rPr>
              <w:t>Two 100s subtract one 100</w:t>
            </w:r>
          </w:p>
          <w:p w14:paraId="713A9A29" w14:textId="4197354F" w:rsidR="002D5FEA" w:rsidRPr="002C71D1" w:rsidRDefault="002D5FEA" w:rsidP="00BA6B3E">
            <w:pPr>
              <w:rPr>
                <w:rFonts w:ascii="Arial" w:hAnsi="Arial"/>
                <w:i/>
                <w:sz w:val="12"/>
                <w:szCs w:val="16"/>
                <w:lang w:val="en-GB"/>
              </w:rPr>
            </w:pPr>
            <w:proofErr w:type="gramStart"/>
            <w:r w:rsidRPr="002C71D1">
              <w:rPr>
                <w:rFonts w:ascii="Arial" w:hAnsi="Arial"/>
                <w:i/>
                <w:sz w:val="12"/>
                <w:szCs w:val="16"/>
                <w:lang w:val="en-GB"/>
              </w:rPr>
              <w:t>makes</w:t>
            </w:r>
            <w:proofErr w:type="gramEnd"/>
            <w:r w:rsidRPr="002C71D1">
              <w:rPr>
                <w:rFonts w:ascii="Arial" w:hAnsi="Arial"/>
                <w:i/>
                <w:sz w:val="12"/>
                <w:szCs w:val="16"/>
                <w:lang w:val="en-GB"/>
              </w:rPr>
              <w:t xml:space="preserve"> one 100 – record this. </w:t>
            </w:r>
          </w:p>
          <w:p w14:paraId="34C41FC6" w14:textId="3E0357E1" w:rsidR="002D5FEA" w:rsidRPr="002C71D1" w:rsidRDefault="00D7623E" w:rsidP="00BA6B3E">
            <w:pPr>
              <w:rPr>
                <w:rFonts w:ascii="Arial" w:hAnsi="Arial"/>
                <w:i/>
                <w:sz w:val="12"/>
                <w:szCs w:val="16"/>
                <w:lang w:val="en-GB"/>
              </w:rPr>
            </w:pPr>
            <w:r w:rsidRPr="002C71D1">
              <w:rPr>
                <w:rFonts w:ascii="Arial" w:hAnsi="Arial"/>
                <w:i/>
                <w:noProof/>
                <w:sz w:val="12"/>
                <w:szCs w:val="16"/>
                <w:lang w:val="en-GB" w:eastAsia="en-GB"/>
              </w:rPr>
              <w:drawing>
                <wp:anchor distT="0" distB="0" distL="114300" distR="114300" simplePos="0" relativeHeight="252321792" behindDoc="0" locked="0" layoutInCell="1" allowOverlap="1" wp14:anchorId="13234233" wp14:editId="214F22B0">
                  <wp:simplePos x="0" y="0"/>
                  <wp:positionH relativeFrom="column">
                    <wp:posOffset>1189355</wp:posOffset>
                  </wp:positionH>
                  <wp:positionV relativeFrom="paragraph">
                    <wp:posOffset>122555</wp:posOffset>
                  </wp:positionV>
                  <wp:extent cx="359410" cy="364490"/>
                  <wp:effectExtent l="0" t="0" r="0" b="0"/>
                  <wp:wrapThrough wrapText="bothSides">
                    <wp:wrapPolygon edited="0">
                      <wp:start x="0" y="0"/>
                      <wp:lineTo x="0" y="19568"/>
                      <wp:lineTo x="19845" y="19568"/>
                      <wp:lineTo x="1984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9410"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1D1">
              <w:rPr>
                <w:rFonts w:ascii="Arial" w:hAnsi="Arial"/>
                <w:i/>
                <w:noProof/>
                <w:sz w:val="12"/>
                <w:szCs w:val="16"/>
                <w:lang w:val="en-GB" w:eastAsia="en-GB"/>
              </w:rPr>
              <w:drawing>
                <wp:anchor distT="0" distB="0" distL="114300" distR="114300" simplePos="0" relativeHeight="252320768" behindDoc="0" locked="0" layoutInCell="1" allowOverlap="1" wp14:anchorId="5F18BC4D" wp14:editId="54584FC6">
                  <wp:simplePos x="0" y="0"/>
                  <wp:positionH relativeFrom="column">
                    <wp:posOffset>1212850</wp:posOffset>
                  </wp:positionH>
                  <wp:positionV relativeFrom="paragraph">
                    <wp:posOffset>-291465</wp:posOffset>
                  </wp:positionV>
                  <wp:extent cx="335280" cy="348615"/>
                  <wp:effectExtent l="0" t="0" r="0" b="6985"/>
                  <wp:wrapThrough wrapText="bothSides">
                    <wp:wrapPolygon edited="0">
                      <wp:start x="0" y="0"/>
                      <wp:lineTo x="0" y="20459"/>
                      <wp:lineTo x="19636" y="20459"/>
                      <wp:lineTo x="1963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5280" cy="34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A82E2" w14:textId="2BE361B7" w:rsidR="002D5FEA" w:rsidRPr="002C71D1" w:rsidRDefault="002D5FEA" w:rsidP="00BA6B3E">
            <w:pPr>
              <w:rPr>
                <w:rFonts w:ascii="Arial" w:hAnsi="Arial"/>
                <w:i/>
                <w:sz w:val="12"/>
                <w:szCs w:val="16"/>
                <w:lang w:val="en-GB"/>
              </w:rPr>
            </w:pPr>
            <w:r w:rsidRPr="002C71D1">
              <w:rPr>
                <w:rFonts w:ascii="Arial" w:hAnsi="Arial"/>
                <w:i/>
                <w:sz w:val="12"/>
                <w:szCs w:val="16"/>
                <w:lang w:val="en-GB"/>
              </w:rPr>
              <w:t>The 1000s column: two subtract one</w:t>
            </w:r>
            <w:r w:rsidR="0073274B" w:rsidRPr="002C71D1">
              <w:rPr>
                <w:rFonts w:ascii="Arial" w:hAnsi="Arial"/>
                <w:i/>
                <w:sz w:val="12"/>
                <w:szCs w:val="16"/>
                <w:lang w:val="en-GB"/>
              </w:rPr>
              <w:t xml:space="preserve">. </w:t>
            </w:r>
            <w:r w:rsidRPr="002C71D1">
              <w:rPr>
                <w:rFonts w:ascii="Arial" w:hAnsi="Arial"/>
                <w:i/>
                <w:sz w:val="12"/>
                <w:szCs w:val="16"/>
                <w:lang w:val="en-GB"/>
              </w:rPr>
              <w:t xml:space="preserve">Two 1000s subtract one 1000 makes one 1000 – record this. </w:t>
            </w:r>
          </w:p>
          <w:p w14:paraId="15377900" w14:textId="3EFA1AAA" w:rsidR="00741309" w:rsidRPr="002C71D1" w:rsidRDefault="002D5FEA" w:rsidP="00D7623E">
            <w:pPr>
              <w:rPr>
                <w:rFonts w:ascii="Arial" w:hAnsi="Arial"/>
                <w:i/>
                <w:sz w:val="12"/>
                <w:szCs w:val="16"/>
                <w:lang w:val="en-GB"/>
              </w:rPr>
            </w:pPr>
            <w:r w:rsidRPr="002C71D1">
              <w:rPr>
                <w:rFonts w:ascii="Arial" w:hAnsi="Arial"/>
                <w:i/>
                <w:sz w:val="12"/>
                <w:szCs w:val="16"/>
                <w:lang w:val="en-GB"/>
              </w:rPr>
              <w:t>The 10,000s column: there are only</w:t>
            </w:r>
            <w:r w:rsidR="00D7623E" w:rsidRPr="002C71D1">
              <w:rPr>
                <w:rFonts w:ascii="Arial" w:hAnsi="Arial"/>
                <w:i/>
                <w:sz w:val="12"/>
                <w:szCs w:val="16"/>
                <w:lang w:val="en-GB"/>
              </w:rPr>
              <w:t xml:space="preserve"> </w:t>
            </w:r>
            <w:r w:rsidRPr="002C71D1">
              <w:rPr>
                <w:rFonts w:ascii="Arial" w:hAnsi="Arial"/>
                <w:i/>
                <w:sz w:val="12"/>
                <w:szCs w:val="16"/>
                <w:lang w:val="en-GB"/>
              </w:rPr>
              <w:t xml:space="preserve">five 10000s with nothing to subtract. </w:t>
            </w:r>
            <w:r w:rsidR="00D7623E" w:rsidRPr="002C71D1">
              <w:rPr>
                <w:rFonts w:ascii="Arial" w:hAnsi="Arial"/>
                <w:i/>
                <w:sz w:val="12"/>
                <w:szCs w:val="16"/>
                <w:lang w:val="en-GB"/>
              </w:rPr>
              <w:t xml:space="preserve"> </w:t>
            </w:r>
            <w:r w:rsidRPr="002C71D1">
              <w:rPr>
                <w:rFonts w:ascii="Arial" w:hAnsi="Arial"/>
                <w:i/>
                <w:sz w:val="12"/>
                <w:szCs w:val="16"/>
                <w:lang w:val="en-GB"/>
              </w:rPr>
              <w:t xml:space="preserve">So record 5. </w:t>
            </w:r>
          </w:p>
        </w:tc>
        <w:tc>
          <w:tcPr>
            <w:tcW w:w="1926" w:type="dxa"/>
            <w:vMerge/>
          </w:tcPr>
          <w:p w14:paraId="0C29A3D5" w14:textId="5AA59DCB" w:rsidR="00E23C9D" w:rsidRPr="002C71D1" w:rsidRDefault="00E23C9D" w:rsidP="00BA6B3E">
            <w:pPr>
              <w:rPr>
                <w:rFonts w:ascii="Arial" w:hAnsi="Arial"/>
                <w:b/>
                <w:sz w:val="36"/>
                <w:szCs w:val="36"/>
                <w:lang w:val="en-GB"/>
              </w:rPr>
            </w:pPr>
          </w:p>
        </w:tc>
      </w:tr>
      <w:tr w:rsidR="00DF6A72" w:rsidRPr="002C71D1" w14:paraId="36C6F140" w14:textId="77777777" w:rsidTr="009E3D41">
        <w:tc>
          <w:tcPr>
            <w:tcW w:w="1424" w:type="dxa"/>
            <w:tcBorders>
              <w:bottom w:val="single" w:sz="4" w:space="0" w:color="auto"/>
            </w:tcBorders>
            <w:vAlign w:val="center"/>
          </w:tcPr>
          <w:p w14:paraId="75C0A820" w14:textId="46933CEF" w:rsidR="003D2001" w:rsidRPr="002C71D1" w:rsidRDefault="003D2001" w:rsidP="003D2001">
            <w:pPr>
              <w:jc w:val="center"/>
              <w:rPr>
                <w:rFonts w:asciiTheme="majorHAnsi" w:hAnsiTheme="majorHAnsi"/>
                <w:b/>
                <w:sz w:val="20"/>
                <w:szCs w:val="20"/>
                <w:lang w:val="en-GB"/>
              </w:rPr>
            </w:pPr>
            <w:r w:rsidRPr="002C71D1">
              <w:rPr>
                <w:rFonts w:asciiTheme="majorHAnsi" w:hAnsiTheme="majorHAnsi"/>
                <w:b/>
                <w:sz w:val="20"/>
                <w:szCs w:val="20"/>
                <w:lang w:val="en-GB"/>
              </w:rPr>
              <w:t>With jottings</w:t>
            </w:r>
          </w:p>
          <w:p w14:paraId="7AFED89F" w14:textId="77777777" w:rsidR="003D2001" w:rsidRPr="002C71D1" w:rsidRDefault="003D2001" w:rsidP="003D2001">
            <w:pPr>
              <w:jc w:val="center"/>
              <w:rPr>
                <w:rFonts w:asciiTheme="majorHAnsi" w:hAnsiTheme="majorHAnsi"/>
                <w:b/>
                <w:sz w:val="20"/>
                <w:szCs w:val="20"/>
                <w:lang w:val="en-GB"/>
              </w:rPr>
            </w:pPr>
          </w:p>
          <w:p w14:paraId="5113F8DE" w14:textId="506BA1DB" w:rsidR="003D2001" w:rsidRPr="002C71D1" w:rsidRDefault="003D2001" w:rsidP="003D2001">
            <w:pPr>
              <w:jc w:val="center"/>
              <w:rPr>
                <w:rFonts w:asciiTheme="majorHAnsi" w:hAnsiTheme="majorHAnsi"/>
                <w:b/>
                <w:sz w:val="20"/>
                <w:szCs w:val="20"/>
                <w:lang w:val="en-GB"/>
              </w:rPr>
            </w:pPr>
            <w:r w:rsidRPr="002C71D1">
              <w:rPr>
                <w:rFonts w:asciiTheme="majorHAnsi" w:hAnsiTheme="majorHAnsi"/>
                <w:b/>
                <w:sz w:val="20"/>
                <w:szCs w:val="20"/>
                <w:lang w:val="en-GB"/>
              </w:rPr>
              <w:t>… or in your head</w:t>
            </w:r>
          </w:p>
        </w:tc>
        <w:tc>
          <w:tcPr>
            <w:tcW w:w="2497" w:type="dxa"/>
            <w:tcBorders>
              <w:bottom w:val="single" w:sz="4" w:space="0" w:color="auto"/>
            </w:tcBorders>
          </w:tcPr>
          <w:p w14:paraId="063F39CA" w14:textId="519F6ED0" w:rsidR="003D2001" w:rsidRPr="002C71D1" w:rsidRDefault="003D2001" w:rsidP="003D2001">
            <w:pPr>
              <w:rPr>
                <w:rFonts w:ascii="Arial" w:hAnsi="Arial" w:cs="Arial"/>
                <w:sz w:val="14"/>
                <w:szCs w:val="16"/>
                <w:lang w:val="en-GB"/>
              </w:rPr>
            </w:pPr>
            <w:r w:rsidRPr="002C71D1">
              <w:rPr>
                <w:rFonts w:ascii="Arial" w:eastAsia="Calibri" w:hAnsi="Arial" w:cs="Arial"/>
                <w:color w:val="000000"/>
                <w:sz w:val="14"/>
                <w:szCs w:val="16"/>
                <w:lang w:val="en-GB"/>
              </w:rPr>
              <w:t>Solve one-step problems that involve addition and subtraction, using concrete objects and pictorial representations, and missing number problems such as 7 = ☐ – 9</w:t>
            </w:r>
          </w:p>
        </w:tc>
        <w:tc>
          <w:tcPr>
            <w:tcW w:w="2439" w:type="dxa"/>
            <w:tcBorders>
              <w:bottom w:val="single" w:sz="4" w:space="0" w:color="auto"/>
            </w:tcBorders>
          </w:tcPr>
          <w:p w14:paraId="6C6AFC39" w14:textId="77777777" w:rsidR="003D2001" w:rsidRPr="002C71D1" w:rsidRDefault="003D2001" w:rsidP="003D2001">
            <w:pPr>
              <w:pStyle w:val="Default"/>
              <w:rPr>
                <w:sz w:val="14"/>
                <w:szCs w:val="16"/>
                <w:lang w:val="en-GB"/>
              </w:rPr>
            </w:pPr>
            <w:r w:rsidRPr="002C71D1">
              <w:rPr>
                <w:sz w:val="14"/>
                <w:szCs w:val="16"/>
                <w:lang w:val="en-GB"/>
              </w:rPr>
              <w:t>Add and subtract numbers using concrete objects, pictorial representations, and mentally, including:</w:t>
            </w:r>
          </w:p>
          <w:p w14:paraId="5F5B0EAA" w14:textId="77777777" w:rsidR="003D2001" w:rsidRPr="002C71D1" w:rsidRDefault="003D2001" w:rsidP="00B674B2">
            <w:pPr>
              <w:pStyle w:val="Default"/>
              <w:numPr>
                <w:ilvl w:val="0"/>
                <w:numId w:val="1"/>
              </w:numPr>
              <w:ind w:left="317" w:hanging="283"/>
              <w:rPr>
                <w:sz w:val="13"/>
                <w:szCs w:val="13"/>
                <w:lang w:val="en-GB"/>
              </w:rPr>
            </w:pPr>
            <w:r w:rsidRPr="002C71D1">
              <w:rPr>
                <w:sz w:val="13"/>
                <w:szCs w:val="13"/>
                <w:lang w:val="en-GB"/>
              </w:rPr>
              <w:t>a two-digit number and ones</w:t>
            </w:r>
          </w:p>
          <w:p w14:paraId="434E889E" w14:textId="77777777" w:rsidR="003D2001" w:rsidRPr="002C71D1" w:rsidRDefault="003D2001" w:rsidP="00B674B2">
            <w:pPr>
              <w:pStyle w:val="Default"/>
              <w:numPr>
                <w:ilvl w:val="0"/>
                <w:numId w:val="1"/>
              </w:numPr>
              <w:ind w:left="317" w:hanging="283"/>
              <w:rPr>
                <w:sz w:val="13"/>
                <w:szCs w:val="13"/>
                <w:lang w:val="en-GB"/>
              </w:rPr>
            </w:pPr>
            <w:r w:rsidRPr="002C71D1">
              <w:rPr>
                <w:sz w:val="13"/>
                <w:szCs w:val="13"/>
                <w:lang w:val="en-GB"/>
              </w:rPr>
              <w:t>a two-digit number and tens</w:t>
            </w:r>
          </w:p>
          <w:p w14:paraId="09C6B42B" w14:textId="77777777" w:rsidR="007012DF" w:rsidRPr="002C71D1" w:rsidRDefault="003D2001" w:rsidP="00B674B2">
            <w:pPr>
              <w:pStyle w:val="Default"/>
              <w:numPr>
                <w:ilvl w:val="0"/>
                <w:numId w:val="1"/>
              </w:numPr>
              <w:ind w:left="317" w:hanging="283"/>
              <w:rPr>
                <w:sz w:val="13"/>
                <w:szCs w:val="13"/>
                <w:lang w:val="en-GB"/>
              </w:rPr>
            </w:pPr>
            <w:r w:rsidRPr="002C71D1">
              <w:rPr>
                <w:sz w:val="13"/>
                <w:szCs w:val="13"/>
                <w:lang w:val="en-GB"/>
              </w:rPr>
              <w:t>two two-digit numbers</w:t>
            </w:r>
          </w:p>
          <w:p w14:paraId="4298A564" w14:textId="26FA9816" w:rsidR="003D2001" w:rsidRPr="002C71D1" w:rsidRDefault="003D2001" w:rsidP="00B674B2">
            <w:pPr>
              <w:pStyle w:val="Default"/>
              <w:numPr>
                <w:ilvl w:val="0"/>
                <w:numId w:val="1"/>
              </w:numPr>
              <w:ind w:left="317" w:hanging="283"/>
              <w:rPr>
                <w:sz w:val="14"/>
                <w:szCs w:val="16"/>
                <w:lang w:val="en-GB"/>
              </w:rPr>
            </w:pPr>
            <w:r w:rsidRPr="002C71D1">
              <w:rPr>
                <w:sz w:val="13"/>
                <w:szCs w:val="13"/>
                <w:lang w:val="en-GB"/>
              </w:rPr>
              <w:t>adding three one-digit numbers</w:t>
            </w:r>
          </w:p>
        </w:tc>
        <w:tc>
          <w:tcPr>
            <w:tcW w:w="2430" w:type="dxa"/>
            <w:tcBorders>
              <w:bottom w:val="single" w:sz="4" w:space="0" w:color="auto"/>
            </w:tcBorders>
          </w:tcPr>
          <w:p w14:paraId="73B98788" w14:textId="77777777" w:rsidR="003D2001" w:rsidRPr="002C71D1" w:rsidRDefault="003D2001" w:rsidP="003D2001">
            <w:pPr>
              <w:pStyle w:val="Default"/>
              <w:rPr>
                <w:sz w:val="14"/>
                <w:szCs w:val="16"/>
                <w:lang w:val="en-GB"/>
              </w:rPr>
            </w:pPr>
            <w:r w:rsidRPr="002C71D1">
              <w:rPr>
                <w:sz w:val="14"/>
                <w:szCs w:val="16"/>
                <w:lang w:val="en-GB"/>
              </w:rPr>
              <w:t>Add and subtract numbers mentally, including:</w:t>
            </w:r>
          </w:p>
          <w:p w14:paraId="2F915E60" w14:textId="77777777" w:rsidR="003D2001" w:rsidRPr="002C71D1" w:rsidRDefault="003D2001" w:rsidP="003D2001">
            <w:pPr>
              <w:pStyle w:val="Default"/>
              <w:numPr>
                <w:ilvl w:val="0"/>
                <w:numId w:val="1"/>
              </w:numPr>
              <w:ind w:left="317" w:hanging="283"/>
              <w:rPr>
                <w:sz w:val="14"/>
                <w:szCs w:val="16"/>
                <w:lang w:val="en-GB"/>
              </w:rPr>
            </w:pPr>
            <w:r w:rsidRPr="002C71D1">
              <w:rPr>
                <w:sz w:val="14"/>
                <w:szCs w:val="16"/>
                <w:lang w:val="en-GB"/>
              </w:rPr>
              <w:t>a three-digit number and ones</w:t>
            </w:r>
          </w:p>
          <w:p w14:paraId="2F862FFD" w14:textId="77777777" w:rsidR="009A3BD5" w:rsidRPr="002C71D1" w:rsidRDefault="003D2001" w:rsidP="003D2001">
            <w:pPr>
              <w:pStyle w:val="Default"/>
              <w:numPr>
                <w:ilvl w:val="0"/>
                <w:numId w:val="1"/>
              </w:numPr>
              <w:ind w:left="317" w:hanging="283"/>
              <w:rPr>
                <w:sz w:val="14"/>
                <w:szCs w:val="16"/>
                <w:lang w:val="en-GB"/>
              </w:rPr>
            </w:pPr>
            <w:r w:rsidRPr="002C71D1">
              <w:rPr>
                <w:sz w:val="14"/>
                <w:szCs w:val="16"/>
                <w:lang w:val="en-GB"/>
              </w:rPr>
              <w:t>a three-digit number and tens</w:t>
            </w:r>
          </w:p>
          <w:p w14:paraId="750DD134" w14:textId="49EBD926" w:rsidR="003D2001" w:rsidRPr="002C71D1" w:rsidRDefault="003D2001" w:rsidP="003D2001">
            <w:pPr>
              <w:pStyle w:val="Default"/>
              <w:numPr>
                <w:ilvl w:val="0"/>
                <w:numId w:val="1"/>
              </w:numPr>
              <w:ind w:left="317" w:hanging="283"/>
              <w:rPr>
                <w:sz w:val="14"/>
                <w:szCs w:val="16"/>
                <w:lang w:val="en-GB"/>
              </w:rPr>
            </w:pPr>
            <w:r w:rsidRPr="002C71D1">
              <w:rPr>
                <w:sz w:val="14"/>
                <w:szCs w:val="16"/>
                <w:lang w:val="en-GB"/>
              </w:rPr>
              <w:t>a three-digit number and hundreds</w:t>
            </w:r>
          </w:p>
        </w:tc>
        <w:tc>
          <w:tcPr>
            <w:tcW w:w="2800" w:type="dxa"/>
            <w:tcBorders>
              <w:bottom w:val="single" w:sz="4" w:space="0" w:color="auto"/>
            </w:tcBorders>
          </w:tcPr>
          <w:p w14:paraId="31151E03" w14:textId="77777777" w:rsidR="003D2001" w:rsidRPr="002C71D1" w:rsidRDefault="003D2001" w:rsidP="003D2001">
            <w:pPr>
              <w:widowControl w:val="0"/>
              <w:autoSpaceDE w:val="0"/>
              <w:autoSpaceDN w:val="0"/>
              <w:adjustRightInd w:val="0"/>
              <w:rPr>
                <w:rFonts w:ascii="Arial" w:hAnsi="Arial" w:cs="Arial"/>
                <w:sz w:val="14"/>
                <w:szCs w:val="16"/>
                <w:lang w:val="en-GB"/>
              </w:rPr>
            </w:pPr>
            <w:r w:rsidRPr="002C71D1">
              <w:rPr>
                <w:rFonts w:ascii="Arial" w:hAnsi="Arial" w:cs="Arial"/>
                <w:sz w:val="14"/>
                <w:szCs w:val="16"/>
                <w:lang w:val="en-GB"/>
              </w:rPr>
              <w:t>Solve addition and subtraction two-step problems in contexts, deciding which operations and methods to use and why</w:t>
            </w:r>
          </w:p>
          <w:p w14:paraId="2E1FBCF7" w14:textId="77777777" w:rsidR="003D2001" w:rsidRPr="002C71D1" w:rsidRDefault="003D2001" w:rsidP="003D2001">
            <w:pPr>
              <w:rPr>
                <w:rFonts w:ascii="Arial" w:hAnsi="Arial"/>
                <w:b/>
                <w:sz w:val="36"/>
                <w:szCs w:val="36"/>
                <w:lang w:val="en-GB"/>
              </w:rPr>
            </w:pPr>
          </w:p>
        </w:tc>
        <w:tc>
          <w:tcPr>
            <w:tcW w:w="2552" w:type="dxa"/>
            <w:tcBorders>
              <w:bottom w:val="single" w:sz="4" w:space="0" w:color="auto"/>
            </w:tcBorders>
          </w:tcPr>
          <w:p w14:paraId="12A119FD" w14:textId="122D3627" w:rsidR="003D2001" w:rsidRPr="002C71D1" w:rsidRDefault="003D2001" w:rsidP="003D2001">
            <w:pPr>
              <w:rPr>
                <w:rFonts w:ascii="Arial" w:hAnsi="Arial"/>
                <w:b/>
                <w:sz w:val="36"/>
                <w:szCs w:val="36"/>
                <w:lang w:val="en-GB"/>
              </w:rPr>
            </w:pPr>
            <w:r w:rsidRPr="002C71D1">
              <w:rPr>
                <w:rFonts w:ascii="Arial" w:hAnsi="Arial" w:cs="Arial"/>
                <w:sz w:val="14"/>
                <w:szCs w:val="16"/>
                <w:lang w:val="en-GB"/>
              </w:rPr>
              <w:t>Add and subtract numbers mentally with increasingly large numbers</w:t>
            </w:r>
          </w:p>
        </w:tc>
        <w:tc>
          <w:tcPr>
            <w:tcW w:w="1926" w:type="dxa"/>
            <w:tcBorders>
              <w:bottom w:val="single" w:sz="4" w:space="0" w:color="auto"/>
            </w:tcBorders>
          </w:tcPr>
          <w:p w14:paraId="496EB29C" w14:textId="6B834092" w:rsidR="003D2001" w:rsidRPr="002C71D1" w:rsidRDefault="003D2001" w:rsidP="003D2001">
            <w:pPr>
              <w:rPr>
                <w:rFonts w:ascii="Arial" w:hAnsi="Arial"/>
                <w:b/>
                <w:sz w:val="36"/>
                <w:szCs w:val="36"/>
                <w:lang w:val="en-GB"/>
              </w:rPr>
            </w:pPr>
            <w:r w:rsidRPr="002C71D1">
              <w:rPr>
                <w:rFonts w:ascii="Arial" w:hAnsi="Arial" w:cs="Arial"/>
                <w:sz w:val="14"/>
                <w:szCs w:val="16"/>
                <w:lang w:val="en-GB"/>
              </w:rPr>
              <w:t>Perform mental calculations, including with mixed operations and large numbers</w:t>
            </w:r>
          </w:p>
        </w:tc>
      </w:tr>
      <w:tr w:rsidR="00DF6A72" w:rsidRPr="002C71D1" w14:paraId="2F31F078" w14:textId="77777777" w:rsidTr="009E3D41">
        <w:tc>
          <w:tcPr>
            <w:tcW w:w="1424" w:type="dxa"/>
            <w:tcBorders>
              <w:bottom w:val="single" w:sz="4" w:space="0" w:color="auto"/>
            </w:tcBorders>
            <w:vAlign w:val="center"/>
          </w:tcPr>
          <w:p w14:paraId="6C8DBB3A" w14:textId="7242C889" w:rsidR="003D2001" w:rsidRPr="002C71D1" w:rsidRDefault="003D2001" w:rsidP="003D2001">
            <w:pPr>
              <w:jc w:val="center"/>
              <w:rPr>
                <w:rFonts w:ascii="Arial" w:hAnsi="Arial"/>
                <w:b/>
                <w:sz w:val="16"/>
                <w:szCs w:val="16"/>
                <w:lang w:val="en-GB"/>
              </w:rPr>
            </w:pPr>
            <w:r w:rsidRPr="002C71D1">
              <w:rPr>
                <w:rFonts w:asciiTheme="majorHAnsi" w:hAnsiTheme="majorHAnsi"/>
                <w:b/>
                <w:sz w:val="20"/>
                <w:szCs w:val="20"/>
                <w:lang w:val="en-GB"/>
              </w:rPr>
              <w:t>Just know it!</w:t>
            </w:r>
          </w:p>
        </w:tc>
        <w:tc>
          <w:tcPr>
            <w:tcW w:w="2497" w:type="dxa"/>
            <w:tcBorders>
              <w:bottom w:val="single" w:sz="4" w:space="0" w:color="auto"/>
            </w:tcBorders>
          </w:tcPr>
          <w:p w14:paraId="08EC84C7" w14:textId="5A9B3613" w:rsidR="003D2001" w:rsidRPr="002C71D1" w:rsidRDefault="003D2001" w:rsidP="003D2001">
            <w:pPr>
              <w:rPr>
                <w:rFonts w:ascii="Arial" w:hAnsi="Arial" w:cs="Arial"/>
                <w:sz w:val="14"/>
                <w:szCs w:val="16"/>
                <w:lang w:val="en-GB"/>
              </w:rPr>
            </w:pPr>
            <w:r w:rsidRPr="002C71D1">
              <w:rPr>
                <w:rFonts w:ascii="Arial" w:hAnsi="Arial" w:cs="Arial"/>
                <w:sz w:val="14"/>
                <w:szCs w:val="16"/>
                <w:lang w:val="en-GB"/>
              </w:rPr>
              <w:t>Represent and use number bonds and related subtraction facts within 20</w:t>
            </w:r>
          </w:p>
          <w:p w14:paraId="74AE6935" w14:textId="77777777" w:rsidR="003D2001" w:rsidRPr="002C71D1" w:rsidRDefault="003D2001" w:rsidP="003D2001">
            <w:pPr>
              <w:rPr>
                <w:rFonts w:ascii="Arial" w:hAnsi="Arial"/>
                <w:b/>
                <w:sz w:val="14"/>
                <w:szCs w:val="36"/>
                <w:lang w:val="en-GB"/>
              </w:rPr>
            </w:pPr>
            <w:r w:rsidRPr="002C71D1">
              <w:rPr>
                <w:rFonts w:ascii="Arial" w:hAnsi="Arial" w:cs="Arial"/>
                <w:sz w:val="14"/>
                <w:szCs w:val="16"/>
                <w:lang w:val="en-GB"/>
              </w:rPr>
              <w:t>Add and subtract one-digit and two-digit numbers to 20, including zero</w:t>
            </w:r>
          </w:p>
        </w:tc>
        <w:tc>
          <w:tcPr>
            <w:tcW w:w="2439" w:type="dxa"/>
            <w:tcBorders>
              <w:bottom w:val="single" w:sz="4" w:space="0" w:color="auto"/>
            </w:tcBorders>
          </w:tcPr>
          <w:p w14:paraId="620708D1" w14:textId="77777777" w:rsidR="003D2001" w:rsidRPr="002C71D1" w:rsidRDefault="003D2001" w:rsidP="003D2001">
            <w:pPr>
              <w:rPr>
                <w:rFonts w:ascii="Arial" w:hAnsi="Arial" w:cs="Arial"/>
                <w:sz w:val="14"/>
                <w:szCs w:val="16"/>
                <w:lang w:val="en-GB"/>
              </w:rPr>
            </w:pPr>
            <w:r w:rsidRPr="002C71D1">
              <w:rPr>
                <w:rFonts w:ascii="Arial" w:hAnsi="Arial" w:cs="Arial"/>
                <w:sz w:val="14"/>
                <w:szCs w:val="16"/>
                <w:lang w:val="en-GB"/>
              </w:rPr>
              <w:t>Recall and use addition and subtraction facts to 20 fluently, and derive and use related facts up to 100</w:t>
            </w:r>
          </w:p>
          <w:p w14:paraId="42EA2FCA" w14:textId="77777777" w:rsidR="003D2001" w:rsidRPr="002C71D1" w:rsidRDefault="003D2001" w:rsidP="003D2001">
            <w:pPr>
              <w:rPr>
                <w:rFonts w:ascii="Arial" w:hAnsi="Arial"/>
                <w:b/>
                <w:sz w:val="14"/>
                <w:szCs w:val="36"/>
                <w:lang w:val="en-GB"/>
              </w:rPr>
            </w:pPr>
          </w:p>
        </w:tc>
        <w:tc>
          <w:tcPr>
            <w:tcW w:w="2430" w:type="dxa"/>
            <w:tcBorders>
              <w:bottom w:val="single" w:sz="4" w:space="0" w:color="auto"/>
            </w:tcBorders>
          </w:tcPr>
          <w:p w14:paraId="2D382782" w14:textId="77777777" w:rsidR="003D2001" w:rsidRPr="002C71D1" w:rsidRDefault="003D2001" w:rsidP="003D2001">
            <w:pPr>
              <w:rPr>
                <w:rFonts w:ascii="Arial" w:hAnsi="Arial"/>
                <w:b/>
                <w:sz w:val="36"/>
                <w:szCs w:val="36"/>
                <w:lang w:val="en-GB"/>
              </w:rPr>
            </w:pPr>
          </w:p>
        </w:tc>
        <w:tc>
          <w:tcPr>
            <w:tcW w:w="2800" w:type="dxa"/>
            <w:tcBorders>
              <w:bottom w:val="single" w:sz="4" w:space="0" w:color="auto"/>
            </w:tcBorders>
          </w:tcPr>
          <w:p w14:paraId="5E5078DF" w14:textId="77777777" w:rsidR="003D2001" w:rsidRPr="002C71D1" w:rsidRDefault="003D2001" w:rsidP="003D2001">
            <w:pPr>
              <w:rPr>
                <w:rFonts w:ascii="Arial" w:hAnsi="Arial"/>
                <w:b/>
                <w:sz w:val="36"/>
                <w:szCs w:val="36"/>
                <w:lang w:val="en-GB"/>
              </w:rPr>
            </w:pPr>
          </w:p>
        </w:tc>
        <w:tc>
          <w:tcPr>
            <w:tcW w:w="2552" w:type="dxa"/>
            <w:tcBorders>
              <w:bottom w:val="single" w:sz="4" w:space="0" w:color="auto"/>
            </w:tcBorders>
            <w:vAlign w:val="center"/>
          </w:tcPr>
          <w:p w14:paraId="5039EA43" w14:textId="77777777" w:rsidR="003D2001" w:rsidRPr="002C71D1" w:rsidRDefault="003D2001" w:rsidP="003D2001">
            <w:pPr>
              <w:rPr>
                <w:rFonts w:ascii="Arial" w:hAnsi="Arial"/>
                <w:b/>
                <w:sz w:val="36"/>
                <w:szCs w:val="36"/>
                <w:lang w:val="en-GB"/>
              </w:rPr>
            </w:pPr>
          </w:p>
        </w:tc>
        <w:tc>
          <w:tcPr>
            <w:tcW w:w="1926" w:type="dxa"/>
            <w:tcBorders>
              <w:bottom w:val="single" w:sz="4" w:space="0" w:color="auto"/>
            </w:tcBorders>
          </w:tcPr>
          <w:p w14:paraId="58DCF1B7" w14:textId="77777777" w:rsidR="003D2001" w:rsidRPr="002C71D1" w:rsidRDefault="003D2001" w:rsidP="003D2001">
            <w:pPr>
              <w:rPr>
                <w:rFonts w:ascii="Arial" w:hAnsi="Arial"/>
                <w:b/>
                <w:sz w:val="36"/>
                <w:szCs w:val="36"/>
                <w:lang w:val="en-GB"/>
              </w:rPr>
            </w:pPr>
          </w:p>
        </w:tc>
      </w:tr>
      <w:tr w:rsidR="00DF6A72" w:rsidRPr="002C71D1" w14:paraId="05DD389A" w14:textId="77777777" w:rsidTr="009E3D41">
        <w:tc>
          <w:tcPr>
            <w:tcW w:w="1424" w:type="dxa"/>
            <w:tcBorders>
              <w:bottom w:val="single" w:sz="4" w:space="0" w:color="auto"/>
            </w:tcBorders>
            <w:shd w:val="clear" w:color="auto" w:fill="99CCFF"/>
            <w:vAlign w:val="center"/>
          </w:tcPr>
          <w:p w14:paraId="29E2F028" w14:textId="29EEF2E5" w:rsidR="003D2001" w:rsidRPr="002C71D1" w:rsidRDefault="003D2001" w:rsidP="003D2001">
            <w:pPr>
              <w:jc w:val="center"/>
              <w:rPr>
                <w:rFonts w:ascii="Arial" w:hAnsi="Arial"/>
                <w:b/>
                <w:sz w:val="20"/>
                <w:szCs w:val="20"/>
                <w:lang w:val="en-GB"/>
              </w:rPr>
            </w:pPr>
            <w:r w:rsidRPr="002C71D1">
              <w:rPr>
                <w:rFonts w:asciiTheme="majorHAnsi" w:hAnsiTheme="majorHAnsi"/>
                <w:b/>
                <w:sz w:val="20"/>
                <w:szCs w:val="20"/>
                <w:lang w:val="en-GB"/>
              </w:rPr>
              <w:t>Year</w:t>
            </w:r>
          </w:p>
        </w:tc>
        <w:tc>
          <w:tcPr>
            <w:tcW w:w="2497" w:type="dxa"/>
            <w:tcBorders>
              <w:bottom w:val="single" w:sz="4" w:space="0" w:color="auto"/>
            </w:tcBorders>
            <w:shd w:val="clear" w:color="auto" w:fill="99CCFF"/>
          </w:tcPr>
          <w:p w14:paraId="0223E9BB" w14:textId="77777777" w:rsidR="003D2001" w:rsidRPr="002C71D1" w:rsidRDefault="003D2001" w:rsidP="003D2001">
            <w:pPr>
              <w:jc w:val="center"/>
              <w:rPr>
                <w:rFonts w:ascii="Arial" w:hAnsi="Arial"/>
                <w:b/>
                <w:sz w:val="20"/>
                <w:szCs w:val="20"/>
                <w:lang w:val="en-GB"/>
              </w:rPr>
            </w:pPr>
            <w:r w:rsidRPr="002C71D1">
              <w:rPr>
                <w:rFonts w:ascii="Arial" w:hAnsi="Arial"/>
                <w:b/>
                <w:sz w:val="20"/>
                <w:szCs w:val="20"/>
                <w:lang w:val="en-GB"/>
              </w:rPr>
              <w:t>1</w:t>
            </w:r>
          </w:p>
        </w:tc>
        <w:tc>
          <w:tcPr>
            <w:tcW w:w="2439" w:type="dxa"/>
            <w:tcBorders>
              <w:bottom w:val="single" w:sz="4" w:space="0" w:color="auto"/>
            </w:tcBorders>
            <w:shd w:val="clear" w:color="auto" w:fill="99CCFF"/>
          </w:tcPr>
          <w:p w14:paraId="36CA4B14" w14:textId="77777777" w:rsidR="003D2001" w:rsidRPr="002C71D1" w:rsidRDefault="003D2001" w:rsidP="003D2001">
            <w:pPr>
              <w:jc w:val="center"/>
              <w:rPr>
                <w:rFonts w:ascii="Arial" w:hAnsi="Arial"/>
                <w:b/>
                <w:sz w:val="20"/>
                <w:szCs w:val="20"/>
                <w:lang w:val="en-GB"/>
              </w:rPr>
            </w:pPr>
            <w:r w:rsidRPr="002C71D1">
              <w:rPr>
                <w:rFonts w:ascii="Arial" w:hAnsi="Arial"/>
                <w:b/>
                <w:sz w:val="20"/>
                <w:szCs w:val="20"/>
                <w:lang w:val="en-GB"/>
              </w:rPr>
              <w:t>2</w:t>
            </w:r>
          </w:p>
        </w:tc>
        <w:tc>
          <w:tcPr>
            <w:tcW w:w="2430" w:type="dxa"/>
            <w:tcBorders>
              <w:bottom w:val="single" w:sz="4" w:space="0" w:color="auto"/>
            </w:tcBorders>
            <w:shd w:val="clear" w:color="auto" w:fill="99CCFF"/>
          </w:tcPr>
          <w:p w14:paraId="09AF1530" w14:textId="77777777" w:rsidR="003D2001" w:rsidRPr="002C71D1" w:rsidRDefault="003D2001" w:rsidP="003D2001">
            <w:pPr>
              <w:jc w:val="center"/>
              <w:rPr>
                <w:rFonts w:ascii="Arial" w:hAnsi="Arial"/>
                <w:b/>
                <w:sz w:val="20"/>
                <w:szCs w:val="20"/>
                <w:lang w:val="en-GB"/>
              </w:rPr>
            </w:pPr>
            <w:r w:rsidRPr="002C71D1">
              <w:rPr>
                <w:rFonts w:ascii="Arial" w:hAnsi="Arial"/>
                <w:b/>
                <w:sz w:val="20"/>
                <w:szCs w:val="20"/>
                <w:lang w:val="en-GB"/>
              </w:rPr>
              <w:t>3</w:t>
            </w:r>
          </w:p>
        </w:tc>
        <w:tc>
          <w:tcPr>
            <w:tcW w:w="2800" w:type="dxa"/>
            <w:tcBorders>
              <w:bottom w:val="single" w:sz="4" w:space="0" w:color="auto"/>
            </w:tcBorders>
            <w:shd w:val="clear" w:color="auto" w:fill="99CCFF"/>
          </w:tcPr>
          <w:p w14:paraId="1CCC9188" w14:textId="77777777" w:rsidR="003D2001" w:rsidRPr="002C71D1" w:rsidRDefault="003D2001" w:rsidP="003D2001">
            <w:pPr>
              <w:jc w:val="center"/>
              <w:rPr>
                <w:rFonts w:ascii="Arial" w:hAnsi="Arial"/>
                <w:b/>
                <w:sz w:val="20"/>
                <w:szCs w:val="20"/>
                <w:lang w:val="en-GB"/>
              </w:rPr>
            </w:pPr>
            <w:r w:rsidRPr="002C71D1">
              <w:rPr>
                <w:rFonts w:ascii="Arial" w:hAnsi="Arial"/>
                <w:b/>
                <w:sz w:val="20"/>
                <w:szCs w:val="20"/>
                <w:lang w:val="en-GB"/>
              </w:rPr>
              <w:t>4</w:t>
            </w:r>
          </w:p>
        </w:tc>
        <w:tc>
          <w:tcPr>
            <w:tcW w:w="2552" w:type="dxa"/>
            <w:tcBorders>
              <w:bottom w:val="single" w:sz="4" w:space="0" w:color="auto"/>
            </w:tcBorders>
            <w:shd w:val="clear" w:color="auto" w:fill="99CCFF"/>
          </w:tcPr>
          <w:p w14:paraId="6EF7BFA2" w14:textId="77777777" w:rsidR="003D2001" w:rsidRPr="002C71D1" w:rsidRDefault="003D2001" w:rsidP="003D2001">
            <w:pPr>
              <w:jc w:val="center"/>
              <w:rPr>
                <w:rFonts w:ascii="Arial" w:hAnsi="Arial"/>
                <w:b/>
                <w:sz w:val="20"/>
                <w:szCs w:val="20"/>
                <w:lang w:val="en-GB"/>
              </w:rPr>
            </w:pPr>
            <w:r w:rsidRPr="002C71D1">
              <w:rPr>
                <w:rFonts w:ascii="Arial" w:hAnsi="Arial"/>
                <w:b/>
                <w:sz w:val="20"/>
                <w:szCs w:val="20"/>
                <w:lang w:val="en-GB"/>
              </w:rPr>
              <w:t>5</w:t>
            </w:r>
          </w:p>
        </w:tc>
        <w:tc>
          <w:tcPr>
            <w:tcW w:w="1926" w:type="dxa"/>
            <w:tcBorders>
              <w:bottom w:val="single" w:sz="4" w:space="0" w:color="auto"/>
            </w:tcBorders>
            <w:shd w:val="clear" w:color="auto" w:fill="99CCFF"/>
          </w:tcPr>
          <w:p w14:paraId="317F90A8" w14:textId="77777777" w:rsidR="003D2001" w:rsidRPr="002C71D1" w:rsidRDefault="003D2001" w:rsidP="003D2001">
            <w:pPr>
              <w:jc w:val="center"/>
              <w:rPr>
                <w:rFonts w:ascii="Arial" w:hAnsi="Arial"/>
                <w:b/>
                <w:sz w:val="20"/>
                <w:szCs w:val="20"/>
                <w:lang w:val="en-GB"/>
              </w:rPr>
            </w:pPr>
            <w:r w:rsidRPr="002C71D1">
              <w:rPr>
                <w:rFonts w:ascii="Arial" w:hAnsi="Arial"/>
                <w:b/>
                <w:sz w:val="20"/>
                <w:szCs w:val="20"/>
                <w:lang w:val="en-GB"/>
              </w:rPr>
              <w:t>6</w:t>
            </w:r>
          </w:p>
        </w:tc>
      </w:tr>
      <w:tr w:rsidR="00DF6A72" w:rsidRPr="002C71D1" w14:paraId="77672B94" w14:textId="77777777" w:rsidTr="009E3D41">
        <w:tc>
          <w:tcPr>
            <w:tcW w:w="1424" w:type="dxa"/>
            <w:vMerge w:val="restart"/>
            <w:shd w:val="clear" w:color="auto" w:fill="FFCC66"/>
            <w:vAlign w:val="center"/>
          </w:tcPr>
          <w:p w14:paraId="5EEA4B81" w14:textId="77777777" w:rsidR="003D2001" w:rsidRPr="002C71D1" w:rsidRDefault="003D2001" w:rsidP="003D2001">
            <w:pPr>
              <w:tabs>
                <w:tab w:val="left" w:pos="599"/>
              </w:tabs>
              <w:jc w:val="center"/>
              <w:rPr>
                <w:rFonts w:asciiTheme="majorHAnsi" w:hAnsiTheme="majorHAnsi"/>
                <w:b/>
                <w:sz w:val="20"/>
                <w:szCs w:val="20"/>
                <w:lang w:val="en-GB"/>
              </w:rPr>
            </w:pPr>
          </w:p>
          <w:p w14:paraId="5D5F8E85" w14:textId="77777777" w:rsidR="003D2001" w:rsidRPr="002C71D1" w:rsidRDefault="003D2001" w:rsidP="003D2001">
            <w:pPr>
              <w:tabs>
                <w:tab w:val="left" w:pos="599"/>
              </w:tabs>
              <w:jc w:val="center"/>
              <w:rPr>
                <w:rFonts w:asciiTheme="majorHAnsi" w:hAnsiTheme="majorHAnsi"/>
                <w:b/>
                <w:sz w:val="20"/>
                <w:szCs w:val="20"/>
                <w:lang w:val="en-GB"/>
              </w:rPr>
            </w:pPr>
          </w:p>
          <w:p w14:paraId="54AA39C4" w14:textId="45155853" w:rsidR="003D2001" w:rsidRPr="002C71D1" w:rsidRDefault="003D2001" w:rsidP="003D2001">
            <w:pPr>
              <w:tabs>
                <w:tab w:val="left" w:pos="599"/>
              </w:tabs>
              <w:jc w:val="center"/>
              <w:rPr>
                <w:rFonts w:ascii="Arial" w:hAnsi="Arial"/>
                <w:sz w:val="12"/>
                <w:szCs w:val="16"/>
                <w:lang w:val="en-GB"/>
              </w:rPr>
            </w:pPr>
            <w:r w:rsidRPr="002C71D1">
              <w:rPr>
                <w:rFonts w:asciiTheme="majorHAnsi" w:hAnsiTheme="majorHAnsi"/>
                <w:b/>
                <w:sz w:val="20"/>
                <w:szCs w:val="20"/>
                <w:lang w:val="en-GB"/>
              </w:rPr>
              <w:t>Foundations</w:t>
            </w:r>
          </w:p>
        </w:tc>
        <w:tc>
          <w:tcPr>
            <w:tcW w:w="2497" w:type="dxa"/>
            <w:shd w:val="clear" w:color="auto" w:fill="FFCC66"/>
            <w:vAlign w:val="center"/>
          </w:tcPr>
          <w:p w14:paraId="2176E85A" w14:textId="7BA3A28B" w:rsidR="003D2001" w:rsidRPr="002C71D1" w:rsidRDefault="003D2001" w:rsidP="003D2001">
            <w:pPr>
              <w:jc w:val="center"/>
              <w:rPr>
                <w:rFonts w:ascii="Arial" w:hAnsi="Arial"/>
                <w:b/>
                <w:sz w:val="12"/>
                <w:szCs w:val="16"/>
                <w:lang w:val="en-GB"/>
              </w:rPr>
            </w:pPr>
            <w:r w:rsidRPr="002C71D1">
              <w:rPr>
                <w:rFonts w:ascii="Arial Narrow" w:hAnsi="Arial Narrow" w:cs="Arial"/>
                <w:sz w:val="12"/>
                <w:szCs w:val="12"/>
                <w:lang w:val="en-GB"/>
              </w:rPr>
              <w:t>1 less</w:t>
            </w:r>
          </w:p>
        </w:tc>
        <w:tc>
          <w:tcPr>
            <w:tcW w:w="2439" w:type="dxa"/>
            <w:shd w:val="clear" w:color="auto" w:fill="FFCC66"/>
            <w:vAlign w:val="center"/>
          </w:tcPr>
          <w:p w14:paraId="69BC777F" w14:textId="3909DCB6" w:rsidR="003D2001" w:rsidRPr="002C71D1" w:rsidRDefault="003D2001" w:rsidP="003D2001">
            <w:pPr>
              <w:jc w:val="center"/>
              <w:rPr>
                <w:rFonts w:ascii="Arial" w:hAnsi="Arial"/>
                <w:b/>
                <w:sz w:val="12"/>
                <w:szCs w:val="16"/>
                <w:lang w:val="en-GB"/>
              </w:rPr>
            </w:pPr>
            <w:r w:rsidRPr="002C71D1">
              <w:rPr>
                <w:rFonts w:ascii="Arial" w:hAnsi="Arial"/>
                <w:sz w:val="12"/>
                <w:szCs w:val="16"/>
                <w:lang w:val="en-GB"/>
              </w:rPr>
              <w:t>10 less</w:t>
            </w:r>
            <w:r w:rsidRPr="002C71D1">
              <w:rPr>
                <w:rFonts w:ascii="Arial" w:hAnsi="Arial"/>
                <w:sz w:val="12"/>
                <w:szCs w:val="16"/>
                <w:lang w:val="en-GB"/>
              </w:rPr>
              <w:br/>
            </w:r>
            <w:r w:rsidRPr="002C71D1">
              <w:rPr>
                <w:rFonts w:ascii="Arial" w:hAnsi="Arial" w:cs="Arial"/>
                <w:sz w:val="12"/>
                <w:szCs w:val="16"/>
                <w:lang w:val="en-GB"/>
              </w:rPr>
              <w:t>Number bonds, subtraction: 20, 12, 13</w:t>
            </w:r>
          </w:p>
        </w:tc>
        <w:tc>
          <w:tcPr>
            <w:tcW w:w="2430" w:type="dxa"/>
            <w:shd w:val="clear" w:color="auto" w:fill="FFCC66"/>
            <w:vAlign w:val="center"/>
          </w:tcPr>
          <w:p w14:paraId="7E4122D1" w14:textId="22EA17C5" w:rsidR="003D2001" w:rsidRPr="002C71D1" w:rsidRDefault="003D2001" w:rsidP="003D2001">
            <w:pPr>
              <w:jc w:val="center"/>
              <w:rPr>
                <w:rFonts w:ascii="Arial" w:hAnsi="Arial"/>
                <w:b/>
                <w:sz w:val="12"/>
                <w:szCs w:val="16"/>
                <w:lang w:val="en-GB"/>
              </w:rPr>
            </w:pPr>
            <w:r w:rsidRPr="002C71D1">
              <w:rPr>
                <w:rFonts w:ascii="Arial Narrow" w:hAnsi="Arial Narrow" w:cs="Arial"/>
                <w:sz w:val="12"/>
                <w:szCs w:val="12"/>
                <w:lang w:val="en-GB"/>
              </w:rPr>
              <w:t>Subtract multiples of 10 and 100</w:t>
            </w:r>
          </w:p>
        </w:tc>
        <w:tc>
          <w:tcPr>
            <w:tcW w:w="2800" w:type="dxa"/>
            <w:shd w:val="clear" w:color="auto" w:fill="FFCC66"/>
            <w:vAlign w:val="center"/>
          </w:tcPr>
          <w:p w14:paraId="23E1AA68" w14:textId="28176854" w:rsidR="003D2001" w:rsidRPr="002C71D1" w:rsidRDefault="003D2001" w:rsidP="003D2001">
            <w:pPr>
              <w:jc w:val="center"/>
              <w:rPr>
                <w:rFonts w:ascii="Arial" w:hAnsi="Arial"/>
                <w:b/>
                <w:sz w:val="12"/>
                <w:szCs w:val="16"/>
                <w:lang w:val="en-GB"/>
              </w:rPr>
            </w:pPr>
            <w:r w:rsidRPr="002C71D1">
              <w:rPr>
                <w:rFonts w:ascii="Arial" w:hAnsi="Arial" w:cs="Arial"/>
                <w:sz w:val="12"/>
                <w:szCs w:val="16"/>
                <w:lang w:val="en-GB"/>
              </w:rPr>
              <w:t>Subtract multiples of 10s , 100s, 1000s</w:t>
            </w:r>
          </w:p>
        </w:tc>
        <w:tc>
          <w:tcPr>
            <w:tcW w:w="2552" w:type="dxa"/>
            <w:shd w:val="clear" w:color="auto" w:fill="FFCC66"/>
            <w:vAlign w:val="center"/>
          </w:tcPr>
          <w:p w14:paraId="235322A3" w14:textId="10581851" w:rsidR="003D2001" w:rsidRPr="002C71D1" w:rsidRDefault="003D2001" w:rsidP="003D2001">
            <w:pPr>
              <w:jc w:val="center"/>
              <w:rPr>
                <w:rFonts w:ascii="Arial" w:hAnsi="Arial" w:cs="Arial"/>
                <w:b/>
                <w:sz w:val="12"/>
                <w:szCs w:val="16"/>
                <w:lang w:val="en-GB"/>
              </w:rPr>
            </w:pPr>
            <w:r w:rsidRPr="002C71D1">
              <w:rPr>
                <w:rFonts w:ascii="Arial" w:hAnsi="Arial" w:cs="Arial"/>
                <w:sz w:val="12"/>
                <w:szCs w:val="16"/>
                <w:lang w:val="en-GB"/>
              </w:rPr>
              <w:t xml:space="preserve">Subtract multiples of </w:t>
            </w:r>
            <w:r w:rsidRPr="002C71D1">
              <w:rPr>
                <w:rFonts w:ascii="Arial Narrow" w:hAnsi="Arial Narrow"/>
                <w:sz w:val="12"/>
                <w:szCs w:val="16"/>
                <w:lang w:val="en-GB"/>
              </w:rPr>
              <w:t>10s , 100s, 1000s, tenths,</w:t>
            </w:r>
          </w:p>
        </w:tc>
        <w:tc>
          <w:tcPr>
            <w:tcW w:w="1926" w:type="dxa"/>
            <w:shd w:val="clear" w:color="auto" w:fill="FFCC66"/>
            <w:vAlign w:val="center"/>
          </w:tcPr>
          <w:p w14:paraId="47648C4C" w14:textId="6AF2D90B" w:rsidR="003D2001" w:rsidRPr="002C71D1" w:rsidRDefault="003D2001" w:rsidP="003D2001">
            <w:pPr>
              <w:jc w:val="center"/>
              <w:rPr>
                <w:rFonts w:ascii="Arial" w:hAnsi="Arial"/>
                <w:b/>
                <w:sz w:val="12"/>
                <w:szCs w:val="16"/>
                <w:lang w:val="en-GB"/>
              </w:rPr>
            </w:pPr>
            <w:r w:rsidRPr="002C71D1">
              <w:rPr>
                <w:rFonts w:ascii="Arial" w:hAnsi="Arial" w:cs="Arial"/>
                <w:sz w:val="12"/>
                <w:szCs w:val="16"/>
                <w:lang w:val="en-GB"/>
              </w:rPr>
              <w:t xml:space="preserve">Subtract multiples of </w:t>
            </w:r>
            <w:r w:rsidRPr="002C71D1">
              <w:rPr>
                <w:rFonts w:ascii="Arial Narrow" w:hAnsi="Arial Narrow"/>
                <w:sz w:val="12"/>
                <w:szCs w:val="16"/>
                <w:lang w:val="en-GB"/>
              </w:rPr>
              <w:t>10s , 100s, 1000s, tenths, hundredths</w:t>
            </w:r>
          </w:p>
        </w:tc>
      </w:tr>
      <w:tr w:rsidR="00DF6A72" w:rsidRPr="002C71D1" w14:paraId="512708D3" w14:textId="77777777" w:rsidTr="009E3D41">
        <w:tc>
          <w:tcPr>
            <w:tcW w:w="1424" w:type="dxa"/>
            <w:vMerge/>
            <w:shd w:val="clear" w:color="auto" w:fill="FFCC66"/>
          </w:tcPr>
          <w:p w14:paraId="4BFFC327" w14:textId="77777777" w:rsidR="003D2001" w:rsidRPr="002C71D1" w:rsidRDefault="003D2001" w:rsidP="003D2001">
            <w:pPr>
              <w:rPr>
                <w:rFonts w:ascii="Arial" w:hAnsi="Arial"/>
                <w:b/>
                <w:sz w:val="14"/>
                <w:szCs w:val="36"/>
                <w:lang w:val="en-GB"/>
              </w:rPr>
            </w:pPr>
          </w:p>
        </w:tc>
        <w:tc>
          <w:tcPr>
            <w:tcW w:w="2497" w:type="dxa"/>
            <w:shd w:val="clear" w:color="auto" w:fill="FFCC66"/>
            <w:vAlign w:val="center"/>
          </w:tcPr>
          <w:p w14:paraId="2DEE88B5" w14:textId="4370E1EE" w:rsidR="003D2001" w:rsidRPr="002C71D1" w:rsidRDefault="003D2001" w:rsidP="003D2001">
            <w:pPr>
              <w:jc w:val="center"/>
              <w:rPr>
                <w:rFonts w:ascii="Arial" w:hAnsi="Arial"/>
                <w:b/>
                <w:sz w:val="36"/>
                <w:szCs w:val="36"/>
                <w:lang w:val="en-GB"/>
              </w:rPr>
            </w:pPr>
            <w:r w:rsidRPr="002C71D1">
              <w:rPr>
                <w:rFonts w:ascii="Arial" w:hAnsi="Arial" w:cs="Arial"/>
                <w:sz w:val="12"/>
                <w:szCs w:val="16"/>
                <w:lang w:val="en-GB"/>
              </w:rPr>
              <w:t>Number bonds, subtraction: 5, 6</w:t>
            </w:r>
          </w:p>
        </w:tc>
        <w:tc>
          <w:tcPr>
            <w:tcW w:w="2439" w:type="dxa"/>
            <w:shd w:val="clear" w:color="auto" w:fill="FFCC66"/>
            <w:vAlign w:val="center"/>
          </w:tcPr>
          <w:p w14:paraId="32FF63EB" w14:textId="58951E07" w:rsidR="003D2001" w:rsidRPr="002C71D1" w:rsidRDefault="003D2001" w:rsidP="003D2001">
            <w:pPr>
              <w:jc w:val="center"/>
              <w:rPr>
                <w:rFonts w:ascii="Arial Narrow" w:hAnsi="Arial Narrow" w:cs="Arial"/>
                <w:sz w:val="14"/>
                <w:lang w:val="en-GB"/>
              </w:rPr>
            </w:pPr>
            <w:r w:rsidRPr="002C71D1">
              <w:rPr>
                <w:rFonts w:ascii="Arial" w:hAnsi="Arial" w:cs="Arial"/>
                <w:sz w:val="12"/>
                <w:szCs w:val="16"/>
                <w:lang w:val="en-GB"/>
              </w:rPr>
              <w:t>Number bonds, subtraction: 14, 15 Subtract 1 digit from 2 digit by bridging</w:t>
            </w:r>
          </w:p>
        </w:tc>
        <w:tc>
          <w:tcPr>
            <w:tcW w:w="2430" w:type="dxa"/>
            <w:shd w:val="clear" w:color="auto" w:fill="FFCC66"/>
            <w:vAlign w:val="center"/>
          </w:tcPr>
          <w:p w14:paraId="0AA8F1E3" w14:textId="09B9ACE9" w:rsidR="003D2001" w:rsidRPr="002C71D1" w:rsidRDefault="003D2001" w:rsidP="003D2001">
            <w:pPr>
              <w:jc w:val="center"/>
              <w:rPr>
                <w:rFonts w:ascii="Arial" w:hAnsi="Arial"/>
                <w:b/>
                <w:sz w:val="36"/>
                <w:szCs w:val="36"/>
                <w:lang w:val="en-GB"/>
              </w:rPr>
            </w:pPr>
            <w:r w:rsidRPr="002C71D1">
              <w:rPr>
                <w:rFonts w:ascii="Arial" w:hAnsi="Arial" w:cs="Arial"/>
                <w:sz w:val="12"/>
                <w:szCs w:val="16"/>
                <w:lang w:val="en-GB"/>
              </w:rPr>
              <w:t>Subtract single digit by bridging through boundaries</w:t>
            </w:r>
          </w:p>
        </w:tc>
        <w:tc>
          <w:tcPr>
            <w:tcW w:w="2800" w:type="dxa"/>
            <w:shd w:val="clear" w:color="auto" w:fill="FFCC66"/>
            <w:vAlign w:val="center"/>
          </w:tcPr>
          <w:p w14:paraId="0E5437D5" w14:textId="1681F55A" w:rsidR="003D2001" w:rsidRPr="002C71D1" w:rsidRDefault="003D2001" w:rsidP="003D2001">
            <w:pPr>
              <w:jc w:val="center"/>
              <w:rPr>
                <w:rFonts w:ascii="Arial" w:hAnsi="Arial"/>
                <w:b/>
                <w:sz w:val="36"/>
                <w:szCs w:val="36"/>
                <w:lang w:val="en-GB"/>
              </w:rPr>
            </w:pPr>
            <w:r w:rsidRPr="002C71D1">
              <w:rPr>
                <w:rFonts w:ascii="Arial" w:hAnsi="Arial" w:cs="Arial"/>
                <w:sz w:val="12"/>
                <w:szCs w:val="16"/>
                <w:lang w:val="en-GB"/>
              </w:rPr>
              <w:t>Fluency of 2 digit subtract 2 digit</w:t>
            </w:r>
          </w:p>
        </w:tc>
        <w:tc>
          <w:tcPr>
            <w:tcW w:w="2552" w:type="dxa"/>
            <w:shd w:val="clear" w:color="auto" w:fill="FFCC66"/>
            <w:vAlign w:val="center"/>
          </w:tcPr>
          <w:p w14:paraId="4FEE99DB" w14:textId="415BE2BE" w:rsidR="003D2001" w:rsidRPr="002C71D1" w:rsidRDefault="003D2001" w:rsidP="003D2001">
            <w:pPr>
              <w:jc w:val="center"/>
              <w:rPr>
                <w:rFonts w:ascii="Arial Narrow" w:hAnsi="Arial Narrow" w:cs="Arial"/>
                <w:b/>
                <w:sz w:val="12"/>
                <w:szCs w:val="12"/>
                <w:lang w:val="en-GB"/>
              </w:rPr>
            </w:pPr>
            <w:r w:rsidRPr="002C71D1">
              <w:rPr>
                <w:rFonts w:ascii="Arial" w:hAnsi="Arial" w:cs="Arial"/>
                <w:sz w:val="12"/>
                <w:szCs w:val="20"/>
                <w:lang w:val="en-GB"/>
              </w:rPr>
              <w:t>Fluency of 2 digit - 2 digit including with decimals</w:t>
            </w:r>
          </w:p>
        </w:tc>
        <w:tc>
          <w:tcPr>
            <w:tcW w:w="1926" w:type="dxa"/>
            <w:shd w:val="clear" w:color="auto" w:fill="FFCC66"/>
            <w:vAlign w:val="center"/>
          </w:tcPr>
          <w:p w14:paraId="0F91383C" w14:textId="5D2AD0AF" w:rsidR="003D2001" w:rsidRPr="002C71D1" w:rsidRDefault="003D2001" w:rsidP="003D2001">
            <w:pPr>
              <w:jc w:val="center"/>
              <w:rPr>
                <w:rFonts w:ascii="Arial" w:hAnsi="Arial"/>
                <w:b/>
                <w:sz w:val="36"/>
                <w:szCs w:val="36"/>
                <w:lang w:val="en-GB"/>
              </w:rPr>
            </w:pPr>
            <w:r w:rsidRPr="002C71D1">
              <w:rPr>
                <w:rFonts w:ascii="Arial" w:hAnsi="Arial" w:cs="Arial"/>
                <w:sz w:val="12"/>
                <w:szCs w:val="20"/>
                <w:lang w:val="en-GB"/>
              </w:rPr>
              <w:t>Fluency of 2 digit - 2 digit including with decimals</w:t>
            </w:r>
          </w:p>
        </w:tc>
      </w:tr>
      <w:tr w:rsidR="00DF6A72" w:rsidRPr="002C71D1" w14:paraId="089346AA" w14:textId="77777777" w:rsidTr="009E3D41">
        <w:tc>
          <w:tcPr>
            <w:tcW w:w="1424" w:type="dxa"/>
            <w:vMerge/>
            <w:shd w:val="clear" w:color="auto" w:fill="FFCC66"/>
          </w:tcPr>
          <w:p w14:paraId="618A54E0" w14:textId="77777777" w:rsidR="003D2001" w:rsidRPr="002C71D1" w:rsidRDefault="003D2001" w:rsidP="003D2001">
            <w:pPr>
              <w:rPr>
                <w:rFonts w:ascii="Arial" w:hAnsi="Arial"/>
                <w:b/>
                <w:sz w:val="14"/>
                <w:szCs w:val="36"/>
                <w:lang w:val="en-GB"/>
              </w:rPr>
            </w:pPr>
          </w:p>
        </w:tc>
        <w:tc>
          <w:tcPr>
            <w:tcW w:w="2497" w:type="dxa"/>
            <w:shd w:val="clear" w:color="auto" w:fill="FFCC66"/>
            <w:vAlign w:val="center"/>
          </w:tcPr>
          <w:p w14:paraId="3A2DCA13" w14:textId="77777777" w:rsidR="003D2001" w:rsidRPr="002C71D1" w:rsidRDefault="003D2001" w:rsidP="003D2001">
            <w:pPr>
              <w:jc w:val="center"/>
              <w:rPr>
                <w:rFonts w:ascii="Arial" w:hAnsi="Arial" w:cs="Arial"/>
                <w:sz w:val="12"/>
                <w:szCs w:val="16"/>
                <w:lang w:val="en-GB"/>
              </w:rPr>
            </w:pPr>
            <w:r w:rsidRPr="002C71D1">
              <w:rPr>
                <w:rFonts w:ascii="Arial" w:hAnsi="Arial" w:cs="Arial"/>
                <w:sz w:val="12"/>
                <w:szCs w:val="16"/>
                <w:lang w:val="en-GB"/>
              </w:rPr>
              <w:t>Count back</w:t>
            </w:r>
          </w:p>
          <w:p w14:paraId="12E7077E" w14:textId="09AE011D" w:rsidR="003D2001" w:rsidRPr="002C71D1" w:rsidRDefault="003D2001" w:rsidP="003D2001">
            <w:pPr>
              <w:jc w:val="center"/>
              <w:rPr>
                <w:rFonts w:ascii="Arial" w:hAnsi="Arial"/>
                <w:b/>
                <w:sz w:val="36"/>
                <w:szCs w:val="36"/>
                <w:lang w:val="en-GB"/>
              </w:rPr>
            </w:pPr>
            <w:r w:rsidRPr="002C71D1">
              <w:rPr>
                <w:rFonts w:ascii="Arial" w:hAnsi="Arial" w:cs="Arial"/>
                <w:sz w:val="12"/>
                <w:szCs w:val="16"/>
                <w:lang w:val="en-GB"/>
              </w:rPr>
              <w:t>Number bonds, subtraction: 7, 8</w:t>
            </w:r>
          </w:p>
        </w:tc>
        <w:tc>
          <w:tcPr>
            <w:tcW w:w="2439" w:type="dxa"/>
            <w:shd w:val="clear" w:color="auto" w:fill="FFCC66"/>
            <w:vAlign w:val="center"/>
          </w:tcPr>
          <w:p w14:paraId="441738C0" w14:textId="4884BCB3" w:rsidR="003D2001" w:rsidRPr="002C71D1" w:rsidRDefault="003D2001" w:rsidP="003D2001">
            <w:pPr>
              <w:jc w:val="center"/>
              <w:rPr>
                <w:rFonts w:ascii="Arial" w:hAnsi="Arial" w:cs="Arial"/>
                <w:sz w:val="12"/>
                <w:szCs w:val="20"/>
                <w:lang w:val="en-GB"/>
              </w:rPr>
            </w:pPr>
            <w:r w:rsidRPr="002C71D1">
              <w:rPr>
                <w:rFonts w:ascii="Arial" w:hAnsi="Arial" w:cs="Arial"/>
                <w:sz w:val="12"/>
                <w:szCs w:val="16"/>
                <w:lang w:val="en-GB"/>
              </w:rPr>
              <w:t xml:space="preserve">Partition </w:t>
            </w:r>
            <w:r w:rsidRPr="002C71D1">
              <w:rPr>
                <w:rFonts w:ascii="Arial" w:hAnsi="Arial" w:cs="Arial"/>
                <w:sz w:val="12"/>
                <w:szCs w:val="20"/>
                <w:lang w:val="en-GB"/>
              </w:rPr>
              <w:t>second</w:t>
            </w:r>
            <w:r w:rsidRPr="002C71D1">
              <w:rPr>
                <w:rFonts w:ascii="Arial" w:hAnsi="Arial" w:cs="Arial"/>
                <w:sz w:val="12"/>
                <w:szCs w:val="16"/>
                <w:lang w:val="en-GB"/>
              </w:rPr>
              <w:t xml:space="preserve"> number, count back in 10s then 1s</w:t>
            </w:r>
          </w:p>
        </w:tc>
        <w:tc>
          <w:tcPr>
            <w:tcW w:w="2430" w:type="dxa"/>
            <w:shd w:val="clear" w:color="auto" w:fill="FFCC66"/>
            <w:vAlign w:val="center"/>
          </w:tcPr>
          <w:p w14:paraId="49E8FEA2" w14:textId="0FF22503" w:rsidR="003D2001" w:rsidRPr="002C71D1" w:rsidRDefault="003D2001" w:rsidP="003D2001">
            <w:pPr>
              <w:jc w:val="center"/>
              <w:rPr>
                <w:rFonts w:ascii="Arial" w:hAnsi="Arial"/>
                <w:b/>
                <w:sz w:val="36"/>
                <w:szCs w:val="36"/>
                <w:lang w:val="en-GB"/>
              </w:rPr>
            </w:pPr>
            <w:r w:rsidRPr="002C71D1">
              <w:rPr>
                <w:rFonts w:ascii="Arial" w:hAnsi="Arial" w:cs="Arial"/>
                <w:sz w:val="12"/>
                <w:szCs w:val="16"/>
                <w:lang w:val="en-GB"/>
              </w:rPr>
              <w:t xml:space="preserve">Partition </w:t>
            </w:r>
            <w:r w:rsidRPr="002C71D1">
              <w:rPr>
                <w:rFonts w:ascii="Arial" w:hAnsi="Arial" w:cs="Arial"/>
                <w:sz w:val="12"/>
                <w:szCs w:val="20"/>
                <w:lang w:val="en-GB"/>
              </w:rPr>
              <w:t>second</w:t>
            </w:r>
            <w:r w:rsidRPr="002C71D1">
              <w:rPr>
                <w:rFonts w:ascii="Arial" w:hAnsi="Arial" w:cs="Arial"/>
                <w:sz w:val="12"/>
                <w:szCs w:val="16"/>
                <w:lang w:val="en-GB"/>
              </w:rPr>
              <w:t xml:space="preserve"> number to subtract</w:t>
            </w:r>
          </w:p>
        </w:tc>
        <w:tc>
          <w:tcPr>
            <w:tcW w:w="2800" w:type="dxa"/>
            <w:shd w:val="clear" w:color="auto" w:fill="FFCC66"/>
            <w:vAlign w:val="center"/>
          </w:tcPr>
          <w:p w14:paraId="49731689" w14:textId="35EB6B6B" w:rsidR="003D2001" w:rsidRPr="002C71D1" w:rsidRDefault="003D2001" w:rsidP="003D2001">
            <w:pPr>
              <w:jc w:val="center"/>
              <w:rPr>
                <w:rFonts w:ascii="Arial" w:hAnsi="Arial" w:cs="Arial"/>
                <w:sz w:val="12"/>
                <w:szCs w:val="16"/>
                <w:lang w:val="en-GB"/>
              </w:rPr>
            </w:pPr>
            <w:r w:rsidRPr="002C71D1">
              <w:rPr>
                <w:rFonts w:ascii="Arial" w:hAnsi="Arial" w:cs="Arial"/>
                <w:sz w:val="12"/>
                <w:szCs w:val="16"/>
                <w:lang w:val="en-GB"/>
              </w:rPr>
              <w:t xml:space="preserve">Partition </w:t>
            </w:r>
            <w:r w:rsidRPr="002C71D1">
              <w:rPr>
                <w:rFonts w:ascii="Arial" w:hAnsi="Arial" w:cs="Arial"/>
                <w:sz w:val="12"/>
                <w:szCs w:val="20"/>
                <w:lang w:val="en-GB"/>
              </w:rPr>
              <w:t>second</w:t>
            </w:r>
            <w:r w:rsidRPr="002C71D1">
              <w:rPr>
                <w:rFonts w:ascii="Arial" w:hAnsi="Arial" w:cs="Arial"/>
                <w:sz w:val="12"/>
                <w:szCs w:val="16"/>
                <w:lang w:val="en-GB"/>
              </w:rPr>
              <w:t xml:space="preserve"> number to subtract</w:t>
            </w:r>
          </w:p>
          <w:p w14:paraId="0A7D6160" w14:textId="5F346082" w:rsidR="003D2001" w:rsidRPr="002C71D1" w:rsidRDefault="003D2001" w:rsidP="003D2001">
            <w:pPr>
              <w:jc w:val="center"/>
              <w:rPr>
                <w:rFonts w:ascii="Arial" w:hAnsi="Arial"/>
                <w:b/>
                <w:sz w:val="36"/>
                <w:szCs w:val="36"/>
                <w:lang w:val="en-GB"/>
              </w:rPr>
            </w:pPr>
            <w:r w:rsidRPr="002C71D1">
              <w:rPr>
                <w:rFonts w:ascii="Arial" w:hAnsi="Arial" w:cs="Arial"/>
                <w:sz w:val="12"/>
                <w:szCs w:val="16"/>
                <w:lang w:val="en-GB"/>
              </w:rPr>
              <w:t>Decimal subtraction from 10 or 1</w:t>
            </w:r>
          </w:p>
        </w:tc>
        <w:tc>
          <w:tcPr>
            <w:tcW w:w="2552" w:type="dxa"/>
            <w:shd w:val="clear" w:color="auto" w:fill="FFCC66"/>
            <w:vAlign w:val="center"/>
          </w:tcPr>
          <w:p w14:paraId="4D3AC10C" w14:textId="2384BF51" w:rsidR="003D2001" w:rsidRPr="002C71D1" w:rsidRDefault="003D2001" w:rsidP="003D2001">
            <w:pPr>
              <w:jc w:val="center"/>
              <w:rPr>
                <w:rFonts w:ascii="Arial" w:hAnsi="Arial" w:cs="Arial"/>
                <w:sz w:val="12"/>
                <w:szCs w:val="16"/>
                <w:lang w:val="en-GB"/>
              </w:rPr>
            </w:pPr>
            <w:r w:rsidRPr="002C71D1">
              <w:rPr>
                <w:rFonts w:ascii="Arial" w:hAnsi="Arial" w:cs="Arial"/>
                <w:sz w:val="12"/>
                <w:szCs w:val="16"/>
                <w:lang w:val="en-GB"/>
              </w:rPr>
              <w:t xml:space="preserve">Partition </w:t>
            </w:r>
            <w:r w:rsidRPr="002C71D1">
              <w:rPr>
                <w:rFonts w:ascii="Arial" w:hAnsi="Arial" w:cs="Arial"/>
                <w:sz w:val="12"/>
                <w:szCs w:val="20"/>
                <w:lang w:val="en-GB"/>
              </w:rPr>
              <w:t>second</w:t>
            </w:r>
            <w:r w:rsidRPr="002C71D1">
              <w:rPr>
                <w:rFonts w:ascii="Arial" w:hAnsi="Arial" w:cs="Arial"/>
                <w:sz w:val="12"/>
                <w:szCs w:val="16"/>
                <w:lang w:val="en-GB"/>
              </w:rPr>
              <w:t xml:space="preserve"> number to subtract</w:t>
            </w:r>
          </w:p>
          <w:p w14:paraId="070D4F29" w14:textId="776733CA" w:rsidR="003D2001" w:rsidRPr="002C71D1" w:rsidRDefault="003D2001" w:rsidP="003D2001">
            <w:pPr>
              <w:jc w:val="center"/>
              <w:rPr>
                <w:rFonts w:ascii="Arial" w:hAnsi="Arial" w:cs="Arial"/>
                <w:b/>
                <w:sz w:val="12"/>
                <w:szCs w:val="12"/>
                <w:lang w:val="en-GB"/>
              </w:rPr>
            </w:pPr>
          </w:p>
        </w:tc>
        <w:tc>
          <w:tcPr>
            <w:tcW w:w="1926" w:type="dxa"/>
            <w:shd w:val="clear" w:color="auto" w:fill="FFCC66"/>
            <w:vAlign w:val="center"/>
          </w:tcPr>
          <w:p w14:paraId="1D9B195C" w14:textId="36AC38EE" w:rsidR="003D2001" w:rsidRPr="002C71D1" w:rsidRDefault="003D2001" w:rsidP="003D2001">
            <w:pPr>
              <w:jc w:val="center"/>
              <w:rPr>
                <w:rFonts w:ascii="Arial" w:hAnsi="Arial" w:cs="Arial"/>
                <w:sz w:val="12"/>
                <w:szCs w:val="16"/>
                <w:lang w:val="en-GB"/>
              </w:rPr>
            </w:pPr>
            <w:r w:rsidRPr="002C71D1">
              <w:rPr>
                <w:rFonts w:ascii="Arial" w:hAnsi="Arial" w:cs="Arial"/>
                <w:sz w:val="12"/>
                <w:szCs w:val="16"/>
                <w:lang w:val="en-GB"/>
              </w:rPr>
              <w:t xml:space="preserve">Partition </w:t>
            </w:r>
            <w:r w:rsidRPr="002C71D1">
              <w:rPr>
                <w:rFonts w:ascii="Arial" w:hAnsi="Arial" w:cs="Arial"/>
                <w:sz w:val="12"/>
                <w:szCs w:val="20"/>
                <w:lang w:val="en-GB"/>
              </w:rPr>
              <w:t>second</w:t>
            </w:r>
            <w:r w:rsidRPr="002C71D1">
              <w:rPr>
                <w:rFonts w:ascii="Arial" w:hAnsi="Arial" w:cs="Arial"/>
                <w:sz w:val="12"/>
                <w:szCs w:val="16"/>
                <w:lang w:val="en-GB"/>
              </w:rPr>
              <w:t xml:space="preserve"> number to subtract</w:t>
            </w:r>
          </w:p>
          <w:p w14:paraId="24A27C9D" w14:textId="620CBC27" w:rsidR="003D2001" w:rsidRPr="002C71D1" w:rsidRDefault="003D2001" w:rsidP="003D2001">
            <w:pPr>
              <w:jc w:val="center"/>
              <w:rPr>
                <w:rFonts w:ascii="Arial" w:hAnsi="Arial"/>
                <w:b/>
                <w:sz w:val="12"/>
                <w:szCs w:val="36"/>
                <w:lang w:val="en-GB"/>
              </w:rPr>
            </w:pPr>
          </w:p>
        </w:tc>
      </w:tr>
      <w:tr w:rsidR="00DF6A72" w:rsidRPr="002C71D1" w14:paraId="276D7069" w14:textId="77777777" w:rsidTr="009E3D41">
        <w:trPr>
          <w:trHeight w:val="127"/>
        </w:trPr>
        <w:tc>
          <w:tcPr>
            <w:tcW w:w="1424" w:type="dxa"/>
            <w:vMerge/>
            <w:shd w:val="clear" w:color="auto" w:fill="FFCC66"/>
          </w:tcPr>
          <w:p w14:paraId="150AA102" w14:textId="77777777" w:rsidR="003D2001" w:rsidRPr="002C71D1" w:rsidRDefault="003D2001" w:rsidP="003D2001">
            <w:pPr>
              <w:rPr>
                <w:rFonts w:ascii="Arial" w:hAnsi="Arial"/>
                <w:b/>
                <w:sz w:val="14"/>
                <w:szCs w:val="36"/>
                <w:lang w:val="en-GB"/>
              </w:rPr>
            </w:pPr>
          </w:p>
        </w:tc>
        <w:tc>
          <w:tcPr>
            <w:tcW w:w="2497" w:type="dxa"/>
            <w:shd w:val="clear" w:color="auto" w:fill="FFCC66"/>
            <w:vAlign w:val="center"/>
          </w:tcPr>
          <w:p w14:paraId="53CF7482" w14:textId="49F07089" w:rsidR="003D2001" w:rsidRPr="002C71D1" w:rsidRDefault="003D2001" w:rsidP="003D2001">
            <w:pPr>
              <w:jc w:val="center"/>
              <w:rPr>
                <w:rFonts w:ascii="Arial" w:hAnsi="Arial"/>
                <w:b/>
                <w:sz w:val="36"/>
                <w:szCs w:val="36"/>
                <w:lang w:val="en-GB"/>
              </w:rPr>
            </w:pPr>
            <w:r w:rsidRPr="002C71D1">
              <w:rPr>
                <w:rFonts w:ascii="Arial" w:hAnsi="Arial" w:cs="Arial"/>
                <w:sz w:val="12"/>
                <w:szCs w:val="12"/>
                <w:lang w:val="en-GB"/>
              </w:rPr>
              <w:t xml:space="preserve">Subtract 10. </w:t>
            </w:r>
            <w:r w:rsidRPr="002C71D1">
              <w:rPr>
                <w:rFonts w:ascii="Arial" w:hAnsi="Arial" w:cs="Arial"/>
                <w:sz w:val="12"/>
                <w:szCs w:val="12"/>
                <w:lang w:val="en-GB"/>
              </w:rPr>
              <w:br/>
            </w:r>
            <w:r w:rsidRPr="002C71D1">
              <w:rPr>
                <w:rFonts w:ascii="Arial" w:hAnsi="Arial" w:cs="Arial"/>
                <w:sz w:val="12"/>
                <w:szCs w:val="16"/>
                <w:lang w:val="en-GB"/>
              </w:rPr>
              <w:t>Number bonds, subtraction: 9, 10</w:t>
            </w:r>
          </w:p>
        </w:tc>
        <w:tc>
          <w:tcPr>
            <w:tcW w:w="2439" w:type="dxa"/>
            <w:shd w:val="clear" w:color="auto" w:fill="FFCC66"/>
            <w:vAlign w:val="center"/>
          </w:tcPr>
          <w:p w14:paraId="0CA38E04" w14:textId="77777777" w:rsidR="003D2001" w:rsidRPr="002C71D1" w:rsidRDefault="003D2001" w:rsidP="003D2001">
            <w:pPr>
              <w:jc w:val="center"/>
              <w:rPr>
                <w:rFonts w:ascii="Arial" w:hAnsi="Arial" w:cs="Arial"/>
                <w:sz w:val="12"/>
                <w:szCs w:val="16"/>
                <w:lang w:val="en-GB"/>
              </w:rPr>
            </w:pPr>
            <w:r w:rsidRPr="002C71D1">
              <w:rPr>
                <w:rFonts w:ascii="Arial" w:hAnsi="Arial" w:cs="Arial"/>
                <w:sz w:val="12"/>
                <w:szCs w:val="16"/>
                <w:lang w:val="en-GB"/>
              </w:rPr>
              <w:t>Subtract 10 and multiples of 10</w:t>
            </w:r>
          </w:p>
          <w:p w14:paraId="58B59490" w14:textId="798BF9B4" w:rsidR="003D2001" w:rsidRPr="002C71D1" w:rsidRDefault="003D2001" w:rsidP="003D2001">
            <w:pPr>
              <w:jc w:val="center"/>
              <w:rPr>
                <w:rFonts w:ascii="Arial" w:hAnsi="Arial" w:cs="Arial"/>
                <w:sz w:val="12"/>
                <w:szCs w:val="20"/>
                <w:lang w:val="en-GB"/>
              </w:rPr>
            </w:pPr>
            <w:r w:rsidRPr="002C71D1">
              <w:rPr>
                <w:rFonts w:ascii="Arial" w:hAnsi="Arial" w:cs="Arial"/>
                <w:sz w:val="12"/>
                <w:szCs w:val="16"/>
                <w:lang w:val="en-GB"/>
              </w:rPr>
              <w:t>Number bonds, subtraction: 16, 17</w:t>
            </w:r>
          </w:p>
        </w:tc>
        <w:tc>
          <w:tcPr>
            <w:tcW w:w="2430" w:type="dxa"/>
            <w:shd w:val="clear" w:color="auto" w:fill="FFCC66"/>
            <w:vAlign w:val="center"/>
          </w:tcPr>
          <w:p w14:paraId="49114363" w14:textId="74632EA6" w:rsidR="003D2001" w:rsidRPr="002C71D1" w:rsidRDefault="003D2001" w:rsidP="003D2001">
            <w:pPr>
              <w:jc w:val="center"/>
              <w:rPr>
                <w:rFonts w:ascii="Arial" w:hAnsi="Arial"/>
                <w:b/>
                <w:sz w:val="36"/>
                <w:szCs w:val="36"/>
                <w:lang w:val="en-GB"/>
              </w:rPr>
            </w:pPr>
            <w:r w:rsidRPr="002C71D1">
              <w:rPr>
                <w:rFonts w:ascii="Arial" w:hAnsi="Arial" w:cs="Arial"/>
                <w:sz w:val="12"/>
                <w:szCs w:val="12"/>
                <w:lang w:val="en-GB"/>
              </w:rPr>
              <w:t>Difference between</w:t>
            </w:r>
          </w:p>
        </w:tc>
        <w:tc>
          <w:tcPr>
            <w:tcW w:w="2800" w:type="dxa"/>
            <w:shd w:val="clear" w:color="auto" w:fill="FFCC66"/>
            <w:vAlign w:val="center"/>
          </w:tcPr>
          <w:p w14:paraId="3652F619" w14:textId="0422E91D" w:rsidR="003D2001" w:rsidRPr="002C71D1" w:rsidRDefault="003D2001" w:rsidP="003D2001">
            <w:pPr>
              <w:jc w:val="center"/>
              <w:rPr>
                <w:rFonts w:ascii="Arial" w:hAnsi="Arial"/>
                <w:b/>
                <w:sz w:val="36"/>
                <w:szCs w:val="36"/>
                <w:lang w:val="en-GB"/>
              </w:rPr>
            </w:pPr>
            <w:r w:rsidRPr="002C71D1">
              <w:rPr>
                <w:rFonts w:ascii="Arial" w:hAnsi="Arial" w:cs="Arial"/>
                <w:sz w:val="12"/>
                <w:szCs w:val="16"/>
                <w:lang w:val="en-GB"/>
              </w:rPr>
              <w:t>Difference between</w:t>
            </w:r>
          </w:p>
        </w:tc>
        <w:tc>
          <w:tcPr>
            <w:tcW w:w="2552" w:type="dxa"/>
            <w:shd w:val="clear" w:color="auto" w:fill="FFCC66"/>
            <w:vAlign w:val="center"/>
          </w:tcPr>
          <w:p w14:paraId="27B7DB59" w14:textId="52F642F6" w:rsidR="003D2001" w:rsidRPr="002C71D1" w:rsidRDefault="003D2001" w:rsidP="003D2001">
            <w:pPr>
              <w:jc w:val="center"/>
              <w:rPr>
                <w:rFonts w:ascii="Arial" w:hAnsi="Arial" w:cs="Arial"/>
                <w:b/>
                <w:sz w:val="12"/>
                <w:szCs w:val="12"/>
                <w:lang w:val="en-GB"/>
              </w:rPr>
            </w:pPr>
            <w:r w:rsidRPr="002C71D1">
              <w:rPr>
                <w:rFonts w:ascii="Arial" w:hAnsi="Arial" w:cs="Arial"/>
                <w:sz w:val="12"/>
                <w:szCs w:val="12"/>
                <w:lang w:val="en-GB"/>
              </w:rPr>
              <w:t>Difference between</w:t>
            </w:r>
          </w:p>
        </w:tc>
        <w:tc>
          <w:tcPr>
            <w:tcW w:w="1926" w:type="dxa"/>
            <w:shd w:val="clear" w:color="auto" w:fill="FFCC66"/>
            <w:vAlign w:val="center"/>
          </w:tcPr>
          <w:p w14:paraId="5366BCFF" w14:textId="0EF75DB2" w:rsidR="003D2001" w:rsidRPr="002C71D1" w:rsidRDefault="003D2001" w:rsidP="003D2001">
            <w:pPr>
              <w:jc w:val="center"/>
              <w:rPr>
                <w:rFonts w:ascii="Arial" w:hAnsi="Arial"/>
                <w:b/>
                <w:sz w:val="12"/>
                <w:szCs w:val="36"/>
                <w:lang w:val="en-GB"/>
              </w:rPr>
            </w:pPr>
            <w:r w:rsidRPr="002C71D1">
              <w:rPr>
                <w:rFonts w:ascii="Arial" w:hAnsi="Arial" w:cs="Arial"/>
                <w:sz w:val="12"/>
                <w:szCs w:val="12"/>
                <w:lang w:val="en-GB"/>
              </w:rPr>
              <w:t>Use number facts bridging and place value</w:t>
            </w:r>
          </w:p>
        </w:tc>
      </w:tr>
      <w:tr w:rsidR="00DF6A72" w:rsidRPr="002C71D1" w14:paraId="269825E5" w14:textId="77777777" w:rsidTr="009E3D41">
        <w:tc>
          <w:tcPr>
            <w:tcW w:w="1424" w:type="dxa"/>
            <w:vMerge/>
            <w:shd w:val="clear" w:color="auto" w:fill="FFCC66"/>
          </w:tcPr>
          <w:p w14:paraId="2C7E2398" w14:textId="77777777" w:rsidR="003D2001" w:rsidRPr="002C71D1" w:rsidRDefault="003D2001" w:rsidP="003D2001">
            <w:pPr>
              <w:rPr>
                <w:rFonts w:ascii="Arial" w:hAnsi="Arial"/>
                <w:b/>
                <w:sz w:val="12"/>
                <w:szCs w:val="16"/>
                <w:lang w:val="en-GB"/>
              </w:rPr>
            </w:pPr>
          </w:p>
        </w:tc>
        <w:tc>
          <w:tcPr>
            <w:tcW w:w="2497" w:type="dxa"/>
            <w:shd w:val="clear" w:color="auto" w:fill="FFCC66"/>
            <w:vAlign w:val="center"/>
          </w:tcPr>
          <w:p w14:paraId="7E284193" w14:textId="1298463A" w:rsidR="003D2001" w:rsidRPr="002C71D1" w:rsidRDefault="003D2001" w:rsidP="003D2001">
            <w:pPr>
              <w:jc w:val="center"/>
              <w:rPr>
                <w:rFonts w:ascii="Arial" w:hAnsi="Arial"/>
                <w:b/>
                <w:sz w:val="12"/>
                <w:szCs w:val="16"/>
                <w:lang w:val="en-GB"/>
              </w:rPr>
            </w:pPr>
            <w:r w:rsidRPr="002C71D1">
              <w:rPr>
                <w:rFonts w:ascii="Arial" w:hAnsi="Arial" w:cs="Arial"/>
                <w:sz w:val="12"/>
                <w:szCs w:val="12"/>
                <w:lang w:val="en-GB"/>
              </w:rPr>
              <w:t>Teens subtract 10.</w:t>
            </w:r>
          </w:p>
        </w:tc>
        <w:tc>
          <w:tcPr>
            <w:tcW w:w="2439" w:type="dxa"/>
            <w:shd w:val="clear" w:color="auto" w:fill="FFCC66"/>
            <w:vAlign w:val="center"/>
          </w:tcPr>
          <w:p w14:paraId="61F2C8E1" w14:textId="0810C646" w:rsidR="003D2001" w:rsidRPr="002C71D1" w:rsidRDefault="003D2001" w:rsidP="003D2001">
            <w:pPr>
              <w:jc w:val="center"/>
              <w:rPr>
                <w:rFonts w:ascii="Arial" w:hAnsi="Arial" w:cs="Arial"/>
                <w:sz w:val="12"/>
                <w:szCs w:val="16"/>
                <w:lang w:val="en-GB"/>
              </w:rPr>
            </w:pPr>
            <w:r w:rsidRPr="002C71D1">
              <w:rPr>
                <w:rFonts w:ascii="Arial" w:hAnsi="Arial" w:cs="Arial"/>
                <w:sz w:val="12"/>
                <w:szCs w:val="16"/>
                <w:lang w:val="en-GB"/>
              </w:rPr>
              <w:t>Subtract near multiples of 10</w:t>
            </w:r>
          </w:p>
          <w:p w14:paraId="6968AFEB" w14:textId="76CAECFE" w:rsidR="003D2001" w:rsidRPr="002C71D1" w:rsidRDefault="003D2001" w:rsidP="003D2001">
            <w:pPr>
              <w:jc w:val="center"/>
              <w:rPr>
                <w:rFonts w:ascii="Arial" w:hAnsi="Arial" w:cs="Arial"/>
                <w:sz w:val="12"/>
                <w:szCs w:val="16"/>
                <w:lang w:val="en-GB"/>
              </w:rPr>
            </w:pPr>
          </w:p>
        </w:tc>
        <w:tc>
          <w:tcPr>
            <w:tcW w:w="2430" w:type="dxa"/>
            <w:shd w:val="clear" w:color="auto" w:fill="FFCC66"/>
            <w:vAlign w:val="center"/>
          </w:tcPr>
          <w:p w14:paraId="7031AC99" w14:textId="42422FC8" w:rsidR="003D2001" w:rsidRPr="002C71D1" w:rsidRDefault="003D2001" w:rsidP="003D2001">
            <w:pPr>
              <w:jc w:val="center"/>
              <w:rPr>
                <w:rFonts w:ascii="Arial" w:hAnsi="Arial"/>
                <w:b/>
                <w:sz w:val="12"/>
                <w:szCs w:val="16"/>
                <w:lang w:val="en-GB"/>
              </w:rPr>
            </w:pPr>
            <w:r w:rsidRPr="002C71D1">
              <w:rPr>
                <w:rFonts w:ascii="Arial" w:hAnsi="Arial" w:cs="Arial"/>
                <w:sz w:val="12"/>
                <w:szCs w:val="16"/>
                <w:lang w:val="en-GB"/>
              </w:rPr>
              <w:t>Subtract near multiples of 10 and 100 by rounding and adjusting</w:t>
            </w:r>
          </w:p>
        </w:tc>
        <w:tc>
          <w:tcPr>
            <w:tcW w:w="2800" w:type="dxa"/>
            <w:shd w:val="clear" w:color="auto" w:fill="FFCC66"/>
            <w:vAlign w:val="center"/>
          </w:tcPr>
          <w:p w14:paraId="3CB76ECE" w14:textId="493642CA" w:rsidR="003D2001" w:rsidRPr="002C71D1" w:rsidRDefault="003D2001" w:rsidP="003D2001">
            <w:pPr>
              <w:jc w:val="center"/>
              <w:rPr>
                <w:rFonts w:ascii="Arial" w:hAnsi="Arial"/>
                <w:b/>
                <w:sz w:val="12"/>
                <w:szCs w:val="16"/>
                <w:lang w:val="en-GB"/>
              </w:rPr>
            </w:pPr>
            <w:r w:rsidRPr="002C71D1">
              <w:rPr>
                <w:rFonts w:ascii="Arial" w:hAnsi="Arial" w:cs="Arial"/>
                <w:sz w:val="12"/>
                <w:szCs w:val="16"/>
                <w:lang w:val="en-GB"/>
              </w:rPr>
              <w:t>Subtract near multiples by rounding and adjusting</w:t>
            </w:r>
          </w:p>
        </w:tc>
        <w:tc>
          <w:tcPr>
            <w:tcW w:w="2552" w:type="dxa"/>
            <w:shd w:val="clear" w:color="auto" w:fill="FFCC66"/>
            <w:vAlign w:val="center"/>
          </w:tcPr>
          <w:p w14:paraId="6422AD2D" w14:textId="2A906A0A" w:rsidR="003D2001" w:rsidRPr="002C71D1" w:rsidRDefault="003D2001" w:rsidP="003D2001">
            <w:pPr>
              <w:jc w:val="center"/>
              <w:rPr>
                <w:rFonts w:ascii="Arial" w:hAnsi="Arial" w:cs="Arial"/>
                <w:b/>
                <w:sz w:val="12"/>
                <w:szCs w:val="12"/>
                <w:lang w:val="en-GB"/>
              </w:rPr>
            </w:pPr>
            <w:r w:rsidRPr="002C71D1">
              <w:rPr>
                <w:rFonts w:ascii="Arial" w:hAnsi="Arial" w:cs="Arial"/>
                <w:sz w:val="12"/>
                <w:szCs w:val="12"/>
                <w:lang w:val="en-GB"/>
              </w:rPr>
              <w:t>Adjust numbers to subtract</w:t>
            </w:r>
          </w:p>
        </w:tc>
        <w:tc>
          <w:tcPr>
            <w:tcW w:w="1926" w:type="dxa"/>
            <w:shd w:val="clear" w:color="auto" w:fill="FFCC66"/>
            <w:vAlign w:val="center"/>
          </w:tcPr>
          <w:p w14:paraId="215A771C" w14:textId="0140D46F" w:rsidR="003D2001" w:rsidRPr="002C71D1" w:rsidRDefault="003D2001" w:rsidP="003D2001">
            <w:pPr>
              <w:jc w:val="center"/>
              <w:rPr>
                <w:rFonts w:ascii="Arial" w:hAnsi="Arial"/>
                <w:b/>
                <w:sz w:val="12"/>
                <w:szCs w:val="16"/>
                <w:lang w:val="en-GB"/>
              </w:rPr>
            </w:pPr>
            <w:r w:rsidRPr="002C71D1">
              <w:rPr>
                <w:rFonts w:ascii="Arial" w:hAnsi="Arial" w:cs="Arial"/>
                <w:sz w:val="12"/>
                <w:szCs w:val="12"/>
                <w:lang w:val="en-GB"/>
              </w:rPr>
              <w:t>Adjust numbers to subtract</w:t>
            </w:r>
          </w:p>
        </w:tc>
      </w:tr>
      <w:tr w:rsidR="00DF6A72" w:rsidRPr="002C71D1" w14:paraId="2C63129E" w14:textId="77777777" w:rsidTr="009E3D41">
        <w:tc>
          <w:tcPr>
            <w:tcW w:w="1424" w:type="dxa"/>
            <w:vMerge/>
            <w:shd w:val="clear" w:color="auto" w:fill="FFCC66"/>
          </w:tcPr>
          <w:p w14:paraId="35F288ED" w14:textId="77777777" w:rsidR="003D2001" w:rsidRPr="002C71D1" w:rsidRDefault="003D2001" w:rsidP="003D2001">
            <w:pPr>
              <w:rPr>
                <w:rFonts w:ascii="Arial" w:hAnsi="Arial"/>
                <w:b/>
                <w:sz w:val="12"/>
                <w:szCs w:val="16"/>
                <w:lang w:val="en-GB"/>
              </w:rPr>
            </w:pPr>
          </w:p>
        </w:tc>
        <w:tc>
          <w:tcPr>
            <w:tcW w:w="2497" w:type="dxa"/>
            <w:shd w:val="clear" w:color="auto" w:fill="FFCC66"/>
            <w:vAlign w:val="center"/>
          </w:tcPr>
          <w:p w14:paraId="347BB18F" w14:textId="2F224EC9" w:rsidR="003D2001" w:rsidRPr="002C71D1" w:rsidRDefault="003D2001" w:rsidP="003D2001">
            <w:pPr>
              <w:jc w:val="center"/>
              <w:rPr>
                <w:rFonts w:ascii="Arial" w:hAnsi="Arial"/>
                <w:b/>
                <w:sz w:val="12"/>
                <w:szCs w:val="16"/>
                <w:lang w:val="en-GB"/>
              </w:rPr>
            </w:pPr>
            <w:r w:rsidRPr="002C71D1">
              <w:rPr>
                <w:rFonts w:ascii="Arial" w:hAnsi="Arial" w:cs="Arial"/>
                <w:sz w:val="12"/>
                <w:szCs w:val="12"/>
                <w:lang w:val="en-GB"/>
              </w:rPr>
              <w:t>Difference between</w:t>
            </w:r>
          </w:p>
        </w:tc>
        <w:tc>
          <w:tcPr>
            <w:tcW w:w="2439" w:type="dxa"/>
            <w:shd w:val="clear" w:color="auto" w:fill="FFCC66"/>
            <w:vAlign w:val="center"/>
          </w:tcPr>
          <w:p w14:paraId="629DA567" w14:textId="77777777" w:rsidR="003D2001" w:rsidRPr="002C71D1" w:rsidRDefault="003D2001" w:rsidP="003D2001">
            <w:pPr>
              <w:jc w:val="center"/>
              <w:rPr>
                <w:rFonts w:ascii="Arial" w:hAnsi="Arial" w:cs="Arial"/>
                <w:sz w:val="12"/>
                <w:szCs w:val="16"/>
                <w:lang w:val="en-GB"/>
              </w:rPr>
            </w:pPr>
            <w:r w:rsidRPr="002C71D1">
              <w:rPr>
                <w:rFonts w:ascii="Arial" w:hAnsi="Arial" w:cs="Arial"/>
                <w:sz w:val="12"/>
                <w:szCs w:val="16"/>
                <w:lang w:val="en-GB"/>
              </w:rPr>
              <w:t>Difference between</w:t>
            </w:r>
          </w:p>
          <w:p w14:paraId="08577D0A" w14:textId="54DF52E8" w:rsidR="003D2001" w:rsidRPr="002C71D1" w:rsidRDefault="003D2001" w:rsidP="003D2001">
            <w:pPr>
              <w:jc w:val="center"/>
              <w:rPr>
                <w:rFonts w:ascii="Arial" w:hAnsi="Arial" w:cs="Arial"/>
                <w:sz w:val="12"/>
                <w:szCs w:val="16"/>
                <w:lang w:val="en-GB"/>
              </w:rPr>
            </w:pPr>
            <w:r w:rsidRPr="002C71D1">
              <w:rPr>
                <w:rFonts w:ascii="Arial" w:hAnsi="Arial" w:cs="Arial"/>
                <w:sz w:val="12"/>
                <w:szCs w:val="16"/>
                <w:lang w:val="en-GB"/>
              </w:rPr>
              <w:t>Number bonds, subtraction: 18, 19</w:t>
            </w:r>
          </w:p>
        </w:tc>
        <w:tc>
          <w:tcPr>
            <w:tcW w:w="2430" w:type="dxa"/>
            <w:shd w:val="clear" w:color="auto" w:fill="FFCC66"/>
            <w:vAlign w:val="center"/>
          </w:tcPr>
          <w:p w14:paraId="1F64A40E" w14:textId="167C7D1A" w:rsidR="003D2001" w:rsidRPr="002C71D1" w:rsidRDefault="003D2001" w:rsidP="003D2001">
            <w:pPr>
              <w:jc w:val="center"/>
              <w:rPr>
                <w:rFonts w:ascii="Arial" w:hAnsi="Arial"/>
                <w:b/>
                <w:sz w:val="12"/>
                <w:szCs w:val="16"/>
                <w:lang w:val="en-GB"/>
              </w:rPr>
            </w:pPr>
            <w:r w:rsidRPr="002C71D1">
              <w:rPr>
                <w:rFonts w:ascii="Arial" w:hAnsi="Arial" w:cs="Arial"/>
                <w:sz w:val="12"/>
                <w:szCs w:val="12"/>
                <w:lang w:val="en-GB"/>
              </w:rPr>
              <w:t>Difference between</w:t>
            </w:r>
          </w:p>
        </w:tc>
        <w:tc>
          <w:tcPr>
            <w:tcW w:w="2800" w:type="dxa"/>
            <w:shd w:val="clear" w:color="auto" w:fill="FFCC66"/>
            <w:vAlign w:val="center"/>
          </w:tcPr>
          <w:p w14:paraId="72F66222" w14:textId="40D81AB9" w:rsidR="003D2001" w:rsidRPr="002C71D1" w:rsidRDefault="003D2001" w:rsidP="003D2001">
            <w:pPr>
              <w:jc w:val="center"/>
              <w:rPr>
                <w:rFonts w:ascii="Arial" w:hAnsi="Arial"/>
                <w:b/>
                <w:sz w:val="12"/>
                <w:szCs w:val="16"/>
                <w:lang w:val="en-GB"/>
              </w:rPr>
            </w:pPr>
            <w:r w:rsidRPr="002C71D1">
              <w:rPr>
                <w:rFonts w:ascii="Arial" w:hAnsi="Arial" w:cs="Arial"/>
                <w:sz w:val="12"/>
                <w:szCs w:val="16"/>
                <w:lang w:val="en-GB"/>
              </w:rPr>
              <w:t>Difference between</w:t>
            </w:r>
          </w:p>
        </w:tc>
        <w:tc>
          <w:tcPr>
            <w:tcW w:w="2552" w:type="dxa"/>
            <w:shd w:val="clear" w:color="auto" w:fill="FFCC66"/>
            <w:vAlign w:val="center"/>
          </w:tcPr>
          <w:p w14:paraId="711FA344" w14:textId="3D86019A" w:rsidR="003D2001" w:rsidRPr="002C71D1" w:rsidRDefault="003D2001" w:rsidP="003D2001">
            <w:pPr>
              <w:jc w:val="center"/>
              <w:rPr>
                <w:rFonts w:ascii="Arial" w:hAnsi="Arial"/>
                <w:b/>
                <w:sz w:val="12"/>
                <w:szCs w:val="12"/>
                <w:lang w:val="en-GB"/>
              </w:rPr>
            </w:pPr>
            <w:r w:rsidRPr="002C71D1">
              <w:rPr>
                <w:rFonts w:ascii="Arial" w:hAnsi="Arial" w:cs="Arial"/>
                <w:sz w:val="12"/>
                <w:szCs w:val="12"/>
                <w:lang w:val="en-GB"/>
              </w:rPr>
              <w:t>Difference between</w:t>
            </w:r>
          </w:p>
        </w:tc>
        <w:tc>
          <w:tcPr>
            <w:tcW w:w="1926" w:type="dxa"/>
            <w:shd w:val="clear" w:color="auto" w:fill="FFCC66"/>
            <w:vAlign w:val="center"/>
          </w:tcPr>
          <w:p w14:paraId="65C75DB7" w14:textId="58F834FB" w:rsidR="003D2001" w:rsidRPr="002C71D1" w:rsidRDefault="003D2001" w:rsidP="003D2001">
            <w:pPr>
              <w:jc w:val="center"/>
              <w:rPr>
                <w:rFonts w:ascii="Arial" w:hAnsi="Arial"/>
                <w:b/>
                <w:sz w:val="12"/>
                <w:szCs w:val="16"/>
                <w:lang w:val="en-GB"/>
              </w:rPr>
            </w:pPr>
            <w:r w:rsidRPr="002C71D1">
              <w:rPr>
                <w:rFonts w:ascii="Arial" w:hAnsi="Arial" w:cs="Arial"/>
                <w:sz w:val="12"/>
                <w:szCs w:val="12"/>
                <w:lang w:val="en-GB"/>
              </w:rPr>
              <w:t>Difference between</w:t>
            </w:r>
          </w:p>
        </w:tc>
      </w:tr>
    </w:tbl>
    <w:p w14:paraId="047E1A38" w14:textId="7D51FA13" w:rsidR="00672B21" w:rsidRPr="002C71D1" w:rsidRDefault="00672B21" w:rsidP="00DF6A72">
      <w:pPr>
        <w:rPr>
          <w:rFonts w:ascii="Arial" w:hAnsi="Arial"/>
          <w:b/>
          <w:sz w:val="36"/>
          <w:szCs w:val="36"/>
          <w:lang w:val="en-GB"/>
        </w:rPr>
      </w:pPr>
    </w:p>
    <w:p w14:paraId="270BDD57" w14:textId="77777777" w:rsidR="00166E63" w:rsidRPr="002C71D1" w:rsidRDefault="00166E63" w:rsidP="00166E63">
      <w:pPr>
        <w:jc w:val="center"/>
        <w:rPr>
          <w:rFonts w:ascii="Arial" w:hAnsi="Arial"/>
          <w:b/>
          <w:sz w:val="36"/>
          <w:szCs w:val="36"/>
          <w:lang w:val="en-GB"/>
        </w:rPr>
      </w:pPr>
      <w:r w:rsidRPr="002C71D1">
        <w:rPr>
          <w:rFonts w:ascii="Arial" w:hAnsi="Arial"/>
          <w:b/>
          <w:noProof/>
          <w:sz w:val="36"/>
          <w:szCs w:val="36"/>
          <w:lang w:val="en-GB" w:eastAsia="en-GB"/>
        </w:rPr>
        <w:lastRenderedPageBreak/>
        <mc:AlternateContent>
          <mc:Choice Requires="wpg">
            <w:drawing>
              <wp:anchor distT="0" distB="0" distL="114300" distR="114300" simplePos="0" relativeHeight="252388352" behindDoc="0" locked="0" layoutInCell="1" allowOverlap="1" wp14:anchorId="5AEDFD40" wp14:editId="77196F71">
                <wp:simplePos x="0" y="0"/>
                <wp:positionH relativeFrom="column">
                  <wp:posOffset>10981690</wp:posOffset>
                </wp:positionH>
                <wp:positionV relativeFrom="paragraph">
                  <wp:posOffset>-106829</wp:posOffset>
                </wp:positionV>
                <wp:extent cx="9973310" cy="583565"/>
                <wp:effectExtent l="0" t="0" r="8890" b="635"/>
                <wp:wrapNone/>
                <wp:docPr id="76147" name="Group 76147"/>
                <wp:cNvGraphicFramePr/>
                <a:graphic xmlns:a="http://schemas.openxmlformats.org/drawingml/2006/main">
                  <a:graphicData uri="http://schemas.microsoft.com/office/word/2010/wordprocessingGroup">
                    <wpg:wgp>
                      <wpg:cNvGrpSpPr/>
                      <wpg:grpSpPr>
                        <a:xfrm>
                          <a:off x="0" y="0"/>
                          <a:ext cx="9973310" cy="583565"/>
                          <a:chOff x="0" y="0"/>
                          <a:chExt cx="9973310" cy="583565"/>
                        </a:xfrm>
                      </wpg:grpSpPr>
                      <pic:pic xmlns:pic="http://schemas.openxmlformats.org/drawingml/2006/picture">
                        <pic:nvPicPr>
                          <pic:cNvPr id="76148" name="Picture 76148" descr="C:\Users\Liz\CPD\BeeHappy-HandsVT.jpg"/>
                          <pic:cNvPicPr>
                            <a:picLocks noChangeAspect="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378460" cy="5835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6149" name="Picture 76149"/>
                          <pic:cNvPicPr>
                            <a:picLocks noChangeAspect="1"/>
                          </pic:cNvPicPr>
                        </pic:nvPicPr>
                        <pic:blipFill>
                          <a:blip r:embed="rId102">
                            <a:extLst>
                              <a:ext uri="{28A0092B-C50C-407E-A947-70E740481C1C}">
                                <a14:useLocalDpi xmlns:a14="http://schemas.microsoft.com/office/drawing/2010/main"/>
                              </a:ext>
                            </a:extLst>
                          </a:blip>
                          <a:srcRect/>
                          <a:stretch>
                            <a:fillRect/>
                          </a:stretch>
                        </pic:blipFill>
                        <pic:spPr bwMode="auto">
                          <a:xfrm>
                            <a:off x="9107805" y="12700"/>
                            <a:ext cx="865505" cy="5626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xmlns:mo="http://schemas.microsoft.com/office/mac/office/2008/main" xmlns:mv="urn:schemas-microsoft-com:mac:vml">
            <w:pict>
              <v:group id="Group 76147" o:spid="_x0000_s1026" style="position:absolute;margin-left:864.7pt;margin-top:-8.35pt;width:785.3pt;height:45.95pt;z-index:252388352" coordsize="9973310,58356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">
                <v:shape id="Picture 76148" o:spid="_x0000_s1027" type="#_x0000_t75" alt="C:\Users\Liz\CPD\BeeHappy-HandsVT.jpg" style="position:absolute;width:378460;height:583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i&#10;6KbCAAAA3gAAAA8AAABkcnMvZG93bnJldi54bWxET91qwjAUvh/4DuEI3s1UcVWqUcQxELZd+PMA&#10;x+TYFpuTkkRb395cDHb58f2vNr1txIN8qB0rmIwzEMTamZpLBefT1/sCRIjIBhvHpOBJATbrwdsK&#10;C+M6PtDjGEuRQjgUqKCKsS2kDLoii2HsWuLEXZ23GBP0pTQeuxRuGznNslxarDk1VNjSriJ9O96t&#10;An+9Z81+qvOPOfnf7/ozdD8XrdRo2G+XICL18V/8594bBfN8Mkt70510BeT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IuimwgAAAN4AAAAPAAAAAAAAAAAAAAAAAJwCAABk&#10;cnMvZG93bnJldi54bWxQSwUGAAAAAAQABAD3AAAAiwMAAAAA&#10;">
                  <v:imagedata r:id="rId103" o:title="BeeHappy-HandsVT.jpg"/>
                  <v:path arrowok="t"/>
                </v:shape>
                <v:shape id="Picture 76149" o:spid="_x0000_s1028" type="#_x0000_t75" style="position:absolute;left:9107805;top:12700;width:865505;height:562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2c&#10;ajfGAAAA3gAAAA8AAABkcnMvZG93bnJldi54bWxEj0FLAzEUhO+C/yE8wZvNrpRqt02LFoVePFh7&#10;6e2xee4ubl7i5tlm++uNIPQ4zMw3zHKdXK+ONMTOs4FyUoAirr3tuDGw/3i9ewQVBdli75kMjBRh&#10;vbq+WmJl/Ynf6biTRmUIxwoNtCKh0jrWLTmMEx+Is/fpB4eS5dBoO+Apw12v74tiph12nBdaDLRp&#10;qf7a/TgD9Uaa78NbOo8yDe4lUJ/G59KY25v0tAAllOQS/m9vrYGHWTmdw9+dfAX06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ZxqN8YAAADeAAAADwAAAAAAAAAAAAAAAACc&#10;AgAAZHJzL2Rvd25yZXYueG1sUEsFBgAAAAAEAAQA9wAAAI8DAAAAAA==&#10;">
                  <v:imagedata r:id="rId104" o:title=""/>
                  <v:path arrowok="t"/>
                </v:shape>
              </v:group>
            </w:pict>
          </mc:Fallback>
        </mc:AlternateContent>
      </w:r>
    </w:p>
    <w:p w14:paraId="0D371EE3" w14:textId="77777777" w:rsidR="00166E63" w:rsidRPr="002C71D1" w:rsidRDefault="00166E63" w:rsidP="00166E63">
      <w:pPr>
        <w:jc w:val="center"/>
        <w:rPr>
          <w:rFonts w:ascii="Arial" w:hAnsi="Arial"/>
          <w:b/>
          <w:sz w:val="36"/>
          <w:szCs w:val="36"/>
          <w:lang w:val="en-GB"/>
        </w:rPr>
      </w:pPr>
      <w:r w:rsidRPr="002C71D1">
        <w:rPr>
          <w:rFonts w:ascii="Arial" w:hAnsi="Arial"/>
          <w:b/>
          <w:sz w:val="36"/>
          <w:szCs w:val="36"/>
          <w:lang w:val="en-GB"/>
        </w:rPr>
        <w:t>Multiplication</w:t>
      </w:r>
    </w:p>
    <w:tbl>
      <w:tblPr>
        <w:tblStyle w:val="TableGrid"/>
        <w:tblW w:w="15841" w:type="dxa"/>
        <w:tblLayout w:type="fixed"/>
        <w:tblLook w:val="04A0" w:firstRow="1" w:lastRow="0" w:firstColumn="1" w:lastColumn="0" w:noHBand="0" w:noVBand="1"/>
      </w:tblPr>
      <w:tblGrid>
        <w:gridCol w:w="1424"/>
        <w:gridCol w:w="2066"/>
        <w:gridCol w:w="2430"/>
        <w:gridCol w:w="2410"/>
        <w:gridCol w:w="1724"/>
        <w:gridCol w:w="684"/>
        <w:gridCol w:w="2008"/>
        <w:gridCol w:w="685"/>
        <w:gridCol w:w="2410"/>
      </w:tblGrid>
      <w:tr w:rsidR="00166E63" w:rsidRPr="002C71D1" w14:paraId="72DAA718" w14:textId="77777777" w:rsidTr="00C91AED">
        <w:tc>
          <w:tcPr>
            <w:tcW w:w="1424" w:type="dxa"/>
            <w:vAlign w:val="center"/>
          </w:tcPr>
          <w:p w14:paraId="16A89A7F" w14:textId="77777777" w:rsidR="00166E63" w:rsidRPr="002C71D1" w:rsidRDefault="00166E63" w:rsidP="00C91AED">
            <w:pPr>
              <w:jc w:val="center"/>
              <w:rPr>
                <w:rFonts w:asciiTheme="majorHAnsi" w:hAnsiTheme="majorHAnsi"/>
                <w:b/>
                <w:sz w:val="20"/>
                <w:szCs w:val="20"/>
                <w:lang w:val="en-GB"/>
              </w:rPr>
            </w:pPr>
            <w:r w:rsidRPr="002C71D1">
              <w:rPr>
                <w:rFonts w:asciiTheme="majorHAnsi" w:hAnsiTheme="majorHAnsi"/>
                <w:b/>
                <w:sz w:val="20"/>
                <w:szCs w:val="20"/>
                <w:lang w:val="en-GB"/>
              </w:rPr>
              <w:t>Written Methods</w:t>
            </w:r>
          </w:p>
        </w:tc>
        <w:tc>
          <w:tcPr>
            <w:tcW w:w="2066" w:type="dxa"/>
            <w:vAlign w:val="center"/>
          </w:tcPr>
          <w:p w14:paraId="5D3BBE2C" w14:textId="77777777" w:rsidR="00166E63" w:rsidRPr="002C71D1" w:rsidRDefault="00166E63" w:rsidP="00C91AED">
            <w:pPr>
              <w:rPr>
                <w:rFonts w:asciiTheme="majorHAnsi" w:hAnsiTheme="majorHAnsi"/>
                <w:b/>
                <w:sz w:val="16"/>
                <w:szCs w:val="16"/>
                <w:lang w:val="en-GB"/>
              </w:rPr>
            </w:pPr>
          </w:p>
        </w:tc>
        <w:tc>
          <w:tcPr>
            <w:tcW w:w="2430" w:type="dxa"/>
          </w:tcPr>
          <w:p w14:paraId="57FB7520" w14:textId="77777777" w:rsidR="00166E63" w:rsidRPr="002C71D1" w:rsidRDefault="00166E63" w:rsidP="00C91AED">
            <w:pPr>
              <w:rPr>
                <w:rFonts w:asciiTheme="majorHAnsi" w:hAnsiTheme="majorHAnsi"/>
                <w:sz w:val="16"/>
                <w:szCs w:val="16"/>
                <w:lang w:val="en-GB"/>
              </w:rPr>
            </w:pPr>
            <w:r w:rsidRPr="002C71D1">
              <w:rPr>
                <w:rFonts w:asciiTheme="majorHAnsi" w:hAnsiTheme="majorHAnsi"/>
                <w:sz w:val="16"/>
                <w:szCs w:val="16"/>
                <w:lang w:val="en-GB"/>
              </w:rPr>
              <w:t>Calculate mathematical statements for multiplication and division within the multiplication tables and write them using the multiplication (×), division (÷) and equals (=) signs</w:t>
            </w:r>
          </w:p>
          <w:p w14:paraId="64C92FFA" w14:textId="77777777" w:rsidR="00166E63" w:rsidRPr="002C71D1" w:rsidRDefault="00166E63" w:rsidP="00C91AED">
            <w:pPr>
              <w:rPr>
                <w:rFonts w:asciiTheme="majorHAnsi" w:hAnsiTheme="majorHAnsi" w:cs="Arial"/>
                <w:sz w:val="16"/>
                <w:szCs w:val="16"/>
                <w:lang w:val="en-GB"/>
              </w:rPr>
            </w:pPr>
          </w:p>
        </w:tc>
        <w:tc>
          <w:tcPr>
            <w:tcW w:w="2410" w:type="dxa"/>
          </w:tcPr>
          <w:p w14:paraId="1542847B" w14:textId="77777777" w:rsidR="00166E63" w:rsidRPr="002C71D1" w:rsidRDefault="00166E63" w:rsidP="00C91AED">
            <w:pPr>
              <w:rPr>
                <w:rFonts w:asciiTheme="majorHAnsi" w:hAnsiTheme="majorHAnsi"/>
                <w:sz w:val="16"/>
                <w:szCs w:val="16"/>
                <w:vertAlign w:val="superscript"/>
                <w:lang w:val="en-GB"/>
              </w:rPr>
            </w:pPr>
            <w:r w:rsidRPr="002C71D1">
              <w:rPr>
                <w:rFonts w:asciiTheme="majorHAnsi" w:hAnsiTheme="majorHAnsi"/>
                <w:sz w:val="16"/>
                <w:szCs w:val="16"/>
                <w:lang w:val="en-GB"/>
              </w:rPr>
              <w:t>Write and calculate mathematical statements for ÷ using the x tables they know progressing to formal written methods.</w:t>
            </w:r>
          </w:p>
        </w:tc>
        <w:tc>
          <w:tcPr>
            <w:tcW w:w="1724" w:type="dxa"/>
            <w:tcBorders>
              <w:right w:val="nil"/>
            </w:tcBorders>
          </w:tcPr>
          <w:p w14:paraId="33E1236C" w14:textId="77777777" w:rsidR="00166E63" w:rsidRPr="002C71D1" w:rsidRDefault="00166E63" w:rsidP="00C91AED">
            <w:pPr>
              <w:pStyle w:val="Default"/>
              <w:rPr>
                <w:rFonts w:asciiTheme="majorHAnsi" w:hAnsiTheme="majorHAnsi"/>
                <w:sz w:val="16"/>
                <w:szCs w:val="16"/>
                <w:lang w:val="en-GB"/>
              </w:rPr>
            </w:pPr>
            <w:r w:rsidRPr="002C71D1">
              <w:rPr>
                <w:rFonts w:asciiTheme="majorHAnsi" w:hAnsiTheme="majorHAnsi"/>
                <w:sz w:val="16"/>
                <w:szCs w:val="16"/>
                <w:lang w:val="en-GB"/>
              </w:rPr>
              <w:t>Multiply two-digit and three-digit numbers by a one-digit number using formal written layout</w:t>
            </w:r>
          </w:p>
          <w:p w14:paraId="5F18BDAD" w14:textId="77777777" w:rsidR="00166E63" w:rsidRPr="002C71D1" w:rsidRDefault="00166E63" w:rsidP="00C91AED">
            <w:pPr>
              <w:pStyle w:val="Default"/>
              <w:jc w:val="center"/>
              <w:rPr>
                <w:rFonts w:asciiTheme="majorHAnsi" w:hAnsiTheme="majorHAnsi"/>
                <w:sz w:val="16"/>
                <w:szCs w:val="16"/>
                <w:u w:val="single"/>
                <w:lang w:val="en-GB"/>
              </w:rPr>
            </w:pPr>
          </w:p>
        </w:tc>
        <w:tc>
          <w:tcPr>
            <w:tcW w:w="684" w:type="dxa"/>
            <w:tcBorders>
              <w:left w:val="nil"/>
            </w:tcBorders>
          </w:tcPr>
          <w:p w14:paraId="53316EB6" w14:textId="77777777" w:rsidR="00166E63" w:rsidRPr="002C71D1" w:rsidRDefault="00166E63" w:rsidP="00C91AED">
            <w:pPr>
              <w:pStyle w:val="Default"/>
              <w:rPr>
                <w:rFonts w:asciiTheme="majorHAnsi" w:hAnsiTheme="majorHAnsi"/>
                <w:sz w:val="16"/>
                <w:szCs w:val="16"/>
                <w:lang w:val="en-GB"/>
              </w:rPr>
            </w:pPr>
          </w:p>
          <w:p w14:paraId="2A71264B" w14:textId="77777777" w:rsidR="00166E63" w:rsidRPr="002C71D1" w:rsidRDefault="00166E63" w:rsidP="00C91AED">
            <w:pPr>
              <w:pStyle w:val="Default"/>
              <w:jc w:val="center"/>
              <w:rPr>
                <w:rFonts w:asciiTheme="majorHAnsi" w:hAnsiTheme="majorHAnsi"/>
                <w:sz w:val="16"/>
                <w:szCs w:val="16"/>
                <w:lang w:val="en-GB"/>
              </w:rPr>
            </w:pPr>
            <w:r w:rsidRPr="002C71D1">
              <w:rPr>
                <w:rFonts w:asciiTheme="majorHAnsi" w:hAnsiTheme="majorHAnsi"/>
                <w:sz w:val="16"/>
                <w:szCs w:val="16"/>
                <w:lang w:val="en-GB"/>
              </w:rPr>
              <w:t>243</w:t>
            </w:r>
          </w:p>
          <w:p w14:paraId="51D6CD7B" w14:textId="77777777" w:rsidR="00166E63" w:rsidRPr="002C71D1" w:rsidRDefault="00166E63" w:rsidP="00C91AED">
            <w:pPr>
              <w:pStyle w:val="Default"/>
              <w:jc w:val="center"/>
              <w:rPr>
                <w:rFonts w:asciiTheme="majorHAnsi" w:hAnsiTheme="majorHAnsi"/>
                <w:sz w:val="16"/>
                <w:szCs w:val="16"/>
                <w:u w:val="single"/>
                <w:lang w:val="en-GB"/>
              </w:rPr>
            </w:pPr>
            <w:r w:rsidRPr="002C71D1">
              <w:rPr>
                <w:rFonts w:asciiTheme="majorHAnsi" w:hAnsiTheme="majorHAnsi"/>
                <w:sz w:val="16"/>
                <w:szCs w:val="16"/>
                <w:u w:val="single"/>
                <w:lang w:val="en-GB"/>
              </w:rPr>
              <w:t>x    6</w:t>
            </w:r>
          </w:p>
          <w:p w14:paraId="3895D767" w14:textId="2107BF75" w:rsidR="00166E63" w:rsidRPr="002C71D1" w:rsidRDefault="000E17E0" w:rsidP="00C91AED">
            <w:pPr>
              <w:pStyle w:val="Default"/>
              <w:jc w:val="center"/>
              <w:rPr>
                <w:rFonts w:asciiTheme="majorHAnsi" w:hAnsiTheme="majorHAnsi"/>
                <w:sz w:val="16"/>
                <w:szCs w:val="16"/>
                <w:u w:val="single"/>
                <w:lang w:val="en-GB"/>
              </w:rPr>
            </w:pPr>
            <w:r>
              <w:rPr>
                <w:rFonts w:asciiTheme="majorHAnsi" w:hAnsiTheme="majorHAnsi"/>
                <w:sz w:val="16"/>
                <w:szCs w:val="16"/>
                <w:u w:val="single"/>
                <w:lang w:val="en-GB"/>
              </w:rPr>
              <w:t>1458</w:t>
            </w:r>
          </w:p>
          <w:p w14:paraId="67755D96" w14:textId="41489CA8" w:rsidR="00166E63" w:rsidRPr="002C71D1" w:rsidRDefault="000E17E0" w:rsidP="00C91AED">
            <w:pPr>
              <w:pStyle w:val="Default"/>
              <w:jc w:val="center"/>
              <w:rPr>
                <w:rFonts w:asciiTheme="majorHAnsi" w:hAnsiTheme="majorHAnsi"/>
                <w:sz w:val="10"/>
                <w:szCs w:val="10"/>
                <w:lang w:val="en-GB"/>
              </w:rPr>
            </w:pPr>
            <w:r>
              <w:rPr>
                <w:rFonts w:asciiTheme="majorHAnsi" w:hAnsiTheme="majorHAnsi"/>
                <w:sz w:val="10"/>
                <w:szCs w:val="10"/>
                <w:lang w:val="en-GB"/>
              </w:rPr>
              <w:t xml:space="preserve">2 </w:t>
            </w:r>
            <w:r w:rsidR="00166E63" w:rsidRPr="002C71D1">
              <w:rPr>
                <w:rFonts w:asciiTheme="majorHAnsi" w:hAnsiTheme="majorHAnsi"/>
                <w:sz w:val="10"/>
                <w:szCs w:val="10"/>
                <w:lang w:val="en-GB"/>
              </w:rPr>
              <w:t>1</w:t>
            </w:r>
          </w:p>
        </w:tc>
        <w:tc>
          <w:tcPr>
            <w:tcW w:w="2008" w:type="dxa"/>
            <w:tcBorders>
              <w:right w:val="nil"/>
            </w:tcBorders>
            <w:vAlign w:val="center"/>
          </w:tcPr>
          <w:p w14:paraId="1C943529" w14:textId="77777777" w:rsidR="00166E63" w:rsidRPr="002C71D1" w:rsidRDefault="00166E63" w:rsidP="00C91AED">
            <w:pPr>
              <w:rPr>
                <w:rFonts w:asciiTheme="majorHAnsi" w:hAnsiTheme="majorHAnsi" w:cs="Arial"/>
                <w:sz w:val="16"/>
                <w:szCs w:val="16"/>
                <w:lang w:val="en-GB"/>
              </w:rPr>
            </w:pPr>
            <w:r w:rsidRPr="002C71D1">
              <w:rPr>
                <w:rFonts w:asciiTheme="majorHAnsi" w:hAnsiTheme="majorHAnsi" w:cs="Arial"/>
                <w:sz w:val="16"/>
                <w:szCs w:val="16"/>
                <w:lang w:val="en-GB"/>
              </w:rPr>
              <w:t>Multiply numbers up to 4 digits by a one- or two-digit number using a formal written method, including long multiplication for two-digit numbers</w:t>
            </w:r>
          </w:p>
          <w:p w14:paraId="7CC82E6C" w14:textId="77777777" w:rsidR="00166E63" w:rsidRPr="002C71D1" w:rsidRDefault="00166E63" w:rsidP="00C91AED">
            <w:pPr>
              <w:rPr>
                <w:rFonts w:asciiTheme="majorHAnsi" w:hAnsiTheme="majorHAnsi" w:cs="Arial"/>
                <w:sz w:val="16"/>
                <w:szCs w:val="16"/>
                <w:lang w:val="en-GB"/>
              </w:rPr>
            </w:pPr>
          </w:p>
        </w:tc>
        <w:tc>
          <w:tcPr>
            <w:tcW w:w="685" w:type="dxa"/>
            <w:tcBorders>
              <w:left w:val="nil"/>
            </w:tcBorders>
            <w:vAlign w:val="center"/>
          </w:tcPr>
          <w:p w14:paraId="26A9DED8" w14:textId="77777777" w:rsidR="00166E63" w:rsidRPr="002C71D1" w:rsidRDefault="00166E63" w:rsidP="00C91AED">
            <w:pPr>
              <w:jc w:val="center"/>
              <w:rPr>
                <w:rFonts w:asciiTheme="majorHAnsi" w:hAnsiTheme="majorHAnsi" w:cs="Arial"/>
                <w:sz w:val="16"/>
                <w:szCs w:val="16"/>
                <w:lang w:val="en-GB"/>
              </w:rPr>
            </w:pPr>
            <w:r w:rsidRPr="002C71D1">
              <w:rPr>
                <w:rFonts w:asciiTheme="majorHAnsi" w:hAnsiTheme="majorHAnsi" w:cs="Arial"/>
                <w:sz w:val="16"/>
                <w:szCs w:val="16"/>
                <w:lang w:val="en-GB"/>
              </w:rPr>
              <w:t>243</w:t>
            </w:r>
          </w:p>
          <w:p w14:paraId="5DD6D6D0" w14:textId="77777777" w:rsidR="00166E63" w:rsidRPr="002C71D1" w:rsidRDefault="00166E63" w:rsidP="00C91AED">
            <w:pPr>
              <w:jc w:val="center"/>
              <w:rPr>
                <w:rFonts w:asciiTheme="majorHAnsi" w:hAnsiTheme="majorHAnsi" w:cs="Arial"/>
                <w:sz w:val="16"/>
                <w:szCs w:val="16"/>
                <w:u w:val="single"/>
                <w:lang w:val="en-GB"/>
              </w:rPr>
            </w:pPr>
            <w:r w:rsidRPr="002C71D1">
              <w:rPr>
                <w:rFonts w:asciiTheme="majorHAnsi" w:hAnsiTheme="majorHAnsi" w:cs="Arial"/>
                <w:sz w:val="16"/>
                <w:szCs w:val="16"/>
                <w:u w:val="single"/>
                <w:lang w:val="en-GB"/>
              </w:rPr>
              <w:t>x 36</w:t>
            </w:r>
          </w:p>
          <w:p w14:paraId="15FBDB4E" w14:textId="79DDB48B" w:rsidR="00166E63" w:rsidRPr="002C71D1" w:rsidRDefault="000E17E0" w:rsidP="00C91AED">
            <w:pPr>
              <w:jc w:val="center"/>
              <w:rPr>
                <w:rFonts w:asciiTheme="majorHAnsi" w:hAnsiTheme="majorHAnsi" w:cs="Arial"/>
                <w:sz w:val="16"/>
                <w:szCs w:val="16"/>
                <w:lang w:val="en-GB"/>
              </w:rPr>
            </w:pPr>
            <w:r>
              <w:rPr>
                <w:rFonts w:asciiTheme="majorHAnsi" w:hAnsiTheme="majorHAnsi" w:cs="Arial"/>
                <w:sz w:val="16"/>
                <w:szCs w:val="16"/>
                <w:lang w:val="en-GB"/>
              </w:rPr>
              <w:t>1458</w:t>
            </w:r>
          </w:p>
          <w:p w14:paraId="7A190ED5" w14:textId="55B50766" w:rsidR="00166E63" w:rsidRPr="002C71D1" w:rsidRDefault="000E17E0" w:rsidP="00C91AED">
            <w:pPr>
              <w:jc w:val="center"/>
              <w:rPr>
                <w:rFonts w:asciiTheme="majorHAnsi" w:hAnsiTheme="majorHAnsi" w:cs="Arial"/>
                <w:sz w:val="16"/>
                <w:szCs w:val="16"/>
                <w:u w:val="single"/>
                <w:lang w:val="en-GB"/>
              </w:rPr>
            </w:pPr>
            <w:r>
              <w:rPr>
                <w:rFonts w:asciiTheme="majorHAnsi" w:hAnsiTheme="majorHAnsi" w:cs="Arial"/>
                <w:sz w:val="16"/>
                <w:szCs w:val="16"/>
                <w:u w:val="single"/>
                <w:lang w:val="en-GB"/>
              </w:rPr>
              <w:t>7290</w:t>
            </w:r>
          </w:p>
          <w:p w14:paraId="2E5AF6DE" w14:textId="77777777" w:rsidR="00166E63" w:rsidRPr="002C71D1" w:rsidRDefault="00166E63" w:rsidP="00C91AED">
            <w:pPr>
              <w:jc w:val="center"/>
              <w:rPr>
                <w:rFonts w:asciiTheme="majorHAnsi" w:hAnsiTheme="majorHAnsi" w:cs="Arial"/>
                <w:sz w:val="16"/>
                <w:szCs w:val="16"/>
                <w:u w:val="single"/>
                <w:lang w:val="en-GB"/>
              </w:rPr>
            </w:pPr>
            <w:r w:rsidRPr="002C71D1">
              <w:rPr>
                <w:rFonts w:asciiTheme="majorHAnsi" w:hAnsiTheme="majorHAnsi" w:cs="Arial"/>
                <w:sz w:val="16"/>
                <w:szCs w:val="16"/>
                <w:u w:val="single"/>
                <w:lang w:val="en-GB"/>
              </w:rPr>
              <w:t>8748</w:t>
            </w:r>
          </w:p>
          <w:p w14:paraId="72BD754B" w14:textId="77777777" w:rsidR="00166E63" w:rsidRPr="002C71D1" w:rsidRDefault="00166E63" w:rsidP="00C91AED">
            <w:pPr>
              <w:jc w:val="center"/>
              <w:rPr>
                <w:rFonts w:asciiTheme="majorHAnsi" w:hAnsiTheme="majorHAnsi" w:cs="Arial"/>
                <w:sz w:val="10"/>
                <w:szCs w:val="10"/>
                <w:lang w:val="en-GB"/>
              </w:rPr>
            </w:pPr>
            <w:r w:rsidRPr="002C71D1">
              <w:rPr>
                <w:rFonts w:asciiTheme="majorHAnsi" w:hAnsiTheme="majorHAnsi" w:cs="Arial"/>
                <w:sz w:val="10"/>
                <w:szCs w:val="10"/>
                <w:lang w:val="en-GB"/>
              </w:rPr>
              <w:t>1</w:t>
            </w:r>
          </w:p>
        </w:tc>
        <w:tc>
          <w:tcPr>
            <w:tcW w:w="2410" w:type="dxa"/>
            <w:vMerge w:val="restart"/>
          </w:tcPr>
          <w:p w14:paraId="6949A57F" w14:textId="77777777" w:rsidR="00166E63" w:rsidRPr="002C71D1" w:rsidRDefault="00166E63" w:rsidP="00C91AED">
            <w:pPr>
              <w:pStyle w:val="Default"/>
              <w:rPr>
                <w:rFonts w:asciiTheme="majorHAnsi" w:hAnsiTheme="majorHAnsi"/>
                <w:sz w:val="16"/>
                <w:szCs w:val="16"/>
                <w:lang w:val="en-GB"/>
              </w:rPr>
            </w:pPr>
            <w:r w:rsidRPr="002C71D1">
              <w:rPr>
                <w:rFonts w:asciiTheme="majorHAnsi" w:hAnsiTheme="majorHAnsi"/>
                <w:sz w:val="16"/>
                <w:szCs w:val="16"/>
                <w:lang w:val="en-GB"/>
              </w:rPr>
              <w:t xml:space="preserve">Multiply multi-digit numbers up to 4 digits by a two-digit whole number using the formal written method of long multiplication </w:t>
            </w:r>
          </w:p>
          <w:p w14:paraId="495EDEAA" w14:textId="77777777" w:rsidR="00166E63" w:rsidRPr="002C71D1" w:rsidRDefault="00166E63" w:rsidP="00C91AED">
            <w:pPr>
              <w:pStyle w:val="Default"/>
              <w:jc w:val="center"/>
              <w:rPr>
                <w:rFonts w:asciiTheme="majorHAnsi" w:hAnsiTheme="majorHAnsi"/>
                <w:sz w:val="16"/>
                <w:szCs w:val="16"/>
                <w:lang w:val="en-GB"/>
              </w:rPr>
            </w:pPr>
            <w:r w:rsidRPr="002C71D1">
              <w:rPr>
                <w:rFonts w:asciiTheme="majorHAnsi" w:hAnsiTheme="majorHAnsi"/>
                <w:sz w:val="16"/>
                <w:szCs w:val="16"/>
                <w:lang w:val="en-GB"/>
              </w:rPr>
              <w:t>5172</w:t>
            </w:r>
          </w:p>
          <w:p w14:paraId="5790FE51" w14:textId="77777777" w:rsidR="00166E63" w:rsidRPr="002C71D1" w:rsidRDefault="00166E63" w:rsidP="00C91AED">
            <w:pPr>
              <w:pStyle w:val="Default"/>
              <w:jc w:val="center"/>
              <w:rPr>
                <w:rFonts w:asciiTheme="majorHAnsi" w:hAnsiTheme="majorHAnsi"/>
                <w:sz w:val="16"/>
                <w:szCs w:val="16"/>
                <w:u w:val="single"/>
                <w:lang w:val="en-GB"/>
              </w:rPr>
            </w:pPr>
            <w:r w:rsidRPr="002C71D1">
              <w:rPr>
                <w:rFonts w:asciiTheme="majorHAnsi" w:hAnsiTheme="majorHAnsi"/>
                <w:sz w:val="16"/>
                <w:szCs w:val="16"/>
                <w:u w:val="single"/>
                <w:lang w:val="en-GB"/>
              </w:rPr>
              <w:t>x  38</w:t>
            </w:r>
          </w:p>
          <w:p w14:paraId="70794C1B" w14:textId="78EEE673" w:rsidR="00166E63" w:rsidRPr="002C71D1" w:rsidRDefault="000E17E0" w:rsidP="00C91AED">
            <w:pPr>
              <w:pStyle w:val="Default"/>
              <w:rPr>
                <w:rFonts w:asciiTheme="majorHAnsi" w:hAnsiTheme="majorHAnsi"/>
                <w:sz w:val="16"/>
                <w:szCs w:val="16"/>
                <w:lang w:val="en-GB"/>
              </w:rPr>
            </w:pPr>
            <w:r>
              <w:rPr>
                <w:rFonts w:asciiTheme="majorHAnsi" w:hAnsiTheme="majorHAnsi"/>
                <w:sz w:val="16"/>
                <w:szCs w:val="16"/>
                <w:lang w:val="en-GB"/>
              </w:rPr>
              <w:t xml:space="preserve">                       41376</w:t>
            </w:r>
          </w:p>
          <w:p w14:paraId="78698A1D" w14:textId="4ED64137" w:rsidR="00166E63" w:rsidRPr="000E17E0" w:rsidRDefault="000E17E0" w:rsidP="00C91AED">
            <w:pPr>
              <w:pStyle w:val="Default"/>
              <w:rPr>
                <w:rFonts w:asciiTheme="majorHAnsi" w:hAnsiTheme="majorHAnsi"/>
                <w:sz w:val="16"/>
                <w:szCs w:val="16"/>
                <w:u w:val="single"/>
                <w:lang w:val="en-GB"/>
              </w:rPr>
            </w:pPr>
            <w:r>
              <w:rPr>
                <w:rFonts w:asciiTheme="majorHAnsi" w:hAnsiTheme="majorHAnsi"/>
                <w:sz w:val="16"/>
                <w:szCs w:val="16"/>
                <w:lang w:val="en-GB"/>
              </w:rPr>
              <w:t xml:space="preserve">                     </w:t>
            </w:r>
            <w:r w:rsidRPr="000E17E0">
              <w:rPr>
                <w:rFonts w:asciiTheme="majorHAnsi" w:hAnsiTheme="majorHAnsi"/>
                <w:sz w:val="16"/>
                <w:szCs w:val="16"/>
                <w:u w:val="single"/>
                <w:lang w:val="en-GB"/>
              </w:rPr>
              <w:t>155160</w:t>
            </w:r>
          </w:p>
          <w:p w14:paraId="03E4605E" w14:textId="0C90BB31" w:rsidR="00166E63" w:rsidRPr="002C71D1" w:rsidRDefault="00166E63" w:rsidP="00C91AED">
            <w:pPr>
              <w:pStyle w:val="Default"/>
              <w:rPr>
                <w:rFonts w:asciiTheme="majorHAnsi" w:hAnsiTheme="majorHAnsi"/>
                <w:sz w:val="16"/>
                <w:szCs w:val="16"/>
                <w:u w:val="single"/>
                <w:lang w:val="en-GB"/>
              </w:rPr>
            </w:pPr>
            <w:r w:rsidRPr="002C71D1">
              <w:rPr>
                <w:rFonts w:asciiTheme="majorHAnsi" w:hAnsiTheme="majorHAnsi"/>
                <w:sz w:val="16"/>
                <w:szCs w:val="16"/>
                <w:lang w:val="en-GB"/>
              </w:rPr>
              <w:t xml:space="preserve">                    </w:t>
            </w:r>
            <w:r w:rsidRPr="002C71D1">
              <w:rPr>
                <w:rFonts w:asciiTheme="majorHAnsi" w:hAnsiTheme="majorHAnsi"/>
                <w:sz w:val="16"/>
                <w:szCs w:val="16"/>
                <w:u w:val="single"/>
                <w:lang w:val="en-GB"/>
              </w:rPr>
              <w:t xml:space="preserve"> 196536</w:t>
            </w:r>
          </w:p>
          <w:p w14:paraId="6B51A3ED" w14:textId="22A3455B" w:rsidR="00166E63" w:rsidRPr="002C71D1" w:rsidRDefault="000E17E0" w:rsidP="00C91AED">
            <w:pPr>
              <w:pStyle w:val="Default"/>
              <w:jc w:val="center"/>
              <w:rPr>
                <w:rFonts w:asciiTheme="majorHAnsi" w:hAnsiTheme="majorHAnsi"/>
                <w:sz w:val="10"/>
                <w:szCs w:val="10"/>
                <w:lang w:val="en-GB"/>
              </w:rPr>
            </w:pPr>
            <w:r>
              <w:rPr>
                <w:rFonts w:asciiTheme="majorHAnsi" w:hAnsiTheme="majorHAnsi"/>
                <w:sz w:val="10"/>
                <w:szCs w:val="10"/>
                <w:lang w:val="en-GB"/>
              </w:rPr>
              <w:t xml:space="preserve"> 1</w:t>
            </w:r>
          </w:p>
          <w:p w14:paraId="360ABAA0" w14:textId="2F35E96A" w:rsidR="00166E63" w:rsidRPr="002C71D1" w:rsidRDefault="000E17E0" w:rsidP="00C91AED">
            <w:pPr>
              <w:rPr>
                <w:rFonts w:ascii="Arial" w:hAnsi="Arial"/>
                <w:sz w:val="12"/>
                <w:szCs w:val="12"/>
                <w:lang w:val="en-GB"/>
              </w:rPr>
            </w:pPr>
            <w:r w:rsidRPr="002C71D1">
              <w:rPr>
                <w:rFonts w:ascii="Arial" w:hAnsi="Arial"/>
                <w:noProof/>
                <w:sz w:val="12"/>
                <w:szCs w:val="12"/>
                <w:lang w:val="en-GB" w:eastAsia="en-GB"/>
              </w:rPr>
              <w:drawing>
                <wp:anchor distT="0" distB="0" distL="114300" distR="114300" simplePos="0" relativeHeight="252390400" behindDoc="0" locked="0" layoutInCell="1" allowOverlap="1" wp14:anchorId="25D5312C" wp14:editId="1B4E3695">
                  <wp:simplePos x="0" y="0"/>
                  <wp:positionH relativeFrom="column">
                    <wp:posOffset>1162050</wp:posOffset>
                  </wp:positionH>
                  <wp:positionV relativeFrom="paragraph">
                    <wp:posOffset>51435</wp:posOffset>
                  </wp:positionV>
                  <wp:extent cx="253365" cy="260985"/>
                  <wp:effectExtent l="0" t="0" r="0" b="5715"/>
                  <wp:wrapThrough wrapText="bothSides">
                    <wp:wrapPolygon edited="0">
                      <wp:start x="0" y="0"/>
                      <wp:lineTo x="0" y="20496"/>
                      <wp:lineTo x="19489" y="20496"/>
                      <wp:lineTo x="19489" y="0"/>
                      <wp:lineTo x="0" y="0"/>
                    </wp:wrapPolygon>
                  </wp:wrapThrough>
                  <wp:docPr id="76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365" cy="260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66BF5" w14:textId="73A97D93" w:rsidR="00166E63" w:rsidRPr="002C71D1" w:rsidRDefault="00166E63" w:rsidP="00C91AED">
            <w:pPr>
              <w:rPr>
                <w:rFonts w:ascii="Arial" w:hAnsi="Arial"/>
                <w:sz w:val="12"/>
                <w:szCs w:val="12"/>
                <w:lang w:val="en-GB"/>
              </w:rPr>
            </w:pPr>
            <w:r w:rsidRPr="002C71D1">
              <w:rPr>
                <w:rFonts w:ascii="Arial" w:hAnsi="Arial"/>
                <w:sz w:val="12"/>
                <w:szCs w:val="12"/>
                <w:lang w:val="en-GB"/>
              </w:rPr>
              <w:t xml:space="preserve">To multiply 5172 by 38 find the sum of 5172 x 30 &amp; 5172 x 8. </w:t>
            </w:r>
          </w:p>
          <w:p w14:paraId="48436F1B" w14:textId="77777777" w:rsidR="000E17E0" w:rsidRDefault="000E17E0" w:rsidP="00C91AED">
            <w:pPr>
              <w:rPr>
                <w:rFonts w:ascii="Arial" w:hAnsi="Arial"/>
                <w:noProof/>
                <w:sz w:val="12"/>
                <w:szCs w:val="12"/>
                <w:lang w:val="en-GB" w:eastAsia="en-GB"/>
              </w:rPr>
            </w:pPr>
          </w:p>
          <w:p w14:paraId="22A8DADF" w14:textId="77777777" w:rsidR="00AE137A" w:rsidRDefault="000E17E0" w:rsidP="00C91AED">
            <w:pPr>
              <w:rPr>
                <w:noProof/>
                <w:lang w:val="en-GB" w:eastAsia="en-GB"/>
              </w:rPr>
            </w:pPr>
            <w:r>
              <w:rPr>
                <w:rFonts w:ascii="Arial" w:hAnsi="Arial"/>
                <w:sz w:val="12"/>
                <w:szCs w:val="12"/>
                <w:lang w:val="en-GB"/>
              </w:rPr>
              <w:t>First</w:t>
            </w:r>
            <w:r w:rsidRPr="002C71D1">
              <w:rPr>
                <w:rFonts w:ascii="Arial" w:hAnsi="Arial"/>
                <w:sz w:val="12"/>
                <w:szCs w:val="12"/>
                <w:lang w:val="en-GB"/>
              </w:rPr>
              <w:t xml:space="preserve"> calculate 5172 multiplied by 8 and record beneath:</w:t>
            </w:r>
            <w:r w:rsidR="00AE137A">
              <w:rPr>
                <w:noProof/>
                <w:lang w:val="en-GB" w:eastAsia="en-GB"/>
              </w:rPr>
              <w:t xml:space="preserve">     </w:t>
            </w:r>
          </w:p>
          <w:p w14:paraId="3F5E4AAD" w14:textId="2D6606D9" w:rsidR="000E17E0" w:rsidRDefault="00AE137A" w:rsidP="00C91AED">
            <w:pPr>
              <w:rPr>
                <w:rFonts w:ascii="Arial" w:hAnsi="Arial"/>
                <w:noProof/>
                <w:sz w:val="12"/>
                <w:szCs w:val="12"/>
                <w:lang w:val="en-GB" w:eastAsia="en-GB"/>
              </w:rPr>
            </w:pPr>
            <w:r>
              <w:rPr>
                <w:noProof/>
                <w:lang w:val="en-GB" w:eastAsia="en-GB"/>
              </w:rPr>
              <w:t xml:space="preserve">   </w:t>
            </w:r>
            <w:r>
              <w:rPr>
                <w:noProof/>
                <w:lang w:val="en-GB" w:eastAsia="en-GB"/>
              </w:rPr>
              <w:drawing>
                <wp:inline distT="0" distB="0" distL="0" distR="0" wp14:anchorId="231A7F8A" wp14:editId="402B52D7">
                  <wp:extent cx="1162050" cy="441300"/>
                  <wp:effectExtent l="0" t="0" r="0" b="0"/>
                  <wp:docPr id="75856" name="Picture 7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t="10328"/>
                          <a:stretch/>
                        </pic:blipFill>
                        <pic:spPr bwMode="auto">
                          <a:xfrm>
                            <a:off x="0" y="0"/>
                            <a:ext cx="1175911" cy="446564"/>
                          </a:xfrm>
                          <a:prstGeom prst="rect">
                            <a:avLst/>
                          </a:prstGeom>
                          <a:ln>
                            <a:noFill/>
                          </a:ln>
                          <a:extLst>
                            <a:ext uri="{53640926-AAD7-44D8-BBD7-CCE9431645EC}">
                              <a14:shadowObscured xmlns:a14="http://schemas.microsoft.com/office/drawing/2010/main"/>
                            </a:ext>
                          </a:extLst>
                        </pic:spPr>
                      </pic:pic>
                    </a:graphicData>
                  </a:graphic>
                </wp:inline>
              </w:drawing>
            </w:r>
          </w:p>
          <w:p w14:paraId="020C0E11" w14:textId="4B3AEAB9" w:rsidR="00166E63" w:rsidRPr="002C71D1" w:rsidRDefault="000E17E0" w:rsidP="00C91AED">
            <w:pPr>
              <w:rPr>
                <w:rFonts w:ascii="Arial" w:hAnsi="Arial"/>
                <w:sz w:val="12"/>
                <w:szCs w:val="12"/>
                <w:lang w:val="en-GB"/>
              </w:rPr>
            </w:pPr>
            <w:r>
              <w:rPr>
                <w:rFonts w:ascii="Arial" w:hAnsi="Arial"/>
                <w:sz w:val="12"/>
                <w:szCs w:val="12"/>
                <w:lang w:val="en-GB"/>
              </w:rPr>
              <w:t xml:space="preserve">Then, </w:t>
            </w:r>
            <w:r w:rsidR="00166E63" w:rsidRPr="002C71D1">
              <w:rPr>
                <w:rFonts w:ascii="Arial" w:hAnsi="Arial"/>
                <w:sz w:val="12"/>
                <w:szCs w:val="12"/>
                <w:lang w:val="en-GB"/>
              </w:rPr>
              <w:t xml:space="preserve">5172 x 30: This is the same as 5172 x 3 x 10. Therefore, record a 0 in the 1s column to take care of the ‘ten times bigger’ and begin to calculate 5182 x 3. </w:t>
            </w:r>
          </w:p>
          <w:p w14:paraId="238441A6" w14:textId="287EAEBF" w:rsidR="00166E63" w:rsidRPr="002C71D1" w:rsidRDefault="00A155F1" w:rsidP="00C91AED">
            <w:pPr>
              <w:rPr>
                <w:rFonts w:ascii="Arial" w:hAnsi="Arial"/>
                <w:sz w:val="12"/>
                <w:szCs w:val="12"/>
                <w:lang w:val="en-GB"/>
              </w:rPr>
            </w:pPr>
            <w:r>
              <w:rPr>
                <w:noProof/>
                <w:lang w:val="en-GB" w:eastAsia="en-GB"/>
              </w:rPr>
              <w:drawing>
                <wp:inline distT="0" distB="0" distL="0" distR="0" wp14:anchorId="1F029C7F" wp14:editId="7667A50A">
                  <wp:extent cx="1276481" cy="533400"/>
                  <wp:effectExtent l="0" t="0" r="0" b="0"/>
                  <wp:docPr id="75857" name="Picture 7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276321" cy="533333"/>
                          </a:xfrm>
                          <a:prstGeom prst="rect">
                            <a:avLst/>
                          </a:prstGeom>
                        </pic:spPr>
                      </pic:pic>
                    </a:graphicData>
                  </a:graphic>
                </wp:inline>
              </w:drawing>
            </w:r>
          </w:p>
          <w:p w14:paraId="3BA2A22A" w14:textId="2563CA4E" w:rsidR="00A155F1" w:rsidRDefault="009C1A2F" w:rsidP="00C91AED">
            <w:pPr>
              <w:rPr>
                <w:rFonts w:ascii="Arial" w:hAnsi="Arial"/>
                <w:sz w:val="12"/>
                <w:szCs w:val="12"/>
                <w:lang w:val="en-GB"/>
              </w:rPr>
            </w:pPr>
            <w:r>
              <w:rPr>
                <w:noProof/>
                <w:lang w:val="en-GB" w:eastAsia="en-GB"/>
              </w:rPr>
              <w:drawing>
                <wp:anchor distT="0" distB="0" distL="114300" distR="114300" simplePos="0" relativeHeight="252391424" behindDoc="0" locked="0" layoutInCell="1" allowOverlap="1" wp14:anchorId="682C2187" wp14:editId="3C348689">
                  <wp:simplePos x="0" y="0"/>
                  <wp:positionH relativeFrom="column">
                    <wp:posOffset>714070</wp:posOffset>
                  </wp:positionH>
                  <wp:positionV relativeFrom="paragraph">
                    <wp:posOffset>22911</wp:posOffset>
                  </wp:positionV>
                  <wp:extent cx="446227" cy="545053"/>
                  <wp:effectExtent l="0" t="0" r="0" b="7620"/>
                  <wp:wrapNone/>
                  <wp:docPr id="75867" name="Picture 7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447545" cy="546663"/>
                          </a:xfrm>
                          <a:prstGeom prst="rect">
                            <a:avLst/>
                          </a:prstGeom>
                        </pic:spPr>
                      </pic:pic>
                    </a:graphicData>
                  </a:graphic>
                  <wp14:sizeRelH relativeFrom="page">
                    <wp14:pctWidth>0</wp14:pctWidth>
                  </wp14:sizeRelH>
                  <wp14:sizeRelV relativeFrom="page">
                    <wp14:pctHeight>0</wp14:pctHeight>
                  </wp14:sizeRelV>
                </wp:anchor>
              </w:drawing>
            </w:r>
          </w:p>
          <w:p w14:paraId="1D9A2DB9" w14:textId="4CAD09F5" w:rsidR="00166E63" w:rsidRPr="002C71D1" w:rsidRDefault="00166E63" w:rsidP="00C91AED">
            <w:pPr>
              <w:rPr>
                <w:rFonts w:ascii="Arial" w:hAnsi="Arial"/>
                <w:sz w:val="12"/>
                <w:szCs w:val="12"/>
                <w:lang w:val="en-GB"/>
              </w:rPr>
            </w:pPr>
            <w:r w:rsidRPr="002C71D1">
              <w:rPr>
                <w:rFonts w:ascii="Arial" w:hAnsi="Arial"/>
                <w:sz w:val="12"/>
                <w:szCs w:val="12"/>
                <w:lang w:val="en-GB"/>
              </w:rPr>
              <w:t xml:space="preserve">Finally add the </w:t>
            </w:r>
          </w:p>
          <w:p w14:paraId="53E4384E" w14:textId="1BBB6F6A" w:rsidR="00166E63" w:rsidRDefault="00166E63" w:rsidP="00C91AED">
            <w:pPr>
              <w:rPr>
                <w:rFonts w:ascii="Arial" w:hAnsi="Arial"/>
                <w:sz w:val="12"/>
                <w:szCs w:val="12"/>
                <w:lang w:val="en-GB"/>
              </w:rPr>
            </w:pPr>
            <w:r w:rsidRPr="002C71D1">
              <w:rPr>
                <w:rFonts w:ascii="Arial" w:hAnsi="Arial"/>
                <w:sz w:val="12"/>
                <w:szCs w:val="12"/>
                <w:lang w:val="en-GB"/>
              </w:rPr>
              <w:t xml:space="preserve">two parts together: </w:t>
            </w:r>
          </w:p>
          <w:p w14:paraId="7550E997" w14:textId="77777777" w:rsidR="009C1A2F" w:rsidRDefault="009C1A2F" w:rsidP="00C91AED">
            <w:pPr>
              <w:rPr>
                <w:rFonts w:ascii="Arial" w:hAnsi="Arial"/>
                <w:sz w:val="12"/>
                <w:szCs w:val="12"/>
                <w:lang w:val="en-GB"/>
              </w:rPr>
            </w:pPr>
          </w:p>
          <w:p w14:paraId="3C1E4B9A" w14:textId="77777777" w:rsidR="009C1A2F" w:rsidRDefault="009C1A2F" w:rsidP="00C91AED">
            <w:pPr>
              <w:rPr>
                <w:rFonts w:ascii="Arial" w:hAnsi="Arial"/>
                <w:sz w:val="12"/>
                <w:szCs w:val="12"/>
                <w:lang w:val="en-GB"/>
              </w:rPr>
            </w:pPr>
          </w:p>
          <w:p w14:paraId="714735A0" w14:textId="77777777" w:rsidR="009C1A2F" w:rsidRDefault="009C1A2F" w:rsidP="00C91AED">
            <w:pPr>
              <w:rPr>
                <w:rFonts w:ascii="Arial" w:hAnsi="Arial"/>
                <w:sz w:val="12"/>
                <w:szCs w:val="12"/>
                <w:lang w:val="en-GB"/>
              </w:rPr>
            </w:pPr>
          </w:p>
          <w:p w14:paraId="1F8600D5" w14:textId="77777777" w:rsidR="009C1A2F" w:rsidRPr="002C71D1" w:rsidRDefault="009C1A2F" w:rsidP="00C91AED">
            <w:pPr>
              <w:rPr>
                <w:rFonts w:ascii="Arial" w:hAnsi="Arial"/>
                <w:sz w:val="12"/>
                <w:szCs w:val="12"/>
                <w:lang w:val="en-GB"/>
              </w:rPr>
            </w:pPr>
          </w:p>
        </w:tc>
      </w:tr>
      <w:tr w:rsidR="00166E63" w:rsidRPr="000E17E0" w14:paraId="2E3D7E94" w14:textId="77777777" w:rsidTr="00C91AED">
        <w:trPr>
          <w:trHeight w:val="2257"/>
        </w:trPr>
        <w:tc>
          <w:tcPr>
            <w:tcW w:w="1424" w:type="dxa"/>
            <w:vAlign w:val="center"/>
          </w:tcPr>
          <w:p w14:paraId="49493B01" w14:textId="77777777" w:rsidR="00166E63" w:rsidRPr="002C71D1" w:rsidRDefault="00166E63" w:rsidP="00C91AED">
            <w:pPr>
              <w:jc w:val="center"/>
              <w:rPr>
                <w:rFonts w:asciiTheme="majorHAnsi" w:hAnsiTheme="majorHAnsi"/>
                <w:b/>
                <w:sz w:val="20"/>
                <w:szCs w:val="20"/>
                <w:lang w:val="en-GB"/>
              </w:rPr>
            </w:pPr>
            <w:r w:rsidRPr="002C71D1">
              <w:rPr>
                <w:rFonts w:asciiTheme="majorHAnsi" w:hAnsiTheme="majorHAnsi"/>
                <w:b/>
                <w:sz w:val="20"/>
                <w:szCs w:val="20"/>
                <w:lang w:val="en-GB"/>
              </w:rPr>
              <w:t>Developing conceptual understanding</w:t>
            </w:r>
          </w:p>
          <w:p w14:paraId="196975CC" w14:textId="77777777" w:rsidR="00166E63" w:rsidRPr="002C71D1" w:rsidRDefault="00166E63" w:rsidP="00C91AED">
            <w:pPr>
              <w:jc w:val="center"/>
              <w:rPr>
                <w:rFonts w:asciiTheme="majorHAnsi" w:hAnsiTheme="majorHAnsi"/>
                <w:b/>
                <w:sz w:val="20"/>
                <w:szCs w:val="20"/>
                <w:lang w:val="en-GB"/>
              </w:rPr>
            </w:pPr>
          </w:p>
        </w:tc>
        <w:tc>
          <w:tcPr>
            <w:tcW w:w="2066" w:type="dxa"/>
          </w:tcPr>
          <w:p w14:paraId="7DD8E42E" w14:textId="77777777" w:rsidR="00166E63" w:rsidRPr="002C71D1" w:rsidRDefault="00166E63" w:rsidP="00C91AED">
            <w:pPr>
              <w:rPr>
                <w:rFonts w:ascii="Arial" w:hAnsi="Arial"/>
                <w:b/>
                <w:sz w:val="36"/>
                <w:szCs w:val="36"/>
                <w:lang w:val="en-GB"/>
              </w:rPr>
            </w:pPr>
            <w:r w:rsidRPr="002C71D1">
              <w:rPr>
                <w:rFonts w:ascii="Arial" w:hAnsi="Arial" w:cs="Arial"/>
                <w:sz w:val="12"/>
                <w:szCs w:val="20"/>
                <w:lang w:val="en-GB"/>
              </w:rPr>
              <w:t>2 frogs on each lily pad.</w:t>
            </w:r>
            <w:r w:rsidRPr="002C71D1">
              <w:rPr>
                <w:noProof/>
                <w:lang w:val="en-GB"/>
              </w:rPr>
              <w:t xml:space="preserve"> </w:t>
            </w:r>
            <w:r w:rsidRPr="002C71D1">
              <w:rPr>
                <w:rFonts w:ascii="Arial" w:hAnsi="Arial" w:cs="Arial"/>
                <w:noProof/>
                <w:sz w:val="12"/>
                <w:szCs w:val="20"/>
                <w:lang w:val="en-GB" w:eastAsia="en-GB"/>
              </w:rPr>
              <w:drawing>
                <wp:anchor distT="0" distB="0" distL="114300" distR="114300" simplePos="0" relativeHeight="252329984" behindDoc="0" locked="0" layoutInCell="1" allowOverlap="1" wp14:anchorId="1CF95B3C" wp14:editId="252DBD47">
                  <wp:simplePos x="0" y="0"/>
                  <wp:positionH relativeFrom="column">
                    <wp:posOffset>193040</wp:posOffset>
                  </wp:positionH>
                  <wp:positionV relativeFrom="paragraph">
                    <wp:posOffset>252095</wp:posOffset>
                  </wp:positionV>
                  <wp:extent cx="803275" cy="473075"/>
                  <wp:effectExtent l="0" t="0" r="9525" b="9525"/>
                  <wp:wrapNone/>
                  <wp:docPr id="76265" name="Picture 7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8.JPG"/>
                          <pic:cNvPicPr/>
                        </pic:nvPicPr>
                        <pic:blipFill>
                          <a:blip r:embed="rId109" cstate="print">
                            <a:extLst>
                              <a:ext uri="{28A0092B-C50C-407E-A947-70E740481C1C}">
                                <a14:useLocalDpi xmlns:a14="http://schemas.microsoft.com/office/drawing/2010/main"/>
                              </a:ext>
                            </a:extLst>
                          </a:blip>
                          <a:stretch>
                            <a:fillRect/>
                          </a:stretch>
                        </pic:blipFill>
                        <pic:spPr>
                          <a:xfrm>
                            <a:off x="0" y="0"/>
                            <a:ext cx="803275" cy="4730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cs="Arial"/>
                <w:noProof/>
                <w:sz w:val="12"/>
                <w:szCs w:val="20"/>
                <w:lang w:val="en-GB" w:eastAsia="en-GB"/>
              </w:rPr>
              <w:drawing>
                <wp:anchor distT="0" distB="0" distL="114300" distR="114300" simplePos="0" relativeHeight="252331008" behindDoc="0" locked="0" layoutInCell="1" allowOverlap="1" wp14:anchorId="66C31446" wp14:editId="64EDA635">
                  <wp:simplePos x="0" y="0"/>
                  <wp:positionH relativeFrom="column">
                    <wp:posOffset>533400</wp:posOffset>
                  </wp:positionH>
                  <wp:positionV relativeFrom="paragraph">
                    <wp:posOffset>847725</wp:posOffset>
                  </wp:positionV>
                  <wp:extent cx="462915" cy="415925"/>
                  <wp:effectExtent l="0" t="0" r="0" b="0"/>
                  <wp:wrapNone/>
                  <wp:docPr id="76266" name="Picture 7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4.JPG"/>
                          <pic:cNvPicPr/>
                        </pic:nvPicPr>
                        <pic:blipFill>
                          <a:blip r:embed="rId110" cstate="print">
                            <a:extLst>
                              <a:ext uri="{28A0092B-C50C-407E-A947-70E740481C1C}">
                                <a14:useLocalDpi xmlns:a14="http://schemas.microsoft.com/office/drawing/2010/main"/>
                              </a:ext>
                            </a:extLst>
                          </a:blip>
                          <a:stretch>
                            <a:fillRect/>
                          </a:stretch>
                        </pic:blipFill>
                        <pic:spPr>
                          <a:xfrm>
                            <a:off x="0" y="0"/>
                            <a:ext cx="462915" cy="4159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cs="Arial"/>
                <w:noProof/>
                <w:sz w:val="12"/>
                <w:szCs w:val="20"/>
                <w:lang w:val="en-GB" w:eastAsia="en-GB"/>
              </w:rPr>
              <w:drawing>
                <wp:anchor distT="0" distB="0" distL="114300" distR="114300" simplePos="0" relativeHeight="252335104" behindDoc="0" locked="0" layoutInCell="1" allowOverlap="1" wp14:anchorId="0C0E24DC" wp14:editId="15A8CB17">
                  <wp:simplePos x="0" y="0"/>
                  <wp:positionH relativeFrom="column">
                    <wp:posOffset>-43180</wp:posOffset>
                  </wp:positionH>
                  <wp:positionV relativeFrom="paragraph">
                    <wp:posOffset>885825</wp:posOffset>
                  </wp:positionV>
                  <wp:extent cx="520700" cy="363220"/>
                  <wp:effectExtent l="2540" t="0" r="0" b="0"/>
                  <wp:wrapNone/>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31.jpg"/>
                          <pic:cNvPicPr/>
                        </pic:nvPicPr>
                        <pic:blipFill>
                          <a:blip r:embed="rId111" cstate="print">
                            <a:extLst>
                              <a:ext uri="{28A0092B-C50C-407E-A947-70E740481C1C}">
                                <a14:useLocalDpi xmlns:a14="http://schemas.microsoft.com/office/drawing/2010/main"/>
                              </a:ext>
                            </a:extLst>
                          </a:blip>
                          <a:stretch>
                            <a:fillRect/>
                          </a:stretch>
                        </pic:blipFill>
                        <pic:spPr>
                          <a:xfrm rot="5400000">
                            <a:off x="0" y="0"/>
                            <a:ext cx="520700" cy="3632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cs="Arial"/>
                <w:noProof/>
                <w:sz w:val="12"/>
                <w:szCs w:val="20"/>
                <w:lang w:val="en-GB" w:eastAsia="en-GB"/>
              </w:rPr>
              <w:drawing>
                <wp:anchor distT="0" distB="0" distL="114300" distR="114300" simplePos="0" relativeHeight="252334080" behindDoc="0" locked="0" layoutInCell="1" allowOverlap="1" wp14:anchorId="0783E98E" wp14:editId="6AA3A8E7">
                  <wp:simplePos x="0" y="0"/>
                  <wp:positionH relativeFrom="column">
                    <wp:posOffset>113665</wp:posOffset>
                  </wp:positionH>
                  <wp:positionV relativeFrom="paragraph">
                    <wp:posOffset>2278380</wp:posOffset>
                  </wp:positionV>
                  <wp:extent cx="962660" cy="293370"/>
                  <wp:effectExtent l="0" t="0" r="2540" b="11430"/>
                  <wp:wrapNone/>
                  <wp:docPr id="76267" name="Picture 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0.JPG"/>
                          <pic:cNvPicPr/>
                        </pic:nvPicPr>
                        <pic:blipFill>
                          <a:blip r:embed="rId112" cstate="print">
                            <a:extLst>
                              <a:ext uri="{28A0092B-C50C-407E-A947-70E740481C1C}">
                                <a14:useLocalDpi xmlns:a14="http://schemas.microsoft.com/office/drawing/2010/main"/>
                              </a:ext>
                            </a:extLst>
                          </a:blip>
                          <a:stretch>
                            <a:fillRect/>
                          </a:stretch>
                        </pic:blipFill>
                        <pic:spPr>
                          <a:xfrm>
                            <a:off x="0" y="0"/>
                            <a:ext cx="962660" cy="293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cs="Arial"/>
                <w:noProof/>
                <w:sz w:val="12"/>
                <w:szCs w:val="20"/>
                <w:lang w:val="en-GB" w:eastAsia="en-GB"/>
              </w:rPr>
              <w:drawing>
                <wp:anchor distT="0" distB="0" distL="114300" distR="114300" simplePos="0" relativeHeight="252332032" behindDoc="0" locked="0" layoutInCell="1" allowOverlap="1" wp14:anchorId="2393883A" wp14:editId="6DDDD888">
                  <wp:simplePos x="0" y="0"/>
                  <wp:positionH relativeFrom="column">
                    <wp:posOffset>36195</wp:posOffset>
                  </wp:positionH>
                  <wp:positionV relativeFrom="paragraph">
                    <wp:posOffset>1875790</wp:posOffset>
                  </wp:positionV>
                  <wp:extent cx="1049655" cy="262255"/>
                  <wp:effectExtent l="0" t="0" r="0" b="0"/>
                  <wp:wrapNone/>
                  <wp:docPr id="76268" name="Picture 7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3.jpg"/>
                          <pic:cNvPicPr/>
                        </pic:nvPicPr>
                        <pic:blipFill>
                          <a:blip r:embed="rId113" cstate="print">
                            <a:extLst>
                              <a:ext uri="{28A0092B-C50C-407E-A947-70E740481C1C}">
                                <a14:useLocalDpi xmlns:a14="http://schemas.microsoft.com/office/drawing/2010/main"/>
                              </a:ext>
                            </a:extLst>
                          </a:blip>
                          <a:stretch>
                            <a:fillRect/>
                          </a:stretch>
                        </pic:blipFill>
                        <pic:spPr>
                          <a:xfrm>
                            <a:off x="0" y="0"/>
                            <a:ext cx="1049655" cy="2622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cs="Arial"/>
                <w:noProof/>
                <w:sz w:val="12"/>
                <w:szCs w:val="20"/>
                <w:lang w:val="en-GB" w:eastAsia="en-GB"/>
              </w:rPr>
              <w:drawing>
                <wp:anchor distT="0" distB="0" distL="114300" distR="114300" simplePos="0" relativeHeight="252333056" behindDoc="0" locked="0" layoutInCell="1" allowOverlap="1" wp14:anchorId="72C8D3D6" wp14:editId="1D73B174">
                  <wp:simplePos x="0" y="0"/>
                  <wp:positionH relativeFrom="column">
                    <wp:posOffset>-3810</wp:posOffset>
                  </wp:positionH>
                  <wp:positionV relativeFrom="paragraph">
                    <wp:posOffset>1455420</wp:posOffset>
                  </wp:positionV>
                  <wp:extent cx="1202055" cy="306705"/>
                  <wp:effectExtent l="0" t="0" r="0" b="0"/>
                  <wp:wrapNone/>
                  <wp:docPr id="76269" name="Picture 7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9.JPG"/>
                          <pic:cNvPicPr/>
                        </pic:nvPicPr>
                        <pic:blipFill>
                          <a:blip r:embed="rId114" cstate="print">
                            <a:extLst>
                              <a:ext uri="{28A0092B-C50C-407E-A947-70E740481C1C}">
                                <a14:useLocalDpi xmlns:a14="http://schemas.microsoft.com/office/drawing/2010/main"/>
                              </a:ext>
                            </a:extLst>
                          </a:blip>
                          <a:stretch>
                            <a:fillRect/>
                          </a:stretch>
                        </pic:blipFill>
                        <pic:spPr>
                          <a:xfrm>
                            <a:off x="0" y="0"/>
                            <a:ext cx="1202055" cy="3067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2430" w:type="dxa"/>
          </w:tcPr>
          <w:p w14:paraId="04B6A716"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 xml:space="preserve">5 frogs on each lily pad  </w:t>
            </w:r>
          </w:p>
          <w:p w14:paraId="6E349988"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5 x 3 = 15</w:t>
            </w:r>
          </w:p>
          <w:p w14:paraId="72F2EC7E" w14:textId="77777777" w:rsidR="00166E63" w:rsidRPr="002C71D1" w:rsidRDefault="00166E63" w:rsidP="00C91AED">
            <w:pPr>
              <w:rPr>
                <w:rFonts w:ascii="Arial" w:hAnsi="Arial" w:cs="Arial"/>
                <w:sz w:val="12"/>
                <w:szCs w:val="20"/>
                <w:lang w:val="en-GB"/>
              </w:rPr>
            </w:pPr>
            <w:r w:rsidRPr="002C71D1">
              <w:rPr>
                <w:noProof/>
                <w:lang w:val="en-GB" w:eastAsia="en-GB"/>
              </w:rPr>
              <w:drawing>
                <wp:anchor distT="0" distB="0" distL="114300" distR="114300" simplePos="0" relativeHeight="252338176" behindDoc="0" locked="0" layoutInCell="1" allowOverlap="1" wp14:anchorId="7A6B7A97" wp14:editId="084AEFB1">
                  <wp:simplePos x="0" y="0"/>
                  <wp:positionH relativeFrom="column">
                    <wp:posOffset>-21074</wp:posOffset>
                  </wp:positionH>
                  <wp:positionV relativeFrom="paragraph">
                    <wp:posOffset>41910</wp:posOffset>
                  </wp:positionV>
                  <wp:extent cx="607060" cy="471170"/>
                  <wp:effectExtent l="0" t="0" r="2540" b="11430"/>
                  <wp:wrapNone/>
                  <wp:docPr id="76270" name="Picture 7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7.jpg"/>
                          <pic:cNvPicPr/>
                        </pic:nvPicPr>
                        <pic:blipFill>
                          <a:blip r:embed="rId115" cstate="print">
                            <a:extLst>
                              <a:ext uri="{28A0092B-C50C-407E-A947-70E740481C1C}">
                                <a14:useLocalDpi xmlns:a14="http://schemas.microsoft.com/office/drawing/2010/main"/>
                              </a:ext>
                            </a:extLst>
                          </a:blip>
                          <a:stretch>
                            <a:fillRect/>
                          </a:stretch>
                        </pic:blipFill>
                        <pic:spPr>
                          <a:xfrm>
                            <a:off x="0" y="0"/>
                            <a:ext cx="607060" cy="4711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6781CD" w14:textId="77777777" w:rsidR="00166E63" w:rsidRPr="002C71D1" w:rsidRDefault="00166E63" w:rsidP="00C91AED">
            <w:pPr>
              <w:rPr>
                <w:rFonts w:ascii="Arial" w:hAnsi="Arial" w:cs="Arial"/>
                <w:sz w:val="12"/>
                <w:szCs w:val="20"/>
                <w:lang w:val="en-GB"/>
              </w:rPr>
            </w:pPr>
            <w:r w:rsidRPr="002C71D1">
              <w:rPr>
                <w:noProof/>
                <w:lang w:val="en-GB" w:eastAsia="en-GB"/>
              </w:rPr>
              <w:drawing>
                <wp:anchor distT="0" distB="0" distL="114300" distR="114300" simplePos="0" relativeHeight="252336128" behindDoc="0" locked="0" layoutInCell="1" allowOverlap="1" wp14:anchorId="3DD9FE17" wp14:editId="6EF5994F">
                  <wp:simplePos x="0" y="0"/>
                  <wp:positionH relativeFrom="column">
                    <wp:posOffset>659573</wp:posOffset>
                  </wp:positionH>
                  <wp:positionV relativeFrom="paragraph">
                    <wp:posOffset>-3175</wp:posOffset>
                  </wp:positionV>
                  <wp:extent cx="492760" cy="306070"/>
                  <wp:effectExtent l="0" t="0" r="0" b="0"/>
                  <wp:wrapNone/>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7.jpg"/>
                          <pic:cNvPicPr/>
                        </pic:nvPicPr>
                        <pic:blipFill>
                          <a:blip r:embed="rId116" cstate="print">
                            <a:extLst>
                              <a:ext uri="{28A0092B-C50C-407E-A947-70E740481C1C}">
                                <a14:useLocalDpi xmlns:a14="http://schemas.microsoft.com/office/drawing/2010/main"/>
                              </a:ext>
                            </a:extLst>
                          </a:blip>
                          <a:stretch>
                            <a:fillRect/>
                          </a:stretch>
                        </pic:blipFill>
                        <pic:spPr>
                          <a:xfrm>
                            <a:off x="0" y="0"/>
                            <a:ext cx="492760" cy="3060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EB8231" w14:textId="77777777" w:rsidR="00166E63" w:rsidRPr="002C71D1" w:rsidRDefault="00166E63" w:rsidP="00C91AED">
            <w:pPr>
              <w:rPr>
                <w:rFonts w:ascii="Arial" w:hAnsi="Arial" w:cs="Arial"/>
                <w:sz w:val="12"/>
                <w:szCs w:val="20"/>
                <w:lang w:val="en-GB"/>
              </w:rPr>
            </w:pPr>
          </w:p>
          <w:p w14:paraId="3AEE8138" w14:textId="77777777" w:rsidR="00166E63" w:rsidRPr="002C71D1" w:rsidRDefault="00166E63" w:rsidP="00C91AED">
            <w:pPr>
              <w:rPr>
                <w:rFonts w:ascii="Arial" w:hAnsi="Arial" w:cs="Arial"/>
                <w:sz w:val="12"/>
                <w:szCs w:val="20"/>
                <w:lang w:val="en-GB"/>
              </w:rPr>
            </w:pPr>
          </w:p>
          <w:p w14:paraId="6AE01F00" w14:textId="77777777" w:rsidR="00166E63" w:rsidRPr="002C71D1" w:rsidRDefault="00166E63" w:rsidP="00C91AED">
            <w:pPr>
              <w:rPr>
                <w:rFonts w:ascii="Arial" w:hAnsi="Arial" w:cs="Arial"/>
                <w:sz w:val="12"/>
                <w:szCs w:val="20"/>
                <w:lang w:val="en-GB"/>
              </w:rPr>
            </w:pPr>
          </w:p>
          <w:p w14:paraId="33124527" w14:textId="77777777" w:rsidR="00166E63" w:rsidRPr="002C71D1" w:rsidRDefault="00166E63" w:rsidP="00C91AED">
            <w:pPr>
              <w:rPr>
                <w:rFonts w:ascii="Arial" w:hAnsi="Arial" w:cs="Arial"/>
                <w:sz w:val="12"/>
                <w:szCs w:val="20"/>
                <w:lang w:val="en-GB"/>
              </w:rPr>
            </w:pPr>
          </w:p>
          <w:p w14:paraId="5EF3B046" w14:textId="77777777" w:rsidR="00166E63" w:rsidRPr="002C71D1" w:rsidRDefault="00166E63" w:rsidP="00C91AED">
            <w:pPr>
              <w:rPr>
                <w:rFonts w:ascii="Arial" w:hAnsi="Arial" w:cs="Arial"/>
                <w:sz w:val="12"/>
                <w:szCs w:val="20"/>
                <w:lang w:val="en-GB"/>
              </w:rPr>
            </w:pPr>
            <w:r w:rsidRPr="002C71D1">
              <w:rPr>
                <w:noProof/>
                <w:lang w:val="en-GB" w:eastAsia="en-GB"/>
              </w:rPr>
              <w:drawing>
                <wp:anchor distT="0" distB="0" distL="114300" distR="114300" simplePos="0" relativeHeight="252339200" behindDoc="0" locked="0" layoutInCell="1" allowOverlap="1" wp14:anchorId="5F076D8C" wp14:editId="3B028BD2">
                  <wp:simplePos x="0" y="0"/>
                  <wp:positionH relativeFrom="column">
                    <wp:posOffset>85601</wp:posOffset>
                  </wp:positionH>
                  <wp:positionV relativeFrom="paragraph">
                    <wp:posOffset>64002</wp:posOffset>
                  </wp:positionV>
                  <wp:extent cx="934720" cy="180340"/>
                  <wp:effectExtent l="0" t="0" r="5080" b="0"/>
                  <wp:wrapNone/>
                  <wp:docPr id="76271" name="Picture 7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1.jpg"/>
                          <pic:cNvPicPr/>
                        </pic:nvPicPr>
                        <pic:blipFill>
                          <a:blip r:embed="rId117" cstate="print">
                            <a:extLst>
                              <a:ext uri="{28A0092B-C50C-407E-A947-70E740481C1C}">
                                <a14:useLocalDpi xmlns:a14="http://schemas.microsoft.com/office/drawing/2010/main"/>
                              </a:ext>
                            </a:extLst>
                          </a:blip>
                          <a:stretch>
                            <a:fillRect/>
                          </a:stretch>
                        </pic:blipFill>
                        <pic:spPr>
                          <a:xfrm>
                            <a:off x="0" y="0"/>
                            <a:ext cx="934720" cy="180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BE55BB" w14:textId="77777777" w:rsidR="00166E63" w:rsidRPr="002C71D1" w:rsidRDefault="00166E63" w:rsidP="00C91AED">
            <w:pPr>
              <w:rPr>
                <w:rFonts w:ascii="Arial" w:hAnsi="Arial" w:cs="Arial"/>
                <w:sz w:val="12"/>
                <w:szCs w:val="20"/>
                <w:lang w:val="en-GB"/>
              </w:rPr>
            </w:pPr>
          </w:p>
          <w:p w14:paraId="31EBBAC8" w14:textId="77777777" w:rsidR="00166E63" w:rsidRPr="002C71D1" w:rsidRDefault="00166E63" w:rsidP="00C91AED">
            <w:pPr>
              <w:rPr>
                <w:rFonts w:ascii="Arial" w:hAnsi="Arial" w:cs="Arial"/>
                <w:sz w:val="12"/>
                <w:szCs w:val="20"/>
                <w:lang w:val="en-GB"/>
              </w:rPr>
            </w:pPr>
          </w:p>
          <w:p w14:paraId="3B6947F3" w14:textId="77777777" w:rsidR="00166E63" w:rsidRPr="002C71D1" w:rsidRDefault="00166E63" w:rsidP="00C91AED">
            <w:pPr>
              <w:rPr>
                <w:rFonts w:ascii="Arial" w:hAnsi="Arial" w:cs="Arial"/>
                <w:sz w:val="12"/>
                <w:szCs w:val="20"/>
                <w:lang w:val="en-GB"/>
              </w:rPr>
            </w:pPr>
            <w:r w:rsidRPr="002C71D1">
              <w:rPr>
                <w:noProof/>
                <w:lang w:val="en-GB" w:eastAsia="en-GB"/>
              </w:rPr>
              <w:drawing>
                <wp:anchor distT="0" distB="0" distL="114300" distR="114300" simplePos="0" relativeHeight="252371968" behindDoc="0" locked="0" layoutInCell="1" allowOverlap="1" wp14:anchorId="6BBAC9B5" wp14:editId="77D91D76">
                  <wp:simplePos x="0" y="0"/>
                  <wp:positionH relativeFrom="column">
                    <wp:posOffset>853440</wp:posOffset>
                  </wp:positionH>
                  <wp:positionV relativeFrom="paragraph">
                    <wp:posOffset>31750</wp:posOffset>
                  </wp:positionV>
                  <wp:extent cx="176530" cy="448945"/>
                  <wp:effectExtent l="0" t="9208" r="0" b="0"/>
                  <wp:wrapNone/>
                  <wp:docPr id="76272" name="Picture 7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56.jpg"/>
                          <pic:cNvPicPr/>
                        </pic:nvPicPr>
                        <pic:blipFill rotWithShape="1">
                          <a:blip r:embed="rId118" cstate="print">
                            <a:extLst>
                              <a:ext uri="{28A0092B-C50C-407E-A947-70E740481C1C}">
                                <a14:useLocalDpi xmlns:a14="http://schemas.microsoft.com/office/drawing/2010/main"/>
                              </a:ext>
                            </a:extLst>
                          </a:blip>
                          <a:srcRect/>
                          <a:stretch/>
                        </pic:blipFill>
                        <pic:spPr bwMode="auto">
                          <a:xfrm rot="5400000">
                            <a:off x="0" y="0"/>
                            <a:ext cx="176530" cy="44894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noProof/>
                <w:lang w:val="en-GB" w:eastAsia="en-GB"/>
              </w:rPr>
              <w:drawing>
                <wp:anchor distT="0" distB="0" distL="114300" distR="114300" simplePos="0" relativeHeight="252340224" behindDoc="0" locked="0" layoutInCell="1" allowOverlap="1" wp14:anchorId="5F4C29AF" wp14:editId="07E7F51F">
                  <wp:simplePos x="0" y="0"/>
                  <wp:positionH relativeFrom="column">
                    <wp:posOffset>532130</wp:posOffset>
                  </wp:positionH>
                  <wp:positionV relativeFrom="paragraph">
                    <wp:posOffset>28575</wp:posOffset>
                  </wp:positionV>
                  <wp:extent cx="197981" cy="450215"/>
                  <wp:effectExtent l="0" t="0" r="5715" b="6985"/>
                  <wp:wrapNone/>
                  <wp:docPr id="76273" name="Picture 7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6.jpg"/>
                          <pic:cNvPicPr/>
                        </pic:nvPicPr>
                        <pic:blipFill rotWithShape="1">
                          <a:blip r:embed="rId119" cstate="print">
                            <a:extLst>
                              <a:ext uri="{28A0092B-C50C-407E-A947-70E740481C1C}">
                                <a14:useLocalDpi xmlns:a14="http://schemas.microsoft.com/office/drawing/2010/main"/>
                              </a:ext>
                            </a:extLst>
                          </a:blip>
                          <a:srcRect/>
                          <a:stretch/>
                        </pic:blipFill>
                        <pic:spPr bwMode="auto">
                          <a:xfrm>
                            <a:off x="0" y="0"/>
                            <a:ext cx="197981" cy="45021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F9FF15" w14:textId="77777777" w:rsidR="00166E63" w:rsidRPr="002C71D1" w:rsidRDefault="00166E63" w:rsidP="00C91AED">
            <w:pPr>
              <w:rPr>
                <w:rFonts w:ascii="Arial" w:hAnsi="Arial" w:cs="Arial"/>
                <w:sz w:val="12"/>
                <w:szCs w:val="20"/>
                <w:lang w:val="en-GB"/>
              </w:rPr>
            </w:pPr>
          </w:p>
          <w:p w14:paraId="21BB9F40"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5 x 2 = 2 x 5</w:t>
            </w:r>
          </w:p>
          <w:p w14:paraId="35D90CD4" w14:textId="77777777" w:rsidR="00166E63" w:rsidRPr="002C71D1" w:rsidRDefault="00166E63" w:rsidP="00C91AED">
            <w:pPr>
              <w:rPr>
                <w:rFonts w:ascii="Arial" w:hAnsi="Arial" w:cs="Arial"/>
                <w:sz w:val="12"/>
                <w:szCs w:val="20"/>
                <w:lang w:val="en-GB"/>
              </w:rPr>
            </w:pPr>
          </w:p>
          <w:p w14:paraId="62CDEBCB"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 xml:space="preserve">   </w:t>
            </w:r>
          </w:p>
          <w:p w14:paraId="10DBAF3A" w14:textId="77777777" w:rsidR="00166E63" w:rsidRPr="002C71D1" w:rsidRDefault="00166E63" w:rsidP="00C91AED">
            <w:pPr>
              <w:rPr>
                <w:rFonts w:ascii="Arial" w:hAnsi="Arial" w:cs="Arial"/>
                <w:sz w:val="12"/>
                <w:szCs w:val="20"/>
                <w:lang w:val="en-GB"/>
              </w:rPr>
            </w:pPr>
          </w:p>
          <w:p w14:paraId="56DE0DCC" w14:textId="77777777" w:rsidR="00166E63" w:rsidRPr="002C71D1" w:rsidRDefault="00166E63" w:rsidP="00C91AED">
            <w:pPr>
              <w:rPr>
                <w:rFonts w:ascii="Arial" w:hAnsi="Arial" w:cs="Arial"/>
                <w:sz w:val="12"/>
                <w:szCs w:val="20"/>
                <w:lang w:val="en-GB"/>
              </w:rPr>
            </w:pPr>
          </w:p>
          <w:p w14:paraId="1FC44120"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Build tables on counting stick</w:t>
            </w:r>
          </w:p>
          <w:p w14:paraId="47031F53" w14:textId="77777777" w:rsidR="00166E63" w:rsidRPr="002C71D1" w:rsidRDefault="00166E63" w:rsidP="00C91AED">
            <w:pPr>
              <w:rPr>
                <w:sz w:val="16"/>
                <w:szCs w:val="16"/>
                <w:lang w:val="en-GB"/>
              </w:rPr>
            </w:pPr>
            <w:r w:rsidRPr="002C71D1">
              <w:rPr>
                <w:noProof/>
                <w:lang w:val="en-GB" w:eastAsia="en-GB"/>
              </w:rPr>
              <mc:AlternateContent>
                <mc:Choice Requires="wpg">
                  <w:drawing>
                    <wp:anchor distT="0" distB="0" distL="114300" distR="114300" simplePos="0" relativeHeight="252324864" behindDoc="0" locked="0" layoutInCell="1" allowOverlap="1" wp14:anchorId="68B351DE" wp14:editId="4258A6E9">
                      <wp:simplePos x="0" y="0"/>
                      <wp:positionH relativeFrom="column">
                        <wp:posOffset>55880</wp:posOffset>
                      </wp:positionH>
                      <wp:positionV relativeFrom="paragraph">
                        <wp:posOffset>78105</wp:posOffset>
                      </wp:positionV>
                      <wp:extent cx="1225550" cy="110490"/>
                      <wp:effectExtent l="0" t="0" r="19050" b="16510"/>
                      <wp:wrapNone/>
                      <wp:docPr id="1338" name="Group 1338"/>
                      <wp:cNvGraphicFramePr/>
                      <a:graphic xmlns:a="http://schemas.openxmlformats.org/drawingml/2006/main">
                        <a:graphicData uri="http://schemas.microsoft.com/office/word/2010/wordprocessingGroup">
                          <wpg:wgp>
                            <wpg:cNvGrpSpPr/>
                            <wpg:grpSpPr>
                              <a:xfrm>
                                <a:off x="0" y="0"/>
                                <a:ext cx="1225550" cy="110490"/>
                                <a:chOff x="0" y="0"/>
                                <a:chExt cx="4869320" cy="99169"/>
                              </a:xfrm>
                            </wpg:grpSpPr>
                            <wpg:grpSp>
                              <wpg:cNvPr id="18" name="Group 30"/>
                              <wpg:cNvGrpSpPr/>
                              <wpg:grpSpPr>
                                <a:xfrm>
                                  <a:off x="0" y="0"/>
                                  <a:ext cx="4869320" cy="99169"/>
                                  <a:chOff x="0" y="0"/>
                                  <a:chExt cx="3197770" cy="71120"/>
                                </a:xfrm>
                              </wpg:grpSpPr>
                              <wpg:grpSp>
                                <wpg:cNvPr id="33" name="Group 31"/>
                                <wpg:cNvGrpSpPr/>
                                <wpg:grpSpPr>
                                  <a:xfrm>
                                    <a:off x="0" y="0"/>
                                    <a:ext cx="2143353" cy="71120"/>
                                    <a:chOff x="0" y="0"/>
                                    <a:chExt cx="5842660" cy="130629"/>
                                  </a:xfrm>
                                </wpg:grpSpPr>
                                <wps:wsp>
                                  <wps:cNvPr id="352" name="Rectangle 352"/>
                                  <wps:cNvSpPr/>
                                  <wps:spPr>
                                    <a:xfrm>
                                      <a:off x="0" y="0"/>
                                      <a:ext cx="5842660" cy="1306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 name="Group 353"/>
                                  <wpg:cNvGrpSpPr/>
                                  <wpg:grpSpPr>
                                    <a:xfrm>
                                      <a:off x="680313" y="0"/>
                                      <a:ext cx="731520" cy="130175"/>
                                      <a:chOff x="0" y="0"/>
                                      <a:chExt cx="731520" cy="130175"/>
                                    </a:xfrm>
                                  </wpg:grpSpPr>
                                  <wps:wsp>
                                    <wps:cNvPr id="354" name="Straight Connector 354"/>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56" name="Group 356"/>
                                  <wpg:cNvGrpSpPr/>
                                  <wpg:grpSpPr>
                                    <a:xfrm>
                                      <a:off x="2143353" y="0"/>
                                      <a:ext cx="731520" cy="130175"/>
                                      <a:chOff x="0" y="0"/>
                                      <a:chExt cx="731520" cy="130175"/>
                                    </a:xfrm>
                                  </wpg:grpSpPr>
                                  <wps:wsp>
                                    <wps:cNvPr id="357" name="Straight Connector 357"/>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59" name="Group 359"/>
                                  <wpg:cNvGrpSpPr/>
                                  <wpg:grpSpPr>
                                    <a:xfrm>
                                      <a:off x="3606393" y="0"/>
                                      <a:ext cx="731520" cy="130175"/>
                                      <a:chOff x="0" y="0"/>
                                      <a:chExt cx="731520" cy="130175"/>
                                    </a:xfrm>
                                  </wpg:grpSpPr>
                                  <wps:wsp>
                                    <wps:cNvPr id="360" name="Straight Connector 360"/>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 name="Straight Connector 361"/>
                                    <wps:cNvCnPr/>
                                    <wps:spPr>
                                      <a:xfrm>
                                        <a:off x="731520" y="0"/>
                                        <a:ext cx="0" cy="1301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62" name="Group 362"/>
                                  <wpg:cNvGrpSpPr/>
                                  <wpg:grpSpPr>
                                    <a:xfrm>
                                      <a:off x="4337913" y="0"/>
                                      <a:ext cx="731520" cy="130175"/>
                                      <a:chOff x="0" y="0"/>
                                      <a:chExt cx="731520" cy="130175"/>
                                    </a:xfrm>
                                  </wpg:grpSpPr>
                                  <wps:wsp>
                                    <wps:cNvPr id="363" name="Straight Connector 363"/>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284" name="Group 1284"/>
                                <wpg:cNvGrpSpPr/>
                                <wpg:grpSpPr>
                                  <a:xfrm>
                                    <a:off x="1054645" y="0"/>
                                    <a:ext cx="2143125" cy="71120"/>
                                    <a:chOff x="0" y="0"/>
                                    <a:chExt cx="5842660" cy="130629"/>
                                  </a:xfrm>
                                </wpg:grpSpPr>
                                <wps:wsp>
                                  <wps:cNvPr id="1290" name="Rectangle 1290"/>
                                  <wps:cNvSpPr/>
                                  <wps:spPr>
                                    <a:xfrm>
                                      <a:off x="0" y="0"/>
                                      <a:ext cx="5842660" cy="1306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1" name="Group 1291"/>
                                  <wpg:cNvGrpSpPr/>
                                  <wpg:grpSpPr>
                                    <a:xfrm>
                                      <a:off x="680313" y="0"/>
                                      <a:ext cx="731520" cy="130175"/>
                                      <a:chOff x="0" y="0"/>
                                      <a:chExt cx="731520" cy="130175"/>
                                    </a:xfrm>
                                  </wpg:grpSpPr>
                                  <wps:wsp>
                                    <wps:cNvPr id="1292" name="Straight Connector 1292"/>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3" name="Straight Connector 1293"/>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94" name="Group 1294"/>
                                  <wpg:cNvGrpSpPr/>
                                  <wpg:grpSpPr>
                                    <a:xfrm>
                                      <a:off x="2143353" y="0"/>
                                      <a:ext cx="731520" cy="130175"/>
                                      <a:chOff x="0" y="0"/>
                                      <a:chExt cx="731520" cy="130175"/>
                                    </a:xfrm>
                                  </wpg:grpSpPr>
                                  <wps:wsp>
                                    <wps:cNvPr id="1295" name="Straight Connector 1295"/>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 name="Straight Connector 1296"/>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97" name="Group 1297"/>
                                  <wpg:cNvGrpSpPr/>
                                  <wpg:grpSpPr>
                                    <a:xfrm>
                                      <a:off x="3606393" y="0"/>
                                      <a:ext cx="731520" cy="130175"/>
                                      <a:chOff x="0" y="0"/>
                                      <a:chExt cx="731520" cy="130175"/>
                                    </a:xfrm>
                                  </wpg:grpSpPr>
                                  <wps:wsp>
                                    <wps:cNvPr id="1298" name="Straight Connector 1298"/>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9" name="Straight Connector 1299"/>
                                    <wps:cNvCnPr/>
                                    <wps:spPr>
                                      <a:xfrm>
                                        <a:off x="731520" y="0"/>
                                        <a:ext cx="0" cy="1301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300" name="Group 1300"/>
                                  <wpg:cNvGrpSpPr/>
                                  <wpg:grpSpPr>
                                    <a:xfrm>
                                      <a:off x="4337913" y="0"/>
                                      <a:ext cx="731520" cy="130175"/>
                                      <a:chOff x="0" y="0"/>
                                      <a:chExt cx="731520" cy="130175"/>
                                    </a:xfrm>
                                  </wpg:grpSpPr>
                                  <wps:wsp>
                                    <wps:cNvPr id="1301" name="Straight Connector 1301"/>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2" name="Straight Connector 1302"/>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303" name="Rectangle 1303"/>
                              <wps:cNvSpPr/>
                              <wps:spPr>
                                <a:xfrm>
                                  <a:off x="0" y="0"/>
                                  <a:ext cx="379998" cy="98746"/>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Rectangle 1304"/>
                              <wps:cNvSpPr/>
                              <wps:spPr>
                                <a:xfrm>
                                  <a:off x="791210" y="0"/>
                                  <a:ext cx="406200" cy="98818"/>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Rectangle 1305"/>
                              <wps:cNvSpPr/>
                              <wps:spPr>
                                <a:xfrm>
                                  <a:off x="1581785" y="0"/>
                                  <a:ext cx="406200" cy="98818"/>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ectangle 1306"/>
                              <wps:cNvSpPr/>
                              <wps:spPr>
                                <a:xfrm>
                                  <a:off x="2395220"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Rectangle 1307"/>
                              <wps:cNvSpPr/>
                              <wps:spPr>
                                <a:xfrm>
                                  <a:off x="3208655"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Rectangle 1308"/>
                              <wps:cNvSpPr/>
                              <wps:spPr>
                                <a:xfrm>
                                  <a:off x="4027805"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338" o:spid="_x0000_s1026" style="position:absolute;margin-left:4.4pt;margin-top:6.15pt;width:96.5pt;height:8.7pt;z-index:252324864;mso-width-relative:margin;mso-height-relative:margin" coordsize="4869320,991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">
                      <v:group id="Group 30" o:spid="_x0000_s1027" style="position:absolute;width:4869320;height:99169" coordsize="3197770,7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group id="Group 31" o:spid="_x0000_s1028" style="position:absolute;width:2143353;height:71120" coordsize="5842660,130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rect id="Rectangle 352" o:spid="_x0000_s1029" style="position:absolute;width:5842660;height:130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YiRxQAA&#10;ANwAAAAPAAAAZHJzL2Rvd25yZXYueG1sRI9Ba8JAFITvQv/D8gredFNLpY1uQglIxZ5M04O3R/Y1&#10;Cc2+Ddk1Jv76bkHwOMzMN8w2HU0rBupdY1nB0zICQVxa3XCloPjaLV5BOI+ssbVMCiZykCYPsy3G&#10;2l74SEPuKxEg7GJUUHvfxVK6siaDbmk74uD92N6gD7KvpO7xEuCmlasoWkuDDYeFGjvKaip/87NR&#10;8DlJPxTf67frkDWTzk/Zx4EypeaP4/sGhKfR38O39l4reH5Zwf+ZcAR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tiJHFAAAA3AAAAA8AAAAAAAAAAAAAAAAAlwIAAGRycy9k&#10;b3ducmV2LnhtbFBLBQYAAAAABAAEAPUAAACJAwAAAAA=&#10;" fillcolor="white [3201]" strokecolor="black [3200]" strokeweight="2pt"/>
                          <v:group id="Group 353" o:spid="_x0000_s1030" style="position:absolute;left:6803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YUXXxQAAANwAAAAPAAAAZHJzL2Rvd25yZXYueG1sRI9Pi8IwFMTvgt8hPMGb&#10;pt2iSNcoIruyBxH8A7K3R/Nsi81LabJt/fYbQfA4zMxvmOW6N5VoqXGlZQXxNAJBnFldcq7gcv6e&#10;LEA4j6yxskwKHuRgvRoOlphq2/GR2pPPRYCwS1FB4X2dSumyggy6qa2Jg3ezjUEfZJNL3WAX4KaS&#10;H1E0lwZLDgsF1rQtKLuf/oyCXYfdJom/2v39tn38nmeH6z4mpcajfvMJwlPv3+FX+0crSGYJ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WFF18UAAADcAAAA&#10;DwAAAAAAAAAAAAAAAACpAgAAZHJzL2Rvd25yZXYueG1sUEsFBgAAAAAEAAQA+gAAAJsDAAAAAA==&#10;">
                            <v:line id="Straight Connector 354" o:spid="_x0000_s1031"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0DTsYAAADcAAAADwAAAGRycy9kb3ducmV2LnhtbESPT2vCQBTE70K/w/IKvYhu1Povuooo&#10;hV6kNHrQ2yP7TILZtyG7Nem3dwXB4zAzv2GW69aU4ka1KywrGPQjEMSp1QVnCo6Hr94MhPPIGkvL&#10;pOCfHKxXb50lxto2/Eu3xGciQNjFqCD3voqldGlOBl3fVsTBu9jaoA+yzqSusQlwU8phFE2kwYLD&#10;Qo4VbXNKr8mfUbA7Tppkno2n3cFo3875Z3g6741SH+/tZgHCU+tf4Wf7WysYjT/hcSYcAbm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7NA07GAAAA3AAAAA8AAAAAAAAA&#10;AAAAAAAAoQIAAGRycy9kb3ducmV2LnhtbFBLBQYAAAAABAAEAPkAAACUAwAAAAA=&#10;" strokecolor="black [3213]" strokeweight="1pt"/>
                            <v:line id="Straight Connector 355" o:spid="_x0000_s1032"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Gm1cYAAADcAAAADwAAAGRycy9kb3ducmV2LnhtbESPQWvCQBSE74L/YXlCL6VuVGJrdBVR&#10;hF5EjB7q7ZF9JsHs25Ddmvjv3ULB4zAz3zCLVWcqcafGlZYVjIYRCOLM6pJzBefT7uMLhPPIGivL&#10;pOBBDlbLfm+BibYtH+me+lwECLsEFRTe14mULivIoBvamjh4V9sY9EE2udQNtgFuKjmOoqk0WHJY&#10;KLCmTUHZLf01CrbnaZvO8vjzfTTZdzM+jH8ue6PU26Bbz0F46vwr/N/+1gomcQx/Z8IRkMs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GBptXGAAAA3AAAAA8AAAAAAAAA&#10;AAAAAAAAoQIAAGRycy9kb3ducmV2LnhtbFBLBQYAAAAABAAEAPkAAACUAwAAAAA=&#10;" strokecolor="black [3213]" strokeweight="1pt"/>
                          </v:group>
                          <v:group id="Group 356" o:spid="_x0000_s1033" style="position:absolute;left:214335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FuZPxgAAANwAAAAPAAAAZHJzL2Rvd25yZXYueG1sRI9Ba4NAFITvhf6H5RV6&#10;a1YblGKzEQlt6SEEYgqlt4f7ohL3rbhbNf8+GwjkOMzMN8wqn00nRhpca1lBvIhAEFdWt1wr+Dl8&#10;vryBcB5ZY2eZFJzJQb5+fFhhpu3EexpLX4sAYZehgsb7PpPSVQ0ZdAvbEwfvaAeDPsihlnrAKcBN&#10;J1+jKJUGWw4LDfa0aag6lf9GwdeEU7GMP8bt6bg5/x2S3e82JqWen+biHYSn2d/Dt/a3VrBMUr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UW5k/GAAAA3AAA&#10;AA8AAAAAAAAAAAAAAAAAqQIAAGRycy9kb3ducmV2LnhtbFBLBQYAAAAABAAEAPoAAACcAwAAAAA=&#10;">
                            <v:line id="Straight Connector 357" o:spid="_x0000_s1034"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dOccAAADcAAAADwAAAGRycy9kb3ducmV2LnhtbESPzWrDMBCE74W8g9hALyWRE5Mfu1FC&#10;SCnkEkodH9LbYm1tU2tlLNV2374KFHocZuYbZncYTSN66lxtWcFiHoEgLqyuuVSQX19nWxDOI2ts&#10;LJOCH3Jw2E8edphqO/A79ZkvRYCwS1FB5X2bSumKigy6uW2Jg/dpO4M+yK6UusMhwE0jl1G0lgZr&#10;DgsVtnSqqPjKvo2Cl3w9ZEm52jwt4suY8Nvy9nExSj1Ox+MzCE+j/w//tc9aQbzawP1MOAJy/w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505xwAAANwAAAAPAAAAAAAA&#10;AAAAAAAAAKECAABkcnMvZG93bnJldi54bWxQSwUGAAAAAAQABAD5AAAAlQMAAAAA&#10;" strokecolor="black [3213]" strokeweight="1pt"/>
                            <v:line id="Straight Connector 358" o:spid="_x0000_s1035"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4AJS8QAAADcAAAADwAAAGRycy9kb3ducmV2LnhtbERPTWvCQBC9F/wPyxS8lLrRYNqkriJK&#10;wYuIaQ7tbchOk9DsbMiuSfrv3UOhx8f73uwm04qBetdYVrBcRCCIS6sbrhQUH+/PryCcR9bYWiYF&#10;v+Rgt509bDDTduQrDbmvRAhhl6GC2vsuk9KVNRl0C9sRB+7b9gZ9gH0ldY9jCDetXEVRIg02HBpq&#10;7OhQU/mT34yCY5GMeVqtX56W8XlK+bL6/DobpeaP0/4NhKfJ/4v/3CetIF6HteFMOAJye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gAlLxAAAANwAAAAPAAAAAAAAAAAA&#10;AAAAAKECAABkcnMvZG93bnJldi54bWxQSwUGAAAAAAQABAD5AAAAkgMAAAAA&#10;" strokecolor="black [3213]" strokeweight="1pt"/>
                          </v:group>
                          <v:group id="Group 359" o:spid="_x0000_s1036" style="position:absolute;left:360639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XI9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SJcj3GAAAA3AAA&#10;AA8AAAAAAAAAAAAAAAAAqQIAAGRycy9kb3ducmV2LnhtbFBLBQYAAAAABAAEAPoAAACcAwAAAAA=&#10;">
                            <v:line id="Straight Connector 360" o:spid="_x0000_s1037"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rP8MIAAADcAAAADwAAAGRycy9kb3ducmV2LnhtbERPTYvCMBC9C/sfwix4EU1VrNo1yrIi&#10;7EXE6kFvQzO2ZZtJaaKt/94cFjw+3vdq05lKPKhxpWUF41EEgjizuuRcwfm0Gy5AOI+ssbJMCp7k&#10;YLP+6K0w0bblIz1Sn4sQwi5BBYX3dSKlywoy6Ea2Jg7czTYGfYBNLnWDbQg3lZxEUSwNlhwaCqzp&#10;p6DsL70bBdtz3KbLfDYfjKf7bsmHyeW6N0r1P7vvLxCeOv8W/7t/tYJpHOaHM+EIyP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rP8MIAAADcAAAADwAAAAAAAAAAAAAA&#10;AAChAgAAZHJzL2Rvd25yZXYueG1sUEsFBgAAAAAEAAQA+QAAAJADAAAAAA==&#10;" strokecolor="black [3213]" strokeweight="1pt"/>
                            <v:line id="Straight Connector 361" o:spid="_x0000_s1038"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GCqMUAAADcAAAADwAAAGRycy9kb3ducmV2LnhtbESPUWvCQBCE3wX/w7FC3/Si0qCpp0ih&#10;IG1ftP0Ba26bBHN76d1WY399ryD4OMzMN8xq07tWnSnExrOB6SQDRVx623Bl4PPjZbwAFQXZYuuZ&#10;DFwpwmY9HKywsP7CezofpFIJwrFAA7VIV2gdy5ocxonviJP35YNDSTJU2ga8JLhr9SzLcu2w4bRQ&#10;Y0fPNZWnw48z8P32vovXYzuT/PH39RS2i6XMozEPo377BEqol3v41t5ZA/N8Cv9n0hHQ6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KGCqMUAAADcAAAADwAAAAAAAAAA&#10;AAAAAAChAgAAZHJzL2Rvd25yZXYueG1sUEsFBgAAAAAEAAQA+QAAAJMDAAAAAA==&#10;" strokecolor="#4579b8 [3044]"/>
                          </v:group>
                          <v:group id="Group 362" o:spid="_x0000_s1039" style="position:absolute;left:43379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QSrxxAAAANwAAAAPAAAAZHJzL2Rvd25yZXYueG1sRI9Bi8IwFITvwv6H8Bb2&#10;pmkVRbpGEVkXDyJYhWVvj+bZFpuX0sS2/nsjCB6HmfmGWax6U4mWGldaVhCPIhDEmdUl5wrOp+1w&#10;DsJ5ZI2VZVJwJwer5cdggYm2HR+pTX0uAoRdggoK7+tESpcVZNCNbE0cvIttDPogm1zqBrsAN5Uc&#10;R9FMGiw5LBRY06ag7JrejILfDrv1JP5p99fL5v5/mh7+9jEp9fXZr79BeOr9O/xq77SCyWw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QSrxxAAAANwAAAAP&#10;AAAAAAAAAAAAAAAAAKkCAABkcnMvZG93bnJldi54bWxQSwUGAAAAAAQABAD6AAAAmgMAAAAA&#10;">
                            <v:line id="Straight Connector 363" o:spid="_x0000_s1040"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0hRh8cAAADcAAAADwAAAGRycy9kb3ducmV2LnhtbESPQWvCQBSE70L/w/IKvRTdaDDV1E0o&#10;LUIvIqYe9PbIviah2bchuzXx33eFgsdhZr5hNvloWnGh3jWWFcxnEQji0uqGKwXHr+10BcJ5ZI2t&#10;ZVJwJQd59jDZYKrtwAe6FL4SAcIuRQW1910qpStrMuhmtiMO3rftDfog+0rqHocAN61cRFEiDTYc&#10;Fmrs6L2m8qf4NQo+jslQrKvly/M83o1r3i9O551R6ulxfHsF4Wn09/B/+1MriJMYbmfCEZDZ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SFGHxwAAANwAAAAPAAAAAAAA&#10;AAAAAAAAAKECAABkcnMvZG93bnJldi54bWxQSwUGAAAAAAQABAD5AAAAlQMAAAAA&#10;" strokecolor="black [3213]" strokeweight="1pt"/>
                            <v:line id="Straight Connector 364" o:spid="_x0000_s1041"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HJ88cAAADcAAAADwAAAGRycy9kb3ducmV2LnhtbESPT2vCQBTE7wW/w/IKXqRu/NNYU1cR&#10;i+BFSqMHvT2yr0kw+zZkV5N+e1cQehxm5jfMYtWZStyocaVlBaNhBII4s7rkXMHxsH37AOE8ssbK&#10;Min4IwerZe9lgYm2Lf/QLfW5CBB2CSoovK8TKV1WkEE3tDVx8H5tY9AH2eRSN9gGuKnkOIpiabDk&#10;sFBgTZuCskt6NQq+jnGbzvP32WA02Xdz/h6fznujVP+1W3+C8NT5//CzvdMKJvEUHmfCEZDLO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ocnzxwAAANwAAAAPAAAAAAAA&#10;AAAAAAAAAKECAABkcnMvZG93bnJldi54bWxQSwUGAAAAAAQABAD5AAAAlQMAAAAA&#10;" strokecolor="black [3213]" strokeweight="1pt"/>
                          </v:group>
                        </v:group>
                        <v:group id="Group 1284" o:spid="_x0000_s1042" style="position:absolute;left:1054645;width:2143125;height:71120" coordsize="5842660,130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tgLbwwAAAN0AAAAPAAAAZHJzL2Rvd25yZXYueG1sRE9Li8IwEL4L+x/CLOxN&#10;07oqUo0isrt4EMEHiLehGdtiMylNtq3/3giCt/n4njNfdqYUDdWusKwgHkQgiFOrC84UnI6//SkI&#10;55E1lpZJwZ0cLBcfvTkm2ra8p+bgMxFC2CWoIPe+SqR0aU4G3cBWxIG72tqgD7DOpK6xDeGmlMMo&#10;mkiDBYeGHCta55TeDv9GwV+L7eo7/mm2t+v6fjmOd+dtTEp9fXarGQhPnX+LX+6NDvOH0xE8vwkn&#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C2AtvDAAAA3QAAAA8A&#10;AAAAAAAAAAAAAAAAqQIAAGRycy9kb3ducmV2LnhtbFBLBQYAAAAABAAEAPoAAACZAwAAAAA=&#10;">
                          <v:rect id="Rectangle 1290" o:spid="_x0000_s1043" style="position:absolute;width:5842660;height:130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Ki/VxQAA&#10;AN0AAAAPAAAAZHJzL2Rvd25yZXYueG1sRI9Ba8JAEIXvBf/DMoK3uqkH0egqJSAWe2rUg7chO01C&#10;s7Mhu41Jf33nIHib4b1575vtfnCN6qkLtWcDb/MEFHHhbc2lgcv58LoCFSKyxcYzGRgpwH43edli&#10;av2dv6jPY6kkhEOKBqoY21TrUFTkMMx9Syzat+8cRlm7UtsO7xLuGr1IkqV2WLM0VNhSVlHxk/86&#10;A5+jjv3lulz/9Vk92vyWHU+UGTObDu8bUJGG+DQ/rj+s4C/Wwi/fyAh69w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qL9XFAAAA3QAAAA8AAAAAAAAAAAAAAAAAlwIAAGRycy9k&#10;b3ducmV2LnhtbFBLBQYAAAAABAAEAPUAAACJAwAAAAA=&#10;" fillcolor="white [3201]" strokecolor="black [3200]" strokeweight="2pt"/>
                          <v:group id="Group 1291" o:spid="_x0000_s1044" style="position:absolute;left:6803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GDeexQAAAN0AAAAPAAAAZHJzL2Rvd25yZXYueG1sRE9La8JAEL4X/A/LCL3V&#10;TSItNnUVES09SMFEKL0N2TEJZmdDds3j33cLhd7m43vOejuaRvTUudqygngRgSAurK65VHDJj08r&#10;EM4ja2wsk4KJHGw3s4c1ptoOfKY+86UIIexSVFB536ZSuqIig25hW+LAXW1n0AfYlVJ3OIRw08gk&#10;il6kwZpDQ4Ut7SsqbtndKHgfcNgt40N/ul3303f+/Pl1ikmpx/m4ewPhafT/4j/3hw7zk9cY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Rg3nsUAAADdAAAA&#10;DwAAAAAAAAAAAAAAAACpAgAAZHJzL2Rvd25yZXYueG1sUEsFBgAAAAAEAAQA+gAAAJsDAAAAAA==&#10;">
                            <v:line id="Straight Connector 1292" o:spid="_x0000_s1045"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JNdcQAAADdAAAADwAAAGRycy9kb3ducmV2LnhtbERPTWvCQBC9C/6HZQQvpW6M1DbRVcRS&#10;6EXE6KHehuyYBLOzIbua+O+7hYK3ebzPWa57U4s7ta6yrGA6iUAQ51ZXXCg4Hb9eP0A4j6yxtkwK&#10;HuRgvRoOlphq2/GB7pkvRAhhl6KC0vsmldLlJRl0E9sQB+5iW4M+wLaQusUuhJtaxlE0lwYrDg0l&#10;NrQtKb9mN6Pg8zTvsqR4e3+ZznZ9wvv457wzSo1H/WYBwlPvn+J/97cO8+Mkhr9vwgly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Ek11xAAAAN0AAAAPAAAAAAAAAAAA&#10;AAAAAKECAABkcnMvZG93bnJldi54bWxQSwUGAAAAAAQABAD5AAAAkgMAAAAA&#10;" strokecolor="black [3213]" strokeweight="1pt"/>
                            <v:line id="Straight Connector 1293" o:spid="_x0000_s1046"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7o7sQAAADdAAAADwAAAGRycy9kb3ducmV2LnhtbERPTWvCQBC9F/wPyxS8lLoxojbRVUQR&#10;vEhp9NDehuyYhGZnQ3Y18d+7QqG3ebzPWa57U4sbta6yrGA8ikAQ51ZXXCg4n/bvHyCcR9ZYWyYF&#10;d3KwXg1elphq2/EX3TJfiBDCLkUFpfdNKqXLSzLoRrYhDtzFtgZ9gG0hdYtdCDe1jKNoJg1WHBpK&#10;bGhbUv6bXY2C3XnWZUkxnb+NJ8c+4c/4++dolBq+9psFCE+9/xf/uQ86zI+TCTy/CSfI1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2XujuxAAAAN0AAAAPAAAAAAAAAAAA&#10;AAAAAKECAABkcnMvZG93bnJldi54bWxQSwUGAAAAAAQABAD5AAAAkgMAAAAA&#10;" strokecolor="black [3213]" strokeweight="1pt"/>
                          </v:group>
                          <v:group id="Group 1294" o:spid="_x0000_s1047" style="position:absolute;left:214335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b5QGxAAAAN0AAAAP&#10;AAAAAAAAAAAAAAAAAKkCAABkcnMvZG93bnJldi54bWxQSwUGAAAAAAQABAD6AAAAmgMAAAAA&#10;">
                            <v:line id="Straight Connector 1295" o:spid="_x0000_s1048"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vvVAcUAAADdAAAADwAAAGRycy9kb3ducmV2LnhtbERPTWvCQBC9F/wPywi9SLMxRW1iVpGW&#10;Qi8iRg/tbciOSTA7G7Jbk/77bkHobR7vc/LtaFpxo941lhXMoxgEcWl1w5WC8+n96QWE88gaW8uk&#10;4IccbDeThxwzbQc+0q3wlQgh7DJUUHvfZVK6siaDLrIdceAutjfoA+wrqXscQrhpZRLHS2mw4dBQ&#10;Y0evNZXX4tsoeDsvhyKtFqvZ/Hk/pnxIPr/2RqnH6bhbg/A0+n/x3f2hw/wkXcDfN+EEuf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vvVAcUAAADdAAAADwAAAAAAAAAA&#10;AAAAAAChAgAAZHJzL2Rvd25yZXYueG1sUEsFBgAAAAAEAAQA+QAAAJMDAAAAAA==&#10;" strokecolor="black [3213]" strokeweight="1pt"/>
                            <v:line id="Straight Connector 1296" o:spid="_x0000_s1049"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lLdsUAAADdAAAADwAAAGRycy9kb3ducmV2LnhtbERPTWvCQBC9F/wPywi9FN0YaTTRVUpL&#10;wYtIUw96G7JjEszOhuzWxH/vFgq9zeN9zno7mEbcqHO1ZQWzaQSCuLC65lLB8ftzsgThPLLGxjIp&#10;uJOD7Wb0tMZM256/6Jb7UoQQdhkqqLxvMyldUZFBN7UtceAutjPoA+xKqTvsQ7hpZBxFiTRYc2io&#10;sKX3iopr/mMUfByTPk/L18XLbL4fUj7Ep/PeKPU8Ht5WIDwN/l/8597pMD9OE/j9JpwgN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ilLdsUAAADdAAAADwAAAAAAAAAA&#10;AAAAAAChAgAAZHJzL2Rvd25yZXYueG1sUEsFBgAAAAAEAAQA+QAAAJMDAAAAAA==&#10;" strokecolor="black [3213]" strokeweight="1pt"/>
                          </v:group>
                          <v:group id="Group 1297" o:spid="_x0000_s1050" style="position:absolute;left:360639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vQpxxAAAAN0AAAAPAAAAZHJzL2Rvd25yZXYueG1sRE9La8JAEL4L/odlBG91&#10;E8VHo6uIqPQghWqh9DZkxySYnQ3ZNYn/visUvM3H95zVpjOlaKh2hWUF8SgCQZxaXXCm4PtyeFuA&#10;cB5ZY2mZFDzIwWbd760w0bblL2rOPhMhhF2CCnLvq0RKl+Zk0I1sRRy4q60N+gDrTOoa2xBuSjmO&#10;opk0WHBoyLGiXU7p7Xw3Co4ttttJvG9Ot+vu8XuZfv6cYlJqOOi2SxCeOv8S/7s/dJg/fp/D8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lvQpxxAAAAN0AAAAP&#10;AAAAAAAAAAAAAAAAAKkCAABkcnMvZG93bnJldi54bWxQSwUGAAAAAAQABAD6AAAAmgMAAAAA&#10;">
                            <v:line id="Straight Connector 1298" o:spid="_x0000_s1051"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p6n8gAAADdAAAADwAAAGRycy9kb3ducmV2LnhtbESPQWvCQBCF74X+h2UKXopuTKma1FWK&#10;peBFSqMHvQ3ZaRKanQ3ZrUn/fecg9DbDe/PeN+vt6Fp1pT40ng3MZwko4tLbhisDp+P7dAUqRGSL&#10;rWcy8EsBtpv7uzXm1g/8SdciVkpCOORooI6xy7UOZU0Ow8x3xKJ9+d5hlLWvtO1xkHDX6jRJFtph&#10;w9JQY0e7msrv4scZeDsthiKrnpeP86fDmPFHer4cnDGTh/H1BVSkMf6bb9d7K/hpJrjyjYygN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Pp6n8gAAADdAAAADwAAAAAA&#10;AAAAAAAAAAChAgAAZHJzL2Rvd25yZXYueG1sUEsFBgAAAAAEAAQA+QAAAJYDAAAAAA==&#10;" strokecolor="black [3213]" strokeweight="1pt"/>
                            <v:line id="Straight Connector 1299" o:spid="_x0000_s1052"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nJ7sMAAADdAAAADwAAAGRycy9kb3ducmV2LnhtbERPzWrCQBC+F/oOyxS81U1TFBNdRQoF&#10;sb1U+wDT7JgEs7Pp7lRjn94tFLzNx/c7i9XgOnWiEFvPBp7GGSjiytuWawOf+9fHGagoyBY7z2Tg&#10;QhFWy/u7BZbWn/mDTjupVQrhWKKBRqQvtY5VQw7j2PfEiTv44FASDLW2Ac8p3HU6z7Kpdthyamiw&#10;p5eGquPuxxn4fnvfxMtXl8t08rs9hvWskOdozOhhWM9BCQ1yE/+7NzbNz4sC/r5JJ+jl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kZye7DAAAA3QAAAA8AAAAAAAAAAAAA&#10;AAAAoQIAAGRycy9kb3ducmV2LnhtbFBLBQYAAAAABAAEAPkAAACRAwAAAAA=&#10;" strokecolor="#4579b8 [3044]"/>
                          </v:group>
                          <v:group id="Group 1300" o:spid="_x0000_s1053" style="position:absolute;left:43379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vwgf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i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S/CB/GAAAA3QAA&#10;AA8AAAAAAAAAAAAAAAAAqQIAAGRycy9kb3ducmV2LnhtbFBLBQYAAAAABAAEAPoAAACcAwAAAAA=&#10;">
                            <v:line id="Straight Connector 1301" o:spid="_x0000_s1054"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tJGMUAAADdAAAADwAAAGRycy9kb3ducmV2LnhtbERPTWvCQBC9C/0PyxS8FLOJYlrTrFIs&#10;Qi8iph7sbchOk9DsbMhuTfz3XaHgbR7vc/LNaFpxod41lhUkUQyCuLS64UrB6XM3ewHhPLLG1jIp&#10;uJKDzfphkmOm7cBHuhS+EiGEXYYKau+7TEpX1mTQRbYjDty37Q36APtK6h6HEG5aOY/jVBpsODTU&#10;2NG2pvKn+DUK3k/pUKyq5fNTstiPKz7Mz197o9T0cXx7BeFp9Hfxv/tDh/mLOIHbN+EEuf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ytJGMUAAADdAAAADwAAAAAAAAAA&#10;AAAAAAChAgAAZHJzL2Rvd25yZXYueG1sUEsFBgAAAAAEAAQA+QAAAJMDAAAAAA==&#10;" strokecolor="black [3213]" strokeweight="1pt"/>
                            <v:line id="Straight Connector 1302" o:spid="_x0000_s1055"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Xb8UAAADdAAAADwAAAGRycy9kb3ducmV2LnhtbERPTWvCQBC9C/6HZQq9iNkYUWuaVaRS&#10;6EVKowd7G7LTJDQ7G7KrSf99VxC8zeN9TrYdTCOu1LnasoJZFIMgLqyuuVRwOr5PX0A4j6yxsUwK&#10;/sjBdjMeZZhq2/MXXXNfihDCLkUFlfdtKqUrKjLoItsSB+7HdgZ9gF0pdYd9CDeNTOJ4KQ3WHBoq&#10;bOmtouI3vxgF+9Oyz9flYjWZzQ/Dmj+T8/fBKPX8NOxeQXga/EN8d3/oMH8eJ3D7Jpwg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nXb8UAAADdAAAADwAAAAAAAAAA&#10;AAAAAAChAgAAZHJzL2Rvd25yZXYueG1sUEsFBgAAAAAEAAQA+QAAAJMDAAAAAA==&#10;" strokecolor="black [3213]" strokeweight="1pt"/>
                          </v:group>
                        </v:group>
                      </v:group>
                      <v:rect id="Rectangle 1303" o:spid="_x0000_s1056" style="position:absolute;width:379998;height:9874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46PzwwAA&#10;AN0AAAAPAAAAZHJzL2Rvd25yZXYueG1sRE9Na8JAEL0X/A/LCL3VjRGLRFcRJcVTS6MXb0N2zEaz&#10;syG7mvjvu4VCb/N4n7PaDLYRD+p87VjBdJKAIC6drrlScDrmbwsQPiBrbByTgid52KxHLyvMtOv5&#10;mx5FqEQMYZ+hAhNCm0npS0MW/cS1xJG7uM5iiLCrpO6wj+G2kWmSvEuLNccGgy3tDJW34m4VfF12&#10;qavm87woPtPenD+ufM/3Sr2Oh+0SRKAh/Iv/3Acd58+SGfx+E0+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46PzwwAAAN0AAAAPAAAAAAAAAAAAAAAAAJcCAABkcnMvZG93&#10;bnJldi54bWxQSwUGAAAAAAQABAD1AAAAhwMAAAAA&#10;" fillcolor="#938953 [1614]" strokecolor="black [3213]" strokeweight="2pt"/>
                      <v:rect id="Rectangle 1304" o:spid="_x0000_s1057" style="position:absolute;left:791210;width:406200;height:988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CjuHwwAA&#10;AN0AAAAPAAAAZHJzL2Rvd25yZXYueG1sRE9Na8JAEL0L/Q/LFHqrG9NaJLpKsaT0ZGn04m3Ijtlo&#10;djZkV5P+e1cQvM3jfc5iNdhGXKjztWMFk3ECgrh0uuZKwW6bv85A+ICssXFMCv7Jw2r5NFpgpl3P&#10;f3QpQiViCPsMFZgQ2kxKXxqy6MeuJY7cwXUWQ4RdJXWHfQy3jUyT5ENarDk2GGxpbag8FWer4Pew&#10;Tl01neZFsUl7s/8+8jn/Uurleficgwg0hIf47v7Rcf5b8g63b+IJcn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CjuHwwAAAN0AAAAPAAAAAAAAAAAAAAAAAJcCAABkcnMvZG93&#10;bnJldi54bWxQSwUGAAAAAAQABAD1AAAAhwMAAAAA&#10;" fillcolor="#938953 [1614]" strokecolor="black [3213]" strokeweight="2pt"/>
                      <v:rect id="Rectangle 1305" o:spid="_x0000_s1058" style="position:absolute;left:1581785;width:406200;height:988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Rp4cwwAA&#10;AN0AAAAPAAAAZHJzL2Rvd25yZXYueG1sRE9Na8JAEL0X/A/LCL3VTVNSJLpKsaT0VGn04m3Ijtlo&#10;djZkV5P++64geJvH+5zlerStuFLvG8cKXmcJCOLK6YZrBftd8TIH4QOyxtYxKfgjD+vV5GmJuXYD&#10;/9K1DLWIIexzVGBC6HIpfWXIop+5jjhyR9dbDBH2tdQ9DjHctjJNkndpseHYYLCjjaHqXF6sgu1x&#10;k7o6y4qy/EkHc/g68aX4VOp5On4sQAQaw0N8d3/rOP8tyeD2TTxB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Rp4cwwAAAN0AAAAPAAAAAAAAAAAAAAAAAJcCAABkcnMvZG93&#10;bnJldi54bWxQSwUGAAAAAAQABAD1AAAAhwMAAAAA&#10;" fillcolor="#938953 [1614]" strokecolor="black [3213]" strokeweight="2pt"/>
                      <v:rect id="Rectangle 1306" o:spid="_x0000_s1059" style="position:absolute;left:2395220;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ABrwwAA&#10;AN0AAAAPAAAAZHJzL2Rvd25yZXYueG1sRE9Na8JAEL0X/A/LCN7qxhSlRFcRJcVTS1Mv3obsmI1m&#10;Z0N2NfHfu4VCb/N4n7PaDLYRd+p87VjBbJqAIC6drrlScPzJX99B+ICssXFMCh7kYbMevaww067n&#10;b7oXoRIxhH2GCkwIbSalLw1Z9FPXEkfu7DqLIcKukrrDPobbRqZJspAWa44NBlvaGSqvxc0q+Drv&#10;UlfN53lRfKa9OX1c+JbvlZqMh+0SRKAh/Iv/3Acd578lC/j9Jp4g1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lABrwwAAAN0AAAAPAAAAAAAAAAAAAAAAAJcCAABkcnMvZG93&#10;bnJldi54bWxQSwUGAAAAAAQABAD1AAAAhwMAAAAA&#10;" fillcolor="#938953 [1614]" strokecolor="black [3213]" strokeweight="2pt"/>
                      <v:rect id="Rectangle 1307" o:spid="_x0000_s1060" style="position:absolute;left:3208655;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2KXwwwAA&#10;AN0AAAAPAAAAZHJzL2Rvd25yZXYueG1sRE9Na8JAEL0X+h+WKXjTjRGtpK4iSoonS9NevA3ZMZua&#10;nQ3Z1aT/3hUKvc3jfc5qM9hG3KjztWMF00kCgrh0uuZKwfdXPl6C8AFZY+OYFPySh836+WmFmXY9&#10;f9KtCJWIIewzVGBCaDMpfWnIop+4ljhyZ9dZDBF2ldQd9jHcNjJNkoW0WHNsMNjSzlB5Ka5Wwcd5&#10;l7pqPs+L4pj25vT+w9d8r9ToZdi+gQg0hH/xn/ug4/xZ8gqPb+IJcn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2KXwwwAAAN0AAAAPAAAAAAAAAAAAAAAAAJcCAABkcnMvZG93&#10;bnJldi54bWxQSwUGAAAAAAQABAD1AAAAhwMAAAAA&#10;" fillcolor="#938953 [1614]" strokecolor="black [3213]" strokeweight="2pt"/>
                      <v:rect id="Rectangle 1308" o:spid="_x0000_s1061" style="position:absolute;left:4027805;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zGCxgAA&#10;AN0AAAAPAAAAZHJzL2Rvd25yZXYueG1sRI9BT8MwDIXvSPyHyEjcWErR0FSWTWioiNMmOi7crMZr&#10;Co1TNdna/fv5MGk3W+/5vc/L9eQ7daIhtoENPM8yUMR1sC03Bn725dMCVEzIFrvAZOBMEdar+7sl&#10;FjaM/E2nKjVKQjgWaMCl1Bdax9qRxzgLPbFohzB4TLIOjbYDjhLuO51n2av22LI0OOxp46j+r47e&#10;wO6wyUMzn5dVtc1H9/v5x8fyw5jHh+n9DVSiKd3M1+svK/gvmeDKNzKCXl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RzGCxgAAAN0AAAAPAAAAAAAAAAAAAAAAAJcCAABkcnMv&#10;ZG93bnJldi54bWxQSwUGAAAAAAQABAD1AAAAigMAAAAA&#10;" fillcolor="#938953 [1614]" strokecolor="black [3213]" strokeweight="2pt"/>
                    </v:group>
                  </w:pict>
                </mc:Fallback>
              </mc:AlternateContent>
            </w:r>
          </w:p>
          <w:p w14:paraId="5DD57D8E" w14:textId="77777777" w:rsidR="00166E63" w:rsidRPr="002C71D1" w:rsidRDefault="00166E63" w:rsidP="00C91AED">
            <w:pPr>
              <w:rPr>
                <w:sz w:val="16"/>
                <w:szCs w:val="16"/>
                <w:lang w:val="en-GB"/>
              </w:rPr>
            </w:pPr>
          </w:p>
          <w:p w14:paraId="623E9896" w14:textId="77777777" w:rsidR="00166E63" w:rsidRPr="002C71D1" w:rsidRDefault="00166E63" w:rsidP="00C91AED">
            <w:pPr>
              <w:rPr>
                <w:rFonts w:ascii="Arial" w:hAnsi="Arial" w:cs="Arial"/>
                <w:sz w:val="12"/>
                <w:szCs w:val="20"/>
                <w:lang w:val="en-GB"/>
              </w:rPr>
            </w:pPr>
          </w:p>
          <w:p w14:paraId="167090D4" w14:textId="77777777" w:rsidR="00166E63" w:rsidRPr="002C71D1" w:rsidRDefault="00166E63" w:rsidP="00C91AED">
            <w:pPr>
              <w:rPr>
                <w:rFonts w:ascii="Arial" w:hAnsi="Arial" w:cs="Arial"/>
                <w:sz w:val="12"/>
                <w:szCs w:val="20"/>
                <w:lang w:val="en-GB"/>
              </w:rPr>
            </w:pPr>
            <w:r w:rsidRPr="002C71D1">
              <w:rPr>
                <w:noProof/>
                <w:lang w:val="en-GB" w:eastAsia="en-GB"/>
              </w:rPr>
              <w:drawing>
                <wp:anchor distT="0" distB="0" distL="114300" distR="114300" simplePos="0" relativeHeight="252376064" behindDoc="0" locked="0" layoutInCell="1" allowOverlap="1" wp14:anchorId="5E081CBF" wp14:editId="7843BEFF">
                  <wp:simplePos x="0" y="0"/>
                  <wp:positionH relativeFrom="column">
                    <wp:posOffset>13970</wp:posOffset>
                  </wp:positionH>
                  <wp:positionV relativeFrom="paragraph">
                    <wp:posOffset>139700</wp:posOffset>
                  </wp:positionV>
                  <wp:extent cx="962660" cy="293370"/>
                  <wp:effectExtent l="0" t="0" r="2540" b="11430"/>
                  <wp:wrapNone/>
                  <wp:docPr id="75986" name="Picture 7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0.JPG"/>
                          <pic:cNvPicPr/>
                        </pic:nvPicPr>
                        <pic:blipFill>
                          <a:blip r:embed="rId112" cstate="print">
                            <a:extLst>
                              <a:ext uri="{28A0092B-C50C-407E-A947-70E740481C1C}">
                                <a14:useLocalDpi xmlns:a14="http://schemas.microsoft.com/office/drawing/2010/main"/>
                              </a:ext>
                            </a:extLst>
                          </a:blip>
                          <a:stretch>
                            <a:fillRect/>
                          </a:stretch>
                        </pic:blipFill>
                        <pic:spPr>
                          <a:xfrm>
                            <a:off x="0" y="0"/>
                            <a:ext cx="962660" cy="293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cs="Arial"/>
                <w:sz w:val="12"/>
                <w:szCs w:val="20"/>
                <w:lang w:val="en-GB"/>
              </w:rPr>
              <w:t>Link to repeated addition</w:t>
            </w:r>
          </w:p>
          <w:p w14:paraId="7770E2CA" w14:textId="77777777" w:rsidR="00166E63" w:rsidRPr="002C71D1" w:rsidRDefault="00166E63" w:rsidP="00C91AED">
            <w:pPr>
              <w:rPr>
                <w:rFonts w:ascii="Arial" w:hAnsi="Arial" w:cs="Arial"/>
                <w:sz w:val="12"/>
                <w:szCs w:val="20"/>
                <w:lang w:val="en-GB"/>
              </w:rPr>
            </w:pPr>
          </w:p>
          <w:p w14:paraId="40B94E0D" w14:textId="77777777" w:rsidR="00166E63" w:rsidRPr="002C71D1" w:rsidRDefault="00166E63" w:rsidP="00C91AED">
            <w:pPr>
              <w:rPr>
                <w:rFonts w:ascii="Arial" w:hAnsi="Arial" w:cs="Arial"/>
                <w:sz w:val="12"/>
                <w:szCs w:val="20"/>
                <w:lang w:val="en-GB"/>
              </w:rPr>
            </w:pPr>
          </w:p>
          <w:p w14:paraId="1FF42D81" w14:textId="77777777" w:rsidR="00166E63" w:rsidRPr="002C71D1" w:rsidRDefault="00166E63" w:rsidP="00C91AED">
            <w:pPr>
              <w:rPr>
                <w:rFonts w:ascii="Arial" w:hAnsi="Arial" w:cs="Arial"/>
                <w:sz w:val="12"/>
                <w:szCs w:val="20"/>
                <w:lang w:val="en-GB"/>
              </w:rPr>
            </w:pPr>
          </w:p>
          <w:p w14:paraId="75826D1A" w14:textId="77777777" w:rsidR="00166E63" w:rsidRPr="002C71D1" w:rsidRDefault="00166E63" w:rsidP="00C91AED">
            <w:pPr>
              <w:rPr>
                <w:rFonts w:ascii="Arial" w:hAnsi="Arial" w:cs="Arial"/>
                <w:sz w:val="12"/>
                <w:szCs w:val="20"/>
                <w:lang w:val="en-GB"/>
              </w:rPr>
            </w:pPr>
          </w:p>
          <w:p w14:paraId="27A063FA" w14:textId="77777777" w:rsidR="00166E63" w:rsidRPr="002C71D1" w:rsidRDefault="00166E63" w:rsidP="00C91AED">
            <w:pPr>
              <w:rPr>
                <w:rFonts w:ascii="Arial" w:hAnsi="Arial" w:cs="Arial"/>
                <w:sz w:val="12"/>
                <w:szCs w:val="20"/>
                <w:lang w:val="en-GB"/>
              </w:rPr>
            </w:pPr>
          </w:p>
          <w:p w14:paraId="4F282617" w14:textId="77777777" w:rsidR="00166E63" w:rsidRPr="002C71D1" w:rsidRDefault="00166E63" w:rsidP="00C91AED">
            <w:pPr>
              <w:rPr>
                <w:sz w:val="16"/>
                <w:szCs w:val="16"/>
                <w:lang w:val="en-GB"/>
              </w:rPr>
            </w:pPr>
          </w:p>
        </w:tc>
        <w:tc>
          <w:tcPr>
            <w:tcW w:w="2410" w:type="dxa"/>
          </w:tcPr>
          <w:p w14:paraId="524A2A01" w14:textId="77777777" w:rsidR="00166E63" w:rsidRPr="002C71D1" w:rsidRDefault="00166E63" w:rsidP="00C91AED">
            <w:pPr>
              <w:rPr>
                <w:rFonts w:ascii="Arial" w:hAnsi="Arial"/>
                <w:sz w:val="12"/>
                <w:szCs w:val="16"/>
                <w:lang w:val="en-GB"/>
              </w:rPr>
            </w:pPr>
            <w:r w:rsidRPr="002C71D1">
              <w:rPr>
                <w:rFonts w:ascii="Arial" w:hAnsi="Arial"/>
                <w:sz w:val="12"/>
                <w:szCs w:val="16"/>
                <w:lang w:val="en-GB"/>
              </w:rPr>
              <w:t>If I know 10 x 8 = 80 then …</w:t>
            </w:r>
          </w:p>
          <w:p w14:paraId="023A468D" w14:textId="77777777" w:rsidR="00166E63" w:rsidRPr="002C71D1" w:rsidRDefault="00166E63" w:rsidP="00C91AED">
            <w:pPr>
              <w:rPr>
                <w:rFonts w:ascii="Arial" w:hAnsi="Arial"/>
                <w:b/>
                <w:sz w:val="12"/>
                <w:szCs w:val="16"/>
                <w:lang w:val="en-GB"/>
              </w:rPr>
            </w:pPr>
            <w:r w:rsidRPr="002C71D1">
              <w:rPr>
                <w:noProof/>
                <w:lang w:val="en-GB" w:eastAsia="en-GB"/>
              </w:rPr>
              <w:drawing>
                <wp:anchor distT="0" distB="0" distL="114300" distR="114300" simplePos="0" relativeHeight="252337152" behindDoc="0" locked="0" layoutInCell="1" allowOverlap="1" wp14:anchorId="5A034741" wp14:editId="4AD163F3">
                  <wp:simplePos x="0" y="0"/>
                  <wp:positionH relativeFrom="column">
                    <wp:posOffset>232681</wp:posOffset>
                  </wp:positionH>
                  <wp:positionV relativeFrom="paragraph">
                    <wp:posOffset>41910</wp:posOffset>
                  </wp:positionV>
                  <wp:extent cx="625475" cy="415925"/>
                  <wp:effectExtent l="0" t="0" r="9525" b="0"/>
                  <wp:wrapNone/>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8.jpg"/>
                          <pic:cNvPicPr/>
                        </pic:nvPicPr>
                        <pic:blipFill>
                          <a:blip r:embed="rId120" cstate="print">
                            <a:extLst>
                              <a:ext uri="{28A0092B-C50C-407E-A947-70E740481C1C}">
                                <a14:useLocalDpi xmlns:a14="http://schemas.microsoft.com/office/drawing/2010/main"/>
                              </a:ext>
                            </a:extLst>
                          </a:blip>
                          <a:stretch>
                            <a:fillRect/>
                          </a:stretch>
                        </pic:blipFill>
                        <pic:spPr>
                          <a:xfrm>
                            <a:off x="0" y="0"/>
                            <a:ext cx="625475" cy="4159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B14F11" w14:textId="77777777" w:rsidR="00166E63" w:rsidRPr="002C71D1" w:rsidRDefault="00166E63" w:rsidP="00C91AED">
            <w:pPr>
              <w:rPr>
                <w:rFonts w:ascii="Arial" w:hAnsi="Arial"/>
                <w:b/>
                <w:sz w:val="12"/>
                <w:szCs w:val="16"/>
                <w:lang w:val="en-GB"/>
              </w:rPr>
            </w:pPr>
          </w:p>
          <w:p w14:paraId="7D32E95C" w14:textId="77777777" w:rsidR="00166E63" w:rsidRPr="002C71D1" w:rsidRDefault="00166E63" w:rsidP="00C91AED">
            <w:pPr>
              <w:rPr>
                <w:rFonts w:ascii="Arial" w:hAnsi="Arial"/>
                <w:b/>
                <w:sz w:val="12"/>
                <w:szCs w:val="16"/>
                <w:lang w:val="en-GB"/>
              </w:rPr>
            </w:pPr>
          </w:p>
          <w:p w14:paraId="252F6962" w14:textId="77777777" w:rsidR="00166E63" w:rsidRPr="002C71D1" w:rsidRDefault="00166E63" w:rsidP="00C91AED">
            <w:pPr>
              <w:rPr>
                <w:rFonts w:ascii="Arial" w:hAnsi="Arial"/>
                <w:b/>
                <w:sz w:val="12"/>
                <w:szCs w:val="16"/>
                <w:lang w:val="en-GB"/>
              </w:rPr>
            </w:pPr>
          </w:p>
          <w:p w14:paraId="26EA8AED" w14:textId="77777777" w:rsidR="00166E63" w:rsidRPr="002C71D1" w:rsidRDefault="00166E63" w:rsidP="00C91AED">
            <w:pPr>
              <w:rPr>
                <w:rFonts w:ascii="Arial" w:hAnsi="Arial"/>
                <w:b/>
                <w:sz w:val="12"/>
                <w:szCs w:val="16"/>
                <w:lang w:val="en-GB"/>
              </w:rPr>
            </w:pPr>
          </w:p>
          <w:p w14:paraId="0EE07407" w14:textId="77777777" w:rsidR="00166E63" w:rsidRPr="002C71D1" w:rsidRDefault="00166E63" w:rsidP="00C91AED">
            <w:pPr>
              <w:rPr>
                <w:rFonts w:ascii="Arial" w:hAnsi="Arial"/>
                <w:sz w:val="12"/>
                <w:szCs w:val="16"/>
                <w:lang w:val="en-GB"/>
              </w:rPr>
            </w:pPr>
          </w:p>
          <w:p w14:paraId="53CFE06C" w14:textId="77777777" w:rsidR="00166E63" w:rsidRPr="002C71D1" w:rsidRDefault="00166E63" w:rsidP="00C91AED">
            <w:pPr>
              <w:rPr>
                <w:rFonts w:ascii="Arial" w:hAnsi="Arial"/>
                <w:sz w:val="12"/>
                <w:szCs w:val="16"/>
                <w:lang w:val="en-GB"/>
              </w:rPr>
            </w:pPr>
            <w:r w:rsidRPr="002C71D1">
              <w:rPr>
                <w:rFonts w:ascii="Arial" w:hAnsi="Arial"/>
                <w:sz w:val="12"/>
                <w:szCs w:val="16"/>
                <w:lang w:val="en-GB"/>
              </w:rPr>
              <w:t>So 13 x 4 = 10 x 4 + 3 x 4</w:t>
            </w:r>
          </w:p>
          <w:p w14:paraId="68E16BB2" w14:textId="77777777" w:rsidR="00166E63" w:rsidRPr="002C71D1" w:rsidRDefault="00166E63" w:rsidP="00C91AED">
            <w:pPr>
              <w:rPr>
                <w:rFonts w:ascii="Arial" w:hAnsi="Arial"/>
                <w:b/>
                <w:sz w:val="36"/>
                <w:szCs w:val="36"/>
                <w:lang w:val="en-GB"/>
              </w:rPr>
            </w:pPr>
            <w:r w:rsidRPr="002C71D1">
              <w:rPr>
                <w:rFonts w:ascii="Arial" w:hAnsi="Arial"/>
                <w:b/>
                <w:noProof/>
                <w:sz w:val="36"/>
                <w:szCs w:val="36"/>
                <w:lang w:val="en-GB" w:eastAsia="en-GB"/>
              </w:rPr>
              <mc:AlternateContent>
                <mc:Choice Requires="wpg">
                  <w:drawing>
                    <wp:anchor distT="0" distB="0" distL="114300" distR="114300" simplePos="0" relativeHeight="252327936" behindDoc="0" locked="0" layoutInCell="1" allowOverlap="1" wp14:anchorId="5DF44B39" wp14:editId="7FF6C3C3">
                      <wp:simplePos x="0" y="0"/>
                      <wp:positionH relativeFrom="column">
                        <wp:posOffset>93980</wp:posOffset>
                      </wp:positionH>
                      <wp:positionV relativeFrom="paragraph">
                        <wp:posOffset>85725</wp:posOffset>
                      </wp:positionV>
                      <wp:extent cx="1010920" cy="241935"/>
                      <wp:effectExtent l="25400" t="25400" r="55880" b="6286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241935"/>
                                <a:chOff x="576" y="912"/>
                                <a:chExt cx="3791" cy="1304"/>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37" name="Rectangle 112"/>
                              <wps:cNvSpPr>
                                <a:spLocks noChangeArrowheads="1"/>
                              </wps:cNvSpPr>
                              <wps:spPr bwMode="auto">
                                <a:xfrm>
                                  <a:off x="4076" y="1890"/>
                                  <a:ext cx="291" cy="326"/>
                                </a:xfrm>
                                <a:prstGeom prst="rect">
                                  <a:avLst/>
                                </a:prstGeom>
                                <a:solidFill>
                                  <a:srgbClr val="335EE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74B1482"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38" name="Rectangle 113"/>
                              <wps:cNvSpPr>
                                <a:spLocks noChangeArrowheads="1"/>
                              </wps:cNvSpPr>
                              <wps:spPr bwMode="auto">
                                <a:xfrm>
                                  <a:off x="3784" y="1890"/>
                                  <a:ext cx="292" cy="326"/>
                                </a:xfrm>
                                <a:prstGeom prst="rect">
                                  <a:avLst/>
                                </a:prstGeom>
                                <a:solidFill>
                                  <a:srgbClr val="335EE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9283010"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39" name="Rectangle 114"/>
                              <wps:cNvSpPr>
                                <a:spLocks noChangeArrowheads="1"/>
                              </wps:cNvSpPr>
                              <wps:spPr bwMode="auto">
                                <a:xfrm>
                                  <a:off x="3492" y="1890"/>
                                  <a:ext cx="292" cy="326"/>
                                </a:xfrm>
                                <a:prstGeom prst="rect">
                                  <a:avLst/>
                                </a:prstGeom>
                                <a:solidFill>
                                  <a:srgbClr val="335EE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9D1A758"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40" name="Rectangle 115"/>
                              <wps:cNvSpPr>
                                <a:spLocks noChangeArrowheads="1"/>
                              </wps:cNvSpPr>
                              <wps:spPr bwMode="auto">
                                <a:xfrm>
                                  <a:off x="3201" y="1890"/>
                                  <a:ext cx="291"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CA6C3DA"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41" name="Rectangle 116"/>
                              <wps:cNvSpPr>
                                <a:spLocks noChangeArrowheads="1"/>
                              </wps:cNvSpPr>
                              <wps:spPr bwMode="auto">
                                <a:xfrm>
                                  <a:off x="2909" y="1890"/>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8973BC9"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42" name="Rectangle 117"/>
                              <wps:cNvSpPr>
                                <a:spLocks noChangeArrowheads="1"/>
                              </wps:cNvSpPr>
                              <wps:spPr bwMode="auto">
                                <a:xfrm>
                                  <a:off x="2617" y="1890"/>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19EDA5B"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43" name="Rectangle 118"/>
                              <wps:cNvSpPr>
                                <a:spLocks noChangeArrowheads="1"/>
                              </wps:cNvSpPr>
                              <wps:spPr bwMode="auto">
                                <a:xfrm>
                                  <a:off x="2326" y="1890"/>
                                  <a:ext cx="291"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6F2676E"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44" name="Rectangle 119"/>
                              <wps:cNvSpPr>
                                <a:spLocks noChangeArrowheads="1"/>
                              </wps:cNvSpPr>
                              <wps:spPr bwMode="auto">
                                <a:xfrm>
                                  <a:off x="2013" y="1890"/>
                                  <a:ext cx="313"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416FB66"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45" name="Rectangle 120"/>
                              <wps:cNvSpPr>
                                <a:spLocks noChangeArrowheads="1"/>
                              </wps:cNvSpPr>
                              <wps:spPr bwMode="auto">
                                <a:xfrm>
                                  <a:off x="1743" y="1890"/>
                                  <a:ext cx="270"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811DECC"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46" name="Rectangle 121"/>
                              <wps:cNvSpPr>
                                <a:spLocks noChangeArrowheads="1"/>
                              </wps:cNvSpPr>
                              <wps:spPr bwMode="auto">
                                <a:xfrm>
                                  <a:off x="1451" y="1890"/>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1093405"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47" name="Rectangle 122"/>
                              <wps:cNvSpPr>
                                <a:spLocks noChangeArrowheads="1"/>
                              </wps:cNvSpPr>
                              <wps:spPr bwMode="auto">
                                <a:xfrm>
                                  <a:off x="1160" y="1890"/>
                                  <a:ext cx="291"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44919D3"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48" name="Rectangle 123"/>
                              <wps:cNvSpPr>
                                <a:spLocks noChangeArrowheads="1"/>
                              </wps:cNvSpPr>
                              <wps:spPr bwMode="auto">
                                <a:xfrm>
                                  <a:off x="868" y="1890"/>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118FF1F"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49" name="Rectangle 124"/>
                              <wps:cNvSpPr>
                                <a:spLocks noChangeArrowheads="1"/>
                              </wps:cNvSpPr>
                              <wps:spPr bwMode="auto">
                                <a:xfrm>
                                  <a:off x="576" y="1890"/>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078B3F3"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50" name="Rectangle 125"/>
                              <wps:cNvSpPr>
                                <a:spLocks noChangeArrowheads="1"/>
                              </wps:cNvSpPr>
                              <wps:spPr bwMode="auto">
                                <a:xfrm>
                                  <a:off x="4076" y="1564"/>
                                  <a:ext cx="291" cy="326"/>
                                </a:xfrm>
                                <a:prstGeom prst="rect">
                                  <a:avLst/>
                                </a:prstGeom>
                                <a:solidFill>
                                  <a:srgbClr val="335EE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F406604"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51" name="Rectangle 126"/>
                              <wps:cNvSpPr>
                                <a:spLocks noChangeArrowheads="1"/>
                              </wps:cNvSpPr>
                              <wps:spPr bwMode="auto">
                                <a:xfrm>
                                  <a:off x="3784" y="1564"/>
                                  <a:ext cx="292" cy="326"/>
                                </a:xfrm>
                                <a:prstGeom prst="rect">
                                  <a:avLst/>
                                </a:prstGeom>
                                <a:solidFill>
                                  <a:srgbClr val="335EE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E244949"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52" name="Rectangle 127"/>
                              <wps:cNvSpPr>
                                <a:spLocks noChangeArrowheads="1"/>
                              </wps:cNvSpPr>
                              <wps:spPr bwMode="auto">
                                <a:xfrm>
                                  <a:off x="3492" y="1564"/>
                                  <a:ext cx="292" cy="326"/>
                                </a:xfrm>
                                <a:prstGeom prst="rect">
                                  <a:avLst/>
                                </a:prstGeom>
                                <a:solidFill>
                                  <a:srgbClr val="335EE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684C971"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53" name="Rectangle 128"/>
                              <wps:cNvSpPr>
                                <a:spLocks noChangeArrowheads="1"/>
                              </wps:cNvSpPr>
                              <wps:spPr bwMode="auto">
                                <a:xfrm>
                                  <a:off x="3201" y="1564"/>
                                  <a:ext cx="291"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949EFB3"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54" name="Rectangle 129"/>
                              <wps:cNvSpPr>
                                <a:spLocks noChangeArrowheads="1"/>
                              </wps:cNvSpPr>
                              <wps:spPr bwMode="auto">
                                <a:xfrm>
                                  <a:off x="2909" y="1564"/>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9C265D0"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55" name="Rectangle 130"/>
                              <wps:cNvSpPr>
                                <a:spLocks noChangeArrowheads="1"/>
                              </wps:cNvSpPr>
                              <wps:spPr bwMode="auto">
                                <a:xfrm>
                                  <a:off x="2617" y="1564"/>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F46530"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56" name="Rectangle 131"/>
                              <wps:cNvSpPr>
                                <a:spLocks noChangeArrowheads="1"/>
                              </wps:cNvSpPr>
                              <wps:spPr bwMode="auto">
                                <a:xfrm>
                                  <a:off x="2326" y="1564"/>
                                  <a:ext cx="291"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CEC75B6"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57" name="Rectangle 132"/>
                              <wps:cNvSpPr>
                                <a:spLocks noChangeArrowheads="1"/>
                              </wps:cNvSpPr>
                              <wps:spPr bwMode="auto">
                                <a:xfrm>
                                  <a:off x="2013" y="1564"/>
                                  <a:ext cx="313"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2A0CF25"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58" name="Rectangle 133"/>
                              <wps:cNvSpPr>
                                <a:spLocks noChangeArrowheads="1"/>
                              </wps:cNvSpPr>
                              <wps:spPr bwMode="auto">
                                <a:xfrm>
                                  <a:off x="1743" y="1564"/>
                                  <a:ext cx="270"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5473A6D"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59" name="Rectangle 134"/>
                              <wps:cNvSpPr>
                                <a:spLocks noChangeArrowheads="1"/>
                              </wps:cNvSpPr>
                              <wps:spPr bwMode="auto">
                                <a:xfrm>
                                  <a:off x="1451" y="1564"/>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7625A88"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60" name="Rectangle 135"/>
                              <wps:cNvSpPr>
                                <a:spLocks noChangeArrowheads="1"/>
                              </wps:cNvSpPr>
                              <wps:spPr bwMode="auto">
                                <a:xfrm>
                                  <a:off x="1160" y="1564"/>
                                  <a:ext cx="291"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A85CBB5"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61" name="Rectangle 136"/>
                              <wps:cNvSpPr>
                                <a:spLocks noChangeArrowheads="1"/>
                              </wps:cNvSpPr>
                              <wps:spPr bwMode="auto">
                                <a:xfrm>
                                  <a:off x="868" y="1564"/>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B0B1D08"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62" name="Rectangle 137"/>
                              <wps:cNvSpPr>
                                <a:spLocks noChangeArrowheads="1"/>
                              </wps:cNvSpPr>
                              <wps:spPr bwMode="auto">
                                <a:xfrm>
                                  <a:off x="576" y="1564"/>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7AD37E1"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63" name="Rectangle 138"/>
                              <wps:cNvSpPr>
                                <a:spLocks noChangeArrowheads="1"/>
                              </wps:cNvSpPr>
                              <wps:spPr bwMode="auto">
                                <a:xfrm>
                                  <a:off x="4076" y="1238"/>
                                  <a:ext cx="291" cy="326"/>
                                </a:xfrm>
                                <a:prstGeom prst="rect">
                                  <a:avLst/>
                                </a:prstGeom>
                                <a:solidFill>
                                  <a:srgbClr val="335EE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294736"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28" name="Rectangle 139"/>
                              <wps:cNvSpPr>
                                <a:spLocks noChangeArrowheads="1"/>
                              </wps:cNvSpPr>
                              <wps:spPr bwMode="auto">
                                <a:xfrm>
                                  <a:off x="3784" y="1238"/>
                                  <a:ext cx="292" cy="326"/>
                                </a:xfrm>
                                <a:prstGeom prst="rect">
                                  <a:avLst/>
                                </a:prstGeom>
                                <a:solidFill>
                                  <a:srgbClr val="335EE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638180B"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29" name="Rectangle 140"/>
                              <wps:cNvSpPr>
                                <a:spLocks noChangeArrowheads="1"/>
                              </wps:cNvSpPr>
                              <wps:spPr bwMode="auto">
                                <a:xfrm>
                                  <a:off x="3492" y="1238"/>
                                  <a:ext cx="292" cy="326"/>
                                </a:xfrm>
                                <a:prstGeom prst="rect">
                                  <a:avLst/>
                                </a:prstGeom>
                                <a:solidFill>
                                  <a:srgbClr val="335EE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3CE167"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30" name="Rectangle 141"/>
                              <wps:cNvSpPr>
                                <a:spLocks noChangeArrowheads="1"/>
                              </wps:cNvSpPr>
                              <wps:spPr bwMode="auto">
                                <a:xfrm>
                                  <a:off x="3201" y="1238"/>
                                  <a:ext cx="291"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FC04537"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31" name="Rectangle 142"/>
                              <wps:cNvSpPr>
                                <a:spLocks noChangeArrowheads="1"/>
                              </wps:cNvSpPr>
                              <wps:spPr bwMode="auto">
                                <a:xfrm>
                                  <a:off x="2909" y="1238"/>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941B5DB"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32" name="Rectangle 143"/>
                              <wps:cNvSpPr>
                                <a:spLocks noChangeArrowheads="1"/>
                              </wps:cNvSpPr>
                              <wps:spPr bwMode="auto">
                                <a:xfrm>
                                  <a:off x="2617" y="1238"/>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6839D3F"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33" name="Rectangle 144"/>
                              <wps:cNvSpPr>
                                <a:spLocks noChangeArrowheads="1"/>
                              </wps:cNvSpPr>
                              <wps:spPr bwMode="auto">
                                <a:xfrm>
                                  <a:off x="2326" y="1238"/>
                                  <a:ext cx="291"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13CC1B0"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34" name="Rectangle 145"/>
                              <wps:cNvSpPr>
                                <a:spLocks noChangeArrowheads="1"/>
                              </wps:cNvSpPr>
                              <wps:spPr bwMode="auto">
                                <a:xfrm>
                                  <a:off x="2013" y="1238"/>
                                  <a:ext cx="313"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C8F87C9"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35" name="Rectangle 146"/>
                              <wps:cNvSpPr>
                                <a:spLocks noChangeArrowheads="1"/>
                              </wps:cNvSpPr>
                              <wps:spPr bwMode="auto">
                                <a:xfrm>
                                  <a:off x="1743" y="1238"/>
                                  <a:ext cx="270"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F04C5E"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36" name="Rectangle 147"/>
                              <wps:cNvSpPr>
                                <a:spLocks noChangeArrowheads="1"/>
                              </wps:cNvSpPr>
                              <wps:spPr bwMode="auto">
                                <a:xfrm>
                                  <a:off x="1451" y="1238"/>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221AC72"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37" name="Rectangle 148"/>
                              <wps:cNvSpPr>
                                <a:spLocks noChangeArrowheads="1"/>
                              </wps:cNvSpPr>
                              <wps:spPr bwMode="auto">
                                <a:xfrm>
                                  <a:off x="1160" y="1238"/>
                                  <a:ext cx="291"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2C84F32"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38" name="Rectangle 149"/>
                              <wps:cNvSpPr>
                                <a:spLocks noChangeArrowheads="1"/>
                              </wps:cNvSpPr>
                              <wps:spPr bwMode="auto">
                                <a:xfrm>
                                  <a:off x="868" y="1238"/>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1DBEA73"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39" name="Rectangle 150"/>
                              <wps:cNvSpPr>
                                <a:spLocks noChangeArrowheads="1"/>
                              </wps:cNvSpPr>
                              <wps:spPr bwMode="auto">
                                <a:xfrm>
                                  <a:off x="576" y="1238"/>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8A4A035"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40" name="Rectangle 151"/>
                              <wps:cNvSpPr>
                                <a:spLocks noChangeArrowheads="1"/>
                              </wps:cNvSpPr>
                              <wps:spPr bwMode="auto">
                                <a:xfrm>
                                  <a:off x="4076" y="912"/>
                                  <a:ext cx="291" cy="326"/>
                                </a:xfrm>
                                <a:prstGeom prst="rect">
                                  <a:avLst/>
                                </a:prstGeom>
                                <a:solidFill>
                                  <a:srgbClr val="335EE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63E66A"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41" name="Rectangle 152"/>
                              <wps:cNvSpPr>
                                <a:spLocks noChangeArrowheads="1"/>
                              </wps:cNvSpPr>
                              <wps:spPr bwMode="auto">
                                <a:xfrm>
                                  <a:off x="3784" y="912"/>
                                  <a:ext cx="292" cy="326"/>
                                </a:xfrm>
                                <a:prstGeom prst="rect">
                                  <a:avLst/>
                                </a:prstGeom>
                                <a:solidFill>
                                  <a:srgbClr val="335EE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7ACA7AD"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42" name="Rectangle 153"/>
                              <wps:cNvSpPr>
                                <a:spLocks noChangeArrowheads="1"/>
                              </wps:cNvSpPr>
                              <wps:spPr bwMode="auto">
                                <a:xfrm>
                                  <a:off x="3492" y="912"/>
                                  <a:ext cx="292" cy="326"/>
                                </a:xfrm>
                                <a:prstGeom prst="rect">
                                  <a:avLst/>
                                </a:prstGeom>
                                <a:solidFill>
                                  <a:srgbClr val="335EE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3E7F72A"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43" name="Rectangle 154"/>
                              <wps:cNvSpPr>
                                <a:spLocks noChangeArrowheads="1"/>
                              </wps:cNvSpPr>
                              <wps:spPr bwMode="auto">
                                <a:xfrm>
                                  <a:off x="3201" y="912"/>
                                  <a:ext cx="291"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54981E2"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44" name="Rectangle 155"/>
                              <wps:cNvSpPr>
                                <a:spLocks noChangeArrowheads="1"/>
                              </wps:cNvSpPr>
                              <wps:spPr bwMode="auto">
                                <a:xfrm>
                                  <a:off x="2909" y="912"/>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22D2B68"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45" name="Rectangle 156"/>
                              <wps:cNvSpPr>
                                <a:spLocks noChangeArrowheads="1"/>
                              </wps:cNvSpPr>
                              <wps:spPr bwMode="auto">
                                <a:xfrm>
                                  <a:off x="2617" y="912"/>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098D665"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46" name="Rectangle 157"/>
                              <wps:cNvSpPr>
                                <a:spLocks noChangeArrowheads="1"/>
                              </wps:cNvSpPr>
                              <wps:spPr bwMode="auto">
                                <a:xfrm>
                                  <a:off x="2326" y="912"/>
                                  <a:ext cx="291"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CC9F49E"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50" name="Rectangle 158"/>
                              <wps:cNvSpPr>
                                <a:spLocks noChangeArrowheads="1"/>
                              </wps:cNvSpPr>
                              <wps:spPr bwMode="auto">
                                <a:xfrm>
                                  <a:off x="2013" y="912"/>
                                  <a:ext cx="313"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F6098B7"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54" name="Rectangle 159"/>
                              <wps:cNvSpPr>
                                <a:spLocks noChangeArrowheads="1"/>
                              </wps:cNvSpPr>
                              <wps:spPr bwMode="auto">
                                <a:xfrm>
                                  <a:off x="1743" y="912"/>
                                  <a:ext cx="270"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6E45565"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55" name="Rectangle 160"/>
                              <wps:cNvSpPr>
                                <a:spLocks noChangeArrowheads="1"/>
                              </wps:cNvSpPr>
                              <wps:spPr bwMode="auto">
                                <a:xfrm>
                                  <a:off x="1451" y="912"/>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1096F9C"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56" name="Rectangle 161"/>
                              <wps:cNvSpPr>
                                <a:spLocks noChangeArrowheads="1"/>
                              </wps:cNvSpPr>
                              <wps:spPr bwMode="auto">
                                <a:xfrm>
                                  <a:off x="1160" y="912"/>
                                  <a:ext cx="291"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BB76083"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57" name="Rectangle 162"/>
                              <wps:cNvSpPr>
                                <a:spLocks noChangeArrowheads="1"/>
                              </wps:cNvSpPr>
                              <wps:spPr bwMode="auto">
                                <a:xfrm>
                                  <a:off x="868" y="912"/>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97FC53F"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58" name="Rectangle 163"/>
                              <wps:cNvSpPr>
                                <a:spLocks noChangeArrowheads="1"/>
                              </wps:cNvSpPr>
                              <wps:spPr bwMode="auto">
                                <a:xfrm>
                                  <a:off x="576" y="912"/>
                                  <a:ext cx="292" cy="326"/>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EA29514" w14:textId="77777777" w:rsidR="00A5277B" w:rsidRDefault="00A5277B" w:rsidP="00166E63">
                                    <w:pPr>
                                      <w:autoSpaceDE w:val="0"/>
                                      <w:autoSpaceDN w:val="0"/>
                                      <w:adjustRightInd w:val="0"/>
                                      <w:rPr>
                                        <w:rFonts w:ascii="Arial" w:hAnsi="Arial" w:cs="Arial"/>
                                        <w:color w:val="000000"/>
                                        <w:sz w:val="52"/>
                                        <w:szCs w:val="52"/>
                                      </w:rPr>
                                    </w:pPr>
                                  </w:p>
                                </w:txbxContent>
                              </wps:txbx>
                              <wps:bodyPr rot="0" vert="horz" wrap="square" lIns="91440" tIns="45720" rIns="91440" bIns="45720" anchor="t" anchorCtr="0" upright="1">
                                <a:noAutofit/>
                              </wps:bodyPr>
                            </wps:wsp>
                            <wps:wsp>
                              <wps:cNvPr id="76159" name="Line 164"/>
                              <wps:cNvCnPr/>
                              <wps:spPr bwMode="auto">
                                <a:xfrm>
                                  <a:off x="576" y="912"/>
                                  <a:ext cx="3791" cy="0"/>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6256" name="Line 165"/>
                              <wps:cNvCnPr/>
                              <wps:spPr bwMode="auto">
                                <a:xfrm>
                                  <a:off x="576" y="2216"/>
                                  <a:ext cx="3791" cy="0"/>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6257" name="Line 166"/>
                              <wps:cNvCnPr/>
                              <wps:spPr bwMode="auto">
                                <a:xfrm>
                                  <a:off x="576" y="912"/>
                                  <a:ext cx="0" cy="1304"/>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6258" name="Line 167"/>
                              <wps:cNvCnPr/>
                              <wps:spPr bwMode="auto">
                                <a:xfrm>
                                  <a:off x="3492" y="912"/>
                                  <a:ext cx="0" cy="1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6259" name="Line 168"/>
                              <wps:cNvCnPr/>
                              <wps:spPr bwMode="auto">
                                <a:xfrm>
                                  <a:off x="4367" y="912"/>
                                  <a:ext cx="0" cy="1304"/>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6260" name="Line 169"/>
                              <wps:cNvCnPr/>
                              <wps:spPr bwMode="auto">
                                <a:xfrm>
                                  <a:off x="868" y="912"/>
                                  <a:ext cx="0" cy="1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779" name="Line 170"/>
                              <wps:cNvCnPr/>
                              <wps:spPr bwMode="auto">
                                <a:xfrm>
                                  <a:off x="1160" y="912"/>
                                  <a:ext cx="0" cy="1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783" name="Line 171"/>
                              <wps:cNvCnPr/>
                              <wps:spPr bwMode="auto">
                                <a:xfrm>
                                  <a:off x="1451" y="912"/>
                                  <a:ext cx="0" cy="1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784" name="Line 172"/>
                              <wps:cNvCnPr/>
                              <wps:spPr bwMode="auto">
                                <a:xfrm>
                                  <a:off x="1743" y="912"/>
                                  <a:ext cx="0" cy="1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789" name="Line 173"/>
                              <wps:cNvCnPr/>
                              <wps:spPr bwMode="auto">
                                <a:xfrm>
                                  <a:off x="2013" y="912"/>
                                  <a:ext cx="0" cy="1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790" name="Line 174"/>
                              <wps:cNvCnPr/>
                              <wps:spPr bwMode="auto">
                                <a:xfrm>
                                  <a:off x="2326" y="912"/>
                                  <a:ext cx="0" cy="1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791" name="Line 175"/>
                              <wps:cNvCnPr/>
                              <wps:spPr bwMode="auto">
                                <a:xfrm>
                                  <a:off x="2617" y="912"/>
                                  <a:ext cx="0" cy="1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792" name="Line 176"/>
                              <wps:cNvCnPr/>
                              <wps:spPr bwMode="auto">
                                <a:xfrm>
                                  <a:off x="2909" y="912"/>
                                  <a:ext cx="0" cy="1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793" name="Line 177"/>
                              <wps:cNvCnPr/>
                              <wps:spPr bwMode="auto">
                                <a:xfrm>
                                  <a:off x="3201" y="912"/>
                                  <a:ext cx="0" cy="1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794" name="Line 178"/>
                              <wps:cNvCnPr/>
                              <wps:spPr bwMode="auto">
                                <a:xfrm>
                                  <a:off x="3784" y="912"/>
                                  <a:ext cx="0" cy="1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795" name="Line 179"/>
                              <wps:cNvCnPr/>
                              <wps:spPr bwMode="auto">
                                <a:xfrm>
                                  <a:off x="4076" y="912"/>
                                  <a:ext cx="0" cy="1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796" name="Line 180"/>
                              <wps:cNvCnPr/>
                              <wps:spPr bwMode="auto">
                                <a:xfrm>
                                  <a:off x="576" y="1238"/>
                                  <a:ext cx="379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797" name="Line 181"/>
                              <wps:cNvCnPr/>
                              <wps:spPr bwMode="auto">
                                <a:xfrm>
                                  <a:off x="576" y="1564"/>
                                  <a:ext cx="379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798" name="Line 182"/>
                              <wps:cNvCnPr/>
                              <wps:spPr bwMode="auto">
                                <a:xfrm>
                                  <a:off x="576" y="1890"/>
                                  <a:ext cx="379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36" style="position:absolute;margin-left:7.4pt;margin-top:6.75pt;width:79.6pt;height:19.05pt;z-index:252327936" coordorigin="576,912" coordsize="3791,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">
                      <v:rect id="Rectangle 112" o:spid="_x0000_s1037" style="position:absolute;left:4076;top:1890;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368MA&#10;AADbAAAADwAAAGRycy9kb3ducmV2LnhtbESPT2sCMRTE70K/Q3iF3jTbFuqyGkUEYU8F/2Dp7ZE8&#10;N4ubl+0m6u63bwTB4zAzv2Hmy9414kpdqD0reJ9kIIi1NzVXCg77zTgHESKywcYzKRgowHLxMppj&#10;YfyNt3TdxUokCIcCFdgY20LKoC05DBPfEifv5DuHMcmukqbDW4K7Rn5k2Zd0WHNasNjS2pI+7y5O&#10;Qa63v0P5M+jjX9V8e3exBsteqbfXfjUDEamPz/CjXRoFn1O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i368MAAADbAAAADwAAAAAAAAAAAAAAAACYAgAAZHJzL2Rv&#10;d25yZXYueG1sUEsFBgAAAAAEAAQA9QAAAIgDAAAAAA==&#10;" fillcolor="#335ee7" stroked="f">
                        <v:shadow color="black" opacity="49150f" offset=".74833mm,.74833mm"/>
                        <v:textbox>
                          <w:txbxContent>
                            <w:p w14:paraId="574B1482"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13" o:spid="_x0000_s1038" style="position:absolute;left:3784;top:1890;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jmcAA&#10;AADbAAAADwAAAGRycy9kb3ducmV2LnhtbERPyWrDMBC9B/oPYgq9xXIbKMGNEkKg4FPAbmjobZCm&#10;lqk1ci3Fy99Xh0KOj7fvDrPrxEhDaD0reM5yEMTam5YbBZeP9/UWRIjIBjvPpGChAIf9w2qHhfET&#10;VzTWsREphEOBCmyMfSFl0JYchsz3xIn79oPDmODQSDPglMJdJ1/y/FU6bDk1WOzpZEn/1DenYKur&#10;r6W8Lvrzt+nO3t2swXJW6ulxPr6BiDTHu/jfXRoFmzQ2fU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cjmcAAAADbAAAADwAAAAAAAAAAAAAAAACYAgAAZHJzL2Rvd25y&#10;ZXYueG1sUEsFBgAAAAAEAAQA9QAAAIUDAAAAAA==&#10;" fillcolor="#335ee7" stroked="f">
                        <v:shadow color="black" opacity="49150f" offset=".74833mm,.74833mm"/>
                        <v:textbox>
                          <w:txbxContent>
                            <w:p w14:paraId="29283010"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14" o:spid="_x0000_s1039" style="position:absolute;left:3492;top:1890;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GAsIA&#10;AADbAAAADwAAAGRycy9kb3ducmV2LnhtbESPQWsCMRSE70L/Q3gFb5qtgtjVKKUg7ElQi8XbI3lu&#10;Fjcv203U3X9vBKHHYWa+YZbrztXiRm2oPCv4GGcgiLU3FZcKfg6b0RxEiMgGa8+koKcA69XbYIm5&#10;8Xfe0W0fS5EgHHJUYGNscimDtuQwjH1DnLyzbx3GJNtSmhbvCe5qOcmymXRYcVqw2NC3JX3ZX52C&#10;ud6d+uK318e/st56d7UGi06p4Xv3tQARqYv/4Ve7MAqmn/D8kn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4YCwgAAANsAAAAPAAAAAAAAAAAAAAAAAJgCAABkcnMvZG93&#10;bnJldi54bWxQSwUGAAAAAAQABAD1AAAAhwMAAAAA&#10;" fillcolor="#335ee7" stroked="f">
                        <v:shadow color="black" opacity="49150f" offset=".74833mm,.74833mm"/>
                        <v:textbox>
                          <w:txbxContent>
                            <w:p w14:paraId="79D1A758"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15" o:spid="_x0000_s1040" style="position:absolute;left:3201;top:1890;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Se8IA&#10;AADbAAAADwAAAGRycy9kb3ducmV2LnhtbERPz2vCMBS+C/sfwhvspunGFK2mpQwGcwdB3WHHZ/Ns&#10;i81LSTLN+tebw2DHj+/3poymF1dyvrOs4HmWgSCure64UfB1fJ8uQfiArLG3TAp+yUNZPEw2mGt7&#10;4z1dD6ERKYR9jgraEIZcSl+3ZNDP7ECcuLN1BkOCrpHa4S2Fm16+ZNlCGuw4NbQ40FtL9eXwYxSM&#10;p9Mujvr7s6pwHke3264quVXq6TFWaxCBYvgX/7k/tILXtD59ST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lJ7wgAAANsAAAAPAAAAAAAAAAAAAAAAAJgCAABkcnMvZG93&#10;bnJldi54bWxQSwUGAAAAAAQABAD1AAAAhwMAAAAA&#10;" fillcolor="#0c0" stroked="f">
                        <v:shadow color="black" opacity="49150f" offset=".74833mm,.74833mm"/>
                        <v:textbox>
                          <w:txbxContent>
                            <w:p w14:paraId="5CA6C3DA"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16" o:spid="_x0000_s1041" style="position:absolute;left:2909;top:1890;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34MQA&#10;AADbAAAADwAAAGRycy9kb3ducmV2LnhtbESPQWsCMRSE70L/Q3gFb5q12NKuRlkKBfUgVHvo8bl5&#10;7i7dvCxJ1Li/vhEEj8PMfMPMl9G04kzON5YVTMYZCOLS6oYrBT/7r9E7CB+QNbaWScGVPCwXT4M5&#10;5tpe+JvOu1CJBGGfo4I6hC6X0pc1GfRj2xEn72idwZCkq6R2eElw08qXLHuTBhtOCzV29FlT+bc7&#10;GQX94bCNvf7dFAW+xt5t1x+FXCs1fI7FDESgGB7he3ulFUwncPu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G9+DEAAAA2wAAAA8AAAAAAAAAAAAAAAAAmAIAAGRycy9k&#10;b3ducmV2LnhtbFBLBQYAAAAABAAEAPUAAACJAwAAAAA=&#10;" fillcolor="#0c0" stroked="f">
                        <v:shadow color="black" opacity="49150f" offset=".74833mm,.74833mm"/>
                        <v:textbox>
                          <w:txbxContent>
                            <w:p w14:paraId="18973BC9"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17" o:spid="_x0000_s1042" style="position:absolute;left:2617;top:1890;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pl8QA&#10;AADbAAAADwAAAGRycy9kb3ducmV2LnhtbESPQWsCMRSE74X+h/AKvdWsUktdjbIIQvUg1Pbg8bl5&#10;7i5uXpYk1bi/3ghCj8PMfMPMFtG04kzON5YVDAcZCOLS6oYrBb8/q7dPED4ga2wtk4IreVjMn59m&#10;mGt74W8670IlEoR9jgrqELpcSl/WZNAPbEecvKN1BkOSrpLa4SXBTStHWfYhDTacFmrsaFlTedr9&#10;GQX94bCNvd5vigLHsXfb9aSQa6VeX2IxBREohv/wo/2lFbyP4P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UaZfEAAAA2wAAAA8AAAAAAAAAAAAAAAAAmAIAAGRycy9k&#10;b3ducmV2LnhtbFBLBQYAAAAABAAEAPUAAACJAwAAAAA=&#10;" fillcolor="#0c0" stroked="f">
                        <v:shadow color="black" opacity="49150f" offset=".74833mm,.74833mm"/>
                        <v:textbox>
                          <w:txbxContent>
                            <w:p w14:paraId="519EDA5B"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18" o:spid="_x0000_s1043" style="position:absolute;left:2326;top:1890;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MDMUA&#10;AADbAAAADwAAAGRycy9kb3ducmV2LnhtbESPQWsCMRSE74X+h/AK3mq2tS26GmURBO1BqHrw+Nw8&#10;dxc3L0sSNd1f3xQKPQ4z8w0zW0TTihs531hW8DLMQBCXVjdcKTjsV89jED4ga2wtk4Jv8rCYPz7M&#10;MNf2zl9024VKJAj7HBXUIXS5lL6syaAf2o44eWfrDIYkXSW1w3uCm1a+ZtmHNNhwWqixo2VN5WV3&#10;NQr602kbe338LAp8j73bbiaF3Cg1eIrFFESgGP7Df+21VvA2gt8v6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MwMxQAAANsAAAAPAAAAAAAAAAAAAAAAAJgCAABkcnMv&#10;ZG93bnJldi54bWxQSwUGAAAAAAQABAD1AAAAigMAAAAA&#10;" fillcolor="#0c0" stroked="f">
                        <v:shadow color="black" opacity="49150f" offset=".74833mm,.74833mm"/>
                        <v:textbox>
                          <w:txbxContent>
                            <w:p w14:paraId="66F2676E"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19" o:spid="_x0000_s1044" style="position:absolute;left:2013;top:1890;width:31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eMQA&#10;AADbAAAADwAAAGRycy9kb3ducmV2LnhtbESPQWsCMRSE74X+h/AK3mq2oqVdjbIIgvYgVHvo8bl5&#10;7i7dvCxJ1HR/vREEj8PMfMPMFtG04kzON5YVvA0zEMSl1Q1XCn72q9cPED4ga2wtk4J/8rCYPz/N&#10;MNf2wt903oVKJAj7HBXUIXS5lL6syaAf2o44eUfrDIYkXSW1w0uCm1aOsuxdGmw4LdTY0bKm8m93&#10;Mgr6w2Ebe/37VRQ4ib3bbj4LuVFq8BKLKYhAMTzC9/ZaKxiP4fY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VHjEAAAA2wAAAA8AAAAAAAAAAAAAAAAAmAIAAGRycy9k&#10;b3ducmV2LnhtbFBLBQYAAAAABAAEAPUAAACJAwAAAAA=&#10;" fillcolor="#0c0" stroked="f">
                        <v:shadow color="black" opacity="49150f" offset=".74833mm,.74833mm"/>
                        <v:textbox>
                          <w:txbxContent>
                            <w:p w14:paraId="7416FB66"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20" o:spid="_x0000_s1045" style="position:absolute;left:1743;top:1890;width:27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x48QA&#10;AADbAAAADwAAAGRycy9kb3ducmV2LnhtbESPQWsCMRSE74X+h/AKvdVsRUu7GmURBPUgVHvo8bl5&#10;7i7dvCxJ1HR/vREEj8PMfMNM59G04kzON5YVvA8yEMSl1Q1XCn72y7dPED4ga2wtk4J/8jCfPT9N&#10;Mdf2wt903oVKJAj7HBXUIXS5lL6syaAf2I44eUfrDIYkXSW1w0uCm1YOs+xDGmw4LdTY0aKm8m93&#10;Mgr6w2Ebe/27KQocx95t11+FXCv1+hKLCYhAMTzC9/ZKKxiN4fY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98ePEAAAA2wAAAA8AAAAAAAAAAAAAAAAAmAIAAGRycy9k&#10;b3ducmV2LnhtbFBLBQYAAAAABAAEAPUAAACJAwAAAAA=&#10;" fillcolor="#0c0" stroked="f">
                        <v:shadow color="black" opacity="49150f" offset=".74833mm,.74833mm"/>
                        <v:textbox>
                          <w:txbxContent>
                            <w:p w14:paraId="0811DECC"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21" o:spid="_x0000_s1046" style="position:absolute;left:1451;top:1890;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lMQA&#10;AADbAAAADwAAAGRycy9kb3ducmV2LnhtbESPQWsCMRSE74L/ITzBm2aVVupqlEUo1B6E2h48PjfP&#10;3cXNy5KkGvfXN4VCj8PMfMOst9G04kbON5YVzKYZCOLS6oYrBV+fr5MXED4ga2wtk4IHedhuhoM1&#10;5tre+YNux1CJBGGfo4I6hC6X0pc1GfRT2xEn72KdwZCkq6R2eE9w08p5li2kwYbTQo0d7Woqr8dv&#10;o6A/nw+x16f3osDn2LvDflnIvVLjUSxWIALF8B/+a79pBU8L+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b5TEAAAA2wAAAA8AAAAAAAAAAAAAAAAAmAIAAGRycy9k&#10;b3ducmV2LnhtbFBLBQYAAAAABAAEAPUAAACJAwAAAAA=&#10;" fillcolor="#0c0" stroked="f">
                        <v:shadow color="black" opacity="49150f" offset=".74833mm,.74833mm"/>
                        <v:textbox>
                          <w:txbxContent>
                            <w:p w14:paraId="11093405"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22" o:spid="_x0000_s1047" style="position:absolute;left:1160;top:1890;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D8UA&#10;AADbAAAADwAAAGRycy9kb3ducmV2LnhtbESPQWsCMRSE74X+h/AK3mq2xba6GmURBO1BqHrw+Nw8&#10;dxc3L0sSNd1f3xQKPQ4z8w0zW0TTihs531hW8DLMQBCXVjdcKTjsV89jED4ga2wtk4Jv8rCYPz7M&#10;MNf2zl9024VKJAj7HBXUIXS5lL6syaAf2o44eWfrDIYkXSW1w3uCm1a+Ztm7NNhwWqixo2VN5WV3&#10;NQr602kbe338LAp8i73bbiaF3Cg1eIrFFESgGP7Df+21VjD6gN8v6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8oPxQAAANsAAAAPAAAAAAAAAAAAAAAAAJgCAABkcnMv&#10;ZG93bnJldi54bWxQSwUGAAAAAAQABAD1AAAAigMAAAAA&#10;" fillcolor="#0c0" stroked="f">
                        <v:shadow color="black" opacity="49150f" offset=".74833mm,.74833mm"/>
                        <v:textbox>
                          <w:txbxContent>
                            <w:p w14:paraId="644919D3"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23" o:spid="_x0000_s1048" style="position:absolute;left:868;top:1890;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efcIA&#10;AADbAAAADwAAAGRycy9kb3ducmV2LnhtbERPz2vCMBS+C/sfwhvspunGFK2mpQwGcwdB3WHHZ/Ns&#10;i81LSTLN+tebw2DHj+/3poymF1dyvrOs4HmWgSCure64UfB1fJ8uQfiArLG3TAp+yUNZPEw2mGt7&#10;4z1dD6ERKYR9jgraEIZcSl+3ZNDP7ECcuLN1BkOCrpHa4S2Fm16+ZNlCGuw4NbQ40FtL9eXwYxSM&#10;p9Mujvr7s6pwHke3264quVXq6TFWaxCBYvgX/7k/tILXNDZ9ST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F59wgAAANsAAAAPAAAAAAAAAAAAAAAAAJgCAABkcnMvZG93&#10;bnJldi54bWxQSwUGAAAAAAQABAD1AAAAhwMAAAAA&#10;" fillcolor="#0c0" stroked="f">
                        <v:shadow color="black" opacity="49150f" offset=".74833mm,.74833mm"/>
                        <v:textbox>
                          <w:txbxContent>
                            <w:p w14:paraId="7118FF1F"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24" o:spid="_x0000_s1049" style="position:absolute;left:576;top:1890;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75sQA&#10;AADbAAAADwAAAGRycy9kb3ducmV2LnhtbESPQWsCMRSE74L/ITyhN81a2qKrURahoD0ItR48PjfP&#10;3cXNy5JETffXN4VCj8PMfMMs19G04k7ON5YVTCcZCOLS6oYrBcev9/EMhA/IGlvLpOCbPKxXw8ES&#10;c20f/En3Q6hEgrDPUUEdQpdL6cuaDPqJ7YiTd7HOYEjSVVI7fCS4aeVzlr1Jgw2nhRo72tRUXg83&#10;o6A/n/ex16ePosDX2Lv9bl7InVJPo1gsQASK4T/8195qBS9z+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bEAAAA2wAAAA8AAAAAAAAAAAAAAAAAmAIAAGRycy9k&#10;b3ducmV2LnhtbFBLBQYAAAAABAAEAPUAAACJAwAAAAA=&#10;" fillcolor="#0c0" stroked="f">
                        <v:shadow color="black" opacity="49150f" offset=".74833mm,.74833mm"/>
                        <v:textbox>
                          <w:txbxContent>
                            <w:p w14:paraId="1078B3F3"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25" o:spid="_x0000_s1050" style="position:absolute;left:4076;top:1564;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KP8AA&#10;AADbAAAADwAAAGRycy9kb3ducmV2LnhtbERPyWrDMBC9B/oPYgq9xXILKcGNEkKg4FPAbmjobZCm&#10;lqk1ci3Fy99Xh0KOj7fvDrPrxEhDaD0reM5yEMTam5YbBZeP9/UWRIjIBjvPpGChAIf9w2qHhfET&#10;VzTWsREphEOBCmyMfSFl0JYchsz3xIn79oPDmODQSDPglMJdJ1/y/FU6bDk1WOzpZEn/1DenYKur&#10;r6W8Lvrzt+nO3t2swXJW6ulxPr6BiDTHu/jfXRoFm7Q+fU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7KP8AAAADbAAAADwAAAAAAAAAAAAAAAACYAgAAZHJzL2Rvd25y&#10;ZXYueG1sUEsFBgAAAAAEAAQA9QAAAIUDAAAAAA==&#10;" fillcolor="#335ee7" stroked="f">
                        <v:shadow color="black" opacity="49150f" offset=".74833mm,.74833mm"/>
                        <v:textbox>
                          <w:txbxContent>
                            <w:p w14:paraId="5F406604"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26" o:spid="_x0000_s1051" style="position:absolute;left:3784;top:1564;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vpMIA&#10;AADbAAAADwAAAGRycy9kb3ducmV2LnhtbESPT4vCMBTE78J+h/AW9qapwop0jSLCQk+Cf1D29kie&#10;TbF56TZR229vBMHjMDO/YebLztXiRm2oPCsYjzIQxNqbiksFh/3vcAYiRGSDtWdS0FOA5eJjMMfc&#10;+Dtv6baLpUgQDjkqsDE2uZRBW3IYRr4hTt7Ztw5jkm0pTYv3BHe1nGTZVDqsOC1YbGhtSV92V6dg&#10;prd/fXHq9fG/rDfeXa3BolPq67Nb/YCI1MV3+NUujILvMTy/p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m+kwgAAANsAAAAPAAAAAAAAAAAAAAAAAJgCAABkcnMvZG93&#10;bnJldi54bWxQSwUGAAAAAAQABAD1AAAAhwMAAAAA&#10;" fillcolor="#335ee7" stroked="f">
                        <v:shadow color="black" opacity="49150f" offset=".74833mm,.74833mm"/>
                        <v:textbox>
                          <w:txbxContent>
                            <w:p w14:paraId="5E244949"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27" o:spid="_x0000_s1052" style="position:absolute;left:3492;top:1564;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x08IA&#10;AADbAAAADwAAAGRycy9kb3ducmV2LnhtbESPT4vCMBTE78J+h/AW9qbpCivSNYoIQk+Cf1D29kie&#10;TbF56TZR229vBMHjMDO/YWaLztXiRm2oPCv4HmUgiLU3FZcKDvv1cAoiRGSDtWdS0FOAxfxjMMPc&#10;+Dtv6baLpUgQDjkqsDE2uZRBW3IYRr4hTt7Ztw5jkm0pTYv3BHe1HGfZRDqsOC1YbGhlSV92V6dg&#10;qrd/fXHq9fG/rDfeXa3BolPq67Nb/oKI1MV3+NUujIKfMTy/p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8PHTwgAAANsAAAAPAAAAAAAAAAAAAAAAAJgCAABkcnMvZG93&#10;bnJldi54bWxQSwUGAAAAAAQABAD1AAAAhwMAAAAA&#10;" fillcolor="#335ee7" stroked="f">
                        <v:shadow color="black" opacity="49150f" offset=".74833mm,.74833mm"/>
                        <v:textbox>
                          <w:txbxContent>
                            <w:p w14:paraId="2684C971"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28" o:spid="_x0000_s1053" style="position:absolute;left:3201;top:1564;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a0cQA&#10;AADbAAAADwAAAGRycy9kb3ducmV2LnhtbESPQWsCMRSE74X+h/AKvdVsFUu7GmURBPUgVHvo8bl5&#10;7i7dvCxJ1HR/vREEj8PMfMNM59G04kzON5YVvA8yEMSl1Q1XCn72y7dPED4ga2wtk4J/8jCfPT9N&#10;Mdf2wt903oVKJAj7HBXUIXS5lL6syaAf2I44eUfrDIYkXSW1w0uCm1YOs+xDGmw4LdTY0aKm8m93&#10;Mgr6w2Ebe/27KQocx95t11+FXCv1+hKLCYhAMTzC9/ZKKxiP4PY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BWtHEAAAA2wAAAA8AAAAAAAAAAAAAAAAAmAIAAGRycy9k&#10;b3ducmV2LnhtbFBLBQYAAAAABAAEAPUAAACJAwAAAAA=&#10;" fillcolor="#0c0" stroked="f">
                        <v:shadow color="black" opacity="49150f" offset=".74833mm,.74833mm"/>
                        <v:textbox>
                          <w:txbxContent>
                            <w:p w14:paraId="1949EFB3"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29" o:spid="_x0000_s1054" style="position:absolute;left:2909;top:1564;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CpcQA&#10;AADbAAAADwAAAGRycy9kb3ducmV2LnhtbESPQWsCMRSE74X+h/AKvdVsRUu7GmURBPUgVHvo8bl5&#10;7i7dvCxJ1HR/vREEj8PMfMNM59G04kzON5YVvA8yEMSl1Q1XCn72y7dPED4ga2wtk4J/8jCfPT9N&#10;Mdf2wt903oVKJAj7HBXUIXS5lL6syaAf2I44eUfrDIYkXSW1w0uCm1YOs+xDGmw4LdTY0aKm8m93&#10;Mgr6w2Ebe/27KQocx95t11+FXCv1+hKLCYhAMTzC9/ZKKxiP4PY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wqXEAAAA2wAAAA8AAAAAAAAAAAAAAAAAmAIAAGRycy9k&#10;b3ducmV2LnhtbFBLBQYAAAAABAAEAPUAAACJAwAAAAA=&#10;" fillcolor="#0c0" stroked="f">
                        <v:shadow color="black" opacity="49150f" offset=".74833mm,.74833mm"/>
                        <v:textbox>
                          <w:txbxContent>
                            <w:p w14:paraId="19C265D0"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30" o:spid="_x0000_s1055" style="position:absolute;left:2617;top:1564;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nPsQA&#10;AADbAAAADwAAAGRycy9kb3ducmV2LnhtbESPQWvCQBSE74L/YXmF3symQoqmrhIEofYgVD30+My+&#10;JqHZt2F3q9v8+m6h4HGYmW+Y1SaaXlzJ+c6ygqcsB0FcW91xo+B82s0WIHxA1thbJgU/5GGznk5W&#10;WGp743e6HkMjEoR9iQraEIZSSl+3ZNBndiBO3qd1BkOSrpHa4S3BTS/nef4sDXacFlocaNtS/XX8&#10;NgrGy+UQR/3xVlVYxNEd9stK7pV6fIjVC4hAMdzD/+1XraAo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kZz7EAAAA2wAAAA8AAAAAAAAAAAAAAAAAmAIAAGRycy9k&#10;b3ducmV2LnhtbFBLBQYAAAAABAAEAPUAAACJAwAAAAA=&#10;" fillcolor="#0c0" stroked="f">
                        <v:shadow color="black" opacity="49150f" offset=".74833mm,.74833mm"/>
                        <v:textbox>
                          <w:txbxContent>
                            <w:p w14:paraId="15F46530"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31" o:spid="_x0000_s1056" style="position:absolute;left:2326;top:1564;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5ScQA&#10;AADbAAAADwAAAGRycy9kb3ducmV2LnhtbESPQWsCMRSE7wX/Q3iCt5q1oNTVKIsgaA+CtgePz81z&#10;d3HzsiSppvvrm4LQ4zAz3zDLdTStuJPzjWUFk3EGgri0uuFKwdfn9vUdhA/IGlvLpOCHPKxXg5cl&#10;5to++Ej3U6hEgrDPUUEdQpdL6cuaDPqx7YiTd7XOYEjSVVI7fCS4aeVbls2kwYbTQo0dbWoqb6dv&#10;o6C/XA6x1+ePosBp7N1hPy/kXqnRMBYLEIFi+A8/2zutYDqDv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2+UnEAAAA2wAAAA8AAAAAAAAAAAAAAAAAmAIAAGRycy9k&#10;b3ducmV2LnhtbFBLBQYAAAAABAAEAPUAAACJAwAAAAA=&#10;" fillcolor="#0c0" stroked="f">
                        <v:shadow color="black" opacity="49150f" offset=".74833mm,.74833mm"/>
                        <v:textbox>
                          <w:txbxContent>
                            <w:p w14:paraId="6CEC75B6"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32" o:spid="_x0000_s1057" style="position:absolute;left:2013;top:1564;width:31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c0sQA&#10;AADbAAAADwAAAGRycy9kb3ducmV2LnhtbESPQWsCMRSE74X+h/AK3mq2grZdjbIIgvYgVHvo8bl5&#10;7i7dvCxJ1HR/vREEj8PMfMPMFtG04kzON5YVvA0zEMSl1Q1XCn72q9cPED4ga2wtk4J/8rCYPz/N&#10;MNf2wt903oVKJAj7HBXUIXS5lL6syaAf2o44eUfrDIYkXSW1w0uCm1aOsmwiDTacFmrsaFlT+bc7&#10;GQX94bCNvf79Kgocx95tN5+F3Cg1eInFFESgGB7he3utFYzf4fY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6XNLEAAAA2wAAAA8AAAAAAAAAAAAAAAAAmAIAAGRycy9k&#10;b3ducmV2LnhtbFBLBQYAAAAABAAEAPUAAACJAwAAAAA=&#10;" fillcolor="#0c0" stroked="f">
                        <v:shadow color="black" opacity="49150f" offset=".74833mm,.74833mm"/>
                        <v:textbox>
                          <w:txbxContent>
                            <w:p w14:paraId="52A0CF25"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33" o:spid="_x0000_s1058" style="position:absolute;left:1743;top:1564;width:27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IoMEA&#10;AADbAAAADwAAAGRycy9kb3ducmV2LnhtbERPTWvCMBi+D/YfwjvwtqYOHK4apQwG6kHw47Dja/Pa&#10;Fps3Jck09tcvB8Hjw/M9X0bTiSs531pWMM5yEMSV1S3XCo6Hn/cpCB+QNXaWScGdPCwXry9zLLS9&#10;8Y6u+1CLFMK+QAVNCH0hpa8aMugz2xMn7mydwZCgq6V2eEvhppMfef4pDbacGhrs6buh6rL/MwqG&#10;02kbB/27KUucxMFt11+lXCs1eovlDESgGJ7ih3ulFUzS2P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lyKDBAAAA2wAAAA8AAAAAAAAAAAAAAAAAmAIAAGRycy9kb3du&#10;cmV2LnhtbFBLBQYAAAAABAAEAPUAAACGAwAAAAA=&#10;" fillcolor="#0c0" stroked="f">
                        <v:shadow color="black" opacity="49150f" offset=".74833mm,.74833mm"/>
                        <v:textbox>
                          <w:txbxContent>
                            <w:p w14:paraId="35473A6D"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34" o:spid="_x0000_s1059" style="position:absolute;left:1451;top:1564;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tO8QA&#10;AADbAAAADwAAAGRycy9kb3ducmV2LnhtbESPQWsCMRSE7wX/Q3iCt5q1YKmrURahoB6E2h48PjfP&#10;3cXNy5JEjfvrTaHQ4zAz3zCLVTStuJHzjWUFk3EGgri0uuFKwc/35+sHCB+QNbaWScGDPKyWg5cF&#10;5tre+Ytuh1CJBGGfo4I6hC6X0pc1GfRj2xEn72ydwZCkq6R2eE9w08q3LHuXBhtOCzV2tK6pvByu&#10;RkF/Ou1jr4+7osBp7N1+OyvkVqnRMBZzEIFi+A//tTdawXQGv1/S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bTvEAAAA2wAAAA8AAAAAAAAAAAAAAAAAmAIAAGRycy9k&#10;b3ducmV2LnhtbFBLBQYAAAAABAAEAPUAAACJAwAAAAA=&#10;" fillcolor="#0c0" stroked="f">
                        <v:shadow color="black" opacity="49150f" offset=".74833mm,.74833mm"/>
                        <v:textbox>
                          <w:txbxContent>
                            <w:p w14:paraId="77625A88"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35" o:spid="_x0000_s1060" style="position:absolute;left:1160;top:1564;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8OG8EA&#10;AADbAAAADwAAAGRycy9kb3ducmV2LnhtbERPz2vCMBS+D/wfwhN2W1OFyaxGKYIwdxB0O3h8Ns+2&#10;2LyUJGrWv345CDt+fL+X62g6cSfnW8sKJlkOgriyuuVawc/39u0DhA/IGjvLpOCXPKxXo5clFto+&#10;+ED3Y6hFCmFfoIImhL6Q0lcNGfSZ7YkTd7HOYEjQ1VI7fKRw08lpns+kwZZTQ4M9bRqqrsebUTCc&#10;z/s46NNXWeJ7HNx+Ny/lTqnXcSwXIALF8C9+uj+1gllan76k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DhvBAAAA2wAAAA8AAAAAAAAAAAAAAAAAmAIAAGRycy9kb3du&#10;cmV2LnhtbFBLBQYAAAAABAAEAPUAAACGAwAAAAA=&#10;" fillcolor="#0c0" stroked="f">
                        <v:shadow color="black" opacity="49150f" offset=".74833mm,.74833mm"/>
                        <v:textbox>
                          <w:txbxContent>
                            <w:p w14:paraId="6A85CBB5"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36" o:spid="_x0000_s1061" style="position:absolute;left:868;top:1564;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rgMQA&#10;AADbAAAADwAAAGRycy9kb3ducmV2LnhtbESPQWsCMRSE7wX/Q3iCt5q1oNitURahoB6E2h56fG5e&#10;dxc3L0sSNe6vN0LB4zAz3zCLVTStuJDzjWUFk3EGgri0uuFKwc/35+schA/IGlvLpOBGHlbLwcsC&#10;c22v/EWXQ6hEgrDPUUEdQpdL6cuaDPqx7YiT92edwZCkq6R2eE1w08q3LJtJgw2nhRo7WtdUng5n&#10;o6A/Hvex17+7osBp7N1++17IrVKjYSw+QASK4Rn+b2+0gtkEHl/S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zq4DEAAAA2wAAAA8AAAAAAAAAAAAAAAAAmAIAAGRycy9k&#10;b3ducmV2LnhtbFBLBQYAAAAABAAEAPUAAACJAwAAAAA=&#10;" fillcolor="#0c0" stroked="f">
                        <v:shadow color="black" opacity="49150f" offset=".74833mm,.74833mm"/>
                        <v:textbox>
                          <w:txbxContent>
                            <w:p w14:paraId="4B0B1D08"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37" o:spid="_x0000_s1062" style="position:absolute;left:576;top:1564;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198QA&#10;AADbAAAADwAAAGRycy9kb3ducmV2LnhtbESPT2sCMRTE74LfITyhN80qVNqtURZBqB4E/xx6fG5e&#10;dxc3L0uSatxP3xSEHoeZ+Q2zWEXTihs531hWMJ1kIIhLqxuuFJxPm/EbCB+QNbaWScGDPKyWw8EC&#10;c23vfKDbMVQiQdjnqKAOocul9GVNBv3EdsTJ+7bOYEjSVVI7vCe4aeUsy+bSYMNpocaO1jWV1+OP&#10;UdBfLvvY669dUeBr7N1++17IrVIvo1h8gAgUw3/42f7UCuYz+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NffEAAAA2wAAAA8AAAAAAAAAAAAAAAAAmAIAAGRycy9k&#10;b3ducmV2LnhtbFBLBQYAAAAABAAEAPUAAACJAwAAAAA=&#10;" fillcolor="#0c0" stroked="f">
                        <v:shadow color="black" opacity="49150f" offset=".74833mm,.74833mm"/>
                        <v:textbox>
                          <w:txbxContent>
                            <w:p w14:paraId="47AD37E1"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38" o:spid="_x0000_s1063" style="position:absolute;left:4076;top:1238;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e9cMA&#10;AADbAAAADwAAAGRycy9kb3ducmV2LnhtbESPwWrDMBBE74X+g9hCb43cFExwo4QQCPhUsBsSeluk&#10;jWVirVxLie2/rwqFHoeZecOst5PrxJ2G0HpW8LrIQBBrb1puFBw/Dy8rECEiG+w8k4KZAmw3jw9r&#10;LIwfuaJ7HRuRIBwKVGBj7Aspg7bkMCx8T5y8ix8cxiSHRpoBxwR3nVxmWS4dtpwWLPa0t6Sv9c0p&#10;WOnqay7Psz59N92HdzdrsJyUen6adu8gIk3xP/zXLo2C/A1+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Ce9cMAAADbAAAADwAAAAAAAAAAAAAAAACYAgAAZHJzL2Rv&#10;d25yZXYueG1sUEsFBgAAAAAEAAQA9QAAAIgDAAAAAA==&#10;" fillcolor="#335ee7" stroked="f">
                        <v:shadow color="black" opacity="49150f" offset=".74833mm,.74833mm"/>
                        <v:textbox>
                          <w:txbxContent>
                            <w:p w14:paraId="15294736"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39" o:spid="_x0000_s1064" style="position:absolute;left:3784;top:1238;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jRcMA&#10;AADeAAAADwAAAGRycy9kb3ducmV2LnhtbERPz2vCMBS+D/wfwhO8zbQ9VOmMMoRBTwN1bOz2SN6a&#10;sualNrG2/705DHb8+H7vDpPrxEhDaD0ryNcZCGLtTcuNgo/L2/MWRIjIBjvPpGCmAIf94mmHlfF3&#10;PtF4jo1IIRwqVGBj7Cspg7bkMKx9T5y4Hz84jAkOjTQD3lO462SRZaV02HJqsNjT0ZL+Pd+cgq0+&#10;fc/116w/r0337t3NGqwnpVbL6fUFRKQp/ov/3LVRsCnzIu1Nd9IV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sjRcMAAADeAAAADwAAAAAAAAAAAAAAAACYAgAAZHJzL2Rv&#10;d25yZXYueG1sUEsFBgAAAAAEAAQA9QAAAIgDAAAAAA==&#10;" fillcolor="#335ee7" stroked="f">
                        <v:shadow color="black" opacity="49150f" offset=".74833mm,.74833mm"/>
                        <v:textbox>
                          <w:txbxContent>
                            <w:p w14:paraId="1638180B"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40" o:spid="_x0000_s1065" style="position:absolute;left:3492;top:1238;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G3sUA&#10;AADeAAAADwAAAGRycy9kb3ducmV2LnhtbESPT2sCMRTE70K/Q3iF3jSrB/+sRpGCsCdBWxRvj+S5&#10;Wdy8bDdRd799IxR6HGbmN8xq07laPKgNlWcF41EGglh7U3Gp4PtrN5yDCBHZYO2ZFPQUYLN+G6ww&#10;N/7JB3ocYykShEOOCmyMTS5l0JYchpFviJN39a3DmGRbStPiM8FdLSdZNpUOK04LFhv6tKRvx7tT&#10;MNeHS1+ce336Keu9d3drsOiU+njvtksQkbr4H/5rF0bBbDqeLOB1J1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4bexQAAAN4AAAAPAAAAAAAAAAAAAAAAAJgCAABkcnMv&#10;ZG93bnJldi54bWxQSwUGAAAAAAQABAD1AAAAigMAAAAA&#10;" fillcolor="#335ee7" stroked="f">
                        <v:shadow color="black" opacity="49150f" offset=".74833mm,.74833mm"/>
                        <v:textbox>
                          <w:txbxContent>
                            <w:p w14:paraId="543CE167"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41" o:spid="_x0000_s1066" style="position:absolute;left:3201;top:1238;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lp8YA&#10;AADeAAAADwAAAGRycy9kb3ducmV2LnhtbESPT2vCMBjG7wO/Q3iF3WaqY+o6oxRhMHcQrB52fG3e&#10;tcXmTUmiZv30y2Gw48Pzj99qE00nbuR8a1nBdJKBIK6sbrlWcDq+Py1B+ICssbNMCn7Iw2Y9elhh&#10;ru2dD3QrQy3SCPscFTQh9LmUvmrIoJ/Ynjh539YZDEm6WmqH9zRuOjnLsrk02HJ6aLCnbUPVpbwa&#10;BcP5vI+D/vosCnyJg9vvXgu5U+pxHIs3EIFi+A//tT+0gsV8+pwAEk5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Klp8YAAADeAAAADwAAAAAAAAAAAAAAAACYAgAAZHJz&#10;L2Rvd25yZXYueG1sUEsFBgAAAAAEAAQA9QAAAIsDAAAAAA==&#10;" fillcolor="#0c0" stroked="f">
                        <v:shadow color="black" opacity="49150f" offset=".74833mm,.74833mm"/>
                        <v:textbox>
                          <w:txbxContent>
                            <w:p w14:paraId="1FC04537"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42" o:spid="_x0000_s1067" style="position:absolute;left:2909;top:1238;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APMgA&#10;AADeAAAADwAAAGRycy9kb3ducmV2LnhtbESPQWsCMRSE74X+h/AKvdXsttTqapSlIGgPQm0PHp+b&#10;5+7i5mVJosb99U2h0OMwM98w82U0nbiQ861lBfkoA0FcWd1yreD7a/U0AeEDssbOMim4kYfl4v5u&#10;joW2V/6kyy7UIkHYF6igCaEvpPRVQwb9yPbEyTtaZzAk6WqpHV4T3HTyOcvG0mDLaaHBnt4bqk67&#10;s1EwHA7bOOj9R1niaxzcdjMt5Uapx4dYzkAEiuE//NdeawVv4/wlh9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rgA8yAAAAN4AAAAPAAAAAAAAAAAAAAAAAJgCAABk&#10;cnMvZG93bnJldi54bWxQSwUGAAAAAAQABAD1AAAAjQMAAAAA&#10;" fillcolor="#0c0" stroked="f">
                        <v:shadow color="black" opacity="49150f" offset=".74833mm,.74833mm"/>
                        <v:textbox>
                          <w:txbxContent>
                            <w:p w14:paraId="6941B5DB"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43" o:spid="_x0000_s1068" style="position:absolute;left:2617;top:1238;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eS8gA&#10;AADeAAAADwAAAGRycy9kb3ducmV2LnhtbESPS2vDMBCE74X+B7GB3ho5Kc3DiRJModD0EMjjkOPG&#10;2tgm1spIaqL611eFQo/DzHzDLNfRtOJGzjeWFYyGGQji0uqGKwXHw/vzDIQPyBpby6TgmzysV48P&#10;S8y1vfOObvtQiQRhn6OCOoQul9KXNRn0Q9sRJ+9incGQpKukdnhPcNPKcZZNpMGG00KNHb3VVF73&#10;X0ZBfz5vY69Pn0WBr7F32828kBulngaxWIAIFMN/+K/9oRVMJ6OXMfzeS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fJ5LyAAAAN4AAAAPAAAAAAAAAAAAAAAAAJgCAABk&#10;cnMvZG93bnJldi54bWxQSwUGAAAAAAQABAD1AAAAjQMAAAAA&#10;" fillcolor="#0c0" stroked="f">
                        <v:shadow color="black" opacity="49150f" offset=".74833mm,.74833mm"/>
                        <v:textbox>
                          <w:txbxContent>
                            <w:p w14:paraId="76839D3F"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44" o:spid="_x0000_s1069" style="position:absolute;left:2326;top:1238;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70MgA&#10;AADeAAAADwAAAGRycy9kb3ducmV2LnhtbESPS2vDMBCE74X+B7GB3ho5Dc3DiRJModD0EMjjkOPG&#10;2tgm1spIaqL611eFQo/DzHzDLNfRtOJGzjeWFYyGGQji0uqGKwXHw/vzDIQPyBpby6TgmzysV48P&#10;S8y1vfOObvtQiQRhn6OCOoQul9KXNRn0Q9sRJ+9incGQpKukdnhPcNPKlyybSIMNp4UaO3qrqbzu&#10;v4yC/nzexl6fPosCX2Pvtpt5ITdKPQ1isQARKIb/8F/7QyuYTkbjMfzeS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DvQyAAAAN4AAAAPAAAAAAAAAAAAAAAAAJgCAABk&#10;cnMvZG93bnJldi54bWxQSwUGAAAAAAQABAD1AAAAjQMAAAAA&#10;" fillcolor="#0c0" stroked="f">
                        <v:shadow color="black" opacity="49150f" offset=".74833mm,.74833mm"/>
                        <v:textbox>
                          <w:txbxContent>
                            <w:p w14:paraId="213CC1B0"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45" o:spid="_x0000_s1070" style="position:absolute;left:2013;top:1238;width:31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jpMgA&#10;AADeAAAADwAAAGRycy9kb3ducmV2LnhtbESPQUvDQBSE74L/YXmCN7uJ1qox2xKEQuuhYO2hx9fs&#10;Mwlm34bdtd3m17tCweMwM98w5SKaXhzJ+c6ygnySgSCure64UbD7XN49g/ABWWNvmRScycNifn1V&#10;YqHtiT/ouA2NSBD2BSpoQxgKKX3dkkE/sQNx8r6sMxiSdI3UDk8Jbnp5n2UzabDjtNDiQG8t1d/b&#10;H6NgPBw2cdT796rCxzi6zfqlkmulbm9i9QoiUAz/4Ut7pRU8zfKHKfzdS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2aOkyAAAAN4AAAAPAAAAAAAAAAAAAAAAAJgCAABk&#10;cnMvZG93bnJldi54bWxQSwUGAAAAAAQABAD1AAAAjQMAAAAA&#10;" fillcolor="#0c0" stroked="f">
                        <v:shadow color="black" opacity="49150f" offset=".74833mm,.74833mm"/>
                        <v:textbox>
                          <w:txbxContent>
                            <w:p w14:paraId="3C8F87C9"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46" o:spid="_x0000_s1071" style="position:absolute;left:1743;top:1238;width:27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GP8gA&#10;AADeAAAADwAAAGRycy9kb3ducmV2LnhtbESPS2vDMBCE74X+B7GB3ho5LXk5UYIpFJoeAnkcctxY&#10;G9vEWhlJTVT/+qpQ6HGYmW+Y5TqaVtzI+caygtEwA0FcWt1wpeB4eH+egfABWWNrmRR8k4f16vFh&#10;ibm2d97RbR8qkSDsc1RQh9DlUvqyJoN+aDvi5F2sMxiSdJXUDu8Jblr5kmUTabDhtFBjR281ldf9&#10;l1HQn8/b2OvTZ1HgOPZuu5kXcqPU0yAWCxCBYvgP/7U/tILpZPQ6ht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lQY/yAAAAN4AAAAPAAAAAAAAAAAAAAAAAJgCAABk&#10;cnMvZG93bnJldi54bWxQSwUGAAAAAAQABAD1AAAAjQMAAAAA&#10;" fillcolor="#0c0" stroked="f">
                        <v:shadow color="black" opacity="49150f" offset=".74833mm,.74833mm"/>
                        <v:textbox>
                          <w:txbxContent>
                            <w:p w14:paraId="15F04C5E"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47" o:spid="_x0000_s1072" style="position:absolute;left:1451;top:1238;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YSMgA&#10;AADeAAAADwAAAGRycy9kb3ducmV2LnhtbESPQWsCMRSE74X+h/AKvdWsLd3qapSlIGgPQm0PHp+b&#10;5+7i5mVJosb99U2h0OMwM98w82U0nbiQ861lBeNRBoK4srrlWsH31+ppAsIHZI2dZVJwIw/Lxf3d&#10;HAttr/xJl12oRYKwL1BBE0JfSOmrhgz6ke2Jk3e0zmBI0tVSO7wmuOnkc5bl0mDLaaHBnt4bqk67&#10;s1EwHA7bOOj9R1niaxzcdjMt5Uapx4dYzkAEiuE//NdeawVv+fglh9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R5hIyAAAAN4AAAAPAAAAAAAAAAAAAAAAAJgCAABk&#10;cnMvZG93bnJldi54bWxQSwUGAAAAAAQABAD1AAAAjQMAAAAA&#10;" fillcolor="#0c0" stroked="f">
                        <v:shadow color="black" opacity="49150f" offset=".74833mm,.74833mm"/>
                        <v:textbox>
                          <w:txbxContent>
                            <w:p w14:paraId="4221AC72"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48" o:spid="_x0000_s1073" style="position:absolute;left:1160;top:1238;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08gA&#10;AADeAAAADwAAAGRycy9kb3ducmV2LnhtbESPS2vDMBCE74X+B7GB3ho5Lc3DiRJModD0EMjjkOPG&#10;2tgm1spIaqL611eFQo7DzHzDLFbRtOJKzjeWFYyGGQji0uqGKwWH/cfzFIQPyBpby6Tghzyslo8P&#10;C8y1vfGWrrtQiQRhn6OCOoQul9KXNRn0Q9sRJ+9sncGQpKukdnhLcNPKlywbS4MNp4UaO3qvqbzs&#10;vo2C/nTaxF4fv4oC32LvNutZIddKPQ1iMQcRKIZ7+L/9qRVMxqPXCfzdS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Cz3TyAAAAN4AAAAPAAAAAAAAAAAAAAAAAJgCAABk&#10;cnMvZG93bnJldi54bWxQSwUGAAAAAAQABAD1AAAAjQMAAAAA&#10;" fillcolor="#0c0" stroked="f">
                        <v:shadow color="black" opacity="49150f" offset=".74833mm,.74833mm"/>
                        <v:textbox>
                          <w:txbxContent>
                            <w:p w14:paraId="02C84F32"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49" o:spid="_x0000_s1074" style="position:absolute;left:868;top:1238;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pocQA&#10;AADeAAAADwAAAGRycy9kb3ducmV2LnhtbERPz2vCMBS+D/wfwhN2m6mOqeuMUoTB3EGwetjx2by1&#10;xealJFGz/vXLYbDjx/d7tYmmEzdyvrWsYDrJQBBXVrdcKzgd35+WIHxA1thZJgU/5GGzHj2sMNf2&#10;zge6laEWKYR9jgqaEPpcSl81ZNBPbE+cuG/rDIYEXS21w3sKN52cZdlcGmw5NTTY07ah6lJejYLh&#10;fN7HQX99FgW+xMHtd6+F3Cn1OI7FG4hAMfyL/9wfWsFiPn1Oe9Odd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qaHEAAAA3gAAAA8AAAAAAAAAAAAAAAAAmAIAAGRycy9k&#10;b3ducmV2LnhtbFBLBQYAAAAABAAEAPUAAACJAwAAAAA=&#10;" fillcolor="#0c0" stroked="f">
                        <v:shadow color="black" opacity="49150f" offset=".74833mm,.74833mm"/>
                        <v:textbox>
                          <w:txbxContent>
                            <w:p w14:paraId="71DBEA73"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50" o:spid="_x0000_s1075" style="position:absolute;left:576;top:1238;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MOsgA&#10;AADeAAAADwAAAGRycy9kb3ducmV2LnhtbESPS2vDMBCE74X+B7GF3ho5Kc3DiRJMoND0EMjjkOPG&#10;2tgm1spIaqL611eFQo/DzHzDLFbRtOJGzjeWFQwHGQji0uqGKwXHw/vLFIQPyBpby6Tgmzyslo8P&#10;C8y1vfOObvtQiQRhn6OCOoQul9KXNRn0A9sRJ+9incGQpKukdnhPcNPKUZaNpcGG00KNHa1rKq/7&#10;L6OgP5+3sdenz6LAt9i77WZWyI1Sz0+xmIMIFMN/+K/9oRVMxsPXGfzeS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2Aw6yAAAAN4AAAAPAAAAAAAAAAAAAAAAAJgCAABk&#10;cnMvZG93bnJldi54bWxQSwUGAAAAAAQABAD1AAAAjQMAAAAA&#10;" fillcolor="#0c0" stroked="f">
                        <v:shadow color="black" opacity="49150f" offset=".74833mm,.74833mm"/>
                        <v:textbox>
                          <w:txbxContent>
                            <w:p w14:paraId="48A4A035"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51" o:spid="_x0000_s1076" style="position:absolute;left:4076;top:912;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K48UA&#10;AADeAAAADwAAAGRycy9kb3ducmV2LnhtbESPy2rDMBBF94H+g5hCd4nsUpLgWjYlEPCqkLS0dDdI&#10;U8vUGrmWkth/Hy0CWV7ui1PWk+vFmcbQeVaQrzIQxNqbjlsFnx/75RZEiMgGe8+kYKYAdfWwKLEw&#10;/sIHOh9jK9IIhwIV2BiHQsqgLTkMKz8QJ+/Xjw5jkmMrzYiXNO56+Zxla+mw4/RgcaCdJf13PDkF&#10;W334mZvvWX/9t/27dydrsJmUenqc3l5BRJriPXxrN0bBZp2/JICEk1BAV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srjxQAAAN4AAAAPAAAAAAAAAAAAAAAAAJgCAABkcnMv&#10;ZG93bnJldi54bWxQSwUGAAAAAAQABAD1AAAAigMAAAAA&#10;" fillcolor="#335ee7" stroked="f">
                        <v:shadow color="black" opacity="49150f" offset=".74833mm,.74833mm"/>
                        <v:textbox>
                          <w:txbxContent>
                            <w:p w14:paraId="7B63E66A"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52" o:spid="_x0000_s1077" style="position:absolute;left:3784;top:912;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5veMUA&#10;AADeAAAADwAAAGRycy9kb3ducmV2LnhtbESPQWsCMRSE7wX/Q3hCbzW7RaxsjVKEwp4EtSjeHsnr&#10;ZunmZd1E3f33jSB4HGbmG2ax6l0jrtSF2rOCfJKBINbe1Fwp+Nl/v81BhIhssPFMCgYKsFqOXhZY&#10;GH/jLV13sRIJwqFABTbGtpAyaEsOw8S3xMn79Z3DmGRXSdPhLcFdI9+zbCYd1pwWLLa0tqT/dhen&#10;YK63p6E8DvpwrpqNdxdrsOyVeh33X58gIvXxGX60S6PgY5ZPc7jfSV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m94xQAAAN4AAAAPAAAAAAAAAAAAAAAAAJgCAABkcnMv&#10;ZG93bnJldi54bWxQSwUGAAAAAAQABAD1AAAAigMAAAAA&#10;" fillcolor="#335ee7" stroked="f">
                        <v:shadow color="black" opacity="49150f" offset=".74833mm,.74833mm"/>
                        <v:textbox>
                          <w:txbxContent>
                            <w:p w14:paraId="77ACA7AD"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53" o:spid="_x0000_s1078" style="position:absolute;left:3492;top:912;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xD8UA&#10;AADeAAAADwAAAGRycy9kb3ducmV2LnhtbESPQWsCMRSE7wX/Q3iCt5pVipXVKCIIeyqopcXbI3lu&#10;Fjcv6ybq7r83hYLHYWa+YZbrztXiTm2oPCuYjDMQxNqbiksF38fd+xxEiMgGa8+koKcA69XgbYm5&#10;8Q/e0/0QS5EgHHJUYGNscimDtuQwjH1DnLyzbx3GJNtSmhYfCe5qOc2ymXRYcVqw2NDWkr4cbk7B&#10;XO9PffHb659rWX95d7MGi06p0bDbLEBE6uIr/N8ujILP2eRjCn930hW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PEPxQAAAN4AAAAPAAAAAAAAAAAAAAAAAJgCAABkcnMv&#10;ZG93bnJldi54bWxQSwUGAAAAAAQABAD1AAAAigMAAAAA&#10;" fillcolor="#335ee7" stroked="f">
                        <v:shadow color="black" opacity="49150f" offset=".74833mm,.74833mm"/>
                        <v:textbox>
                          <w:txbxContent>
                            <w:p w14:paraId="43E7F72A"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54" o:spid="_x0000_s1079" style="position:absolute;left:3201;top:912;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IrcgA&#10;AADeAAAADwAAAGRycy9kb3ducmV2LnhtbESPQUvDQBSE74L/YXmCN7uJ1qox2xKEQuuhYO2hx9fs&#10;Mwlm34bdtd3m17tCweMwM98w5SKaXhzJ+c6ygnySgSCure64UbD7XN49g/ABWWNvmRScycNifn1V&#10;YqHtiT/ouA2NSBD2BSpoQxgKKX3dkkE/sQNx8r6sMxiSdI3UDk8Jbnp5n2UzabDjtNDiQG8t1d/b&#10;H6NgPBw2cdT796rCxzi6zfqlkmulbm9i9QoiUAz/4Ut7pRU8zfLpA/zdS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NkityAAAAN4AAAAPAAAAAAAAAAAAAAAAAJgCAABk&#10;cnMvZG93bnJldi54bWxQSwUGAAAAAAQABAD1AAAAjQMAAAAA&#10;" fillcolor="#0c0" stroked="f">
                        <v:shadow color="black" opacity="49150f" offset=".74833mm,.74833mm"/>
                        <v:textbox>
                          <w:txbxContent>
                            <w:p w14:paraId="254981E2"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55" o:spid="_x0000_s1080" style="position:absolute;left:2909;top:912;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2cgA&#10;AADeAAAADwAAAGRycy9kb3ducmV2LnhtbESPS2vDMBCE74X+B7GB3ho5Jc3DiRJModD0EMjjkOPG&#10;2tgm1spIaqL611eFQo/DzHzDLNfRtOJGzjeWFYyGGQji0uqGKwXHw/vzDIQPyBpby6TgmzysV48P&#10;S8y1vfOObvtQiQRhn6OCOoQul9KXNRn0Q9sRJ+9incGQpKukdnhPcNPKlyybSIMNp4UaO3qrqbzu&#10;v4yC/nzexl6fPosCX2Pvtpt5ITdKPQ1isQARKIb/8F/7QyuYTkbjMfzeS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39DZyAAAAN4AAAAPAAAAAAAAAAAAAAAAAJgCAABk&#10;cnMvZG93bnJldi54bWxQSwUGAAAAAAQABAD1AAAAjQMAAAAA&#10;" fillcolor="#0c0" stroked="f">
                        <v:shadow color="black" opacity="49150f" offset=".74833mm,.74833mm"/>
                        <v:textbox>
                          <w:txbxContent>
                            <w:p w14:paraId="322D2B68"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56" o:spid="_x0000_s1081" style="position:absolute;left:2617;top:912;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1QsgA&#10;AADeAAAADwAAAGRycy9kb3ducmV2LnhtbESPS2vDMBCE74X+B7GB3ho5pXk5UYIpFJoeAnkcctxY&#10;G9vEWhlJTVT/+qpQ6HGYmW+Y5TqaVtzI+caygtEwA0FcWt1wpeB4eH+egfABWWNrmRR8k4f16vFh&#10;ibm2d97RbR8qkSDsc1RQh9DlUvqyJoN+aDvi5F2sMxiSdJXUDu8Jblr5kmUTabDhtFBjR281ldf9&#10;l1HQn8/b2OvTZ1HgOPZuu5kXcqPU0yAWCxCBYvgP/7U/tILpZPQ6ht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k3VCyAAAAN4AAAAPAAAAAAAAAAAAAAAAAJgCAABk&#10;cnMvZG93bnJldi54bWxQSwUGAAAAAAQABAD1AAAAjQMAAAAA&#10;" fillcolor="#0c0" stroked="f">
                        <v:shadow color="black" opacity="49150f" offset=".74833mm,.74833mm"/>
                        <v:textbox>
                          <w:txbxContent>
                            <w:p w14:paraId="0098D665"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57" o:spid="_x0000_s1082" style="position:absolute;left:2326;top:912;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rNcgA&#10;AADeAAAADwAAAGRycy9kb3ducmV2LnhtbESPQWsCMRSE74X+h/AKvdWspd3qapSlIGgPQm0PHp+b&#10;5+7i5mVJosb99U2h0OMwM98w82U0nbiQ861lBeNRBoK4srrlWsH31+ppAsIHZI2dZVJwIw/Lxf3d&#10;HAttr/xJl12oRYKwL1BBE0JfSOmrhgz6ke2Jk3e0zmBI0tVSO7wmuOnkc5bl0mDLaaHBnt4bqk67&#10;s1EwHA7bOOj9R1niaxzcdjMt5Uapx4dYzkAEiuE//NdeawVv+fglh9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Qes1yAAAAN4AAAAPAAAAAAAAAAAAAAAAAJgCAABk&#10;cnMvZG93bnJldi54bWxQSwUGAAAAAAQABAD1AAAAjQMAAAAA&#10;" fillcolor="#0c0" stroked="f">
                        <v:shadow color="black" opacity="49150f" offset=".74833mm,.74833mm"/>
                        <v:textbox>
                          <w:txbxContent>
                            <w:p w14:paraId="0CC9F49E"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58" o:spid="_x0000_s1083" style="position:absolute;left:2013;top:912;width:31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B8YA&#10;AADeAAAADwAAAGRycy9kb3ducmV2LnhtbESPy2oCMRSG94LvEE6hO81Y8NKpUQahUF0IXhZdHien&#10;M0MnJ0OSajpPbxaCy5//xrdcR9OKKznfWFYwGWcgiEurG64UnE+fowUIH5A1tpZJwT95WK+GgyXm&#10;2t74QNdjqEQaYZ+jgjqELpfSlzUZ9GPbESfvxzqDIUlXSe3wlsZNK9+ybCYNNpweauxoU1P5e/wz&#10;CvrLZR97/b0rCpzG3u2374XcKvX6EosPEIFieIYf7S+tYD6bTBNAwkk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1AB8YAAADeAAAADwAAAAAAAAAAAAAAAACYAgAAZHJz&#10;L2Rvd25yZXYueG1sUEsFBgAAAAAEAAQA9QAAAIsDAAAAAA==&#10;" fillcolor="#0c0" stroked="f">
                        <v:shadow color="black" opacity="49150f" offset=".74833mm,.74833mm"/>
                        <v:textbox>
                          <w:txbxContent>
                            <w:p w14:paraId="0F6098B7"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59" o:spid="_x0000_s1084" style="position:absolute;left:1743;top:912;width:27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GBMgA&#10;AADeAAAADwAAAGRycy9kb3ducmV2LnhtbESPS2vDMBCE74X+B7GB3ho5pXk5UYIpFJoeAnkcctxY&#10;G9vEWhlJTVT/+qpQ6HGYmW+Y5TqaVtzI+caygtEwA0FcWt1wpeB4eH+egfABWWNrmRR8k4f16vFh&#10;ibm2d97RbR8qkSDsc1RQh9DlUvqyJoN+aDvi5F2sMxiSdJXUDu8Jblr5kmUTabDhtFBjR281ldf9&#10;l1HQn8/b2OvTZ1HgOPZuu5kXcqPU0yAWCxCBYvgP/7U/tILpZDR+hd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kYEyAAAAN4AAAAPAAAAAAAAAAAAAAAAAJgCAABk&#10;cnMvZG93bnJldi54bWxQSwUGAAAAAAQABAD1AAAAjQMAAAAA&#10;" fillcolor="#0c0" stroked="f">
                        <v:shadow color="black" opacity="49150f" offset=".74833mm,.74833mm"/>
                        <v:textbox>
                          <w:txbxContent>
                            <w:p w14:paraId="36E45565"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60" o:spid="_x0000_s1085" style="position:absolute;left:1451;top:912;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jn8cA&#10;AADeAAAADwAAAGRycy9kb3ducmV2LnhtbESPQWsCMRSE70L/Q3iCN81aWFtXoyyFQu1BqO3B43Pz&#10;3F3cvCxJqnF/fVMo9DjMzDfMehtNJ67kfGtZwXyWgSCurG65VvD1+Tp9BuEDssbOMim4k4ft5mG0&#10;xkLbG3/Q9RBqkSDsC1TQhNAXUvqqIYN+Znvi5J2tMxiSdLXUDm8Jbjr5mGULabDltNBgTy8NVZfD&#10;t1EwnE77OOjje1liHge33y1LuVNqMo7lCkSgGP7Df+03reBpMc9z+L2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K45/HAAAA3gAAAA8AAAAAAAAAAAAAAAAAmAIAAGRy&#10;cy9kb3ducmV2LnhtbFBLBQYAAAAABAAEAPUAAACMAwAAAAA=&#10;" fillcolor="#0c0" stroked="f">
                        <v:shadow color="black" opacity="49150f" offset=".74833mm,.74833mm"/>
                        <v:textbox>
                          <w:txbxContent>
                            <w:p w14:paraId="31096F9C"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61" o:spid="_x0000_s1086" style="position:absolute;left:1160;top:912;width:29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96McA&#10;AADeAAAADwAAAGRycy9kb3ducmV2LnhtbESPQWsCMRSE74X+h/AK3mrWgtu6GmUpFNSDUNuDx+fm&#10;ubt087IkUeP+elMo9DjMzDfMYhVNJy7kfGtZwWScgSCurG65VvD99fH8BsIHZI2dZVJwIw+r5ePD&#10;Agttr/xJl32oRYKwL1BBE0JfSOmrhgz6se2Jk3eyzmBI0tVSO7wmuOnkS5bl0mDLaaHBnt4bqn72&#10;Z6NgOB53cdCHbVniNA5ut5mVcqPU6CmWcxCBYvgP/7XXWsFrPpnm8HsnXQ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fejHAAAA3gAAAA8AAAAAAAAAAAAAAAAAmAIAAGRy&#10;cy9kb3ducmV2LnhtbFBLBQYAAAAABAAEAPUAAACMAwAAAAA=&#10;" fillcolor="#0c0" stroked="f">
                        <v:shadow color="black" opacity="49150f" offset=".74833mm,.74833mm"/>
                        <v:textbox>
                          <w:txbxContent>
                            <w:p w14:paraId="1BB76083"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62" o:spid="_x0000_s1087" style="position:absolute;left:868;top:912;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Yc8cA&#10;AADeAAAADwAAAGRycy9kb3ducmV2LnhtbESPQWsCMRSE70L/Q3gFb5q1oNbVKEuhoB6EWg8en5vX&#10;3aWblyVJNe6vbwoFj8PMfMOsNtG04krON5YVTMYZCOLS6oYrBafP99ErCB+QNbaWScGdPGzWT4MV&#10;5tre+IOux1CJBGGfo4I6hC6X0pc1GfRj2xEn78s6gyFJV0nt8JbgppUvWTaTBhtOCzV29FZT+X38&#10;MQr6y+UQe33eFwVOY+8Ou0Uhd0oNn2OxBBEohkf4v73VCuazyXQOf3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U2HPHAAAA3gAAAA8AAAAAAAAAAAAAAAAAmAIAAGRy&#10;cy9kb3ducmV2LnhtbFBLBQYAAAAABAAEAPUAAACMAwAAAAA=&#10;" fillcolor="#0c0" stroked="f">
                        <v:shadow color="black" opacity="49150f" offset=".74833mm,.74833mm"/>
                        <v:textbox>
                          <w:txbxContent>
                            <w:p w14:paraId="097FC53F" w14:textId="77777777" w:rsidR="00A5277B" w:rsidRDefault="00A5277B" w:rsidP="00166E63">
                              <w:pPr>
                                <w:autoSpaceDE w:val="0"/>
                                <w:autoSpaceDN w:val="0"/>
                                <w:adjustRightInd w:val="0"/>
                                <w:rPr>
                                  <w:rFonts w:ascii="Arial" w:hAnsi="Arial" w:cs="Arial"/>
                                  <w:color w:val="000000"/>
                                  <w:sz w:val="52"/>
                                  <w:szCs w:val="52"/>
                                </w:rPr>
                              </w:pPr>
                            </w:p>
                          </w:txbxContent>
                        </v:textbox>
                      </v:rect>
                      <v:rect id="Rectangle 163" o:spid="_x0000_s1088" style="position:absolute;left:576;top:912;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MAcQA&#10;AADeAAAADwAAAGRycy9kb3ducmV2LnhtbERPy2oCMRTdC/5DuIXuNGPBR6dGGYRCdSH4WHR5ndzO&#10;DJ3cDEmq6Xy9WQguD+e9XEfTiis531hWMBlnIIhLqxuuFJxPn6MFCB+QNbaWScE/eVivhoMl5tre&#10;+EDXY6hECmGfo4I6hC6X0pc1GfRj2xEn7sc6gyFBV0nt8JbCTSvfsmwmDTacGmrsaFNT+Xv8Mwr6&#10;y2Ufe/29Kwqcxt7tt++F3Cr1+hKLDxCBYniKH+4vrWA+m0zT3nQnX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LTAHEAAAA3gAAAA8AAAAAAAAAAAAAAAAAmAIAAGRycy9k&#10;b3ducmV2LnhtbFBLBQYAAAAABAAEAPUAAACJAwAAAAA=&#10;" fillcolor="#0c0" stroked="f">
                        <v:shadow color="black" opacity="49150f" offset=".74833mm,.74833mm"/>
                        <v:textbox>
                          <w:txbxContent>
                            <w:p w14:paraId="7EA29514" w14:textId="77777777" w:rsidR="00A5277B" w:rsidRDefault="00A5277B" w:rsidP="00166E63">
                              <w:pPr>
                                <w:autoSpaceDE w:val="0"/>
                                <w:autoSpaceDN w:val="0"/>
                                <w:adjustRightInd w:val="0"/>
                                <w:rPr>
                                  <w:rFonts w:ascii="Arial" w:hAnsi="Arial" w:cs="Arial"/>
                                  <w:color w:val="000000"/>
                                  <w:sz w:val="52"/>
                                  <w:szCs w:val="52"/>
                                </w:rPr>
                              </w:pPr>
                            </w:p>
                          </w:txbxContent>
                        </v:textbox>
                      </v:rect>
                      <v:line id="Line 164" o:spid="_x0000_s1089" style="position:absolute;visibility:visible;mso-wrap-style:square" from="576,912" to="436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uYCsYAAADeAAAADwAAAGRycy9kb3ducmV2LnhtbESPQU8CMRSE7yb+h+aZcJMuGhEWCjFG&#10;g/FiQLg/2sfuYvvabAu7/ntKYuJxMjPfZObL3llxpjY2nhWMhgUIYu1Nw5WC7ff7/QRETMgGrWdS&#10;8EsRlovbmzmWxne8pvMmVSJDOJaooE4plFJGXZPDOPSBOHsH3zpMWbaVNC12Ge6sfCiKsXTYcF6o&#10;MdBrTfpnc3IK9HG1WofHt22Xms+d/QpxavdaqcFd/zIDkahP/+G/9odR8DwePU3heidf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bmArGAAAA3gAAAA8AAAAAAAAA&#10;AAAAAAAAoQIAAGRycy9kb3ducmV2LnhtbFBLBQYAAAAABAAEAPkAAACUAwAAAAA=&#10;" strokeweight="2.25pt">
                        <v:stroke endcap="square"/>
                        <v:shadow color="black" opacity="49150f" offset=".74833mm,.74833mm"/>
                      </v:line>
                      <v:line id="Line 165" o:spid="_x0000_s1090" style="position:absolute;visibility:visible;mso-wrap-style:square" from="576,2216" to="4367,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tBMYAAADeAAAADwAAAGRycy9kb3ducmV2LnhtbESPQUsDMRSE70L/Q3iCN5u1pauuTYtI&#10;S4uX0lrvz+S5uzZ5CZvY3f57Iwgeh5n5hpkvB2fFmbrYelZwNy5AEGtvWq4VHN/Wtw8gYkI2aD2T&#10;ggtFWC5GV3OsjO95T+dDqkWGcKxQQZNSqKSMuiGHcewDcfY+fecwZdnV0nTYZ7izclIUpXTYcl5o&#10;MNBLQ/p0+HYK9Ndmsw/T1bFP7eu73YX4aD+0UjfXw/MTiERD+g//tbdGwX05mZXweydf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hbQTGAAAA3gAAAA8AAAAAAAAA&#10;AAAAAAAAoQIAAGRycy9kb3ducmV2LnhtbFBLBQYAAAAABAAEAPkAAACUAwAAAAA=&#10;" strokeweight="2.25pt">
                        <v:stroke endcap="square"/>
                        <v:shadow color="black" opacity="49150f" offset=".74833mm,.74833mm"/>
                      </v:line>
                      <v:line id="Line 166" o:spid="_x0000_s1091" style="position:absolute;visibility:visible;mso-wrap-style:square" from="576,912" to="576,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n8YAAADeAAAADwAAAGRycy9kb3ducmV2LnhtbESPQU8CMRSE7yb+h+aZeJOuEEAWCjEG&#10;gvFiQLg/2sfuYvvabCu7/ntrYuJxMjPfZBar3llxpTY2nhU8DgoQxNqbhisFh4/NwxOImJANWs+k&#10;4JsirJa3Nwssje94R9d9qkSGcCxRQZ1SKKWMuiaHceADcfbOvnWYsmwraVrsMtxZOSyKiXTYcF6o&#10;MdBLTfpz/+UU6Mt2uwuj9aFLzdvRvoc4syet1P1d/zwHkahP/+G/9qtRMJ0Mx1P4vZOv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tyJ/GAAAA3gAAAA8AAAAAAAAA&#10;AAAAAAAAoQIAAGRycy9kb3ducmV2LnhtbFBLBQYAAAAABAAEAPkAAACUAwAAAAA=&#10;" strokeweight="2.25pt">
                        <v:stroke endcap="square"/>
                        <v:shadow color="black" opacity="49150f" offset=".74833mm,.74833mm"/>
                      </v:line>
                      <v:line id="Line 167" o:spid="_x0000_s1092" style="position:absolute;visibility:visible;mso-wrap-style:square" from="3492,912" to="3492,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X+pcIAAADeAAAADwAAAGRycy9kb3ducmV2LnhtbERPTWvCQBC9F/wPywi91YmRqqSuooLU&#10;ixRj6XnIjklodjZk1xj/ffcg9Ph436vNYBvVc+drJxqmkwQUS+FMLaWG78vhbQnKBxJDjRPW8GAP&#10;m/XoZUWZcXc5c5+HUsUQ8RlpqEJoM0RfVGzJT1zLErmr6yyFCLsSTUf3GG4bTJNkjpZqiQ0Vtbyv&#10;uPjNb1bD52n3QHRfS9q7pDjO8utPir3Wr+Nh+wEq8BD+xU/30WhYzNP3uDfeiVcA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X+pcIAAADeAAAADwAAAAAAAAAAAAAA&#10;AAChAgAAZHJzL2Rvd25yZXYueG1sUEsFBgAAAAAEAAQA+QAAAJADAAAAAA==&#10;" strokeweight="1pt">
                        <v:shadow color="black" opacity="49150f" offset=".74833mm,.74833mm"/>
                      </v:line>
                      <v:line id="Line 168" o:spid="_x0000_s1093" style="position:absolute;visibility:visible;mso-wrap-style:square" from="4367,912" to="4367,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75dsYAAADeAAAADwAAAGRycy9kb3ducmV2LnhtbESPQU8CMRSE7yb+h+aZeJOuEBAWCjEG&#10;gvFiQLg/2sfuYvvabCu7/ntrYuJxMjPfZBar3llxpTY2nhU8DgoQxNqbhisFh4/NwxRETMgGrWdS&#10;8E0RVsvbmwWWxne8o+s+VSJDOJaooE4plFJGXZPDOPCBOHtn3zpMWbaVNC12Ge6sHBbFRDpsOC/U&#10;GOilJv25/3IK9GW73YXR+tCl5u1o30Oc2ZNW6v6uf56DSNSn//Bf+9UoeJoMxzP4vZOv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XbGAAAA3gAAAA8AAAAAAAAA&#10;AAAAAAAAoQIAAGRycy9kb3ducmV2LnhtbFBLBQYAAAAABAAEAPkAAACUAwAAAAA=&#10;" strokeweight="2.25pt">
                        <v:stroke endcap="square"/>
                        <v:shadow color="black" opacity="49150f" offset=".74833mm,.74833mm"/>
                      </v:line>
                      <v:line id="Line 169" o:spid="_x0000_s1094" style="position:absolute;visibility:visible;mso-wrap-style:square" from="868,912" to="868,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84HsMAAADeAAAADwAAAGRycy9kb3ducmV2LnhtbESPTWvCQBCG7wX/wzKCtzoxQirRVVQo&#10;eimlafE8ZMckmJ0N2W2M/949FHp8eb94NrvRtmrg3jdONCzmCSiW0plGKg0/3++vK1A+kBhqnbCG&#10;B3vYbScvG8qNu8sXD0WoVBwRn5OGOoQuR/RlzZb83HUs0bu63lKIsq/Q9HSP47bFNEkytNRIfKip&#10;42PN5a34tRpOH4cHovtc0dEl5XlZXC8pDlrPpuN+DSrwGP7Df+2z0fCWpVkEiDgRBXD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OB7DAAAA3gAAAA8AAAAAAAAAAAAA&#10;AAAAoQIAAGRycy9kb3ducmV2LnhtbFBLBQYAAAAABAAEAPkAAACRAwAAAAA=&#10;" strokeweight="1pt">
                        <v:shadow color="black" opacity="49150f" offset=".74833mm,.74833mm"/>
                      </v:line>
                      <v:line id="Line 170" o:spid="_x0000_s1095" style="position:absolute;visibility:visible;mso-wrap-style:square" from="1160,912" to="1160,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phMUAAADeAAAADwAAAGRycy9kb3ducmV2LnhtbESPQWvCQBSE70L/w/KE3vTFCFWjq7RC&#10;qZcipsXzI/tMgtm3IbuN8d93CwWPw8x8w2x2g21Uz52vnWiYTRNQLIUztZQavr/eJ0tQPpAYapyw&#10;hjt72G2fRhvKjLvJifs8lCpCxGekoQqhzRB9UbElP3UtS/QurrMUouxKNB3dItw2mCbJC1qqJS5U&#10;1PK+4uKa/1gNH59vd0R3XNLeJcVhnl/OKfZaP4+H1zWowEN4hP/bB6Nhni4WK/i7E68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vphMUAAADeAAAADwAAAAAAAAAA&#10;AAAAAAChAgAAZHJzL2Rvd25yZXYueG1sUEsFBgAAAAAEAAQA+QAAAJMDAAAAAA==&#10;" strokeweight="1pt">
                        <v:shadow color="black" opacity="49150f" offset=".74833mm,.74833mm"/>
                      </v:line>
                      <v:line id="Line 171" o:spid="_x0000_s1096" style="position:absolute;visibility:visible;mso-wrap-style:square" from="1451,912" to="145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uScUAAADeAAAADwAAAGRycy9kb3ducmV2LnhtbESPQWvCQBSE74X+h+UVeqsvJtCG6CpW&#10;KPVSpLH0/Mg+k2D2bchuY/z3XUHwOMzMN8xyPdlOjTz41omG+SwBxVI500qt4efw8ZKD8oHEUOeE&#10;NVzYw3r1+LCkwrizfPNYhlpFiPiCNDQh9AWirxq25GeuZ4ne0Q2WQpRDjWagc4TbDtMkeUVLrcSF&#10;hnreNlydyj+r4fPr/YLo9jltXVLtsvL4m+Ko9fPTtFmACjyFe/jW3hkNWfqWZ3C9E68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uScUAAADeAAAADwAAAAAAAAAA&#10;AAAAAAChAgAAZHJzL2Rvd25yZXYueG1sUEsFBgAAAAAEAAQA+QAAAJMDAAAAAA==&#10;" strokeweight="1pt">
                        <v:shadow color="black" opacity="49150f" offset=".74833mm,.74833mm"/>
                      </v:line>
                      <v:line id="Line 172" o:spid="_x0000_s1097" style="position:absolute;visibility:visible;mso-wrap-style:square" from="1743,912" to="1743,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82PcUAAADeAAAADwAAAGRycy9kb3ducmV2LnhtbESPQWvCQBSE70L/w/IKvelLY7Ehukor&#10;SL2INC2eH9lnEpp9G7JrjP++KxR6HGbmG2a1GW2rBu5940TD8ywBxVI600il4ftrN81A+UBiqHXC&#10;Gm7sYbN+mKwoN+4qnzwUoVIRIj4nDXUIXY7oy5ot+ZnrWKJ3dr2lEGVfoenpGuG2xTRJFmipkbhQ&#10;U8fbmsuf4mI1fBzeb4jumNHWJeV+XpxPKQ5aPz2Ob0tQgcfwH/5r742GefqavcD9TrwCuP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82PcUAAADeAAAADwAAAAAAAAAA&#10;AAAAAAChAgAAZHJzL2Rvd25yZXYueG1sUEsFBgAAAAAEAAQA+QAAAJMDAAAAAA==&#10;" strokeweight="1pt">
                        <v:shadow color="black" opacity="49150f" offset=".74833mm,.74833mm"/>
                      </v:line>
                      <v:line id="Line 173" o:spid="_x0000_s1098" style="position:absolute;visibility:visible;mso-wrap-style:square" from="2013,912" to="2013,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6Zo8UAAADeAAAADwAAAGRycy9kb3ducmV2LnhtbESPQWvCQBSE7wX/w/IEb/WlEWwaXUWF&#10;opdSmhbPj+wzCc2+DdltjP/eLRR6HGbmG2a9HW2rBu5940TD0zwBxVI600il4evz9TED5QOJodYJ&#10;a7ixh+1m8rCm3LirfPBQhEpFiPicNNQhdDmiL2u25OeuY4nexfWWQpR9haana4TbFtMkWaKlRuJC&#10;TR0fai6/ix+r4fi2vyG694wOLilPi+JyTnHQejYddytQgcfwH/5rn4yGRfqcvcDvnXgFcH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6Zo8UAAADeAAAADwAAAAAAAAAA&#10;AAAAAAChAgAAZHJzL2Rvd25yZXYueG1sUEsFBgAAAAAEAAQA+QAAAJMDAAAAAA==&#10;" strokeweight="1pt">
                        <v:shadow color="black" opacity="49150f" offset=".74833mm,.74833mm"/>
                      </v:line>
                      <v:line id="Line 174" o:spid="_x0000_s1099" style="position:absolute;visibility:visible;mso-wrap-style:square" from="2326,912" to="2326,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m48MAAADeAAAADwAAAGRycy9kb3ducmV2LnhtbESPTWvCQBCG7wX/wzKCtzoxgrWpq6gg&#10;9VKKUXoesmMSmp0N2TXGf989CD2+vF88q81gG9Vz52snGmbTBBRL4UwtpYbL+fC6BOUDiaHGCWt4&#10;sIfNevSyosy4u5y4z0Op4oj4jDRUIbQZoi8qtuSnrmWJ3tV1lkKUXYmmo3sctw2mSbJAS7XEh4pa&#10;3ldc/OY3q+Hza/dAdN9L2rukOM7z60+KvdaT8bD9ABV4CP/hZ/toNMzTt/cIEHEiCuD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tpuPDAAAA3gAAAA8AAAAAAAAAAAAA&#10;AAAAoQIAAGRycy9kb3ducmV2LnhtbFBLBQYAAAAABAAEAPkAAACRAwAAAAA=&#10;" strokeweight="1pt">
                        <v:shadow color="black" opacity="49150f" offset=".74833mm,.74833mm"/>
                      </v:line>
                      <v:line id="Line 175" o:spid="_x0000_s1100" style="position:absolute;visibility:visible;mso-wrap-style:square" from="2617,912" to="2617,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EDeMUAAADeAAAADwAAAGRycy9kb3ducmV2LnhtbESPQWvCQBSE70L/w/IKvemLEWyaukor&#10;SL1IMS09P7LPJDT7NmTXGP+9KxR6HGbmG2a1GW2rBu5940TDfJaAYimdaaTS8P21m2agfCAx1Dph&#10;DVf2sFk/TFaUG3eRIw9FqFSEiM9JQx1ClyP6smZLfuY6luidXG8pRNlXaHq6RLhtMU2SJVpqJC7U&#10;1PG25vK3OFsNH4f3K6L7zGjrknK/KE4/KQ5aPz2Ob6+gAo/hP/zX3hsNi/T5ZQ73O/EK4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EDeMUAAADeAAAADwAAAAAAAAAA&#10;AAAAAAChAgAAZHJzL2Rvd25yZXYueG1sUEsFBgAAAAAEAAQA+QAAAJMDAAAAAA==&#10;" strokeweight="1pt">
                        <v:shadow color="black" opacity="49150f" offset=".74833mm,.74833mm"/>
                      </v:line>
                      <v:line id="Line 176" o:spid="_x0000_s1101" style="position:absolute;visibility:visible;mso-wrap-style:square" from="2909,912" to="2909,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OdD8UAAADeAAAADwAAAGRycy9kb3ducmV2LnhtbESPQWvCQBSE7wX/w/KE3upLI1SbuooK&#10;pV5EjKXnR/aZhGbfhuw2xn/fFQSPw8x8wyxWg21Uz52vnWh4nSSgWApnaik1fJ8+X+agfCAx1Dhh&#10;DVf2sFqOnhaUGXeRI/d5KFWEiM9IQxVCmyH6omJLfuJaluidXWcpRNmVaDq6RLhtME2SN7RUS1yo&#10;qOVtxcVv/mc1fO03V0R3mNPWJcVump9/Uuy1fh4P6w9QgYfwCN/bO6Nhms7eU7jdiVc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OdD8UAAADeAAAADwAAAAAAAAAA&#10;AAAAAAChAgAAZHJzL2Rvd25yZXYueG1sUEsFBgAAAAAEAAQA+QAAAJMDAAAAAA==&#10;" strokeweight="1pt">
                        <v:shadow color="black" opacity="49150f" offset=".74833mm,.74833mm"/>
                      </v:line>
                      <v:line id="Line 177" o:spid="_x0000_s1102" style="position:absolute;visibility:visible;mso-wrap-style:square" from="3201,912" to="320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84lMUAAADeAAAADwAAAGRycy9kb3ducmV2LnhtbESPQWvCQBSE74X+h+UVvNWXJmBtdJVW&#10;EL1IaVo8P7LPJDT7NmTXGP+9KxR6HGbmG2a5Hm2rBu5940TDyzQBxVI600il4ed7+zwH5QOJodYJ&#10;a7iyh/Xq8WFJuXEX+eKhCJWKEPE5aahD6HJEX9ZsyU9dxxK9k+sthSj7Ck1Plwi3LaZJMkNLjcSF&#10;mjre1Fz+FmerYXf4uCK6zzltXFLus+J0THHQevI0vi9ABR7Df/ivvTcasvT1LYP7nXgFcH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84lMUAAADeAAAADwAAAAAAAAAA&#10;AAAAAAChAgAAZHJzL2Rvd25yZXYueG1sUEsFBgAAAAAEAAQA+QAAAJMDAAAAAA==&#10;" strokeweight="1pt">
                        <v:shadow color="black" opacity="49150f" offset=".74833mm,.74833mm"/>
                      </v:line>
                      <v:line id="Line 178" o:spid="_x0000_s1103" style="position:absolute;visibility:visible;mso-wrap-style:square" from="3784,912" to="3784,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g4MUAAADeAAAADwAAAGRycy9kb3ducmV2LnhtbESPQWvCQBSE7wX/w/IKvdWXxlI1dRUV&#10;Sr0UMS2eH9lnEpp9G7JrjP/eFQo9DjPzDbNYDbZRPXe+dqLhZZyAYimcqaXU8PP98TwD5QOJocYJ&#10;a7iyh9Vy9LCgzLiLHLjPQ6kiRHxGGqoQ2gzRFxVb8mPXskTv5DpLIcquRNPRJcJtg2mSvKGlWuJC&#10;RS1vKy5+87PV8Pm1uSK6/Yy2Lil2k/x0TLHX+ulxWL+DCjyE//Bfe2c0TNLp/BXud+IVw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ag4MUAAADeAAAADwAAAAAAAAAA&#10;AAAAAAChAgAAZHJzL2Rvd25yZXYueG1sUEsFBgAAAAAEAAQA+QAAAJMDAAAAAA==&#10;" strokeweight="1pt">
                        <v:shadow color="black" opacity="49150f" offset=".74833mm,.74833mm"/>
                      </v:line>
                      <v:line id="Line 179" o:spid="_x0000_s1104" style="position:absolute;visibility:visible;mso-wrap-style:square" from="4076,912" to="4076,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Fe8UAAADeAAAADwAAAGRycy9kb3ducmV2LnhtbESPQWvCQBSE7wX/w/IKvdWXRlo1dRUV&#10;Sr0UMS2eH9lnEpp9G7JrjP/eFQo9DjPzDbNYDbZRPXe+dqLhZZyAYimcqaXU8PP98TwD5QOJocYJ&#10;a7iyh9Vy9LCgzLiLHLjPQ6kiRHxGGqoQ2gzRFxVb8mPXskTv5DpLIcquRNPRJcJtg2mSvKGlWuJC&#10;RS1vKy5+87PV8Pm1uSK6/Yy2Lil2k/x0TLHX+ulxWL+DCjyE//Bfe2c0TNLp/BXud+IVw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oFe8UAAADeAAAADwAAAAAAAAAA&#10;AAAAAAChAgAAZHJzL2Rvd25yZXYueG1sUEsFBgAAAAAEAAQA+QAAAJMDAAAAAA==&#10;" strokeweight="1pt">
                        <v:shadow color="black" opacity="49150f" offset=".74833mm,.74833mm"/>
                      </v:line>
                      <v:line id="Line 180" o:spid="_x0000_s1105" style="position:absolute;visibility:visible;mso-wrap-style:square" from="576,1238" to="436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bDMUAAADeAAAADwAAAGRycy9kb3ducmV2LnhtbESPQWvCQBSE7wX/w/IKvdWXRrA2uooV&#10;Sr1IMUrPj+wzCWbfhuw2xn/fFQSPw8x8wyxWg21Uz52vnWh4GyegWApnaik1HA9frzNQPpAYapyw&#10;hit7WC1HTwvKjLvInvs8lCpCxGekoQqhzRB9UbElP3YtS/ROrrMUouxKNB1dItw2mCbJFC3VEhcq&#10;anlTcXHO/6yG793nFdH9zGjjkmI7yU+/KfZavzwP6zmowEN4hO/trdEwSd8/pnC7E68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ibDMUAAADeAAAADwAAAAAAAAAA&#10;AAAAAAChAgAAZHJzL2Rvd25yZXYueG1sUEsFBgAAAAAEAAQA+QAAAJMDAAAAAA==&#10;" strokeweight="1pt">
                        <v:shadow color="black" opacity="49150f" offset=".74833mm,.74833mm"/>
                      </v:line>
                      <v:line id="Line 181" o:spid="_x0000_s1106" style="position:absolute;visibility:visible;mso-wrap-style:square" from="576,1564" to="4367,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Q+l8UAAADeAAAADwAAAGRycy9kb3ducmV2LnhtbESPQWvCQBSE70L/w/KE3vTFCFWjq7RC&#10;qZcipsXzI/tMgtm3IbuN8d93CwWPw8x8w2x2g21Uz52vnWiYTRNQLIUztZQavr/eJ0tQPpAYapyw&#10;hjt72G2fRhvKjLvJifs8lCpCxGekoQqhzRB9UbElP3UtS/QurrMUouxKNB3dItw2mCbJC1qqJS5U&#10;1PK+4uKa/1gNH59vd0R3XNLeJcVhnl/OKfZaP4+H1zWowEN4hP/bB6Nhni5WC/i7E68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Q+l8UAAADeAAAADwAAAAAAAAAA&#10;AAAAAAChAgAAZHJzL2Rvd25yZXYueG1sUEsFBgAAAAAEAAQA+QAAAJMDAAAAAA==&#10;" strokeweight="1pt">
                        <v:shadow color="black" opacity="49150f" offset=".74833mm,.74833mm"/>
                      </v:line>
                      <v:line id="Line 182" o:spid="_x0000_s1107" style="position:absolute;visibility:visible;mso-wrap-style:square" from="576,1890" to="436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uq5cIAAADeAAAADwAAAGRycy9kb3ducmV2LnhtbERPTWvCQBC9F/wPywje6sQI1qauooLU&#10;SylG6XnIjklodjZk1xj/ffcg9Ph436vNYBvVc+drJxpm0wQUS+FMLaWGy/nwugTlA4mhxglreLCH&#10;zXr0sqLMuLucuM9DqWKI+Iw0VCG0GaIvKrbkp65lidzVdZZChF2JpqN7DLcNpkmyQEu1xIaKWt5X&#10;XPzmN6vh82v3QHTfS9q7pDjO8+tPir3Wk/Gw/QAVeAj/4qf7aDTM07f3uDfeiVcA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uq5cIAAADeAAAADwAAAAAAAAAAAAAA&#10;AAChAgAAZHJzL2Rvd25yZXYueG1sUEsFBgAAAAAEAAQA+QAAAJADAAAAAA==&#10;" strokeweight="1pt">
                        <v:shadow color="black" opacity="49150f" offset=".74833mm,.74833mm"/>
                      </v:line>
                    </v:group>
                  </w:pict>
                </mc:Fallback>
              </mc:AlternateContent>
            </w:r>
          </w:p>
          <w:p w14:paraId="2AED6B0D" w14:textId="77777777" w:rsidR="00166E63" w:rsidRPr="002C71D1" w:rsidRDefault="00166E63" w:rsidP="00C91AED">
            <w:pPr>
              <w:rPr>
                <w:rFonts w:ascii="Arial" w:hAnsi="Arial"/>
                <w:b/>
                <w:sz w:val="36"/>
                <w:szCs w:val="36"/>
                <w:lang w:val="en-GB"/>
              </w:rPr>
            </w:pPr>
            <w:r w:rsidRPr="002C71D1">
              <w:rPr>
                <w:rFonts w:ascii="Arial" w:hAnsi="Arial"/>
                <w:b/>
                <w:noProof/>
                <w:sz w:val="36"/>
                <w:szCs w:val="36"/>
                <w:lang w:val="en-GB" w:eastAsia="en-GB"/>
              </w:rPr>
              <mc:AlternateContent>
                <mc:Choice Requires="wpg">
                  <w:drawing>
                    <wp:anchor distT="0" distB="0" distL="114300" distR="114300" simplePos="0" relativeHeight="252326912" behindDoc="0" locked="0" layoutInCell="1" allowOverlap="1" wp14:anchorId="38C10BEC" wp14:editId="60F32EC7">
                      <wp:simplePos x="0" y="0"/>
                      <wp:positionH relativeFrom="column">
                        <wp:posOffset>224790</wp:posOffset>
                      </wp:positionH>
                      <wp:positionV relativeFrom="paragraph">
                        <wp:posOffset>168275</wp:posOffset>
                      </wp:positionV>
                      <wp:extent cx="811530" cy="227330"/>
                      <wp:effectExtent l="25400" t="25400" r="52070" b="52070"/>
                      <wp:wrapNone/>
                      <wp:docPr id="32799" name="Group 32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227330"/>
                                <a:chOff x="2880" y="2832"/>
                                <a:chExt cx="2090" cy="68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1280" name="Rectangle 184"/>
                              <wps:cNvSpPr>
                                <a:spLocks noChangeArrowheads="1"/>
                              </wps:cNvSpPr>
                              <wps:spPr bwMode="auto">
                                <a:xfrm>
                                  <a:off x="4122" y="2832"/>
                                  <a:ext cx="848" cy="680"/>
                                </a:xfrm>
                                <a:prstGeom prst="rect">
                                  <a:avLst/>
                                </a:prstGeom>
                                <a:solidFill>
                                  <a:srgbClr val="335EE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D51514A" w14:textId="77777777" w:rsidR="00A5277B" w:rsidRDefault="00A5277B" w:rsidP="00166E63">
                                    <w:pPr>
                                      <w:autoSpaceDE w:val="0"/>
                                      <w:autoSpaceDN w:val="0"/>
                                      <w:adjustRightInd w:val="0"/>
                                      <w:jc w:val="center"/>
                                      <w:rPr>
                                        <w:rFonts w:ascii="Arial" w:hAnsi="Arial" w:cs="Arial"/>
                                        <w:color w:val="000000"/>
                                        <w:sz w:val="16"/>
                                        <w:szCs w:val="16"/>
                                      </w:rPr>
                                    </w:pPr>
                                    <w:r>
                                      <w:rPr>
                                        <w:rFonts w:ascii="Arial" w:hAnsi="Arial" w:cs="Arial"/>
                                        <w:color w:val="000000"/>
                                        <w:sz w:val="16"/>
                                        <w:szCs w:val="16"/>
                                      </w:rPr>
                                      <w:t>12</w:t>
                                    </w:r>
                                  </w:p>
                                </w:txbxContent>
                              </wps:txbx>
                              <wps:bodyPr rot="0" vert="horz" wrap="square" lIns="90000" tIns="46800" rIns="90000" bIns="46800" anchor="ctr" anchorCtr="1" upright="1">
                                <a:noAutofit/>
                              </wps:bodyPr>
                            </wps:wsp>
                            <wps:wsp>
                              <wps:cNvPr id="1281" name="Rectangle 185"/>
                              <wps:cNvSpPr>
                                <a:spLocks noChangeArrowheads="1"/>
                              </wps:cNvSpPr>
                              <wps:spPr bwMode="auto">
                                <a:xfrm>
                                  <a:off x="2880" y="2832"/>
                                  <a:ext cx="1242" cy="680"/>
                                </a:xfrm>
                                <a:prstGeom prst="rect">
                                  <a:avLst/>
                                </a:prstGeom>
                                <a:solidFill>
                                  <a:srgbClr val="00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310EF77" w14:textId="77777777" w:rsidR="00A5277B" w:rsidRDefault="00A5277B" w:rsidP="00166E63">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xbxContent>
                              </wps:txbx>
                              <wps:bodyPr rot="0" vert="horz" wrap="square" lIns="90000" tIns="46800" rIns="90000" bIns="46800" anchor="ctr" anchorCtr="1" upright="1">
                                <a:noAutofit/>
                              </wps:bodyPr>
                            </wps:wsp>
                            <wps:wsp>
                              <wps:cNvPr id="1282" name="Line 186"/>
                              <wps:cNvCnPr/>
                              <wps:spPr bwMode="auto">
                                <a:xfrm>
                                  <a:off x="2880" y="2832"/>
                                  <a:ext cx="2090" cy="0"/>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283" name="Line 187"/>
                              <wps:cNvCnPr/>
                              <wps:spPr bwMode="auto">
                                <a:xfrm>
                                  <a:off x="2880" y="3512"/>
                                  <a:ext cx="2090" cy="0"/>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285" name="Line 188"/>
                              <wps:cNvCnPr/>
                              <wps:spPr bwMode="auto">
                                <a:xfrm>
                                  <a:off x="2880" y="2832"/>
                                  <a:ext cx="0" cy="680"/>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286" name="Line 189"/>
                              <wps:cNvCnPr/>
                              <wps:spPr bwMode="auto">
                                <a:xfrm>
                                  <a:off x="4122" y="2832"/>
                                  <a:ext cx="0" cy="6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287" name="Line 190"/>
                              <wps:cNvCnPr/>
                              <wps:spPr bwMode="auto">
                                <a:xfrm>
                                  <a:off x="4970" y="2832"/>
                                  <a:ext cx="0" cy="680"/>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2799" o:spid="_x0000_s1108" style="position:absolute;margin-left:17.7pt;margin-top:13.25pt;width:63.9pt;height:17.9pt;z-index:252326912" coordorigin="2880,2832" coordsize="209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">
                      <v:rect id="Rectangle 184" o:spid="_x0000_s1109" style="position:absolute;left:4122;top:2832;width:848;height:6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VmsgA&#10;AADdAAAADwAAAGRycy9kb3ducmV2LnhtbESPQWvCQBCF74X+h2UK3uqmImJTV1FBsJRSmxZKb0N2&#10;3IRmZ0N2NdFf3zkUepvhvXnvm8Vq8I06UxfrwAYexhko4jLYmp2Bz4/d/RxUTMgWm8Bk4EIRVsvb&#10;mwXmNvT8TuciOSUhHHM0UKXU5lrHsiKPcRxaYtGOofOYZO2cth32Eu4bPcmymfZYszRU2NK2ovKn&#10;OHkD6/7xe/fq3p6/Du7leJhe6+umKYwZ3Q3rJ1CJhvRv/rveW8GfzIV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RWayAAAAN0AAAAPAAAAAAAAAAAAAAAAAJgCAABk&#10;cnMvZG93bnJldi54bWxQSwUGAAAAAAQABAD1AAAAjQMAAAAA&#10;" fillcolor="#335ee7" stroked="f">
                        <v:shadow color="black" opacity="49150f" offset=".74833mm,.74833mm"/>
                        <v:textbox inset="2.5mm,1.3mm,2.5mm,1.3mm">
                          <w:txbxContent>
                            <w:p w14:paraId="6D51514A" w14:textId="77777777" w:rsidR="00A5277B" w:rsidRDefault="00A5277B" w:rsidP="00166E63">
                              <w:pPr>
                                <w:autoSpaceDE w:val="0"/>
                                <w:autoSpaceDN w:val="0"/>
                                <w:adjustRightInd w:val="0"/>
                                <w:jc w:val="center"/>
                                <w:rPr>
                                  <w:rFonts w:ascii="Arial" w:hAnsi="Arial" w:cs="Arial"/>
                                  <w:color w:val="000000"/>
                                  <w:sz w:val="16"/>
                                  <w:szCs w:val="16"/>
                                </w:rPr>
                              </w:pPr>
                              <w:r>
                                <w:rPr>
                                  <w:rFonts w:ascii="Arial" w:hAnsi="Arial" w:cs="Arial"/>
                                  <w:color w:val="000000"/>
                                  <w:sz w:val="16"/>
                                  <w:szCs w:val="16"/>
                                </w:rPr>
                                <w:t>12</w:t>
                              </w:r>
                            </w:p>
                          </w:txbxContent>
                        </v:textbox>
                      </v:rect>
                      <v:rect id="Rectangle 185" o:spid="_x0000_s1110" style="position:absolute;left:2880;top:2832;width:1242;height:6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kh8QA&#10;AADdAAAADwAAAGRycy9kb3ducmV2LnhtbERPS2sCMRC+F/wPYYReimbdgyxbo4gg9qCU+qjXYTNu&#10;FjeTsIm67a9vCoXe5uN7zmzR21bcqQuNYwWTcQaCuHK64VrB8bAeFSBCRNbYOiYFXxRgMR88zbDU&#10;7sEfdN/HWqQQDiUqMDH6UspQGbIYxs4TJ+7iOosxwa6WusNHCretzLNsKi02nBoMeloZqq77m1Vw&#10;sv52/p5+2qza+m3x/rLLN2an1POwX76CiNTHf/Gf+02n+Xkxgd9v0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pIfEAAAA3QAAAA8AAAAAAAAAAAAAAAAAmAIAAGRycy9k&#10;b3ducmV2LnhtbFBLBQYAAAAABAAEAPUAAACJAwAAAAA=&#10;" fillcolor="#0c0" stroked="f">
                        <v:shadow color="black" opacity="49150f" offset=".74833mm,.74833mm"/>
                        <v:textbox inset="2.5mm,1.3mm,2.5mm,1.3mm">
                          <w:txbxContent>
                            <w:p w14:paraId="5310EF77" w14:textId="77777777" w:rsidR="00A5277B" w:rsidRDefault="00A5277B" w:rsidP="00166E63">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xbxContent>
                        </v:textbox>
                      </v:rect>
                      <v:line id="Line 186" o:spid="_x0000_s1111" style="position:absolute;visibility:visible;mso-wrap-style:square" from="2880,2832" to="4970,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HPGMIAAADdAAAADwAAAGRycy9kb3ducmV2LnhtbERPTWsCMRC9F/wPYYTearZbKHY1ShGL&#10;pZei1fuYjLurySRsUnf775tCwds83ufMl4Oz4kpdbD0reJwUIIi1Ny3XCvZfbw9TEDEhG7SeScEP&#10;RVguRndzrIzveUvXXapFDuFYoYImpVBJGXVDDuPEB+LMnXznMGXY1dJ02OdwZ2VZFM/SYcu5ocFA&#10;q4b0ZfftFOjzZrMNT+t9n9qPg/0M8cUetVL34+F1BiLRkG7if/e7yfPLaQl/3+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HPGMIAAADdAAAADwAAAAAAAAAAAAAA&#10;AAChAgAAZHJzL2Rvd25yZXYueG1sUEsFBgAAAAAEAAQA+QAAAJADAAAAAA==&#10;" strokeweight="2.25pt">
                        <v:stroke endcap="square"/>
                        <v:shadow color="black" opacity="49150f" offset=".74833mm,.74833mm"/>
                      </v:line>
                      <v:line id="Line 187" o:spid="_x0000_s1112" style="position:absolute;visibility:visible;mso-wrap-style:square" from="2880,3512" to="4970,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qg8IAAADdAAAADwAAAGRycy9kb3ducmV2LnhtbERPTWsCMRC9C/6HMAVvmq1CsVujiLQo&#10;vYjW3qfJdHdrMgmb6K7/3hQKvc3jfc5i1TsrrtTGxrOCx0kBglh703Cl4PTxNp6DiAnZoPVMCm4U&#10;YbUcDhZYGt/xga7HVIkcwrFEBXVKoZQy6pocxokPxJn79q3DlGFbSdNil8OdldOieJIOG84NNQba&#10;1KTPx4tToH+220OYvZ661Lx/2n2Iz/ZLKzV66NcvIBL16V/8596ZPH86n8HvN/k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1qg8IAAADdAAAADwAAAAAAAAAAAAAA&#10;AAChAgAAZHJzL2Rvd25yZXYueG1sUEsFBgAAAAAEAAQA+QAAAJADAAAAAA==&#10;" strokeweight="2.25pt">
                        <v:stroke endcap="square"/>
                        <v:shadow color="black" opacity="49150f" offset=".74833mm,.74833mm"/>
                      </v:line>
                      <v:line id="Line 188" o:spid="_x0000_s1113" style="position:absolute;visibility:visible;mso-wrap-style:square" from="2880,2832" to="2880,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XbMMAAADdAAAADwAAAGRycy9kb3ducmV2LnhtbERPTWsCMRC9F/wPYQRvNatFsVujSGlR&#10;ehGtvU+T6e62ySRsorv9901B8DaP9znLde+suFAbG88KJuMCBLH2puFKwen99X4BIiZkg9YzKfil&#10;COvV4G6JpfEdH+hyTJXIIRxLVFCnFEopo67JYRz7QJy5L986TBm2lTQtdjncWTktirl02HBuqDHQ&#10;c03653h2CvT3dnsIDy+nLjVvH3Yf4qP91EqNhv3mCUSiPt3EV/fO5PnTxQz+v8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IV2zDAAAA3QAAAA8AAAAAAAAAAAAA&#10;AAAAoQIAAGRycy9kb3ducmV2LnhtbFBLBQYAAAAABAAEAPkAAACRAwAAAAA=&#10;" strokeweight="2.25pt">
                        <v:stroke endcap="square"/>
                        <v:shadow color="black" opacity="49150f" offset=".74833mm,.74833mm"/>
                      </v:line>
                      <v:line id="Line 189" o:spid="_x0000_s1114" style="position:absolute;visibility:visible;mso-wrap-style:square" from="4122,2832" to="4122,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coC8IAAADdAAAADwAAAGRycy9kb3ducmV2LnhtbERPS2vCQBC+F/oflil4qxNTkBDdiAql&#10;XkppWjwP2ckDs7Mhu43x37uFQm/z8T1nu5ttryYefedEw2qZgGKpnOmk0fD99fqcgfKBxFDvhDXc&#10;2MOueHzYUm7cVT55KkOjYoj4nDS0IQw5oq9atuSXbmCJXO1GSyHCsUEz0jWG2x7TJFmjpU5iQ0sD&#10;H1uuLuWP1fD2frghuo+Mji6pTi9lfU5x0nrxNO83oALP4V/85z6ZOD/N1vD7TTwB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coC8IAAADdAAAADwAAAAAAAAAAAAAA&#10;AAChAgAAZHJzL2Rvd25yZXYueG1sUEsFBgAAAAAEAAQA+QAAAJADAAAAAA==&#10;" strokeweight="1pt">
                        <v:shadow color="black" opacity="49150f" offset=".74833mm,.74833mm"/>
                      </v:line>
                      <v:line id="Line 190" o:spid="_x0000_s1115" style="position:absolute;visibility:visible;mso-wrap-style:square" from="4970,2832" to="4970,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sgMMAAADdAAAADwAAAGRycy9kb3ducmV2LnhtbERPTWsCMRC9F/wPYQRvNasFtVujSGlR&#10;ehGtvU+T6e62ySRsorv9901B8DaP9znLde+suFAbG88KJuMCBLH2puFKwen99X4BIiZkg9YzKfil&#10;COvV4G6JpfEdH+hyTJXIIRxLVFCnFEopo67JYRz7QJy5L986TBm2lTQtdjncWTktipl02HBuqDHQ&#10;c03653h2CvT3dnsIDy+nLjVvH3Yf4qP91EqNhv3mCUSiPt3EV/fO5PnTxRz+v8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WbIDDAAAA3QAAAA8AAAAAAAAAAAAA&#10;AAAAoQIAAGRycy9kb3ducmV2LnhtbFBLBQYAAAAABAAEAPkAAACRAwAAAAA=&#10;" strokeweight="2.25pt">
                        <v:stroke endcap="square"/>
                        <v:shadow color="black" opacity="49150f" offset=".74833mm,.74833mm"/>
                      </v:line>
                    </v:group>
                  </w:pict>
                </mc:Fallback>
              </mc:AlternateContent>
            </w:r>
          </w:p>
          <w:p w14:paraId="71308DF6" w14:textId="77777777" w:rsidR="00166E63" w:rsidRPr="002C71D1" w:rsidRDefault="00166E63" w:rsidP="00C91AED">
            <w:pPr>
              <w:rPr>
                <w:rFonts w:ascii="Arial" w:hAnsi="Arial"/>
                <w:b/>
                <w:sz w:val="36"/>
                <w:szCs w:val="36"/>
                <w:lang w:val="en-GB"/>
              </w:rPr>
            </w:pPr>
          </w:p>
          <w:p w14:paraId="6EC31811"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Build tables on counting stick</w:t>
            </w:r>
          </w:p>
          <w:p w14:paraId="4D7F2E33" w14:textId="77777777" w:rsidR="00166E63" w:rsidRPr="002C71D1" w:rsidRDefault="00166E63" w:rsidP="00C91AED">
            <w:pPr>
              <w:rPr>
                <w:rFonts w:ascii="Arial" w:hAnsi="Arial"/>
                <w:b/>
                <w:sz w:val="36"/>
                <w:szCs w:val="36"/>
                <w:lang w:val="en-GB"/>
              </w:rPr>
            </w:pPr>
            <w:r w:rsidRPr="002C71D1">
              <w:rPr>
                <w:noProof/>
                <w:lang w:val="en-GB" w:eastAsia="en-GB"/>
              </w:rPr>
              <w:drawing>
                <wp:anchor distT="0" distB="0" distL="114300" distR="114300" simplePos="0" relativeHeight="252343296" behindDoc="0" locked="0" layoutInCell="1" allowOverlap="1" wp14:anchorId="6C568486" wp14:editId="4E26E8AA">
                  <wp:simplePos x="0" y="0"/>
                  <wp:positionH relativeFrom="column">
                    <wp:posOffset>170815</wp:posOffset>
                  </wp:positionH>
                  <wp:positionV relativeFrom="paragraph">
                    <wp:posOffset>216535</wp:posOffset>
                  </wp:positionV>
                  <wp:extent cx="816610" cy="287020"/>
                  <wp:effectExtent l="0" t="0" r="0" b="0"/>
                  <wp:wrapNone/>
                  <wp:docPr id="76274" name="Picture 7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5.jpg"/>
                          <pic:cNvPicPr/>
                        </pic:nvPicPr>
                        <pic:blipFill>
                          <a:blip r:embed="rId121" cstate="print">
                            <a:extLst>
                              <a:ext uri="{28A0092B-C50C-407E-A947-70E740481C1C}">
                                <a14:useLocalDpi xmlns:a14="http://schemas.microsoft.com/office/drawing/2010/main"/>
                              </a:ext>
                            </a:extLst>
                          </a:blip>
                          <a:stretch>
                            <a:fillRect/>
                          </a:stretch>
                        </pic:blipFill>
                        <pic:spPr>
                          <a:xfrm>
                            <a:off x="0" y="0"/>
                            <a:ext cx="816610" cy="2870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noProof/>
                <w:lang w:val="en-GB" w:eastAsia="en-GB"/>
              </w:rPr>
              <mc:AlternateContent>
                <mc:Choice Requires="wpg">
                  <w:drawing>
                    <wp:anchor distT="0" distB="0" distL="114300" distR="114300" simplePos="0" relativeHeight="252372992" behindDoc="0" locked="0" layoutInCell="1" allowOverlap="1" wp14:anchorId="45B88F75" wp14:editId="54646334">
                      <wp:simplePos x="0" y="0"/>
                      <wp:positionH relativeFrom="column">
                        <wp:posOffset>-7620</wp:posOffset>
                      </wp:positionH>
                      <wp:positionV relativeFrom="paragraph">
                        <wp:posOffset>56515</wp:posOffset>
                      </wp:positionV>
                      <wp:extent cx="1225550" cy="110490"/>
                      <wp:effectExtent l="0" t="0" r="19050" b="16510"/>
                      <wp:wrapNone/>
                      <wp:docPr id="1288" name="Group 1288"/>
                      <wp:cNvGraphicFramePr/>
                      <a:graphic xmlns:a="http://schemas.openxmlformats.org/drawingml/2006/main">
                        <a:graphicData uri="http://schemas.microsoft.com/office/word/2010/wordprocessingGroup">
                          <wpg:wgp>
                            <wpg:cNvGrpSpPr/>
                            <wpg:grpSpPr>
                              <a:xfrm>
                                <a:off x="0" y="0"/>
                                <a:ext cx="1225550" cy="110490"/>
                                <a:chOff x="0" y="0"/>
                                <a:chExt cx="4869320" cy="99169"/>
                              </a:xfrm>
                            </wpg:grpSpPr>
                            <wpg:grpSp>
                              <wpg:cNvPr id="1289" name="Group 1289"/>
                              <wpg:cNvGrpSpPr/>
                              <wpg:grpSpPr>
                                <a:xfrm>
                                  <a:off x="0" y="0"/>
                                  <a:ext cx="4869320" cy="99169"/>
                                  <a:chOff x="0" y="0"/>
                                  <a:chExt cx="3197770" cy="71120"/>
                                </a:xfrm>
                              </wpg:grpSpPr>
                              <wpg:grpSp>
                                <wpg:cNvPr id="1309" name="Group 1309"/>
                                <wpg:cNvGrpSpPr/>
                                <wpg:grpSpPr>
                                  <a:xfrm>
                                    <a:off x="0" y="0"/>
                                    <a:ext cx="2143353" cy="71120"/>
                                    <a:chOff x="0" y="0"/>
                                    <a:chExt cx="5842660" cy="130629"/>
                                  </a:xfrm>
                                </wpg:grpSpPr>
                                <wps:wsp>
                                  <wps:cNvPr id="1310" name="Rectangle 1310"/>
                                  <wps:cNvSpPr/>
                                  <wps:spPr>
                                    <a:xfrm>
                                      <a:off x="0" y="0"/>
                                      <a:ext cx="5842660" cy="1306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80313" y="0"/>
                                      <a:ext cx="731520" cy="130175"/>
                                      <a:chOff x="0" y="0"/>
                                      <a:chExt cx="731520" cy="130175"/>
                                    </a:xfrm>
                                  </wpg:grpSpPr>
                                  <wps:wsp>
                                    <wps:cNvPr id="365" name="Straight Connector 365"/>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67" name="Group 367"/>
                                  <wpg:cNvGrpSpPr/>
                                  <wpg:grpSpPr>
                                    <a:xfrm>
                                      <a:off x="2143353" y="0"/>
                                      <a:ext cx="731520" cy="130175"/>
                                      <a:chOff x="0" y="0"/>
                                      <a:chExt cx="731520" cy="130175"/>
                                    </a:xfrm>
                                  </wpg:grpSpPr>
                                  <wps:wsp>
                                    <wps:cNvPr id="368" name="Straight Connector 368"/>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70" name="Group 370"/>
                                  <wpg:cNvGrpSpPr/>
                                  <wpg:grpSpPr>
                                    <a:xfrm>
                                      <a:off x="3606393" y="0"/>
                                      <a:ext cx="731520" cy="130175"/>
                                      <a:chOff x="0" y="0"/>
                                      <a:chExt cx="731520" cy="130175"/>
                                    </a:xfrm>
                                  </wpg:grpSpPr>
                                  <wps:wsp>
                                    <wps:cNvPr id="371" name="Straight Connector 371"/>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wps:spPr>
                                      <a:xfrm>
                                        <a:off x="731520" y="0"/>
                                        <a:ext cx="0" cy="1301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73" name="Group 373"/>
                                  <wpg:cNvGrpSpPr/>
                                  <wpg:grpSpPr>
                                    <a:xfrm>
                                      <a:off x="4337913" y="0"/>
                                      <a:ext cx="731520" cy="130175"/>
                                      <a:chOff x="0" y="0"/>
                                      <a:chExt cx="731520" cy="130175"/>
                                    </a:xfrm>
                                  </wpg:grpSpPr>
                                  <wps:wsp>
                                    <wps:cNvPr id="374" name="Straight Connector 374"/>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76" name="Group 376"/>
                                <wpg:cNvGrpSpPr/>
                                <wpg:grpSpPr>
                                  <a:xfrm>
                                    <a:off x="1054645" y="0"/>
                                    <a:ext cx="2143125" cy="71120"/>
                                    <a:chOff x="0" y="0"/>
                                    <a:chExt cx="5842660" cy="130629"/>
                                  </a:xfrm>
                                </wpg:grpSpPr>
                                <wps:wsp>
                                  <wps:cNvPr id="377" name="Rectangle 377"/>
                                  <wps:cNvSpPr/>
                                  <wps:spPr>
                                    <a:xfrm>
                                      <a:off x="0" y="0"/>
                                      <a:ext cx="5842660" cy="1306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8" name="Group 378"/>
                                  <wpg:cNvGrpSpPr/>
                                  <wpg:grpSpPr>
                                    <a:xfrm>
                                      <a:off x="680313" y="0"/>
                                      <a:ext cx="731520" cy="130175"/>
                                      <a:chOff x="0" y="0"/>
                                      <a:chExt cx="731520" cy="130175"/>
                                    </a:xfrm>
                                  </wpg:grpSpPr>
                                  <wps:wsp>
                                    <wps:cNvPr id="379" name="Straight Connector 379"/>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 name="Straight Connector 380"/>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1" name="Group 381"/>
                                  <wpg:cNvGrpSpPr/>
                                  <wpg:grpSpPr>
                                    <a:xfrm>
                                      <a:off x="2143353" y="0"/>
                                      <a:ext cx="731520" cy="130175"/>
                                      <a:chOff x="0" y="0"/>
                                      <a:chExt cx="731520" cy="130175"/>
                                    </a:xfrm>
                                  </wpg:grpSpPr>
                                  <wps:wsp>
                                    <wps:cNvPr id="382" name="Straight Connector 382"/>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 name="Straight Connector 383"/>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12" name="Group 1312"/>
                                  <wpg:cNvGrpSpPr/>
                                  <wpg:grpSpPr>
                                    <a:xfrm>
                                      <a:off x="3606393" y="0"/>
                                      <a:ext cx="731520" cy="130175"/>
                                      <a:chOff x="0" y="0"/>
                                      <a:chExt cx="731520" cy="130175"/>
                                    </a:xfrm>
                                  </wpg:grpSpPr>
                                  <wps:wsp>
                                    <wps:cNvPr id="1313" name="Straight Connector 1313"/>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4" name="Straight Connector 1314"/>
                                    <wps:cNvCnPr/>
                                    <wps:spPr>
                                      <a:xfrm>
                                        <a:off x="731520" y="0"/>
                                        <a:ext cx="0" cy="1301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315" name="Group 1315"/>
                                  <wpg:cNvGrpSpPr/>
                                  <wpg:grpSpPr>
                                    <a:xfrm>
                                      <a:off x="4337913" y="0"/>
                                      <a:ext cx="731520" cy="130175"/>
                                      <a:chOff x="0" y="0"/>
                                      <a:chExt cx="731520" cy="130175"/>
                                    </a:xfrm>
                                  </wpg:grpSpPr>
                                  <wps:wsp>
                                    <wps:cNvPr id="1316" name="Straight Connector 1316"/>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7" name="Straight Connector 1317"/>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318" name="Rectangle 1318"/>
                              <wps:cNvSpPr/>
                              <wps:spPr>
                                <a:xfrm>
                                  <a:off x="0" y="0"/>
                                  <a:ext cx="379998" cy="98746"/>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791210" y="0"/>
                                  <a:ext cx="406200" cy="98818"/>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Rectangle 1320"/>
                              <wps:cNvSpPr/>
                              <wps:spPr>
                                <a:xfrm>
                                  <a:off x="1581785" y="0"/>
                                  <a:ext cx="406200" cy="98818"/>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 name="Rectangle 1321"/>
                              <wps:cNvSpPr/>
                              <wps:spPr>
                                <a:xfrm>
                                  <a:off x="2395220"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 name="Rectangle 1322"/>
                              <wps:cNvSpPr/>
                              <wps:spPr>
                                <a:xfrm>
                                  <a:off x="3208655"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Rectangle 1323"/>
                              <wps:cNvSpPr/>
                              <wps:spPr>
                                <a:xfrm>
                                  <a:off x="4027805"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88" o:spid="_x0000_s1026" style="position:absolute;margin-left:-.55pt;margin-top:4.45pt;width:96.5pt;height:8.7pt;z-index:252372992;mso-width-relative:margin;mso-height-relative:margin" coordsize="4869320,991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">
                      <v:group id="Group 1289" o:spid="_x0000_s1027" style="position:absolute;width:4869320;height:99169" coordsize="3197770,7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61FxQAAAN0AAAAPAAAAZHJzL2Rvd25yZXYueG1sRE9Na8JAEL0X/A/LFLw1&#10;mygtMc0qIlY8hEJVKL0N2TEJZmdDdpvEf98tFHqbx/ucfDOZVgzUu8aygiSKQRCXVjdcKbic355S&#10;EM4ja2wtk4I7OdisZw85ZtqO/EHDyVcihLDLUEHtfZdJ6cqaDLrIdsSBu9reoA+wr6TucQzhppWL&#10;OH6RBhsODTV2tKupvJ2+jYLDiON2meyH4nbd3b/Oz++fRUJKzR+n7SsIT5P/F/+5jzrMX6Qr+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retRcUAAADdAAAA&#10;DwAAAAAAAAAAAAAAAACpAgAAZHJzL2Rvd25yZXYueG1sUEsFBgAAAAAEAAQA+gAAAJsDAAAAAA==&#10;">
                        <v:group id="Group 1309" o:spid="_x0000_s1028" style="position:absolute;width:2143353;height:71120" coordsize="5842660,130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haGCwwAAAN0AAAAPAAAAZHJzL2Rvd25yZXYueG1sRE9Li8IwEL4v+B/CCN7W&#10;tIqLVqOIuOJBBB8g3oZmbIvNpDTZtv77zYKwt/n4nrNYdaYUDdWusKwgHkYgiFOrC84UXC/fn1MQ&#10;ziNrLC2Tghc5WC17HwtMtG35RM3ZZyKEsEtQQe59lUjp0pwMuqGtiAP3sLVBH2CdSV1jG8JNKUdR&#10;9CUNFhwacqxok1P6PP8YBbsW2/U43jaH52Pzul8mx9shJqUG/W49B+Gp8//it3uvw/xxNIO/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WFoYLDAAAA3QAAAA8A&#10;AAAAAAAAAAAAAAAAqQIAAGRycy9kb3ducmV2LnhtbFBLBQYAAAAABAAEAPoAAACZAwAAAAA=&#10;">
                          <v:rect id="Rectangle 1310" o:spid="_x0000_s1029" style="position:absolute;width:5842660;height:130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GCMSxgAA&#10;AN0AAAAPAAAAZHJzL2Rvd25yZXYueG1sRI9Ba8JAEIXvBf/DMkJvdWMLUqOrSECU9tSoB29DdkyC&#10;2dmQ3cakv75zKPQ2w3vz3jfr7eAa1VMXas8G5rMEFHHhbc2lgfNp//IOKkRki41nMjBSgO1m8rTG&#10;1PoHf1Gfx1JJCIcUDVQxtqnWoajIYZj5lli0m+8cRlm7UtsOHxLuGv2aJAvtsGZpqLClrKLinn87&#10;A5+jjv35slj+9Fk92vyaHT4oM+Z5OuxWoCIN8d/8d320gv82F375Rkb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GCMSxgAAAN0AAAAPAAAAAAAAAAAAAAAAAJcCAABkcnMv&#10;ZG93bnJldi54bWxQSwUGAAAAAAQABAD1AAAAigMAAAAA&#10;" fillcolor="white [3201]" strokecolor="black [3200]" strokeweight="2pt"/>
                          <v:group id="Group 1311" o:spid="_x0000_s1030" style="position:absolute;left:6803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KjtZwwAAAN0AAAAPAAAAZHJzL2Rvd25yZXYueG1sRE9Ni8IwEL0v+B/CCN7W&#10;NCsuSzWKiCseRFhdEG9DM7bFZlKa2NZ/b4SFvc3jfc582dtKtNT40rEGNU5AEGfOlJxr+D19v3+B&#10;8AHZYOWYNDzIw3IxeJtjalzHP9QeQy5iCPsUNRQh1KmUPivIoh+7mjhyV9dYDBE2uTQNdjHcVvIj&#10;ST6lxZJjQ4E1rQvKbse71bDtsFtN1Kbd367rx+U0PZz3irQeDfvVDESgPvyL/9w7E+dPlILX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4qO1nDAAAA3QAAAA8A&#10;AAAAAAAAAAAAAAAAqQIAAGRycy9kb3ducmV2LnhtbFBLBQYAAAAABAAEAPoAAACZAwAAAAA=&#10;">
                            <v:line id="Straight Connector 365" o:spid="_x0000_s1031"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1saMcAAADcAAAADwAAAGRycy9kb3ducmV2LnhtbESPQWvCQBSE70L/w/IKvUjdqJjWNBsR&#10;RehFxJhDe3tkX5PQ7NuQ3Zr033cLgsdhZr5h0s1oWnGl3jWWFcxnEQji0uqGKwXF5fD8CsJ5ZI2t&#10;ZVLwSw422cMkxUTbgc90zX0lAoRdggpq77tESlfWZNDNbEccvC/bG/RB9pXUPQ4Bblq5iKJYGmw4&#10;LNTY0a6m8jv/MQr2RTzk62r1Mp0vj+OaT4uPz6NR6ulx3L6B8DT6e/jWftcKlvEK/s+EIyCz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v7WxoxwAAANwAAAAPAAAAAAAA&#10;AAAAAAAAAKECAABkcnMvZG93bnJldi54bWxQSwUGAAAAAAQABAD5AAAAlQMAAAAA&#10;" strokecolor="black [3213]" strokeweight="1pt"/>
                            <v:line id="Straight Connector 366" o:spid="_x0000_s1032"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yH8YAAADcAAAADwAAAGRycy9kb3ducmV2LnhtbESPQWvCQBSE74L/YXmFXkQ3KsaaZiNS&#10;KfQipdGDvT2yr0lo9m3Irib9911B8DjMzDdMuh1MI67UudqygvksAkFcWF1zqeB0fJ++gHAeWWNj&#10;mRT8kYNtNh6lmGjb8xddc1+KAGGXoILK+zaR0hUVGXQz2xIH78d2Bn2QXSl1h32Am0YuoiiWBmsO&#10;CxW29FZR8ZtfjIL9Ke7zTblaT+bLw7Dhz8X5+2CUen4adq8gPA3+Eb63P7SCZRzD7Uw4AjL7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8/8h/GAAAA3AAAAA8AAAAAAAAA&#10;AAAAAAAAoQIAAGRycy9kb3ducmV2LnhtbFBLBQYAAAAABAAEAPkAAACUAwAAAAA=&#10;" strokecolor="black [3213]" strokeweight="1pt"/>
                          </v:group>
                          <v:group id="Group 367" o:spid="_x0000_s1033" style="position:absolute;left:214335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olpxQAAANwAAAAPAAAAZHJzL2Rvd25yZXYueG1sRI9Bi8IwFITvwv6H8IS9&#10;adoVdalGEXGXPYigLoi3R/Nsi81LaWJb/70RBI/DzHzDzJedKUVDtSssK4iHEQji1OqCMwX/x5/B&#10;NwjnkTWWlknBnRwsFx+9OSbatryn5uAzESDsElSQe18lUro0J4NuaCvi4F1sbdAHWWdS19gGuCnl&#10;VxRNpMGCw0KOFa1zSq+Hm1Hw22K7GsWbZnu9rO/n43h32sak1Ge/W81AeOr8O/xq/2kFo8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DaJacUAAADcAAAA&#10;DwAAAAAAAAAAAAAAAACpAgAAZHJzL2Rvd25yZXYueG1sUEsFBgAAAAAEAAQA+gAAAJsDAAAAAA==&#10;">
                            <v:line id="Straight Connector 368" o:spid="_x0000_s1034"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zD9sIAAADcAAAADwAAAGRycy9kb3ducmV2LnhtbERPTYvCMBC9C/sfwix4EU1VrNo1yrIi&#10;7EXE6kFvQzO2ZZtJaaKt/94cFjw+3vdq05lKPKhxpWUF41EEgjizuuRcwfm0Gy5AOI+ssbJMCp7k&#10;YLP+6K0w0bblIz1Sn4sQwi5BBYX3dSKlywoy6Ea2Jg7czTYGfYBNLnWDbQg3lZxEUSwNlhwaCqzp&#10;p6DsL70bBdtz3KbLfDYfjKf7bsmHyeW6N0r1P7vvLxCeOv8W/7t/tYJpHNaGM+EIyP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ezD9sIAAADcAAAADwAAAAAAAAAAAAAA&#10;AAChAgAAZHJzL2Rvd25yZXYueG1sUEsFBgAAAAAEAAQA+QAAAJADAAAAAA==&#10;" strokecolor="black [3213]" strokeweight="1pt"/>
                            <v:line id="Straight Connector 369" o:spid="_x0000_s1035"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BmbcYAAADcAAAADwAAAGRycy9kb3ducmV2LnhtbESPQWvCQBSE7wX/w/IKXkrdqBib6Cqi&#10;CF6kNHpob4/sMwnNvg3Z1cR/7wqFHoeZ+YZZrntTixu1rrKsYDyKQBDnVldcKDif9u8fIJxH1lhb&#10;JgV3crBeDV6WmGrb8RfdMl+IAGGXooLS+yaV0uUlGXQj2xAH72Jbgz7ItpC6xS7ATS0nURRLgxWH&#10;hRIb2paU/2ZXo2B3jrssKWbzt/H02Cf8Ofn+ORqlhq/9ZgHCU+//w3/tg1YwjRN4nglHQK4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6gZm3GAAAA3AAAAA8AAAAAAAAA&#10;AAAAAAAAoQIAAGRycy9kb3ducmV2LnhtbFBLBQYAAAAABAAEAPkAAACUAwAAAAA=&#10;" strokecolor="black [3213]" strokeweight="1pt"/>
                          </v:group>
                          <v:group id="Group 370" o:spid="_x0000_s1036" style="position:absolute;left:360639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ofAwgAAANwAAAAPAAAAZHJzL2Rvd25yZXYueG1sRE9Ni8IwEL0L+x/CLOxN&#10;066oS9coIq54EMG6IN6GZmyLzaQ0sa3/3hwEj4/3PV/2phItNa60rCAeRSCIM6tLzhX8n/6GPyCc&#10;R9ZYWSYFD3KwXHwM5pho2/GR2tTnIoSwS1BB4X2dSOmyggy6ka2JA3e1jUEfYJNL3WAXwk0lv6No&#10;Kg2WHBoKrGldUHZL70bBtsNuNY437f52XT8up8nhvI9Jqa/PfvULwlPv3+KXe6cVjGd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gaHwMIAAADcAAAADwAA&#10;AAAAAAAAAAAAAACpAgAAZHJzL2Rvd25yZXYueG1sUEsFBgAAAAAEAAQA+gAAAJgDAAAAAA==&#10;">
                            <v:line id="Straight Connector 371" o:spid="_x0000_s1037"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8tsYAAADcAAAADwAAAGRycy9kb3ducmV2LnhtbESPQWvCQBSE70L/w/IKXqRuohhr6ipF&#10;EXoRMXpob4/saxKafRuyq4n/visIHoeZ+YZZrntTiyu1rrKsIB5HIIhzqysuFJxPu7d3EM4ja6wt&#10;k4IbOVivXgZLTLXt+EjXzBciQNilqKD0vkmldHlJBt3YNsTB+7WtQR9kW0jdYhfgppaTKEqkwYrD&#10;QokNbUrK/7KLUbA9J122KGbzUTzd9ws+TL5/9kap4Wv/+QHCU++f4Uf7SyuYzmO4nwlHQK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UP/LbGAAAA3AAAAA8AAAAAAAAA&#10;AAAAAAAAoQIAAGRycy9kb3ducmV2LnhtbFBLBQYAAAAABAAEAPkAAACUAwAAAAA=&#10;" strokecolor="black [3213]" strokeweight="1pt"/>
                            <v:line id="Straight Connector 372" o:spid="_x0000_s1038"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qKAsUAAADcAAAADwAAAGRycy9kb3ducmV2LnhtbESPUWvCQBCE3wv9D8cWfKuXRmo19RQp&#10;CGL7ovUHrLk1Ceb20rtVY399r1Do4zAz3zCzRe9adaEQG88GnoYZKOLS24YrA/vP1eMEVBRki61n&#10;MnCjCIv5/d0MC+uvvKXLTiqVIBwLNFCLdIXWsazJYRz6jjh5Rx8cSpKh0jbgNcFdq/MsG2uHDaeF&#10;Gjt6q6k87c7OwNf7xzreDm0u4+fvzSksJ1MZRWMGD/3yFZRQL//hv/baGhi95PB7Jh0BP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aqKAsUAAADcAAAADwAAAAAAAAAA&#10;AAAAAAChAgAAZHJzL2Rvd25yZXYueG1sUEsFBgAAAAAEAAQA+QAAAJMDAAAAAA==&#10;" strokecolor="#4579b8 [3044]"/>
                          </v:group>
                          <v:group id="Group 373" o:spid="_x0000_s1039" style="position:absolute;left:43379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1Bm3xQAAANwAAAAPAAAAZHJzL2Rvd25yZXYueG1sRI9Pa8JAFMTvBb/D8oTe&#10;6iaGVomuIqKlBxH8A+LtkX0mwezbkF2T+O27BaHHYWZ+w8yXvalES40rLSuIRxEI4szqknMF59P2&#10;YwrCeWSNlWVS8CQHy8XgbY6pth0fqD36XAQIuxQVFN7XqZQuK8igG9maOHg32xj0QTa51A12AW4q&#10;OY6iL2mw5LBQYE3rgrL78WEUfHfYrZJ40+7ut/XzevrcX3YxKfU+7FczEJ56/x9+tX+0gmS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tQZt8UAAADcAAAA&#10;DwAAAAAAAAAAAAAAAACpAgAAZHJzL2Rvd25yZXYueG1sUEsFBgAAAAAEAAQA+gAAAJsDAAAAAA==&#10;">
                            <v:line id="Straight Connector 374" o:spid="_x0000_s1040"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hfLscAAADcAAAADwAAAGRycy9kb3ducmV2LnhtbESPQWvCQBSE74X+h+UVvBSzUWtsUleR&#10;SqEXEaMHvT2yr0lo9m3Ibk38992C0OMwM98wy/VgGnGlztWWFUyiGARxYXXNpYLT8WP8CsJ5ZI2N&#10;ZVJwIwfr1ePDEjNtez7QNfelCBB2GSqovG8zKV1RkUEX2ZY4eF+2M+iD7EqpO+wD3DRyGseJNFhz&#10;WKiwpfeKiu/8xyjYnpI+T8v54nky2w0p76fny84oNXoaNm8gPA3+P3xvf2oFs8UL/J0JR0Cu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eF8uxwAAANwAAAAPAAAAAAAA&#10;AAAAAAAAAKECAABkcnMvZG93bnJldi54bWxQSwUGAAAAAAQABAD5AAAAlQMAAAAA&#10;" strokecolor="black [3213]" strokeweight="1pt"/>
                            <v:line id="Straight Connector 375" o:spid="_x0000_s1041"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T6tccAAADcAAAADwAAAGRycy9kb3ducmV2LnhtbESPzWrDMBCE74W8g9hALyWRE5Mfu1FC&#10;SCnkEkodH9LbYm1tU2tlLNV2374KFHocZuYbZncYTSN66lxtWcFiHoEgLqyuuVSQX19nWxDOI2ts&#10;LJOCH3Jw2E8edphqO/A79ZkvRYCwS1FB5X2bSumKigy6uW2Jg/dpO4M+yK6UusMhwE0jl1G0lgZr&#10;DgsVtnSqqPjKvo2Cl3w9ZEm52jwt4suY8Nvy9nExSj1Ox+MzCE+j/w//tc9aQbxZwf1MOAJy/w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NPq1xwAAANwAAAAPAAAAAAAA&#10;AAAAAAAAAKECAABkcnMvZG93bnJldi54bWxQSwUGAAAAAAQABAD5AAAAlQMAAAAA&#10;" strokecolor="black [3213]" strokeweight="1pt"/>
                          </v:group>
                        </v:group>
                        <v:group id="Group 376" o:spid="_x0000_s1042" style="position:absolute;left:1054645;width:2143125;height:71120" coordsize="5842660,130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o7ovxQAAANwAAAAPAAAAZHJzL2Rvd25yZXYueG1sRI9Bi8IwFITvwv6H8IS9&#10;adoVdalGEXGXPYigLoi3R/Nsi81LaWJb/70RBI/DzHzDzJedKUVDtSssK4iHEQji1OqCMwX/x5/B&#10;NwjnkTWWlknBnRwsFx+9OSbatryn5uAzESDsElSQe18lUro0J4NuaCvi4F1sbdAHWWdS19gGuCnl&#10;VxRNpMGCw0KOFa1zSq+Hm1Hw22K7GsWbZnu9rO/n43h32sak1Ge/W81AeOr8O/xq/2kFo+k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qO6L8UAAADcAAAA&#10;DwAAAAAAAAAAAAAAAACpAgAAZHJzL2Rvd25yZXYueG1sUEsFBgAAAAAEAAQA+gAAAJsDAAAAAA==&#10;">
                          <v:rect id="Rectangle 377" o:spid="_x0000_s1043" style="position:absolute;width:5842660;height:130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3dpxQAA&#10;ANwAAAAPAAAAZHJzL2Rvd25yZXYueG1sRI9Ba8JAFITvgv9heYXedNMW1EY3QQKlxZ6M6cHbI/ua&#10;hGbfhuw2Jv31bkHwOMzMN8wuHU0rBupdY1nB0zICQVxa3XCloDi9LTYgnEfW2FomBRM5SJP5bIex&#10;thc+0pD7SgQIuxgV1N53sZSurMmgW9qOOHjftjfog+wrqXu8BLhp5XMUraTBhsNCjR1lNZU/+a9R&#10;8DlJPxRfq9e/IWsmnZ+z9wNlSj0+jPstCE+jv4dv7Q+t4GW9hv8z4QjI5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vd2nFAAAA3AAAAA8AAAAAAAAAAAAAAAAAlwIAAGRycy9k&#10;b3ducmV2LnhtbFBLBQYAAAAABAAEAPUAAACJAwAAAAA=&#10;" fillcolor="white [3201]" strokecolor="black [3200]" strokeweight="2pt"/>
                          <v:group id="Group 378" o:spid="_x0000_s1044" style="position:absolute;left:6803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cIvGwgAAANwAAAAPAAAAZHJzL2Rvd25yZXYueG1sRE9Ni8IwEL0L+x/CLOxN&#10;066oS9coIq54EMG6IN6GZmyLzaQ0sa3/3hwEj4/3PV/2phItNa60rCAeRSCIM6tLzhX8n/6GPyCc&#10;R9ZYWSYFD3KwXHwM5pho2/GR2tTnIoSwS1BB4X2dSOmyggy6ka2JA3e1jUEfYJNL3WAXwk0lv6No&#10;Kg2WHBoKrGldUHZL70bBtsNuNY437f52XT8up8nhvI9Jqa/PfvULwlPv3+KXe6cVjGd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HCLxsIAAADcAAAADwAA&#10;AAAAAAAAAAAAAACpAgAAZHJzL2Rvd25yZXYueG1sUEsFBgAAAAAEAAQA+gAAAJgDAAAAAA==&#10;">
                            <v:line id="Straight Connector 379" o:spid="_x0000_s1045"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3nwsMcAAADcAAAADwAAAGRycy9kb3ducmV2LnhtbESPT2vCQBTE70K/w/IKvYjZqPgnaVYp&#10;LYVeRIwe9PbIviah2bchuzXpt+8KgsdhZn7DZNvBNOJKnastK5hGMQjiwuqaSwWn4+dkDcJ5ZI2N&#10;ZVLwRw62m6dRhqm2PR/omvtSBAi7FBVU3replK6oyKCLbEscvG/bGfRBdqXUHfYBbho5i+OlNFhz&#10;WKiwpfeKip/81yj4OC37PCkXq/F0vhsS3s/Ol51R6uV5eHsF4Wnwj/C9/aUVzFcJ3M6EIyA3/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refCwxwAAANwAAAAPAAAAAAAA&#10;AAAAAAAAAKECAABkcnMvZG93bnJldi54bWxQSwUGAAAAAAQABAD5AAAAlQMAAAAA&#10;" strokecolor="black [3213]" strokeweight="1pt"/>
                            <v:line id="Straight Connector 380" o:spid="_x0000_s1046"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YpCsQAAADcAAAADwAAAGRycy9kb3ducmV2LnhtbERPTWvCQBC9F/wPywi9iG5iMNXUNYil&#10;0EsoTT3obciOSWh2NmS3Jv333UOhx8f73ueT6cSdBtdaVhCvIhDEldUt1wrOn6/LLQjnkTV2lknB&#10;DznID7OHPWbajvxB99LXIoSwy1BB432fSemqhgy6le2JA3ezg0Ef4FBLPeAYwk0n11GUSoMth4YG&#10;ezo1VH2V30bByzkdy129eVrESTHt+H19uRZGqcf5dHwG4Wny/+I/95tWkGzD/HAmHAF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likKxAAAANwAAAAPAAAAAAAAAAAA&#10;AAAAAKECAABkcnMvZG93bnJldi54bWxQSwUGAAAAAAQABAD5AAAAkgMAAAAA&#10;" strokecolor="black [3213]" strokeweight="1pt"/>
                          </v:group>
                          <v:group id="Group 381" o:spid="_x0000_s1047" style="position:absolute;left:214335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n1J8xAAAANwAAAAPAAAAZHJzL2Rvd25yZXYueG1sRI9Bi8IwFITvwv6H8Ba8&#10;adoVF+kaRWRXPIiwVRBvj+bZFpuX0sS2/nsjCB6HmfmGmS97U4mWGldaVhCPIxDEmdUl5wqOh7/R&#10;DITzyBory6TgTg6Wi4/BHBNtO/6nNvW5CBB2CSoovK8TKV1WkEE3tjVx8C62MeiDbHKpG+wC3FTy&#10;K4q+pcGSw0KBNa0Lyq7pzSjYdNitJvFvu7te1vfzYbo/7WJSavjZr35AeOr9O/xqb7WCySy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n1J8xAAAANwAAAAP&#10;AAAAAAAAAAAAAAAAAKkCAABkcnMvZG93bnJldi54bWxQSwUGAAAAAAQABAD6AAAAmgMAAAAA&#10;">
                            <v:line id="Straight Connector 382" o:spid="_x0000_s1048"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AgS5sYAAADcAAAADwAAAGRycy9kb3ducmV2LnhtbESPQWvCQBSE7wX/w/KEXorZGKma6CrS&#10;UvAi0tSD3h7ZZxLMvg3ZrUn/vVso9DjMzDfMejuYRtypc7VlBdMoBkFcWF1zqeD09TFZgnAeWWNj&#10;mRT8kIPtZvS0xkzbnj/pnvtSBAi7DBVU3reZlK6oyKCLbEscvKvtDPogu1LqDvsAN41M4nguDdYc&#10;Fips6a2i4pZ/GwXvp3mfp+Xr4mU6OwwpH5Pz5WCUeh4PuxUIT4P/D/+191rBbJnA75lwBOTm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AIEubGAAAA3AAAAA8AAAAAAAAA&#10;AAAAAAAAoQIAAGRycy9kb3ducmV2LnhtbFBLBQYAAAAABAAEAPkAAACUAwAAAAA=&#10;" strokecolor="black [3213]" strokeweight="1pt"/>
                            <v:line id="Straight Connector 383" o:spid="_x0000_s1049"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0S3fcYAAADcAAAADwAAAGRycy9kb3ducmV2LnhtbESPQWvCQBSE70L/w/IKXqTZaNCa1FWK&#10;UvAi0tRDe3tkX5PQ7NuQXU36711B8DjMzDfMajOYRlyoc7VlBdMoBkFcWF1zqeD09fGyBOE8ssbG&#10;Min4Jweb9dNohZm2PX/SJfelCBB2GSqovG8zKV1RkUEX2ZY4eL+2M+iD7EqpO+wD3DRyFscLabDm&#10;sFBhS9uKir/8bBTsTos+T8v562SaHIaUj7Pvn4NRavw8vL+B8DT4R/je3msFyTKB25lw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9Et33GAAAA3AAAAA8AAAAAAAAA&#10;AAAAAAAAoQIAAGRycy9kb3ducmV2LnhtbFBLBQYAAAAABAAEAPkAAACUAwAAAAA=&#10;" strokecolor="black [3213]" strokeweight="1pt"/>
                          </v:group>
                          <v:group id="Group 1312" o:spid="_x0000_s1050" style="position:absolute;left:360639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KUuxAAAAN0AAAAPAAAAZHJzL2Rvd25yZXYueG1sRE9Na8JAEL0X+h+WKfTW&#10;bKK0SHQNQbT0IEKNIN6G7JgEs7Mhu03iv+8Khd7m8T5nlU2mFQP1rrGsIIliEMSl1Q1XCk7F7m0B&#10;wnlkja1lUnAnB9n6+WmFqbYjf9Nw9JUIIexSVFB736VSurImgy6yHXHgrrY36APsK6l7HEO4aeUs&#10;jj+kwYZDQ40dbWoqb8cfo+BzxDGfJ9thf7tu7pfi/XDeJ6TU68uUL0F4mvy/+M/9pcP8eTKD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KUuxAAAAN0AAAAP&#10;AAAAAAAAAAAAAAAAAKkCAABkcnMvZG93bnJldi54bWxQSwUGAAAAAAQABAD6AAAAmgMAAAAA&#10;">
                            <v:line id="Straight Connector 1313" o:spid="_x0000_s1051"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zkKcUAAADdAAAADwAAAGRycy9kb3ducmV2LnhtbERPS2vCQBC+F/wPywi9FN3EUB/RVaRF&#10;6EXE6EFvQ3ZMgtnZkN2a+O+7hUJv8/E9Z7XpTS0e1LrKsoJ4HIEgzq2uuFBwPu1GcxDOI2usLZOC&#10;JznYrAcvK0y17fhIj8wXIoSwS1FB6X2TSunykgy6sW2IA3ezrUEfYFtI3WIXwk0tJ1E0lQYrDg0l&#10;NvRRUn7Pvo2Cz/O0yxbF++wtTvb9gg+Ty3VvlHod9tslCE+9/xf/ub90mJ/ECfx+E06Q6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WzkKcUAAADdAAAADwAAAAAAAAAA&#10;AAAAAAChAgAAZHJzL2Rvd25yZXYueG1sUEsFBgAAAAAEAAQA+QAAAJMDAAAAAA==&#10;" strokecolor="black [3213]" strokeweight="1pt"/>
                            <v:line id="Straight Connector 1314" o:spid="_x0000_s1052"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Cpqt8QAAADdAAAADwAAAGRycy9kb3ducmV2LnhtbERP22oCMRB9L/QfwhR8q1kvFbs1ihQE&#10;0b5o+wHTzXR3cTPZJqOufr0pFHybw7nObNG5Rp0oxNqzgUE/A0VceFtzaeDrc/U8BRUF2WLjmQxc&#10;KMJi/vgww9z6M+/otJdSpRCOORqoRNpc61hU5DD2fUucuB8fHEqCodQ24DmFu0YPs2yiHdacGips&#10;6b2i4rA/OgO/2491vHw3Q5m8XDeHsJy+yiga03vqlm+ghDq5i//da5vmjwZj+PsmnaDn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Kmq3xAAAAN0AAAAPAAAAAAAAAAAA&#10;AAAAAKECAABkcnMvZG93bnJldi54bWxQSwUGAAAAAAQABAD5AAAAkgMAAAAA&#10;" strokecolor="#4579b8 [3044]"/>
                          </v:group>
                          <v:group id="Group 1315" o:spid="_x0000_s1053" style="position:absolute;left:43379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ET1awwAAAN0AAAAPAAAAZHJzL2Rvd25yZXYueG1sRE9Ni8IwEL0L/ocwwt40&#10;7Yoi1Sgi67IHEawLi7ehGdtiMylNbOu/3wiCt3m8z1ltelOJlhpXWlYQTyIQxJnVJecKfs/78QKE&#10;88gaK8uk4EEONuvhYIWJth2fqE19LkIIuwQVFN7XiZQuK8igm9iaOHBX2xj0ATa51A12IdxU8jOK&#10;5tJgyaGhwJp2BWW39G4UfHfYbafxV3u4XXePy3l2/DvEpNTHqN8uQXjq/Vv8cv/oMH8az+D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ERPVrDAAAA3QAAAA8A&#10;AAAAAAAAAAAAAAAAqQIAAGRycy9kb3ducmV2LnhtbFBLBQYAAAAABAAEAPoAAACZAwAAAAA=&#10;">
                            <v:line id="Straight Connector 1316" o:spid="_x0000_s1054"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tHscQAAADdAAAADwAAAGRycy9kb3ducmV2LnhtbERPTWvCQBC9F/wPyxS8lLqJYqzRVUQR&#10;vEhp9NDehuyYhGZnQ3Y18d+7QqG3ebzPWa57U4sbta6yrCAeRSCIc6srLhScT/v3DxDOI2usLZOC&#10;OzlYrwYvS0y17fiLbpkvRAhhl6KC0vsmldLlJRl0I9sQB+5iW4M+wLaQusUuhJtajqMokQYrDg0l&#10;NrQtKf/NrkbB7px02byYzt7iybGf8+f4++dolBq+9psFCE+9/xf/uQ86zJ/ECTy/CSfI1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G0exxAAAAN0AAAAPAAAAAAAAAAAA&#10;AAAAAKECAABkcnMvZG93bnJldi54bWxQSwUGAAAAAAQABAD5AAAAkgMAAAAA&#10;" strokecolor="black [3213]" strokeweight="1pt"/>
                            <v:line id="Straight Connector 1317" o:spid="_x0000_s1055"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fiKsUAAADdAAAADwAAAGRycy9kb3ducmV2LnhtbERPTWvCQBC9F/wPywi9FLOJUjXRVaSl&#10;4EWkqQe9DdkxCWZnQ3Zr0n/vFgq9zeN9zno7mEbcqXO1ZQVJFIMgLqyuuVRw+vqYLEE4j6yxsUwK&#10;fsjBdjN6WmOmbc+fdM99KUIIuwwVVN63mZSuqMigi2xLHLir7Qz6ALtS6g77EG4aOY3juTRYc2io&#10;sKW3iopb/m0UvJ/mfZ6Wr4uXZHYYUj5Oz5eDUep5POxWIDwN/l/8597rMH+WLOD3m3CC3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lfiKsUAAADdAAAADwAAAAAAAAAA&#10;AAAAAAChAgAAZHJzL2Rvd25yZXYueG1sUEsFBgAAAAAEAAQA+QAAAJMDAAAAAA==&#10;" strokecolor="black [3213]" strokeweight="1pt"/>
                          </v:group>
                        </v:group>
                      </v:group>
                      <v:rect id="Rectangle 1318" o:spid="_x0000_s1056" style="position:absolute;width:379998;height:9874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qdfxgAA&#10;AN0AAAAPAAAAZHJzL2Rvd25yZXYueG1sRI9BT8MwDIXvSPyHyJO4sXRFQ1NZNk1DRZxAdLtwsxqv&#10;6dY4VZOt5d/jAxI3W+/5vc/r7eQ7daMhtoENLOYZKOI62JYbA8dD+bgCFROyxS4wGfihCNvN/d0a&#10;CxtG/qJblRolIRwLNOBS6gutY+3IY5yHnli0Uxg8JlmHRtsBRwn3nc6z7Fl7bFkaHPa0d1Rfqqs3&#10;8Hna56FZLsuq+shH9/125mv5aszDbNq9gEo0pX/z3/W7FfynheDKNzKC3v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nqdfxgAAAN0AAAAPAAAAAAAAAAAAAAAAAJcCAABkcnMv&#10;ZG93bnJldi54bWxQSwUGAAAAAAQABAD1AAAAigMAAAAA&#10;" fillcolor="#938953 [1614]" strokecolor="black [3213]" strokeweight="2pt"/>
                      <v:rect id="Rectangle 1319" o:spid="_x0000_s1057" style="position:absolute;left:791210;width:406200;height:988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0gLExAAA&#10;AN0AAAAPAAAAZHJzL2Rvd25yZXYueG1sRE9Na8JAEL0X/A/LCL01G1MsNnWVYknxpBh76W3Ijtm0&#10;2dmQXU36711B6G0e73OW69G24kK9bxwrmCUpCOLK6YZrBV/H4mkBwgdkja1jUvBHHtarycMSc+0G&#10;PtClDLWIIexzVGBC6HIpfWXIok9cRxy5k+sthgj7WuoehxhuW5ml6Yu02HBsMNjRxlD1W56tgv1p&#10;k7l6Pi/KcpcN5vvzh8/Fh1KP0/H9DUSgMfyL7+6tjvOfZ69w+yaeIF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ICxMQAAADdAAAADwAAAAAAAAAAAAAAAACXAgAAZHJzL2Rv&#10;d25yZXYueG1sUEsFBgAAAAAEAAQA9QAAAIgDAAAAAA==&#10;" fillcolor="#938953 [1614]" strokecolor="black [3213]" strokeweight="2pt"/>
                      <v:rect id="Rectangle 1320" o:spid="_x0000_s1058" style="position:absolute;left:1581785;width:406200;height:988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GHkxgAA&#10;AN0AAAAPAAAAZHJzL2Rvd25yZXYueG1sRI9BT8MwDIXvSPyHyEjcWErR0FSWTWioiNMmOi7crMZr&#10;Co1TNdna/fv5MGk3W+/5vc/L9eQ7daIhtoENPM8yUMR1sC03Bn725dMCVEzIFrvAZOBMEdar+7sl&#10;FjaM/E2nKjVKQjgWaMCl1Bdax9qRxzgLPbFohzB4TLIOjbYDjhLuO51n2av22LI0OOxp46j+r47e&#10;wO6wyUMzn5dVtc1H9/v5x8fyw5jHh+n9DVSiKd3M1+svK/gvufDLNzKCXl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hGHkxgAAAN0AAAAPAAAAAAAAAAAAAAAAAJcCAABkcnMv&#10;ZG93bnJldi54bWxQSwUGAAAAAAQABAD1AAAAigMAAAAA&#10;" fillcolor="#938953 [1614]" strokecolor="black [3213]" strokeweight="2pt"/>
                      <v:rect id="Rectangle 1321" o:spid="_x0000_s1059" style="position:absolute;left:2395220;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MR/wwAA&#10;AN0AAAAPAAAAZHJzL2Rvd25yZXYueG1sRE9Na8JAEL0X/A/LCN7qxoilRFcRJeKppakXb0N2zEaz&#10;syG7mvjvu4VCb/N4n7PaDLYRD+p87VjBbJqAIC6drrlScPrOX99B+ICssXFMCp7kYbMevaww067n&#10;L3oUoRIxhH2GCkwIbSalLw1Z9FPXEkfu4jqLIcKukrrDPobbRqZJ8iYt1hwbDLa0M1TeirtV8HnZ&#10;pa5aLPKi+Eh7cz5c+Z7vlZqMh+0SRKAh/Iv/3Ecd58/TGfx+E0+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yMR/wwAAAN0AAAAPAAAAAAAAAAAAAAAAAJcCAABkcnMvZG93&#10;bnJldi54bWxQSwUGAAAAAAQABAD1AAAAhwMAAAAA&#10;" fillcolor="#938953 [1614]" strokecolor="black [3213]" strokeweight="2pt"/>
                      <v:rect id="Rectangle 1322" o:spid="_x0000_s1060" style="position:absolute;left:3208655;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GloIwwAA&#10;AN0AAAAPAAAAZHJzL2Rvd25yZXYueG1sRE9Na8JAEL0X+h+WKXirG1csJXUVUSI9VRp76W3Ijtlo&#10;djZkV5P++65Q6G0e73OW69G14kZ9aDxrmE0zEMSVNw3XGr6OxfMriBCRDbaeScMPBVivHh+WmBs/&#10;8CfdyliLFMIhRw02xi6XMlSWHIap74gTd/K9w5hgX0vT45DCXStVlr1Ihw2nBosdbS1Vl/LqNBxO&#10;W+XrxaIoyw812O/9ma/FTuvJ07h5AxFpjP/iP/e7SfPnSsH9m3SC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GloIwwAAAN0AAAAPAAAAAAAAAAAAAAAAAJcCAABkcnMvZG93&#10;bnJldi54bWxQSwUGAAAAAAQABAD1AAAAhwMAAAAA&#10;" fillcolor="#938953 [1614]" strokecolor="black [3213]" strokeweight="2pt"/>
                      <v:rect id="Rectangle 1323" o:spid="_x0000_s1061" style="position:absolute;left:4027805;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v+TwwAA&#10;AN0AAAAPAAAAZHJzL2Rvd25yZXYueG1sRE9Na8JAEL0X/A/LCL3VjRGLRFcRJcVTS6MXb0N2zEaz&#10;syG7mvjvu4VCb/N4n7PaDLYRD+p87VjBdJKAIC6drrlScDrmbwsQPiBrbByTgid52KxHLyvMtOv5&#10;mx5FqEQMYZ+hAhNCm0npS0MW/cS1xJG7uM5iiLCrpO6wj+G2kWmSvEuLNccGgy3tDJW34m4VfF12&#10;qavm87woPtPenD+ufM/3Sr2Oh+0SRKAh/Iv/3Acd58/SGfx+E0+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Vv+TwwAAAN0AAAAPAAAAAAAAAAAAAAAAAJcCAABkcnMvZG93&#10;bnJldi54bWxQSwUGAAAAAAQABAD1AAAAhwMAAAAA&#10;" fillcolor="#938953 [1614]" strokecolor="black [3213]" strokeweight="2pt"/>
                    </v:group>
                  </w:pict>
                </mc:Fallback>
              </mc:AlternateContent>
            </w:r>
          </w:p>
          <w:p w14:paraId="231C3545" w14:textId="77777777" w:rsidR="00166E63" w:rsidRPr="002C71D1" w:rsidRDefault="00166E63" w:rsidP="00C91AED">
            <w:pPr>
              <w:rPr>
                <w:rFonts w:ascii="Arial" w:hAnsi="Arial"/>
                <w:b/>
                <w:sz w:val="36"/>
                <w:szCs w:val="36"/>
                <w:lang w:val="en-GB"/>
              </w:rPr>
            </w:pPr>
          </w:p>
          <w:p w14:paraId="0C344A46" w14:textId="77777777" w:rsidR="00166E63" w:rsidRPr="002C71D1" w:rsidRDefault="00166E63" w:rsidP="00C91AED">
            <w:pPr>
              <w:rPr>
                <w:rFonts w:ascii="Arial" w:hAnsi="Arial"/>
                <w:b/>
                <w:sz w:val="36"/>
                <w:szCs w:val="36"/>
                <w:lang w:val="en-GB"/>
              </w:rPr>
            </w:pPr>
            <w:r w:rsidRPr="002C71D1">
              <w:rPr>
                <w:noProof/>
                <w:lang w:val="en-GB" w:eastAsia="en-GB"/>
              </w:rPr>
              <w:drawing>
                <wp:anchor distT="0" distB="0" distL="114300" distR="114300" simplePos="0" relativeHeight="252344320" behindDoc="0" locked="0" layoutInCell="1" allowOverlap="1" wp14:anchorId="2A3EAAB8" wp14:editId="41280CBE">
                  <wp:simplePos x="0" y="0"/>
                  <wp:positionH relativeFrom="column">
                    <wp:posOffset>17145</wp:posOffset>
                  </wp:positionH>
                  <wp:positionV relativeFrom="paragraph">
                    <wp:posOffset>34290</wp:posOffset>
                  </wp:positionV>
                  <wp:extent cx="1139190" cy="319405"/>
                  <wp:effectExtent l="0" t="0" r="3810" b="10795"/>
                  <wp:wrapNone/>
                  <wp:docPr id="76275" name="Picture 7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64.jpg"/>
                          <pic:cNvPicPr/>
                        </pic:nvPicPr>
                        <pic:blipFill>
                          <a:blip r:embed="rId122" cstate="print">
                            <a:extLst>
                              <a:ext uri="{28A0092B-C50C-407E-A947-70E740481C1C}">
                                <a14:useLocalDpi xmlns:a14="http://schemas.microsoft.com/office/drawing/2010/main"/>
                              </a:ext>
                            </a:extLst>
                          </a:blip>
                          <a:stretch>
                            <a:fillRect/>
                          </a:stretch>
                        </pic:blipFill>
                        <pic:spPr>
                          <a:xfrm>
                            <a:off x="0" y="0"/>
                            <a:ext cx="1139190" cy="3194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12075E" w14:textId="77777777" w:rsidR="00166E63" w:rsidRPr="002C71D1" w:rsidRDefault="00166E63" w:rsidP="00C91AED">
            <w:pPr>
              <w:rPr>
                <w:rFonts w:ascii="Arial" w:hAnsi="Arial"/>
                <w:b/>
                <w:sz w:val="36"/>
                <w:szCs w:val="36"/>
                <w:lang w:val="en-GB"/>
              </w:rPr>
            </w:pPr>
          </w:p>
        </w:tc>
        <w:tc>
          <w:tcPr>
            <w:tcW w:w="2408" w:type="dxa"/>
            <w:gridSpan w:val="2"/>
          </w:tcPr>
          <w:p w14:paraId="47B173DE" w14:textId="77777777" w:rsidR="00166E63" w:rsidRPr="002C71D1" w:rsidRDefault="00166E63" w:rsidP="00C91AED">
            <w:pPr>
              <w:rPr>
                <w:rFonts w:ascii="Arial" w:hAnsi="Arial"/>
                <w:sz w:val="12"/>
                <w:szCs w:val="16"/>
                <w:lang w:val="en-GB"/>
              </w:rPr>
            </w:pPr>
            <w:r w:rsidRPr="002C71D1">
              <w:rPr>
                <w:noProof/>
                <w:lang w:val="en-GB" w:eastAsia="en-GB"/>
              </w:rPr>
              <w:drawing>
                <wp:anchor distT="0" distB="0" distL="114300" distR="114300" simplePos="0" relativeHeight="252341248" behindDoc="0" locked="0" layoutInCell="1" allowOverlap="1" wp14:anchorId="387D9BD5" wp14:editId="45D006CE">
                  <wp:simplePos x="0" y="0"/>
                  <wp:positionH relativeFrom="column">
                    <wp:posOffset>46355</wp:posOffset>
                  </wp:positionH>
                  <wp:positionV relativeFrom="paragraph">
                    <wp:posOffset>657225</wp:posOffset>
                  </wp:positionV>
                  <wp:extent cx="772795" cy="295910"/>
                  <wp:effectExtent l="0" t="0" r="0" b="8890"/>
                  <wp:wrapNone/>
                  <wp:docPr id="76276" name="Picture 7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6.jpg"/>
                          <pic:cNvPicPr/>
                        </pic:nvPicPr>
                        <pic:blipFill>
                          <a:blip r:embed="rId123" cstate="print">
                            <a:extLst>
                              <a:ext uri="{28A0092B-C50C-407E-A947-70E740481C1C}">
                                <a14:useLocalDpi xmlns:a14="http://schemas.microsoft.com/office/drawing/2010/main"/>
                              </a:ext>
                            </a:extLst>
                          </a:blip>
                          <a:stretch>
                            <a:fillRect/>
                          </a:stretch>
                        </pic:blipFill>
                        <pic:spPr>
                          <a:xfrm>
                            <a:off x="0" y="0"/>
                            <a:ext cx="772795" cy="2959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noProof/>
                <w:sz w:val="36"/>
                <w:szCs w:val="36"/>
                <w:lang w:val="en-GB" w:eastAsia="en-GB"/>
              </w:rPr>
              <mc:AlternateContent>
                <mc:Choice Requires="wpg">
                  <w:drawing>
                    <wp:anchor distT="0" distB="0" distL="114300" distR="114300" simplePos="0" relativeHeight="252328960" behindDoc="0" locked="0" layoutInCell="1" allowOverlap="1" wp14:anchorId="58A1F12A" wp14:editId="57ADBA6A">
                      <wp:simplePos x="0" y="0"/>
                      <wp:positionH relativeFrom="column">
                        <wp:posOffset>44450</wp:posOffset>
                      </wp:positionH>
                      <wp:positionV relativeFrom="paragraph">
                        <wp:posOffset>129540</wp:posOffset>
                      </wp:positionV>
                      <wp:extent cx="1022350" cy="450850"/>
                      <wp:effectExtent l="25400" t="25400" r="44450" b="57150"/>
                      <wp:wrapNone/>
                      <wp:docPr id="75972" name="Group 75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0" cy="450850"/>
                                <a:chOff x="288" y="768"/>
                                <a:chExt cx="2544" cy="1134"/>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75973" name="Rectangle 192"/>
                              <wps:cNvSpPr>
                                <a:spLocks noChangeArrowheads="1"/>
                              </wps:cNvSpPr>
                              <wps:spPr bwMode="auto">
                                <a:xfrm>
                                  <a:off x="2112" y="1222"/>
                                  <a:ext cx="720" cy="680"/>
                                </a:xfrm>
                                <a:prstGeom prst="rect">
                                  <a:avLst/>
                                </a:prstGeom>
                                <a:solidFill>
                                  <a:srgbClr val="335EE7"/>
                                </a:solidFill>
                                <a:ln w="127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DC537B" w14:textId="77777777" w:rsidR="00A5277B" w:rsidRDefault="00A5277B" w:rsidP="00166E63">
                                    <w:pPr>
                                      <w:autoSpaceDE w:val="0"/>
                                      <w:autoSpaceDN w:val="0"/>
                                      <w:adjustRightInd w:val="0"/>
                                      <w:jc w:val="center"/>
                                      <w:rPr>
                                        <w:rFonts w:ascii="Arial" w:hAnsi="Arial" w:cs="Arial"/>
                                        <w:color w:val="000000"/>
                                        <w:sz w:val="12"/>
                                        <w:szCs w:val="16"/>
                                      </w:rPr>
                                    </w:pPr>
                                    <w:r>
                                      <w:rPr>
                                        <w:rFonts w:ascii="Arial" w:hAnsi="Arial" w:cs="Arial"/>
                                        <w:color w:val="000000"/>
                                        <w:sz w:val="12"/>
                                        <w:szCs w:val="16"/>
                                      </w:rPr>
                                      <w:t>18</w:t>
                                    </w:r>
                                  </w:p>
                                </w:txbxContent>
                              </wps:txbx>
                              <wps:bodyPr rot="0" vert="horz" wrap="square" lIns="90000" tIns="46800" rIns="90000" bIns="46800" anchor="ctr" anchorCtr="1" upright="1">
                                <a:noAutofit/>
                              </wps:bodyPr>
                            </wps:wsp>
                            <wps:wsp>
                              <wps:cNvPr id="75974" name="Rectangle 193"/>
                              <wps:cNvSpPr>
                                <a:spLocks noChangeArrowheads="1"/>
                              </wps:cNvSpPr>
                              <wps:spPr bwMode="auto">
                                <a:xfrm>
                                  <a:off x="864" y="1222"/>
                                  <a:ext cx="1248" cy="680"/>
                                </a:xfrm>
                                <a:prstGeom prst="rect">
                                  <a:avLst/>
                                </a:prstGeom>
                                <a:solidFill>
                                  <a:srgbClr val="00CC00"/>
                                </a:solidFill>
                                <a:ln w="127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1CD6C9" w14:textId="77777777" w:rsidR="00A5277B" w:rsidRDefault="00A5277B" w:rsidP="00166E63">
                                    <w:pPr>
                                      <w:autoSpaceDE w:val="0"/>
                                      <w:autoSpaceDN w:val="0"/>
                                      <w:adjustRightInd w:val="0"/>
                                      <w:jc w:val="center"/>
                                      <w:rPr>
                                        <w:rFonts w:ascii="Arial" w:hAnsi="Arial" w:cs="Arial"/>
                                        <w:color w:val="000000"/>
                                        <w:sz w:val="12"/>
                                        <w:szCs w:val="16"/>
                                      </w:rPr>
                                    </w:pPr>
                                    <w:r>
                                      <w:rPr>
                                        <w:rFonts w:ascii="Arial" w:hAnsi="Arial" w:cs="Arial"/>
                                        <w:color w:val="000000"/>
                                        <w:sz w:val="12"/>
                                        <w:szCs w:val="16"/>
                                      </w:rPr>
                                      <w:t>240</w:t>
                                    </w:r>
                                  </w:p>
                                </w:txbxContent>
                              </wps:txbx>
                              <wps:bodyPr rot="0" vert="horz" wrap="square" lIns="90000" tIns="46800" rIns="90000" bIns="46800" anchor="ctr" anchorCtr="1" upright="1">
                                <a:noAutofit/>
                              </wps:bodyPr>
                            </wps:wsp>
                            <wps:wsp>
                              <wps:cNvPr id="75975" name="Rectangle 194"/>
                              <wps:cNvSpPr>
                                <a:spLocks noChangeArrowheads="1"/>
                              </wps:cNvSpPr>
                              <wps:spPr bwMode="auto">
                                <a:xfrm>
                                  <a:off x="288" y="1222"/>
                                  <a:ext cx="576" cy="6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49048E8" w14:textId="77777777" w:rsidR="00A5277B" w:rsidRDefault="00A5277B" w:rsidP="00166E63">
                                    <w:pPr>
                                      <w:autoSpaceDE w:val="0"/>
                                      <w:autoSpaceDN w:val="0"/>
                                      <w:adjustRightInd w:val="0"/>
                                      <w:jc w:val="center"/>
                                      <w:rPr>
                                        <w:rFonts w:ascii="Arial" w:hAnsi="Arial" w:cs="Arial"/>
                                        <w:color w:val="000000"/>
                                        <w:sz w:val="12"/>
                                        <w:szCs w:val="16"/>
                                      </w:rPr>
                                    </w:pPr>
                                    <w:r>
                                      <w:rPr>
                                        <w:rFonts w:ascii="Arial" w:hAnsi="Arial" w:cs="Arial"/>
                                        <w:color w:val="000000"/>
                                        <w:sz w:val="12"/>
                                        <w:szCs w:val="16"/>
                                      </w:rPr>
                                      <w:t>6</w:t>
                                    </w:r>
                                  </w:p>
                                </w:txbxContent>
                              </wps:txbx>
                              <wps:bodyPr rot="0" vert="horz" wrap="square" lIns="90000" tIns="46800" rIns="90000" bIns="46800" anchor="ctr" anchorCtr="1" upright="1">
                                <a:noAutofit/>
                              </wps:bodyPr>
                            </wps:wsp>
                            <wps:wsp>
                              <wps:cNvPr id="75976" name="Rectangle 195"/>
                              <wps:cNvSpPr>
                                <a:spLocks noChangeArrowheads="1"/>
                              </wps:cNvSpPr>
                              <wps:spPr bwMode="auto">
                                <a:xfrm>
                                  <a:off x="2112" y="768"/>
                                  <a:ext cx="720" cy="454"/>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ADE777F" w14:textId="77777777" w:rsidR="00A5277B" w:rsidRDefault="00A5277B" w:rsidP="00166E63">
                                    <w:pPr>
                                      <w:autoSpaceDE w:val="0"/>
                                      <w:autoSpaceDN w:val="0"/>
                                      <w:adjustRightInd w:val="0"/>
                                      <w:jc w:val="center"/>
                                      <w:rPr>
                                        <w:rFonts w:ascii="Arial" w:hAnsi="Arial" w:cs="Arial"/>
                                        <w:color w:val="000000"/>
                                        <w:sz w:val="12"/>
                                        <w:szCs w:val="16"/>
                                      </w:rPr>
                                    </w:pPr>
                                    <w:r>
                                      <w:rPr>
                                        <w:rFonts w:ascii="Arial" w:hAnsi="Arial" w:cs="Arial"/>
                                        <w:color w:val="000000"/>
                                        <w:sz w:val="12"/>
                                        <w:szCs w:val="16"/>
                                      </w:rPr>
                                      <w:t>3</w:t>
                                    </w:r>
                                  </w:p>
                                </w:txbxContent>
                              </wps:txbx>
                              <wps:bodyPr rot="0" vert="horz" wrap="square" lIns="90000" tIns="46800" rIns="90000" bIns="46800" anchor="ctr" anchorCtr="1" upright="1">
                                <a:noAutofit/>
                              </wps:bodyPr>
                            </wps:wsp>
                            <wps:wsp>
                              <wps:cNvPr id="75977" name="Rectangle 196"/>
                              <wps:cNvSpPr>
                                <a:spLocks noChangeArrowheads="1"/>
                              </wps:cNvSpPr>
                              <wps:spPr bwMode="auto">
                                <a:xfrm>
                                  <a:off x="864" y="768"/>
                                  <a:ext cx="1248" cy="454"/>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667B2DF" w14:textId="77777777" w:rsidR="00A5277B" w:rsidRDefault="00A5277B" w:rsidP="00166E63">
                                    <w:pPr>
                                      <w:autoSpaceDE w:val="0"/>
                                      <w:autoSpaceDN w:val="0"/>
                                      <w:adjustRightInd w:val="0"/>
                                      <w:jc w:val="center"/>
                                      <w:rPr>
                                        <w:rFonts w:ascii="Arial" w:hAnsi="Arial" w:cs="Arial"/>
                                        <w:color w:val="000000"/>
                                        <w:sz w:val="12"/>
                                        <w:szCs w:val="16"/>
                                      </w:rPr>
                                    </w:pPr>
                                    <w:r>
                                      <w:rPr>
                                        <w:rFonts w:ascii="Arial" w:hAnsi="Arial" w:cs="Arial"/>
                                        <w:color w:val="000000"/>
                                        <w:sz w:val="12"/>
                                        <w:szCs w:val="16"/>
                                      </w:rPr>
                                      <w:t>40</w:t>
                                    </w:r>
                                  </w:p>
                                </w:txbxContent>
                              </wps:txbx>
                              <wps:bodyPr rot="0" vert="horz" wrap="square" lIns="90000" tIns="46800" rIns="90000" bIns="46800" anchor="ctr" anchorCtr="1" upright="1">
                                <a:noAutofit/>
                              </wps:bodyPr>
                            </wps:wsp>
                            <wps:wsp>
                              <wps:cNvPr id="75978" name="Rectangle 197"/>
                              <wps:cNvSpPr>
                                <a:spLocks noChangeArrowheads="1"/>
                              </wps:cNvSpPr>
                              <wps:spPr bwMode="auto">
                                <a:xfrm>
                                  <a:off x="288" y="768"/>
                                  <a:ext cx="576" cy="454"/>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A9E8D40" w14:textId="77777777" w:rsidR="00A5277B" w:rsidRDefault="00A5277B" w:rsidP="00166E63">
                                    <w:pPr>
                                      <w:autoSpaceDE w:val="0"/>
                                      <w:autoSpaceDN w:val="0"/>
                                      <w:adjustRightInd w:val="0"/>
                                      <w:jc w:val="center"/>
                                      <w:rPr>
                                        <w:rFonts w:ascii="Arial" w:hAnsi="Arial" w:cs="Arial"/>
                                        <w:color w:val="330066"/>
                                        <w:sz w:val="12"/>
                                        <w:szCs w:val="16"/>
                                      </w:rPr>
                                    </w:pPr>
                                    <w:r>
                                      <w:rPr>
                                        <w:rFonts w:ascii="Arial" w:hAnsi="Arial" w:cs="Arial"/>
                                        <w:color w:val="330066"/>
                                        <w:sz w:val="12"/>
                                        <w:szCs w:val="16"/>
                                      </w:rPr>
                                      <w:t>X</w:t>
                                    </w:r>
                                  </w:p>
                                </w:txbxContent>
                              </wps:txbx>
                              <wps:bodyPr rot="0" vert="horz" wrap="square" lIns="90000" tIns="46800" rIns="90000" bIns="46800" anchor="ctr" anchorCtr="1" upright="1">
                                <a:noAutofit/>
                              </wps:bodyPr>
                            </wps:wsp>
                            <wps:wsp>
                              <wps:cNvPr id="75979" name="Line 198"/>
                              <wps:cNvCnPr/>
                              <wps:spPr bwMode="auto">
                                <a:xfrm>
                                  <a:off x="288" y="768"/>
                                  <a:ext cx="2544" cy="0"/>
                                </a:xfrm>
                                <a:prstGeom prst="line">
                                  <a:avLst/>
                                </a:prstGeom>
                                <a:noFill/>
                                <a:ln w="12700"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5980" name="Line 199"/>
                              <wps:cNvCnPr/>
                              <wps:spPr bwMode="auto">
                                <a:xfrm>
                                  <a:off x="288" y="1222"/>
                                  <a:ext cx="2544"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5981" name="Line 200"/>
                              <wps:cNvCnPr/>
                              <wps:spPr bwMode="auto">
                                <a:xfrm>
                                  <a:off x="288" y="1902"/>
                                  <a:ext cx="2544" cy="0"/>
                                </a:xfrm>
                                <a:prstGeom prst="line">
                                  <a:avLst/>
                                </a:prstGeom>
                                <a:noFill/>
                                <a:ln w="12700"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5982" name="Line 201"/>
                              <wps:cNvCnPr/>
                              <wps:spPr bwMode="auto">
                                <a:xfrm>
                                  <a:off x="288" y="768"/>
                                  <a:ext cx="0" cy="1134"/>
                                </a:xfrm>
                                <a:prstGeom prst="line">
                                  <a:avLst/>
                                </a:prstGeom>
                                <a:noFill/>
                                <a:ln w="12700"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5983" name="Line 202"/>
                              <wps:cNvCnPr/>
                              <wps:spPr bwMode="auto">
                                <a:xfrm>
                                  <a:off x="864" y="768"/>
                                  <a:ext cx="0" cy="113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5984" name="Line 203"/>
                              <wps:cNvCnPr/>
                              <wps:spPr bwMode="auto">
                                <a:xfrm>
                                  <a:off x="2112" y="768"/>
                                  <a:ext cx="0" cy="113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5985" name="Line 204"/>
                              <wps:cNvCnPr/>
                              <wps:spPr bwMode="auto">
                                <a:xfrm>
                                  <a:off x="2832" y="768"/>
                                  <a:ext cx="0" cy="1134"/>
                                </a:xfrm>
                                <a:prstGeom prst="line">
                                  <a:avLst/>
                                </a:prstGeom>
                                <a:noFill/>
                                <a:ln w="12700"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5972" o:spid="_x0000_s1116" style="position:absolute;margin-left:3.5pt;margin-top:10.2pt;width:80.5pt;height:35.5pt;z-index:252328960" coordorigin="288,768" coordsize="254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">
                      <v:rect id="Rectangle 192" o:spid="_x0000_s1117" style="position:absolute;left:2112;top:1222;width:720;height:6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L9cYA&#10;AADeAAAADwAAAGRycy9kb3ducmV2LnhtbESP3WrCQBSE7wu+w3KE3jUbW1o1uooECqVCoUnJ9TF7&#10;8qPZsyG7anz7bqHg5TAz3zDr7Wg6caHBtZYVzKIYBHFpdcu1gp/8/WkBwnlkjZ1lUnAjB9vN5GGN&#10;ibZX/qZL5msRIOwSVNB43ydSurIhgy6yPXHwKjsY9EEOtdQDXgPcdPI5jt+kwZbDQoM9pQ2Vp+xs&#10;FBRnh2lvimr/eWP7pY+HPK32Sj1Ox90KhKfR38P/7Q+tYP66nL/A351w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BL9cYAAADeAAAADwAAAAAAAAAAAAAAAACYAgAAZHJz&#10;L2Rvd25yZXYueG1sUEsFBgAAAAAEAAQA9QAAAIsDAAAAAA==&#10;" fillcolor="#335ee7" strokeweight="1pt">
                        <v:shadow color="black" opacity="49150f" offset=".74833mm,.74833mm"/>
                        <v:textbox inset="2.5mm,1.3mm,2.5mm,1.3mm">
                          <w:txbxContent>
                            <w:p w14:paraId="0DDC537B" w14:textId="77777777" w:rsidR="00A5277B" w:rsidRDefault="00A5277B" w:rsidP="00166E63">
                              <w:pPr>
                                <w:autoSpaceDE w:val="0"/>
                                <w:autoSpaceDN w:val="0"/>
                                <w:adjustRightInd w:val="0"/>
                                <w:jc w:val="center"/>
                                <w:rPr>
                                  <w:rFonts w:ascii="Arial" w:hAnsi="Arial" w:cs="Arial"/>
                                  <w:color w:val="000000"/>
                                  <w:sz w:val="12"/>
                                  <w:szCs w:val="16"/>
                                </w:rPr>
                              </w:pPr>
                              <w:r>
                                <w:rPr>
                                  <w:rFonts w:ascii="Arial" w:hAnsi="Arial" w:cs="Arial"/>
                                  <w:color w:val="000000"/>
                                  <w:sz w:val="12"/>
                                  <w:szCs w:val="16"/>
                                </w:rPr>
                                <w:t>18</w:t>
                              </w:r>
                            </w:p>
                          </w:txbxContent>
                        </v:textbox>
                      </v:rect>
                      <v:rect id="Rectangle 193" o:spid="_x0000_s1118" style="position:absolute;left:864;top:1222;width:1248;height:6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ONcgA&#10;AADeAAAADwAAAGRycy9kb3ducmV2LnhtbESPQWvCQBSE7wX/w/KE3uqmYqNGVzEFaQ9F0BbB2zP7&#10;mkSzb8Puqum/7xYKHoeZ+YaZLzvTiCs5X1tW8DxIQBAXVtdcKvj6XD9NQPiArLGxTAp+yMNy0XuY&#10;Y6btjbd03YVSRAj7DBVUIbSZlL6oyKAf2JY4et/WGQxRulJqh7cIN40cJkkqDdYcFyps6bWi4ry7&#10;GAWHtzQf5Umbp/iR7jenqZvUeFTqsd+tZiACdeEe/m+/awXjl+l4BH934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w041yAAAAN4AAAAPAAAAAAAAAAAAAAAAAJgCAABk&#10;cnMvZG93bnJldi54bWxQSwUGAAAAAAQABAD1AAAAjQMAAAAA&#10;" fillcolor="#0c0" strokeweight="1pt">
                        <v:shadow color="black" opacity="49150f" offset=".74833mm,.74833mm"/>
                        <v:textbox inset="2.5mm,1.3mm,2.5mm,1.3mm">
                          <w:txbxContent>
                            <w:p w14:paraId="0D1CD6C9" w14:textId="77777777" w:rsidR="00A5277B" w:rsidRDefault="00A5277B" w:rsidP="00166E63">
                              <w:pPr>
                                <w:autoSpaceDE w:val="0"/>
                                <w:autoSpaceDN w:val="0"/>
                                <w:adjustRightInd w:val="0"/>
                                <w:jc w:val="center"/>
                                <w:rPr>
                                  <w:rFonts w:ascii="Arial" w:hAnsi="Arial" w:cs="Arial"/>
                                  <w:color w:val="000000"/>
                                  <w:sz w:val="12"/>
                                  <w:szCs w:val="16"/>
                                </w:rPr>
                              </w:pPr>
                              <w:r>
                                <w:rPr>
                                  <w:rFonts w:ascii="Arial" w:hAnsi="Arial" w:cs="Arial"/>
                                  <w:color w:val="000000"/>
                                  <w:sz w:val="12"/>
                                  <w:szCs w:val="16"/>
                                </w:rPr>
                                <w:t>240</w:t>
                              </w:r>
                            </w:p>
                          </w:txbxContent>
                        </v:textbox>
                      </v:rect>
                      <v:rect id="Rectangle 194" o:spid="_x0000_s1119" style="position:absolute;left:288;top:1222;width:576;height:6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qL8gA&#10;AADeAAAADwAAAGRycy9kb3ducmV2LnhtbESPQWvCQBSE7wX/w/IKvdVNi5oa3QRpaRGE0qZ68PbI&#10;PpNg9m3IrjH+e1cQehxm5htmmQ2mET11rras4GUcgSAurK65VLD9+3x+A+E8ssbGMim4kIMsHT0s&#10;MdH2zL/U574UAcIuQQWV920ipSsqMujGtiUO3sF2Bn2QXSl1h+cAN418jaKZNFhzWKiwpfeKimN+&#10;Mgq+9+SaIqpXdnOK85/NbvLRf02UenocVgsQngb/H76311pBPJ3HU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aovyAAAAN4AAAAPAAAAAAAAAAAAAAAAAJgCAABk&#10;cnMvZG93bnJldi54bWxQSwUGAAAAAAQABAD1AAAAjQMAAAAA&#10;" filled="f" fillcolor="#cc0" strokeweight="1pt">
                        <v:shadow color="black" opacity="49150f" offset=".74833mm,.74833mm"/>
                        <v:textbox inset="2.5mm,1.3mm,2.5mm,1.3mm">
                          <w:txbxContent>
                            <w:p w14:paraId="149048E8" w14:textId="77777777" w:rsidR="00A5277B" w:rsidRDefault="00A5277B" w:rsidP="00166E63">
                              <w:pPr>
                                <w:autoSpaceDE w:val="0"/>
                                <w:autoSpaceDN w:val="0"/>
                                <w:adjustRightInd w:val="0"/>
                                <w:jc w:val="center"/>
                                <w:rPr>
                                  <w:rFonts w:ascii="Arial" w:hAnsi="Arial" w:cs="Arial"/>
                                  <w:color w:val="000000"/>
                                  <w:sz w:val="12"/>
                                  <w:szCs w:val="16"/>
                                </w:rPr>
                              </w:pPr>
                              <w:r>
                                <w:rPr>
                                  <w:rFonts w:ascii="Arial" w:hAnsi="Arial" w:cs="Arial"/>
                                  <w:color w:val="000000"/>
                                  <w:sz w:val="12"/>
                                  <w:szCs w:val="16"/>
                                </w:rPr>
                                <w:t>6</w:t>
                              </w:r>
                            </w:p>
                          </w:txbxContent>
                        </v:textbox>
                      </v:rect>
                      <v:rect id="Rectangle 195" o:spid="_x0000_s1120" style="position:absolute;left:2112;top:768;width:720;height:45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WMgA&#10;AADeAAAADwAAAGRycy9kb3ducmV2LnhtbESPQWvCQBSE70L/w/IKvemmoqamboJYlIIgbWoPvT2y&#10;r0lo9m3IrjH+e7cgeBxm5htmlQ2mET11rras4HkSgSAurK65VHD82o5fQDiPrLGxTAou5CBLH0Yr&#10;TLQ98yf1uS9FgLBLUEHlfZtI6YqKDLqJbYmD92s7gz7IrpS6w3OAm0ZOo2ghDdYcFipsaVNR8Zef&#10;jILDD7mmiOq13Z/i/GP/PXvrdzOlnh6H9SsIT4O/h2/td60gni/jBfzf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hzRYyAAAAN4AAAAPAAAAAAAAAAAAAAAAAJgCAABk&#10;cnMvZG93bnJldi54bWxQSwUGAAAAAAQABAD1AAAAjQMAAAAA&#10;" filled="f" fillcolor="#cc0" strokeweight="1pt">
                        <v:shadow color="black" opacity="49150f" offset=".74833mm,.74833mm"/>
                        <v:textbox inset="2.5mm,1.3mm,2.5mm,1.3mm">
                          <w:txbxContent>
                            <w:p w14:paraId="6ADE777F" w14:textId="77777777" w:rsidR="00A5277B" w:rsidRDefault="00A5277B" w:rsidP="00166E63">
                              <w:pPr>
                                <w:autoSpaceDE w:val="0"/>
                                <w:autoSpaceDN w:val="0"/>
                                <w:adjustRightInd w:val="0"/>
                                <w:jc w:val="center"/>
                                <w:rPr>
                                  <w:rFonts w:ascii="Arial" w:hAnsi="Arial" w:cs="Arial"/>
                                  <w:color w:val="000000"/>
                                  <w:sz w:val="12"/>
                                  <w:szCs w:val="16"/>
                                </w:rPr>
                              </w:pPr>
                              <w:r>
                                <w:rPr>
                                  <w:rFonts w:ascii="Arial" w:hAnsi="Arial" w:cs="Arial"/>
                                  <w:color w:val="000000"/>
                                  <w:sz w:val="12"/>
                                  <w:szCs w:val="16"/>
                                </w:rPr>
                                <w:t>3</w:t>
                              </w:r>
                            </w:p>
                          </w:txbxContent>
                        </v:textbox>
                      </v:rect>
                      <v:rect id="Rectangle 196" o:spid="_x0000_s1121" style="position:absolute;left:864;top:768;width:1248;height:45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Rw8gA&#10;AADeAAAADwAAAGRycy9kb3ducmV2LnhtbESPQWvCQBSE74L/YXlCb7qxWNNGN0FaWgqC2GgP3h7Z&#10;ZxKafRuya0z/fbcgeBxm5htmnQ2mET11rrasYD6LQBAXVtdcKjge3qfPIJxH1thYJgW/5CBLx6M1&#10;Jtpe+Yv63JciQNglqKDyvk2kdEVFBt3MtsTBO9vOoA+yK6Xu8BrgppGPUbSUBmsOCxW29FpR8ZNf&#10;jILdiVxTRPXGbi9xvt9+L976j4VSD5NhswLhafD38K39qRXETy9xDP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y5HDyAAAAN4AAAAPAAAAAAAAAAAAAAAAAJgCAABk&#10;cnMvZG93bnJldi54bWxQSwUGAAAAAAQABAD1AAAAjQMAAAAA&#10;" filled="f" fillcolor="#cc0" strokeweight="1pt">
                        <v:shadow color="black" opacity="49150f" offset=".74833mm,.74833mm"/>
                        <v:textbox inset="2.5mm,1.3mm,2.5mm,1.3mm">
                          <w:txbxContent>
                            <w:p w14:paraId="2667B2DF" w14:textId="77777777" w:rsidR="00A5277B" w:rsidRDefault="00A5277B" w:rsidP="00166E63">
                              <w:pPr>
                                <w:autoSpaceDE w:val="0"/>
                                <w:autoSpaceDN w:val="0"/>
                                <w:adjustRightInd w:val="0"/>
                                <w:jc w:val="center"/>
                                <w:rPr>
                                  <w:rFonts w:ascii="Arial" w:hAnsi="Arial" w:cs="Arial"/>
                                  <w:color w:val="000000"/>
                                  <w:sz w:val="12"/>
                                  <w:szCs w:val="16"/>
                                </w:rPr>
                              </w:pPr>
                              <w:r>
                                <w:rPr>
                                  <w:rFonts w:ascii="Arial" w:hAnsi="Arial" w:cs="Arial"/>
                                  <w:color w:val="000000"/>
                                  <w:sz w:val="12"/>
                                  <w:szCs w:val="16"/>
                                </w:rPr>
                                <w:t>40</w:t>
                              </w:r>
                            </w:p>
                          </w:txbxContent>
                        </v:textbox>
                      </v:rect>
                      <v:rect id="Rectangle 197" o:spid="_x0000_s1122" style="position:absolute;left:288;top:768;width:576;height:45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FscQA&#10;AADeAAAADwAAAGRycy9kb3ducmV2LnhtbERPTWvCQBC9F/wPywje6kaxjUZXEcUiCKVGPXgbsmMS&#10;zM6G7Brjv+8eCj0+3vdi1ZlKtNS40rKC0TACQZxZXXKu4HzavU9BOI+ssbJMCl7kYLXsvS0w0fbJ&#10;R2pTn4sQwi5BBYX3dSKlywoy6Ia2Jg7czTYGfYBNLnWDzxBuKjmOok9psOTQUGBNm4Kye/owCr6v&#10;5KosKtf28IjTn8Nlsm2/JkoN+t16DsJT5//Ff+69VhB/zOKwN9wJV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BbHEAAAA3gAAAA8AAAAAAAAAAAAAAAAAmAIAAGRycy9k&#10;b3ducmV2LnhtbFBLBQYAAAAABAAEAPUAAACJAwAAAAA=&#10;" filled="f" fillcolor="#cc0" strokeweight="1pt">
                        <v:shadow color="black" opacity="49150f" offset=".74833mm,.74833mm"/>
                        <v:textbox inset="2.5mm,1.3mm,2.5mm,1.3mm">
                          <w:txbxContent>
                            <w:p w14:paraId="5A9E8D40" w14:textId="77777777" w:rsidR="00A5277B" w:rsidRDefault="00A5277B" w:rsidP="00166E63">
                              <w:pPr>
                                <w:autoSpaceDE w:val="0"/>
                                <w:autoSpaceDN w:val="0"/>
                                <w:adjustRightInd w:val="0"/>
                                <w:jc w:val="center"/>
                                <w:rPr>
                                  <w:rFonts w:ascii="Arial" w:hAnsi="Arial" w:cs="Arial"/>
                                  <w:color w:val="330066"/>
                                  <w:sz w:val="12"/>
                                  <w:szCs w:val="16"/>
                                </w:rPr>
                              </w:pPr>
                              <w:r>
                                <w:rPr>
                                  <w:rFonts w:ascii="Arial" w:hAnsi="Arial" w:cs="Arial"/>
                                  <w:color w:val="330066"/>
                                  <w:sz w:val="12"/>
                                  <w:szCs w:val="16"/>
                                </w:rPr>
                                <w:t>X</w:t>
                              </w:r>
                            </w:p>
                          </w:txbxContent>
                        </v:textbox>
                      </v:rect>
                      <v:line id="Line 198" o:spid="_x0000_s1123" style="position:absolute;visibility:visible;mso-wrap-style:square" from="288,768" to="283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sfB8cAAADeAAAADwAAAGRycy9kb3ducmV2LnhtbESP3WrCQBSE7wt9h+UUvCm60arR6Coq&#10;CqUU/KXXp9ljEsyeDdlV49t3C4VeDjPzDTOdN6YUN6pdYVlBtxOBIE6tLjhTcDpu2iMQziNrLC2T&#10;ggc5mM+en6aYaHvnPd0OPhMBwi5BBbn3VSKlS3My6Dq2Ig7e2dYGfZB1JnWN9wA3pexF0VAaLDgs&#10;5FjRKqf0crgaBR89+vp2a7zER64+3/qD/et2t1Sq9dIsJiA8Nf4//Nd+1wriwTgew++dcAX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2x8HxwAAAN4AAAAPAAAAAAAA&#10;AAAAAAAAAKECAABkcnMvZG93bnJldi54bWxQSwUGAAAAAAQABAD5AAAAlQMAAAAA&#10;" strokeweight="1pt">
                        <v:stroke endcap="square"/>
                        <v:shadow color="black" opacity="49150f" offset=".74833mm,.74833mm"/>
                      </v:line>
                      <v:line id="Line 199" o:spid="_x0000_s1124" style="position:absolute;visibility:visible;mso-wrap-style:square" from="288,1222" to="2832,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KbusQAAADeAAAADwAAAGRycy9kb3ducmV2LnhtbESPTWvCQBCG74L/YRmhNzPRok1TV7FC&#10;qReRpqXnITsmodnZkN3G+O/dQ6HHl/eLZ7MbbasG7n3jRMMiSUGxlM40Umn4+nybZ6B8IDHUOmEN&#10;N/aw204nG8qNu8oHD0WoVBwRn5OGOoQuR/RlzZZ84jqW6F1cbylE2VdoerrGcdviMk3XaKmR+FBT&#10;x4eay5/i12p4P73eEN05o4NLy+Njcfle4qD1w2zcv4AKPIb/8F/7aDQ8rZ6zCBBxIgrg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4pu6xAAAAN4AAAAPAAAAAAAAAAAA&#10;AAAAAKECAABkcnMvZG93bnJldi54bWxQSwUGAAAAAAQABAD5AAAAkgMAAAAA&#10;" strokeweight="1pt">
                        <v:shadow color="black" opacity="49150f" offset=".74833mm,.74833mm"/>
                      </v:line>
                      <v:line id="Line 200" o:spid="_x0000_s1125" style="position:absolute;visibility:visible;mso-wrap-style:square" from="288,1902" to="2832,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jJscAAADeAAAADwAAAGRycy9kb3ducmV2LnhtbESPW2vCQBSE3wX/w3IKfRHdaL1GV7FF&#10;QUqh3vD5mD1NgtmzIbtq+u+7BcHHYWa+YWaL2hTiRpXLLSvodiIQxInVOacKjod1ewzCeWSNhWVS&#10;8EsOFvNmY4axtnfe0W3vUxEg7GJUkHlfxlK6JCODrmNL4uD92MqgD7JKpa7wHuCmkL0oGkqDOYeF&#10;DEv6yCi57K9GwWePTme3wsvowOXXW3+wa31v35V6famXUxCeav8MP9obrWA0mIy78H8nX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eGMmxwAAAN4AAAAPAAAAAAAA&#10;AAAAAAAAAKECAABkcnMvZG93bnJldi54bWxQSwUGAAAAAAQABAD5AAAAlQMAAAAA&#10;" strokeweight="1pt">
                        <v:stroke endcap="square"/>
                        <v:shadow color="black" opacity="49150f" offset=".74833mm,.74833mm"/>
                      </v:line>
                      <v:line id="Line 201" o:spid="_x0000_s1126" style="position:absolute;visibility:visible;mso-wrap-style:square" from="288,768" to="288,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9UccAAADeAAAADwAAAGRycy9kb3ducmV2LnhtbESPW2vCQBSE3wv9D8sp+FJ0Y+o1dRUV&#10;hVIKXvH5mD1NgtmzIbtq/PfdQqGPw8x8w0xmjSnFjWpXWFbQ7UQgiFOrC84UHA/r9giE88gaS8uk&#10;4EEOZtPnpwkm2t55R7e9z0SAsEtQQe59lUjp0pwMuo6tiIP3bWuDPsg6k7rGe4CbUsZRNJAGCw4L&#10;OVa0zCm97K9GwWdMp7Nb4WV44OrrrdffvW62C6VaL838HYSnxv+H/9ofWsGwPx7F8HsnXA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qv1RxwAAAN4AAAAPAAAAAAAA&#10;AAAAAAAAAKECAABkcnMvZG93bnJldi54bWxQSwUGAAAAAAQABAD5AAAAlQMAAAAA&#10;" strokeweight="1pt">
                        <v:stroke endcap="square"/>
                        <v:shadow color="black" opacity="49150f" offset=".74833mm,.74833mm"/>
                      </v:line>
                      <v:line id="Line 202" o:spid="_x0000_s1127" style="position:absolute;visibility:visible;mso-wrap-style:square" from="864,768" to="864,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FzcUAAADeAAAADwAAAGRycy9kb3ducmV2LnhtbESPQWvCQBSE74X+h+UVeqsvVdrG6CpV&#10;KPVSpFE8P7LPJJh9G7JrjP/eFQo9DjPzDTNfDrZRPXe+dqLhdZSAYimcqaXUsN99vaSgfCAx1Dhh&#10;DVf2sFw8PswpM+4iv9znoVQRIj4jDVUIbYboi4ot+ZFrWaJ3dJ2lEGVXounoEuG2wXGSvKOlWuJC&#10;RS2vKy5O+dlq+P5ZXRHdNqW1S4rNJD8exthr/fw0fM5ABR7Cf/ivvTEaPt6m6QTud+IVw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AFzcUAAADeAAAADwAAAAAAAAAA&#10;AAAAAAChAgAAZHJzL2Rvd25yZXYueG1sUEsFBgAAAAAEAAQA+QAAAJMDAAAAAA==&#10;" strokeweight="1pt">
                        <v:shadow color="black" opacity="49150f" offset=".74833mm,.74833mm"/>
                      </v:line>
                      <v:line id="Line 203" o:spid="_x0000_s1128" style="position:absolute;visibility:visible;mso-wrap-style:square" from="2112,768" to="2112,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mducYAAADeAAAADwAAAGRycy9kb3ducmV2LnhtbESPQWvCQBSE74X+h+UVvNWXWltj6iqt&#10;IPUixSieH9lnEpp9G7JrjP++Wyj0OMzMN8xiNdhG9dz52omGp3ECiqVwppZSw/GweUxB+UBiqHHC&#10;Gm7sYbW8v1tQZtxV9tznoVQRIj4jDVUIbYboi4ot+bFrWaJ3dp2lEGVXounoGuG2wUmSvKKlWuJC&#10;RS2vKy6+84vV8Ln7uCG6r5TWLim2z/n5NMFe69HD8P4GKvAQ/sN/7a3RMHuZp1P4vROvA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ZnbnGAAAA3gAAAA8AAAAAAAAA&#10;AAAAAAAAoQIAAGRycy9kb3ducmV2LnhtbFBLBQYAAAAABAAEAPkAAACUAwAAAAA=&#10;" strokeweight="1pt">
                        <v:shadow color="black" opacity="49150f" offset=".74833mm,.74833mm"/>
                      </v:line>
                      <v:line id="Line 204" o:spid="_x0000_s1129" style="position:absolute;visibility:visible;mso-wrap-style:square" from="2832,768" to="2832,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lJcgAAADeAAAADwAAAGRycy9kb3ducmV2LnhtbESP3WrCQBSE7wt9h+UUeiO6qRpjU1dp&#10;i4KUgr94fZo9TYLZsyG7avr2riD0cpiZb5jJrDWVOFPjSssKXnoRCOLM6pJzBfvdojsG4Tyyxsoy&#10;KfgjB7Pp48MEU20vvKHz1uciQNilqKDwvk6ldFlBBl3P1sTB+7WNQR9kk0vd4CXATSX7UTSSBksO&#10;CwXW9FlQdtyejIKvPh1+3ByPyY7r78Ew3nRW6w+lnp/a9zcQnlr/H763l1pBEr+OY7jdCVdAT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NlJcgAAADeAAAADwAAAAAA&#10;AAAAAAAAAAChAgAAZHJzL2Rvd25yZXYueG1sUEsFBgAAAAAEAAQA+QAAAJYDAAAAAA==&#10;" strokeweight="1pt">
                        <v:stroke endcap="square"/>
                        <v:shadow color="black" opacity="49150f" offset=".74833mm,.74833mm"/>
                      </v:line>
                    </v:group>
                  </w:pict>
                </mc:Fallback>
              </mc:AlternateContent>
            </w:r>
            <w:r w:rsidRPr="002C71D1">
              <w:rPr>
                <w:rFonts w:ascii="Arial" w:hAnsi="Arial"/>
                <w:sz w:val="12"/>
                <w:szCs w:val="16"/>
                <w:lang w:val="en-GB"/>
              </w:rPr>
              <w:t>43 x 6 by partitioning</w:t>
            </w:r>
          </w:p>
          <w:p w14:paraId="7DB6F9DD" w14:textId="77777777" w:rsidR="00166E63" w:rsidRPr="002C71D1" w:rsidRDefault="00166E63" w:rsidP="00C91AED">
            <w:pPr>
              <w:rPr>
                <w:rFonts w:ascii="Arial" w:hAnsi="Arial"/>
                <w:b/>
                <w:sz w:val="12"/>
                <w:szCs w:val="16"/>
                <w:lang w:val="en-GB"/>
              </w:rPr>
            </w:pPr>
          </w:p>
          <w:p w14:paraId="6F9C9AE7" w14:textId="77777777" w:rsidR="00166E63" w:rsidRPr="002C71D1" w:rsidRDefault="00166E63" w:rsidP="00C91AED">
            <w:pPr>
              <w:rPr>
                <w:rFonts w:ascii="Arial" w:hAnsi="Arial"/>
                <w:b/>
                <w:sz w:val="12"/>
                <w:szCs w:val="16"/>
                <w:lang w:val="en-GB"/>
              </w:rPr>
            </w:pPr>
          </w:p>
          <w:p w14:paraId="65EF876D" w14:textId="77777777" w:rsidR="00166E63" w:rsidRPr="002C71D1" w:rsidRDefault="00166E63" w:rsidP="00C91AED">
            <w:pPr>
              <w:rPr>
                <w:rFonts w:ascii="Arial" w:hAnsi="Arial"/>
                <w:b/>
                <w:sz w:val="12"/>
                <w:szCs w:val="16"/>
                <w:lang w:val="en-GB"/>
              </w:rPr>
            </w:pPr>
          </w:p>
          <w:p w14:paraId="312B5603" w14:textId="77777777" w:rsidR="00166E63" w:rsidRPr="002C71D1" w:rsidRDefault="00166E63" w:rsidP="00C91AED">
            <w:pPr>
              <w:rPr>
                <w:rFonts w:ascii="Arial" w:hAnsi="Arial"/>
                <w:b/>
                <w:sz w:val="12"/>
                <w:szCs w:val="16"/>
                <w:lang w:val="en-GB"/>
              </w:rPr>
            </w:pPr>
          </w:p>
          <w:p w14:paraId="668F7CC4" w14:textId="77777777" w:rsidR="00166E63" w:rsidRPr="002C71D1" w:rsidRDefault="00166E63" w:rsidP="00C91AED">
            <w:pPr>
              <w:rPr>
                <w:rFonts w:ascii="Arial" w:hAnsi="Arial"/>
                <w:b/>
                <w:sz w:val="12"/>
                <w:szCs w:val="16"/>
                <w:lang w:val="en-GB"/>
              </w:rPr>
            </w:pPr>
          </w:p>
          <w:p w14:paraId="29B25694" w14:textId="77777777" w:rsidR="00166E63" w:rsidRPr="002C71D1" w:rsidRDefault="00166E63" w:rsidP="00C91AED">
            <w:pPr>
              <w:rPr>
                <w:rFonts w:ascii="Arial" w:hAnsi="Arial"/>
                <w:b/>
                <w:sz w:val="12"/>
                <w:szCs w:val="16"/>
                <w:lang w:val="en-GB"/>
              </w:rPr>
            </w:pPr>
          </w:p>
          <w:p w14:paraId="39B02A68" w14:textId="77777777" w:rsidR="00166E63" w:rsidRPr="002C71D1" w:rsidRDefault="00166E63" w:rsidP="00C91AED">
            <w:pPr>
              <w:rPr>
                <w:rFonts w:ascii="Arial" w:hAnsi="Arial"/>
                <w:b/>
                <w:sz w:val="12"/>
                <w:szCs w:val="16"/>
                <w:lang w:val="en-GB"/>
              </w:rPr>
            </w:pPr>
          </w:p>
          <w:p w14:paraId="3657ABED" w14:textId="77777777" w:rsidR="00166E63" w:rsidRPr="002C71D1" w:rsidRDefault="00166E63" w:rsidP="00C91AED">
            <w:pPr>
              <w:rPr>
                <w:rFonts w:ascii="Arial" w:hAnsi="Arial"/>
                <w:b/>
                <w:sz w:val="12"/>
                <w:szCs w:val="16"/>
                <w:lang w:val="en-GB"/>
              </w:rPr>
            </w:pPr>
          </w:p>
          <w:p w14:paraId="5C6B7C43" w14:textId="77777777" w:rsidR="00166E63" w:rsidRPr="002C71D1" w:rsidRDefault="00166E63" w:rsidP="00C91AED">
            <w:pPr>
              <w:rPr>
                <w:rFonts w:ascii="Arial" w:hAnsi="Arial"/>
                <w:b/>
                <w:sz w:val="12"/>
                <w:szCs w:val="16"/>
                <w:lang w:val="en-GB"/>
              </w:rPr>
            </w:pPr>
          </w:p>
          <w:p w14:paraId="228AF607" w14:textId="77777777" w:rsidR="00166E63" w:rsidRPr="002C71D1" w:rsidRDefault="00166E63" w:rsidP="00C91AED">
            <w:pPr>
              <w:rPr>
                <w:rFonts w:ascii="Arial" w:hAnsi="Arial"/>
                <w:b/>
                <w:sz w:val="12"/>
                <w:szCs w:val="16"/>
                <w:lang w:val="en-GB"/>
              </w:rPr>
            </w:pPr>
          </w:p>
          <w:p w14:paraId="480D1C4C" w14:textId="77777777" w:rsidR="00166E63" w:rsidRPr="002C71D1" w:rsidRDefault="00166E63" w:rsidP="00C91AED">
            <w:pPr>
              <w:rPr>
                <w:rFonts w:ascii="Arial" w:hAnsi="Arial"/>
                <w:sz w:val="12"/>
                <w:szCs w:val="36"/>
                <w:lang w:val="en-GB"/>
              </w:rPr>
            </w:pPr>
          </w:p>
          <w:p w14:paraId="3A035A77" w14:textId="77777777" w:rsidR="00166E63" w:rsidRPr="002C71D1" w:rsidRDefault="00166E63" w:rsidP="00C91AED">
            <w:pPr>
              <w:rPr>
                <w:rFonts w:ascii="Arial" w:hAnsi="Arial"/>
                <w:sz w:val="12"/>
                <w:szCs w:val="36"/>
                <w:lang w:val="en-GB"/>
              </w:rPr>
            </w:pPr>
            <w:r w:rsidRPr="002C71D1">
              <w:rPr>
                <w:rFonts w:ascii="Arial" w:hAnsi="Arial"/>
                <w:b/>
                <w:noProof/>
                <w:sz w:val="12"/>
                <w:szCs w:val="16"/>
                <w:lang w:val="en-GB" w:eastAsia="en-GB"/>
              </w:rPr>
              <mc:AlternateContent>
                <mc:Choice Requires="wps">
                  <w:drawing>
                    <wp:anchor distT="0" distB="0" distL="114300" distR="114300" simplePos="0" relativeHeight="252377088" behindDoc="0" locked="0" layoutInCell="1" allowOverlap="1" wp14:anchorId="3ED54C66" wp14:editId="17E0C15E">
                      <wp:simplePos x="0" y="0"/>
                      <wp:positionH relativeFrom="column">
                        <wp:posOffset>805815</wp:posOffset>
                      </wp:positionH>
                      <wp:positionV relativeFrom="paragraph">
                        <wp:posOffset>-422910</wp:posOffset>
                      </wp:positionV>
                      <wp:extent cx="625475" cy="421005"/>
                      <wp:effectExtent l="0" t="0" r="0" b="10795"/>
                      <wp:wrapSquare wrapText="bothSides"/>
                      <wp:docPr id="1324" name="Text Box 1324"/>
                      <wp:cNvGraphicFramePr/>
                      <a:graphic xmlns:a="http://schemas.openxmlformats.org/drawingml/2006/main">
                        <a:graphicData uri="http://schemas.microsoft.com/office/word/2010/wordprocessingShape">
                          <wps:wsp>
                            <wps:cNvSpPr txBox="1"/>
                            <wps:spPr>
                              <a:xfrm>
                                <a:off x="0" y="0"/>
                                <a:ext cx="625475" cy="4210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90C3D" w14:textId="77777777" w:rsidR="00A5277B" w:rsidRDefault="00A5277B" w:rsidP="00166E63">
                                  <w:pPr>
                                    <w:rPr>
                                      <w:rFonts w:ascii="Arial" w:hAnsi="Arial"/>
                                      <w:sz w:val="12"/>
                                      <w:szCs w:val="36"/>
                                    </w:rPr>
                                  </w:pPr>
                                  <w:r>
                                    <w:rPr>
                                      <w:rFonts w:ascii="Arial" w:hAnsi="Arial"/>
                                      <w:sz w:val="12"/>
                                      <w:szCs w:val="36"/>
                                    </w:rPr>
                                    <w:t>40 x 6 = 240</w:t>
                                  </w:r>
                                </w:p>
                                <w:p w14:paraId="2C27392F" w14:textId="77777777" w:rsidR="00A5277B" w:rsidRDefault="00A5277B" w:rsidP="00166E63">
                                  <w:pPr>
                                    <w:rPr>
                                      <w:rFonts w:ascii="Arial" w:hAnsi="Arial"/>
                                      <w:sz w:val="12"/>
                                      <w:szCs w:val="36"/>
                                    </w:rPr>
                                  </w:pPr>
                                  <w:r>
                                    <w:rPr>
                                      <w:rFonts w:ascii="Arial" w:hAnsi="Arial"/>
                                      <w:sz w:val="12"/>
                                      <w:szCs w:val="36"/>
                                    </w:rPr>
                                    <w:t xml:space="preserve">  3 x 6 =   18</w:t>
                                  </w:r>
                                </w:p>
                                <w:p w14:paraId="77C97C50" w14:textId="77777777" w:rsidR="00A5277B" w:rsidRDefault="00A5277B" w:rsidP="00166E63">
                                  <w:pPr>
                                    <w:rPr>
                                      <w:rFonts w:ascii="Arial" w:hAnsi="Arial"/>
                                      <w:sz w:val="12"/>
                                      <w:szCs w:val="36"/>
                                    </w:rPr>
                                  </w:pPr>
                                  <w:r>
                                    <w:rPr>
                                      <w:rFonts w:ascii="Arial" w:hAnsi="Arial"/>
                                      <w:sz w:val="12"/>
                                      <w:szCs w:val="36"/>
                                    </w:rPr>
                                    <w:t>43 x 6 = 258</w:t>
                                  </w:r>
                                </w:p>
                                <w:p w14:paraId="07B30AC4" w14:textId="77777777" w:rsidR="00A5277B" w:rsidRDefault="00A5277B" w:rsidP="00166E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24" o:spid="_x0000_s1130" type="#_x0000_t202" style="position:absolute;margin-left:63.45pt;margin-top:-33.3pt;width:49.25pt;height:33.15pt;z-index:25237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" filled="f" stroked="f">
                      <v:textbox>
                        <w:txbxContent>
                          <w:p w14:paraId="2E090C3D" w14:textId="77777777" w:rsidR="00A5277B" w:rsidRDefault="00A5277B" w:rsidP="00166E63">
                            <w:pPr>
                              <w:rPr>
                                <w:rFonts w:ascii="Arial" w:hAnsi="Arial"/>
                                <w:sz w:val="12"/>
                                <w:szCs w:val="36"/>
                              </w:rPr>
                            </w:pPr>
                            <w:r>
                              <w:rPr>
                                <w:rFonts w:ascii="Arial" w:hAnsi="Arial"/>
                                <w:sz w:val="12"/>
                                <w:szCs w:val="36"/>
                              </w:rPr>
                              <w:t>40 x 6 = 240</w:t>
                            </w:r>
                          </w:p>
                          <w:p w14:paraId="2C27392F" w14:textId="77777777" w:rsidR="00A5277B" w:rsidRDefault="00A5277B" w:rsidP="00166E63">
                            <w:pPr>
                              <w:rPr>
                                <w:rFonts w:ascii="Arial" w:hAnsi="Arial"/>
                                <w:sz w:val="12"/>
                                <w:szCs w:val="36"/>
                              </w:rPr>
                            </w:pPr>
                            <w:r>
                              <w:rPr>
                                <w:rFonts w:ascii="Arial" w:hAnsi="Arial"/>
                                <w:sz w:val="12"/>
                                <w:szCs w:val="36"/>
                              </w:rPr>
                              <w:t xml:space="preserve">  3 x 6 =   18</w:t>
                            </w:r>
                          </w:p>
                          <w:p w14:paraId="77C97C50" w14:textId="77777777" w:rsidR="00A5277B" w:rsidRDefault="00A5277B" w:rsidP="00166E63">
                            <w:pPr>
                              <w:rPr>
                                <w:rFonts w:ascii="Arial" w:hAnsi="Arial"/>
                                <w:sz w:val="12"/>
                                <w:szCs w:val="36"/>
                              </w:rPr>
                            </w:pPr>
                            <w:r>
                              <w:rPr>
                                <w:rFonts w:ascii="Arial" w:hAnsi="Arial"/>
                                <w:sz w:val="12"/>
                                <w:szCs w:val="36"/>
                              </w:rPr>
                              <w:t>43 x 6 = 258</w:t>
                            </w:r>
                          </w:p>
                          <w:p w14:paraId="07B30AC4" w14:textId="77777777" w:rsidR="00A5277B" w:rsidRDefault="00A5277B" w:rsidP="00166E63"/>
                        </w:txbxContent>
                      </v:textbox>
                      <w10:wrap type="square"/>
                    </v:shape>
                  </w:pict>
                </mc:Fallback>
              </mc:AlternateContent>
            </w:r>
            <w:r w:rsidRPr="002C71D1">
              <w:rPr>
                <w:rFonts w:ascii="Arial" w:hAnsi="Arial"/>
                <w:sz w:val="12"/>
                <w:szCs w:val="36"/>
                <w:lang w:val="en-GB"/>
              </w:rPr>
              <w:t>If I know 4 x 6 = 24 the 40 x 60 is ten times bigger.</w:t>
            </w:r>
          </w:p>
          <w:p w14:paraId="2DB24C51" w14:textId="77777777" w:rsidR="00166E63" w:rsidRPr="002C71D1" w:rsidRDefault="00166E63" w:rsidP="00C91AED">
            <w:pPr>
              <w:rPr>
                <w:rFonts w:ascii="Arial" w:hAnsi="Arial"/>
                <w:sz w:val="12"/>
                <w:szCs w:val="36"/>
                <w:lang w:val="en-GB"/>
              </w:rPr>
            </w:pPr>
          </w:p>
          <w:p w14:paraId="2C268509" w14:textId="77777777" w:rsidR="00166E63" w:rsidRPr="002C71D1" w:rsidRDefault="00166E63" w:rsidP="00C91AED">
            <w:pPr>
              <w:rPr>
                <w:rFonts w:ascii="Arial" w:hAnsi="Arial"/>
                <w:sz w:val="12"/>
                <w:szCs w:val="36"/>
                <w:lang w:val="en-GB"/>
              </w:rPr>
            </w:pPr>
            <w:r w:rsidRPr="002C71D1">
              <w:rPr>
                <w:rFonts w:ascii="Arial" w:hAnsi="Arial"/>
                <w:sz w:val="12"/>
                <w:szCs w:val="36"/>
                <w:lang w:val="en-GB"/>
              </w:rPr>
              <w:t>13 x 16 by partitioning</w:t>
            </w:r>
          </w:p>
          <w:p w14:paraId="5CCA7A4B" w14:textId="77777777" w:rsidR="00166E63" w:rsidRPr="002C71D1" w:rsidRDefault="00166E63" w:rsidP="00C91AED">
            <w:pPr>
              <w:rPr>
                <w:rFonts w:ascii="Arial" w:hAnsi="Arial"/>
                <w:sz w:val="12"/>
                <w:szCs w:val="36"/>
                <w:lang w:val="en-GB"/>
              </w:rPr>
            </w:pPr>
          </w:p>
          <w:p w14:paraId="5EC268C9" w14:textId="77777777" w:rsidR="00166E63" w:rsidRPr="002C71D1" w:rsidRDefault="00166E63" w:rsidP="00C91AED">
            <w:pPr>
              <w:rPr>
                <w:rFonts w:ascii="Arial" w:hAnsi="Arial"/>
                <w:sz w:val="12"/>
                <w:szCs w:val="36"/>
                <w:lang w:val="en-GB"/>
              </w:rPr>
            </w:pPr>
            <w:r w:rsidRPr="002C71D1">
              <w:rPr>
                <w:rFonts w:ascii="Arial" w:hAnsi="Arial"/>
                <w:sz w:val="12"/>
                <w:szCs w:val="36"/>
                <w:lang w:val="en-GB"/>
              </w:rPr>
              <w:t xml:space="preserve">            10           3</w:t>
            </w:r>
          </w:p>
          <w:p w14:paraId="633AC32E" w14:textId="77777777" w:rsidR="00166E63" w:rsidRPr="002C71D1" w:rsidRDefault="00166E63" w:rsidP="00C91AED">
            <w:pPr>
              <w:rPr>
                <w:rFonts w:ascii="Arial" w:hAnsi="Arial"/>
                <w:sz w:val="12"/>
                <w:szCs w:val="36"/>
                <w:lang w:val="en-GB"/>
              </w:rPr>
            </w:pPr>
            <w:r w:rsidRPr="002C71D1">
              <w:rPr>
                <w:noProof/>
                <w:lang w:val="en-GB" w:eastAsia="en-GB"/>
              </w:rPr>
              <w:drawing>
                <wp:anchor distT="0" distB="0" distL="114300" distR="114300" simplePos="0" relativeHeight="252325888" behindDoc="0" locked="0" layoutInCell="1" allowOverlap="1" wp14:anchorId="24670499" wp14:editId="1F282612">
                  <wp:simplePos x="0" y="0"/>
                  <wp:positionH relativeFrom="column">
                    <wp:posOffset>83820</wp:posOffset>
                  </wp:positionH>
                  <wp:positionV relativeFrom="paragraph">
                    <wp:posOffset>15875</wp:posOffset>
                  </wp:positionV>
                  <wp:extent cx="595630" cy="600710"/>
                  <wp:effectExtent l="0" t="0" r="0" b="8890"/>
                  <wp:wrapNone/>
                  <wp:docPr id="76277" name="Picture 7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595630" cy="6007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05EA595" w14:textId="77777777" w:rsidR="00166E63" w:rsidRPr="002C71D1" w:rsidRDefault="00166E63" w:rsidP="00C91AED">
            <w:pPr>
              <w:rPr>
                <w:rFonts w:ascii="Arial" w:hAnsi="Arial"/>
                <w:sz w:val="12"/>
                <w:szCs w:val="36"/>
                <w:lang w:val="en-GB"/>
              </w:rPr>
            </w:pPr>
          </w:p>
          <w:p w14:paraId="2A033838" w14:textId="77777777" w:rsidR="00166E63" w:rsidRPr="002C71D1" w:rsidRDefault="00166E63" w:rsidP="00C91AED">
            <w:pPr>
              <w:rPr>
                <w:rFonts w:ascii="Arial" w:hAnsi="Arial"/>
                <w:sz w:val="12"/>
                <w:szCs w:val="36"/>
                <w:lang w:val="en-GB"/>
              </w:rPr>
            </w:pPr>
            <w:r w:rsidRPr="002C71D1">
              <w:rPr>
                <w:rFonts w:ascii="Arial" w:hAnsi="Arial"/>
                <w:sz w:val="12"/>
                <w:szCs w:val="36"/>
                <w:lang w:val="en-GB"/>
              </w:rPr>
              <w:t xml:space="preserve">10 </w:t>
            </w:r>
          </w:p>
          <w:p w14:paraId="5890962E" w14:textId="77777777" w:rsidR="00166E63" w:rsidRPr="002C71D1" w:rsidRDefault="00166E63" w:rsidP="00C91AED">
            <w:pPr>
              <w:rPr>
                <w:rFonts w:ascii="Arial" w:hAnsi="Arial"/>
                <w:sz w:val="12"/>
                <w:szCs w:val="36"/>
                <w:lang w:val="en-GB"/>
              </w:rPr>
            </w:pPr>
          </w:p>
          <w:p w14:paraId="3DDE5ABF" w14:textId="77777777" w:rsidR="00166E63" w:rsidRPr="002C71D1" w:rsidRDefault="00166E63" w:rsidP="00C91AED">
            <w:pPr>
              <w:rPr>
                <w:rFonts w:ascii="Arial" w:hAnsi="Arial"/>
                <w:sz w:val="12"/>
                <w:szCs w:val="36"/>
                <w:lang w:val="en-GB"/>
              </w:rPr>
            </w:pPr>
          </w:p>
          <w:p w14:paraId="164C2AC7" w14:textId="77777777" w:rsidR="00166E63" w:rsidRPr="002C71D1" w:rsidRDefault="00166E63" w:rsidP="00C91AED">
            <w:pPr>
              <w:rPr>
                <w:rFonts w:ascii="Arial" w:hAnsi="Arial"/>
                <w:sz w:val="12"/>
                <w:szCs w:val="36"/>
                <w:lang w:val="en-GB"/>
              </w:rPr>
            </w:pPr>
            <w:r w:rsidRPr="002C71D1">
              <w:rPr>
                <w:rFonts w:ascii="Arial" w:hAnsi="Arial"/>
                <w:sz w:val="12"/>
                <w:szCs w:val="36"/>
                <w:lang w:val="en-GB"/>
              </w:rPr>
              <w:t>6</w:t>
            </w:r>
          </w:p>
          <w:p w14:paraId="0311E286" w14:textId="77777777" w:rsidR="00166E63" w:rsidRPr="002C71D1" w:rsidRDefault="00166E63" w:rsidP="00C91AED">
            <w:pPr>
              <w:rPr>
                <w:rFonts w:ascii="Arial" w:hAnsi="Arial"/>
                <w:sz w:val="12"/>
                <w:szCs w:val="36"/>
                <w:lang w:val="en-GB"/>
              </w:rPr>
            </w:pPr>
          </w:p>
          <w:p w14:paraId="602BD411" w14:textId="77777777" w:rsidR="00166E63" w:rsidRPr="002C71D1" w:rsidRDefault="00166E63" w:rsidP="00C91AED">
            <w:pPr>
              <w:rPr>
                <w:rFonts w:ascii="Arial" w:hAnsi="Arial"/>
                <w:sz w:val="12"/>
                <w:szCs w:val="36"/>
                <w:lang w:val="en-GB"/>
              </w:rPr>
            </w:pPr>
            <w:r w:rsidRPr="002C71D1">
              <w:rPr>
                <w:rFonts w:ascii="Arial" w:hAnsi="Arial"/>
                <w:sz w:val="12"/>
                <w:szCs w:val="36"/>
                <w:lang w:val="en-GB"/>
              </w:rPr>
              <w:t>100 + 30 + 60 + 18 = 208</w:t>
            </w:r>
          </w:p>
          <w:p w14:paraId="0C738286"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Build tables on counting stick</w:t>
            </w:r>
          </w:p>
          <w:p w14:paraId="4662F9D7" w14:textId="77777777" w:rsidR="00166E63" w:rsidRPr="002C71D1" w:rsidRDefault="00166E63" w:rsidP="00C91AED">
            <w:pPr>
              <w:rPr>
                <w:rFonts w:ascii="Arial" w:hAnsi="Arial"/>
                <w:sz w:val="12"/>
                <w:szCs w:val="36"/>
                <w:lang w:val="en-GB"/>
              </w:rPr>
            </w:pPr>
            <w:r w:rsidRPr="002C71D1">
              <w:rPr>
                <w:noProof/>
                <w:lang w:val="en-GB" w:eastAsia="en-GB"/>
              </w:rPr>
              <mc:AlternateContent>
                <mc:Choice Requires="wpg">
                  <w:drawing>
                    <wp:anchor distT="0" distB="0" distL="114300" distR="114300" simplePos="0" relativeHeight="252374016" behindDoc="0" locked="0" layoutInCell="1" allowOverlap="1" wp14:anchorId="624934C3" wp14:editId="2D7A0DD5">
                      <wp:simplePos x="0" y="0"/>
                      <wp:positionH relativeFrom="column">
                        <wp:posOffset>44450</wp:posOffset>
                      </wp:positionH>
                      <wp:positionV relativeFrom="paragraph">
                        <wp:posOffset>39370</wp:posOffset>
                      </wp:positionV>
                      <wp:extent cx="1225550" cy="110490"/>
                      <wp:effectExtent l="0" t="0" r="19050" b="16510"/>
                      <wp:wrapNone/>
                      <wp:docPr id="1325" name="Group 1325"/>
                      <wp:cNvGraphicFramePr/>
                      <a:graphic xmlns:a="http://schemas.openxmlformats.org/drawingml/2006/main">
                        <a:graphicData uri="http://schemas.microsoft.com/office/word/2010/wordprocessingGroup">
                          <wpg:wgp>
                            <wpg:cNvGrpSpPr/>
                            <wpg:grpSpPr>
                              <a:xfrm>
                                <a:off x="0" y="0"/>
                                <a:ext cx="1225550" cy="110490"/>
                                <a:chOff x="0" y="0"/>
                                <a:chExt cx="4869320" cy="99169"/>
                              </a:xfrm>
                            </wpg:grpSpPr>
                            <wpg:grpSp>
                              <wpg:cNvPr id="1326" name="Group 1326"/>
                              <wpg:cNvGrpSpPr/>
                              <wpg:grpSpPr>
                                <a:xfrm>
                                  <a:off x="0" y="0"/>
                                  <a:ext cx="4869320" cy="99169"/>
                                  <a:chOff x="0" y="0"/>
                                  <a:chExt cx="3197770" cy="71120"/>
                                </a:xfrm>
                              </wpg:grpSpPr>
                              <wpg:grpSp>
                                <wpg:cNvPr id="1327" name="Group 1327"/>
                                <wpg:cNvGrpSpPr/>
                                <wpg:grpSpPr>
                                  <a:xfrm>
                                    <a:off x="0" y="0"/>
                                    <a:ext cx="2143353" cy="71120"/>
                                    <a:chOff x="0" y="0"/>
                                    <a:chExt cx="5842660" cy="130629"/>
                                  </a:xfrm>
                                </wpg:grpSpPr>
                                <wps:wsp>
                                  <wps:cNvPr id="1328" name="Rectangle 1328"/>
                                  <wps:cNvSpPr/>
                                  <wps:spPr>
                                    <a:xfrm>
                                      <a:off x="0" y="0"/>
                                      <a:ext cx="5842660" cy="1306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9" name="Group 1329"/>
                                  <wpg:cNvGrpSpPr/>
                                  <wpg:grpSpPr>
                                    <a:xfrm>
                                      <a:off x="680313" y="0"/>
                                      <a:ext cx="731520" cy="130175"/>
                                      <a:chOff x="0" y="0"/>
                                      <a:chExt cx="731520" cy="130175"/>
                                    </a:xfrm>
                                  </wpg:grpSpPr>
                                  <wps:wsp>
                                    <wps:cNvPr id="1330" name="Straight Connector 1330"/>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1" name="Straight Connector 1331"/>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32" name="Group 1332"/>
                                  <wpg:cNvGrpSpPr/>
                                  <wpg:grpSpPr>
                                    <a:xfrm>
                                      <a:off x="2143353" y="0"/>
                                      <a:ext cx="731520" cy="130175"/>
                                      <a:chOff x="0" y="0"/>
                                      <a:chExt cx="731520" cy="130175"/>
                                    </a:xfrm>
                                  </wpg:grpSpPr>
                                  <wps:wsp>
                                    <wps:cNvPr id="1333" name="Straight Connector 1333"/>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4" name="Straight Connector 1334"/>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35" name="Group 1335"/>
                                  <wpg:cNvGrpSpPr/>
                                  <wpg:grpSpPr>
                                    <a:xfrm>
                                      <a:off x="3606393" y="0"/>
                                      <a:ext cx="731520" cy="130175"/>
                                      <a:chOff x="0" y="0"/>
                                      <a:chExt cx="731520" cy="130175"/>
                                    </a:xfrm>
                                  </wpg:grpSpPr>
                                  <wps:wsp>
                                    <wps:cNvPr id="1336" name="Straight Connector 1336"/>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7" name="Straight Connector 1337"/>
                                    <wps:cNvCnPr/>
                                    <wps:spPr>
                                      <a:xfrm>
                                        <a:off x="731520" y="0"/>
                                        <a:ext cx="0" cy="1301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6261" name="Group 1339"/>
                                  <wpg:cNvGrpSpPr/>
                                  <wpg:grpSpPr>
                                    <a:xfrm>
                                      <a:off x="4337913" y="0"/>
                                      <a:ext cx="731520" cy="130175"/>
                                      <a:chOff x="0" y="0"/>
                                      <a:chExt cx="731520" cy="130175"/>
                                    </a:xfrm>
                                  </wpg:grpSpPr>
                                  <wps:wsp>
                                    <wps:cNvPr id="76262" name="Straight Connector 1340"/>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63" name="Straight Connector 1341"/>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342" name="Group 1342"/>
                                <wpg:cNvGrpSpPr/>
                                <wpg:grpSpPr>
                                  <a:xfrm>
                                    <a:off x="1054645" y="0"/>
                                    <a:ext cx="2143125" cy="71120"/>
                                    <a:chOff x="0" y="0"/>
                                    <a:chExt cx="5842660" cy="130629"/>
                                  </a:xfrm>
                                </wpg:grpSpPr>
                                <wps:wsp>
                                  <wps:cNvPr id="1343" name="Rectangle 1343"/>
                                  <wps:cNvSpPr/>
                                  <wps:spPr>
                                    <a:xfrm>
                                      <a:off x="0" y="0"/>
                                      <a:ext cx="5842660" cy="1306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776" name="Group 75776"/>
                                  <wpg:cNvGrpSpPr/>
                                  <wpg:grpSpPr>
                                    <a:xfrm>
                                      <a:off x="680313" y="0"/>
                                      <a:ext cx="731520" cy="130175"/>
                                      <a:chOff x="0" y="0"/>
                                      <a:chExt cx="731520" cy="130175"/>
                                    </a:xfrm>
                                  </wpg:grpSpPr>
                                  <wps:wsp>
                                    <wps:cNvPr id="75777" name="Straight Connector 75777"/>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778" name="Straight Connector 75778"/>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779" name="Group 75779"/>
                                  <wpg:cNvGrpSpPr/>
                                  <wpg:grpSpPr>
                                    <a:xfrm>
                                      <a:off x="2143353" y="0"/>
                                      <a:ext cx="731520" cy="130175"/>
                                      <a:chOff x="0" y="0"/>
                                      <a:chExt cx="731520" cy="130175"/>
                                    </a:xfrm>
                                  </wpg:grpSpPr>
                                  <wps:wsp>
                                    <wps:cNvPr id="75780" name="Straight Connector 75780"/>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781" name="Straight Connector 75781"/>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784" name="Group 75784"/>
                                  <wpg:cNvGrpSpPr/>
                                  <wpg:grpSpPr>
                                    <a:xfrm>
                                      <a:off x="3606393" y="0"/>
                                      <a:ext cx="731520" cy="130175"/>
                                      <a:chOff x="0" y="0"/>
                                      <a:chExt cx="731520" cy="130175"/>
                                    </a:xfrm>
                                  </wpg:grpSpPr>
                                  <wps:wsp>
                                    <wps:cNvPr id="75785" name="Straight Connector 75785"/>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08" name="Straight Connector 75808"/>
                                    <wps:cNvCnPr/>
                                    <wps:spPr>
                                      <a:xfrm>
                                        <a:off x="731520" y="0"/>
                                        <a:ext cx="0" cy="1301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5809" name="Group 75809"/>
                                  <wpg:cNvGrpSpPr/>
                                  <wpg:grpSpPr>
                                    <a:xfrm>
                                      <a:off x="4337913" y="0"/>
                                      <a:ext cx="731520" cy="130175"/>
                                      <a:chOff x="0" y="0"/>
                                      <a:chExt cx="731520" cy="130175"/>
                                    </a:xfrm>
                                  </wpg:grpSpPr>
                                  <wps:wsp>
                                    <wps:cNvPr id="75810" name="Straight Connector 75810"/>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11" name="Straight Connector 75811"/>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75812" name="Rectangle 75812"/>
                              <wps:cNvSpPr/>
                              <wps:spPr>
                                <a:xfrm>
                                  <a:off x="0" y="0"/>
                                  <a:ext cx="379998" cy="98746"/>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13" name="Rectangle 75813"/>
                              <wps:cNvSpPr/>
                              <wps:spPr>
                                <a:xfrm>
                                  <a:off x="791210" y="0"/>
                                  <a:ext cx="406200" cy="98818"/>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14" name="Rectangle 75814"/>
                              <wps:cNvSpPr/>
                              <wps:spPr>
                                <a:xfrm>
                                  <a:off x="1581785" y="0"/>
                                  <a:ext cx="406200" cy="98818"/>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15" name="Rectangle 75815"/>
                              <wps:cNvSpPr/>
                              <wps:spPr>
                                <a:xfrm>
                                  <a:off x="2395220"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16" name="Rectangle 75816"/>
                              <wps:cNvSpPr/>
                              <wps:spPr>
                                <a:xfrm>
                                  <a:off x="3208655"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17" name="Rectangle 75817"/>
                              <wps:cNvSpPr/>
                              <wps:spPr>
                                <a:xfrm>
                                  <a:off x="4027805"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325" o:spid="_x0000_s1026" style="position:absolute;margin-left:3.5pt;margin-top:3.1pt;width:96.5pt;height:8.7pt;z-index:252374016;mso-width-relative:margin;mso-height-relative:margin" coordsize="4869320,991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">
                      <v:group id="Group 1326" o:spid="_x0000_s1027" style="position:absolute;width:4869320;height:99169" coordsize="3197770,7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69pkMIAAADdAAAADwAA&#10;AAAAAAAAAAAAAACpAgAAZHJzL2Rvd25yZXYueG1sUEsFBgAAAAAEAAQA+gAAAJgDAAAAAA==&#10;">
                        <v:group id="Group 1327" o:spid="_x0000_s1028" style="position:absolute;width:2143353;height:71120" coordsize="5842660,130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48wLxQAAAN0AAAAPAAAAZHJzL2Rvd25yZXYueG1sRE9La8JAEL4X/A/LFHqr&#10;mwe2kroGEVs8iFAVSm9DdkxCsrMhu03iv+8WhN7m43vOKp9MKwbqXW1ZQTyPQBAXVtdcKric35+X&#10;IJxH1thaJgU3cpCvZw8rzLQd+ZOGky9FCGGXoYLK+y6T0hUVGXRz2xEH7mp7gz7AvpS6xzGEm1Ym&#10;UfQiDdYcGirsaFtR0Zx+jIKPEcdNGu+GQ3Pd3r7Pi+PXISalnh6nzRsIT5P/F9/dex3mp8kr/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OPMC8UAAADdAAAA&#10;DwAAAAAAAAAAAAAAAACpAgAAZHJzL2Rvd25yZXYueG1sUEsFBgAAAAAEAAQA+gAAAJsDAAAAAA==&#10;">
                          <v:rect id="Rectangle 1328" o:spid="_x0000_s1029" style="position:absolute;width:5842660;height:130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AuWpxgAA&#10;AN0AAAAPAAAAZHJzL2Rvd25yZXYueG1sRI9Ba8JAEIXvBf/DMoK3ulFBauoqEpAWe2rUQ29DdpqE&#10;ZmdDdo2Jv75zKPQ2w3vz3jfb/eAa1VMXas8GFvMEFHHhbc2lgcv5+PwCKkRki41nMjBSgP1u8rTF&#10;1Po7f1Kfx1JJCIcUDVQxtqnWoajIYZj7lli0b985jLJ2pbYd3iXcNXqZJGvtsGZpqLClrKLiJ785&#10;Ax+jjv3lut48+qwebf6VvZ0oM2Y2HQ6voCIN8d/8d/1uBX+1FFz5RkbQu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AuWpxgAAAN0AAAAPAAAAAAAAAAAAAAAAAJcCAABkcnMv&#10;ZG93bnJldi54bWxQSwUGAAAAAAQABAD1AAAAigMAAAAA&#10;" fillcolor="white [3201]" strokecolor="black [3200]" strokeweight="2pt"/>
                          <v:group id="Group 1329" o:spid="_x0000_s1030" style="position:absolute;left:6803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MP3ixQAAAN0AAAAPAAAAZHJzL2Rvd25yZXYueG1sRE9La8JAEL4X/A/LFHqr&#10;mweWmroGEVs8iFAVSm9DdkxCsrMhu03iv+8WhN7m43vOKp9MKwbqXW1ZQTyPQBAXVtdcKric359f&#10;QTiPrLG1TApu5CBfzx5WmGk78icNJ1+KEMIuQwWV910mpSsqMujmtiMO3NX2Bn2AfSl1j2MIN61M&#10;ouhFGqw5NFTY0baiojn9GAUfI46bNN4Nh+a6vX2fF8evQ0xKPT1OmzcQnib/L7679zrMT5Ml/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jD94sUAAADdAAAA&#10;DwAAAAAAAAAAAAAAAACpAgAAZHJzL2Rvd25yZXYueG1sUEsFBgAAAAAEAAQA+gAAAJsDAAAAAA==&#10;">
                            <v:line id="Straight Connector 1330" o:spid="_x0000_s1031"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smPsgAAADdAAAADwAAAGRycy9kb3ducmV2LnhtbESPT2vCQBDF74V+h2UKvRTdaKh/Ulcp&#10;FaEXEaMHvQ3ZMQnNzobs1qTfvnMo9DbDe/Peb1abwTXqTl2oPRuYjBNQxIW3NZcGzqfdaAEqRGSL&#10;jWcy8EMBNuvHhxVm1vd8pHseSyUhHDI0UMXYZlqHoiKHYexbYtFuvnMYZe1KbTvsJdw1epokM+2w&#10;ZmmosKWPioqv/NsZ2J5nfb4sX+cvk3Q/LPkwvVz3zpjnp+H9DVSkIf6b/64/reCnqfDLNzKCXv8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gsmPsgAAADdAAAADwAAAAAA&#10;AAAAAAAAAAChAgAAZHJzL2Rvd25yZXYueG1sUEsFBgAAAAAEAAQA+QAAAJYDAAAAAA==&#10;" strokecolor="black [3213]" strokeweight="1pt"/>
                            <v:line id="Straight Connector 1331" o:spid="_x0000_s1032"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DpcUAAADdAAAADwAAAGRycy9kb3ducmV2LnhtbERPS2vCQBC+F/wPywi9FN3EUB/RVaRF&#10;6EXE6EFvQ3ZMgtnZkN2a+O+7hUJv8/E9Z7XpTS0e1LrKsoJ4HIEgzq2uuFBwPu1GcxDOI2usLZOC&#10;JznYrAcvK0y17fhIj8wXIoSwS1FB6X2TSunykgy6sW2IA3ezrUEfYFtI3WIXwk0tJ1E0lQYrDg0l&#10;NvRRUn7Pvo2Cz/O0yxbF++wtTvb9gg+Ty3VvlHod9tslCE+9/xf/ub90mJ8kMfx+E06Q6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eDpcUAAADdAAAADwAAAAAAAAAA&#10;AAAAAAChAgAAZHJzL2Rvd25yZXYueG1sUEsFBgAAAAAEAAQA+QAAAJMDAAAAAA==&#10;" strokecolor="black [3213]" strokeweight="1pt"/>
                          </v:group>
                          <v:group id="Group 1332" o:spid="_x0000_s1033" style="position:absolute;left:214335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TflOwwAAAN0AAAAPAAAAZHJzL2Rvd25yZXYueG1sRE9Ni8IwEL0v+B/CCN7W&#10;tJZdpBpFRMWDLKwK4m1oxrbYTEoT2/rvNwuCt3m8z5kve1OJlhpXWlYQjyMQxJnVJecKzqft5xSE&#10;88gaK8uk4EkOlovBxxxTbTv+pfbocxFC2KWooPC+TqV0WUEG3djWxIG72cagD7DJpW6wC+GmkpMo&#10;+pYGSw4NBda0Lii7Hx9Gwa7DbpXEm/Zwv62f19PXz+UQk1KjYb+agfDU+7f45d7rMD9JJvD/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VN+U7DAAAA3QAAAA8A&#10;AAAAAAAAAAAAAAAAqQIAAGRycy9kb3ducmV2LnhtbFBLBQYAAAAABAAEAPoAAACZAwAAAAA=&#10;">
                            <v:line id="Straight Connector 1333" o:spid="_x0000_s1034"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m4ScUAAADdAAAADwAAAGRycy9kb3ducmV2LnhtbERPTWvCQBC9F/oflin0UnSjwbRJXaVU&#10;BC8ipjnY25CdJqHZ2ZBdTfz3rlDobR7vc5br0bTiQr1rLCuYTSMQxKXVDVcKiq/t5A2E88gaW8uk&#10;4EoO1qvHhyVm2g58pEvuKxFC2GWooPa+y6R0ZU0G3dR2xIH7sb1BH2BfSd3jEMJNK+dRlEiDDYeG&#10;Gjv6rKn8zc9GwaZIhjytFq8vs3g/pnyYn773Rqnnp/HjHYSn0f+L/9w7HebHcQz3b8IJc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tm4ScUAAADdAAAADwAAAAAAAAAA&#10;AAAAAAChAgAAZHJzL2Rvd25yZXYueG1sUEsFBgAAAAAEAAQA+QAAAJMDAAAAAA==&#10;" strokecolor="black [3213]" strokeweight="1pt"/>
                            <v:line id="Straight Connector 1334" o:spid="_x0000_s1035"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TAgPcUAAADdAAAADwAAAGRycy9kb3ducmV2LnhtbERPTWvCQBC9C/6HZQpeSrPRtLZJXUWU&#10;ghcpTT20tyE7TYLZ2ZBdTfz3XUHwNo/3OYvVYBpxps7VlhVMoxgEcWF1zaWCw/fH0xsI55E1NpZJ&#10;wYUcrJbj0QIzbXv+onPuSxFC2GWooPK+zaR0RUUGXWRb4sD92c6gD7Arpe6wD+GmkbM4nkuDNYeG&#10;ClvaVFQc85NRsD3M+zwtX14fp8l+SPlz9vO7N0pNHob1OwhPg7+Lb+6dDvOT5Bmu34QT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TAgPcUAAADdAAAADwAAAAAAAAAA&#10;AAAAAAChAgAAZHJzL2Rvd25yZXYueG1sUEsFBgAAAAAEAAQA+QAAAJMDAAAAAA==&#10;" strokecolor="black [3213]" strokeweight="1pt"/>
                          </v:group>
                          <v:group id="Group 1335" o:spid="_x0000_s1036" style="position:absolute;left:360639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pGE6wwAAAN0AAAAPAAAAZHJzL2Rvd25yZXYueG1sRE9Ni8IwEL0v+B/CCN7W&#10;tBYXqUYRUfEgC6uCeBuasS02k9LEtv57s7Cwt3m8z1mselOJlhpXWlYQjyMQxJnVJecKLufd5wyE&#10;88gaK8uk4EUOVsvBxwJTbTv+ofbkcxFC2KWooPC+TqV0WUEG3djWxIG728agD7DJpW6wC+GmkpMo&#10;+pIGSw4NBda0KSh7nJ5Gwb7Dbp3E2/b4uG9et/P0+3qMSanRsF/PQXjq/b/4z33QYX6STOH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qkYTrDAAAA3QAAAA8A&#10;AAAAAAAAAAAAAAAAqQIAAGRycy9kb3ducmV2LnhtbFBLBQYAAAAABAAEAPoAAACZAwAAAAA=&#10;">
                            <v:line id="Straight Connector 1336" o:spid="_x0000_s1037"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4b0cQAAADdAAAADwAAAGRycy9kb3ducmV2LnhtbERPTWvCQBC9F/wPywhepG40NNboKqIU&#10;vEhp9NDehuyYBLOzIbua9N+7BaG3ebzPWW16U4s7ta6yrGA6iUAQ51ZXXCg4nz5e30E4j6yxtkwK&#10;fsnBZj14WWGqbcdfdM98IUIIuxQVlN43qZQuL8mgm9iGOHAX2xr0AbaF1C12IdzUchZFiTRYcWgo&#10;saFdSfk1uxkF+3PSZYvibT6exsd+wZ+z75+jUWo07LdLEJ56/y9+ug86zI/jBP6+CSfI9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rhvRxAAAAN0AAAAPAAAAAAAAAAAA&#10;AAAAAKECAABkcnMvZG93bnJldi54bWxQSwUGAAAAAAQABAD5AAAAkgMAAAAA&#10;" strokecolor="black [3213]" strokeweight="1pt"/>
                            <v:line id="Straight Connector 1337" o:spid="_x0000_s1038"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02ooMQAAADdAAAADwAAAGRycy9kb3ducmV2LnhtbERPzWrCQBC+F/oOyxS86aYGrU1dRQqC&#10;2F60fYBpdpoEs7Pp7qjRp+8WhN7m4/ud+bJ3rTpRiI1nA4+jDBRx6W3DlYHPj/VwBioKssXWMxm4&#10;UITl4v5ujoX1Z97RaS+VSiEcCzRQi3SF1rGsyWEc+Y44cd8+OJQEQ6VtwHMKd60eZ9lUO2w4NdTY&#10;0WtN5WF/dAZ+3t438fLVjmU6uW4PYTV7ljwaM3joVy+ghHr5F9/cG5vm5/kT/H2TTt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TaigxAAAAN0AAAAPAAAAAAAAAAAA&#10;AAAAAKECAABkcnMvZG93bnJldi54bWxQSwUGAAAAAAQABAD5AAAAkgMAAAAA&#10;" strokecolor="#4579b8 [3044]"/>
                          </v:group>
                          <v:group id="Group 1339" o:spid="_x0000_s1039" style="position:absolute;left:43379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r6Ws/xAAAAN0AAAAP&#10;AAAAAAAAAAAAAAAAAKkCAABkcnMvZG93bnJldi54bWxQSwUGAAAAAAQABAD6AAAAmgMAAAAA&#10;">
                            <v:line id="Straight Connector 1340" o:spid="_x0000_s1040"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1VQ8gAAADdAAAADwAAAGRycy9kb3ducmV2LnhtbESPQWvCQBCF7wX/wzKCl1I3amtr6ipF&#10;EbyINPXQ3obsNAnNzobsauK/dw4FbzO8N+99s1z3rlYXakPl2cBknIAizr2tuDBw+to9vYEKEdli&#10;7ZkMXCnAejV4WGJqfcefdMlioSSEQ4oGyhibVOuQl+QwjH1DLNqvbx1GWdtC2xY7CXe1nibJXDus&#10;WBpKbGhTUv6XnZ2B7WneZYvi5fVxMjv0Cz5Ov38OzpjRsP94BxWpj3fz//XeCv7sWfjlGxlBr2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g1VQ8gAAADdAAAADwAAAAAA&#10;AAAAAAAAAAChAgAAZHJzL2Rvd25yZXYueG1sUEsFBgAAAAAEAAQA+QAAAJYDAAAAAA==&#10;" strokecolor="black [3213]" strokeweight="1pt"/>
                            <v:line id="Straight Connector 1341" o:spid="_x0000_s1041"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Hw2MUAAADdAAAADwAAAGRycy9kb3ducmV2LnhtbERPTWvCQBC9C/0Pywi9FLOJVmuiq5RK&#10;oRcRUw/tbciOSWh2NmS3Jv77bkHwNo/3OevtYBpxoc7VlhUkUQyCuLC65lLB6fN9sgThPLLGxjIp&#10;uJKD7eZhtMZM256PdMl9KUIIuwwVVN63mZSuqMigi2xLHLiz7Qz6ALtS6g77EG4aOY3jhTRYc2io&#10;sKW3ioqf/Nco2J0WfZ6W85enZLYfUj5Mv773RqnH8fC6AuFp8Hfxzf2hw/zZcwL/34QT5OY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UHw2MUAAADdAAAADwAAAAAAAAAA&#10;AAAAAAChAgAAZHJzL2Rvd25yZXYueG1sUEsFBgAAAAAEAAQA+QAAAJMDAAAAAA==&#10;" strokecolor="black [3213]" strokeweight="1pt"/>
                          </v:group>
                        </v:group>
                        <v:group id="Group 1342" o:spid="_x0000_s1042" style="position:absolute;left:1054645;width:2143125;height:71120" coordsize="5842660,130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S4ozxQAAAN0AAAAPAAAAZHJzL2Rvd25yZXYueG1sRE9La8JAEL4X/A/LFHqr&#10;m4ctkroGEVs8iFAVSm9DdkxCsrMhu03iv+8WhN7m43vOKp9MKwbqXW1ZQTyPQBAXVtdcKric35+X&#10;IJxH1thaJgU3cpCvZw8rzLQd+ZOGky9FCGGXoYLK+y6T0hUVGXRz2xEH7mp7gz7AvpS6xzGEm1Ym&#10;UfQqDdYcGirsaFtR0Zx+jIKPEcdNGu+GQ3Pd3r7PL8evQ0xKPT1OmzcQnib/L7679zrMTxcJ/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UuKM8UAAADdAAAA&#10;DwAAAAAAAAAAAAAAAACpAgAAZHJzL2Rvd25yZXYueG1sUEsFBgAAAAAEAAQA+gAAAJsDAAAAAA==&#10;">
                          <v:rect id="Rectangle 1343" o:spid="_x0000_s1043" style="position:absolute;width:5842660;height:130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eZJ4xAAA&#10;AN0AAAAPAAAAZHJzL2Rvd25yZXYueG1sRE9Na8JAEL0X+h+WKXirm9YiGt2EEiiKPTXqwduQHZNg&#10;djZk15j467uFgrd5vM9Zp4NpRE+dqy0reJtGIIgLq2suFRz2X68LEM4ja2wsk4KRHKTJ89MaY21v&#10;/EN97ksRQtjFqKDyvo2ldEVFBt3UtsSBO9vOoA+wK6Xu8BbCTSPfo2guDdYcGipsKauouORXo+B7&#10;lL4/HOfLe5/Vo85P2WZHmVKTl+FzBcLT4B/if/dWh/mzjxn8fRNOkM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XmSeMQAAADdAAAADwAAAAAAAAAAAAAAAACXAgAAZHJzL2Rv&#10;d25yZXYueG1sUEsFBgAAAAAEAAQA9QAAAIgDAAAAAA==&#10;" fillcolor="white [3201]" strokecolor="black [3200]" strokeweight="2pt"/>
                          <v:group id="Group 75776" o:spid="_x0000_s1044" style="position:absolute;left:6803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3U8DIxwAAAN4A&#10;AAAPAAAAAAAAAAAAAAAAAKkCAABkcnMvZG93bnJldi54bWxQSwUGAAAAAAQABAD6AAAAnQMAAAAA&#10;">
                            <v:line id="Straight Connector 75777" o:spid="_x0000_s1045"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VF+sgAAADeAAAADwAAAGRycy9kb3ducmV2LnhtbESPQWvCQBSE74X+h+UJvRTdaNHV1FVK&#10;S8GLiNGD3h7Z1ySYfRuyWxP/vSsUehxm5htmue5tLa7U+sqxhvEoAUGcO1NxoeF4+B7OQfiAbLB2&#10;TBpu5GG9en5aYmpcx3u6ZqEQEcI+RQ1lCE0qpc9LsuhHriGO3o9rLYYo20KaFrsIt7WcJMlMWqw4&#10;LpTY0GdJ+SX7tRq+jrMuWxRT9Tp+2/YL3k1O563V+mXQf7yDCNSH//Bfe2M0qKlSCh534hWQqz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1VF+sgAAADeAAAADwAAAAAA&#10;AAAAAAAAAAChAgAAZHJzL2Rvd25yZXYueG1sUEsFBgAAAAAEAAQA+QAAAJYDAAAAAA==&#10;" strokecolor="black [3213]" strokeweight="1pt"/>
                            <v:line id="Straight Connector 75778" o:spid="_x0000_s1046"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rRiMYAAADeAAAADwAAAGRycy9kb3ducmV2LnhtbERPTWvCQBC9F/wPywheim5MidHUVUpF&#10;6CWURg/2NmSnSWh2NmTXJP333UOhx8f73h8n04qBetdYVrBeRSCIS6sbrhRcL+flFoTzyBpby6Tg&#10;hxwcD7OHPWbajvxBQ+ErEULYZaig9r7LpHRlTQbdynbEgfuyvUEfYF9J3eMYwk0r4yjaSIMNh4Ya&#10;O3qtqfwu7kbB6boZi12VpI/rp3za8Xt8+8yNUov59PIMwtPk/8V/7jetIE3SNOwNd8IVkId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LK0YjGAAAA3gAAAA8AAAAAAAAA&#10;AAAAAAAAoQIAAGRycy9kb3ducmV2LnhtbFBLBQYAAAAABAAEAPkAAACUAwAAAAA=&#10;" strokecolor="black [3213]" strokeweight="1pt"/>
                          </v:group>
                          <v:group id="Group 75779" o:spid="_x0000_s1047" style="position:absolute;left:214335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hsxUusgAAADe&#10;AAAADwAAAAAAAAAAAAAAAACpAgAAZHJzL2Rvd25yZXYueG1sUEsFBgAAAAAEAAQA+gAAAJ4DAAAA&#10;AA==&#10;">
                            <v:line id="Straight Connector 75780" o:spid="_x0000_s1048"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mtqcYAAADeAAAADwAAAGRycy9kb3ducmV2LnhtbESPzYrCMBSF94LvEK4wGxlTHbRajSKK&#10;4EbE6mJmd2nutMXmpjQZ23l7sxBcHs4f32rTmUo8qHGlZQXjUQSCOLO65FzB7Xr4nINwHlljZZkU&#10;/JODzbrfW2GibcsXeqQ+F2GEXYIKCu/rREqXFWTQjWxNHLxf2xj0QTa51A22YdxUchJFM2mw5PBQ&#10;YE27grJ7+mcU7G+zNl3k03g4/jp1Cz5Pvn9ORqmPQbddgvDU+Xf41T5qBfE0ngeAgBNQQK6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lpranGAAAA3gAAAA8AAAAAAAAA&#10;AAAAAAAAoQIAAGRycy9kb3ducmV2LnhtbFBLBQYAAAAABAAEAPkAAACUAwAAAAA=&#10;" strokecolor="black [3213]" strokeweight="1pt"/>
                            <v:line id="Straight Connector 75781" o:spid="_x0000_s1049"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UIMsgAAADeAAAADwAAAGRycy9kb3ducmV2LnhtbESPQWvCQBSE74L/YXlCL0U3sWg0uopU&#10;Cr1IafSgt0f2mQSzb0N2Nem/7xYKHoeZ+YZZb3tTiwe1rrKsIJ5EIIhzqysuFJyOH+MFCOeRNdaW&#10;ScEPOdhuhoM1ptp2/E2PzBciQNilqKD0vkmldHlJBt3ENsTBu9rWoA+yLaRusQtwU8tpFM2lwYrD&#10;QokNvZeU37K7UbA/zbtsWcyS1/jt0C/5a3q+HIxSL6N+twLhqffP8H/7UytIZskihr874QrIz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iUIMsgAAADeAAAADwAAAAAA&#10;AAAAAAAAAAChAgAAZHJzL2Rvd25yZXYueG1sUEsFBgAAAAAEAAQA+QAAAJYDAAAAAA==&#10;" strokecolor="black [3213]" strokeweight="1pt"/>
                          </v:group>
                          <v:group id="Group 75784" o:spid="_x0000_s1050" style="position:absolute;left:360639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dGIsDxwAAAN4A&#10;AAAPAAAAAAAAAAAAAAAAAKkCAABkcnMvZG93bnJldi54bWxQSwUGAAAAAAQABAD6AAAAnQMAAAAA&#10;">
                            <v:line id="Straight Connector 75785" o:spid="_x0000_s1051"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4OMcgAAADeAAAADwAAAGRycy9kb3ducmV2LnhtbESPQWvCQBSE74L/YXlCL0U3WmI0uopU&#10;Cr1IafSgt0f2mQSzb0N2Nem/7xYKHoeZ+YZZb3tTiwe1rrKsYDqJQBDnVldcKDgdP8YLEM4ja6wt&#10;k4IfcrDdDAdrTLXt+JsemS9EgLBLUUHpfZNK6fKSDLqJbYiDd7WtQR9kW0jdYhfgppazKJpLgxWH&#10;hRIbei8pv2V3o2B/mnfZsoiT1+nboV/y1+x8ORilXkb9bgXCU++f4f/2p1aQxMkihr874QrIz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R4OMcgAAADeAAAADwAAAAAA&#10;AAAAAAAAAAChAgAAZHJzL2Rvd25yZXYueG1sUEsFBgAAAAAEAAQA+QAAAJYDAAAAAA==&#10;" strokecolor="black [3213]" strokeweight="1pt"/>
                            <v:line id="Straight Connector 75808" o:spid="_x0000_s1052"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K4MsQAAADeAAAADwAAAGRycy9kb3ducmV2LnhtbERPzWrCQBC+F/oOyxS81U0VbUxdRQqC&#10;aC+1fYAxO02C2dl0d6rRp3cPQo8f3/982btWnSjExrOBl2EGirj0tuHKwPfX+jkHFQXZYuuZDFwo&#10;wnLx+DDHwvozf9JpL5VKIRwLNFCLdIXWsazJYRz6jjhxPz44lARDpW3Acwp3rR5l2VQ7bDg11NjR&#10;e03lcf/nDPzuPjbxcmhHMp1ct8ewymcyjsYMnvrVGyihXv7Fd/fGGnid5Fnam+6kK6A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ArgyxAAAAN4AAAAPAAAAAAAAAAAA&#10;AAAAAKECAABkcnMvZG93bnJldi54bWxQSwUGAAAAAAQABAD5AAAAkgMAAAAA&#10;" strokecolor="#4579b8 [3044]"/>
                          </v:group>
                          <v:group id="Group 75809" o:spid="_x0000_s1053" style="position:absolute;left:43379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KH6zkcgAAADe&#10;AAAADwAAAAAAAAAAAAAAAACpAgAAZHJzL2Rvd25yZXYueG1sUEsFBgAAAAAEAAQA+gAAAJ4DAAAA&#10;AA==&#10;">
                            <v:line id="Straight Connector 75810" o:spid="_x0000_s1054"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9eseMYAAADeAAAADwAAAGRycy9kb3ducmV2LnhtbESPy4rCMBSG94LvEI4wGxnTOnirRhFF&#10;cCNidTGzOzRn2mJzUpqM7by9WQguf/4b32rTmUo8qHGlZQXxKAJBnFldcq7gdj18zkE4j6yxskwK&#10;/snBZt3vrTDRtuULPVKfizDCLkEFhfd1IqXLCjLoRrYmDt6vbQz6IJtc6gbbMG4qOY6iqTRYcngo&#10;sKZdQdk9/TMK9rdpmy7yyWwYf526BZ/H3z8no9THoNsuQXjq/Dv8ah+1gtlkHgeAgBNQQK6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fXrHjGAAAA3gAAAA8AAAAAAAAA&#10;AAAAAAAAoQIAAGRycy9kb3ducmV2LnhtbFBLBQYAAAAABAAEAPkAAACUAwAAAAA=&#10;" strokecolor="black [3213]" strokeweight="1pt"/>
                            <v:line id="Straight Connector 75811" o:spid="_x0000_s1055"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JsJ48gAAADeAAAADwAAAGRycy9kb3ducmV2LnhtbESPQWvCQBSE74L/YXlCL0U3sahJ6ipS&#10;KfQipdFDe3tkX5Ng9m3Irib+e7dQ8DjMzDfMejuYRlypc7VlBfEsAkFcWF1zqeB0fJ8mIJxH1thY&#10;JgU3crDdjEdrzLTt+YuuuS9FgLDLUEHlfZtJ6YqKDLqZbYmD92s7gz7IrpS6wz7ATSPnUbSUBmsO&#10;CxW29FZRcc4vRsH+tOzztFysnuOXw5Dy5/z752CUepoMu1cQngb/CP+3P7SC1SKJY/i7E66A3Nw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2JsJ48gAAADeAAAADwAAAAAA&#10;AAAAAAAAAAChAgAAZHJzL2Rvd25yZXYueG1sUEsFBgAAAAAEAAQA+QAAAJYDAAAAAA==&#10;" strokecolor="black [3213]" strokeweight="1pt"/>
                          </v:group>
                        </v:group>
                      </v:group>
                      <v:rect id="Rectangle 75812" o:spid="_x0000_s1056" style="position:absolute;width:379998;height:9874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fjDxgAA&#10;AN4AAAAPAAAAZHJzL2Rvd25yZXYueG1sRI9Ba8JAFITvhf6H5RV6qxsDaSW6iiiRniqNvfT2yD6z&#10;0ezbkF1N+u+7guBxmJlvmMVqtK24Uu8bxwqmkwQEceV0w7WCn0PxNgPhA7LG1jEp+CMPq+Xz0wJz&#10;7Qb+pmsZahEh7HNUYELocil9Zciin7iOOHpH11sMUfa11D0OEW5bmSbJu7TYcFww2NHGUHUuL1bB&#10;/rhJXZ1lRVl+pYP53Z34UmyVen0Z13MQgcbwCN/bn1rBRzabpnC7E6+AXP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LfjDxgAAAN4AAAAPAAAAAAAAAAAAAAAAAJcCAABkcnMv&#10;ZG93bnJldi54bWxQSwUGAAAAAAQABAD1AAAAigMAAAAA&#10;" fillcolor="#938953 [1614]" strokecolor="black [3213]" strokeweight="2pt"/>
                      <v:rect id="Rectangle 75813" o:spid="_x0000_s1057" style="position:absolute;left:791210;width:406200;height:988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V1YxwAA&#10;AN4AAAAPAAAAZHJzL2Rvd25yZXYueG1sRI9Ba8JAFITvhf6H5RW81Y2RtBJdpVhSerI0evH2yD6z&#10;0ezbkF1N+u+7QqHHYWa+YVab0bbiRr1vHCuYTRMQxJXTDdcKDvvieQHCB2SNrWNS8EMeNuvHhxXm&#10;2g38Tbcy1CJC2OeowITQ5VL6ypBFP3UdcfROrrcYouxrqXscIty2Mk2SF2mx4bhgsKOtoepSXq2C&#10;r9M2dXWWFWW5Swdz/DjztXhXavI0vi1BBBrDf/iv/akVvGaL2Rzud+IVkO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GFdWMcAAADeAAAADwAAAAAAAAAAAAAAAACXAgAAZHJz&#10;L2Rvd25yZXYueG1sUEsFBgAAAAAEAAQA9QAAAIsDAAAAAA==&#10;" fillcolor="#938953 [1614]" strokecolor="black [3213]" strokeweight="2pt"/>
                      <v:rect id="Rectangle 75814" o:spid="_x0000_s1058" style="position:absolute;left:1581785;width:406200;height:988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iMUsxwAA&#10;AN4AAAAPAAAAZHJzL2Rvd25yZXYueG1sRI9Ba8JAFITvhf6H5RW81Y3BtBJdpVhSerI0evH2yD6z&#10;0ezbkF1N+u+7QqHHYWa+YVab0bbiRr1vHCuYTRMQxJXTDdcKDvvieQHCB2SNrWNS8EMeNuvHhxXm&#10;2g38Tbcy1CJC2OeowITQ5VL6ypBFP3UdcfROrrcYouxrqXscIty2Mk2SF2mx4bhgsKOtoepSXq2C&#10;r9M2dXWWFWW5Swdz/DjztXhXavI0vi1BBBrDf/iv/akVvGaL2Rzud+IVkO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4jFLMcAAADeAAAADwAAAAAAAAAAAAAAAACXAgAAZHJz&#10;L2Rvd25yZXYueG1sUEsFBgAAAAAEAAQA9QAAAIsDAAAAAA==&#10;" fillcolor="#938953 [1614]" strokecolor="black [3213]" strokeweight="2pt"/>
                      <v:rect id="Rectangle 75815" o:spid="_x0000_s1059" style="position:absolute;left:2395220;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GC3xgAA&#10;AN4AAAAPAAAAZHJzL2Rvd25yZXYueG1sRI9Ba8JAFITvhf6H5RV6qxsDaSW6iiiRniqNvfT2yD6z&#10;0ezbkF1N+u+7guBxmJlvmMVqtK24Uu8bxwqmkwQEceV0w7WCn0PxNgPhA7LG1jEp+CMPq+Xz0wJz&#10;7Qb+pmsZahEh7HNUYELocil9Zciin7iOOHpH11sMUfa11D0OEW5bmSbJu7TYcFww2NHGUHUuL1bB&#10;/rhJXZ1lRVl+pYP53Z34UmyVen0Z13MQgcbwCN/bn1rBRzabZnC7E6+AXP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xGC3xgAAAN4AAAAPAAAAAAAAAAAAAAAAAJcCAABkcnMv&#10;ZG93bnJldi54bWxQSwUGAAAAAAQABAD1AAAAigMAAAAA&#10;" fillcolor="#938953 [1614]" strokecolor="black [3213]" strokeweight="2pt"/>
                      <v:rect id="Rectangle 75816" o:spid="_x0000_s1060" style="position:absolute;left:3208655;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v7AxwAA&#10;AN4AAAAPAAAAZHJzL2Rvd25yZXYueG1sRI9Ba8JAFITvhf6H5RW81Y2B2JC6SrFEerI07aW3R/aZ&#10;jWbfhuxq0n/vFgSPw8x8w6w2k+3EhQbfOlawmCcgiGunW24U/HyXzzkIH5A1do5JwR952KwfH1ZY&#10;aDfyF12q0IgIYV+gAhNCX0jpa0MW/dz1xNE7uMFiiHJopB5wjHDbyTRJltJiy3HBYE9bQ/WpOlsF&#10;n4dt6posK6tqn47md3fkc/mu1OxpensFEWgK9/Ct/aEVvGT5Ygn/d+IVkO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Bb+wMcAAADeAAAADwAAAAAAAAAAAAAAAACXAgAAZHJz&#10;L2Rvd25yZXYueG1sUEsFBgAAAAAEAAQA9QAAAIsDAAAAAA==&#10;" fillcolor="#938953 [1614]" strokecolor="black [3213]" strokeweight="2pt"/>
                      <v:rect id="Rectangle 75817" o:spid="_x0000_s1061" style="position:absolute;left:4027805;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ltbxgAA&#10;AN4AAAAPAAAAZHJzL2Rvd25yZXYueG1sRI9Ba8JAFITvQv/D8gq96cZAqqSuUiwpPSmmvfT2yD6z&#10;0ezbkF1N+u/dguBxmJlvmNVmtK24Uu8bxwrmswQEceV0w7WCn+9iugThA7LG1jEp+CMPm/XTZIW5&#10;dgMf6FqGWkQI+xwVmBC6XEpfGbLoZ64jjt7R9RZDlH0tdY9DhNtWpknyKi02HBcMdrQ1VJ3Li1Ww&#10;P25TV2dZUZa7dDC/nye+FB9KvTyP728gAo3hEb63v7SCRbacL+D/TrwCcn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WltbxgAAAN4AAAAPAAAAAAAAAAAAAAAAAJcCAABkcnMv&#10;ZG93bnJldi54bWxQSwUGAAAAAAQABAD1AAAAigMAAAAA&#10;" fillcolor="#938953 [1614]" strokecolor="black [3213]" strokeweight="2pt"/>
                    </v:group>
                  </w:pict>
                </mc:Fallback>
              </mc:AlternateContent>
            </w:r>
          </w:p>
        </w:tc>
        <w:tc>
          <w:tcPr>
            <w:tcW w:w="2693" w:type="dxa"/>
            <w:gridSpan w:val="2"/>
          </w:tcPr>
          <w:p w14:paraId="5E17788F" w14:textId="77777777" w:rsidR="00166E63" w:rsidRPr="002C71D1" w:rsidRDefault="00166E63" w:rsidP="00C91AED">
            <w:pPr>
              <w:rPr>
                <w:rFonts w:ascii="Arial" w:hAnsi="Arial"/>
                <w:sz w:val="12"/>
                <w:szCs w:val="16"/>
                <w:lang w:val="en-GB"/>
              </w:rPr>
            </w:pPr>
            <w:r w:rsidRPr="002C71D1">
              <w:rPr>
                <w:rFonts w:ascii="Arial" w:hAnsi="Arial"/>
                <w:sz w:val="12"/>
                <w:szCs w:val="16"/>
                <w:lang w:val="en-GB"/>
              </w:rPr>
              <w:t>Grid method linked to formal written method</w:t>
            </w:r>
          </w:p>
          <w:p w14:paraId="4578DC6B" w14:textId="77777777" w:rsidR="00166E63" w:rsidRPr="002C71D1" w:rsidRDefault="00166E63" w:rsidP="00C91AED">
            <w:pPr>
              <w:rPr>
                <w:rFonts w:ascii="Arial" w:hAnsi="Arial"/>
                <w:b/>
                <w:sz w:val="12"/>
                <w:szCs w:val="16"/>
                <w:lang w:val="en-GB"/>
              </w:rPr>
            </w:pPr>
          </w:p>
          <w:p w14:paraId="48ACBFE0" w14:textId="77777777" w:rsidR="00166E63" w:rsidRPr="002C71D1" w:rsidRDefault="00166E63" w:rsidP="00C91AED">
            <w:pPr>
              <w:rPr>
                <w:rFonts w:ascii="Arial" w:hAnsi="Arial"/>
                <w:b/>
                <w:sz w:val="12"/>
                <w:szCs w:val="16"/>
                <w:lang w:val="en-GB"/>
              </w:rPr>
            </w:pPr>
            <w:r w:rsidRPr="002C71D1">
              <w:rPr>
                <w:noProof/>
                <w:lang w:val="en-GB" w:eastAsia="en-GB"/>
              </w:rPr>
              <w:drawing>
                <wp:anchor distT="0" distB="0" distL="114300" distR="114300" simplePos="0" relativeHeight="252342272" behindDoc="0" locked="0" layoutInCell="1" allowOverlap="1" wp14:anchorId="3E717AEC" wp14:editId="228581B5">
                  <wp:simplePos x="0" y="0"/>
                  <wp:positionH relativeFrom="column">
                    <wp:posOffset>13970</wp:posOffset>
                  </wp:positionH>
                  <wp:positionV relativeFrom="paragraph">
                    <wp:posOffset>18415</wp:posOffset>
                  </wp:positionV>
                  <wp:extent cx="939800" cy="377825"/>
                  <wp:effectExtent l="0" t="0" r="0" b="3175"/>
                  <wp:wrapNone/>
                  <wp:docPr id="76278" name="Picture 7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939800" cy="3778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49C766" w14:textId="77777777" w:rsidR="00166E63" w:rsidRPr="002C71D1" w:rsidRDefault="00166E63" w:rsidP="00C91AED">
            <w:pPr>
              <w:rPr>
                <w:rFonts w:ascii="Arial" w:hAnsi="Arial"/>
                <w:b/>
                <w:sz w:val="12"/>
                <w:szCs w:val="16"/>
                <w:lang w:val="en-GB"/>
              </w:rPr>
            </w:pPr>
            <w:r w:rsidRPr="002C71D1">
              <w:rPr>
                <w:rFonts w:ascii="Arial" w:hAnsi="Arial"/>
                <w:b/>
                <w:noProof/>
                <w:sz w:val="12"/>
                <w:szCs w:val="16"/>
                <w:lang w:val="en-GB" w:eastAsia="en-GB"/>
              </w:rPr>
              <w:drawing>
                <wp:anchor distT="0" distB="0" distL="114300" distR="114300" simplePos="0" relativeHeight="252389376" behindDoc="0" locked="0" layoutInCell="1" allowOverlap="1" wp14:anchorId="76CDCBA6" wp14:editId="500AA9C6">
                  <wp:simplePos x="0" y="0"/>
                  <wp:positionH relativeFrom="column">
                    <wp:posOffset>1068070</wp:posOffset>
                  </wp:positionH>
                  <wp:positionV relativeFrom="paragraph">
                    <wp:posOffset>45085</wp:posOffset>
                  </wp:positionV>
                  <wp:extent cx="342900" cy="408940"/>
                  <wp:effectExtent l="0" t="0" r="12700" b="0"/>
                  <wp:wrapNone/>
                  <wp:docPr id="76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290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3516B" w14:textId="77777777" w:rsidR="00166E63" w:rsidRPr="002C71D1" w:rsidRDefault="00166E63" w:rsidP="00C91AED">
            <w:pPr>
              <w:rPr>
                <w:rFonts w:ascii="Arial" w:hAnsi="Arial"/>
                <w:b/>
                <w:sz w:val="12"/>
                <w:szCs w:val="16"/>
                <w:lang w:val="en-GB"/>
              </w:rPr>
            </w:pPr>
            <w:r w:rsidRPr="002C71D1">
              <w:rPr>
                <w:rFonts w:ascii="Arial" w:hAnsi="Arial"/>
                <w:b/>
                <w:sz w:val="12"/>
                <w:szCs w:val="16"/>
                <w:lang w:val="en-GB"/>
              </w:rPr>
              <w:t xml:space="preserve"> </w:t>
            </w:r>
          </w:p>
          <w:p w14:paraId="1E076D02" w14:textId="77777777" w:rsidR="00166E63" w:rsidRPr="002C71D1" w:rsidRDefault="00166E63" w:rsidP="00C91AED">
            <w:pPr>
              <w:rPr>
                <w:rFonts w:ascii="Arial" w:hAnsi="Arial"/>
                <w:b/>
                <w:sz w:val="12"/>
                <w:szCs w:val="16"/>
                <w:lang w:val="en-GB"/>
              </w:rPr>
            </w:pPr>
          </w:p>
          <w:p w14:paraId="1DEDB860" w14:textId="77777777" w:rsidR="00166E63" w:rsidRPr="002C71D1" w:rsidRDefault="00166E63" w:rsidP="00C91AED">
            <w:pPr>
              <w:rPr>
                <w:rFonts w:ascii="Arial" w:hAnsi="Arial"/>
                <w:b/>
                <w:sz w:val="12"/>
                <w:szCs w:val="16"/>
                <w:lang w:val="en-GB"/>
              </w:rPr>
            </w:pPr>
          </w:p>
          <w:p w14:paraId="43C6FBC3" w14:textId="77777777" w:rsidR="00166E63" w:rsidRPr="002C71D1" w:rsidRDefault="00166E63" w:rsidP="00C91AED">
            <w:pPr>
              <w:rPr>
                <w:rFonts w:ascii="Arial" w:hAnsi="Arial"/>
                <w:b/>
                <w:sz w:val="12"/>
                <w:szCs w:val="16"/>
                <w:lang w:val="en-GB"/>
              </w:rPr>
            </w:pPr>
          </w:p>
          <w:p w14:paraId="43B54D38" w14:textId="77777777" w:rsidR="00166E63" w:rsidRPr="002C71D1" w:rsidRDefault="00166E63" w:rsidP="00C91AED">
            <w:pPr>
              <w:rPr>
                <w:rFonts w:ascii="Arial" w:hAnsi="Arial"/>
                <w:sz w:val="12"/>
                <w:szCs w:val="36"/>
                <w:lang w:val="en-GB"/>
              </w:rPr>
            </w:pPr>
          </w:p>
          <w:p w14:paraId="1D602DF8" w14:textId="77777777" w:rsidR="00166E63" w:rsidRPr="002C71D1" w:rsidRDefault="00166E63" w:rsidP="00C91AED">
            <w:pPr>
              <w:rPr>
                <w:rFonts w:ascii="Arial" w:hAnsi="Arial"/>
                <w:sz w:val="12"/>
                <w:szCs w:val="36"/>
                <w:lang w:val="en-GB"/>
              </w:rPr>
            </w:pPr>
            <w:r w:rsidRPr="002C71D1">
              <w:rPr>
                <w:rFonts w:ascii="Arial" w:hAnsi="Arial"/>
                <w:sz w:val="12"/>
                <w:szCs w:val="36"/>
                <w:lang w:val="en-GB"/>
              </w:rPr>
              <w:t>If I know 4 x 6 then 0.4 x 6 is ten times smaller</w:t>
            </w:r>
          </w:p>
          <w:p w14:paraId="0DD047A8" w14:textId="77777777" w:rsidR="00166E63" w:rsidRPr="002C71D1" w:rsidRDefault="00166E63" w:rsidP="00C91AED">
            <w:pPr>
              <w:rPr>
                <w:rFonts w:ascii="Arial" w:hAnsi="Arial"/>
                <w:b/>
                <w:sz w:val="12"/>
                <w:szCs w:val="16"/>
                <w:lang w:val="en-GB"/>
              </w:rPr>
            </w:pPr>
            <w:r w:rsidRPr="002C71D1">
              <w:rPr>
                <w:noProof/>
                <w:lang w:val="en-GB" w:eastAsia="en-GB"/>
              </w:rPr>
              <w:drawing>
                <wp:anchor distT="0" distB="0" distL="114300" distR="114300" simplePos="0" relativeHeight="252375040" behindDoc="0" locked="0" layoutInCell="1" allowOverlap="1" wp14:anchorId="441FDE2E" wp14:editId="159B6EF8">
                  <wp:simplePos x="0" y="0"/>
                  <wp:positionH relativeFrom="column">
                    <wp:posOffset>246381</wp:posOffset>
                  </wp:positionH>
                  <wp:positionV relativeFrom="paragraph">
                    <wp:posOffset>183515</wp:posOffset>
                  </wp:positionV>
                  <wp:extent cx="765810" cy="393418"/>
                  <wp:effectExtent l="0" t="0" r="0" b="0"/>
                  <wp:wrapNone/>
                  <wp:docPr id="76280" name="Picture 7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4.jpg"/>
                          <pic:cNvPicPr/>
                        </pic:nvPicPr>
                        <pic:blipFill>
                          <a:blip r:embed="rId127" cstate="print">
                            <a:extLst>
                              <a:ext uri="{28A0092B-C50C-407E-A947-70E740481C1C}">
                                <a14:useLocalDpi xmlns:a14="http://schemas.microsoft.com/office/drawing/2010/main"/>
                              </a:ext>
                            </a:extLst>
                          </a:blip>
                          <a:stretch>
                            <a:fillRect/>
                          </a:stretch>
                        </pic:blipFill>
                        <pic:spPr>
                          <a:xfrm>
                            <a:off x="0" y="0"/>
                            <a:ext cx="765810" cy="39341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sz w:val="12"/>
                <w:szCs w:val="36"/>
                <w:lang w:val="en-GB"/>
              </w:rPr>
              <w:t>0.4 x 0.6 is ten times smaller again.</w:t>
            </w:r>
          </w:p>
        </w:tc>
        <w:tc>
          <w:tcPr>
            <w:tcW w:w="2410" w:type="dxa"/>
            <w:vMerge/>
          </w:tcPr>
          <w:p w14:paraId="0A59B33A" w14:textId="77777777" w:rsidR="00166E63" w:rsidRPr="002C71D1" w:rsidRDefault="00166E63" w:rsidP="00C91AED">
            <w:pPr>
              <w:rPr>
                <w:rFonts w:ascii="Arial" w:hAnsi="Arial"/>
                <w:b/>
                <w:sz w:val="36"/>
                <w:szCs w:val="36"/>
                <w:lang w:val="en-GB"/>
              </w:rPr>
            </w:pPr>
          </w:p>
        </w:tc>
      </w:tr>
      <w:tr w:rsidR="00166E63" w:rsidRPr="002C71D1" w14:paraId="5A96F181" w14:textId="77777777" w:rsidTr="00C91AED">
        <w:tc>
          <w:tcPr>
            <w:tcW w:w="1424" w:type="dxa"/>
            <w:vAlign w:val="center"/>
          </w:tcPr>
          <w:p w14:paraId="082DCAB0" w14:textId="77777777" w:rsidR="00166E63" w:rsidRPr="002C71D1" w:rsidRDefault="00166E63" w:rsidP="00C91AED">
            <w:pPr>
              <w:jc w:val="center"/>
              <w:rPr>
                <w:rFonts w:asciiTheme="majorHAnsi" w:hAnsiTheme="majorHAnsi"/>
                <w:b/>
                <w:sz w:val="20"/>
                <w:szCs w:val="20"/>
                <w:lang w:val="en-GB"/>
              </w:rPr>
            </w:pPr>
            <w:r w:rsidRPr="002C71D1">
              <w:rPr>
                <w:rFonts w:asciiTheme="majorHAnsi" w:hAnsiTheme="majorHAnsi"/>
                <w:b/>
                <w:sz w:val="20"/>
                <w:szCs w:val="20"/>
                <w:lang w:val="en-GB"/>
              </w:rPr>
              <w:t>With jottings</w:t>
            </w:r>
          </w:p>
          <w:p w14:paraId="5FC56A06" w14:textId="77777777" w:rsidR="00166E63" w:rsidRPr="002C71D1" w:rsidRDefault="00166E63" w:rsidP="00C91AED">
            <w:pPr>
              <w:jc w:val="center"/>
              <w:rPr>
                <w:rFonts w:asciiTheme="majorHAnsi" w:hAnsiTheme="majorHAnsi"/>
                <w:b/>
                <w:sz w:val="20"/>
                <w:szCs w:val="20"/>
                <w:lang w:val="en-GB"/>
              </w:rPr>
            </w:pPr>
          </w:p>
          <w:p w14:paraId="338148D7" w14:textId="77777777" w:rsidR="00166E63" w:rsidRPr="002C71D1" w:rsidRDefault="00166E63" w:rsidP="00C91AED">
            <w:pPr>
              <w:jc w:val="center"/>
              <w:rPr>
                <w:rFonts w:asciiTheme="majorHAnsi" w:hAnsiTheme="majorHAnsi"/>
                <w:b/>
                <w:sz w:val="20"/>
                <w:szCs w:val="20"/>
                <w:lang w:val="en-GB"/>
              </w:rPr>
            </w:pPr>
            <w:r w:rsidRPr="002C71D1">
              <w:rPr>
                <w:rFonts w:asciiTheme="majorHAnsi" w:hAnsiTheme="majorHAnsi"/>
                <w:b/>
                <w:sz w:val="20"/>
                <w:szCs w:val="20"/>
                <w:lang w:val="en-GB"/>
              </w:rPr>
              <w:t xml:space="preserve">… </w:t>
            </w:r>
            <w:proofErr w:type="gramStart"/>
            <w:r w:rsidRPr="002C71D1">
              <w:rPr>
                <w:rFonts w:asciiTheme="majorHAnsi" w:hAnsiTheme="majorHAnsi"/>
                <w:b/>
                <w:sz w:val="20"/>
                <w:szCs w:val="20"/>
                <w:lang w:val="en-GB"/>
              </w:rPr>
              <w:t>or</w:t>
            </w:r>
            <w:proofErr w:type="gramEnd"/>
            <w:r w:rsidRPr="002C71D1">
              <w:rPr>
                <w:rFonts w:asciiTheme="majorHAnsi" w:hAnsiTheme="majorHAnsi"/>
                <w:b/>
                <w:sz w:val="20"/>
                <w:szCs w:val="20"/>
                <w:lang w:val="en-GB"/>
              </w:rPr>
              <w:t xml:space="preserve"> in your head ….</w:t>
            </w:r>
          </w:p>
        </w:tc>
        <w:tc>
          <w:tcPr>
            <w:tcW w:w="2066" w:type="dxa"/>
          </w:tcPr>
          <w:p w14:paraId="01D41FB9" w14:textId="77777777" w:rsidR="00166E63" w:rsidRPr="002C71D1" w:rsidRDefault="00166E63" w:rsidP="00C91AED">
            <w:pPr>
              <w:rPr>
                <w:rFonts w:asciiTheme="majorHAnsi" w:hAnsiTheme="majorHAnsi"/>
                <w:b/>
                <w:sz w:val="14"/>
                <w:szCs w:val="14"/>
                <w:lang w:val="en-GB"/>
              </w:rPr>
            </w:pPr>
            <w:r w:rsidRPr="002C71D1">
              <w:rPr>
                <w:rFonts w:asciiTheme="majorHAnsi" w:hAnsiTheme="majorHAnsi" w:cs="Arial"/>
                <w:sz w:val="14"/>
                <w:szCs w:val="14"/>
                <w:lang w:val="en-GB"/>
              </w:rPr>
              <w:t>Solve one-step problems involving multiplication and division, by calculating the answer using concrete objects, pictorial representations and arrays with the support of the teacher</w:t>
            </w:r>
          </w:p>
        </w:tc>
        <w:tc>
          <w:tcPr>
            <w:tcW w:w="2430" w:type="dxa"/>
          </w:tcPr>
          <w:p w14:paraId="41D1B7DA" w14:textId="77777777" w:rsidR="00166E63" w:rsidRPr="002C71D1" w:rsidRDefault="00166E63" w:rsidP="00C91AED">
            <w:pPr>
              <w:rPr>
                <w:rFonts w:asciiTheme="majorHAnsi" w:hAnsiTheme="majorHAnsi" w:cs="Arial"/>
                <w:sz w:val="14"/>
                <w:szCs w:val="14"/>
                <w:lang w:val="en-GB"/>
              </w:rPr>
            </w:pPr>
            <w:r w:rsidRPr="002C71D1">
              <w:rPr>
                <w:rFonts w:asciiTheme="majorHAnsi" w:hAnsiTheme="majorHAnsi" w:cs="Arial"/>
                <w:sz w:val="14"/>
                <w:szCs w:val="14"/>
                <w:lang w:val="en-GB"/>
              </w:rPr>
              <w:t>Show that multiplication of two numbers can be done in any order (commutative) and division of one number by another cannot</w:t>
            </w:r>
          </w:p>
          <w:p w14:paraId="2586F027" w14:textId="77777777" w:rsidR="00166E63" w:rsidRPr="002C71D1" w:rsidRDefault="00166E63" w:rsidP="00C91AED">
            <w:pPr>
              <w:rPr>
                <w:rFonts w:asciiTheme="majorHAnsi" w:hAnsiTheme="majorHAnsi" w:cs="Arial"/>
                <w:sz w:val="14"/>
                <w:szCs w:val="14"/>
                <w:lang w:val="en-GB"/>
              </w:rPr>
            </w:pPr>
            <w:r w:rsidRPr="002C71D1">
              <w:rPr>
                <w:rFonts w:asciiTheme="majorHAnsi" w:hAnsiTheme="majorHAnsi" w:cs="Arial"/>
                <w:sz w:val="14"/>
                <w:szCs w:val="14"/>
                <w:lang w:val="en-GB"/>
              </w:rPr>
              <w:t>Solve problems involving multiplication and division, using materials, arrays, repeated addition, mental methods, and multiplication and division facts, including problems in contexts</w:t>
            </w:r>
          </w:p>
        </w:tc>
        <w:tc>
          <w:tcPr>
            <w:tcW w:w="2410" w:type="dxa"/>
          </w:tcPr>
          <w:p w14:paraId="44B7DD5D" w14:textId="77777777" w:rsidR="00166E63" w:rsidRPr="002C71D1" w:rsidRDefault="00166E63" w:rsidP="00C91AED">
            <w:pPr>
              <w:rPr>
                <w:rFonts w:asciiTheme="majorHAnsi" w:hAnsiTheme="majorHAnsi"/>
                <w:sz w:val="14"/>
                <w:szCs w:val="14"/>
                <w:lang w:val="en-GB"/>
              </w:rPr>
            </w:pPr>
            <w:r w:rsidRPr="002C71D1">
              <w:rPr>
                <w:rFonts w:asciiTheme="majorHAnsi" w:hAnsiTheme="majorHAnsi" w:cs="Arial"/>
                <w:sz w:val="14"/>
                <w:szCs w:val="14"/>
                <w:lang w:val="en-GB"/>
              </w:rPr>
              <w:t>Write and calculate mathematical statements for multiplication and division using the multiplication tables that they know, including for two-digit numbers times one-digit numbers, using mental methods</w:t>
            </w:r>
          </w:p>
        </w:tc>
        <w:tc>
          <w:tcPr>
            <w:tcW w:w="2408" w:type="dxa"/>
            <w:gridSpan w:val="2"/>
          </w:tcPr>
          <w:p w14:paraId="5CB4006A" w14:textId="77777777" w:rsidR="00166E63" w:rsidRPr="002C71D1" w:rsidRDefault="00166E63" w:rsidP="00C91AED">
            <w:pPr>
              <w:pStyle w:val="Default"/>
              <w:rPr>
                <w:rFonts w:asciiTheme="majorHAnsi" w:hAnsiTheme="majorHAnsi"/>
                <w:sz w:val="14"/>
                <w:szCs w:val="14"/>
                <w:lang w:val="en-GB"/>
              </w:rPr>
            </w:pPr>
            <w:r w:rsidRPr="002C71D1">
              <w:rPr>
                <w:rFonts w:asciiTheme="majorHAnsi" w:hAnsiTheme="majorHAnsi"/>
                <w:sz w:val="14"/>
                <w:szCs w:val="14"/>
                <w:lang w:val="en-GB"/>
              </w:rPr>
              <w:t>Use place value, known and derived facts to multiply and divide mentally, including: multiplying by 0 and 1; dividing by 1; multiplying together three numbers</w:t>
            </w:r>
          </w:p>
          <w:p w14:paraId="0080D53A" w14:textId="77777777" w:rsidR="00166E63" w:rsidRPr="002C71D1" w:rsidRDefault="00166E63" w:rsidP="00C91AED">
            <w:pPr>
              <w:rPr>
                <w:rFonts w:asciiTheme="majorHAnsi" w:hAnsiTheme="majorHAnsi"/>
                <w:b/>
                <w:sz w:val="14"/>
                <w:szCs w:val="14"/>
                <w:lang w:val="en-GB"/>
              </w:rPr>
            </w:pPr>
            <w:r w:rsidRPr="002C71D1">
              <w:rPr>
                <w:rFonts w:asciiTheme="majorHAnsi" w:hAnsiTheme="majorHAnsi"/>
                <w:sz w:val="14"/>
                <w:szCs w:val="14"/>
                <w:lang w:val="en-GB"/>
              </w:rPr>
              <w:t>Recognise and use factor pairs and commutativity in mental calculations</w:t>
            </w:r>
          </w:p>
        </w:tc>
        <w:tc>
          <w:tcPr>
            <w:tcW w:w="2693" w:type="dxa"/>
            <w:gridSpan w:val="2"/>
          </w:tcPr>
          <w:p w14:paraId="6980C911" w14:textId="77777777" w:rsidR="00166E63" w:rsidRPr="002C71D1" w:rsidRDefault="00166E63" w:rsidP="00C91AED">
            <w:pPr>
              <w:pStyle w:val="Default"/>
              <w:rPr>
                <w:rFonts w:asciiTheme="majorHAnsi" w:hAnsiTheme="majorHAnsi"/>
                <w:sz w:val="14"/>
                <w:szCs w:val="14"/>
                <w:lang w:val="en-GB"/>
              </w:rPr>
            </w:pPr>
            <w:r w:rsidRPr="002C71D1">
              <w:rPr>
                <w:rFonts w:asciiTheme="majorHAnsi" w:hAnsiTheme="majorHAnsi"/>
                <w:sz w:val="14"/>
                <w:szCs w:val="14"/>
                <w:lang w:val="en-GB"/>
              </w:rPr>
              <w:t>Multiply and divide numbers mentally drawing upon known facts</w:t>
            </w:r>
          </w:p>
          <w:p w14:paraId="0CAE7775" w14:textId="77777777" w:rsidR="00166E63" w:rsidRPr="002C71D1" w:rsidRDefault="00166E63" w:rsidP="00C91AED">
            <w:pPr>
              <w:pStyle w:val="Default"/>
              <w:rPr>
                <w:rFonts w:asciiTheme="majorHAnsi" w:hAnsiTheme="majorHAnsi"/>
                <w:sz w:val="14"/>
                <w:szCs w:val="14"/>
                <w:lang w:val="en-GB"/>
              </w:rPr>
            </w:pPr>
            <w:r w:rsidRPr="002C71D1">
              <w:rPr>
                <w:rFonts w:asciiTheme="majorHAnsi" w:hAnsiTheme="majorHAnsi"/>
                <w:sz w:val="14"/>
                <w:szCs w:val="14"/>
                <w:lang w:val="en-GB"/>
              </w:rPr>
              <w:t>Multiply and divide whole numbers and those involving decimals by 10, 100 and 1000</w:t>
            </w:r>
          </w:p>
          <w:p w14:paraId="1C298020" w14:textId="77777777" w:rsidR="00166E63" w:rsidRPr="002C71D1" w:rsidRDefault="00166E63" w:rsidP="00C91AED">
            <w:pPr>
              <w:pStyle w:val="Default"/>
              <w:rPr>
                <w:rFonts w:asciiTheme="majorHAnsi" w:hAnsiTheme="majorHAnsi"/>
                <w:sz w:val="14"/>
                <w:szCs w:val="14"/>
                <w:lang w:val="en-GB"/>
              </w:rPr>
            </w:pPr>
            <w:r w:rsidRPr="002C71D1">
              <w:rPr>
                <w:rFonts w:asciiTheme="majorHAnsi" w:hAnsiTheme="majorHAnsi"/>
                <w:sz w:val="14"/>
                <w:szCs w:val="14"/>
                <w:lang w:val="en-GB"/>
              </w:rPr>
              <w:t>Identify multiples and factors, including finding all factor pairs of a number, and common factors of two numbers</w:t>
            </w:r>
          </w:p>
          <w:p w14:paraId="7F24FD13" w14:textId="77777777" w:rsidR="00166E63" w:rsidRPr="002C71D1" w:rsidRDefault="00166E63" w:rsidP="00C91AED">
            <w:pPr>
              <w:rPr>
                <w:rFonts w:asciiTheme="majorHAnsi" w:hAnsiTheme="majorHAnsi"/>
                <w:b/>
                <w:sz w:val="14"/>
                <w:szCs w:val="14"/>
                <w:lang w:val="en-GB"/>
              </w:rPr>
            </w:pPr>
            <w:r w:rsidRPr="002C71D1">
              <w:rPr>
                <w:rFonts w:asciiTheme="majorHAnsi" w:eastAsia="Calibri" w:hAnsiTheme="majorHAnsi" w:cs="Arial"/>
                <w:color w:val="000000"/>
                <w:sz w:val="14"/>
                <w:szCs w:val="14"/>
                <w:lang w:val="en-GB"/>
              </w:rPr>
              <w:t>establish whether a number up to 100 is prime</w:t>
            </w:r>
          </w:p>
        </w:tc>
        <w:tc>
          <w:tcPr>
            <w:tcW w:w="2410" w:type="dxa"/>
          </w:tcPr>
          <w:p w14:paraId="490DBD9C" w14:textId="77777777" w:rsidR="00166E63" w:rsidRPr="002C71D1" w:rsidRDefault="00166E63" w:rsidP="00C91AED">
            <w:pPr>
              <w:pStyle w:val="Default"/>
              <w:rPr>
                <w:rFonts w:asciiTheme="majorHAnsi" w:hAnsiTheme="majorHAnsi"/>
                <w:sz w:val="14"/>
                <w:szCs w:val="14"/>
                <w:lang w:val="en-GB"/>
              </w:rPr>
            </w:pPr>
            <w:r w:rsidRPr="002C71D1">
              <w:rPr>
                <w:rFonts w:asciiTheme="majorHAnsi" w:hAnsiTheme="majorHAnsi"/>
                <w:sz w:val="14"/>
                <w:szCs w:val="14"/>
                <w:lang w:val="en-GB"/>
              </w:rPr>
              <w:t>Perform mental calculations, including with mixed operations and large numbers</w:t>
            </w:r>
          </w:p>
          <w:p w14:paraId="2F2FDF51" w14:textId="77777777" w:rsidR="00166E63" w:rsidRPr="002C71D1" w:rsidRDefault="00166E63" w:rsidP="00C91AED">
            <w:pPr>
              <w:rPr>
                <w:rFonts w:asciiTheme="majorHAnsi" w:hAnsiTheme="majorHAnsi"/>
                <w:sz w:val="14"/>
                <w:szCs w:val="14"/>
                <w:lang w:val="en-GB"/>
              </w:rPr>
            </w:pPr>
          </w:p>
        </w:tc>
      </w:tr>
      <w:tr w:rsidR="00166E63" w:rsidRPr="002C71D1" w14:paraId="047C05CC" w14:textId="77777777" w:rsidTr="00C91AED">
        <w:tc>
          <w:tcPr>
            <w:tcW w:w="1424" w:type="dxa"/>
            <w:tcBorders>
              <w:bottom w:val="single" w:sz="4" w:space="0" w:color="auto"/>
            </w:tcBorders>
            <w:vAlign w:val="center"/>
          </w:tcPr>
          <w:p w14:paraId="6BBBBBDA" w14:textId="77777777" w:rsidR="00166E63" w:rsidRPr="002C71D1" w:rsidRDefault="00166E63" w:rsidP="00C91AED">
            <w:pPr>
              <w:jc w:val="center"/>
              <w:rPr>
                <w:rFonts w:asciiTheme="majorHAnsi" w:hAnsiTheme="majorHAnsi"/>
                <w:b/>
                <w:sz w:val="20"/>
                <w:szCs w:val="20"/>
                <w:lang w:val="en-GB"/>
              </w:rPr>
            </w:pPr>
            <w:r w:rsidRPr="002C71D1">
              <w:rPr>
                <w:rFonts w:asciiTheme="majorHAnsi" w:hAnsiTheme="majorHAnsi"/>
                <w:b/>
                <w:sz w:val="20"/>
                <w:szCs w:val="20"/>
                <w:lang w:val="en-GB"/>
              </w:rPr>
              <w:t>Just know it!</w:t>
            </w:r>
          </w:p>
        </w:tc>
        <w:tc>
          <w:tcPr>
            <w:tcW w:w="2066" w:type="dxa"/>
            <w:tcBorders>
              <w:bottom w:val="single" w:sz="4" w:space="0" w:color="auto"/>
            </w:tcBorders>
            <w:vAlign w:val="center"/>
          </w:tcPr>
          <w:p w14:paraId="1C2279CE" w14:textId="77777777" w:rsidR="00166E63" w:rsidRPr="002C71D1" w:rsidRDefault="00166E63" w:rsidP="00C91AED">
            <w:pPr>
              <w:rPr>
                <w:rFonts w:asciiTheme="majorHAnsi" w:hAnsiTheme="majorHAnsi" w:cs="Arial"/>
                <w:sz w:val="14"/>
                <w:szCs w:val="14"/>
                <w:lang w:val="en-GB"/>
              </w:rPr>
            </w:pPr>
            <w:r w:rsidRPr="002C71D1">
              <w:rPr>
                <w:rFonts w:asciiTheme="majorHAnsi" w:hAnsiTheme="majorHAnsi" w:cs="Arial"/>
                <w:sz w:val="14"/>
                <w:szCs w:val="14"/>
                <w:lang w:val="en-GB"/>
              </w:rPr>
              <w:t>Count in multiples of twos, fives and tens</w:t>
            </w:r>
          </w:p>
        </w:tc>
        <w:tc>
          <w:tcPr>
            <w:tcW w:w="2430" w:type="dxa"/>
            <w:tcBorders>
              <w:bottom w:val="single" w:sz="4" w:space="0" w:color="auto"/>
            </w:tcBorders>
            <w:vAlign w:val="center"/>
          </w:tcPr>
          <w:p w14:paraId="71A7A4FB" w14:textId="77777777" w:rsidR="00166E63" w:rsidRPr="002C71D1" w:rsidRDefault="00166E63" w:rsidP="00C91AED">
            <w:pPr>
              <w:rPr>
                <w:rFonts w:asciiTheme="majorHAnsi" w:hAnsiTheme="majorHAnsi" w:cs="Arial"/>
                <w:sz w:val="10"/>
                <w:szCs w:val="20"/>
                <w:lang w:val="en-GB"/>
              </w:rPr>
            </w:pPr>
            <w:r w:rsidRPr="002C71D1">
              <w:rPr>
                <w:rFonts w:asciiTheme="majorHAnsi" w:hAnsiTheme="majorHAnsi"/>
                <w:sz w:val="14"/>
                <w:lang w:val="en-GB"/>
              </w:rPr>
              <w:t>Recall and use x and ÷ facts for the 2, 5 and 10 x tables, including recognising odd and even numbers.</w:t>
            </w:r>
          </w:p>
        </w:tc>
        <w:tc>
          <w:tcPr>
            <w:tcW w:w="2410" w:type="dxa"/>
            <w:tcBorders>
              <w:bottom w:val="single" w:sz="4" w:space="0" w:color="auto"/>
            </w:tcBorders>
            <w:vAlign w:val="center"/>
          </w:tcPr>
          <w:p w14:paraId="47712685" w14:textId="77777777" w:rsidR="00166E63" w:rsidRPr="002C71D1" w:rsidRDefault="00166E63" w:rsidP="00C91AED">
            <w:pPr>
              <w:rPr>
                <w:rFonts w:asciiTheme="majorHAnsi" w:hAnsiTheme="majorHAnsi"/>
                <w:b/>
                <w:sz w:val="36"/>
                <w:szCs w:val="36"/>
                <w:lang w:val="en-GB"/>
              </w:rPr>
            </w:pPr>
            <w:r w:rsidRPr="002C71D1">
              <w:rPr>
                <w:rFonts w:asciiTheme="majorHAnsi" w:hAnsiTheme="majorHAnsi"/>
                <w:sz w:val="14"/>
                <w:szCs w:val="14"/>
                <w:lang w:val="en-GB"/>
              </w:rPr>
              <w:t>Recall and use x and ÷ facts for the 3, 4 and 8 times tables.</w:t>
            </w:r>
          </w:p>
        </w:tc>
        <w:tc>
          <w:tcPr>
            <w:tcW w:w="2408" w:type="dxa"/>
            <w:gridSpan w:val="2"/>
            <w:tcBorders>
              <w:bottom w:val="single" w:sz="4" w:space="0" w:color="auto"/>
            </w:tcBorders>
            <w:vAlign w:val="center"/>
          </w:tcPr>
          <w:p w14:paraId="5ADFA78A" w14:textId="77777777" w:rsidR="00166E63" w:rsidRPr="002C71D1" w:rsidRDefault="00166E63" w:rsidP="00C91AED">
            <w:pPr>
              <w:rPr>
                <w:rFonts w:asciiTheme="majorHAnsi" w:hAnsiTheme="majorHAnsi"/>
                <w:sz w:val="14"/>
                <w:lang w:val="en-GB"/>
              </w:rPr>
            </w:pPr>
            <w:r w:rsidRPr="002C71D1">
              <w:rPr>
                <w:rFonts w:asciiTheme="majorHAnsi" w:hAnsiTheme="majorHAnsi"/>
                <w:sz w:val="14"/>
                <w:lang w:val="en-GB"/>
              </w:rPr>
              <w:t>Recall x and ÷ facts for x tables up to 12 x 12.</w:t>
            </w:r>
          </w:p>
        </w:tc>
        <w:tc>
          <w:tcPr>
            <w:tcW w:w="2693" w:type="dxa"/>
            <w:gridSpan w:val="2"/>
            <w:tcBorders>
              <w:bottom w:val="single" w:sz="4" w:space="0" w:color="auto"/>
            </w:tcBorders>
          </w:tcPr>
          <w:p w14:paraId="512B3033" w14:textId="77777777" w:rsidR="00166E63" w:rsidRPr="002C71D1" w:rsidRDefault="00166E63" w:rsidP="00C91AED">
            <w:pPr>
              <w:rPr>
                <w:rFonts w:asciiTheme="majorHAnsi" w:hAnsiTheme="majorHAnsi"/>
                <w:sz w:val="14"/>
                <w:lang w:val="en-GB"/>
              </w:rPr>
            </w:pPr>
            <w:r w:rsidRPr="002C71D1">
              <w:rPr>
                <w:rFonts w:asciiTheme="majorHAnsi" w:hAnsiTheme="majorHAnsi"/>
                <w:sz w:val="14"/>
                <w:lang w:val="en-GB"/>
              </w:rPr>
              <w:t>Recall prime numbers up to 19</w:t>
            </w:r>
          </w:p>
          <w:p w14:paraId="00E4F0EB" w14:textId="77777777" w:rsidR="00166E63" w:rsidRPr="002C71D1" w:rsidRDefault="00166E63" w:rsidP="00C91AED">
            <w:pPr>
              <w:rPr>
                <w:rFonts w:asciiTheme="majorHAnsi" w:hAnsiTheme="majorHAnsi"/>
                <w:sz w:val="14"/>
                <w:lang w:val="en-GB"/>
              </w:rPr>
            </w:pPr>
            <w:r w:rsidRPr="002C71D1">
              <w:rPr>
                <w:rFonts w:asciiTheme="majorHAnsi" w:hAnsiTheme="majorHAnsi"/>
                <w:sz w:val="14"/>
                <w:lang w:val="en-GB"/>
              </w:rPr>
              <w:t>know and use the vocabulary of prime numbers, prime factors and composite (non-prime) numbers</w:t>
            </w:r>
          </w:p>
          <w:p w14:paraId="69FB196C" w14:textId="77777777" w:rsidR="00166E63" w:rsidRPr="002C71D1" w:rsidRDefault="00166E63" w:rsidP="00C91AED">
            <w:pPr>
              <w:rPr>
                <w:rFonts w:asciiTheme="majorHAnsi" w:hAnsiTheme="majorHAnsi"/>
                <w:b/>
                <w:sz w:val="36"/>
                <w:szCs w:val="36"/>
                <w:lang w:val="en-GB"/>
              </w:rPr>
            </w:pPr>
            <w:r w:rsidRPr="002C71D1">
              <w:rPr>
                <w:rFonts w:asciiTheme="majorHAnsi" w:hAnsiTheme="majorHAnsi"/>
                <w:sz w:val="14"/>
                <w:lang w:val="en-GB"/>
              </w:rPr>
              <w:t>Recognise and use square numbers and cube numbers, and the notation for squared (²) and cubed (³)</w:t>
            </w:r>
          </w:p>
        </w:tc>
        <w:tc>
          <w:tcPr>
            <w:tcW w:w="2410" w:type="dxa"/>
            <w:tcBorders>
              <w:bottom w:val="single" w:sz="4" w:space="0" w:color="auto"/>
            </w:tcBorders>
          </w:tcPr>
          <w:p w14:paraId="610B2AF6" w14:textId="77777777" w:rsidR="00166E63" w:rsidRPr="002C71D1" w:rsidRDefault="00166E63" w:rsidP="00C91AED">
            <w:pPr>
              <w:rPr>
                <w:rFonts w:asciiTheme="majorHAnsi" w:hAnsiTheme="majorHAnsi"/>
                <w:b/>
                <w:sz w:val="36"/>
                <w:szCs w:val="36"/>
                <w:lang w:val="en-GB"/>
              </w:rPr>
            </w:pPr>
          </w:p>
        </w:tc>
      </w:tr>
      <w:tr w:rsidR="00166E63" w:rsidRPr="002C71D1" w14:paraId="65AB04CA" w14:textId="77777777" w:rsidTr="00C91AED">
        <w:tc>
          <w:tcPr>
            <w:tcW w:w="1424" w:type="dxa"/>
            <w:tcBorders>
              <w:bottom w:val="single" w:sz="4" w:space="0" w:color="auto"/>
            </w:tcBorders>
            <w:shd w:val="clear" w:color="auto" w:fill="99CCFF"/>
            <w:vAlign w:val="center"/>
          </w:tcPr>
          <w:p w14:paraId="24F72233" w14:textId="77777777" w:rsidR="00166E63" w:rsidRPr="002C71D1" w:rsidRDefault="00166E63" w:rsidP="00C91AED">
            <w:pPr>
              <w:jc w:val="center"/>
              <w:rPr>
                <w:rFonts w:asciiTheme="majorHAnsi" w:hAnsiTheme="majorHAnsi"/>
                <w:b/>
                <w:sz w:val="20"/>
                <w:szCs w:val="20"/>
                <w:lang w:val="en-GB"/>
              </w:rPr>
            </w:pPr>
            <w:r w:rsidRPr="002C71D1">
              <w:rPr>
                <w:rFonts w:asciiTheme="majorHAnsi" w:hAnsiTheme="majorHAnsi"/>
                <w:b/>
                <w:sz w:val="20"/>
                <w:szCs w:val="20"/>
                <w:lang w:val="en-GB"/>
              </w:rPr>
              <w:t>Year</w:t>
            </w:r>
          </w:p>
        </w:tc>
        <w:tc>
          <w:tcPr>
            <w:tcW w:w="2066" w:type="dxa"/>
            <w:tcBorders>
              <w:bottom w:val="single" w:sz="4" w:space="0" w:color="auto"/>
            </w:tcBorders>
            <w:shd w:val="clear" w:color="auto" w:fill="99CCFF"/>
          </w:tcPr>
          <w:p w14:paraId="37E7D61F" w14:textId="77777777" w:rsidR="00166E63" w:rsidRPr="002C71D1" w:rsidRDefault="00166E63" w:rsidP="00C91AED">
            <w:pPr>
              <w:jc w:val="center"/>
              <w:rPr>
                <w:rFonts w:ascii="Arial" w:hAnsi="Arial"/>
                <w:b/>
                <w:sz w:val="20"/>
                <w:szCs w:val="20"/>
                <w:lang w:val="en-GB"/>
              </w:rPr>
            </w:pPr>
            <w:r w:rsidRPr="002C71D1">
              <w:rPr>
                <w:rFonts w:ascii="Arial" w:hAnsi="Arial"/>
                <w:b/>
                <w:sz w:val="20"/>
                <w:szCs w:val="20"/>
                <w:lang w:val="en-GB"/>
              </w:rPr>
              <w:t>1</w:t>
            </w:r>
          </w:p>
        </w:tc>
        <w:tc>
          <w:tcPr>
            <w:tcW w:w="2430" w:type="dxa"/>
            <w:tcBorders>
              <w:bottom w:val="single" w:sz="4" w:space="0" w:color="auto"/>
            </w:tcBorders>
            <w:shd w:val="clear" w:color="auto" w:fill="99CCFF"/>
          </w:tcPr>
          <w:p w14:paraId="540E23B3" w14:textId="77777777" w:rsidR="00166E63" w:rsidRPr="002C71D1" w:rsidRDefault="00166E63" w:rsidP="00C91AED">
            <w:pPr>
              <w:jc w:val="center"/>
              <w:rPr>
                <w:rFonts w:ascii="Arial" w:hAnsi="Arial"/>
                <w:b/>
                <w:sz w:val="20"/>
                <w:szCs w:val="20"/>
                <w:lang w:val="en-GB"/>
              </w:rPr>
            </w:pPr>
            <w:r w:rsidRPr="002C71D1">
              <w:rPr>
                <w:rFonts w:ascii="Arial" w:hAnsi="Arial"/>
                <w:b/>
                <w:sz w:val="20"/>
                <w:szCs w:val="20"/>
                <w:lang w:val="en-GB"/>
              </w:rPr>
              <w:t>2</w:t>
            </w:r>
          </w:p>
        </w:tc>
        <w:tc>
          <w:tcPr>
            <w:tcW w:w="2410" w:type="dxa"/>
            <w:tcBorders>
              <w:bottom w:val="single" w:sz="4" w:space="0" w:color="auto"/>
            </w:tcBorders>
            <w:shd w:val="clear" w:color="auto" w:fill="99CCFF"/>
          </w:tcPr>
          <w:p w14:paraId="3D7C6BF6" w14:textId="77777777" w:rsidR="00166E63" w:rsidRPr="002C71D1" w:rsidRDefault="00166E63" w:rsidP="00C91AED">
            <w:pPr>
              <w:jc w:val="center"/>
              <w:rPr>
                <w:rFonts w:ascii="Arial" w:hAnsi="Arial"/>
                <w:b/>
                <w:sz w:val="20"/>
                <w:szCs w:val="20"/>
                <w:lang w:val="en-GB"/>
              </w:rPr>
            </w:pPr>
            <w:r w:rsidRPr="002C71D1">
              <w:rPr>
                <w:rFonts w:ascii="Arial" w:hAnsi="Arial"/>
                <w:b/>
                <w:sz w:val="20"/>
                <w:szCs w:val="20"/>
                <w:lang w:val="en-GB"/>
              </w:rPr>
              <w:t>3</w:t>
            </w:r>
          </w:p>
        </w:tc>
        <w:tc>
          <w:tcPr>
            <w:tcW w:w="2408" w:type="dxa"/>
            <w:gridSpan w:val="2"/>
            <w:tcBorders>
              <w:bottom w:val="single" w:sz="4" w:space="0" w:color="auto"/>
            </w:tcBorders>
            <w:shd w:val="clear" w:color="auto" w:fill="99CCFF"/>
          </w:tcPr>
          <w:p w14:paraId="69467F5A" w14:textId="77777777" w:rsidR="00166E63" w:rsidRPr="002C71D1" w:rsidRDefault="00166E63" w:rsidP="00C91AED">
            <w:pPr>
              <w:jc w:val="center"/>
              <w:rPr>
                <w:rFonts w:ascii="Arial" w:hAnsi="Arial"/>
                <w:b/>
                <w:sz w:val="20"/>
                <w:szCs w:val="20"/>
                <w:lang w:val="en-GB"/>
              </w:rPr>
            </w:pPr>
            <w:r w:rsidRPr="002C71D1">
              <w:rPr>
                <w:rFonts w:ascii="Arial" w:hAnsi="Arial"/>
                <w:b/>
                <w:sz w:val="20"/>
                <w:szCs w:val="20"/>
                <w:lang w:val="en-GB"/>
              </w:rPr>
              <w:t>4</w:t>
            </w:r>
          </w:p>
        </w:tc>
        <w:tc>
          <w:tcPr>
            <w:tcW w:w="2693" w:type="dxa"/>
            <w:gridSpan w:val="2"/>
            <w:tcBorders>
              <w:bottom w:val="single" w:sz="4" w:space="0" w:color="auto"/>
            </w:tcBorders>
            <w:shd w:val="clear" w:color="auto" w:fill="99CCFF"/>
          </w:tcPr>
          <w:p w14:paraId="5090885F" w14:textId="77777777" w:rsidR="00166E63" w:rsidRPr="002C71D1" w:rsidRDefault="00166E63" w:rsidP="00C91AED">
            <w:pPr>
              <w:jc w:val="center"/>
              <w:rPr>
                <w:rFonts w:ascii="Arial" w:hAnsi="Arial"/>
                <w:b/>
                <w:sz w:val="20"/>
                <w:szCs w:val="20"/>
                <w:lang w:val="en-GB"/>
              </w:rPr>
            </w:pPr>
            <w:r w:rsidRPr="002C71D1">
              <w:rPr>
                <w:rFonts w:ascii="Arial" w:hAnsi="Arial"/>
                <w:b/>
                <w:sz w:val="20"/>
                <w:szCs w:val="20"/>
                <w:lang w:val="en-GB"/>
              </w:rPr>
              <w:t>5</w:t>
            </w:r>
          </w:p>
        </w:tc>
        <w:tc>
          <w:tcPr>
            <w:tcW w:w="2410" w:type="dxa"/>
            <w:tcBorders>
              <w:bottom w:val="single" w:sz="4" w:space="0" w:color="auto"/>
            </w:tcBorders>
            <w:shd w:val="clear" w:color="auto" w:fill="99CCFF"/>
          </w:tcPr>
          <w:p w14:paraId="53CC74D5" w14:textId="77777777" w:rsidR="00166E63" w:rsidRPr="002C71D1" w:rsidRDefault="00166E63" w:rsidP="00C91AED">
            <w:pPr>
              <w:jc w:val="center"/>
              <w:rPr>
                <w:rFonts w:ascii="Arial" w:hAnsi="Arial"/>
                <w:b/>
                <w:sz w:val="20"/>
                <w:szCs w:val="20"/>
                <w:lang w:val="en-GB"/>
              </w:rPr>
            </w:pPr>
            <w:r w:rsidRPr="002C71D1">
              <w:rPr>
                <w:rFonts w:ascii="Arial" w:hAnsi="Arial"/>
                <w:b/>
                <w:sz w:val="20"/>
                <w:szCs w:val="20"/>
                <w:lang w:val="en-GB"/>
              </w:rPr>
              <w:t>6</w:t>
            </w:r>
          </w:p>
        </w:tc>
      </w:tr>
      <w:tr w:rsidR="00166E63" w:rsidRPr="002C71D1" w14:paraId="3B58946B" w14:textId="77777777" w:rsidTr="00C91AED">
        <w:tc>
          <w:tcPr>
            <w:tcW w:w="1424" w:type="dxa"/>
            <w:vMerge w:val="restart"/>
            <w:shd w:val="clear" w:color="auto" w:fill="FFCC66"/>
            <w:vAlign w:val="center"/>
          </w:tcPr>
          <w:p w14:paraId="6CE3AB6C" w14:textId="77777777" w:rsidR="00166E63" w:rsidRPr="002C71D1" w:rsidRDefault="00166E63" w:rsidP="00C91AED">
            <w:pPr>
              <w:tabs>
                <w:tab w:val="left" w:pos="599"/>
              </w:tabs>
              <w:jc w:val="center"/>
              <w:rPr>
                <w:rFonts w:asciiTheme="majorHAnsi" w:hAnsiTheme="majorHAnsi"/>
                <w:sz w:val="20"/>
                <w:szCs w:val="20"/>
                <w:lang w:val="en-GB"/>
              </w:rPr>
            </w:pPr>
            <w:r w:rsidRPr="002C71D1">
              <w:rPr>
                <w:rFonts w:asciiTheme="majorHAnsi" w:hAnsiTheme="majorHAnsi"/>
                <w:b/>
                <w:sz w:val="20"/>
                <w:szCs w:val="20"/>
                <w:lang w:val="en-GB"/>
              </w:rPr>
              <w:t>Foundations</w:t>
            </w:r>
          </w:p>
        </w:tc>
        <w:tc>
          <w:tcPr>
            <w:tcW w:w="2066" w:type="dxa"/>
            <w:shd w:val="clear" w:color="auto" w:fill="FFCC66"/>
            <w:vAlign w:val="center"/>
          </w:tcPr>
          <w:p w14:paraId="7534399B"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Count in 2s</w:t>
            </w:r>
          </w:p>
        </w:tc>
        <w:tc>
          <w:tcPr>
            <w:tcW w:w="2430" w:type="dxa"/>
            <w:shd w:val="clear" w:color="auto" w:fill="FFCC66"/>
            <w:vAlign w:val="center"/>
          </w:tcPr>
          <w:p w14:paraId="6F92D462"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2 x table</w:t>
            </w:r>
          </w:p>
        </w:tc>
        <w:tc>
          <w:tcPr>
            <w:tcW w:w="2410" w:type="dxa"/>
            <w:shd w:val="clear" w:color="auto" w:fill="FFCC66"/>
            <w:vAlign w:val="center"/>
          </w:tcPr>
          <w:p w14:paraId="6EEAB526"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Review 2x, 5x and 10x</w:t>
            </w:r>
          </w:p>
        </w:tc>
        <w:tc>
          <w:tcPr>
            <w:tcW w:w="2408" w:type="dxa"/>
            <w:gridSpan w:val="2"/>
            <w:shd w:val="clear" w:color="auto" w:fill="FFCC66"/>
            <w:vAlign w:val="center"/>
          </w:tcPr>
          <w:p w14:paraId="3D347541"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4x, 8x tables</w:t>
            </w:r>
          </w:p>
          <w:p w14:paraId="20832199"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10 times bigger</w:t>
            </w:r>
          </w:p>
        </w:tc>
        <w:tc>
          <w:tcPr>
            <w:tcW w:w="2693" w:type="dxa"/>
            <w:gridSpan w:val="2"/>
            <w:shd w:val="clear" w:color="auto" w:fill="FFCC66"/>
            <w:vAlign w:val="center"/>
          </w:tcPr>
          <w:p w14:paraId="61AC9C08"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4x, 8x tables</w:t>
            </w:r>
          </w:p>
          <w:p w14:paraId="35EADA9D"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100, 1000 times bigger</w:t>
            </w:r>
          </w:p>
        </w:tc>
        <w:tc>
          <w:tcPr>
            <w:tcW w:w="2410" w:type="dxa"/>
            <w:shd w:val="clear" w:color="auto" w:fill="FFCC66"/>
            <w:vAlign w:val="center"/>
          </w:tcPr>
          <w:p w14:paraId="0DD18E9B"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Multiplication facts up to 12 x 12</w:t>
            </w:r>
          </w:p>
        </w:tc>
      </w:tr>
      <w:tr w:rsidR="00166E63" w:rsidRPr="002C71D1" w14:paraId="1094575D" w14:textId="77777777" w:rsidTr="00C91AED">
        <w:tc>
          <w:tcPr>
            <w:tcW w:w="1424" w:type="dxa"/>
            <w:vMerge/>
            <w:shd w:val="clear" w:color="auto" w:fill="FFCC66"/>
          </w:tcPr>
          <w:p w14:paraId="5042AAFB" w14:textId="77777777" w:rsidR="00166E63" w:rsidRPr="002C71D1" w:rsidRDefault="00166E63" w:rsidP="00C91AED">
            <w:pPr>
              <w:rPr>
                <w:rFonts w:ascii="Arial" w:hAnsi="Arial"/>
                <w:b/>
                <w:sz w:val="14"/>
                <w:szCs w:val="36"/>
                <w:lang w:val="en-GB"/>
              </w:rPr>
            </w:pPr>
          </w:p>
        </w:tc>
        <w:tc>
          <w:tcPr>
            <w:tcW w:w="2066" w:type="dxa"/>
            <w:shd w:val="clear" w:color="auto" w:fill="FFCC66"/>
            <w:vAlign w:val="center"/>
          </w:tcPr>
          <w:p w14:paraId="28A63E6B"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Count in 10s</w:t>
            </w:r>
          </w:p>
        </w:tc>
        <w:tc>
          <w:tcPr>
            <w:tcW w:w="2430" w:type="dxa"/>
            <w:shd w:val="clear" w:color="auto" w:fill="FFCC66"/>
            <w:vAlign w:val="center"/>
          </w:tcPr>
          <w:p w14:paraId="0CB5638B"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10 x table</w:t>
            </w:r>
          </w:p>
        </w:tc>
        <w:tc>
          <w:tcPr>
            <w:tcW w:w="2410" w:type="dxa"/>
            <w:shd w:val="clear" w:color="auto" w:fill="FFCC66"/>
            <w:vAlign w:val="center"/>
          </w:tcPr>
          <w:p w14:paraId="25B888B7"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4x table</w:t>
            </w:r>
          </w:p>
        </w:tc>
        <w:tc>
          <w:tcPr>
            <w:tcW w:w="2408" w:type="dxa"/>
            <w:gridSpan w:val="2"/>
            <w:shd w:val="clear" w:color="auto" w:fill="FFCC66"/>
            <w:vAlign w:val="center"/>
          </w:tcPr>
          <w:p w14:paraId="33619751"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3x, 6x and 12x tables</w:t>
            </w:r>
          </w:p>
        </w:tc>
        <w:tc>
          <w:tcPr>
            <w:tcW w:w="2693" w:type="dxa"/>
            <w:gridSpan w:val="2"/>
            <w:shd w:val="clear" w:color="auto" w:fill="FFCC66"/>
            <w:vAlign w:val="center"/>
          </w:tcPr>
          <w:p w14:paraId="41F6D92A"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3x, 6x and 12x tables</w:t>
            </w:r>
          </w:p>
          <w:p w14:paraId="35F5F8D3"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10, 100, 1000 times smaller</w:t>
            </w:r>
          </w:p>
        </w:tc>
        <w:tc>
          <w:tcPr>
            <w:tcW w:w="2410" w:type="dxa"/>
            <w:shd w:val="clear" w:color="auto" w:fill="FFCC66"/>
            <w:vAlign w:val="center"/>
          </w:tcPr>
          <w:p w14:paraId="385784F4"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Partition to multiply mentally</w:t>
            </w:r>
          </w:p>
        </w:tc>
      </w:tr>
      <w:tr w:rsidR="00166E63" w:rsidRPr="002C71D1" w14:paraId="2CA21AE1" w14:textId="77777777" w:rsidTr="00C91AED">
        <w:tc>
          <w:tcPr>
            <w:tcW w:w="1424" w:type="dxa"/>
            <w:vMerge/>
            <w:shd w:val="clear" w:color="auto" w:fill="FFCC66"/>
          </w:tcPr>
          <w:p w14:paraId="25E852A5" w14:textId="77777777" w:rsidR="00166E63" w:rsidRPr="002C71D1" w:rsidRDefault="00166E63" w:rsidP="00C91AED">
            <w:pPr>
              <w:rPr>
                <w:rFonts w:ascii="Arial" w:hAnsi="Arial"/>
                <w:b/>
                <w:sz w:val="14"/>
                <w:szCs w:val="36"/>
                <w:lang w:val="en-GB"/>
              </w:rPr>
            </w:pPr>
          </w:p>
        </w:tc>
        <w:tc>
          <w:tcPr>
            <w:tcW w:w="2066" w:type="dxa"/>
            <w:shd w:val="clear" w:color="auto" w:fill="FFCC66"/>
            <w:vAlign w:val="center"/>
          </w:tcPr>
          <w:p w14:paraId="5CB73ED5"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Doubles up to 10</w:t>
            </w:r>
          </w:p>
        </w:tc>
        <w:tc>
          <w:tcPr>
            <w:tcW w:w="2430" w:type="dxa"/>
            <w:shd w:val="clear" w:color="auto" w:fill="FFCC66"/>
            <w:vAlign w:val="center"/>
          </w:tcPr>
          <w:p w14:paraId="7CF268BC"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Doubles up to 20 and multiples of 5</w:t>
            </w:r>
          </w:p>
        </w:tc>
        <w:tc>
          <w:tcPr>
            <w:tcW w:w="2410" w:type="dxa"/>
            <w:shd w:val="clear" w:color="auto" w:fill="FFCC66"/>
            <w:vAlign w:val="center"/>
          </w:tcPr>
          <w:p w14:paraId="7AA9020F"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Double two digit numbers</w:t>
            </w:r>
          </w:p>
        </w:tc>
        <w:tc>
          <w:tcPr>
            <w:tcW w:w="2408" w:type="dxa"/>
            <w:gridSpan w:val="2"/>
            <w:shd w:val="clear" w:color="auto" w:fill="FFCC66"/>
            <w:vAlign w:val="center"/>
          </w:tcPr>
          <w:p w14:paraId="40C0ECC4"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Double larger numbers and decimals</w:t>
            </w:r>
          </w:p>
        </w:tc>
        <w:tc>
          <w:tcPr>
            <w:tcW w:w="2693" w:type="dxa"/>
            <w:gridSpan w:val="2"/>
            <w:shd w:val="clear" w:color="auto" w:fill="FFCC66"/>
            <w:vAlign w:val="center"/>
          </w:tcPr>
          <w:p w14:paraId="4447E3A9"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Double larger numbers and decimals</w:t>
            </w:r>
          </w:p>
        </w:tc>
        <w:tc>
          <w:tcPr>
            <w:tcW w:w="2410" w:type="dxa"/>
            <w:shd w:val="clear" w:color="auto" w:fill="FFCC66"/>
            <w:vAlign w:val="center"/>
          </w:tcPr>
          <w:p w14:paraId="14F596AD"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Double larger numbers and decimals</w:t>
            </w:r>
          </w:p>
        </w:tc>
      </w:tr>
      <w:tr w:rsidR="00166E63" w:rsidRPr="002C71D1" w14:paraId="0E042289" w14:textId="77777777" w:rsidTr="00C91AED">
        <w:trPr>
          <w:trHeight w:val="285"/>
        </w:trPr>
        <w:tc>
          <w:tcPr>
            <w:tcW w:w="1424" w:type="dxa"/>
            <w:vMerge/>
            <w:shd w:val="clear" w:color="auto" w:fill="FFCC66"/>
          </w:tcPr>
          <w:p w14:paraId="61EDEDC5" w14:textId="77777777" w:rsidR="00166E63" w:rsidRPr="002C71D1" w:rsidRDefault="00166E63" w:rsidP="00C91AED">
            <w:pPr>
              <w:rPr>
                <w:rFonts w:ascii="Arial" w:hAnsi="Arial"/>
                <w:b/>
                <w:sz w:val="14"/>
                <w:szCs w:val="36"/>
                <w:lang w:val="en-GB"/>
              </w:rPr>
            </w:pPr>
          </w:p>
        </w:tc>
        <w:tc>
          <w:tcPr>
            <w:tcW w:w="2066" w:type="dxa"/>
            <w:shd w:val="clear" w:color="auto" w:fill="FFCC66"/>
            <w:vAlign w:val="center"/>
          </w:tcPr>
          <w:p w14:paraId="7FC79C11"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Count in 5s</w:t>
            </w:r>
          </w:p>
        </w:tc>
        <w:tc>
          <w:tcPr>
            <w:tcW w:w="2430" w:type="dxa"/>
            <w:shd w:val="clear" w:color="auto" w:fill="FFCC66"/>
            <w:vAlign w:val="center"/>
          </w:tcPr>
          <w:p w14:paraId="27BB41E5"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5 x table</w:t>
            </w:r>
          </w:p>
        </w:tc>
        <w:tc>
          <w:tcPr>
            <w:tcW w:w="2410" w:type="dxa"/>
            <w:shd w:val="clear" w:color="auto" w:fill="FFCC66"/>
            <w:vAlign w:val="center"/>
          </w:tcPr>
          <w:p w14:paraId="55DBC2A2"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8 x table</w:t>
            </w:r>
          </w:p>
        </w:tc>
        <w:tc>
          <w:tcPr>
            <w:tcW w:w="2408" w:type="dxa"/>
            <w:gridSpan w:val="2"/>
            <w:shd w:val="clear" w:color="auto" w:fill="FFCC66"/>
            <w:vAlign w:val="center"/>
          </w:tcPr>
          <w:p w14:paraId="6AC6B5E3"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3x, 9x tables</w:t>
            </w:r>
          </w:p>
        </w:tc>
        <w:tc>
          <w:tcPr>
            <w:tcW w:w="2693" w:type="dxa"/>
            <w:gridSpan w:val="2"/>
            <w:shd w:val="clear" w:color="auto" w:fill="FFCC66"/>
            <w:vAlign w:val="center"/>
          </w:tcPr>
          <w:p w14:paraId="643CBB07"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3x, 9x tables</w:t>
            </w:r>
          </w:p>
        </w:tc>
        <w:tc>
          <w:tcPr>
            <w:tcW w:w="2410" w:type="dxa"/>
            <w:shd w:val="clear" w:color="auto" w:fill="FFCC66"/>
            <w:vAlign w:val="center"/>
          </w:tcPr>
          <w:p w14:paraId="08DFD53C"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Multiplication facts up to 12 x 12</w:t>
            </w:r>
          </w:p>
        </w:tc>
      </w:tr>
      <w:tr w:rsidR="00166E63" w:rsidRPr="002C71D1" w14:paraId="69CA03E3" w14:textId="77777777" w:rsidTr="00C91AED">
        <w:tc>
          <w:tcPr>
            <w:tcW w:w="1424" w:type="dxa"/>
            <w:vMerge/>
            <w:shd w:val="clear" w:color="auto" w:fill="FFCC66"/>
          </w:tcPr>
          <w:p w14:paraId="4FAD9D0A" w14:textId="77777777" w:rsidR="00166E63" w:rsidRPr="002C71D1" w:rsidRDefault="00166E63" w:rsidP="00C91AED">
            <w:pPr>
              <w:rPr>
                <w:rFonts w:ascii="Arial" w:hAnsi="Arial"/>
                <w:b/>
                <w:sz w:val="12"/>
                <w:szCs w:val="16"/>
                <w:lang w:val="en-GB"/>
              </w:rPr>
            </w:pPr>
          </w:p>
        </w:tc>
        <w:tc>
          <w:tcPr>
            <w:tcW w:w="2066" w:type="dxa"/>
            <w:shd w:val="clear" w:color="auto" w:fill="FFCC66"/>
            <w:vAlign w:val="center"/>
          </w:tcPr>
          <w:p w14:paraId="526E561C"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Double multiples of 10</w:t>
            </w:r>
          </w:p>
        </w:tc>
        <w:tc>
          <w:tcPr>
            <w:tcW w:w="2430" w:type="dxa"/>
            <w:shd w:val="clear" w:color="auto" w:fill="FFCC66"/>
            <w:vAlign w:val="center"/>
          </w:tcPr>
          <w:p w14:paraId="6DEA42F7"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Count in 3s</w:t>
            </w:r>
          </w:p>
        </w:tc>
        <w:tc>
          <w:tcPr>
            <w:tcW w:w="2410" w:type="dxa"/>
            <w:shd w:val="clear" w:color="auto" w:fill="FFCC66"/>
            <w:vAlign w:val="center"/>
          </w:tcPr>
          <w:p w14:paraId="4F17F2EB"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3 x table</w:t>
            </w:r>
          </w:p>
        </w:tc>
        <w:tc>
          <w:tcPr>
            <w:tcW w:w="2408" w:type="dxa"/>
            <w:gridSpan w:val="2"/>
            <w:shd w:val="clear" w:color="auto" w:fill="FFCC66"/>
            <w:vAlign w:val="center"/>
          </w:tcPr>
          <w:p w14:paraId="64CEFE81"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11x, 7 x tables</w:t>
            </w:r>
          </w:p>
        </w:tc>
        <w:tc>
          <w:tcPr>
            <w:tcW w:w="2693" w:type="dxa"/>
            <w:gridSpan w:val="2"/>
            <w:shd w:val="clear" w:color="auto" w:fill="FFCC66"/>
            <w:vAlign w:val="center"/>
          </w:tcPr>
          <w:p w14:paraId="74069299"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11x , 7 x tables</w:t>
            </w:r>
          </w:p>
          <w:p w14:paraId="3B32DB76"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Partition to multiply mentally</w:t>
            </w:r>
          </w:p>
        </w:tc>
        <w:tc>
          <w:tcPr>
            <w:tcW w:w="2410" w:type="dxa"/>
            <w:shd w:val="clear" w:color="auto" w:fill="FFCC66"/>
            <w:vAlign w:val="center"/>
          </w:tcPr>
          <w:p w14:paraId="291A1CA7"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Partition to multiply mentally</w:t>
            </w:r>
          </w:p>
        </w:tc>
      </w:tr>
      <w:tr w:rsidR="00166E63" w:rsidRPr="002C71D1" w14:paraId="16211782" w14:textId="77777777" w:rsidTr="00C91AED">
        <w:tc>
          <w:tcPr>
            <w:tcW w:w="1424" w:type="dxa"/>
            <w:vMerge/>
            <w:shd w:val="clear" w:color="auto" w:fill="FFCC66"/>
          </w:tcPr>
          <w:p w14:paraId="060417C6" w14:textId="77777777" w:rsidR="00166E63" w:rsidRPr="002C71D1" w:rsidRDefault="00166E63" w:rsidP="00C91AED">
            <w:pPr>
              <w:rPr>
                <w:rFonts w:ascii="Arial" w:hAnsi="Arial"/>
                <w:b/>
                <w:sz w:val="12"/>
                <w:szCs w:val="16"/>
                <w:lang w:val="en-GB"/>
              </w:rPr>
            </w:pPr>
          </w:p>
        </w:tc>
        <w:tc>
          <w:tcPr>
            <w:tcW w:w="2066" w:type="dxa"/>
            <w:shd w:val="clear" w:color="auto" w:fill="FFCC66"/>
            <w:vAlign w:val="center"/>
          </w:tcPr>
          <w:p w14:paraId="6610C784"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Count in 2s, 5s and 10s</w:t>
            </w:r>
          </w:p>
        </w:tc>
        <w:tc>
          <w:tcPr>
            <w:tcW w:w="2430" w:type="dxa"/>
            <w:shd w:val="clear" w:color="auto" w:fill="FFCC66"/>
            <w:vAlign w:val="center"/>
          </w:tcPr>
          <w:p w14:paraId="2CC302D3"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2 x, 5 x and 10 x tables</w:t>
            </w:r>
          </w:p>
        </w:tc>
        <w:tc>
          <w:tcPr>
            <w:tcW w:w="2410" w:type="dxa"/>
            <w:shd w:val="clear" w:color="auto" w:fill="FFCC66"/>
            <w:vAlign w:val="center"/>
          </w:tcPr>
          <w:p w14:paraId="50501365"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6 x table or review others</w:t>
            </w:r>
          </w:p>
        </w:tc>
        <w:tc>
          <w:tcPr>
            <w:tcW w:w="2408" w:type="dxa"/>
            <w:gridSpan w:val="2"/>
            <w:shd w:val="clear" w:color="auto" w:fill="FFCC66"/>
            <w:vAlign w:val="center"/>
          </w:tcPr>
          <w:p w14:paraId="2B04F31E"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6x, 12 x tables</w:t>
            </w:r>
          </w:p>
        </w:tc>
        <w:tc>
          <w:tcPr>
            <w:tcW w:w="2693" w:type="dxa"/>
            <w:gridSpan w:val="2"/>
            <w:shd w:val="clear" w:color="auto" w:fill="FFCC66"/>
            <w:vAlign w:val="center"/>
          </w:tcPr>
          <w:p w14:paraId="77EF8F2D"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6x, 12 x tables</w:t>
            </w:r>
          </w:p>
        </w:tc>
        <w:tc>
          <w:tcPr>
            <w:tcW w:w="2410" w:type="dxa"/>
            <w:shd w:val="clear" w:color="auto" w:fill="FFCC66"/>
            <w:vAlign w:val="center"/>
          </w:tcPr>
          <w:p w14:paraId="3C54A3EA"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Double larger numbers and decimals</w:t>
            </w:r>
          </w:p>
        </w:tc>
      </w:tr>
    </w:tbl>
    <w:p w14:paraId="37C74058" w14:textId="77777777" w:rsidR="00166E63" w:rsidRPr="002C71D1" w:rsidRDefault="00166E63" w:rsidP="00166E63">
      <w:pPr>
        <w:jc w:val="center"/>
        <w:rPr>
          <w:rFonts w:ascii="Arial" w:hAnsi="Arial"/>
          <w:b/>
          <w:sz w:val="16"/>
          <w:szCs w:val="16"/>
          <w:lang w:val="en-GB"/>
        </w:rPr>
      </w:pPr>
    </w:p>
    <w:p w14:paraId="71FC30DB" w14:textId="77777777" w:rsidR="00166E63" w:rsidRPr="002C71D1" w:rsidRDefault="00166E63" w:rsidP="00166E63">
      <w:pPr>
        <w:jc w:val="center"/>
        <w:rPr>
          <w:rFonts w:ascii="Arial" w:hAnsi="Arial"/>
          <w:b/>
          <w:sz w:val="36"/>
          <w:szCs w:val="36"/>
          <w:lang w:val="en-GB"/>
        </w:rPr>
      </w:pPr>
      <w:r w:rsidRPr="002C71D1">
        <w:rPr>
          <w:rFonts w:ascii="Arial" w:hAnsi="Arial"/>
          <w:b/>
          <w:sz w:val="36"/>
          <w:szCs w:val="36"/>
          <w:lang w:val="en-GB"/>
        </w:rPr>
        <w:t>Division</w:t>
      </w:r>
    </w:p>
    <w:tbl>
      <w:tblPr>
        <w:tblStyle w:val="TableGrid"/>
        <w:tblW w:w="16068" w:type="dxa"/>
        <w:tblLook w:val="04A0" w:firstRow="1" w:lastRow="0" w:firstColumn="1" w:lastColumn="0" w:noHBand="0" w:noVBand="1"/>
      </w:tblPr>
      <w:tblGrid>
        <w:gridCol w:w="1424"/>
        <w:gridCol w:w="2512"/>
        <w:gridCol w:w="2426"/>
        <w:gridCol w:w="2428"/>
        <w:gridCol w:w="2427"/>
        <w:gridCol w:w="1649"/>
        <w:gridCol w:w="777"/>
        <w:gridCol w:w="2425"/>
      </w:tblGrid>
      <w:tr w:rsidR="00166E63" w:rsidRPr="002C71D1" w14:paraId="7A99E643" w14:textId="77777777" w:rsidTr="00C91AED">
        <w:tc>
          <w:tcPr>
            <w:tcW w:w="1424" w:type="dxa"/>
            <w:vAlign w:val="center"/>
          </w:tcPr>
          <w:p w14:paraId="72EB26EF" w14:textId="77777777" w:rsidR="00166E63" w:rsidRPr="002C71D1" w:rsidRDefault="00166E63" w:rsidP="00C91AED">
            <w:pPr>
              <w:jc w:val="center"/>
              <w:rPr>
                <w:rFonts w:asciiTheme="majorHAnsi" w:hAnsiTheme="majorHAnsi"/>
                <w:b/>
                <w:sz w:val="20"/>
                <w:szCs w:val="20"/>
                <w:lang w:val="en-GB"/>
              </w:rPr>
            </w:pPr>
            <w:r w:rsidRPr="002C71D1">
              <w:rPr>
                <w:rFonts w:asciiTheme="majorHAnsi" w:hAnsiTheme="majorHAnsi"/>
                <w:b/>
                <w:sz w:val="20"/>
                <w:szCs w:val="20"/>
                <w:lang w:val="en-GB"/>
              </w:rPr>
              <w:t>Written Methods</w:t>
            </w:r>
          </w:p>
        </w:tc>
        <w:tc>
          <w:tcPr>
            <w:tcW w:w="2512" w:type="dxa"/>
          </w:tcPr>
          <w:p w14:paraId="424195E3" w14:textId="77777777" w:rsidR="00166E63" w:rsidRPr="002C71D1" w:rsidRDefault="00166E63" w:rsidP="00C91AED">
            <w:pPr>
              <w:rPr>
                <w:rFonts w:asciiTheme="majorHAnsi" w:hAnsiTheme="majorHAnsi"/>
                <w:b/>
                <w:sz w:val="16"/>
                <w:szCs w:val="16"/>
                <w:lang w:val="en-GB"/>
              </w:rPr>
            </w:pPr>
          </w:p>
        </w:tc>
        <w:tc>
          <w:tcPr>
            <w:tcW w:w="2426" w:type="dxa"/>
          </w:tcPr>
          <w:p w14:paraId="691FF111" w14:textId="77777777" w:rsidR="00166E63" w:rsidRPr="002C71D1" w:rsidRDefault="00166E63" w:rsidP="00C91AED">
            <w:pPr>
              <w:rPr>
                <w:rFonts w:asciiTheme="majorHAnsi" w:hAnsiTheme="majorHAnsi"/>
                <w:sz w:val="16"/>
                <w:szCs w:val="16"/>
                <w:lang w:val="en-GB"/>
              </w:rPr>
            </w:pPr>
            <w:r w:rsidRPr="002C71D1">
              <w:rPr>
                <w:rFonts w:asciiTheme="majorHAnsi" w:hAnsiTheme="majorHAnsi"/>
                <w:sz w:val="16"/>
                <w:szCs w:val="16"/>
                <w:lang w:val="en-GB"/>
              </w:rPr>
              <w:t>Calculate mathematical statements for multiplication and division within the multiplication tables and write them using the multiplication (×), division (÷) and equals (=) signs</w:t>
            </w:r>
          </w:p>
          <w:p w14:paraId="096FFD95" w14:textId="77777777" w:rsidR="00166E63" w:rsidRPr="002C71D1" w:rsidRDefault="00166E63" w:rsidP="00C91AED">
            <w:pPr>
              <w:rPr>
                <w:rFonts w:asciiTheme="majorHAnsi" w:hAnsiTheme="majorHAnsi"/>
                <w:b/>
                <w:sz w:val="16"/>
                <w:szCs w:val="16"/>
                <w:lang w:val="en-GB"/>
              </w:rPr>
            </w:pPr>
          </w:p>
        </w:tc>
        <w:tc>
          <w:tcPr>
            <w:tcW w:w="2428" w:type="dxa"/>
          </w:tcPr>
          <w:p w14:paraId="0D294579" w14:textId="77777777" w:rsidR="00166E63" w:rsidRDefault="00166E63" w:rsidP="00C91AED">
            <w:pPr>
              <w:rPr>
                <w:rFonts w:asciiTheme="majorHAnsi" w:hAnsiTheme="majorHAnsi"/>
                <w:sz w:val="16"/>
                <w:szCs w:val="16"/>
                <w:lang w:val="en-GB"/>
              </w:rPr>
            </w:pPr>
            <w:r w:rsidRPr="002C71D1">
              <w:rPr>
                <w:rFonts w:asciiTheme="majorHAnsi" w:hAnsiTheme="majorHAnsi"/>
                <w:sz w:val="16"/>
                <w:szCs w:val="16"/>
                <w:lang w:val="en-GB"/>
              </w:rPr>
              <w:t>Write and calculate mathematical statements for ÷ using the x tables they know progressing to formal written methods.</w:t>
            </w:r>
          </w:p>
          <w:p w14:paraId="35BFDDA8" w14:textId="1A8341EA" w:rsidR="00186645" w:rsidRDefault="00186645" w:rsidP="00C91AED">
            <w:pPr>
              <w:rPr>
                <w:rFonts w:asciiTheme="majorHAnsi" w:hAnsiTheme="majorHAnsi"/>
                <w:sz w:val="16"/>
                <w:szCs w:val="16"/>
                <w:lang w:val="en-GB"/>
              </w:rPr>
            </w:pPr>
            <w:r>
              <w:rPr>
                <w:rFonts w:asciiTheme="majorHAnsi" w:hAnsiTheme="majorHAnsi"/>
                <w:sz w:val="16"/>
                <w:szCs w:val="16"/>
                <w:lang w:val="en-GB"/>
              </w:rPr>
              <w:t xml:space="preserve">   </w:t>
            </w:r>
          </w:p>
          <w:p w14:paraId="285FFFE4" w14:textId="5AFAAC59" w:rsidR="00186645" w:rsidRPr="002C71D1" w:rsidRDefault="00186645" w:rsidP="00C91AED">
            <w:pPr>
              <w:rPr>
                <w:rFonts w:asciiTheme="majorHAnsi" w:hAnsiTheme="majorHAnsi"/>
                <w:b/>
                <w:sz w:val="16"/>
                <w:szCs w:val="16"/>
                <w:u w:val="single"/>
                <w:lang w:val="en-GB"/>
              </w:rPr>
            </w:pPr>
            <w:r>
              <w:rPr>
                <w:rFonts w:asciiTheme="majorHAnsi" w:hAnsiTheme="majorHAnsi"/>
                <w:b/>
                <w:sz w:val="16"/>
                <w:szCs w:val="16"/>
                <w:u w:val="single"/>
                <w:lang w:val="en-GB"/>
              </w:rPr>
              <w:t xml:space="preserve">             </w:t>
            </w:r>
            <w:r w:rsidRPr="009E1FB8">
              <w:rPr>
                <w:rFonts w:ascii="Arial" w:eastAsia="Calibri" w:hAnsi="Arial" w:cs="Arial"/>
                <w:noProof/>
                <w:color w:val="646363"/>
                <w:sz w:val="18"/>
                <w:szCs w:val="18"/>
                <w:lang w:val="en-GB" w:eastAsia="en-GB"/>
              </w:rPr>
              <w:drawing>
                <wp:inline distT="0" distB="0" distL="0" distR="0" wp14:anchorId="732A294C" wp14:editId="542FB8B6">
                  <wp:extent cx="570586" cy="424697"/>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l="19768" t="30463" r="48010" b="27112"/>
                          <a:stretch>
                            <a:fillRect/>
                          </a:stretch>
                        </pic:blipFill>
                        <pic:spPr bwMode="auto">
                          <a:xfrm>
                            <a:off x="0" y="0"/>
                            <a:ext cx="574685" cy="427748"/>
                          </a:xfrm>
                          <a:prstGeom prst="rect">
                            <a:avLst/>
                          </a:prstGeom>
                          <a:noFill/>
                          <a:ln>
                            <a:noFill/>
                          </a:ln>
                        </pic:spPr>
                      </pic:pic>
                    </a:graphicData>
                  </a:graphic>
                </wp:inline>
              </w:drawing>
            </w:r>
          </w:p>
        </w:tc>
        <w:tc>
          <w:tcPr>
            <w:tcW w:w="2427" w:type="dxa"/>
          </w:tcPr>
          <w:p w14:paraId="35C394B9" w14:textId="5E81EFA3" w:rsidR="00166E63" w:rsidRDefault="00186645" w:rsidP="00C91AED">
            <w:pPr>
              <w:rPr>
                <w:rFonts w:asciiTheme="majorHAnsi" w:hAnsiTheme="majorHAnsi"/>
                <w:sz w:val="16"/>
                <w:szCs w:val="16"/>
                <w:lang w:val="en-GB"/>
              </w:rPr>
            </w:pPr>
            <w:r w:rsidRPr="009E1FB8">
              <w:rPr>
                <w:rFonts w:ascii="Arial" w:eastAsia="Calibri" w:hAnsi="Arial" w:cs="Arial"/>
                <w:noProof/>
                <w:color w:val="646363"/>
                <w:sz w:val="18"/>
                <w:szCs w:val="18"/>
                <w:lang w:val="en-GB" w:eastAsia="en-GB"/>
              </w:rPr>
              <w:drawing>
                <wp:anchor distT="0" distB="0" distL="114300" distR="114300" simplePos="0" relativeHeight="252393472" behindDoc="0" locked="0" layoutInCell="1" allowOverlap="1" wp14:anchorId="5C636CCE" wp14:editId="3EAE45F8">
                  <wp:simplePos x="0" y="0"/>
                  <wp:positionH relativeFrom="column">
                    <wp:posOffset>493856</wp:posOffset>
                  </wp:positionH>
                  <wp:positionV relativeFrom="paragraph">
                    <wp:posOffset>248920</wp:posOffset>
                  </wp:positionV>
                  <wp:extent cx="617394" cy="2476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2781" t="18430" r="38521" b="49234"/>
                          <a:stretch/>
                        </pic:blipFill>
                        <pic:spPr bwMode="auto">
                          <a:xfrm>
                            <a:off x="0" y="0"/>
                            <a:ext cx="619422" cy="248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6645">
              <w:rPr>
                <w:rFonts w:asciiTheme="majorHAnsi" w:hAnsiTheme="majorHAnsi"/>
                <w:sz w:val="16"/>
                <w:szCs w:val="16"/>
                <w:lang w:val="en-GB"/>
              </w:rPr>
              <w:t>Pupils continue to use the number line to support mental division.</w:t>
            </w:r>
          </w:p>
          <w:p w14:paraId="01E37203" w14:textId="77359AD6" w:rsidR="00186645" w:rsidRDefault="00186645" w:rsidP="00C91AED">
            <w:pPr>
              <w:rPr>
                <w:rFonts w:ascii="Arial" w:eastAsia="Calibri" w:hAnsi="Arial" w:cs="Arial"/>
                <w:noProof/>
                <w:color w:val="646363"/>
                <w:sz w:val="18"/>
                <w:szCs w:val="18"/>
              </w:rPr>
            </w:pPr>
            <w:r>
              <w:rPr>
                <w:rFonts w:ascii="Arial" w:eastAsia="Calibri" w:hAnsi="Arial" w:cs="Arial"/>
                <w:noProof/>
                <w:color w:val="646363"/>
                <w:sz w:val="18"/>
                <w:szCs w:val="18"/>
              </w:rPr>
              <w:t xml:space="preserve">        </w:t>
            </w:r>
          </w:p>
          <w:p w14:paraId="05E8A19A" w14:textId="651BC78E" w:rsidR="00186645" w:rsidRPr="00186645" w:rsidRDefault="00186645" w:rsidP="00186645">
            <w:pPr>
              <w:rPr>
                <w:rFonts w:asciiTheme="majorHAnsi" w:hAnsiTheme="majorHAnsi"/>
                <w:sz w:val="14"/>
                <w:szCs w:val="14"/>
                <w:lang w:val="en-GB"/>
              </w:rPr>
            </w:pPr>
            <w:r>
              <w:rPr>
                <w:rFonts w:ascii="Arial" w:hAnsi="Arial"/>
                <w:b/>
                <w:noProof/>
                <w:sz w:val="36"/>
                <w:szCs w:val="36"/>
                <w:lang w:val="en-GB" w:eastAsia="en-GB"/>
              </w:rPr>
              <w:drawing>
                <wp:anchor distT="0" distB="0" distL="114300" distR="114300" simplePos="0" relativeHeight="252392448" behindDoc="0" locked="0" layoutInCell="1" allowOverlap="1" wp14:anchorId="41A70E44" wp14:editId="57056C9F">
                  <wp:simplePos x="0" y="0"/>
                  <wp:positionH relativeFrom="column">
                    <wp:posOffset>1073718</wp:posOffset>
                  </wp:positionH>
                  <wp:positionV relativeFrom="paragraph">
                    <wp:posOffset>227965</wp:posOffset>
                  </wp:positionV>
                  <wp:extent cx="308210" cy="3429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1802" cy="346896"/>
                          </a:xfrm>
                          <a:prstGeom prst="rect">
                            <a:avLst/>
                          </a:prstGeom>
                          <a:noFill/>
                        </pic:spPr>
                      </pic:pic>
                    </a:graphicData>
                  </a:graphic>
                  <wp14:sizeRelH relativeFrom="margin">
                    <wp14:pctWidth>0</wp14:pctWidth>
                  </wp14:sizeRelH>
                  <wp14:sizeRelV relativeFrom="margin">
                    <wp14:pctHeight>0</wp14:pctHeight>
                  </wp14:sizeRelV>
                </wp:anchor>
              </w:drawing>
            </w:r>
            <w:r w:rsidRPr="00186645">
              <w:rPr>
                <w:rFonts w:asciiTheme="majorHAnsi" w:hAnsiTheme="majorHAnsi"/>
                <w:sz w:val="14"/>
                <w:szCs w:val="14"/>
                <w:lang w:val="en-GB"/>
              </w:rPr>
              <w:t>Pupils continue to become fluent with the formal written method of short division with exact answers</w:t>
            </w:r>
          </w:p>
        </w:tc>
        <w:tc>
          <w:tcPr>
            <w:tcW w:w="1649" w:type="dxa"/>
            <w:tcBorders>
              <w:right w:val="nil"/>
            </w:tcBorders>
          </w:tcPr>
          <w:p w14:paraId="488C4745" w14:textId="77777777" w:rsidR="00166E63" w:rsidRPr="002C71D1" w:rsidRDefault="00166E63" w:rsidP="00C91AED">
            <w:pPr>
              <w:rPr>
                <w:rFonts w:asciiTheme="majorHAnsi" w:hAnsiTheme="majorHAnsi"/>
                <w:b/>
                <w:sz w:val="16"/>
                <w:szCs w:val="16"/>
                <w:lang w:val="en-GB"/>
              </w:rPr>
            </w:pPr>
            <w:r w:rsidRPr="002C71D1">
              <w:rPr>
                <w:rFonts w:asciiTheme="majorHAnsi" w:hAnsiTheme="majorHAnsi" w:cs="Arial"/>
                <w:sz w:val="16"/>
                <w:szCs w:val="16"/>
                <w:lang w:val="en-GB"/>
              </w:rPr>
              <w:t>Divide numbers up to 4 digits by a one-digit number using the formal written method of short division and interpret remainders appropriately for the context</w:t>
            </w:r>
            <w:r w:rsidRPr="002C71D1">
              <w:rPr>
                <w:rFonts w:asciiTheme="majorHAnsi" w:hAnsiTheme="majorHAnsi"/>
                <w:b/>
                <w:sz w:val="16"/>
                <w:szCs w:val="16"/>
                <w:lang w:val="en-GB"/>
              </w:rPr>
              <w:t xml:space="preserve"> </w:t>
            </w:r>
          </w:p>
        </w:tc>
        <w:tc>
          <w:tcPr>
            <w:tcW w:w="777" w:type="dxa"/>
            <w:tcBorders>
              <w:left w:val="nil"/>
            </w:tcBorders>
          </w:tcPr>
          <w:p w14:paraId="4896EFFE" w14:textId="77777777" w:rsidR="00166E63" w:rsidRPr="002C71D1" w:rsidRDefault="00166E63" w:rsidP="00C91AED">
            <w:pPr>
              <w:rPr>
                <w:rFonts w:asciiTheme="majorHAnsi" w:hAnsiTheme="majorHAnsi" w:cs="Arial"/>
                <w:sz w:val="16"/>
                <w:szCs w:val="16"/>
                <w:lang w:val="en-GB"/>
              </w:rPr>
            </w:pPr>
            <w:r w:rsidRPr="002C71D1">
              <w:rPr>
                <w:rFonts w:asciiTheme="majorHAnsi" w:hAnsiTheme="majorHAnsi" w:cs="Arial"/>
                <w:sz w:val="16"/>
                <w:szCs w:val="16"/>
                <w:lang w:val="en-GB"/>
              </w:rPr>
              <w:t xml:space="preserve"> </w:t>
            </w:r>
          </w:p>
          <w:p w14:paraId="6181B984" w14:textId="77777777" w:rsidR="00166E63" w:rsidRPr="002C71D1" w:rsidRDefault="00166E63" w:rsidP="00C91AED">
            <w:pPr>
              <w:rPr>
                <w:rFonts w:ascii="Calibri" w:hAnsi="Calibri"/>
                <w:b/>
                <w:color w:val="0000FF"/>
                <w:sz w:val="16"/>
                <w:szCs w:val="16"/>
                <w:u w:val="single"/>
                <w:lang w:val="en-GB"/>
              </w:rPr>
            </w:pPr>
            <w:r w:rsidRPr="002C71D1">
              <w:rPr>
                <w:rFonts w:asciiTheme="majorHAnsi" w:hAnsiTheme="majorHAnsi" w:cs="Arial"/>
                <w:sz w:val="16"/>
                <w:szCs w:val="16"/>
                <w:lang w:val="en-GB"/>
              </w:rPr>
              <w:t xml:space="preserve">194 </w:t>
            </w:r>
            <w:r w:rsidRPr="002C71D1">
              <w:rPr>
                <w:rFonts w:asciiTheme="majorHAnsi" w:hAnsiTheme="majorHAnsi" w:cs="Arial"/>
                <w:sz w:val="16"/>
                <w:szCs w:val="16"/>
                <w:lang w:val="en-GB"/>
              </w:rPr>
              <w:sym w:font="Symbol" w:char="F0B8"/>
            </w:r>
            <w:r w:rsidRPr="002C71D1">
              <w:rPr>
                <w:rFonts w:asciiTheme="majorHAnsi" w:hAnsiTheme="majorHAnsi" w:cs="Arial"/>
                <w:sz w:val="16"/>
                <w:szCs w:val="16"/>
                <w:lang w:val="en-GB"/>
              </w:rPr>
              <w:t xml:space="preserve"> 6</w:t>
            </w:r>
          </w:p>
          <w:p w14:paraId="48B6D96A" w14:textId="77777777" w:rsidR="00166E63" w:rsidRPr="002C71D1" w:rsidRDefault="00166E63" w:rsidP="00C91AED">
            <w:pPr>
              <w:rPr>
                <w:rFonts w:asciiTheme="majorHAnsi" w:hAnsiTheme="majorHAnsi" w:cs="Arial"/>
                <w:sz w:val="16"/>
                <w:szCs w:val="16"/>
                <w:lang w:val="en-GB"/>
              </w:rPr>
            </w:pPr>
          </w:p>
          <w:p w14:paraId="29BF96E5" w14:textId="77777777" w:rsidR="00166E63" w:rsidRPr="002C71D1" w:rsidRDefault="00166E63" w:rsidP="00C91AED">
            <w:pPr>
              <w:rPr>
                <w:rFonts w:asciiTheme="majorHAnsi" w:hAnsiTheme="majorHAnsi"/>
                <w:sz w:val="16"/>
                <w:szCs w:val="16"/>
                <w:lang w:val="en-GB"/>
              </w:rPr>
            </w:pPr>
            <w:r w:rsidRPr="002C71D1">
              <w:rPr>
                <w:noProof/>
                <w:lang w:val="en-GB" w:eastAsia="en-GB"/>
              </w:rPr>
              <mc:AlternateContent>
                <mc:Choice Requires="wpg">
                  <w:drawing>
                    <wp:anchor distT="0" distB="0" distL="114300" distR="114300" simplePos="0" relativeHeight="252381184" behindDoc="0" locked="0" layoutInCell="1" allowOverlap="1" wp14:anchorId="06FCD4EC" wp14:editId="2C811762">
                      <wp:simplePos x="0" y="0"/>
                      <wp:positionH relativeFrom="column">
                        <wp:posOffset>70485</wp:posOffset>
                      </wp:positionH>
                      <wp:positionV relativeFrom="paragraph">
                        <wp:posOffset>120308</wp:posOffset>
                      </wp:positionV>
                      <wp:extent cx="324000" cy="125983"/>
                      <wp:effectExtent l="50800" t="25400" r="57150" b="77470"/>
                      <wp:wrapNone/>
                      <wp:docPr id="76250" name="Group 76250"/>
                      <wp:cNvGraphicFramePr/>
                      <a:graphic xmlns:a="http://schemas.openxmlformats.org/drawingml/2006/main">
                        <a:graphicData uri="http://schemas.microsoft.com/office/word/2010/wordprocessingGroup">
                          <wpg:wgp>
                            <wpg:cNvGrpSpPr/>
                            <wpg:grpSpPr>
                              <a:xfrm>
                                <a:off x="0" y="0"/>
                                <a:ext cx="324000" cy="125983"/>
                                <a:chOff x="0" y="0"/>
                                <a:chExt cx="1175657" cy="342900"/>
                              </a:xfrm>
                            </wpg:grpSpPr>
                            <wps:wsp>
                              <wps:cNvPr id="76251" name="Straight Connector 76251"/>
                              <wps:cNvCnPr/>
                              <wps:spPr>
                                <a:xfrm>
                                  <a:off x="0" y="0"/>
                                  <a:ext cx="0" cy="34290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6252" name="Straight Connector 76252"/>
                              <wps:cNvCnPr/>
                              <wps:spPr>
                                <a:xfrm>
                                  <a:off x="0" y="0"/>
                                  <a:ext cx="1175657" cy="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6250" o:spid="_x0000_s1026" style="position:absolute;margin-left:5.55pt;margin-top:9.45pt;width:25.5pt;height:9.9pt;z-index:252381184;mso-width-relative:margin;mso-height-relative:margin" coordsize="1175657,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">
                      <v:line id="Straight Connector 76251" o:spid="_x0000_s1027" style="position:absolute;visibility:visible;mso-wrap-style:square" from="0,0" to="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xXRMcAAADeAAAADwAAAGRycy9kb3ducmV2LnhtbESPQUsDMRSE7wX/Q3iCtzbbgmvZNi0i&#10;igUFa1vq9Zm8Zhc3L8smTdd/bwTB4zAz3zDL9eBakagPjWcF00kBglh707BVcNg/jecgQkQ22Hom&#10;Bd8UYL26Gi2xMv7C75R20YoM4VChgjrGrpIy6JochonviLN38r3DmGVvpenxkuGulbOiKKXDhvNC&#10;jR091KS/dmen4HHbpE+nk33dl2z1y8fp+fiWlLq5Hu4XICIN8T/8194YBXfl7HYKv3fyFZCr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bFdExwAAAN4AAAAPAAAAAAAA&#10;AAAAAAAAAKECAABkcnMvZG93bnJldi54bWxQSwUGAAAAAAQABAD5AAAAlQMAAAAA&#10;" strokecolor="black [3213]" strokeweight="1pt">
                        <v:shadow on="t" opacity="24903f" mv:blur="40000f" origin=",.5" offset="0,20000emu"/>
                      </v:line>
                      <v:line id="Straight Connector 76252" o:spid="_x0000_s1028" style="position:absolute;visibility:visible;mso-wrap-style:square" from="0,0" to="11756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7JM8YAAADeAAAADwAAAGRycy9kb3ducmV2LnhtbESPQUsDMRSE74L/ITyhN5t1oausTYuU&#10;lgoW1Fb0+kxes4ubl2UT0/XfN4LgcZiZb5j5cnSdSDSE1rOCm2kBglh707JV8HbYXN+BCBHZYOeZ&#10;FPxQgOXi8mKOtfEnfqW0j1ZkCIcaFTQx9rWUQTfkMEx9T5y9ox8cxiwHK82Apwx3nSyLopIOW84L&#10;Dfa0akh/7b+dgvVLmz6dTnZ3qNjqp4/j9v05KTW5Gh/uQUQa43/4r/1oFNxW5ayE3zv5CsjFG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yTPGAAAA3gAAAA8AAAAAAAAA&#10;AAAAAAAAoQIAAGRycy9kb3ducmV2LnhtbFBLBQYAAAAABAAEAPkAAACUAwAAAAA=&#10;" strokecolor="black [3213]" strokeweight="1pt">
                        <v:shadow on="t" opacity="24903f" mv:blur="40000f" origin=",.5" offset="0,20000emu"/>
                      </v:line>
                    </v:group>
                  </w:pict>
                </mc:Fallback>
              </mc:AlternateContent>
            </w:r>
            <w:r w:rsidRPr="002C71D1">
              <w:rPr>
                <w:rFonts w:asciiTheme="majorHAnsi" w:hAnsiTheme="majorHAnsi"/>
                <w:b/>
                <w:sz w:val="16"/>
                <w:szCs w:val="16"/>
                <w:lang w:val="en-GB"/>
              </w:rPr>
              <w:t xml:space="preserve">      </w:t>
            </w:r>
            <w:r w:rsidRPr="002C71D1">
              <w:rPr>
                <w:rFonts w:asciiTheme="majorHAnsi" w:hAnsiTheme="majorHAnsi"/>
                <w:sz w:val="16"/>
                <w:szCs w:val="16"/>
                <w:lang w:val="en-GB"/>
              </w:rPr>
              <w:t xml:space="preserve"> 3   2</w:t>
            </w:r>
          </w:p>
          <w:p w14:paraId="360C8B6F" w14:textId="77777777" w:rsidR="00166E63" w:rsidRPr="002C71D1" w:rsidRDefault="00166E63" w:rsidP="00C91AED">
            <w:pPr>
              <w:rPr>
                <w:rFonts w:asciiTheme="majorHAnsi" w:hAnsiTheme="majorHAnsi"/>
                <w:sz w:val="16"/>
                <w:szCs w:val="16"/>
                <w:lang w:val="en-GB"/>
              </w:rPr>
            </w:pPr>
            <w:r w:rsidRPr="002C71D1">
              <w:rPr>
                <w:rFonts w:asciiTheme="majorHAnsi" w:hAnsiTheme="majorHAnsi"/>
                <w:sz w:val="16"/>
                <w:szCs w:val="16"/>
                <w:lang w:val="en-GB"/>
              </w:rPr>
              <w:t xml:space="preserve">6  1 9 </w:t>
            </w:r>
            <w:r w:rsidRPr="002C71D1">
              <w:rPr>
                <w:rFonts w:asciiTheme="majorHAnsi" w:hAnsiTheme="majorHAnsi"/>
                <w:sz w:val="16"/>
                <w:szCs w:val="16"/>
                <w:vertAlign w:val="superscript"/>
                <w:lang w:val="en-GB"/>
              </w:rPr>
              <w:t>1</w:t>
            </w:r>
            <w:r w:rsidRPr="002C71D1">
              <w:rPr>
                <w:rFonts w:asciiTheme="majorHAnsi" w:hAnsiTheme="majorHAnsi"/>
                <w:sz w:val="16"/>
                <w:szCs w:val="16"/>
                <w:lang w:val="en-GB"/>
              </w:rPr>
              <w:t>2</w:t>
            </w:r>
          </w:p>
          <w:p w14:paraId="1A4DFCAA" w14:textId="77777777" w:rsidR="00166E63" w:rsidRPr="002C71D1" w:rsidRDefault="00166E63" w:rsidP="00C91AED">
            <w:pPr>
              <w:rPr>
                <w:rFonts w:asciiTheme="majorHAnsi" w:hAnsiTheme="majorHAnsi"/>
                <w:sz w:val="16"/>
                <w:szCs w:val="16"/>
                <w:lang w:val="en-GB"/>
              </w:rPr>
            </w:pPr>
          </w:p>
          <w:p w14:paraId="3CE2C958" w14:textId="77777777" w:rsidR="00166E63" w:rsidRPr="002C71D1" w:rsidRDefault="00166E63" w:rsidP="00C91AED">
            <w:pPr>
              <w:rPr>
                <w:rFonts w:ascii="Calibri" w:hAnsi="Calibri"/>
                <w:b/>
                <w:color w:val="0000FF"/>
                <w:sz w:val="16"/>
                <w:szCs w:val="16"/>
                <w:u w:val="single"/>
                <w:lang w:val="en-GB"/>
              </w:rPr>
            </w:pPr>
            <w:r w:rsidRPr="002C71D1">
              <w:rPr>
                <w:rFonts w:asciiTheme="majorHAnsi" w:hAnsiTheme="majorHAnsi" w:cs="Arial"/>
                <w:sz w:val="16"/>
                <w:szCs w:val="16"/>
                <w:lang w:val="en-GB"/>
              </w:rPr>
              <w:t xml:space="preserve">192 </w:t>
            </w:r>
            <w:r w:rsidRPr="002C71D1">
              <w:rPr>
                <w:rFonts w:asciiTheme="majorHAnsi" w:hAnsiTheme="majorHAnsi" w:cs="Arial"/>
                <w:sz w:val="16"/>
                <w:szCs w:val="16"/>
                <w:lang w:val="en-GB"/>
              </w:rPr>
              <w:sym w:font="Symbol" w:char="F0B8"/>
            </w:r>
            <w:r w:rsidRPr="002C71D1">
              <w:rPr>
                <w:rFonts w:asciiTheme="majorHAnsi" w:hAnsiTheme="majorHAnsi" w:cs="Arial"/>
                <w:sz w:val="16"/>
                <w:szCs w:val="16"/>
                <w:lang w:val="en-GB"/>
              </w:rPr>
              <w:t xml:space="preserve"> 6</w:t>
            </w:r>
          </w:p>
          <w:p w14:paraId="635308A9" w14:textId="77777777" w:rsidR="00166E63" w:rsidRPr="002C71D1" w:rsidRDefault="00166E63" w:rsidP="00C91AED">
            <w:pPr>
              <w:rPr>
                <w:rFonts w:asciiTheme="majorHAnsi" w:hAnsiTheme="majorHAnsi"/>
                <w:sz w:val="16"/>
                <w:szCs w:val="16"/>
                <w:lang w:val="en-GB"/>
              </w:rPr>
            </w:pPr>
            <w:r w:rsidRPr="002C71D1">
              <w:rPr>
                <w:rFonts w:asciiTheme="majorHAnsi" w:hAnsiTheme="majorHAnsi"/>
                <w:sz w:val="16"/>
                <w:szCs w:val="16"/>
                <w:lang w:val="en-GB"/>
              </w:rPr>
              <w:t>= 32</w:t>
            </w:r>
          </w:p>
        </w:tc>
        <w:tc>
          <w:tcPr>
            <w:tcW w:w="2425" w:type="dxa"/>
            <w:vMerge w:val="restart"/>
            <w:vAlign w:val="center"/>
          </w:tcPr>
          <w:p w14:paraId="0380377B" w14:textId="77777777" w:rsidR="00166E63" w:rsidRPr="002C71D1" w:rsidRDefault="00166E63" w:rsidP="00C91AED">
            <w:pPr>
              <w:rPr>
                <w:rFonts w:asciiTheme="majorHAnsi" w:hAnsiTheme="majorHAnsi"/>
                <w:sz w:val="16"/>
                <w:szCs w:val="16"/>
                <w:lang w:val="en-GB"/>
              </w:rPr>
            </w:pPr>
            <w:r w:rsidRPr="002C71D1">
              <w:rPr>
                <w:noProof/>
                <w:lang w:val="en-GB" w:eastAsia="en-GB"/>
              </w:rPr>
              <mc:AlternateContent>
                <mc:Choice Requires="wps">
                  <w:drawing>
                    <wp:anchor distT="0" distB="0" distL="114300" distR="114300" simplePos="0" relativeHeight="252383232" behindDoc="0" locked="0" layoutInCell="1" allowOverlap="1" wp14:anchorId="6F6AE689" wp14:editId="731B1119">
                      <wp:simplePos x="0" y="0"/>
                      <wp:positionH relativeFrom="column">
                        <wp:posOffset>524510</wp:posOffset>
                      </wp:positionH>
                      <wp:positionV relativeFrom="paragraph">
                        <wp:posOffset>609600</wp:posOffset>
                      </wp:positionV>
                      <wp:extent cx="995045" cy="383540"/>
                      <wp:effectExtent l="0" t="0" r="0" b="0"/>
                      <wp:wrapNone/>
                      <wp:docPr id="76281" name="Text Box 76281"/>
                      <wp:cNvGraphicFramePr/>
                      <a:graphic xmlns:a="http://schemas.openxmlformats.org/drawingml/2006/main">
                        <a:graphicData uri="http://schemas.microsoft.com/office/word/2010/wordprocessingShape">
                          <wps:wsp>
                            <wps:cNvSpPr txBox="1"/>
                            <wps:spPr>
                              <a:xfrm>
                                <a:off x="0" y="0"/>
                                <a:ext cx="995045" cy="3835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7D2CF2" w14:textId="77777777" w:rsidR="00A5277B" w:rsidRPr="00A11B2E" w:rsidRDefault="00A5277B" w:rsidP="00166E63">
                                  <w:pPr>
                                    <w:rPr>
                                      <w:rFonts w:ascii="Calibri" w:hAnsi="Calibri" w:cs="Arial"/>
                                      <w:i/>
                                      <w:sz w:val="10"/>
                                      <w:szCs w:val="10"/>
                                    </w:rPr>
                                  </w:pPr>
                                  <w:r w:rsidRPr="00A11B2E">
                                    <w:rPr>
                                      <w:rFonts w:ascii="Calibri" w:hAnsi="Calibri" w:cs="Arial"/>
                                      <w:i/>
                                      <w:sz w:val="10"/>
                                      <w:szCs w:val="10"/>
                                    </w:rPr>
                                    <w:t>Known multiplication facts:</w:t>
                                  </w:r>
                                </w:p>
                                <w:p w14:paraId="5F323806" w14:textId="77777777" w:rsidR="00A5277B" w:rsidRPr="00A11B2E" w:rsidRDefault="00A5277B" w:rsidP="00166E63">
                                  <w:pPr>
                                    <w:rPr>
                                      <w:rFonts w:ascii="Calibri" w:hAnsi="Calibri" w:cs="Arial"/>
                                      <w:i/>
                                      <w:sz w:val="10"/>
                                      <w:szCs w:val="10"/>
                                    </w:rPr>
                                  </w:pPr>
                                  <w:r w:rsidRPr="00A11B2E">
                                    <w:rPr>
                                      <w:rFonts w:ascii="Calibri" w:hAnsi="Calibri" w:cs="Arial"/>
                                      <w:i/>
                                      <w:sz w:val="10"/>
                                      <w:szCs w:val="10"/>
                                    </w:rPr>
                                    <w:t xml:space="preserve">13, 26, </w:t>
                                  </w:r>
                                  <w:r w:rsidRPr="00A11B2E">
                                    <w:rPr>
                                      <w:rFonts w:ascii="Calibri" w:hAnsi="Calibri" w:cs="Arial"/>
                                      <w:i/>
                                      <w:color w:val="FF00FF"/>
                                      <w:sz w:val="10"/>
                                      <w:szCs w:val="10"/>
                                    </w:rPr>
                                    <w:t>39</w:t>
                                  </w:r>
                                  <w:r w:rsidRPr="00A11B2E">
                                    <w:rPr>
                                      <w:rFonts w:ascii="Calibri" w:hAnsi="Calibri" w:cs="Arial"/>
                                      <w:i/>
                                      <w:sz w:val="10"/>
                                      <w:szCs w:val="10"/>
                                    </w:rPr>
                                    <w:t xml:space="preserve">, </w:t>
                                  </w:r>
                                  <w:r w:rsidRPr="00A11B2E">
                                    <w:rPr>
                                      <w:rFonts w:ascii="Calibri" w:hAnsi="Calibri" w:cs="Arial"/>
                                      <w:i/>
                                      <w:color w:val="008000"/>
                                      <w:sz w:val="10"/>
                                      <w:szCs w:val="10"/>
                                    </w:rPr>
                                    <w:t>52</w:t>
                                  </w:r>
                                  <w:r w:rsidRPr="00A11B2E">
                                    <w:rPr>
                                      <w:rFonts w:ascii="Calibri" w:hAnsi="Calibri" w:cs="Arial"/>
                                      <w:i/>
                                      <w:sz w:val="10"/>
                                      <w:szCs w:val="10"/>
                                    </w:rPr>
                                    <w:t xml:space="preserve">, </w:t>
                                  </w:r>
                                  <w:proofErr w:type="gramStart"/>
                                  <w:r w:rsidRPr="00A11B2E">
                                    <w:rPr>
                                      <w:rFonts w:ascii="Calibri" w:hAnsi="Calibri" w:cs="Arial"/>
                                      <w:i/>
                                      <w:sz w:val="10"/>
                                      <w:szCs w:val="10"/>
                                    </w:rPr>
                                    <w:t>65, …</w:t>
                                  </w:r>
                                  <w:proofErr w:type="gramEnd"/>
                                </w:p>
                                <w:p w14:paraId="249C1E8A" w14:textId="77777777" w:rsidR="00A5277B" w:rsidRPr="00A11B2E" w:rsidRDefault="00A5277B" w:rsidP="00166E63">
                                  <w:pPr>
                                    <w:rPr>
                                      <w:rFonts w:ascii="Arial" w:hAnsi="Arial" w:cs="Arial"/>
                                      <w:i/>
                                      <w:sz w:val="10"/>
                                      <w:szCs w:val="10"/>
                                    </w:rPr>
                                  </w:pPr>
                                  <w:r w:rsidRPr="00A11B2E">
                                    <w:rPr>
                                      <w:rFonts w:ascii="Calibri" w:hAnsi="Calibri" w:cs="Arial"/>
                                      <w:i/>
                                      <w:sz w:val="10"/>
                                      <w:szCs w:val="10"/>
                                    </w:rPr>
                                    <w:t>10 x 13 = 130, 20 x 13 = 260</w:t>
                                  </w:r>
                                  <w:r w:rsidRPr="00A11B2E">
                                    <w:rPr>
                                      <w:rFonts w:ascii="Arial" w:hAnsi="Arial" w:cs="Arial"/>
                                      <w:i/>
                                      <w:sz w:val="10"/>
                                      <w:szCs w:val="10"/>
                                    </w:rPr>
                                    <w:t xml:space="preserve"> …</w:t>
                                  </w:r>
                                </w:p>
                                <w:p w14:paraId="144C5E3D" w14:textId="77777777" w:rsidR="00A5277B" w:rsidRPr="00A11B2E" w:rsidRDefault="00A5277B" w:rsidP="00166E63">
                                  <w:pPr>
                                    <w:rPr>
                                      <w:rFonts w:ascii="Arial" w:hAnsi="Arial" w:cs="Arial"/>
                                      <w:i/>
                                      <w:sz w:val="10"/>
                                      <w:szCs w:val="10"/>
                                    </w:rPr>
                                  </w:pPr>
                                  <w:r w:rsidRPr="00A11B2E">
                                    <w:rPr>
                                      <w:rFonts w:ascii="Arial" w:hAnsi="Arial" w:cs="Arial"/>
                                      <w:i/>
                                      <w:sz w:val="10"/>
                                      <w:szCs w:val="10"/>
                                    </w:rPr>
                                    <w:t xml:space="preserve">              </w:t>
                                  </w:r>
                                  <w:r w:rsidRPr="00A11B2E">
                                    <w:rPr>
                                      <w:rFonts w:asciiTheme="majorHAnsi" w:hAnsiTheme="majorHAnsi" w:cs="Arial"/>
                                      <w:sz w:val="10"/>
                                      <w:szCs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281" o:spid="_x0000_s1131" type="#_x0000_t202" style="position:absolute;margin-left:41.3pt;margin-top:48pt;width:78.35pt;height:30.2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" filled="f" stroked="f">
                      <v:textbox>
                        <w:txbxContent>
                          <w:p w14:paraId="6A7D2CF2" w14:textId="77777777" w:rsidR="00A5277B" w:rsidRPr="00A11B2E" w:rsidRDefault="00A5277B" w:rsidP="00166E63">
                            <w:pPr>
                              <w:rPr>
                                <w:rFonts w:ascii="Calibri" w:hAnsi="Calibri" w:cs="Arial"/>
                                <w:i/>
                                <w:sz w:val="10"/>
                                <w:szCs w:val="10"/>
                              </w:rPr>
                            </w:pPr>
                            <w:r w:rsidRPr="00A11B2E">
                              <w:rPr>
                                <w:rFonts w:ascii="Calibri" w:hAnsi="Calibri" w:cs="Arial"/>
                                <w:i/>
                                <w:sz w:val="10"/>
                                <w:szCs w:val="10"/>
                              </w:rPr>
                              <w:t>Known multiplication facts:</w:t>
                            </w:r>
                          </w:p>
                          <w:p w14:paraId="5F323806" w14:textId="77777777" w:rsidR="00A5277B" w:rsidRPr="00A11B2E" w:rsidRDefault="00A5277B" w:rsidP="00166E63">
                            <w:pPr>
                              <w:rPr>
                                <w:rFonts w:ascii="Calibri" w:hAnsi="Calibri" w:cs="Arial"/>
                                <w:i/>
                                <w:sz w:val="10"/>
                                <w:szCs w:val="10"/>
                              </w:rPr>
                            </w:pPr>
                            <w:r w:rsidRPr="00A11B2E">
                              <w:rPr>
                                <w:rFonts w:ascii="Calibri" w:hAnsi="Calibri" w:cs="Arial"/>
                                <w:i/>
                                <w:sz w:val="10"/>
                                <w:szCs w:val="10"/>
                              </w:rPr>
                              <w:t xml:space="preserve">13, 26, </w:t>
                            </w:r>
                            <w:r w:rsidRPr="00A11B2E">
                              <w:rPr>
                                <w:rFonts w:ascii="Calibri" w:hAnsi="Calibri" w:cs="Arial"/>
                                <w:i/>
                                <w:color w:val="FF00FF"/>
                                <w:sz w:val="10"/>
                                <w:szCs w:val="10"/>
                              </w:rPr>
                              <w:t>39</w:t>
                            </w:r>
                            <w:r w:rsidRPr="00A11B2E">
                              <w:rPr>
                                <w:rFonts w:ascii="Calibri" w:hAnsi="Calibri" w:cs="Arial"/>
                                <w:i/>
                                <w:sz w:val="10"/>
                                <w:szCs w:val="10"/>
                              </w:rPr>
                              <w:t xml:space="preserve">, </w:t>
                            </w:r>
                            <w:r w:rsidRPr="00A11B2E">
                              <w:rPr>
                                <w:rFonts w:ascii="Calibri" w:hAnsi="Calibri" w:cs="Arial"/>
                                <w:i/>
                                <w:color w:val="008000"/>
                                <w:sz w:val="10"/>
                                <w:szCs w:val="10"/>
                              </w:rPr>
                              <w:t>52</w:t>
                            </w:r>
                            <w:r w:rsidRPr="00A11B2E">
                              <w:rPr>
                                <w:rFonts w:ascii="Calibri" w:hAnsi="Calibri" w:cs="Arial"/>
                                <w:i/>
                                <w:sz w:val="10"/>
                                <w:szCs w:val="10"/>
                              </w:rPr>
                              <w:t xml:space="preserve">, </w:t>
                            </w:r>
                            <w:proofErr w:type="gramStart"/>
                            <w:r w:rsidRPr="00A11B2E">
                              <w:rPr>
                                <w:rFonts w:ascii="Calibri" w:hAnsi="Calibri" w:cs="Arial"/>
                                <w:i/>
                                <w:sz w:val="10"/>
                                <w:szCs w:val="10"/>
                              </w:rPr>
                              <w:t>65, …</w:t>
                            </w:r>
                            <w:proofErr w:type="gramEnd"/>
                          </w:p>
                          <w:p w14:paraId="249C1E8A" w14:textId="77777777" w:rsidR="00A5277B" w:rsidRPr="00A11B2E" w:rsidRDefault="00A5277B" w:rsidP="00166E63">
                            <w:pPr>
                              <w:rPr>
                                <w:rFonts w:ascii="Arial" w:hAnsi="Arial" w:cs="Arial"/>
                                <w:i/>
                                <w:sz w:val="10"/>
                                <w:szCs w:val="10"/>
                              </w:rPr>
                            </w:pPr>
                            <w:r w:rsidRPr="00A11B2E">
                              <w:rPr>
                                <w:rFonts w:ascii="Calibri" w:hAnsi="Calibri" w:cs="Arial"/>
                                <w:i/>
                                <w:sz w:val="10"/>
                                <w:szCs w:val="10"/>
                              </w:rPr>
                              <w:t>10 x 13 = 130, 20 x 13 = 260</w:t>
                            </w:r>
                            <w:r w:rsidRPr="00A11B2E">
                              <w:rPr>
                                <w:rFonts w:ascii="Arial" w:hAnsi="Arial" w:cs="Arial"/>
                                <w:i/>
                                <w:sz w:val="10"/>
                                <w:szCs w:val="10"/>
                              </w:rPr>
                              <w:t xml:space="preserve"> …</w:t>
                            </w:r>
                          </w:p>
                          <w:p w14:paraId="144C5E3D" w14:textId="77777777" w:rsidR="00A5277B" w:rsidRPr="00A11B2E" w:rsidRDefault="00A5277B" w:rsidP="00166E63">
                            <w:pPr>
                              <w:rPr>
                                <w:rFonts w:ascii="Arial" w:hAnsi="Arial" w:cs="Arial"/>
                                <w:i/>
                                <w:sz w:val="10"/>
                                <w:szCs w:val="10"/>
                              </w:rPr>
                            </w:pPr>
                            <w:r w:rsidRPr="00A11B2E">
                              <w:rPr>
                                <w:rFonts w:ascii="Arial" w:hAnsi="Arial" w:cs="Arial"/>
                                <w:i/>
                                <w:sz w:val="10"/>
                                <w:szCs w:val="10"/>
                              </w:rPr>
                              <w:t xml:space="preserve">              </w:t>
                            </w:r>
                            <w:r w:rsidRPr="00A11B2E">
                              <w:rPr>
                                <w:rFonts w:asciiTheme="majorHAnsi" w:hAnsiTheme="majorHAnsi" w:cs="Arial"/>
                                <w:sz w:val="10"/>
                                <w:szCs w:val="10"/>
                              </w:rPr>
                              <w:t xml:space="preserve">                 </w:t>
                            </w:r>
                          </w:p>
                        </w:txbxContent>
                      </v:textbox>
                    </v:shape>
                  </w:pict>
                </mc:Fallback>
              </mc:AlternateContent>
            </w:r>
            <w:r w:rsidRPr="002C71D1">
              <w:rPr>
                <w:rFonts w:asciiTheme="majorHAnsi" w:hAnsiTheme="majorHAnsi"/>
                <w:sz w:val="16"/>
                <w:szCs w:val="16"/>
                <w:lang w:val="en-GB"/>
              </w:rPr>
              <w:t>Divide numbers up to 4-digits by a two-digit whole number using the formal written method of short division where appropriate for the context</w:t>
            </w:r>
          </w:p>
          <w:p w14:paraId="68DD155D" w14:textId="77777777" w:rsidR="00166E63" w:rsidRPr="002C71D1" w:rsidRDefault="00166E63" w:rsidP="00C91AED">
            <w:pPr>
              <w:jc w:val="center"/>
              <w:rPr>
                <w:rFonts w:asciiTheme="majorHAnsi" w:hAnsiTheme="majorHAnsi" w:cs="Arial"/>
                <w:sz w:val="8"/>
                <w:szCs w:val="8"/>
                <w:lang w:val="en-GB"/>
              </w:rPr>
            </w:pPr>
          </w:p>
          <w:p w14:paraId="04898D05" w14:textId="77777777" w:rsidR="00166E63" w:rsidRPr="002C71D1" w:rsidRDefault="00166E63" w:rsidP="00C91AED">
            <w:pPr>
              <w:rPr>
                <w:rFonts w:ascii="Calibri" w:hAnsi="Calibri"/>
                <w:b/>
                <w:color w:val="0000FF"/>
                <w:sz w:val="16"/>
                <w:szCs w:val="16"/>
                <w:u w:val="single"/>
                <w:lang w:val="en-GB"/>
              </w:rPr>
            </w:pPr>
            <w:r w:rsidRPr="002C71D1">
              <w:rPr>
                <w:rFonts w:asciiTheme="majorHAnsi" w:hAnsiTheme="majorHAnsi" w:cs="Arial"/>
                <w:sz w:val="16"/>
                <w:szCs w:val="16"/>
                <w:lang w:val="en-GB"/>
              </w:rPr>
              <w:t xml:space="preserve">564 </w:t>
            </w:r>
            <w:r w:rsidRPr="002C71D1">
              <w:rPr>
                <w:rFonts w:asciiTheme="majorHAnsi" w:hAnsiTheme="majorHAnsi" w:cs="Arial"/>
                <w:sz w:val="16"/>
                <w:szCs w:val="16"/>
                <w:lang w:val="en-GB"/>
              </w:rPr>
              <w:sym w:font="Symbol" w:char="F0B8"/>
            </w:r>
            <w:r w:rsidRPr="002C71D1">
              <w:rPr>
                <w:rFonts w:asciiTheme="majorHAnsi" w:hAnsiTheme="majorHAnsi" w:cs="Arial"/>
                <w:sz w:val="16"/>
                <w:szCs w:val="16"/>
                <w:lang w:val="en-GB"/>
              </w:rPr>
              <w:t xml:space="preserve"> 13</w:t>
            </w:r>
          </w:p>
          <w:p w14:paraId="2BF3B270" w14:textId="77777777" w:rsidR="00166E63" w:rsidRPr="002C71D1" w:rsidRDefault="00166E63" w:rsidP="00C91AED">
            <w:pPr>
              <w:rPr>
                <w:rFonts w:asciiTheme="majorHAnsi" w:hAnsiTheme="majorHAnsi"/>
                <w:sz w:val="8"/>
                <w:szCs w:val="8"/>
                <w:lang w:val="en-GB"/>
              </w:rPr>
            </w:pPr>
          </w:p>
          <w:p w14:paraId="3F114050" w14:textId="77777777" w:rsidR="00166E63" w:rsidRPr="002C71D1" w:rsidRDefault="00166E63" w:rsidP="00C91AED">
            <w:pPr>
              <w:rPr>
                <w:rFonts w:asciiTheme="majorHAnsi" w:hAnsiTheme="majorHAnsi"/>
                <w:sz w:val="16"/>
                <w:szCs w:val="16"/>
                <w:lang w:val="en-GB"/>
              </w:rPr>
            </w:pPr>
            <w:r w:rsidRPr="002C71D1">
              <w:rPr>
                <w:noProof/>
                <w:lang w:val="en-GB" w:eastAsia="en-GB"/>
              </w:rPr>
              <mc:AlternateContent>
                <mc:Choice Requires="wpg">
                  <w:drawing>
                    <wp:anchor distT="0" distB="0" distL="114300" distR="114300" simplePos="0" relativeHeight="252382208" behindDoc="0" locked="0" layoutInCell="1" allowOverlap="1" wp14:anchorId="706BEBAF" wp14:editId="773D7F4C">
                      <wp:simplePos x="0" y="0"/>
                      <wp:positionH relativeFrom="column">
                        <wp:posOffset>145415</wp:posOffset>
                      </wp:positionH>
                      <wp:positionV relativeFrom="paragraph">
                        <wp:posOffset>113030</wp:posOffset>
                      </wp:positionV>
                      <wp:extent cx="324000" cy="151173"/>
                      <wp:effectExtent l="50800" t="25400" r="57150" b="77470"/>
                      <wp:wrapNone/>
                      <wp:docPr id="76253" name="Group 76253"/>
                      <wp:cNvGraphicFramePr/>
                      <a:graphic xmlns:a="http://schemas.openxmlformats.org/drawingml/2006/main">
                        <a:graphicData uri="http://schemas.microsoft.com/office/word/2010/wordprocessingGroup">
                          <wpg:wgp>
                            <wpg:cNvGrpSpPr/>
                            <wpg:grpSpPr>
                              <a:xfrm>
                                <a:off x="0" y="0"/>
                                <a:ext cx="324000" cy="151173"/>
                                <a:chOff x="0" y="0"/>
                                <a:chExt cx="1175657" cy="342900"/>
                              </a:xfrm>
                            </wpg:grpSpPr>
                            <wps:wsp>
                              <wps:cNvPr id="76254" name="Straight Connector 76254"/>
                              <wps:cNvCnPr/>
                              <wps:spPr>
                                <a:xfrm>
                                  <a:off x="0" y="0"/>
                                  <a:ext cx="0" cy="34290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6255" name="Straight Connector 76255"/>
                              <wps:cNvCnPr/>
                              <wps:spPr>
                                <a:xfrm>
                                  <a:off x="0" y="0"/>
                                  <a:ext cx="1175657" cy="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6253" o:spid="_x0000_s1026" style="position:absolute;margin-left:11.45pt;margin-top:8.9pt;width:25.5pt;height:11.9pt;z-index:252382208;mso-width-relative:margin;mso-height-relative:margin" coordsize="1175657,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">
                      <v:line id="Straight Connector 76254" o:spid="_x0000_s1027" style="position:absolute;visibility:visible;mso-wrap-style:square" from="0,0" to="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v03McAAADeAAAADwAAAGRycy9kb3ducmV2LnhtbESPQUsDMRSE74L/ITzBW5u11FXWpqWU&#10;FgWFait6fSav2aWbl2UT0/XfG6HgcZiZb5jZYnCtSNSHxrOCm3EBglh707BV8L7fjO5BhIhssPVM&#10;Cn4owGJ+eTHDyvgTv1HaRSsyhEOFCuoYu0rKoGtyGMa+I87ewfcOY5a9labHU4a7Vk6KopQOG84L&#10;NXa0qkkfd99Owfq1SV9OJ/uyL9nq58/D48c2KXV9NSwfQEQa4n/43H4yCu7Kye0U/u7kKyDn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G/TcxwAAAN4AAAAPAAAAAAAA&#10;AAAAAAAAAKECAABkcnMvZG93bnJldi54bWxQSwUGAAAAAAQABAD5AAAAlQMAAAAA&#10;" strokecolor="black [3213]" strokeweight="1pt">
                        <v:shadow on="t" opacity="24903f" mv:blur="40000f" origin=",.5" offset="0,20000emu"/>
                      </v:line>
                      <v:line id="Straight Connector 76255" o:spid="_x0000_s1028" style="position:absolute;visibility:visible;mso-wrap-style:square" from="0,0" to="11756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1dRR8cAAADeAAAADwAAAGRycy9kb3ducmV2LnhtbESP3UoDMRSE7wXfIRyhdzZroausTYtI&#10;SwUL9kf09picZhc3J8smpuvbN4LQy2FmvmFmi8G1IlEfGs8K7sYFCGLtTcNWwfthdfsAIkRkg61n&#10;UvBLARbz66sZVsafeEdpH63IEA4VKqhj7Copg67JYRj7jjh7R987jFn2VpoeTxnuWjkpilI6bDgv&#10;1NjRc036e//jFCy3TfpyOtnNoWSrXz+P64+3pNToZnh6BBFpiJfwf/vFKLgvJ9Mp/N3JV0DOz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V1FHxwAAAN4AAAAPAAAAAAAA&#10;AAAAAAAAAKECAABkcnMvZG93bnJldi54bWxQSwUGAAAAAAQABAD5AAAAlQMAAAAA&#10;" strokecolor="black [3213]" strokeweight="1pt">
                        <v:shadow on="t" opacity="24903f" mv:blur="40000f" origin=",.5" offset="0,20000emu"/>
                      </v:line>
                    </v:group>
                  </w:pict>
                </mc:Fallback>
              </mc:AlternateContent>
            </w:r>
            <w:r w:rsidRPr="002C71D1">
              <w:rPr>
                <w:rFonts w:asciiTheme="majorHAnsi" w:hAnsiTheme="majorHAnsi"/>
                <w:color w:val="008000"/>
                <w:sz w:val="16"/>
                <w:szCs w:val="16"/>
                <w:lang w:val="en-GB"/>
              </w:rPr>
              <w:t xml:space="preserve">           4 </w:t>
            </w:r>
            <w:r w:rsidRPr="002C71D1">
              <w:rPr>
                <w:rFonts w:asciiTheme="majorHAnsi" w:hAnsiTheme="majorHAnsi"/>
                <w:sz w:val="16"/>
                <w:szCs w:val="16"/>
                <w:lang w:val="en-GB"/>
              </w:rPr>
              <w:t xml:space="preserve"> </w:t>
            </w:r>
            <w:r w:rsidRPr="002C71D1">
              <w:rPr>
                <w:rFonts w:asciiTheme="majorHAnsi" w:hAnsiTheme="majorHAnsi"/>
                <w:color w:val="FF00FF"/>
                <w:sz w:val="16"/>
                <w:szCs w:val="16"/>
                <w:lang w:val="en-GB"/>
              </w:rPr>
              <w:t xml:space="preserve">3 </w:t>
            </w:r>
            <w:r w:rsidRPr="002C71D1">
              <w:rPr>
                <w:rFonts w:asciiTheme="majorHAnsi" w:hAnsiTheme="majorHAnsi"/>
                <w:sz w:val="16"/>
                <w:szCs w:val="16"/>
                <w:lang w:val="en-GB"/>
              </w:rPr>
              <w:t>r 5</w:t>
            </w:r>
          </w:p>
          <w:p w14:paraId="13DD1DCC" w14:textId="77777777" w:rsidR="00166E63" w:rsidRPr="002C71D1" w:rsidRDefault="00166E63" w:rsidP="00C91AED">
            <w:pPr>
              <w:rPr>
                <w:rFonts w:asciiTheme="majorHAnsi" w:hAnsiTheme="majorHAnsi"/>
                <w:sz w:val="16"/>
                <w:szCs w:val="16"/>
                <w:lang w:val="en-GB"/>
              </w:rPr>
            </w:pPr>
            <w:r w:rsidRPr="002C71D1">
              <w:rPr>
                <w:rFonts w:asciiTheme="majorHAnsi" w:hAnsiTheme="majorHAnsi"/>
                <w:sz w:val="16"/>
                <w:szCs w:val="16"/>
                <w:lang w:val="en-GB"/>
              </w:rPr>
              <w:t xml:space="preserve">13   5  6 </w:t>
            </w:r>
            <w:r w:rsidRPr="002C71D1">
              <w:rPr>
                <w:rFonts w:asciiTheme="majorHAnsi" w:hAnsiTheme="majorHAnsi"/>
                <w:sz w:val="16"/>
                <w:szCs w:val="16"/>
                <w:vertAlign w:val="superscript"/>
                <w:lang w:val="en-GB"/>
              </w:rPr>
              <w:t>4</w:t>
            </w:r>
            <w:r w:rsidRPr="002C71D1">
              <w:rPr>
                <w:rFonts w:asciiTheme="majorHAnsi" w:hAnsiTheme="majorHAnsi"/>
                <w:sz w:val="16"/>
                <w:szCs w:val="16"/>
                <w:lang w:val="en-GB"/>
              </w:rPr>
              <w:t>4</w:t>
            </w:r>
          </w:p>
          <w:p w14:paraId="24CCE1B2" w14:textId="77777777" w:rsidR="00166E63" w:rsidRPr="002C71D1" w:rsidRDefault="00166E63" w:rsidP="00C91AED">
            <w:pPr>
              <w:rPr>
                <w:rFonts w:asciiTheme="majorHAnsi" w:hAnsiTheme="majorHAnsi" w:cs="Arial"/>
                <w:sz w:val="14"/>
                <w:szCs w:val="14"/>
                <w:lang w:val="en-GB"/>
              </w:rPr>
            </w:pPr>
          </w:p>
          <w:p w14:paraId="62FB212F" w14:textId="77777777" w:rsidR="00166E63" w:rsidRPr="002C71D1" w:rsidRDefault="00166E63" w:rsidP="00C91AED">
            <w:pPr>
              <w:rPr>
                <w:rFonts w:ascii="Calibri" w:hAnsi="Calibri"/>
                <w:b/>
                <w:color w:val="0000FF"/>
                <w:sz w:val="16"/>
                <w:szCs w:val="16"/>
                <w:lang w:val="en-GB"/>
              </w:rPr>
            </w:pPr>
            <w:r w:rsidRPr="002C71D1">
              <w:rPr>
                <w:rFonts w:asciiTheme="majorHAnsi" w:hAnsiTheme="majorHAnsi" w:cs="Arial"/>
                <w:sz w:val="16"/>
                <w:szCs w:val="16"/>
                <w:lang w:val="en-GB"/>
              </w:rPr>
              <w:t xml:space="preserve">564 </w:t>
            </w:r>
            <w:r w:rsidRPr="002C71D1">
              <w:rPr>
                <w:rFonts w:asciiTheme="majorHAnsi" w:hAnsiTheme="majorHAnsi" w:cs="Arial"/>
                <w:sz w:val="16"/>
                <w:szCs w:val="16"/>
                <w:lang w:val="en-GB"/>
              </w:rPr>
              <w:sym w:font="Symbol" w:char="F0B8"/>
            </w:r>
            <w:r w:rsidRPr="002C71D1">
              <w:rPr>
                <w:rFonts w:asciiTheme="majorHAnsi" w:hAnsiTheme="majorHAnsi" w:cs="Arial"/>
                <w:sz w:val="16"/>
                <w:szCs w:val="16"/>
                <w:lang w:val="en-GB"/>
              </w:rPr>
              <w:t xml:space="preserve"> 13</w:t>
            </w:r>
            <w:r w:rsidRPr="002C71D1">
              <w:rPr>
                <w:rFonts w:ascii="Calibri" w:hAnsi="Calibri"/>
                <w:b/>
                <w:color w:val="0000FF"/>
                <w:sz w:val="16"/>
                <w:szCs w:val="16"/>
                <w:lang w:val="en-GB"/>
              </w:rPr>
              <w:t xml:space="preserve"> </w:t>
            </w:r>
            <w:r w:rsidRPr="002C71D1">
              <w:rPr>
                <w:rFonts w:asciiTheme="majorHAnsi" w:hAnsiTheme="majorHAnsi" w:cs="Arial"/>
                <w:sz w:val="16"/>
                <w:szCs w:val="16"/>
                <w:lang w:val="en-GB"/>
              </w:rPr>
              <w:t xml:space="preserve">= 43 r 5 = 43 </w:t>
            </w:r>
            <m:oMath>
              <m:f>
                <m:fPr>
                  <m:ctrlPr>
                    <w:rPr>
                      <w:rFonts w:ascii="Cambria Math" w:hAnsi="Cambria Math" w:cs="Arial"/>
                      <w:i/>
                      <w:sz w:val="16"/>
                      <w:szCs w:val="16"/>
                      <w:lang w:val="en-GB"/>
                    </w:rPr>
                  </m:ctrlPr>
                </m:fPr>
                <m:num>
                  <m:r>
                    <w:rPr>
                      <w:rFonts w:ascii="Cambria Math" w:hAnsi="Cambria Math" w:cs="Arial"/>
                      <w:sz w:val="16"/>
                      <w:szCs w:val="16"/>
                      <w:lang w:val="en-GB"/>
                    </w:rPr>
                    <m:t>5</m:t>
                  </m:r>
                </m:num>
                <m:den>
                  <m:r>
                    <w:rPr>
                      <w:rFonts w:ascii="Cambria Math" w:hAnsi="Cambria Math" w:cs="Arial"/>
                      <w:sz w:val="16"/>
                      <w:szCs w:val="16"/>
                      <w:lang w:val="en-GB"/>
                    </w:rPr>
                    <m:t>13</m:t>
                  </m:r>
                </m:den>
              </m:f>
            </m:oMath>
          </w:p>
          <w:p w14:paraId="5734F8C4" w14:textId="77777777" w:rsidR="00166E63" w:rsidRPr="002C71D1" w:rsidRDefault="00166E63" w:rsidP="00C91AED">
            <w:pPr>
              <w:rPr>
                <w:rFonts w:asciiTheme="majorHAnsi" w:hAnsiTheme="majorHAnsi"/>
                <w:sz w:val="16"/>
                <w:szCs w:val="16"/>
                <w:lang w:val="en-GB"/>
              </w:rPr>
            </w:pPr>
          </w:p>
          <w:p w14:paraId="2638583D" w14:textId="77777777" w:rsidR="00166E63" w:rsidRPr="002C71D1" w:rsidRDefault="00166E63" w:rsidP="00C91AED">
            <w:pPr>
              <w:rPr>
                <w:rFonts w:asciiTheme="majorHAnsi" w:hAnsiTheme="majorHAnsi"/>
                <w:sz w:val="16"/>
                <w:szCs w:val="16"/>
                <w:lang w:val="en-GB"/>
              </w:rPr>
            </w:pPr>
            <w:r w:rsidRPr="002C71D1">
              <w:rPr>
                <w:rFonts w:asciiTheme="majorHAnsi" w:hAnsiTheme="majorHAnsi"/>
                <w:sz w:val="16"/>
                <w:szCs w:val="16"/>
                <w:lang w:val="en-GB"/>
              </w:rPr>
              <w:t xml:space="preserve">Divide numbers  up to 4 digits by a two-digit whole number using the formal written method of long division, and interpret remainders as whole number remainders, fractions, or by rounding, as appropriate for the context     </w:t>
            </w:r>
          </w:p>
          <w:p w14:paraId="5A9DD840" w14:textId="77777777" w:rsidR="00166E63" w:rsidRPr="002C71D1" w:rsidRDefault="00166E63" w:rsidP="00C91AED">
            <w:pPr>
              <w:rPr>
                <w:rFonts w:asciiTheme="majorHAnsi" w:hAnsiTheme="majorHAnsi" w:cs="Arial"/>
                <w:sz w:val="16"/>
                <w:szCs w:val="16"/>
                <w:lang w:val="en-GB"/>
              </w:rPr>
            </w:pPr>
            <w:r w:rsidRPr="002C71D1">
              <w:rPr>
                <w:rFonts w:asciiTheme="majorHAnsi" w:hAnsiTheme="majorHAnsi" w:cs="Arial"/>
                <w:sz w:val="16"/>
                <w:szCs w:val="16"/>
                <w:lang w:val="en-GB"/>
              </w:rPr>
              <w:t xml:space="preserve">564 </w:t>
            </w:r>
            <w:r w:rsidRPr="002C71D1">
              <w:rPr>
                <w:rFonts w:asciiTheme="majorHAnsi" w:hAnsiTheme="majorHAnsi" w:cs="Arial"/>
                <w:sz w:val="16"/>
                <w:szCs w:val="16"/>
                <w:lang w:val="en-GB"/>
              </w:rPr>
              <w:sym w:font="Symbol" w:char="F0B8"/>
            </w:r>
            <w:r w:rsidRPr="002C71D1">
              <w:rPr>
                <w:rFonts w:asciiTheme="majorHAnsi" w:hAnsiTheme="majorHAnsi" w:cs="Arial"/>
                <w:sz w:val="16"/>
                <w:szCs w:val="16"/>
                <w:lang w:val="en-GB"/>
              </w:rPr>
              <w:t xml:space="preserve"> 13</w:t>
            </w:r>
            <w:r w:rsidRPr="002C71D1">
              <w:rPr>
                <w:noProof/>
                <w:lang w:val="en-GB" w:eastAsia="en-GB"/>
              </w:rPr>
              <mc:AlternateContent>
                <mc:Choice Requires="wpg">
                  <w:drawing>
                    <wp:anchor distT="0" distB="0" distL="114300" distR="114300" simplePos="0" relativeHeight="252384256" behindDoc="0" locked="0" layoutInCell="1" allowOverlap="1" wp14:anchorId="0D498804" wp14:editId="58F3A93D">
                      <wp:simplePos x="0" y="0"/>
                      <wp:positionH relativeFrom="column">
                        <wp:posOffset>472440</wp:posOffset>
                      </wp:positionH>
                      <wp:positionV relativeFrom="paragraph">
                        <wp:posOffset>116205</wp:posOffset>
                      </wp:positionV>
                      <wp:extent cx="539750" cy="151130"/>
                      <wp:effectExtent l="50800" t="25400" r="69850" b="77470"/>
                      <wp:wrapNone/>
                      <wp:docPr id="76282" name="Group 76282"/>
                      <wp:cNvGraphicFramePr/>
                      <a:graphic xmlns:a="http://schemas.openxmlformats.org/drawingml/2006/main">
                        <a:graphicData uri="http://schemas.microsoft.com/office/word/2010/wordprocessingGroup">
                          <wpg:wgp>
                            <wpg:cNvGrpSpPr/>
                            <wpg:grpSpPr>
                              <a:xfrm>
                                <a:off x="0" y="0"/>
                                <a:ext cx="539750" cy="151130"/>
                                <a:chOff x="0" y="0"/>
                                <a:chExt cx="1960336" cy="342900"/>
                              </a:xfrm>
                            </wpg:grpSpPr>
                            <wps:wsp>
                              <wps:cNvPr id="76283" name="Straight Connector 76258"/>
                              <wps:cNvCnPr/>
                              <wps:spPr>
                                <a:xfrm>
                                  <a:off x="0" y="0"/>
                                  <a:ext cx="0" cy="34290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6284" name="Straight Connector 76259"/>
                              <wps:cNvCnPr/>
                              <wps:spPr>
                                <a:xfrm>
                                  <a:off x="0" y="0"/>
                                  <a:ext cx="1960336" cy="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6257" o:spid="_x0000_s1026" style="position:absolute;margin-left:37.2pt;margin-top:9.15pt;width:42.5pt;height:11.9pt;z-index:252384256;mso-width-relative:margin;mso-height-relative:margin" coordsize="1960336,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">
                      <v:line id="Straight Connector 76258" o:spid="_x0000_s1027" style="position:absolute;visibility:visible;mso-wrap-style:square" from="0,0" to="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Vb+2cQAAADeAAAADwAAAGRycy9kb3ducmV2LnhtbERPTUsDMRC9C/6HMII3m7XgKtumpYii&#10;0IK1Le11mkyzi5vJsonp9t83B8Hj431P54NrRaI+NJ4VPI4KEMTam4atgt32/eEFRIjIBlvPpOBC&#10;Aeaz25spVsaf+ZvSJlqRQzhUqKCOsaukDLomh2HkO+LMnXzvMGbYW2l6POdw18pxUZTSYcO5ocaO&#10;XmvSP5tfp+Bt3aSj08mutiVbvTycPvZfSan7u2ExARFpiP/iP/enUfBcjp/y3nwnXwE5u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Vv7ZxAAAAN4AAAAPAAAAAAAAAAAA&#10;AAAAAKECAABkcnMvZG93bnJldi54bWxQSwUGAAAAAAQABAD5AAAAkgMAAAAA&#10;" strokecolor="black [3213]" strokeweight="1pt">
                        <v:shadow on="t" opacity="24903f" mv:blur="40000f" origin=",.5" offset="0,20000emu"/>
                      </v:line>
                      <v:line id="Straight Connector 76259" o:spid="_x0000_s1028" style="position:absolute;visibility:visible;mso-wrap-style:square" from="0,0" to="1960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hpbQscAAADeAAAADwAAAGRycy9kb3ducmV2LnhtbESP3UoDMRSE7wXfIRzBO5u14NauTYuI&#10;olCh9od6e0xOs4ubk2UT0+3bm4Lg5TAz3zCzxeBakagPjWcFt6MCBLH2pmGrYLd9ubkHESKywdYz&#10;KThRgMX88mKGlfFHXlPaRCsyhEOFCuoYu0rKoGtyGEa+I87ewfcOY5a9labHY4a7Vo6LopQOG84L&#10;NXb0VJP+3vw4Bc8fTfpyOtn3bclWLz8Pr/tVUur6anh8ABFpiP/hv/abUTApx3dTON/JV0DO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mGltCxwAAAN4AAAAPAAAAAAAA&#10;AAAAAAAAAKECAABkcnMvZG93bnJldi54bWxQSwUGAAAAAAQABAD5AAAAlQMAAAAA&#10;" strokecolor="black [3213]" strokeweight="1pt">
                        <v:shadow on="t" opacity="24903f" mv:blur="40000f" origin=",.5" offset="0,20000emu"/>
                      </v:line>
                    </v:group>
                  </w:pict>
                </mc:Fallback>
              </mc:AlternateContent>
            </w:r>
            <w:r w:rsidRPr="002C71D1">
              <w:rPr>
                <w:rFonts w:asciiTheme="majorHAnsi" w:hAnsiTheme="majorHAnsi" w:cs="Arial"/>
                <w:color w:val="008000"/>
                <w:sz w:val="16"/>
                <w:szCs w:val="16"/>
                <w:lang w:val="en-GB"/>
              </w:rPr>
              <w:t xml:space="preserve">           </w:t>
            </w:r>
            <w:proofErr w:type="gramStart"/>
            <w:r w:rsidRPr="002C71D1">
              <w:rPr>
                <w:rFonts w:asciiTheme="majorHAnsi" w:hAnsiTheme="majorHAnsi" w:cs="Arial"/>
                <w:color w:val="008000"/>
                <w:sz w:val="16"/>
                <w:szCs w:val="16"/>
                <w:lang w:val="en-GB"/>
              </w:rPr>
              <w:t>4</w:t>
            </w:r>
            <w:r w:rsidRPr="002C71D1">
              <w:rPr>
                <w:rFonts w:asciiTheme="majorHAnsi" w:hAnsiTheme="majorHAnsi" w:cs="Arial"/>
                <w:sz w:val="16"/>
                <w:szCs w:val="16"/>
                <w:lang w:val="en-GB"/>
              </w:rPr>
              <w:t xml:space="preserve">  </w:t>
            </w:r>
            <w:r w:rsidRPr="002C71D1">
              <w:rPr>
                <w:rFonts w:asciiTheme="majorHAnsi" w:hAnsiTheme="majorHAnsi" w:cs="Arial"/>
                <w:color w:val="FF00FF"/>
                <w:sz w:val="16"/>
                <w:szCs w:val="16"/>
                <w:lang w:val="en-GB"/>
              </w:rPr>
              <w:t>3</w:t>
            </w:r>
            <w:proofErr w:type="gramEnd"/>
            <w:r w:rsidRPr="002C71D1">
              <w:rPr>
                <w:rFonts w:asciiTheme="majorHAnsi" w:hAnsiTheme="majorHAnsi" w:cs="Arial"/>
                <w:color w:val="FF00FF"/>
                <w:sz w:val="16"/>
                <w:szCs w:val="16"/>
                <w:lang w:val="en-GB"/>
              </w:rPr>
              <w:t xml:space="preserve"> </w:t>
            </w:r>
            <w:r w:rsidRPr="002C71D1">
              <w:rPr>
                <w:rFonts w:asciiTheme="majorHAnsi" w:hAnsiTheme="majorHAnsi" w:cs="Arial"/>
                <w:sz w:val="16"/>
                <w:szCs w:val="16"/>
                <w:lang w:val="en-GB"/>
              </w:rPr>
              <w:t xml:space="preserve">. </w:t>
            </w:r>
            <w:r w:rsidRPr="002C71D1">
              <w:rPr>
                <w:rFonts w:asciiTheme="majorHAnsi" w:hAnsiTheme="majorHAnsi" w:cs="Arial"/>
                <w:color w:val="0000FF"/>
                <w:sz w:val="16"/>
                <w:szCs w:val="16"/>
                <w:lang w:val="en-GB"/>
              </w:rPr>
              <w:t xml:space="preserve">3  </w:t>
            </w:r>
            <w:r w:rsidRPr="002C71D1">
              <w:rPr>
                <w:rFonts w:asciiTheme="majorHAnsi" w:hAnsiTheme="majorHAnsi" w:cs="Arial"/>
                <w:color w:val="FF0000"/>
                <w:sz w:val="16"/>
                <w:szCs w:val="16"/>
                <w:lang w:val="en-GB"/>
              </w:rPr>
              <w:t xml:space="preserve">8 </w:t>
            </w:r>
            <w:r w:rsidRPr="002C71D1">
              <w:rPr>
                <w:rFonts w:asciiTheme="majorHAnsi" w:hAnsiTheme="majorHAnsi" w:cs="Arial"/>
                <w:sz w:val="16"/>
                <w:szCs w:val="16"/>
                <w:lang w:val="en-GB"/>
              </w:rPr>
              <w:t>…</w:t>
            </w:r>
          </w:p>
          <w:p w14:paraId="747E0303" w14:textId="77777777" w:rsidR="00166E63" w:rsidRPr="002C71D1" w:rsidRDefault="00166E63" w:rsidP="00C91AED">
            <w:pPr>
              <w:jc w:val="center"/>
              <w:rPr>
                <w:rFonts w:asciiTheme="majorHAnsi" w:hAnsiTheme="majorHAnsi" w:cs="Arial"/>
                <w:sz w:val="16"/>
                <w:szCs w:val="16"/>
                <w:lang w:val="en-GB"/>
              </w:rPr>
            </w:pPr>
            <w:r w:rsidRPr="002C71D1">
              <w:rPr>
                <w:noProof/>
                <w:lang w:val="en-GB" w:eastAsia="en-GB"/>
              </w:rPr>
              <mc:AlternateContent>
                <mc:Choice Requires="wps">
                  <w:drawing>
                    <wp:anchor distT="0" distB="0" distL="114300" distR="114300" simplePos="0" relativeHeight="252387328" behindDoc="0" locked="0" layoutInCell="1" allowOverlap="1" wp14:anchorId="16B0744F" wp14:editId="0A6ACACD">
                      <wp:simplePos x="0" y="0"/>
                      <wp:positionH relativeFrom="column">
                        <wp:posOffset>732790</wp:posOffset>
                      </wp:positionH>
                      <wp:positionV relativeFrom="paragraph">
                        <wp:posOffset>113030</wp:posOffset>
                      </wp:positionV>
                      <wp:extent cx="0" cy="143510"/>
                      <wp:effectExtent l="101600" t="25400" r="101600" b="110490"/>
                      <wp:wrapNone/>
                      <wp:docPr id="75818" name="Straight Arrow Connector 75818"/>
                      <wp:cNvGraphicFramePr/>
                      <a:graphic xmlns:a="http://schemas.openxmlformats.org/drawingml/2006/main">
                        <a:graphicData uri="http://schemas.microsoft.com/office/word/2010/wordprocessingShape">
                          <wps:wsp>
                            <wps:cNvCnPr/>
                            <wps:spPr>
                              <a:xfrm>
                                <a:off x="0" y="0"/>
                                <a:ext cx="0" cy="143510"/>
                              </a:xfrm>
                              <a:prstGeom prst="straightConnector1">
                                <a:avLst/>
                              </a:prstGeom>
                              <a:ln w="9525" cmpd="sng">
                                <a:solidFill>
                                  <a:srgbClr val="00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75818" o:spid="_x0000_s1026" type="#_x0000_t32" style="position:absolute;margin-left:57.7pt;margin-top:8.9pt;width:0;height:11.3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">
                      <v:stroke endarrow="block"/>
                      <v:shadow on="t" opacity="24903f" mv:blur="40000f" origin=",.5" offset="0,20000emu"/>
                    </v:shape>
                  </w:pict>
                </mc:Fallback>
              </mc:AlternateContent>
            </w:r>
            <w:r w:rsidRPr="002C71D1">
              <w:rPr>
                <w:noProof/>
                <w:lang w:val="en-GB" w:eastAsia="en-GB"/>
              </w:rPr>
              <mc:AlternateContent>
                <mc:Choice Requires="wps">
                  <w:drawing>
                    <wp:anchor distT="0" distB="0" distL="114300" distR="114300" simplePos="0" relativeHeight="252386304" behindDoc="0" locked="0" layoutInCell="1" allowOverlap="1" wp14:anchorId="3DF2D49E" wp14:editId="27D38971">
                      <wp:simplePos x="0" y="0"/>
                      <wp:positionH relativeFrom="column">
                        <wp:posOffset>872490</wp:posOffset>
                      </wp:positionH>
                      <wp:positionV relativeFrom="paragraph">
                        <wp:posOffset>115570</wp:posOffset>
                      </wp:positionV>
                      <wp:extent cx="0" cy="359410"/>
                      <wp:effectExtent l="76200" t="25400" r="101600" b="97790"/>
                      <wp:wrapNone/>
                      <wp:docPr id="75819" name="Straight Arrow Connector 75819"/>
                      <wp:cNvGraphicFramePr/>
                      <a:graphic xmlns:a="http://schemas.openxmlformats.org/drawingml/2006/main">
                        <a:graphicData uri="http://schemas.microsoft.com/office/word/2010/wordprocessingShape">
                          <wps:wsp>
                            <wps:cNvCnPr/>
                            <wps:spPr>
                              <a:xfrm>
                                <a:off x="0" y="0"/>
                                <a:ext cx="0" cy="359410"/>
                              </a:xfrm>
                              <a:prstGeom prst="straightConnector1">
                                <a:avLst/>
                              </a:prstGeom>
                              <a:ln w="9525" cmpd="sng">
                                <a:solidFill>
                                  <a:srgbClr val="00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75819" o:spid="_x0000_s1026" type="#_x0000_t32" style="position:absolute;margin-left:68.7pt;margin-top:9.1pt;width:0;height:28.3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">
                      <v:stroke endarrow="block"/>
                      <v:shadow on="t" opacity="24903f" mv:blur="40000f" origin=",.5" offset="0,20000emu"/>
                    </v:shape>
                  </w:pict>
                </mc:Fallback>
              </mc:AlternateContent>
            </w:r>
            <w:r w:rsidRPr="002C71D1">
              <w:rPr>
                <w:rFonts w:asciiTheme="majorHAnsi" w:hAnsiTheme="majorHAnsi" w:cs="Arial"/>
                <w:sz w:val="16"/>
                <w:szCs w:val="16"/>
                <w:lang w:val="en-GB"/>
              </w:rPr>
              <w:t xml:space="preserve">13    </w:t>
            </w:r>
            <w:proofErr w:type="gramStart"/>
            <w:r w:rsidRPr="002C71D1">
              <w:rPr>
                <w:rFonts w:asciiTheme="majorHAnsi" w:hAnsiTheme="majorHAnsi" w:cs="Arial"/>
                <w:sz w:val="16"/>
                <w:szCs w:val="16"/>
                <w:lang w:val="en-GB"/>
              </w:rPr>
              <w:t>5  6</w:t>
            </w:r>
            <w:proofErr w:type="gramEnd"/>
            <w:r w:rsidRPr="002C71D1">
              <w:rPr>
                <w:rFonts w:asciiTheme="majorHAnsi" w:hAnsiTheme="majorHAnsi" w:cs="Arial"/>
                <w:sz w:val="16"/>
                <w:szCs w:val="16"/>
                <w:lang w:val="en-GB"/>
              </w:rPr>
              <w:t xml:space="preserve"> </w:t>
            </w:r>
            <w:r w:rsidRPr="002C71D1">
              <w:rPr>
                <w:rFonts w:asciiTheme="majorHAnsi" w:hAnsiTheme="majorHAnsi" w:cs="Arial"/>
                <w:sz w:val="16"/>
                <w:szCs w:val="16"/>
                <w:vertAlign w:val="superscript"/>
                <w:lang w:val="en-GB"/>
              </w:rPr>
              <w:t xml:space="preserve"> </w:t>
            </w:r>
            <w:r w:rsidRPr="002C71D1">
              <w:rPr>
                <w:rFonts w:asciiTheme="majorHAnsi" w:hAnsiTheme="majorHAnsi" w:cs="Arial"/>
                <w:sz w:val="16"/>
                <w:szCs w:val="16"/>
                <w:lang w:val="en-GB"/>
              </w:rPr>
              <w:t>4 .  0  0 …</w:t>
            </w:r>
          </w:p>
          <w:p w14:paraId="21467C48" w14:textId="77777777" w:rsidR="00166E63" w:rsidRPr="002C71D1" w:rsidRDefault="00166E63" w:rsidP="00C91AED">
            <w:pPr>
              <w:rPr>
                <w:rFonts w:ascii="Arial" w:hAnsi="Arial" w:cs="Arial"/>
                <w:i/>
                <w:color w:val="008000"/>
                <w:sz w:val="16"/>
                <w:szCs w:val="16"/>
                <w:u w:val="single"/>
                <w:lang w:val="en-GB"/>
              </w:rPr>
            </w:pPr>
            <w:r w:rsidRPr="002C71D1">
              <w:rPr>
                <w:noProof/>
                <w:lang w:val="en-GB" w:eastAsia="en-GB"/>
              </w:rPr>
              <mc:AlternateContent>
                <mc:Choice Requires="wps">
                  <w:drawing>
                    <wp:anchor distT="0" distB="0" distL="114300" distR="114300" simplePos="0" relativeHeight="252385280" behindDoc="0" locked="0" layoutInCell="1" allowOverlap="1" wp14:anchorId="794C77EF" wp14:editId="05A1FB65">
                      <wp:simplePos x="0" y="0"/>
                      <wp:positionH relativeFrom="column">
                        <wp:posOffset>971550</wp:posOffset>
                      </wp:positionH>
                      <wp:positionV relativeFrom="paragraph">
                        <wp:posOffset>3810</wp:posOffset>
                      </wp:positionV>
                      <wp:extent cx="0" cy="539750"/>
                      <wp:effectExtent l="76200" t="25400" r="101600" b="95250"/>
                      <wp:wrapNone/>
                      <wp:docPr id="75820" name="Straight Arrow Connector 75820"/>
                      <wp:cNvGraphicFramePr/>
                      <a:graphic xmlns:a="http://schemas.openxmlformats.org/drawingml/2006/main">
                        <a:graphicData uri="http://schemas.microsoft.com/office/word/2010/wordprocessingShape">
                          <wps:wsp>
                            <wps:cNvCnPr/>
                            <wps:spPr>
                              <a:xfrm>
                                <a:off x="0" y="0"/>
                                <a:ext cx="0" cy="539750"/>
                              </a:xfrm>
                              <a:prstGeom prst="straightConnector1">
                                <a:avLst/>
                              </a:prstGeom>
                              <a:ln w="9525" cmpd="sng">
                                <a:solidFill>
                                  <a:srgbClr val="00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75820" o:spid="_x0000_s1026" type="#_x0000_t32" style="position:absolute;margin-left:76.5pt;margin-top:.3pt;width:0;height:42.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">
                      <v:stroke endarrow="block"/>
                      <v:shadow on="t" opacity="24903f" mv:blur="40000f" origin=",.5" offset="0,20000emu"/>
                    </v:shape>
                  </w:pict>
                </mc:Fallback>
              </mc:AlternateContent>
            </w:r>
            <w:r w:rsidRPr="002C71D1">
              <w:rPr>
                <w:rFonts w:asciiTheme="majorHAnsi" w:hAnsiTheme="majorHAnsi" w:cs="Arial"/>
                <w:color w:val="008000"/>
                <w:sz w:val="16"/>
                <w:szCs w:val="16"/>
                <w:u w:val="single"/>
                <w:lang w:val="en-GB"/>
              </w:rPr>
              <w:t xml:space="preserve">                       5  2</w:t>
            </w:r>
          </w:p>
          <w:p w14:paraId="281AA91B" w14:textId="77777777" w:rsidR="00166E63" w:rsidRPr="002C71D1" w:rsidRDefault="00166E63" w:rsidP="00C91AED">
            <w:pPr>
              <w:jc w:val="both"/>
              <w:rPr>
                <w:rFonts w:ascii="Calibri" w:hAnsi="Calibri"/>
                <w:b/>
                <w:color w:val="0000FF"/>
                <w:sz w:val="16"/>
                <w:szCs w:val="16"/>
                <w:lang w:val="en-GB"/>
              </w:rPr>
            </w:pPr>
            <w:r w:rsidRPr="002C71D1">
              <w:rPr>
                <w:rFonts w:asciiTheme="majorHAnsi" w:hAnsiTheme="majorHAnsi" w:cs="Arial"/>
                <w:sz w:val="16"/>
                <w:szCs w:val="16"/>
                <w:lang w:val="en-GB"/>
              </w:rPr>
              <w:t xml:space="preserve">                           4  4</w:t>
            </w:r>
          </w:p>
          <w:p w14:paraId="21D62735" w14:textId="77777777" w:rsidR="00166E63" w:rsidRPr="002C71D1" w:rsidRDefault="00166E63" w:rsidP="00C91AED">
            <w:pPr>
              <w:rPr>
                <w:rFonts w:ascii="Calibri" w:hAnsi="Calibri"/>
                <w:b/>
                <w:color w:val="0000FF"/>
                <w:sz w:val="16"/>
                <w:szCs w:val="16"/>
                <w:u w:val="single"/>
                <w:lang w:val="en-GB"/>
              </w:rPr>
            </w:pPr>
            <w:r w:rsidRPr="002C71D1">
              <w:rPr>
                <w:rFonts w:asciiTheme="majorHAnsi" w:hAnsiTheme="majorHAnsi" w:cs="Arial"/>
                <w:sz w:val="16"/>
                <w:szCs w:val="16"/>
                <w:lang w:val="en-GB"/>
              </w:rPr>
              <w:t xml:space="preserve">                        -  </w:t>
            </w:r>
            <w:r w:rsidRPr="002C71D1">
              <w:rPr>
                <w:rFonts w:asciiTheme="majorHAnsi" w:hAnsiTheme="majorHAnsi" w:cs="Arial"/>
                <w:color w:val="FF00FF"/>
                <w:sz w:val="16"/>
                <w:szCs w:val="16"/>
                <w:u w:val="single"/>
                <w:lang w:val="en-GB"/>
              </w:rPr>
              <w:t>3  9</w:t>
            </w:r>
          </w:p>
          <w:p w14:paraId="2FAAF126" w14:textId="77777777" w:rsidR="00166E63" w:rsidRPr="002C71D1" w:rsidRDefault="00166E63" w:rsidP="00C91AED">
            <w:pPr>
              <w:rPr>
                <w:rFonts w:asciiTheme="majorHAnsi" w:hAnsiTheme="majorHAnsi" w:cs="Arial"/>
                <w:sz w:val="16"/>
                <w:szCs w:val="16"/>
                <w:lang w:val="en-GB"/>
              </w:rPr>
            </w:pPr>
            <w:r w:rsidRPr="002C71D1">
              <w:rPr>
                <w:rFonts w:asciiTheme="majorHAnsi" w:hAnsiTheme="majorHAnsi" w:cs="Arial"/>
                <w:sz w:val="16"/>
                <w:szCs w:val="16"/>
                <w:lang w:val="en-GB"/>
              </w:rPr>
              <w:t xml:space="preserve">                                5   0</w:t>
            </w:r>
          </w:p>
          <w:p w14:paraId="4BF210ED" w14:textId="77777777" w:rsidR="00166E63" w:rsidRPr="002C71D1" w:rsidRDefault="00166E63" w:rsidP="00C91AED">
            <w:pPr>
              <w:jc w:val="center"/>
              <w:rPr>
                <w:rFonts w:ascii="Calibri" w:hAnsi="Calibri"/>
                <w:b/>
                <w:color w:val="0000FF"/>
                <w:sz w:val="16"/>
                <w:szCs w:val="16"/>
                <w:lang w:val="en-GB"/>
              </w:rPr>
            </w:pPr>
            <w:r w:rsidRPr="002C71D1">
              <w:rPr>
                <w:rFonts w:asciiTheme="majorHAnsi" w:hAnsiTheme="majorHAnsi" w:cs="Arial"/>
                <w:sz w:val="16"/>
                <w:szCs w:val="16"/>
                <w:lang w:val="en-GB"/>
              </w:rPr>
              <w:t xml:space="preserve">      -   </w:t>
            </w:r>
            <w:r w:rsidRPr="002C71D1">
              <w:rPr>
                <w:rFonts w:asciiTheme="majorHAnsi" w:hAnsiTheme="majorHAnsi" w:cs="Arial"/>
                <w:color w:val="0000FF"/>
                <w:sz w:val="16"/>
                <w:szCs w:val="16"/>
                <w:u w:val="single"/>
                <w:lang w:val="en-GB"/>
              </w:rPr>
              <w:t>3   9</w:t>
            </w:r>
          </w:p>
          <w:p w14:paraId="208030F0" w14:textId="77777777" w:rsidR="00166E63" w:rsidRPr="002C71D1" w:rsidRDefault="00166E63" w:rsidP="00C91AED">
            <w:pPr>
              <w:jc w:val="center"/>
              <w:rPr>
                <w:rFonts w:ascii="Arial" w:hAnsi="Arial" w:cs="Arial"/>
                <w:i/>
                <w:sz w:val="16"/>
                <w:szCs w:val="16"/>
                <w:lang w:val="en-GB"/>
              </w:rPr>
            </w:pPr>
            <w:r w:rsidRPr="002C71D1">
              <w:rPr>
                <w:rFonts w:asciiTheme="majorHAnsi" w:hAnsiTheme="majorHAnsi" w:cs="Arial"/>
                <w:sz w:val="16"/>
                <w:szCs w:val="16"/>
                <w:lang w:val="en-GB"/>
              </w:rPr>
              <w:t xml:space="preserve">               1   1   0</w:t>
            </w:r>
          </w:p>
          <w:p w14:paraId="70E21CAF" w14:textId="77777777" w:rsidR="00166E63" w:rsidRPr="002C71D1" w:rsidRDefault="00166E63" w:rsidP="00C91AED">
            <w:pPr>
              <w:jc w:val="center"/>
              <w:rPr>
                <w:color w:val="FF0000"/>
                <w:sz w:val="16"/>
                <w:szCs w:val="16"/>
                <w:u w:val="single"/>
                <w:lang w:val="en-GB"/>
              </w:rPr>
            </w:pPr>
            <w:r w:rsidRPr="002C71D1">
              <w:rPr>
                <w:rFonts w:asciiTheme="majorHAnsi" w:hAnsiTheme="majorHAnsi" w:cs="Arial"/>
                <w:sz w:val="16"/>
                <w:szCs w:val="16"/>
                <w:lang w:val="en-GB"/>
              </w:rPr>
              <w:t xml:space="preserve">           - </w:t>
            </w:r>
            <w:r w:rsidRPr="002C71D1">
              <w:rPr>
                <w:rFonts w:ascii="Calibri" w:hAnsi="Calibri"/>
                <w:b/>
                <w:color w:val="0000FF"/>
                <w:sz w:val="16"/>
                <w:szCs w:val="16"/>
                <w:lang w:val="en-GB"/>
              </w:rPr>
              <w:t xml:space="preserve">  </w:t>
            </w:r>
            <w:r w:rsidRPr="002C71D1">
              <w:rPr>
                <w:rFonts w:asciiTheme="majorHAnsi" w:hAnsiTheme="majorHAnsi" w:cs="Arial"/>
                <w:color w:val="FF0000"/>
                <w:sz w:val="16"/>
                <w:szCs w:val="16"/>
                <w:u w:val="single"/>
                <w:lang w:val="en-GB"/>
              </w:rPr>
              <w:t>1   0   4</w:t>
            </w:r>
          </w:p>
          <w:p w14:paraId="2D7359F0" w14:textId="77777777" w:rsidR="00166E63" w:rsidRPr="002C71D1" w:rsidRDefault="00166E63" w:rsidP="00C91AED">
            <w:pPr>
              <w:jc w:val="center"/>
              <w:rPr>
                <w:sz w:val="16"/>
                <w:szCs w:val="16"/>
                <w:lang w:val="en-GB"/>
              </w:rPr>
            </w:pPr>
            <w:r w:rsidRPr="002C71D1">
              <w:rPr>
                <w:rFonts w:asciiTheme="majorHAnsi" w:hAnsiTheme="majorHAnsi" w:cs="Arial"/>
                <w:sz w:val="16"/>
                <w:szCs w:val="16"/>
                <w:lang w:val="en-GB"/>
              </w:rPr>
              <w:t xml:space="preserve">                          6</w:t>
            </w:r>
          </w:p>
          <w:p w14:paraId="3D4E2979" w14:textId="77777777" w:rsidR="00166E63" w:rsidRPr="002C71D1" w:rsidRDefault="00166E63" w:rsidP="00C91AED">
            <w:pPr>
              <w:jc w:val="center"/>
              <w:rPr>
                <w:rFonts w:asciiTheme="majorHAnsi" w:hAnsiTheme="majorHAnsi"/>
                <w:b/>
                <w:sz w:val="16"/>
                <w:szCs w:val="16"/>
                <w:lang w:val="en-GB"/>
              </w:rPr>
            </w:pPr>
            <w:r w:rsidRPr="002C71D1">
              <w:rPr>
                <w:rFonts w:asciiTheme="majorHAnsi" w:hAnsiTheme="majorHAnsi" w:cs="Arial"/>
                <w:sz w:val="16"/>
                <w:szCs w:val="16"/>
                <w:lang w:val="en-GB"/>
              </w:rPr>
              <w:t xml:space="preserve">= 43 r 5 = 43 </w:t>
            </w:r>
            <m:oMath>
              <m:f>
                <m:fPr>
                  <m:ctrlPr>
                    <w:rPr>
                      <w:rFonts w:ascii="Cambria Math" w:hAnsi="Cambria Math" w:cs="Arial"/>
                      <w:i/>
                      <w:sz w:val="16"/>
                      <w:szCs w:val="16"/>
                      <w:lang w:val="en-GB"/>
                    </w:rPr>
                  </m:ctrlPr>
                </m:fPr>
                <m:num>
                  <m:r>
                    <w:rPr>
                      <w:rFonts w:ascii="Cambria Math" w:hAnsi="Cambria Math" w:cs="Arial"/>
                      <w:sz w:val="16"/>
                      <w:szCs w:val="16"/>
                      <w:lang w:val="en-GB"/>
                    </w:rPr>
                    <m:t>5</m:t>
                  </m:r>
                </m:num>
                <m:den>
                  <m:r>
                    <w:rPr>
                      <w:rFonts w:ascii="Cambria Math" w:hAnsi="Cambria Math" w:cs="Arial"/>
                      <w:sz w:val="16"/>
                      <w:szCs w:val="16"/>
                      <w:lang w:val="en-GB"/>
                    </w:rPr>
                    <m:t>13</m:t>
                  </m:r>
                </m:den>
              </m:f>
            </m:oMath>
            <w:r w:rsidRPr="002C71D1">
              <w:rPr>
                <w:rFonts w:asciiTheme="majorHAnsi" w:hAnsiTheme="majorHAnsi" w:cs="Arial"/>
                <w:sz w:val="16"/>
                <w:szCs w:val="16"/>
                <w:lang w:val="en-GB"/>
              </w:rPr>
              <w:t xml:space="preserve">  = 43.4 (to 1dp)</w:t>
            </w:r>
          </w:p>
        </w:tc>
      </w:tr>
      <w:tr w:rsidR="00166E63" w:rsidRPr="002C71D1" w14:paraId="5CE0A3E6" w14:textId="77777777" w:rsidTr="00C91AED">
        <w:trPr>
          <w:trHeight w:val="2254"/>
        </w:trPr>
        <w:tc>
          <w:tcPr>
            <w:tcW w:w="1424" w:type="dxa"/>
            <w:vAlign w:val="center"/>
          </w:tcPr>
          <w:p w14:paraId="7D239A56" w14:textId="77777777" w:rsidR="00166E63" w:rsidRPr="002C71D1" w:rsidRDefault="00166E63" w:rsidP="00C91AED">
            <w:pPr>
              <w:jc w:val="center"/>
              <w:rPr>
                <w:rFonts w:asciiTheme="majorHAnsi" w:hAnsiTheme="majorHAnsi"/>
                <w:b/>
                <w:sz w:val="20"/>
                <w:szCs w:val="20"/>
                <w:lang w:val="en-GB"/>
              </w:rPr>
            </w:pPr>
            <w:r w:rsidRPr="002C71D1">
              <w:rPr>
                <w:rFonts w:asciiTheme="majorHAnsi" w:hAnsiTheme="majorHAnsi"/>
                <w:b/>
                <w:sz w:val="20"/>
                <w:szCs w:val="20"/>
                <w:lang w:val="en-GB"/>
              </w:rPr>
              <w:t>Developing conceptual understanding</w:t>
            </w:r>
          </w:p>
          <w:p w14:paraId="59E4DB23" w14:textId="77777777" w:rsidR="00166E63" w:rsidRPr="002C71D1" w:rsidRDefault="00166E63" w:rsidP="00C91AED">
            <w:pPr>
              <w:jc w:val="center"/>
              <w:rPr>
                <w:rFonts w:asciiTheme="majorHAnsi" w:hAnsiTheme="majorHAnsi"/>
                <w:b/>
                <w:sz w:val="20"/>
                <w:szCs w:val="20"/>
                <w:lang w:val="en-GB"/>
              </w:rPr>
            </w:pPr>
          </w:p>
        </w:tc>
        <w:tc>
          <w:tcPr>
            <w:tcW w:w="2512" w:type="dxa"/>
          </w:tcPr>
          <w:p w14:paraId="3BB7BE55" w14:textId="77777777" w:rsidR="00166E63" w:rsidRPr="002C71D1" w:rsidRDefault="00166E63" w:rsidP="00C91AED">
            <w:pPr>
              <w:rPr>
                <w:rFonts w:ascii="Arial" w:eastAsia="MS Gothic" w:hAnsi="Arial" w:cs="Arial"/>
                <w:color w:val="000000"/>
                <w:sz w:val="12"/>
                <w:lang w:val="en-GB"/>
              </w:rPr>
            </w:pPr>
            <w:r w:rsidRPr="002C71D1">
              <w:rPr>
                <w:noProof/>
                <w:lang w:val="en-GB" w:eastAsia="en-GB"/>
              </w:rPr>
              <w:drawing>
                <wp:anchor distT="0" distB="0" distL="114300" distR="114300" simplePos="0" relativeHeight="252347392" behindDoc="0" locked="0" layoutInCell="1" allowOverlap="1" wp14:anchorId="32361700" wp14:editId="601D3583">
                  <wp:simplePos x="0" y="0"/>
                  <wp:positionH relativeFrom="column">
                    <wp:posOffset>-10795</wp:posOffset>
                  </wp:positionH>
                  <wp:positionV relativeFrom="paragraph">
                    <wp:posOffset>297180</wp:posOffset>
                  </wp:positionV>
                  <wp:extent cx="648335" cy="375285"/>
                  <wp:effectExtent l="0" t="0" r="12065" b="5715"/>
                  <wp:wrapNone/>
                  <wp:docPr id="76285" name="Picture 7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2.jpg"/>
                          <pic:cNvPicPr/>
                        </pic:nvPicPr>
                        <pic:blipFill>
                          <a:blip r:embed="rId131" cstate="print">
                            <a:extLst>
                              <a:ext uri="{28A0092B-C50C-407E-A947-70E740481C1C}">
                                <a14:useLocalDpi xmlns:a14="http://schemas.microsoft.com/office/drawing/2010/main"/>
                              </a:ext>
                            </a:extLst>
                          </a:blip>
                          <a:stretch>
                            <a:fillRect/>
                          </a:stretch>
                        </pic:blipFill>
                        <pic:spPr>
                          <a:xfrm>
                            <a:off x="0" y="0"/>
                            <a:ext cx="648335" cy="3752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noProof/>
                <w:lang w:val="en-GB" w:eastAsia="en-GB"/>
              </w:rPr>
              <w:drawing>
                <wp:anchor distT="0" distB="0" distL="114300" distR="114300" simplePos="0" relativeHeight="252348416" behindDoc="0" locked="0" layoutInCell="1" allowOverlap="1" wp14:anchorId="5B9ACC9D" wp14:editId="5CA87DB2">
                  <wp:simplePos x="0" y="0"/>
                  <wp:positionH relativeFrom="column">
                    <wp:posOffset>801165</wp:posOffset>
                  </wp:positionH>
                  <wp:positionV relativeFrom="paragraph">
                    <wp:posOffset>298515</wp:posOffset>
                  </wp:positionV>
                  <wp:extent cx="637137" cy="375231"/>
                  <wp:effectExtent l="0" t="0" r="0" b="6350"/>
                  <wp:wrapNone/>
                  <wp:docPr id="75987" name="Picture 7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8.JPG"/>
                          <pic:cNvPicPr/>
                        </pic:nvPicPr>
                        <pic:blipFill>
                          <a:blip r:embed="rId132" cstate="print">
                            <a:extLst>
                              <a:ext uri="{28A0092B-C50C-407E-A947-70E740481C1C}">
                                <a14:useLocalDpi xmlns:a14="http://schemas.microsoft.com/office/drawing/2010/main"/>
                              </a:ext>
                            </a:extLst>
                          </a:blip>
                          <a:stretch>
                            <a:fillRect/>
                          </a:stretch>
                        </pic:blipFill>
                        <pic:spPr>
                          <a:xfrm>
                            <a:off x="0" y="0"/>
                            <a:ext cx="637137" cy="3752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sz w:val="12"/>
                <w:szCs w:val="36"/>
                <w:lang w:val="en-GB"/>
              </w:rPr>
              <w:t xml:space="preserve">6 </w:t>
            </w:r>
            <w:r w:rsidRPr="002C71D1">
              <w:rPr>
                <w:rFonts w:ascii="MS Gothic" w:eastAsia="MS Gothic" w:hAnsi="MS Gothic"/>
                <w:color w:val="000000"/>
                <w:sz w:val="12"/>
                <w:lang w:val="en-GB"/>
              </w:rPr>
              <w:t>÷</w:t>
            </w:r>
            <w:r w:rsidRPr="002C71D1">
              <w:rPr>
                <w:rFonts w:ascii="Arial" w:eastAsia="MS Gothic" w:hAnsi="Arial" w:cs="Arial"/>
                <w:color w:val="000000"/>
                <w:sz w:val="12"/>
                <w:lang w:val="en-GB"/>
              </w:rPr>
              <w:t>2 = 3 by sharing into 2 groups and by grabbing groups of 2</w:t>
            </w:r>
          </w:p>
          <w:p w14:paraId="130D9CF2" w14:textId="77777777" w:rsidR="00166E63" w:rsidRPr="002C71D1" w:rsidRDefault="00166E63" w:rsidP="00C91AED">
            <w:pPr>
              <w:rPr>
                <w:rFonts w:ascii="Arial" w:eastAsia="MS Gothic" w:hAnsi="Arial" w:cs="Arial"/>
                <w:color w:val="000000"/>
                <w:sz w:val="12"/>
                <w:lang w:val="en-GB"/>
              </w:rPr>
            </w:pPr>
          </w:p>
          <w:p w14:paraId="0C4AB022" w14:textId="77777777" w:rsidR="00166E63" w:rsidRPr="002C71D1" w:rsidRDefault="00166E63" w:rsidP="00C91AED">
            <w:pPr>
              <w:rPr>
                <w:rFonts w:ascii="Arial" w:eastAsia="MS Gothic" w:hAnsi="Arial" w:cs="Arial"/>
                <w:color w:val="000000"/>
                <w:sz w:val="12"/>
                <w:lang w:val="en-GB"/>
              </w:rPr>
            </w:pPr>
          </w:p>
          <w:p w14:paraId="2853AF04" w14:textId="77777777" w:rsidR="00166E63" w:rsidRPr="002C71D1" w:rsidRDefault="00166E63" w:rsidP="00C91AED">
            <w:pPr>
              <w:rPr>
                <w:rFonts w:ascii="Arial" w:eastAsia="MS Gothic" w:hAnsi="Arial" w:cs="Arial"/>
                <w:color w:val="000000"/>
                <w:sz w:val="12"/>
                <w:lang w:val="en-GB"/>
              </w:rPr>
            </w:pPr>
          </w:p>
          <w:p w14:paraId="2D6DFBCE" w14:textId="77777777" w:rsidR="00166E63" w:rsidRPr="002C71D1" w:rsidRDefault="00166E63" w:rsidP="00C91AED">
            <w:pPr>
              <w:rPr>
                <w:rFonts w:ascii="Arial" w:eastAsia="MS Gothic" w:hAnsi="Arial" w:cs="Arial"/>
                <w:color w:val="000000"/>
                <w:sz w:val="12"/>
                <w:lang w:val="en-GB"/>
              </w:rPr>
            </w:pPr>
          </w:p>
          <w:p w14:paraId="6F61CF05" w14:textId="77777777" w:rsidR="00166E63" w:rsidRPr="002C71D1" w:rsidRDefault="00166E63" w:rsidP="00C91AED">
            <w:pPr>
              <w:rPr>
                <w:rFonts w:ascii="Arial" w:eastAsia="MS Gothic" w:hAnsi="Arial" w:cs="Arial"/>
                <w:color w:val="000000"/>
                <w:sz w:val="12"/>
                <w:lang w:val="en-GB"/>
              </w:rPr>
            </w:pPr>
          </w:p>
          <w:p w14:paraId="164FF412" w14:textId="77777777" w:rsidR="00166E63" w:rsidRPr="002C71D1" w:rsidRDefault="00166E63" w:rsidP="00C91AED">
            <w:pPr>
              <w:rPr>
                <w:rFonts w:ascii="Arial" w:eastAsia="MS Gothic" w:hAnsi="Arial" w:cs="Arial"/>
                <w:color w:val="000000"/>
                <w:sz w:val="12"/>
                <w:lang w:val="en-GB"/>
              </w:rPr>
            </w:pPr>
          </w:p>
          <w:p w14:paraId="145316C1" w14:textId="77777777" w:rsidR="00166E63" w:rsidRPr="002C71D1" w:rsidRDefault="00166E63" w:rsidP="00C91AED">
            <w:pPr>
              <w:rPr>
                <w:rFonts w:ascii="Arial" w:eastAsia="MS Gothic" w:hAnsi="Arial" w:cs="Arial"/>
                <w:color w:val="000000"/>
                <w:sz w:val="12"/>
                <w:lang w:val="en-GB"/>
              </w:rPr>
            </w:pPr>
          </w:p>
          <w:p w14:paraId="529CB724" w14:textId="77777777" w:rsidR="00166E63" w:rsidRPr="002C71D1" w:rsidRDefault="00166E63" w:rsidP="00C91AED">
            <w:pPr>
              <w:rPr>
                <w:rFonts w:ascii="Arial" w:hAnsi="Arial"/>
                <w:sz w:val="12"/>
                <w:szCs w:val="36"/>
                <w:lang w:val="en-GB"/>
              </w:rPr>
            </w:pPr>
            <w:r w:rsidRPr="002C71D1">
              <w:rPr>
                <w:noProof/>
                <w:lang w:val="en-GB" w:eastAsia="en-GB"/>
              </w:rPr>
              <w:drawing>
                <wp:anchor distT="0" distB="0" distL="114300" distR="114300" simplePos="0" relativeHeight="252351488" behindDoc="0" locked="0" layoutInCell="1" allowOverlap="1" wp14:anchorId="46EB0DA0" wp14:editId="4276858C">
                  <wp:simplePos x="0" y="0"/>
                  <wp:positionH relativeFrom="column">
                    <wp:posOffset>864235</wp:posOffset>
                  </wp:positionH>
                  <wp:positionV relativeFrom="paragraph">
                    <wp:posOffset>-10160</wp:posOffset>
                  </wp:positionV>
                  <wp:extent cx="462915" cy="415925"/>
                  <wp:effectExtent l="0" t="0" r="0" b="0"/>
                  <wp:wrapNone/>
                  <wp:docPr id="75990" name="Picture 7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4.JPG"/>
                          <pic:cNvPicPr/>
                        </pic:nvPicPr>
                        <pic:blipFill>
                          <a:blip r:embed="rId110" cstate="print">
                            <a:extLst>
                              <a:ext uri="{28A0092B-C50C-407E-A947-70E740481C1C}">
                                <a14:useLocalDpi xmlns:a14="http://schemas.microsoft.com/office/drawing/2010/main"/>
                              </a:ext>
                            </a:extLst>
                          </a:blip>
                          <a:stretch>
                            <a:fillRect/>
                          </a:stretch>
                        </pic:blipFill>
                        <pic:spPr>
                          <a:xfrm>
                            <a:off x="0" y="0"/>
                            <a:ext cx="462915" cy="4159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noProof/>
                <w:lang w:val="en-GB" w:eastAsia="en-GB"/>
              </w:rPr>
              <w:drawing>
                <wp:anchor distT="0" distB="0" distL="114300" distR="114300" simplePos="0" relativeHeight="252355584" behindDoc="0" locked="0" layoutInCell="1" allowOverlap="1" wp14:anchorId="57EE1E34" wp14:editId="6509A2A1">
                  <wp:simplePos x="0" y="0"/>
                  <wp:positionH relativeFrom="column">
                    <wp:posOffset>-59055</wp:posOffset>
                  </wp:positionH>
                  <wp:positionV relativeFrom="paragraph">
                    <wp:posOffset>27305</wp:posOffset>
                  </wp:positionV>
                  <wp:extent cx="520700" cy="363220"/>
                  <wp:effectExtent l="2540" t="0" r="0" b="0"/>
                  <wp:wrapNone/>
                  <wp:docPr id="75994" name="Picture 7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31.jpg"/>
                          <pic:cNvPicPr/>
                        </pic:nvPicPr>
                        <pic:blipFill>
                          <a:blip r:embed="rId111" cstate="print">
                            <a:extLst>
                              <a:ext uri="{28A0092B-C50C-407E-A947-70E740481C1C}">
                                <a14:useLocalDpi xmlns:a14="http://schemas.microsoft.com/office/drawing/2010/main"/>
                              </a:ext>
                            </a:extLst>
                          </a:blip>
                          <a:stretch>
                            <a:fillRect/>
                          </a:stretch>
                        </pic:blipFill>
                        <pic:spPr>
                          <a:xfrm rot="5400000">
                            <a:off x="0" y="0"/>
                            <a:ext cx="520700" cy="3632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2AAF6D" w14:textId="77777777" w:rsidR="00166E63" w:rsidRPr="002C71D1" w:rsidRDefault="00166E63" w:rsidP="00C91AED">
            <w:pPr>
              <w:rPr>
                <w:rFonts w:ascii="Arial" w:hAnsi="Arial"/>
                <w:sz w:val="12"/>
                <w:szCs w:val="36"/>
                <w:lang w:val="en-GB"/>
              </w:rPr>
            </w:pPr>
          </w:p>
          <w:p w14:paraId="3D98D026" w14:textId="77777777" w:rsidR="00166E63" w:rsidRPr="002C71D1" w:rsidRDefault="00166E63" w:rsidP="00C91AED">
            <w:pPr>
              <w:rPr>
                <w:rFonts w:ascii="Arial" w:hAnsi="Arial"/>
                <w:sz w:val="12"/>
                <w:szCs w:val="36"/>
                <w:lang w:val="en-GB"/>
              </w:rPr>
            </w:pPr>
          </w:p>
          <w:p w14:paraId="2A761CB2" w14:textId="77777777" w:rsidR="00166E63" w:rsidRPr="002C71D1" w:rsidRDefault="00166E63" w:rsidP="00C91AED">
            <w:pPr>
              <w:rPr>
                <w:rFonts w:ascii="Arial" w:hAnsi="Arial"/>
                <w:sz w:val="12"/>
                <w:szCs w:val="36"/>
                <w:lang w:val="en-GB"/>
              </w:rPr>
            </w:pPr>
          </w:p>
          <w:p w14:paraId="103798CE" w14:textId="77777777" w:rsidR="00166E63" w:rsidRPr="002C71D1" w:rsidRDefault="00166E63" w:rsidP="00C91AED">
            <w:pPr>
              <w:rPr>
                <w:rFonts w:ascii="Arial" w:hAnsi="Arial"/>
                <w:sz w:val="12"/>
                <w:szCs w:val="36"/>
                <w:lang w:val="en-GB"/>
              </w:rPr>
            </w:pPr>
          </w:p>
          <w:p w14:paraId="3FEDDCE5" w14:textId="77777777" w:rsidR="00166E63" w:rsidRPr="002C71D1" w:rsidRDefault="00166E63" w:rsidP="00C91AED">
            <w:pPr>
              <w:rPr>
                <w:rFonts w:ascii="Arial" w:hAnsi="Arial"/>
                <w:sz w:val="12"/>
                <w:szCs w:val="36"/>
                <w:lang w:val="en-GB"/>
              </w:rPr>
            </w:pPr>
          </w:p>
          <w:p w14:paraId="234010AA" w14:textId="77777777" w:rsidR="00166E63" w:rsidRPr="002C71D1" w:rsidRDefault="00166E63" w:rsidP="00C91AED">
            <w:pPr>
              <w:rPr>
                <w:rFonts w:ascii="Arial" w:hAnsi="Arial"/>
                <w:sz w:val="12"/>
                <w:szCs w:val="36"/>
                <w:lang w:val="en-GB"/>
              </w:rPr>
            </w:pPr>
            <w:r w:rsidRPr="002C71D1">
              <w:rPr>
                <w:noProof/>
                <w:lang w:val="en-GB" w:eastAsia="en-GB"/>
              </w:rPr>
              <w:drawing>
                <wp:anchor distT="0" distB="0" distL="114300" distR="114300" simplePos="0" relativeHeight="252353536" behindDoc="0" locked="0" layoutInCell="1" allowOverlap="1" wp14:anchorId="3DB0F05A" wp14:editId="48017BD2">
                  <wp:simplePos x="0" y="0"/>
                  <wp:positionH relativeFrom="column">
                    <wp:posOffset>153084</wp:posOffset>
                  </wp:positionH>
                  <wp:positionV relativeFrom="paragraph">
                    <wp:posOffset>6985</wp:posOffset>
                  </wp:positionV>
                  <wp:extent cx="1068070" cy="272415"/>
                  <wp:effectExtent l="0" t="0" r="0" b="6985"/>
                  <wp:wrapNone/>
                  <wp:docPr id="75992" name="Picture 7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9.JPG"/>
                          <pic:cNvPicPr/>
                        </pic:nvPicPr>
                        <pic:blipFill>
                          <a:blip r:embed="rId133" cstate="print">
                            <a:extLst>
                              <a:ext uri="{28A0092B-C50C-407E-A947-70E740481C1C}">
                                <a14:useLocalDpi xmlns:a14="http://schemas.microsoft.com/office/drawing/2010/main"/>
                              </a:ext>
                            </a:extLst>
                          </a:blip>
                          <a:stretch>
                            <a:fillRect/>
                          </a:stretch>
                        </pic:blipFill>
                        <pic:spPr>
                          <a:xfrm>
                            <a:off x="0" y="0"/>
                            <a:ext cx="1068070" cy="2724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BCC0A92" w14:textId="77777777" w:rsidR="00166E63" w:rsidRPr="002C71D1" w:rsidRDefault="00166E63" w:rsidP="00C91AED">
            <w:pPr>
              <w:rPr>
                <w:rFonts w:ascii="Arial" w:hAnsi="Arial"/>
                <w:sz w:val="12"/>
                <w:szCs w:val="36"/>
                <w:lang w:val="en-GB"/>
              </w:rPr>
            </w:pPr>
          </w:p>
          <w:p w14:paraId="0DBE6174" w14:textId="77777777" w:rsidR="00166E63" w:rsidRPr="002C71D1" w:rsidRDefault="00166E63" w:rsidP="00C91AED">
            <w:pPr>
              <w:rPr>
                <w:rFonts w:ascii="Arial" w:hAnsi="Arial"/>
                <w:sz w:val="12"/>
                <w:szCs w:val="36"/>
                <w:lang w:val="en-GB"/>
              </w:rPr>
            </w:pPr>
          </w:p>
          <w:p w14:paraId="5BAD4D85" w14:textId="77777777" w:rsidR="00166E63" w:rsidRPr="002C71D1" w:rsidRDefault="00166E63" w:rsidP="00C91AED">
            <w:pPr>
              <w:rPr>
                <w:rFonts w:ascii="Arial" w:hAnsi="Arial"/>
                <w:sz w:val="12"/>
                <w:szCs w:val="36"/>
                <w:lang w:val="en-GB"/>
              </w:rPr>
            </w:pPr>
          </w:p>
          <w:p w14:paraId="2283D1DE" w14:textId="77777777" w:rsidR="00166E63" w:rsidRPr="002C71D1" w:rsidRDefault="00166E63" w:rsidP="00C91AED">
            <w:pPr>
              <w:rPr>
                <w:rFonts w:ascii="Arial" w:hAnsi="Arial"/>
                <w:sz w:val="12"/>
                <w:szCs w:val="36"/>
                <w:lang w:val="en-GB"/>
              </w:rPr>
            </w:pPr>
            <w:r w:rsidRPr="002C71D1">
              <w:rPr>
                <w:noProof/>
                <w:lang w:val="en-GB" w:eastAsia="en-GB"/>
              </w:rPr>
              <w:drawing>
                <wp:anchor distT="0" distB="0" distL="114300" distR="114300" simplePos="0" relativeHeight="252352512" behindDoc="0" locked="0" layoutInCell="1" allowOverlap="1" wp14:anchorId="7BF7F9EE" wp14:editId="733C2D13">
                  <wp:simplePos x="0" y="0"/>
                  <wp:positionH relativeFrom="column">
                    <wp:posOffset>239346</wp:posOffset>
                  </wp:positionH>
                  <wp:positionV relativeFrom="paragraph">
                    <wp:posOffset>8255</wp:posOffset>
                  </wp:positionV>
                  <wp:extent cx="914400" cy="227965"/>
                  <wp:effectExtent l="0" t="0" r="0" b="635"/>
                  <wp:wrapNone/>
                  <wp:docPr id="75991" name="Picture 7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3.jpg"/>
                          <pic:cNvPicPr/>
                        </pic:nvPicPr>
                        <pic:blipFill>
                          <a:blip r:embed="rId134" cstate="print">
                            <a:extLst>
                              <a:ext uri="{28A0092B-C50C-407E-A947-70E740481C1C}">
                                <a14:useLocalDpi xmlns:a14="http://schemas.microsoft.com/office/drawing/2010/main"/>
                              </a:ext>
                            </a:extLst>
                          </a:blip>
                          <a:stretch>
                            <a:fillRect/>
                          </a:stretch>
                        </pic:blipFill>
                        <pic:spPr>
                          <a:xfrm>
                            <a:off x="0" y="0"/>
                            <a:ext cx="914400" cy="2279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16F05D" w14:textId="77777777" w:rsidR="00166E63" w:rsidRPr="002C71D1" w:rsidRDefault="00166E63" w:rsidP="00C91AED">
            <w:pPr>
              <w:rPr>
                <w:rFonts w:ascii="Arial" w:hAnsi="Arial"/>
                <w:sz w:val="12"/>
                <w:szCs w:val="36"/>
                <w:lang w:val="en-GB"/>
              </w:rPr>
            </w:pPr>
          </w:p>
          <w:p w14:paraId="290FFAE6" w14:textId="77777777" w:rsidR="00166E63" w:rsidRPr="002C71D1" w:rsidRDefault="00166E63" w:rsidP="00C91AED">
            <w:pPr>
              <w:rPr>
                <w:rFonts w:ascii="Arial" w:hAnsi="Arial"/>
                <w:sz w:val="12"/>
                <w:szCs w:val="36"/>
                <w:lang w:val="en-GB"/>
              </w:rPr>
            </w:pPr>
          </w:p>
          <w:p w14:paraId="65191E99" w14:textId="77777777" w:rsidR="00166E63" w:rsidRPr="002C71D1" w:rsidRDefault="00166E63" w:rsidP="00C91AED">
            <w:pPr>
              <w:rPr>
                <w:rFonts w:ascii="Arial" w:hAnsi="Arial"/>
                <w:sz w:val="12"/>
                <w:szCs w:val="36"/>
                <w:lang w:val="en-GB"/>
              </w:rPr>
            </w:pPr>
          </w:p>
          <w:p w14:paraId="0FB7B3A5" w14:textId="77777777" w:rsidR="00166E63" w:rsidRPr="002C71D1" w:rsidRDefault="00166E63" w:rsidP="00C91AED">
            <w:pPr>
              <w:rPr>
                <w:rFonts w:ascii="Arial" w:hAnsi="Arial"/>
                <w:sz w:val="12"/>
                <w:szCs w:val="36"/>
                <w:lang w:val="en-GB"/>
              </w:rPr>
            </w:pPr>
            <w:r w:rsidRPr="002C71D1">
              <w:rPr>
                <w:noProof/>
                <w:lang w:val="en-GB" w:eastAsia="en-GB"/>
              </w:rPr>
              <w:drawing>
                <wp:anchor distT="0" distB="0" distL="114300" distR="114300" simplePos="0" relativeHeight="252354560" behindDoc="0" locked="0" layoutInCell="1" allowOverlap="1" wp14:anchorId="669A176E" wp14:editId="4081B598">
                  <wp:simplePos x="0" y="0"/>
                  <wp:positionH relativeFrom="column">
                    <wp:posOffset>637228</wp:posOffset>
                  </wp:positionH>
                  <wp:positionV relativeFrom="paragraph">
                    <wp:posOffset>38810</wp:posOffset>
                  </wp:positionV>
                  <wp:extent cx="830580" cy="252730"/>
                  <wp:effectExtent l="0" t="0" r="7620" b="1270"/>
                  <wp:wrapNone/>
                  <wp:docPr id="75993" name="Picture 7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0.JPG"/>
                          <pic:cNvPicPr/>
                        </pic:nvPicPr>
                        <pic:blipFill>
                          <a:blip r:embed="rId135" cstate="print">
                            <a:extLst>
                              <a:ext uri="{28A0092B-C50C-407E-A947-70E740481C1C}">
                                <a14:useLocalDpi xmlns:a14="http://schemas.microsoft.com/office/drawing/2010/main"/>
                              </a:ext>
                            </a:extLst>
                          </a:blip>
                          <a:stretch>
                            <a:fillRect/>
                          </a:stretch>
                        </pic:blipFill>
                        <pic:spPr>
                          <a:xfrm>
                            <a:off x="0" y="0"/>
                            <a:ext cx="830580" cy="2527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sz w:val="12"/>
                <w:szCs w:val="36"/>
                <w:lang w:val="en-GB"/>
              </w:rPr>
              <w:t>How many 2s?</w:t>
            </w:r>
          </w:p>
          <w:p w14:paraId="15736F2D" w14:textId="77777777" w:rsidR="00166E63" w:rsidRPr="002C71D1" w:rsidRDefault="00166E63" w:rsidP="00C91AED">
            <w:pPr>
              <w:rPr>
                <w:rFonts w:ascii="Arial" w:hAnsi="Arial"/>
                <w:sz w:val="12"/>
                <w:szCs w:val="36"/>
                <w:lang w:val="en-GB"/>
              </w:rPr>
            </w:pPr>
          </w:p>
          <w:p w14:paraId="087CC799" w14:textId="77777777" w:rsidR="00166E63" w:rsidRPr="002C71D1" w:rsidRDefault="00166E63" w:rsidP="00C91AED">
            <w:pPr>
              <w:rPr>
                <w:rFonts w:ascii="Arial" w:hAnsi="Arial"/>
                <w:sz w:val="12"/>
                <w:szCs w:val="36"/>
                <w:lang w:val="en-GB"/>
              </w:rPr>
            </w:pPr>
          </w:p>
          <w:p w14:paraId="3601FF8A" w14:textId="77777777" w:rsidR="00166E63" w:rsidRPr="002C71D1" w:rsidRDefault="00166E63" w:rsidP="00C91AED">
            <w:pPr>
              <w:rPr>
                <w:rFonts w:ascii="Arial" w:hAnsi="Arial"/>
                <w:sz w:val="12"/>
                <w:szCs w:val="36"/>
                <w:lang w:val="en-GB"/>
              </w:rPr>
            </w:pPr>
          </w:p>
        </w:tc>
        <w:tc>
          <w:tcPr>
            <w:tcW w:w="2426" w:type="dxa"/>
          </w:tcPr>
          <w:p w14:paraId="05B52B80"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 xml:space="preserve">15 </w:t>
            </w:r>
            <w:r w:rsidRPr="002C71D1">
              <w:rPr>
                <w:rFonts w:ascii="MS Gothic" w:eastAsia="MS Gothic" w:hAnsi="MS Gothic"/>
                <w:color w:val="000000"/>
                <w:sz w:val="12"/>
                <w:lang w:val="en-GB"/>
              </w:rPr>
              <w:t xml:space="preserve">÷ </w:t>
            </w:r>
            <w:r w:rsidRPr="002C71D1">
              <w:rPr>
                <w:rFonts w:ascii="Arial" w:eastAsia="MS Gothic" w:hAnsi="Arial" w:cs="Arial"/>
                <w:color w:val="000000"/>
                <w:sz w:val="12"/>
                <w:lang w:val="en-GB"/>
              </w:rPr>
              <w:t>3 = 5 in each group (sharing)</w:t>
            </w:r>
          </w:p>
          <w:p w14:paraId="1252833A" w14:textId="77777777" w:rsidR="00166E63" w:rsidRPr="002C71D1" w:rsidRDefault="00166E63" w:rsidP="00C91AED">
            <w:pPr>
              <w:rPr>
                <w:rFonts w:ascii="Arial" w:hAnsi="Arial" w:cs="Arial"/>
                <w:sz w:val="12"/>
                <w:szCs w:val="20"/>
                <w:lang w:val="en-GB"/>
              </w:rPr>
            </w:pPr>
            <w:r w:rsidRPr="002C71D1">
              <w:rPr>
                <w:noProof/>
                <w:lang w:val="en-GB" w:eastAsia="en-GB"/>
              </w:rPr>
              <w:drawing>
                <wp:anchor distT="0" distB="0" distL="114300" distR="114300" simplePos="0" relativeHeight="252369920" behindDoc="0" locked="0" layoutInCell="1" allowOverlap="1" wp14:anchorId="4B2071DE" wp14:editId="36BD2FD6">
                  <wp:simplePos x="0" y="0"/>
                  <wp:positionH relativeFrom="column">
                    <wp:posOffset>817245</wp:posOffset>
                  </wp:positionH>
                  <wp:positionV relativeFrom="paragraph">
                    <wp:posOffset>25400</wp:posOffset>
                  </wp:positionV>
                  <wp:extent cx="507365" cy="480695"/>
                  <wp:effectExtent l="0" t="0" r="635" b="1905"/>
                  <wp:wrapNone/>
                  <wp:docPr id="76286" name="Picture 7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1.jpg"/>
                          <pic:cNvPicPr/>
                        </pic:nvPicPr>
                        <pic:blipFill>
                          <a:blip r:embed="rId136" cstate="print">
                            <a:extLst>
                              <a:ext uri="{28A0092B-C50C-407E-A947-70E740481C1C}">
                                <a14:useLocalDpi xmlns:a14="http://schemas.microsoft.com/office/drawing/2010/main"/>
                              </a:ext>
                            </a:extLst>
                          </a:blip>
                          <a:stretch>
                            <a:fillRect/>
                          </a:stretch>
                        </pic:blipFill>
                        <pic:spPr>
                          <a:xfrm>
                            <a:off x="0" y="0"/>
                            <a:ext cx="507365" cy="4806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noProof/>
                <w:lang w:val="en-GB" w:eastAsia="en-GB"/>
              </w:rPr>
              <w:drawing>
                <wp:anchor distT="0" distB="0" distL="114300" distR="114300" simplePos="0" relativeHeight="252357632" behindDoc="0" locked="0" layoutInCell="1" allowOverlap="1" wp14:anchorId="12E0E496" wp14:editId="58ADF8AD">
                  <wp:simplePos x="0" y="0"/>
                  <wp:positionH relativeFrom="column">
                    <wp:posOffset>50800</wp:posOffset>
                  </wp:positionH>
                  <wp:positionV relativeFrom="paragraph">
                    <wp:posOffset>55880</wp:posOffset>
                  </wp:positionV>
                  <wp:extent cx="607060" cy="471170"/>
                  <wp:effectExtent l="0" t="0" r="2540" b="11430"/>
                  <wp:wrapNone/>
                  <wp:docPr id="76283" name="Picture 7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7.jpg"/>
                          <pic:cNvPicPr/>
                        </pic:nvPicPr>
                        <pic:blipFill>
                          <a:blip r:embed="rId115" cstate="print">
                            <a:extLst>
                              <a:ext uri="{28A0092B-C50C-407E-A947-70E740481C1C}">
                                <a14:useLocalDpi xmlns:a14="http://schemas.microsoft.com/office/drawing/2010/main"/>
                              </a:ext>
                            </a:extLst>
                          </a:blip>
                          <a:stretch>
                            <a:fillRect/>
                          </a:stretch>
                        </pic:blipFill>
                        <pic:spPr>
                          <a:xfrm>
                            <a:off x="0" y="0"/>
                            <a:ext cx="607060" cy="4711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81049E" w14:textId="77777777" w:rsidR="00166E63" w:rsidRPr="002C71D1" w:rsidRDefault="00166E63" w:rsidP="00C91AED">
            <w:pPr>
              <w:rPr>
                <w:rFonts w:ascii="Arial" w:hAnsi="Arial" w:cs="Arial"/>
                <w:sz w:val="12"/>
                <w:szCs w:val="20"/>
                <w:lang w:val="en-GB"/>
              </w:rPr>
            </w:pPr>
          </w:p>
          <w:p w14:paraId="2A9ACBE2" w14:textId="77777777" w:rsidR="00166E63" w:rsidRPr="002C71D1" w:rsidRDefault="00166E63" w:rsidP="00C91AED">
            <w:pPr>
              <w:rPr>
                <w:rFonts w:ascii="Arial" w:hAnsi="Arial" w:cs="Arial"/>
                <w:sz w:val="12"/>
                <w:szCs w:val="20"/>
                <w:lang w:val="en-GB"/>
              </w:rPr>
            </w:pPr>
          </w:p>
          <w:p w14:paraId="0F8C7692" w14:textId="77777777" w:rsidR="00166E63" w:rsidRPr="002C71D1" w:rsidRDefault="00166E63" w:rsidP="00C91AED">
            <w:pPr>
              <w:rPr>
                <w:rFonts w:ascii="Arial" w:hAnsi="Arial" w:cs="Arial"/>
                <w:sz w:val="12"/>
                <w:szCs w:val="20"/>
                <w:lang w:val="en-GB"/>
              </w:rPr>
            </w:pPr>
          </w:p>
          <w:p w14:paraId="1AAD84E0" w14:textId="77777777" w:rsidR="00166E63" w:rsidRPr="002C71D1" w:rsidRDefault="00166E63" w:rsidP="00C91AED">
            <w:pPr>
              <w:rPr>
                <w:sz w:val="16"/>
                <w:szCs w:val="16"/>
                <w:lang w:val="en-GB"/>
              </w:rPr>
            </w:pPr>
          </w:p>
          <w:p w14:paraId="0DCF43F2" w14:textId="77777777" w:rsidR="00166E63" w:rsidRPr="002C71D1" w:rsidRDefault="00166E63" w:rsidP="00C91AED">
            <w:pPr>
              <w:rPr>
                <w:sz w:val="16"/>
                <w:szCs w:val="16"/>
                <w:lang w:val="en-GB"/>
              </w:rPr>
            </w:pPr>
            <w:r w:rsidRPr="002C71D1">
              <w:rPr>
                <w:noProof/>
                <w:lang w:val="en-GB" w:eastAsia="en-GB"/>
              </w:rPr>
              <w:drawing>
                <wp:anchor distT="0" distB="0" distL="114300" distR="114300" simplePos="0" relativeHeight="252356608" behindDoc="0" locked="0" layoutInCell="1" allowOverlap="1" wp14:anchorId="2529E8CE" wp14:editId="53D4E626">
                  <wp:simplePos x="0" y="0"/>
                  <wp:positionH relativeFrom="column">
                    <wp:posOffset>53841</wp:posOffset>
                  </wp:positionH>
                  <wp:positionV relativeFrom="paragraph">
                    <wp:posOffset>94493</wp:posOffset>
                  </wp:positionV>
                  <wp:extent cx="423242" cy="262890"/>
                  <wp:effectExtent l="0" t="0" r="8890" b="0"/>
                  <wp:wrapNone/>
                  <wp:docPr id="76284" name="Picture 7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37.jpg"/>
                          <pic:cNvPicPr/>
                        </pic:nvPicPr>
                        <pic:blipFill>
                          <a:blip r:embed="rId137" cstate="print">
                            <a:extLst>
                              <a:ext uri="{28A0092B-C50C-407E-A947-70E740481C1C}">
                                <a14:useLocalDpi xmlns:a14="http://schemas.microsoft.com/office/drawing/2010/main"/>
                              </a:ext>
                            </a:extLst>
                          </a:blip>
                          <a:stretch>
                            <a:fillRect/>
                          </a:stretch>
                        </pic:blipFill>
                        <pic:spPr>
                          <a:xfrm>
                            <a:off x="0" y="0"/>
                            <a:ext cx="423242" cy="2628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6E41BA"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 xml:space="preserve">                                         Link to fractions</w:t>
            </w:r>
          </w:p>
          <w:p w14:paraId="17DC59DC" w14:textId="77777777" w:rsidR="00166E63" w:rsidRPr="002C71D1" w:rsidRDefault="00166E63" w:rsidP="00C91AED">
            <w:pPr>
              <w:rPr>
                <w:rFonts w:ascii="Arial" w:hAnsi="Arial" w:cs="Arial"/>
                <w:sz w:val="12"/>
                <w:szCs w:val="20"/>
                <w:lang w:val="en-GB"/>
              </w:rPr>
            </w:pPr>
          </w:p>
          <w:p w14:paraId="7B7005DD" w14:textId="77777777" w:rsidR="00166E63" w:rsidRPr="002C71D1" w:rsidRDefault="00166E63" w:rsidP="00C91AED">
            <w:pPr>
              <w:rPr>
                <w:rFonts w:ascii="Arial" w:hAnsi="Arial" w:cs="Arial"/>
                <w:sz w:val="12"/>
                <w:szCs w:val="20"/>
                <w:lang w:val="en-GB"/>
              </w:rPr>
            </w:pPr>
          </w:p>
          <w:p w14:paraId="139DF14A" w14:textId="77777777" w:rsidR="00166E63" w:rsidRPr="002C71D1" w:rsidRDefault="00166E63" w:rsidP="00C91AED">
            <w:pPr>
              <w:rPr>
                <w:sz w:val="16"/>
                <w:szCs w:val="16"/>
                <w:lang w:val="en-GB"/>
              </w:rPr>
            </w:pPr>
            <w:r w:rsidRPr="002C71D1">
              <w:rPr>
                <w:rFonts w:ascii="Arial" w:hAnsi="Arial" w:cs="Arial"/>
                <w:sz w:val="12"/>
                <w:szCs w:val="20"/>
                <w:lang w:val="en-GB"/>
              </w:rPr>
              <w:t xml:space="preserve">15 </w:t>
            </w:r>
            <w:r w:rsidRPr="002C71D1">
              <w:rPr>
                <w:rFonts w:ascii="MS Gothic" w:eastAsia="MS Gothic" w:hAnsi="MS Gothic"/>
                <w:color w:val="000000"/>
                <w:sz w:val="12"/>
                <w:lang w:val="en-GB"/>
              </w:rPr>
              <w:t xml:space="preserve">÷ </w:t>
            </w:r>
            <w:r w:rsidRPr="002C71D1">
              <w:rPr>
                <w:rFonts w:ascii="Arial" w:eastAsia="MS Gothic" w:hAnsi="Arial" w:cs="Arial"/>
                <w:color w:val="000000"/>
                <w:sz w:val="12"/>
                <w:lang w:val="en-GB"/>
              </w:rPr>
              <w:t>3 = 5 groups of 3 (grouping)</w:t>
            </w:r>
          </w:p>
          <w:p w14:paraId="2D3E5D0E" w14:textId="77777777" w:rsidR="00166E63" w:rsidRPr="002C71D1" w:rsidRDefault="00166E63" w:rsidP="00C91AED">
            <w:pPr>
              <w:rPr>
                <w:sz w:val="16"/>
                <w:szCs w:val="16"/>
                <w:lang w:val="en-GB"/>
              </w:rPr>
            </w:pPr>
            <w:r w:rsidRPr="002C71D1">
              <w:rPr>
                <w:noProof/>
                <w:lang w:val="en-GB" w:eastAsia="en-GB"/>
              </w:rPr>
              <w:drawing>
                <wp:anchor distT="0" distB="0" distL="114300" distR="114300" simplePos="0" relativeHeight="252359680" behindDoc="0" locked="0" layoutInCell="1" allowOverlap="1" wp14:anchorId="298E2C4D" wp14:editId="4E466069">
                  <wp:simplePos x="0" y="0"/>
                  <wp:positionH relativeFrom="column">
                    <wp:posOffset>1270</wp:posOffset>
                  </wp:positionH>
                  <wp:positionV relativeFrom="paragraph">
                    <wp:posOffset>40640</wp:posOffset>
                  </wp:positionV>
                  <wp:extent cx="1045210" cy="131445"/>
                  <wp:effectExtent l="0" t="0" r="0" b="0"/>
                  <wp:wrapNone/>
                  <wp:docPr id="76287" name="Picture 7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6.jpg"/>
                          <pic:cNvPicPr/>
                        </pic:nvPicPr>
                        <pic:blipFill>
                          <a:blip r:embed="rId138" cstate="print">
                            <a:extLst>
                              <a:ext uri="{28A0092B-C50C-407E-A947-70E740481C1C}">
                                <a14:useLocalDpi xmlns:a14="http://schemas.microsoft.com/office/drawing/2010/main"/>
                              </a:ext>
                            </a:extLst>
                          </a:blip>
                          <a:stretch>
                            <a:fillRect/>
                          </a:stretch>
                        </pic:blipFill>
                        <pic:spPr>
                          <a:xfrm>
                            <a:off x="0" y="0"/>
                            <a:ext cx="1045210" cy="1314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84AC44" w14:textId="77777777" w:rsidR="00166E63" w:rsidRPr="002C71D1" w:rsidRDefault="00166E63" w:rsidP="00C91AED">
            <w:pPr>
              <w:rPr>
                <w:sz w:val="16"/>
                <w:szCs w:val="16"/>
                <w:lang w:val="en-GB"/>
              </w:rPr>
            </w:pPr>
          </w:p>
          <w:p w14:paraId="18D17FCD"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 xml:space="preserve">10 </w:t>
            </w:r>
            <w:r w:rsidRPr="002C71D1">
              <w:rPr>
                <w:rFonts w:ascii="MS Gothic" w:eastAsia="MS Gothic" w:hAnsi="MS Gothic"/>
                <w:color w:val="000000"/>
                <w:sz w:val="12"/>
                <w:lang w:val="en-GB"/>
              </w:rPr>
              <w:t>÷</w:t>
            </w:r>
            <w:r w:rsidRPr="002C71D1">
              <w:rPr>
                <w:rFonts w:ascii="Arial" w:eastAsia="MS Gothic" w:hAnsi="Arial" w:cs="Arial"/>
                <w:color w:val="000000"/>
                <w:sz w:val="12"/>
                <w:lang w:val="en-GB"/>
              </w:rPr>
              <w:t>2 = 5</w:t>
            </w:r>
          </w:p>
          <w:p w14:paraId="38209FCF" w14:textId="77777777" w:rsidR="00166E63" w:rsidRPr="002C71D1" w:rsidRDefault="00166E63" w:rsidP="00C91AED">
            <w:pPr>
              <w:rPr>
                <w:sz w:val="16"/>
                <w:szCs w:val="16"/>
                <w:lang w:val="en-GB"/>
              </w:rPr>
            </w:pPr>
            <w:r w:rsidRPr="002C71D1">
              <w:rPr>
                <w:noProof/>
                <w:lang w:val="en-GB" w:eastAsia="en-GB"/>
              </w:rPr>
              <w:drawing>
                <wp:anchor distT="0" distB="0" distL="114300" distR="114300" simplePos="0" relativeHeight="252358656" behindDoc="0" locked="0" layoutInCell="1" allowOverlap="1" wp14:anchorId="7CED7F32" wp14:editId="3E35A650">
                  <wp:simplePos x="0" y="0"/>
                  <wp:positionH relativeFrom="column">
                    <wp:posOffset>511810</wp:posOffset>
                  </wp:positionH>
                  <wp:positionV relativeFrom="paragraph">
                    <wp:posOffset>-8890</wp:posOffset>
                  </wp:positionV>
                  <wp:extent cx="548005" cy="450215"/>
                  <wp:effectExtent l="0" t="0" r="10795" b="6985"/>
                  <wp:wrapNone/>
                  <wp:docPr id="76224" name="Picture 7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6.jpg"/>
                          <pic:cNvPicPr/>
                        </pic:nvPicPr>
                        <pic:blipFill>
                          <a:blip r:embed="rId139" cstate="print">
                            <a:extLst>
                              <a:ext uri="{28A0092B-C50C-407E-A947-70E740481C1C}">
                                <a14:useLocalDpi xmlns:a14="http://schemas.microsoft.com/office/drawing/2010/main"/>
                              </a:ext>
                            </a:extLst>
                          </a:blip>
                          <a:stretch>
                            <a:fillRect/>
                          </a:stretch>
                        </pic:blipFill>
                        <pic:spPr>
                          <a:xfrm>
                            <a:off x="0" y="0"/>
                            <a:ext cx="548005" cy="4502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69F94DA" w14:textId="77777777" w:rsidR="00166E63" w:rsidRPr="002C71D1" w:rsidRDefault="00166E63" w:rsidP="00C91AED">
            <w:pPr>
              <w:rPr>
                <w:sz w:val="16"/>
                <w:szCs w:val="16"/>
                <w:lang w:val="en-GB"/>
              </w:rPr>
            </w:pPr>
          </w:p>
          <w:p w14:paraId="431E4211" w14:textId="77777777" w:rsidR="00166E63" w:rsidRPr="002C71D1" w:rsidRDefault="00166E63" w:rsidP="00C91AED">
            <w:pPr>
              <w:rPr>
                <w:rFonts w:ascii="Arial" w:hAnsi="Arial" w:cs="Arial"/>
                <w:sz w:val="12"/>
                <w:szCs w:val="20"/>
                <w:lang w:val="en-GB"/>
              </w:rPr>
            </w:pPr>
          </w:p>
          <w:p w14:paraId="7AD95BF7" w14:textId="77777777" w:rsidR="00166E63" w:rsidRPr="002C71D1" w:rsidRDefault="00166E63" w:rsidP="00C91AED">
            <w:pPr>
              <w:rPr>
                <w:rFonts w:ascii="Arial" w:hAnsi="Arial" w:cs="Arial"/>
                <w:sz w:val="12"/>
                <w:szCs w:val="20"/>
                <w:lang w:val="en-GB"/>
              </w:rPr>
            </w:pPr>
          </w:p>
          <w:p w14:paraId="7FAA121B" w14:textId="77777777" w:rsidR="00166E63" w:rsidRPr="002C71D1" w:rsidRDefault="00166E63" w:rsidP="00C91AED">
            <w:pPr>
              <w:rPr>
                <w:rFonts w:ascii="Arial" w:hAnsi="Arial" w:cs="Arial"/>
                <w:sz w:val="12"/>
                <w:szCs w:val="20"/>
                <w:lang w:val="en-GB"/>
              </w:rPr>
            </w:pPr>
          </w:p>
          <w:p w14:paraId="3A858DEB" w14:textId="77777777" w:rsidR="00166E63" w:rsidRPr="002C71D1" w:rsidRDefault="00166E63" w:rsidP="00C91AED">
            <w:pPr>
              <w:rPr>
                <w:rFonts w:ascii="Arial" w:hAnsi="Arial" w:cs="Arial"/>
                <w:sz w:val="12"/>
                <w:szCs w:val="20"/>
                <w:lang w:val="en-GB"/>
              </w:rPr>
            </w:pPr>
            <w:r w:rsidRPr="002C71D1">
              <w:rPr>
                <w:noProof/>
                <w:lang w:val="en-GB" w:eastAsia="en-GB"/>
              </w:rPr>
              <mc:AlternateContent>
                <mc:Choice Requires="wpg">
                  <w:drawing>
                    <wp:anchor distT="0" distB="0" distL="114300" distR="114300" simplePos="0" relativeHeight="252378112" behindDoc="0" locked="0" layoutInCell="1" allowOverlap="1" wp14:anchorId="2B3A1C5C" wp14:editId="6F5ED255">
                      <wp:simplePos x="0" y="0"/>
                      <wp:positionH relativeFrom="column">
                        <wp:posOffset>107315</wp:posOffset>
                      </wp:positionH>
                      <wp:positionV relativeFrom="paragraph">
                        <wp:posOffset>127635</wp:posOffset>
                      </wp:positionV>
                      <wp:extent cx="1294765" cy="128905"/>
                      <wp:effectExtent l="0" t="0" r="26035" b="23495"/>
                      <wp:wrapNone/>
                      <wp:docPr id="75821" name="Group 75821"/>
                      <wp:cNvGraphicFramePr/>
                      <a:graphic xmlns:a="http://schemas.openxmlformats.org/drawingml/2006/main">
                        <a:graphicData uri="http://schemas.microsoft.com/office/word/2010/wordprocessingGroup">
                          <wpg:wgp>
                            <wpg:cNvGrpSpPr/>
                            <wpg:grpSpPr>
                              <a:xfrm>
                                <a:off x="0" y="0"/>
                                <a:ext cx="1294765" cy="128905"/>
                                <a:chOff x="0" y="0"/>
                                <a:chExt cx="4869320" cy="99169"/>
                              </a:xfrm>
                            </wpg:grpSpPr>
                            <wpg:grpSp>
                              <wpg:cNvPr id="75822" name="Group 75822"/>
                              <wpg:cNvGrpSpPr/>
                              <wpg:grpSpPr>
                                <a:xfrm>
                                  <a:off x="0" y="0"/>
                                  <a:ext cx="4869320" cy="99169"/>
                                  <a:chOff x="0" y="0"/>
                                  <a:chExt cx="3197770" cy="71120"/>
                                </a:xfrm>
                              </wpg:grpSpPr>
                              <wpg:grpSp>
                                <wpg:cNvPr id="75823" name="Group 75823"/>
                                <wpg:cNvGrpSpPr/>
                                <wpg:grpSpPr>
                                  <a:xfrm>
                                    <a:off x="0" y="0"/>
                                    <a:ext cx="2143353" cy="71120"/>
                                    <a:chOff x="0" y="0"/>
                                    <a:chExt cx="5842660" cy="130629"/>
                                  </a:xfrm>
                                </wpg:grpSpPr>
                                <wps:wsp>
                                  <wps:cNvPr id="75824" name="Rectangle 75824"/>
                                  <wps:cNvSpPr/>
                                  <wps:spPr>
                                    <a:xfrm>
                                      <a:off x="0" y="0"/>
                                      <a:ext cx="5842660" cy="1306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825" name="Group 75825"/>
                                  <wpg:cNvGrpSpPr/>
                                  <wpg:grpSpPr>
                                    <a:xfrm>
                                      <a:off x="680313" y="0"/>
                                      <a:ext cx="731520" cy="130175"/>
                                      <a:chOff x="0" y="0"/>
                                      <a:chExt cx="731520" cy="130175"/>
                                    </a:xfrm>
                                  </wpg:grpSpPr>
                                  <wps:wsp>
                                    <wps:cNvPr id="75826" name="Straight Connector 75826"/>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27" name="Straight Connector 75827"/>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828" name="Group 75828"/>
                                  <wpg:cNvGrpSpPr/>
                                  <wpg:grpSpPr>
                                    <a:xfrm>
                                      <a:off x="2143353" y="0"/>
                                      <a:ext cx="731520" cy="130175"/>
                                      <a:chOff x="0" y="0"/>
                                      <a:chExt cx="731520" cy="130175"/>
                                    </a:xfrm>
                                  </wpg:grpSpPr>
                                  <wps:wsp>
                                    <wps:cNvPr id="75829" name="Straight Connector 75829"/>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30" name="Straight Connector 75830"/>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831" name="Group 75831"/>
                                  <wpg:cNvGrpSpPr/>
                                  <wpg:grpSpPr>
                                    <a:xfrm>
                                      <a:off x="3606393" y="0"/>
                                      <a:ext cx="731520" cy="130175"/>
                                      <a:chOff x="0" y="0"/>
                                      <a:chExt cx="731520" cy="130175"/>
                                    </a:xfrm>
                                  </wpg:grpSpPr>
                                  <wps:wsp>
                                    <wps:cNvPr id="75832" name="Straight Connector 75832"/>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33" name="Straight Connector 75833"/>
                                    <wps:cNvCnPr/>
                                    <wps:spPr>
                                      <a:xfrm>
                                        <a:off x="731520" y="0"/>
                                        <a:ext cx="0" cy="1301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5834" name="Group 75834"/>
                                  <wpg:cNvGrpSpPr/>
                                  <wpg:grpSpPr>
                                    <a:xfrm>
                                      <a:off x="4337913" y="0"/>
                                      <a:ext cx="731520" cy="130175"/>
                                      <a:chOff x="0" y="0"/>
                                      <a:chExt cx="731520" cy="130175"/>
                                    </a:xfrm>
                                  </wpg:grpSpPr>
                                  <wps:wsp>
                                    <wps:cNvPr id="76225" name="Straight Connector 76224"/>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26" name="Straight Connector 76225"/>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6227" name="Group 76226"/>
                                <wpg:cNvGrpSpPr/>
                                <wpg:grpSpPr>
                                  <a:xfrm>
                                    <a:off x="1054645" y="0"/>
                                    <a:ext cx="2143125" cy="71120"/>
                                    <a:chOff x="0" y="0"/>
                                    <a:chExt cx="5842660" cy="130629"/>
                                  </a:xfrm>
                                </wpg:grpSpPr>
                                <wps:wsp>
                                  <wps:cNvPr id="76228" name="Rectangle 76227"/>
                                  <wps:cNvSpPr/>
                                  <wps:spPr>
                                    <a:xfrm>
                                      <a:off x="0" y="0"/>
                                      <a:ext cx="5842660" cy="1306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229" name="Group 76228"/>
                                  <wpg:cNvGrpSpPr/>
                                  <wpg:grpSpPr>
                                    <a:xfrm>
                                      <a:off x="680313" y="0"/>
                                      <a:ext cx="731520" cy="130175"/>
                                      <a:chOff x="0" y="0"/>
                                      <a:chExt cx="731520" cy="130175"/>
                                    </a:xfrm>
                                  </wpg:grpSpPr>
                                  <wps:wsp>
                                    <wps:cNvPr id="76230" name="Straight Connector 76229"/>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31" name="Straight Connector 76230"/>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232" name="Group 76231"/>
                                  <wpg:cNvGrpSpPr/>
                                  <wpg:grpSpPr>
                                    <a:xfrm>
                                      <a:off x="2143353" y="0"/>
                                      <a:ext cx="731520" cy="130175"/>
                                      <a:chOff x="0" y="0"/>
                                      <a:chExt cx="731520" cy="130175"/>
                                    </a:xfrm>
                                  </wpg:grpSpPr>
                                  <wps:wsp>
                                    <wps:cNvPr id="76233" name="Straight Connector 76232"/>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34" name="Straight Connector 76233"/>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235" name="Group 76234"/>
                                  <wpg:cNvGrpSpPr/>
                                  <wpg:grpSpPr>
                                    <a:xfrm>
                                      <a:off x="3606393" y="0"/>
                                      <a:ext cx="731520" cy="130175"/>
                                      <a:chOff x="0" y="0"/>
                                      <a:chExt cx="731520" cy="130175"/>
                                    </a:xfrm>
                                  </wpg:grpSpPr>
                                  <wps:wsp>
                                    <wps:cNvPr id="76236" name="Straight Connector 76235"/>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37" name="Straight Connector 76236"/>
                                    <wps:cNvCnPr/>
                                    <wps:spPr>
                                      <a:xfrm>
                                        <a:off x="731520" y="0"/>
                                        <a:ext cx="0" cy="1301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6238" name="Group 76237"/>
                                  <wpg:cNvGrpSpPr/>
                                  <wpg:grpSpPr>
                                    <a:xfrm>
                                      <a:off x="4337913" y="0"/>
                                      <a:ext cx="731520" cy="130175"/>
                                      <a:chOff x="0" y="0"/>
                                      <a:chExt cx="731520" cy="130175"/>
                                    </a:xfrm>
                                  </wpg:grpSpPr>
                                  <wps:wsp>
                                    <wps:cNvPr id="76239" name="Straight Connector 76238"/>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40" name="Straight Connector 76239"/>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76241" name="Rectangle 76240"/>
                              <wps:cNvSpPr/>
                              <wps:spPr>
                                <a:xfrm>
                                  <a:off x="0" y="0"/>
                                  <a:ext cx="379998" cy="98746"/>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42" name="Rectangle 76241"/>
                              <wps:cNvSpPr/>
                              <wps:spPr>
                                <a:xfrm>
                                  <a:off x="791210" y="0"/>
                                  <a:ext cx="406200" cy="98818"/>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43" name="Rectangle 76242"/>
                              <wps:cNvSpPr/>
                              <wps:spPr>
                                <a:xfrm>
                                  <a:off x="1581785" y="0"/>
                                  <a:ext cx="406200" cy="98818"/>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44" name="Rectangle 76243"/>
                              <wps:cNvSpPr/>
                              <wps:spPr>
                                <a:xfrm>
                                  <a:off x="2395220"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45" name="Rectangle 76244"/>
                              <wps:cNvSpPr/>
                              <wps:spPr>
                                <a:xfrm>
                                  <a:off x="3208655"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46" name="Rectangle 76245"/>
                              <wps:cNvSpPr/>
                              <wps:spPr>
                                <a:xfrm>
                                  <a:off x="4027805"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5821" o:spid="_x0000_s1026" style="position:absolute;margin-left:8.45pt;margin-top:10.05pt;width:101.95pt;height:10.15pt;z-index:252378112;mso-width-relative:margin;mso-height-relative:margin" coordsize="4869320,991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">
                      <v:group id="Group 75822" o:spid="_x0000_s1027" style="position:absolute;width:4869320;height:99169" coordsize="3197770,7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tb32AxwAAAN4A&#10;AAAPAAAAAAAAAAAAAAAAAKkCAABkcnMvZG93bnJldi54bWxQSwUGAAAAAAQABAD6AAAAnQMAAAAA&#10;">
                        <v:group id="Group 75823" o:spid="_x0000_s1028" style="position:absolute;width:2143353;height:71120" coordsize="5842660,130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CI9gbxwAAAN4A&#10;AAAPAAAAAAAAAAAAAAAAAKkCAABkcnMvZG93bnJldi54bWxQSwUGAAAAAAQABAD6AAAAnQMAAAAA&#10;">
                          <v:rect id="Rectangle 75824" o:spid="_x0000_s1029" style="position:absolute;width:5842660;height:130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k/GhxwAA&#10;AN4AAAAPAAAAZHJzL2Rvd25yZXYueG1sRI9Pa8JAFMTvgt9heQVvuqn4r6mrSEBa6sloD709sq9J&#10;aPZtyK4x8dN3BcHjMDO/YdbbzlSipcaVlhW8TiIQxJnVJecKzqf9eAXCeWSNlWVS0JOD7WY4WGOs&#10;7ZWP1KY+FwHCLkYFhfd1LKXLCjLoJrYmDt6vbQz6IJtc6gavAW4qOY2ihTRYclgosKakoOwvvRgF&#10;h1769vy9eLu1Sdnr9Cf5+KJEqdFLt3sH4anzz/Cj/akVLOer6Qzud8IVkJ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JPxoccAAADeAAAADwAAAAAAAAAAAAAAAACXAgAAZHJz&#10;L2Rvd25yZXYueG1sUEsFBgAAAAAEAAQA9QAAAIsDAAAAAA==&#10;" fillcolor="white [3201]" strokecolor="black [3200]" strokeweight="2pt"/>
                          <v:group id="Group 75825" o:spid="_x0000_s1030" style="position:absolute;left:6803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4obl9MgAAADe&#10;AAAADwAAAAAAAAAAAAAAAACpAgAAZHJzL2Rvd25yZXYueG1sUEsFBgAAAAAEAAQA+gAAAJ4DAAAA&#10;AA==&#10;">
                            <v:line id="Straight Connector 75826" o:spid="_x0000_s1031"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5bKsgAAADeAAAADwAAAGRycy9kb3ducmV2LnhtbESPQWvCQBSE7wX/w/KEXqRuTDFq6iZI&#10;S6EXEVMPentkX5Ng9m3Ibk3677sFocdhZr5htvloWnGj3jWWFSzmEQji0uqGKwWnz/enNQjnkTW2&#10;lknBDznIs8nDFlNtBz7SrfCVCBB2KSqove9SKV1Zk0E3tx1x8L5sb9AH2VdS9zgEuGllHEWJNNhw&#10;WKixo9eaymvxbRS8nZKh2FTL1WzxvB83fIjPl71R6nE67l5AeBr9f/je/tAKVst1nMDfnXAFZPYL&#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R5bKsgAAADeAAAADwAAAAAA&#10;AAAAAAAAAAChAgAAZHJzL2Rvd25yZXYueG1sUEsFBgAAAAAEAAQA+QAAAJYDAAAAAA==&#10;" strokecolor="black [3213]" strokeweight="1pt"/>
                            <v:line id="Straight Connector 75827" o:spid="_x0000_s1032"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lL+scgAAADeAAAADwAAAGRycy9kb3ducmV2LnhtbESPQWvCQBSE7wX/w/KEXqRuTNFo6iZI&#10;S6EXEVMPentkX5Ng9m3Ibk3677sFocdhZr5htvloWnGj3jWWFSzmEQji0uqGKwWnz/enNQjnkTW2&#10;lknBDznIs8nDFlNtBz7SrfCVCBB2KSqove9SKV1Zk0E3tx1x8L5sb9AH2VdS9zgEuGllHEUrabDh&#10;sFBjR681ldfi2yh4O62GYlMtk9nieT9u+BCfL3uj1ON03L2A8DT6//C9/aEVJMt1nMDfnXAFZPYL&#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9lL+scgAAADeAAAADwAAAAAA&#10;AAAAAAAAAAChAgAAZHJzL2Rvd25yZXYueG1sUEsFBgAAAAAEAAQA+QAAAJYDAAAAAA==&#10;" strokecolor="black [3213]" strokeweight="1pt"/>
                          </v:group>
                          <v:group id="Group 75828" o:spid="_x0000_s1033" style="position:absolute;left:214335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IdKasUAAADeAAAA&#10;DwAAAAAAAAAAAAAAAACpAgAAZHJzL2Rvd25yZXYueG1sUEsFBgAAAAAEAAQA+gAAAJsDAAAAAA==&#10;">
                            <v:line id="Straight Connector 75829" o:spid="_x0000_s1034"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IHPWMkAAADeAAAADwAAAGRycy9kb3ducmV2LnhtbESPzWrDMBCE74W8g9hAL6GW45Ifu1ZC&#10;aCn0EkLcHJLbYm1tE2tlLDV2374qBHocZuYbJt+OphU36l1jWcE8ikEQl1Y3XCk4fb4/rUE4j6yx&#10;tUwKfsjBdjN5yDHTduAj3QpfiQBhl6GC2vsuk9KVNRl0ke2Ig/dle4M+yL6SuschwE0rkzheSoMN&#10;h4UaO3qtqbwW30bB22k5FGm1WM3mz/sx5UNyvuyNUo/TcfcCwtPo/8P39odWsFqskxT+7oQrID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iBz1jJAAAA3gAAAA8AAAAA&#10;AAAAAAAAAAAAoQIAAGRycy9kb3ducmV2LnhtbFBLBQYAAAAABAAEAPkAAACXAwAAAAA=&#10;" strokecolor="black [3213]" strokeweight="1pt"/>
                            <v:line id="Straight Connector 75830" o:spid="_x0000_s1035"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wGMUAAADeAAAADwAAAGRycy9kb3ducmV2LnhtbESPy4rCMBSG94LvEI4wG9FUxVs1iswg&#10;uJFhqgvdHZpjW2xOSpOx9e3NQnD589/41tvWlOJBtSssKxgNIxDEqdUFZwrOp/1gAcJ5ZI2lZVLw&#10;JAfbTbezxljbhv/okfhMhBF2MSrIva9iKV2ak0E3tBVx8G62NuiDrDOpa2zCuCnlOIpm0mDB4SHH&#10;ir5zSu/Jv1Hwc541yTKbzvujybFd8u/4cj0apb567W4FwlPrP+F3+6AVzKeLSQAIOAEF5OY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LwGMUAAADeAAAADwAAAAAAAAAA&#10;AAAAAAChAgAAZHJzL2Rvd25yZXYueG1sUEsFBgAAAAAEAAQA+QAAAJMDAAAAAA==&#10;" strokecolor="black [3213]" strokeweight="1pt"/>
                          </v:group>
                          <v:group id="Group 75831" o:spid="_x0000_s1036" style="position:absolute;left:360639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YZHUqxwAAAN4A&#10;AAAPAAAAAAAAAAAAAAAAAKkCAABkcnMvZG93bnJldi54bWxQSwUGAAAAAAQABAD6AAAAnQMAAAAA&#10;">
                            <v:line id="Straight Connector 75832" o:spid="_x0000_s1037"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L9MgAAADeAAAADwAAAGRycy9kb3ducmV2LnhtbESPT2vCQBTE7wW/w/IEL0U3RvwXXaVU&#10;BC8iTT3o7ZF9JsHs25BdTfrtu0Khx2FmfsOst52pxJMaV1pWMB5FIIgzq0vOFZy/98MFCOeRNVaW&#10;ScEPOdhuem9rTLRt+Yueqc9FgLBLUEHhfZ1I6bKCDLqRrYmDd7ONQR9kk0vdYBvgppJxFM2kwZLD&#10;QoE1fRaU3dOHUbA7z9p0mU/n7+PJsVvyKb5cj0apQb/7WIHw1Pn/8F/7oBXMp4tJDK874QrIz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zL9MgAAADeAAAADwAAAAAA&#10;AAAAAAAAAAChAgAAZHJzL2Rvd25yZXYueG1sUEsFBgAAAAAEAAQA+QAAAJYDAAAAAA==&#10;" strokecolor="black [3213]" strokeweight="1pt"/>
                            <v:line id="Straight Connector 75833" o:spid="_x0000_s1038"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rg/scAAADeAAAADwAAAGRycy9kb3ducmV2LnhtbESPUUvDQBCE34X+h2MLvtlLG1rT2Gsp&#10;glDUF6s/YJtbk9DcXnq3tqm/3hMEH4eZ+YZZbQbXqTOF2Ho2MJ1koIgrb1uuDXy8P90VoKIgW+w8&#10;k4ErRdisRzcrLK2/8Bud91KrBOFYooFGpC+1jlVDDuPE98TJ+/TBoSQZam0DXhLcdXqWZQvtsOW0&#10;0GBPjw1Vx/2XM3B6ed3F66GbyWL+/XwM22IpeTTmdjxsH0AJDfIf/mvvrIH7eZHn8HsnXQG9/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0yuD+xwAAAN4AAAAPAAAAAAAA&#10;AAAAAAAAAKECAABkcnMvZG93bnJldi54bWxQSwUGAAAAAAQABAD5AAAAlQMAAAAA&#10;" strokecolor="#4579b8 [3044]"/>
                          </v:group>
                          <v:group id="Group 75834" o:spid="_x0000_s1039" style="position:absolute;left:43379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IE9ayxwAAAN4A&#10;AAAPAAAAAAAAAAAAAAAAAKkCAABkcnMvZG93bnJldi54bWxQSwUGAAAAAAQABAD6AAAAnQMAAAAA&#10;">
                            <v:line id="Straight Connector 76224" o:spid="_x0000_s1040"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DAqBcgAAADeAAAADwAAAGRycy9kb3ducmV2LnhtbESPQWvCQBSE74X+h+UVeim6Mdao0VVK&#10;i9CLiNGD3h7ZZxKafRuyWxP/vVsQehxm5htmue5NLa7UusqygtEwAkGcW11xoeB42AxmIJxH1lhb&#10;JgU3crBePT8tMdW24z1dM1+IAGGXooLS+yaV0uUlGXRD2xAH72Jbgz7ItpC6xS7ATS3jKEqkwYrD&#10;QokNfZaU/2S/RsHXMemyeTGZvo3G237Ou/h03hqlXl/6jwUIT73/Dz/a31rBNInjd/i7E66AXN0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5DAqBcgAAADeAAAADwAAAAAA&#10;AAAAAAAAAAChAgAAZHJzL2Rvd25yZXYueG1sUEsFBgAAAAAEAAQA+QAAAJYDAAAAAA==&#10;" strokecolor="black [3213]" strokeweight="1pt"/>
                            <v:line id="Straight Connector 76225" o:spid="_x0000_s1041"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3yPnsgAAADeAAAADwAAAGRycy9kb3ducmV2LnhtbESPQWvCQBSE7wX/w/KEXkqzMcVoUleR&#10;SqEXkaYe6u2RfU2C2bchu5r4791CocdhZr5hVpvRtOJKvWssK5hFMQji0uqGKwXHr/fnJQjnkTW2&#10;lknBjRxs1pOHFebaDvxJ18JXIkDY5aig9r7LpXRlTQZdZDvi4P3Y3qAPsq+k7nEIcNPKJI5TabDh&#10;sFBjR281lefiYhTsjulQZNV88TR72Y8ZH5Lv094o9Tgdt68gPI3+P/zX/tAKFmmSzOH3TrgCcn0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3yPnsgAAADeAAAADwAAAAAA&#10;AAAAAAAAAAChAgAAZHJzL2Rvd25yZXYueG1sUEsFBgAAAAAEAAQA+QAAAJYDAAAAAA==&#10;" strokecolor="black [3213]" strokeweight="1pt"/>
                          </v:group>
                        </v:group>
                        <v:group id="Group 76226" o:spid="_x0000_s1042" style="position:absolute;left:1054645;width:2143125;height:71120" coordsize="5842660,130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w5DFAxwAAAN4A&#10;AAAPAAAAAAAAAAAAAAAAAKkCAABkcnMvZG93bnJldi54bWxQSwUGAAAAAAQABAD6AAAAnQMAAAAA&#10;">
                          <v:rect id="Rectangle 76227" o:spid="_x0000_s1043" style="position:absolute;width:5842660;height:130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SUVxgAA&#10;AN4AAAAPAAAAZHJzL2Rvd25yZXYueG1sRI9Ba8JAFITvgv9heUJvumkO0aauUgLSUk9Ge+jtkX0m&#10;wezbkF1j0l/fFQSPw8x8w6y3g2lET52rLSt4XUQgiAuray4VnI67+QqE88gaG8ukYCQH2810ssZU&#10;2xsfqM99KQKEXYoKKu/bVEpXVGTQLWxLHLyz7Qz6ILtS6g5vAW4aGUdRIg3WHBYqbCmrqLjkV6Ng&#10;P0rfn36St78+q0ed/2af35Qp9TIbPt5BeBr8M/xof2kFyySOl3C/E66A3P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SUVxgAAAN4AAAAPAAAAAAAAAAAAAAAAAJcCAABkcnMv&#10;ZG93bnJldi54bWxQSwUGAAAAAAQABAD1AAAAigMAAAAA&#10;" fillcolor="white [3201]" strokecolor="black [3200]" strokeweight="2pt"/>
                          <v:group id="Group 76228" o:spid="_x0000_s1044" style="position:absolute;left:6803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uNwCpxAAAAN4AAAAP&#10;AAAAAAAAAAAAAAAAAKkCAABkcnMvZG93bnJldi54bWxQSwUGAAAAAAQABAD6AAAAmgMAAAAA&#10;">
                            <v:line id="Straight Connector 76229" o:spid="_x0000_s1045"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GFm8gAAADeAAAADwAAAGRycy9kb3ducmV2LnhtbESPQWvCQBSE74L/YXlCL6IbI0aTukpp&#10;KfQipdGDvT2yr0lo9m3Ibk38911B8DjMzDfMdj+YRlyoc7VlBYt5BIK4sLrmUsHp+D7bgHAeWWNj&#10;mRRcycF+Nx5tMdO25y+65L4UAcIuQwWV920mpSsqMujmtiUO3o/tDPogu1LqDvsAN42MoyiRBmsO&#10;CxW29FpR8Zv/GQVvp6TP03K1ni6WhyHlz/j8fTBKPU2Gl2cQngb/CN/bH1rBOonjFG53whWQu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jGFm8gAAADeAAAADwAAAAAA&#10;AAAAAAAAAAChAgAAZHJzL2Rvd25yZXYueG1sUEsFBgAAAAAEAAQA+QAAAJYDAAAAAA==&#10;" strokecolor="black [3213]" strokeweight="1pt"/>
                            <v:line id="Straight Connector 76230" o:spid="_x0000_s1046"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K628cAAADeAAAADwAAAGRycy9kb3ducmV2LnhtbESPzWrCQBSF94W+w3ALbqSZGDGpaUYp&#10;LQU3IqYu2t0lc5uEZu6EzGji2zsLocvD+eMrtpPpxIUG11pWsIhiEMSV1S3XCk5fn88vIJxH1thZ&#10;JgVXcrDdPD4UmGs78pEupa9FGGGXo4LG+z6X0lUNGXSR7YmD92sHgz7IoZZ6wDGMm04mcZxKgy2H&#10;hwZ7em+o+ivPRsHHKR3Ldb3K5ovlflrzIfn+2RulZk/T2ysIT5P/D9/bO60gS5NlAAg4AQXk5g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0rrbxwAAAN4AAAAPAAAAAAAA&#10;AAAAAAAAAKECAABkcnMvZG93bnJldi54bWxQSwUGAAAAAAQABAD5AAAAlQMAAAAA&#10;" strokecolor="black [3213]" strokeweight="1pt"/>
                          </v:group>
                          <v:group id="Group 76231" o:spid="_x0000_s1047" style="position:absolute;left:214335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61D/pxwAAAN4A&#10;AAAPAAAAAAAAAAAAAAAAAKkCAABkcnMvZG93bnJldi54bWxQSwUGAAAAAAQABAD6AAAAnQMAAAAA&#10;">
                            <v:line id="Straight Connector 76232" o:spid="_x0000_s1048"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yBN8cAAADeAAAADwAAAGRycy9kb3ducmV2LnhtbESPQWvCQBSE7wX/w/IKvYhujDRqdBWp&#10;FLyINPWgt0f2mYRm34bsatJ/7xaEHoeZ+YZZbXpTizu1rrKsYDKOQBDnVldcKDh9f47mIJxH1lhb&#10;JgW/5GCzHrysMNW24y+6Z74QAcIuRQWl900qpctLMujGtiEO3tW2Bn2QbSF1i12Am1rGUZRIgxWH&#10;hRIb+igp/8luRsHulHTZonifDSfTQ7/gY3y+HIxSb6/9dgnCU+//w8/2XiuYJfE0hr874QrI9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BTIE3xwAAAN4AAAAPAAAAAAAA&#10;AAAAAAAAAKECAABkcnMvZG93bnJldi54bWxQSwUGAAAAAAQABAD5AAAAlQMAAAAA&#10;" strokecolor="black [3213]" strokeweight="1pt"/>
                            <v:line id="Straight Connector 76233" o:spid="_x0000_s1049"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gAkrMgAAADeAAAADwAAAGRycy9kb3ducmV2LnhtbESPQWvCQBSE7wX/w/IKXkrdmNCkRlcR&#10;i+BFpKmH9vbIPpPQ7NuQ3Zr4791CocdhZr5hVpvRtOJKvWssK5jPIhDEpdUNVwrOH/vnVxDOI2ts&#10;LZOCGznYrCcPK8y1HfidroWvRICwy1FB7X2XS+nKmgy6me2Ig3exvUEfZF9J3eMQ4KaVcRSl0mDD&#10;YaHGjnY1ld/Fj1Hwdk6HYlG9ZE/z5Dgu+BR/fh2NUtPHcbsE4Wn0/+G/9kEryNI4SeD3TrgCcn0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7gAkrMgAAADeAAAADwAAAAAA&#10;AAAAAAAAAAChAgAAZHJzL2Rvd25yZXYueG1sUEsFBgAAAAAEAAQA+QAAAJYDAAAAAA==&#10;" strokecolor="black [3213]" strokeweight="1pt"/>
                          </v:group>
                          <v:group id="Group 76234" o:spid="_x0000_s1050" style="position:absolute;left:360639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qo5xxxwAAAN4A&#10;AAAPAAAAAAAAAAAAAAAAAKkCAABkcnMvZG93bnJldi54bWxQSwUGAAAAAAQABAD6AAAAnQMAAAAA&#10;">
                            <v:line id="Straight Connector 76235" o:spid="_x0000_s1051"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UZQ8gAAADeAAAADwAAAGRycy9kb3ducmV2LnhtbESPQWvCQBSE7wX/w/KEXopujBg1uopY&#10;Cl6kNHrQ2yP7TILZtyG7Nem/7wqFHoeZ+YZZb3tTiwe1rrKsYDKOQBDnVldcKDifPkYLEM4ja6wt&#10;k4IfcrDdDF7WmGrb8Rc9Ml+IAGGXooLS+yaV0uUlGXRj2xAH72Zbgz7ItpC6xS7ATS3jKEqkwYrD&#10;QokN7UvK79m3UfB+TrpsWczmb5PpsV/yZ3y5Ho1Sr8N+twLhqff/4b/2QSuYJ/F0Bs874QrIz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qUZQ8gAAADeAAAADwAAAAAA&#10;AAAAAAAAAAChAgAAZHJzL2Rvd25yZXYueG1sUEsFBgAAAAAEAAQA+QAAAJYDAAAAAA==&#10;" strokecolor="black [3213]" strokeweight="1pt"/>
                            <v:line id="Straight Connector 76236" o:spid="_x0000_s1052"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0JpccAAADeAAAADwAAAGRycy9kb3ducmV2LnhtbESPUUvDQBCE34X+h2MLvtlLU4xt2msp&#10;glDUl1Z/wJrbJqG5vXi3tqm/3hMEH4eZ+YZZbQbXqTOF2Ho2MJ1koIgrb1uuDby/Pd3NQUVBtth5&#10;JgNXirBZj25WWFp/4T2dD1KrBOFYooFGpC+1jlVDDuPE98TJO/rgUJIMtbYBLwnuOp1nWaEdtpwW&#10;GuzpsaHqdPhyBj5fXnfx+tHlUtx/P5/Cdr6QWTTmdjxsl6CEBvkP/7V31sBDkc8K+L2TroBe/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GDQmlxwAAAN4AAAAPAAAAAAAA&#10;AAAAAAAAAKECAABkcnMvZG93bnJldi54bWxQSwUGAAAAAAQABAD5AAAAlQMAAAAA&#10;" strokecolor="#4579b8 [3044]"/>
                          </v:group>
                          <v:group id="Group 76237" o:spid="_x0000_s1053" style="position:absolute;left:43379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acQIGxwAAAN4A&#10;AAAPAAAAAAAAAAAAAAAAAKkCAABkcnMvZG93bnJldi54bWxQSwUGAAAAAAQABAD6AAAAnQMAAAAA&#10;">
                            <v:line id="Straight Connector 76238" o:spid="_x0000_s1054"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KS23cYAAADeAAAADwAAAGRycy9kb3ducmV2LnhtbERPTWvCQBC9F/oflil4kWZjxKSmWaW0&#10;FLyImHpob0N2moRmZ0N2NfHfuwehx8f7LraT6cSFBtdaVrCIYhDEldUt1wpOX5/PLyCcR9bYWSYF&#10;V3Kw3Tw+FJhrO/KRLqWvRQhhl6OCxvs+l9JVDRl0ke2JA/drB4M+wKGWesAxhJtOJnGcSoMth4YG&#10;e3pvqPorz0bBxykdy3W9yuaL5X5a8yH5/tkbpWZP09srCE+T/xff3TutIEuTZdgb7oQrID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Cktt3GAAAA3gAAAA8AAAAAAAAA&#10;AAAAAAAAoQIAAGRycy9kb3ducmV2LnhtbFBLBQYAAAAABAAEAPkAAACUAwAAAAA=&#10;" strokecolor="black [3213]" strokeweight="1pt"/>
                            <v:line id="Straight Connector 76239" o:spid="_x0000_s1055"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TRsgAAADeAAAADwAAAGRycy9kb3ducmV2LnhtbESPQWvCQBSE7wX/w/KEXqRujDQ20VWk&#10;peBFxOihvT2yzySYfRuyW5P+e7cg9DjMzDfMajOYRtyoc7VlBbNpBIK4sLrmUsH59PnyBsJ5ZI2N&#10;ZVLwSw4269HTCjNtez7SLfelCBB2GSqovG8zKV1RkUE3tS1x8C62M+iD7EqpO+wD3DQyjqJEGqw5&#10;LFTY0ntFxTX/MQo+zkmfp+XrYjKb74eUD/HX994o9TwetksQngb/H360d1rBIonnKfzdCVdAru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gTRsgAAADeAAAADwAAAAAA&#10;AAAAAAAAAAChAgAAZHJzL2Rvd25yZXYueG1sUEsFBgAAAAAEAAQA+QAAAJYDAAAAAA==&#10;" strokecolor="black [3213]" strokeweight="1pt"/>
                          </v:group>
                        </v:group>
                      </v:group>
                      <v:rect id="Rectangle 76240" o:spid="_x0000_s1056" style="position:absolute;width:379998;height:9874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sKbxxQAA&#10;AN4AAAAPAAAAZHJzL2Rvd25yZXYueG1sRI/LasJAFIb3Qt9hOAV3OjF4I3UUUVK6sph24+6QOWZS&#10;M2dCZjTp23cWQpc//41vsxtsIx7U+dqxgtk0AUFcOl1zpeD7K5+sQfiArLFxTAp+ycNu+zLaYKZd&#10;z2d6FKEScYR9hgpMCG0mpS8NWfRT1xJH7+o6iyHKrpK6wz6O20amSbKUFmuODwZbOhgqb8XdKvi8&#10;HlJXLRZ5UZzS3lzef/ieH5Uavw77NxCBhvAffrY/tILVMp1HgIgTUUB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wpvHFAAAA3gAAAA8AAAAAAAAAAAAAAAAAlwIAAGRycy9k&#10;b3ducmV2LnhtbFBLBQYAAAAABAAEAPUAAACJAwAAAAA=&#10;" fillcolor="#938953 [1614]" strokecolor="black [3213]" strokeweight="2pt"/>
                      <v:rect id="Rectangle 76241" o:spid="_x0000_s1057" style="position:absolute;left:791210;width:406200;height:988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ANqxgAA&#10;AN4AAAAPAAAAZHJzL2Rvd25yZXYueG1sRI9Ba8JAFITvBf/D8gRvdWNQW1JXESXSk6XRS2+P7DOb&#10;mn0bsqtJ/71bKPQ4zMw3zGoz2EbcqfO1YwWzaQKCuHS65krB+ZQ/v4LwAVlj45gU/JCHzXr0tMJM&#10;u54/6V6ESkQI+wwVmBDaTEpfGrLop64ljt7FdRZDlF0ldYd9hNtGpkmylBZrjgsGW9oZKq/FzSr4&#10;uOxSVy0WeVEc0958Hb75lu+VmoyH7RuIQEP4D/+137WCl2U6n8HvnXgF5P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ANqxgAAAN4AAAAPAAAAAAAAAAAAAAAAAJcCAABkcnMv&#10;ZG93bnJldi54bWxQSwUGAAAAAAQABAD1AAAAigMAAAAA&#10;" fillcolor="#938953 [1614]" strokecolor="black [3213]" strokeweight="2pt"/>
                      <v:rect id="Rectangle 76242" o:spid="_x0000_s1058" style="position:absolute;left:1581785;width:406200;height:988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Lp0dxwAA&#10;AN4AAAAPAAAAZHJzL2Rvd25yZXYueG1sRI9BS8NAFITvBf/D8gRvzcbFVondFqlEPLU0evH2yL5m&#10;o9m3Ibtt4r/vCkKPw8x8w6w2k+vEmYbQetZwn+UgiGtvWm40fH6U8ycQISIb7DyThl8KsFnfzFZY&#10;GD/ygc5VbESCcChQg42xL6QMtSWHIfM9cfKOfnAYkxwaaQYcE9x1UuX5UjpsOS1Y7Glrqf6pTk7D&#10;/rhVvlksyqraqdF+vX3zqXzV+u52enkGEWmK1/B/+91oeFyqBwV/d9IVkOs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i6dHccAAADeAAAADwAAAAAAAAAAAAAAAACXAgAAZHJz&#10;L2Rvd25yZXYueG1sUEsFBgAAAAAEAAQA9QAAAIsDAAAAAA==&#10;" fillcolor="#938953 [1614]" strokecolor="black [3213]" strokeweight="2pt"/>
                      <v:rect id="Rectangle 76243" o:spid="_x0000_s1059" style="position:absolute;left:2395220;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jiGxwAA&#10;AN4AAAAPAAAAZHJzL2Rvd25yZXYueG1sRI9Ba8JAFITvBf/D8gRvdWOstqSuIkrEU8W0l94e2Wc2&#10;bfZtyK4m/fduodDjMDPfMKvNYBtxo87XjhXMpgkI4tLpmisFH+/54wsIH5A1No5JwQ952KxHDyvM&#10;tOv5TLciVCJC2GeowITQZlL60pBFP3UtcfQurrMYouwqqTvsI9w2Mk2SpbRYc1ww2NLOUPldXK2C&#10;02WXumqxyIviLe3N5+GLr/leqcl42L6CCDSE//Bf+6gVPC/Tpzn83olXQK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WI4hscAAADeAAAADwAAAAAAAAAAAAAAAACXAgAAZHJz&#10;L2Rvd25yZXYueG1sUEsFBgAAAAAEAAQA9QAAAIsDAAAAAA==&#10;" fillcolor="#938953 [1614]" strokecolor="black [3213]" strokeweight="2pt"/>
                      <v:rect id="Rectangle 76244" o:spid="_x0000_s1060" style="position:absolute;left:3208655;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6DyxwAA&#10;AN4AAAAPAAAAZHJzL2Rvd25yZXYueG1sRI9Pa8JAFMTvBb/D8oTedNPgn5K6iigpnhTTXnp7ZJ/Z&#10;tNm3Ibua+O3dQqHHYWZ+w6w2g23EjTpfO1bwMk1AEJdO11wp+PzIJ68gfEDW2DgmBXfysFmPnlaY&#10;adfzmW5FqESEsM9QgQmhzaT0pSGLfupa4uhdXGcxRNlVUnfYR7htZJokC2mx5rhgsKWdofKnuFoF&#10;p8suddV8nhfFMe3N1/s3X/O9Us/jYfsGItAQ/sN/7YNWsFyksxn83olXQK4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oug8scAAADeAAAADwAAAAAAAAAAAAAAAACXAgAAZHJz&#10;L2Rvd25yZXYueG1sUEsFBgAAAAAEAAQA9QAAAIsDAAAAAA==&#10;" fillcolor="#938953 [1614]" strokecolor="black [3213]" strokeweight="2pt"/>
                      <v:rect id="Rectangle 76245" o:spid="_x0000_s1061" style="position:absolute;left:4027805;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wVpxwAA&#10;AN4AAAAPAAAAZHJzL2Rvd25yZXYueG1sRI9Ba8JAFITvBf/D8gRvdWNotERXEUukpxZjL94e2Wc2&#10;bfZtyK4m/ffdQqHHYWa+YTa70bbiTr1vHCtYzBMQxJXTDdcKPs7F4zMIH5A1to5JwTd52G0nDxvM&#10;tRv4RPcy1CJC2OeowITQ5VL6ypBFP3cdcfSurrcYouxrqXscIty2Mk2SpbTYcFww2NHBUPVV3qyC&#10;9+shdXWWFWX5lg7mcvzkW/Gi1Gw67tcgAo3hP/zXftUKVsv0KYPfO/EKyO0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ccFaccAAADeAAAADwAAAAAAAAAAAAAAAACXAgAAZHJz&#10;L2Rvd25yZXYueG1sUEsFBgAAAAAEAAQA9QAAAIsDAAAAAA==&#10;" fillcolor="#938953 [1614]" strokecolor="black [3213]" strokeweight="2pt"/>
                    </v:group>
                  </w:pict>
                </mc:Fallback>
              </mc:AlternateContent>
            </w:r>
            <w:r w:rsidRPr="002C71D1">
              <w:rPr>
                <w:rFonts w:ascii="Arial" w:hAnsi="Arial" w:cs="Arial"/>
                <w:sz w:val="12"/>
                <w:szCs w:val="20"/>
                <w:lang w:val="en-GB"/>
              </w:rPr>
              <w:t>Use language of division linked to tables</w:t>
            </w:r>
          </w:p>
          <w:p w14:paraId="30A250CE" w14:textId="77777777" w:rsidR="00166E63" w:rsidRPr="002C71D1" w:rsidRDefault="00166E63" w:rsidP="00C91AED">
            <w:pPr>
              <w:rPr>
                <w:rFonts w:ascii="Arial" w:hAnsi="Arial" w:cs="Arial"/>
                <w:sz w:val="12"/>
                <w:szCs w:val="20"/>
                <w:lang w:val="en-GB"/>
              </w:rPr>
            </w:pPr>
          </w:p>
          <w:p w14:paraId="5E02BFE8" w14:textId="77777777" w:rsidR="00166E63" w:rsidRPr="002C71D1" w:rsidRDefault="00166E63" w:rsidP="00C91AED">
            <w:pPr>
              <w:rPr>
                <w:rFonts w:ascii="Arial" w:hAnsi="Arial" w:cs="Arial"/>
                <w:sz w:val="12"/>
                <w:szCs w:val="20"/>
                <w:lang w:val="en-GB"/>
              </w:rPr>
            </w:pPr>
          </w:p>
          <w:p w14:paraId="2A8915A7" w14:textId="77777777" w:rsidR="00166E63" w:rsidRPr="002C71D1" w:rsidRDefault="00166E63" w:rsidP="00C91AED">
            <w:pPr>
              <w:rPr>
                <w:rFonts w:ascii="Arial" w:hAnsi="Arial" w:cs="Arial"/>
                <w:sz w:val="12"/>
                <w:szCs w:val="20"/>
                <w:lang w:val="en-GB"/>
              </w:rPr>
            </w:pPr>
          </w:p>
          <w:p w14:paraId="6810707F"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How many 2s?</w:t>
            </w:r>
          </w:p>
          <w:p w14:paraId="59B8A741" w14:textId="77777777" w:rsidR="00166E63" w:rsidRPr="002C71D1" w:rsidRDefault="00166E63" w:rsidP="00C91AED">
            <w:pPr>
              <w:rPr>
                <w:sz w:val="16"/>
                <w:szCs w:val="16"/>
                <w:lang w:val="en-GB"/>
              </w:rPr>
            </w:pPr>
            <w:r w:rsidRPr="002C71D1">
              <w:rPr>
                <w:noProof/>
                <w:lang w:val="en-GB" w:eastAsia="en-GB"/>
              </w:rPr>
              <w:drawing>
                <wp:anchor distT="0" distB="0" distL="114300" distR="114300" simplePos="0" relativeHeight="252366848" behindDoc="0" locked="0" layoutInCell="1" allowOverlap="1" wp14:anchorId="23B7E9B6" wp14:editId="618DB512">
                  <wp:simplePos x="0" y="0"/>
                  <wp:positionH relativeFrom="column">
                    <wp:posOffset>233680</wp:posOffset>
                  </wp:positionH>
                  <wp:positionV relativeFrom="paragraph">
                    <wp:posOffset>13970</wp:posOffset>
                  </wp:positionV>
                  <wp:extent cx="904875" cy="275590"/>
                  <wp:effectExtent l="0" t="0" r="9525" b="3810"/>
                  <wp:wrapNone/>
                  <wp:docPr id="76018" name="Picture 7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0.JPG"/>
                          <pic:cNvPicPr/>
                        </pic:nvPicPr>
                        <pic:blipFill>
                          <a:blip r:embed="rId140" cstate="print">
                            <a:extLst>
                              <a:ext uri="{28A0092B-C50C-407E-A947-70E740481C1C}">
                                <a14:useLocalDpi xmlns:a14="http://schemas.microsoft.com/office/drawing/2010/main"/>
                              </a:ext>
                            </a:extLst>
                          </a:blip>
                          <a:stretch>
                            <a:fillRect/>
                          </a:stretch>
                        </pic:blipFill>
                        <pic:spPr>
                          <a:xfrm>
                            <a:off x="0" y="0"/>
                            <a:ext cx="904875" cy="2755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2428" w:type="dxa"/>
          </w:tcPr>
          <w:p w14:paraId="1BF550C4" w14:textId="77777777" w:rsidR="00166E63" w:rsidRPr="002C71D1" w:rsidRDefault="00166E63" w:rsidP="00C91AED">
            <w:pPr>
              <w:rPr>
                <w:rFonts w:ascii="Arial" w:hAnsi="Arial"/>
                <w:sz w:val="12"/>
                <w:szCs w:val="16"/>
                <w:lang w:val="en-GB"/>
              </w:rPr>
            </w:pPr>
            <w:r w:rsidRPr="002C71D1">
              <w:rPr>
                <w:noProof/>
                <w:lang w:val="en-GB" w:eastAsia="en-GB"/>
              </w:rPr>
              <w:drawing>
                <wp:anchor distT="0" distB="0" distL="114300" distR="114300" simplePos="0" relativeHeight="252350464" behindDoc="0" locked="0" layoutInCell="1" allowOverlap="1" wp14:anchorId="14685819" wp14:editId="0208616C">
                  <wp:simplePos x="0" y="0"/>
                  <wp:positionH relativeFrom="column">
                    <wp:posOffset>113665</wp:posOffset>
                  </wp:positionH>
                  <wp:positionV relativeFrom="paragraph">
                    <wp:posOffset>748665</wp:posOffset>
                  </wp:positionV>
                  <wp:extent cx="815975" cy="263525"/>
                  <wp:effectExtent l="0" t="0" r="0" b="0"/>
                  <wp:wrapNone/>
                  <wp:docPr id="76247" name="Picture 7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7.jpg"/>
                          <pic:cNvPicPr/>
                        </pic:nvPicPr>
                        <pic:blipFill>
                          <a:blip r:embed="rId141" cstate="print">
                            <a:extLst>
                              <a:ext uri="{28A0092B-C50C-407E-A947-70E740481C1C}">
                                <a14:useLocalDpi xmlns:a14="http://schemas.microsoft.com/office/drawing/2010/main"/>
                              </a:ext>
                            </a:extLst>
                          </a:blip>
                          <a:stretch>
                            <a:fillRect/>
                          </a:stretch>
                        </pic:blipFill>
                        <pic:spPr>
                          <a:xfrm>
                            <a:off x="0" y="0"/>
                            <a:ext cx="815975" cy="2635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noProof/>
                <w:lang w:val="en-GB" w:eastAsia="en-GB"/>
              </w:rPr>
              <w:drawing>
                <wp:anchor distT="0" distB="0" distL="114300" distR="114300" simplePos="0" relativeHeight="252346368" behindDoc="0" locked="0" layoutInCell="1" allowOverlap="1" wp14:anchorId="168E1167" wp14:editId="633E537E">
                  <wp:simplePos x="0" y="0"/>
                  <wp:positionH relativeFrom="column">
                    <wp:posOffset>21590</wp:posOffset>
                  </wp:positionH>
                  <wp:positionV relativeFrom="paragraph">
                    <wp:posOffset>507365</wp:posOffset>
                  </wp:positionV>
                  <wp:extent cx="1181638" cy="145213"/>
                  <wp:effectExtent l="0" t="0" r="0" b="7620"/>
                  <wp:wrapNone/>
                  <wp:docPr id="75842" name="Picture 7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5.JPG"/>
                          <pic:cNvPicPr/>
                        </pic:nvPicPr>
                        <pic:blipFill>
                          <a:blip r:embed="rId142" cstate="print">
                            <a:extLst>
                              <a:ext uri="{28A0092B-C50C-407E-A947-70E740481C1C}">
                                <a14:useLocalDpi xmlns:a14="http://schemas.microsoft.com/office/drawing/2010/main"/>
                              </a:ext>
                            </a:extLst>
                          </a:blip>
                          <a:stretch>
                            <a:fillRect/>
                          </a:stretch>
                        </pic:blipFill>
                        <pic:spPr>
                          <a:xfrm>
                            <a:off x="0" y="0"/>
                            <a:ext cx="1185293" cy="14566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noProof/>
                <w:lang w:val="en-GB" w:eastAsia="en-GB"/>
              </w:rPr>
              <w:drawing>
                <wp:anchor distT="0" distB="0" distL="114300" distR="114300" simplePos="0" relativeHeight="252345344" behindDoc="0" locked="0" layoutInCell="1" allowOverlap="1" wp14:anchorId="6915E6A8" wp14:editId="083EABBA">
                  <wp:simplePos x="0" y="0"/>
                  <wp:positionH relativeFrom="column">
                    <wp:posOffset>60356</wp:posOffset>
                  </wp:positionH>
                  <wp:positionV relativeFrom="paragraph">
                    <wp:posOffset>181610</wp:posOffset>
                  </wp:positionV>
                  <wp:extent cx="1114977" cy="282909"/>
                  <wp:effectExtent l="0" t="0" r="3175" b="0"/>
                  <wp:wrapNone/>
                  <wp:docPr id="75844" name="Picture 7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9.jpg"/>
                          <pic:cNvPicPr/>
                        </pic:nvPicPr>
                        <pic:blipFill>
                          <a:blip r:embed="rId143" cstate="print">
                            <a:extLst>
                              <a:ext uri="{28A0092B-C50C-407E-A947-70E740481C1C}">
                                <a14:useLocalDpi xmlns:a14="http://schemas.microsoft.com/office/drawing/2010/main"/>
                              </a:ext>
                            </a:extLst>
                          </a:blip>
                          <a:stretch>
                            <a:fillRect/>
                          </a:stretch>
                        </pic:blipFill>
                        <pic:spPr>
                          <a:xfrm>
                            <a:off x="0" y="0"/>
                            <a:ext cx="1117749" cy="2836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hAnsi="Arial"/>
                <w:sz w:val="12"/>
                <w:szCs w:val="16"/>
                <w:lang w:val="en-GB"/>
              </w:rPr>
              <w:t>Grouping using partitioning</w:t>
            </w:r>
          </w:p>
          <w:p w14:paraId="2D28351D" w14:textId="77777777" w:rsidR="00166E63" w:rsidRPr="002C71D1" w:rsidRDefault="00166E63" w:rsidP="00C91AED">
            <w:pPr>
              <w:rPr>
                <w:rFonts w:ascii="Arial" w:eastAsia="MS Gothic" w:hAnsi="Arial" w:cs="Arial"/>
                <w:color w:val="000000"/>
                <w:sz w:val="12"/>
                <w:lang w:val="en-GB"/>
              </w:rPr>
            </w:pPr>
            <w:r w:rsidRPr="002C71D1">
              <w:rPr>
                <w:rFonts w:ascii="Arial" w:hAnsi="Arial"/>
                <w:sz w:val="12"/>
                <w:szCs w:val="16"/>
                <w:lang w:val="en-GB"/>
              </w:rPr>
              <w:t>43</w:t>
            </w:r>
            <w:r w:rsidRPr="002C71D1">
              <w:rPr>
                <w:rFonts w:ascii="Arial" w:hAnsi="Arial"/>
                <w:b/>
                <w:sz w:val="12"/>
                <w:szCs w:val="16"/>
                <w:lang w:val="en-GB"/>
              </w:rPr>
              <w:t xml:space="preserve"> </w:t>
            </w:r>
            <w:r w:rsidRPr="002C71D1">
              <w:rPr>
                <w:rFonts w:ascii="MS Gothic" w:eastAsia="MS Gothic" w:hAnsi="MS Gothic"/>
                <w:color w:val="000000"/>
                <w:sz w:val="12"/>
                <w:lang w:val="en-GB"/>
              </w:rPr>
              <w:t xml:space="preserve">÷ </w:t>
            </w:r>
            <w:r w:rsidRPr="002C71D1">
              <w:rPr>
                <w:rFonts w:ascii="Arial" w:eastAsia="MS Gothic" w:hAnsi="Arial" w:cs="Arial"/>
                <w:color w:val="000000"/>
                <w:sz w:val="12"/>
                <w:lang w:val="en-GB"/>
              </w:rPr>
              <w:t>3 If I know 10 x 3 …</w:t>
            </w:r>
          </w:p>
          <w:p w14:paraId="7A8A5F11" w14:textId="77777777" w:rsidR="00166E63" w:rsidRPr="002C71D1" w:rsidRDefault="00166E63" w:rsidP="00C91AED">
            <w:pPr>
              <w:rPr>
                <w:rFonts w:ascii="Arial" w:eastAsia="MS Gothic" w:hAnsi="Arial" w:cs="Arial"/>
                <w:color w:val="000000"/>
                <w:sz w:val="12"/>
                <w:lang w:val="en-GB"/>
              </w:rPr>
            </w:pPr>
          </w:p>
          <w:p w14:paraId="296DFE99" w14:textId="77777777" w:rsidR="00166E63" w:rsidRPr="002C71D1" w:rsidRDefault="00166E63" w:rsidP="00C91AED">
            <w:pPr>
              <w:rPr>
                <w:rFonts w:ascii="Arial" w:eastAsia="MS Gothic" w:hAnsi="Arial" w:cs="Arial"/>
                <w:color w:val="000000"/>
                <w:sz w:val="12"/>
                <w:lang w:val="en-GB"/>
              </w:rPr>
            </w:pPr>
          </w:p>
          <w:p w14:paraId="7BCCEAF3" w14:textId="77777777" w:rsidR="00166E63" w:rsidRPr="002C71D1" w:rsidRDefault="00166E63" w:rsidP="00C91AED">
            <w:pPr>
              <w:rPr>
                <w:rFonts w:ascii="Arial" w:eastAsia="MS Gothic" w:hAnsi="Arial" w:cs="Arial"/>
                <w:color w:val="000000"/>
                <w:sz w:val="12"/>
                <w:lang w:val="en-GB"/>
              </w:rPr>
            </w:pPr>
          </w:p>
          <w:p w14:paraId="7F5E7565" w14:textId="77777777" w:rsidR="00166E63" w:rsidRPr="002C71D1" w:rsidRDefault="00166E63" w:rsidP="00C91AED">
            <w:pPr>
              <w:rPr>
                <w:rFonts w:ascii="Arial" w:eastAsia="MS Gothic" w:hAnsi="Arial" w:cs="Arial"/>
                <w:color w:val="000000"/>
                <w:sz w:val="12"/>
                <w:lang w:val="en-GB"/>
              </w:rPr>
            </w:pPr>
          </w:p>
          <w:p w14:paraId="65CA8D1D" w14:textId="77777777" w:rsidR="00166E63" w:rsidRPr="002C71D1" w:rsidRDefault="00166E63" w:rsidP="00C91AED">
            <w:pPr>
              <w:rPr>
                <w:rFonts w:ascii="Arial" w:eastAsia="MS Gothic" w:hAnsi="Arial" w:cs="Arial"/>
                <w:color w:val="000000"/>
                <w:sz w:val="12"/>
                <w:lang w:val="en-GB"/>
              </w:rPr>
            </w:pPr>
          </w:p>
          <w:p w14:paraId="26948141" w14:textId="77777777" w:rsidR="00166E63" w:rsidRPr="002C71D1" w:rsidRDefault="00166E63" w:rsidP="00C91AED">
            <w:pPr>
              <w:rPr>
                <w:rFonts w:ascii="Arial" w:eastAsia="MS Gothic" w:hAnsi="Arial" w:cs="Arial"/>
                <w:color w:val="000000"/>
                <w:sz w:val="12"/>
                <w:lang w:val="en-GB"/>
              </w:rPr>
            </w:pPr>
          </w:p>
          <w:p w14:paraId="2A2F6DC9" w14:textId="77777777" w:rsidR="00166E63" w:rsidRPr="002C71D1" w:rsidRDefault="00166E63" w:rsidP="00C91AED">
            <w:pPr>
              <w:rPr>
                <w:rFonts w:ascii="Arial" w:eastAsia="MS Gothic" w:hAnsi="Arial" w:cs="Arial"/>
                <w:color w:val="000000"/>
                <w:sz w:val="12"/>
                <w:lang w:val="en-GB"/>
              </w:rPr>
            </w:pPr>
          </w:p>
          <w:p w14:paraId="78938352" w14:textId="77777777" w:rsidR="00166E63" w:rsidRPr="002C71D1" w:rsidRDefault="00166E63" w:rsidP="00C91AED">
            <w:pPr>
              <w:rPr>
                <w:rFonts w:ascii="Arial" w:eastAsia="MS Gothic" w:hAnsi="Arial" w:cs="Arial"/>
                <w:color w:val="000000"/>
                <w:sz w:val="12"/>
                <w:lang w:val="en-GB"/>
              </w:rPr>
            </w:pPr>
          </w:p>
          <w:p w14:paraId="4E21CFAF" w14:textId="77777777" w:rsidR="00166E63" w:rsidRPr="002C71D1" w:rsidRDefault="00166E63" w:rsidP="00C91AED">
            <w:pPr>
              <w:rPr>
                <w:rFonts w:ascii="Arial" w:hAnsi="Arial"/>
                <w:b/>
                <w:sz w:val="12"/>
                <w:szCs w:val="36"/>
                <w:lang w:val="en-GB"/>
              </w:rPr>
            </w:pPr>
          </w:p>
          <w:p w14:paraId="02293FD3" w14:textId="77777777" w:rsidR="00166E63" w:rsidRPr="002C71D1" w:rsidRDefault="00166E63" w:rsidP="00C91AED">
            <w:pPr>
              <w:rPr>
                <w:rFonts w:ascii="Arial" w:hAnsi="Arial"/>
                <w:b/>
                <w:sz w:val="12"/>
                <w:szCs w:val="36"/>
                <w:lang w:val="en-GB"/>
              </w:rPr>
            </w:pPr>
          </w:p>
          <w:p w14:paraId="03822D90" w14:textId="77777777" w:rsidR="00166E63" w:rsidRPr="002C71D1" w:rsidRDefault="00166E63" w:rsidP="00C91AED">
            <w:pPr>
              <w:rPr>
                <w:rFonts w:ascii="Arial" w:hAnsi="Arial"/>
                <w:b/>
                <w:sz w:val="12"/>
                <w:szCs w:val="36"/>
                <w:lang w:val="en-GB"/>
              </w:rPr>
            </w:pPr>
          </w:p>
          <w:p w14:paraId="341AB1BA" w14:textId="77777777" w:rsidR="00166E63" w:rsidRPr="002C71D1" w:rsidRDefault="00166E63" w:rsidP="00C91AED">
            <w:pPr>
              <w:rPr>
                <w:rFonts w:ascii="Arial" w:hAnsi="Arial" w:cs="Arial"/>
                <w:sz w:val="12"/>
                <w:szCs w:val="20"/>
                <w:lang w:val="en-GB"/>
              </w:rPr>
            </w:pPr>
          </w:p>
          <w:p w14:paraId="7F20F0D1"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Use language of division linked to tables</w:t>
            </w:r>
          </w:p>
          <w:p w14:paraId="2DC38517" w14:textId="77777777" w:rsidR="00166E63" w:rsidRPr="002C71D1" w:rsidRDefault="00166E63" w:rsidP="00C91AED">
            <w:pPr>
              <w:rPr>
                <w:rFonts w:ascii="Arial" w:hAnsi="Arial" w:cs="Arial"/>
                <w:sz w:val="12"/>
                <w:szCs w:val="20"/>
                <w:lang w:val="en-GB"/>
              </w:rPr>
            </w:pPr>
            <w:r w:rsidRPr="002C71D1">
              <w:rPr>
                <w:noProof/>
                <w:lang w:val="en-GB" w:eastAsia="en-GB"/>
              </w:rPr>
              <mc:AlternateContent>
                <mc:Choice Requires="wpg">
                  <w:drawing>
                    <wp:anchor distT="0" distB="0" distL="114300" distR="114300" simplePos="0" relativeHeight="252379136" behindDoc="0" locked="0" layoutInCell="1" allowOverlap="1" wp14:anchorId="674EB93D" wp14:editId="52253B9D">
                      <wp:simplePos x="0" y="0"/>
                      <wp:positionH relativeFrom="column">
                        <wp:posOffset>45085</wp:posOffset>
                      </wp:positionH>
                      <wp:positionV relativeFrom="paragraph">
                        <wp:posOffset>41910</wp:posOffset>
                      </wp:positionV>
                      <wp:extent cx="1294765" cy="128905"/>
                      <wp:effectExtent l="0" t="0" r="26035" b="23495"/>
                      <wp:wrapNone/>
                      <wp:docPr id="76178" name="Group 76178"/>
                      <wp:cNvGraphicFramePr/>
                      <a:graphic xmlns:a="http://schemas.openxmlformats.org/drawingml/2006/main">
                        <a:graphicData uri="http://schemas.microsoft.com/office/word/2010/wordprocessingGroup">
                          <wpg:wgp>
                            <wpg:cNvGrpSpPr/>
                            <wpg:grpSpPr>
                              <a:xfrm>
                                <a:off x="0" y="0"/>
                                <a:ext cx="1294765" cy="128905"/>
                                <a:chOff x="0" y="0"/>
                                <a:chExt cx="4869320" cy="99169"/>
                              </a:xfrm>
                            </wpg:grpSpPr>
                            <wpg:grpSp>
                              <wpg:cNvPr id="76179" name="Group 76179"/>
                              <wpg:cNvGrpSpPr/>
                              <wpg:grpSpPr>
                                <a:xfrm>
                                  <a:off x="0" y="0"/>
                                  <a:ext cx="4869320" cy="99169"/>
                                  <a:chOff x="0" y="0"/>
                                  <a:chExt cx="3197770" cy="71120"/>
                                </a:xfrm>
                              </wpg:grpSpPr>
                              <wpg:grpSp>
                                <wpg:cNvPr id="76180" name="Group 76180"/>
                                <wpg:cNvGrpSpPr/>
                                <wpg:grpSpPr>
                                  <a:xfrm>
                                    <a:off x="0" y="0"/>
                                    <a:ext cx="2143353" cy="71120"/>
                                    <a:chOff x="0" y="0"/>
                                    <a:chExt cx="5842660" cy="130629"/>
                                  </a:xfrm>
                                </wpg:grpSpPr>
                                <wps:wsp>
                                  <wps:cNvPr id="76181" name="Rectangle 76181"/>
                                  <wps:cNvSpPr/>
                                  <wps:spPr>
                                    <a:xfrm>
                                      <a:off x="0" y="0"/>
                                      <a:ext cx="5842660" cy="1306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182" name="Group 76182"/>
                                  <wpg:cNvGrpSpPr/>
                                  <wpg:grpSpPr>
                                    <a:xfrm>
                                      <a:off x="680313" y="0"/>
                                      <a:ext cx="731520" cy="130175"/>
                                      <a:chOff x="0" y="0"/>
                                      <a:chExt cx="731520" cy="130175"/>
                                    </a:xfrm>
                                  </wpg:grpSpPr>
                                  <wps:wsp>
                                    <wps:cNvPr id="76183" name="Straight Connector 76183"/>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84" name="Straight Connector 76184"/>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185" name="Group 76185"/>
                                  <wpg:cNvGrpSpPr/>
                                  <wpg:grpSpPr>
                                    <a:xfrm>
                                      <a:off x="2143353" y="0"/>
                                      <a:ext cx="731520" cy="130175"/>
                                      <a:chOff x="0" y="0"/>
                                      <a:chExt cx="731520" cy="130175"/>
                                    </a:xfrm>
                                  </wpg:grpSpPr>
                                  <wps:wsp>
                                    <wps:cNvPr id="76186" name="Straight Connector 76186"/>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87" name="Straight Connector 76187"/>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188" name="Group 76188"/>
                                  <wpg:cNvGrpSpPr/>
                                  <wpg:grpSpPr>
                                    <a:xfrm>
                                      <a:off x="3606393" y="0"/>
                                      <a:ext cx="731520" cy="130175"/>
                                      <a:chOff x="0" y="0"/>
                                      <a:chExt cx="731520" cy="130175"/>
                                    </a:xfrm>
                                  </wpg:grpSpPr>
                                  <wps:wsp>
                                    <wps:cNvPr id="76189" name="Straight Connector 76189"/>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90" name="Straight Connector 76190"/>
                                    <wps:cNvCnPr/>
                                    <wps:spPr>
                                      <a:xfrm>
                                        <a:off x="731520" y="0"/>
                                        <a:ext cx="0" cy="1301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6191" name="Group 76191"/>
                                  <wpg:cNvGrpSpPr/>
                                  <wpg:grpSpPr>
                                    <a:xfrm>
                                      <a:off x="4337913" y="0"/>
                                      <a:ext cx="731520" cy="130175"/>
                                      <a:chOff x="0" y="0"/>
                                      <a:chExt cx="731520" cy="130175"/>
                                    </a:xfrm>
                                  </wpg:grpSpPr>
                                  <wps:wsp>
                                    <wps:cNvPr id="76192" name="Straight Connector 76192"/>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93" name="Straight Connector 76193"/>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6194" name="Group 76194"/>
                                <wpg:cNvGrpSpPr/>
                                <wpg:grpSpPr>
                                  <a:xfrm>
                                    <a:off x="1054645" y="0"/>
                                    <a:ext cx="2143125" cy="71120"/>
                                    <a:chOff x="0" y="0"/>
                                    <a:chExt cx="5842660" cy="130629"/>
                                  </a:xfrm>
                                </wpg:grpSpPr>
                                <wps:wsp>
                                  <wps:cNvPr id="76195" name="Rectangle 76195"/>
                                  <wps:cNvSpPr/>
                                  <wps:spPr>
                                    <a:xfrm>
                                      <a:off x="0" y="0"/>
                                      <a:ext cx="5842660" cy="1306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196" name="Group 76196"/>
                                  <wpg:cNvGrpSpPr/>
                                  <wpg:grpSpPr>
                                    <a:xfrm>
                                      <a:off x="680313" y="0"/>
                                      <a:ext cx="731520" cy="130175"/>
                                      <a:chOff x="0" y="0"/>
                                      <a:chExt cx="731520" cy="130175"/>
                                    </a:xfrm>
                                  </wpg:grpSpPr>
                                  <wps:wsp>
                                    <wps:cNvPr id="76197" name="Straight Connector 76197"/>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98" name="Straight Connector 76198"/>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199" name="Group 76199"/>
                                  <wpg:cNvGrpSpPr/>
                                  <wpg:grpSpPr>
                                    <a:xfrm>
                                      <a:off x="2143353" y="0"/>
                                      <a:ext cx="731520" cy="130175"/>
                                      <a:chOff x="0" y="0"/>
                                      <a:chExt cx="731520" cy="130175"/>
                                    </a:xfrm>
                                  </wpg:grpSpPr>
                                  <wps:wsp>
                                    <wps:cNvPr id="76200" name="Straight Connector 76200"/>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01" name="Straight Connector 76201"/>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202" name="Group 76202"/>
                                  <wpg:cNvGrpSpPr/>
                                  <wpg:grpSpPr>
                                    <a:xfrm>
                                      <a:off x="3606393" y="0"/>
                                      <a:ext cx="731520" cy="130175"/>
                                      <a:chOff x="0" y="0"/>
                                      <a:chExt cx="731520" cy="130175"/>
                                    </a:xfrm>
                                  </wpg:grpSpPr>
                                  <wps:wsp>
                                    <wps:cNvPr id="76203" name="Straight Connector 76203"/>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04" name="Straight Connector 76204"/>
                                    <wps:cNvCnPr/>
                                    <wps:spPr>
                                      <a:xfrm>
                                        <a:off x="731520" y="0"/>
                                        <a:ext cx="0" cy="1301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6205" name="Group 76205"/>
                                  <wpg:cNvGrpSpPr/>
                                  <wpg:grpSpPr>
                                    <a:xfrm>
                                      <a:off x="4337913" y="0"/>
                                      <a:ext cx="731520" cy="130175"/>
                                      <a:chOff x="0" y="0"/>
                                      <a:chExt cx="731520" cy="130175"/>
                                    </a:xfrm>
                                  </wpg:grpSpPr>
                                  <wps:wsp>
                                    <wps:cNvPr id="76206" name="Straight Connector 76206"/>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07" name="Straight Connector 76207"/>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76208" name="Rectangle 76208"/>
                              <wps:cNvSpPr/>
                              <wps:spPr>
                                <a:xfrm>
                                  <a:off x="0" y="0"/>
                                  <a:ext cx="379998" cy="98746"/>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09" name="Rectangle 76209"/>
                              <wps:cNvSpPr/>
                              <wps:spPr>
                                <a:xfrm>
                                  <a:off x="791210" y="0"/>
                                  <a:ext cx="406200" cy="98818"/>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10" name="Rectangle 76210"/>
                              <wps:cNvSpPr/>
                              <wps:spPr>
                                <a:xfrm>
                                  <a:off x="1581785" y="0"/>
                                  <a:ext cx="406200" cy="98818"/>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11" name="Rectangle 76211"/>
                              <wps:cNvSpPr/>
                              <wps:spPr>
                                <a:xfrm>
                                  <a:off x="2395220"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12" name="Rectangle 76212"/>
                              <wps:cNvSpPr/>
                              <wps:spPr>
                                <a:xfrm>
                                  <a:off x="3208655"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13" name="Rectangle 76213"/>
                              <wps:cNvSpPr/>
                              <wps:spPr>
                                <a:xfrm>
                                  <a:off x="4027805"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6178" o:spid="_x0000_s1026" style="position:absolute;margin-left:3.55pt;margin-top:3.3pt;width:101.95pt;height:10.15pt;z-index:252379136;mso-width-relative:margin;mso-height-relative:margin" coordsize="4869320,991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">
                      <v:group id="Group 76179" o:spid="_x0000_s1027" style="position:absolute;width:4869320;height:99169" coordsize="3197770,7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Se3rU8gAAADe&#10;AAAADwAAAAAAAAAAAAAAAACpAgAAZHJzL2Rvd25yZXYueG1sUEsFBgAAAAAEAAQA+gAAAJ4DAAAA&#10;AA==&#10;">
                        <v:group id="Group 76180" o:spid="_x0000_s1028" style="position:absolute;width:2143353;height:71120" coordsize="5842660,130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QIy6cUAAADeAAAA&#10;DwAAAAAAAAAAAAAAAACpAgAAZHJzL2Rvd25yZXYueG1sUEsFBgAAAAAEAAQA+gAAAJsDAAAAAA==&#10;">
                          <v:rect id="Rectangle 76181" o:spid="_x0000_s1029" style="position:absolute;width:5842660;height:130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ya8xgAA&#10;AN4AAAAPAAAAZHJzL2Rvd25yZXYueG1sRI9Ba8JAFITvgv9heYI33aSHaFNXkYC06MloD709ss8k&#10;mH0bstuY9Nd3hUKPw8x8w2x2g2lET52rLSuIlxEI4sLqmksF18thsQbhPLLGxjIpGMnBbjudbDDV&#10;9sFn6nNfigBhl6KCyvs2ldIVFRl0S9sSB+9mO4M+yK6UusNHgJtGvkRRIg3WHBYqbCmrqLjn30bB&#10;aZS+v34mrz99Vo86/8rej5QpNZ8N+zcQngb/H/5rf2gFqyRex/C8E66A3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Fya8xgAAAN4AAAAPAAAAAAAAAAAAAAAAAJcCAABkcnMv&#10;ZG93bnJldi54bWxQSwUGAAAAAAQABAD1AAAAigMAAAAA&#10;" fillcolor="white [3201]" strokecolor="black [3200]" strokeweight="2pt"/>
                          <v:group id="Group 76182" o:spid="_x0000_s1030" style="position:absolute;left:6803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ynAkFxwAAAN4A&#10;AAAPAAAAAAAAAAAAAAAAAKkCAABkcnMvZG93bnJldi54bWxQSwUGAAAAAAQABAD6AAAAnQMAAAAA&#10;">
                            <v:line id="Straight Connector 76183" o:spid="_x0000_s1031"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qMN8gAAADeAAAADwAAAGRycy9kb3ducmV2LnhtbESPQWvCQBSE7wX/w/KEXkQ3URo1uoq0&#10;FLxIafSgt0f2mQSzb0N2a9J/7xaEHoeZ+YZZb3tTizu1rrKsIJ5EIIhzqysuFJyOn+MFCOeRNdaW&#10;ScEvOdhuBi9rTLXt+JvumS9EgLBLUUHpfZNK6fKSDLqJbYiDd7WtQR9kW0jdYhfgppbTKEqkwYrD&#10;QokNvZeU37Ifo+DjlHTZsnibj+LZoV/y1/R8ORilXof9bgXCU+//w8/2XiuYJ/FiBn93whWQmw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pqMN8gAAADeAAAADwAAAAAA&#10;AAAAAAAAAAChAgAAZHJzL2Rvd25yZXYueG1sUEsFBgAAAAAEAAQA+QAAAJYDAAAAAA==&#10;" strokecolor="black [3213]" strokeweight="1pt"/>
                            <v:line id="Straight Connector 76184" o:spid="_x0000_s1032"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MUQ8gAAADeAAAADwAAAGRycy9kb3ducmV2LnhtbESPQWvCQBSE74X+h+UVeil1E61RU1cR&#10;RfAixdSD3h7Z1ySYfRuyWxP/vSsUehxm5htmvuxNLa7UusqygngQgSDOra64UHD83r5PQTiPrLG2&#10;TApu5GC5eH6aY6ptxwe6Zr4QAcIuRQWl900qpctLMugGtiEO3o9tDfog20LqFrsAN7UcRlEiDVYc&#10;FkpsaF1Sfsl+jYLNMemyWTGevMWjfT/jr+HpvDdKvb70q08Qnnr/H/5r77SCSRJPP+BxJ1wBubg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XMUQ8gAAADeAAAADwAAAAAA&#10;AAAAAAAAAAChAgAAZHJzL2Rvd25yZXYueG1sUEsFBgAAAAAEAAQA+QAAAJYDAAAAAA==&#10;" strokecolor="black [3213]" strokeweight="1pt"/>
                          </v:group>
                          <v:group id="Group 76185" o:spid="_x0000_s1033" style="position:absolute;left:214335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9dZFxxwAAAN4A&#10;AAAPAAAAAAAAAAAAAAAAAKkCAABkcnMvZG93bnJldi54bWxQSwUGAAAAAAQABAD6AAAAnQMAAAAA&#10;">
                            <v:line id="Straight Connector 76186" o:spid="_x0000_s1034"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0vr8cAAADeAAAADwAAAGRycy9kb3ducmV2LnhtbESPQWvCQBSE7wX/w/KEXopuYmnU6Cqi&#10;CL2IGD3o7ZF9JsHs25DdmvTfdwuFHoeZ+YZZrntTiye1rrKsIB5HIIhzqysuFFzO+9EMhPPIGmvL&#10;pOCbHKxXg5clptp2fKJn5gsRIOxSVFB636RSurwkg25sG+Lg3W1r0AfZFlK32AW4qeUkihJpsOKw&#10;UGJD25LyR/ZlFOwuSZfNi4/pW/x+6Od8nFxvB6PU67DfLEB46v1/+K/9qRVMk3iWwO+dcAXk6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7S+vxwAAAN4AAAAPAAAAAAAA&#10;AAAAAAAAAKECAABkcnMvZG93bnJldi54bWxQSwUGAAAAAAQABAD5AAAAlQMAAAAA&#10;" strokecolor="black [3213]" strokeweight="1pt"/>
                            <v:line id="Straight Connector 76187" o:spid="_x0000_s1035"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GKNMgAAADeAAAADwAAAGRycy9kb3ducmV2LnhtbESPQWvCQBSE7wX/w/KEXkrdRGmi0VXE&#10;UvAiYvTQ3h7Z1ySYfRuyWxP/vVso9DjMzDfMajOYRtyoc7VlBfEkAkFcWF1zqeBy/nidg3AeWWNj&#10;mRTcycFmPXpaYaZtzye65b4UAcIuQwWV920mpSsqMugmtiUO3rftDPogu1LqDvsAN42cRlEiDdYc&#10;FipsaVdRcc1/jIL3S9Lni/ItfYlnh2HBx+nn18Eo9TwetksQngb/H/5r77WCNInnKfzeCVdArh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6aGKNMgAAADeAAAADwAAAAAA&#10;AAAAAAAAAAChAgAAZHJzL2Rvd25yZXYueG1sUEsFBgAAAAAEAAQA+QAAAJYDAAAAAA==&#10;" strokecolor="black [3213]" strokeweight="1pt"/>
                          </v:group>
                          <v:group id="Group 76188" o:spid="_x0000_s1036" style="position:absolute;left:360639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dD7vxAAAAN4AAAAP&#10;AAAAAAAAAAAAAAAAAKkCAABkcnMvZG93bnJldi54bWxQSwUGAAAAAAQABAD6AAAAmgMAAAAA&#10;">
                            <v:line id="Straight Connector 76189" o:spid="_x0000_s1037"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3K73cgAAADeAAAADwAAAGRycy9kb3ducmV2LnhtbESPQWvCQBSE7wX/w/KEXkrdRGk00VXE&#10;UvAiYvTQ3h7Z1ySYfRuyWxP/vVso9DjMzDfMajOYRtyoc7VlBfEkAkFcWF1zqeBy/nhdgHAeWWNj&#10;mRTcycFmPXpaYaZtzye65b4UAcIuQwWV920mpSsqMugmtiUO3rftDPogu1LqDvsAN42cRlEiDdYc&#10;FipsaVdRcc1/jIL3S9Lnafk2f4lnhyHl4/Tz62CUeh4P2yUIT4P/D/+191rBPIkXKfzeCVdArh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93K73cgAAADeAAAADwAAAAAA&#10;AAAAAAAAAAChAgAAZHJzL2Rvd25yZXYueG1sUEsFBgAAAAAEAAQA+QAAAJYDAAAAAA==&#10;" strokecolor="black [3213]" strokeweight="1pt"/>
                            <v:line id="Straight Connector 76190" o:spid="_x0000_s1038"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KDMUAAADeAAAADwAAAGRycy9kb3ducmV2LnhtbESPz2rCQBDG7wXfYRnBW92oNGrqKlIo&#10;SO1F7QNMs9MkmJ1Nd6ca+/Tdg9Djx/eP32rTu1ZdKMTGs4HJOANFXHrbcGXg4/T6uAAVBdli65kM&#10;3CjCZj14WGFh/ZUPdDlKpdIIxwIN1CJdoXUsa3IYx74jTt6XDw4lyVBpG/Caxl2rp1mWa4cNp4ca&#10;O3qpqTwff5yB7/37Lt4+26nkT79v57BdLGUWjRkN++0zKKFe/sP39s4amOeTZQJIOAkF9P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sKDMUAAADeAAAADwAAAAAAAAAA&#10;AAAAAAChAgAAZHJzL2Rvd25yZXYueG1sUEsFBgAAAAAEAAQA+QAAAJMDAAAAAA==&#10;" strokecolor="#4579b8 [3044]"/>
                          </v:group>
                          <v:group id="Group 76191" o:spid="_x0000_s1039" style="position:absolute;left:43379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HlwGvxwAAAN4A&#10;AAAPAAAAAAAAAAAAAAAAAKkCAABkcnMvZG93bnJldi54bWxQSwUGAAAAAAQABAD6AAAAnQMAAAAA&#10;">
                            <v:line id="Straight Connector 76192" o:spid="_x0000_s1040"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ccgAAADeAAAADwAAAGRycy9kb3ducmV2LnhtbESPQWvCQBSE7wX/w/KEXkrdJNJoUlcR&#10;S8GLlKYe9PbIPpPQ7NuQ3Zr4791CocdhZr5hVpvRtOJKvWssK4hnEQji0uqGKwXHr/fnJQjnkTW2&#10;lknBjRxs1pOHFebaDvxJ18JXIkDY5aig9r7LpXRlTQbdzHbEwbvY3qAPsq+k7nEIcNPKJIpSabDh&#10;sFBjR7uayu/ixyh4O6ZDkVUvi6d4fhgz/khO54NR6nE6bl9BeBr9f/ivvdcKFmmcJfB7J1wBub4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A+/ccgAAADeAAAADwAAAAAA&#10;AAAAAAAAAAChAgAAZHJzL2Rvd25yZXYueG1sUEsFBgAAAAAEAAQA+QAAAJYDAAAAAA==&#10;" strokecolor="black [3213]" strokeweight="1pt"/>
                            <v:line id="Straight Connector 76193" o:spid="_x0000_s1041"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Ma6sgAAADeAAAADwAAAGRycy9kb3ducmV2LnhtbESPQWvCQBSE7wX/w/KEXqRuojQ20VWk&#10;peBFxOihvT2yzySYfRuyW5P+e7cg9DjMzDfMajOYRtyoc7VlBfE0AkFcWF1zqeB8+nx5A+E8ssbG&#10;Min4JQeb9ehphZm2PR/plvtSBAi7DBVU3reZlK6oyKCb2pY4eBfbGfRBdqXUHfYBbho5i6JEGqw5&#10;LFTY0ntFxTX/MQo+zkmfp+XrYhLP90PKh9nX994o9TwetksQngb/H360d1rBIonTOfzdCVdAru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0Ma6sgAAADeAAAADwAAAAAA&#10;AAAAAAAAAAChAgAAZHJzL2Rvd25yZXYueG1sUEsFBgAAAAAEAAQA+QAAAJYDAAAAAA==&#10;" strokecolor="black [3213]" strokeweight="1pt"/>
                          </v:group>
                        </v:group>
                        <v:group id="Group 76194" o:spid="_x0000_s1042" style="position:absolute;left:1054645;width:2143125;height:71120" coordsize="5842660,130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X4KI3xwAAAN4A&#10;AAAPAAAAAAAAAAAAAAAAAKkCAABkcnMvZG93bnJldi54bWxQSwUGAAAAAAQABAD6AAAAnQMAAAAA&#10;">
                          <v:rect id="Rectangle 76195" o:spid="_x0000_s1043" style="position:absolute;width:5842660;height:130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9bZixwAA&#10;AN4AAAAPAAAAZHJzL2Rvd25yZXYueG1sRI9Ba8JAFITvQv/D8grezMZC0xqzSgmUij012oO3R/aZ&#10;BLNvQ3YbE399t1DwOMzMN0y2HU0rBupdY1nBMopBEJdWN1wpOB7eF68gnEfW2FomBRM52G4eZhmm&#10;2l75i4bCVyJA2KWooPa+S6V0ZU0GXWQ74uCdbW/QB9lXUvd4DXDTyqc4TqTBhsNCjR3lNZWX4sco&#10;+JykH47fyeo25M2ki1P+sadcqfnj+LYG4Wn09/B/e6cVvCTL1TP83QlXQG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fW2YscAAADeAAAADwAAAAAAAAAAAAAAAACXAgAAZHJz&#10;L2Rvd25yZXYueG1sUEsFBgAAAAAEAAQA9QAAAIsDAAAAAA==&#10;" fillcolor="white [3201]" strokecolor="black [3200]" strokeweight="2pt"/>
                          <v:group id="Group 76196" o:spid="_x0000_s1044" style="position:absolute;left:6803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IfpnbxwAAAN4A&#10;AAAPAAAAAAAAAAAAAAAAAKkCAABkcnMvZG93bnJldi54bWxQSwUGAAAAAAQABAD6AAAAnQMAAAAA&#10;">
                            <v:line id="Straight Connector 76197" o:spid="_x0000_s1045"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gc6cgAAADeAAAADwAAAGRycy9kb3ducmV2LnhtbESPQWvCQBSE7wX/w/KEXqRuojRpUlcR&#10;S8GLiKmH9vbIviah2bchuzXx37sFocdhZr5hVpvRtOJCvWssK4jnEQji0uqGKwXnj/enFxDOI2ts&#10;LZOCKznYrCcPK8y1HfhEl8JXIkDY5aig9r7LpXRlTQbd3HbEwfu2vUEfZF9J3eMQ4KaViyhKpMGG&#10;w0KNHe1qKn+KX6Pg7ZwMRVY9p7N4eRgzPi4+vw5GqcfpuH0F4Wn0/+F7e68VpEmcpfB3J1wBub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Hgc6cgAAADeAAAADwAAAAAA&#10;AAAAAAAAAAChAgAAZHJzL2Rvd25yZXYueG1sUEsFBgAAAAAEAAQA+QAAAJYDAAAAAA==&#10;" strokecolor="black [3213]" strokeweight="1pt"/>
                            <v:line id="Straight Connector 76198" o:spid="_x0000_s1046"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eIm8UAAADeAAAADwAAAGRycy9kb3ducmV2LnhtbERPTWvCQBC9C/6HZQq9FN3E0miiq0il&#10;0ItIUw96G7JjEpqdDdnVxH/vHgoeH+97tRlMI27UudqygngagSAurK65VHD8/ZosQDiPrLGxTAru&#10;5GCzHo9WmGnb8w/dcl+KEMIuQwWV920mpSsqMuimtiUO3MV2Bn2AXSl1h30IN42cRVEiDdYcGips&#10;6bOi4i+/GgW7Y9Lnafkxf4vf90PKh9npvDdKvb4M2yUIT4N/iv/d31rBPInTsDfcCVdAr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eeIm8UAAADeAAAADwAAAAAAAAAA&#10;AAAAAAChAgAAZHJzL2Rvd25yZXYueG1sUEsFBgAAAAAEAAQA+QAAAJMDAAAAAA==&#10;" strokecolor="black [3213]" strokeweight="1pt"/>
                          </v:group>
                          <v:group id="Group 76199" o:spid="_x0000_s1047" style="position:absolute;left:214335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54Q2pxwAAAN4A&#10;AAAPAAAAAAAAAAAAAAAAAKkCAABkcnMvZG93bnJldi54bWxQSwUGAAAAAAQABAD6AAAAnQMAAAAA&#10;">
                            <v:line id="Straight Connector 76200" o:spid="_x0000_s1048"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L5wZsYAAADeAAAADwAAAGRycy9kb3ducmV2LnhtbESPQWvCQBSE7wX/w/IEL6IbLUZNXUUU&#10;wYuURg/29si+JqHZtyG7mvTfu4LQ4zAz3zCrTWcqcafGlZYVTMYRCOLM6pJzBZfzYbQA4Tyyxsoy&#10;KfgjB5t1722FibYtf9E99bkIEHYJKii8rxMpXVaQQTe2NXHwfmxj0AfZ5FI32Aa4qeQ0imJpsOSw&#10;UGBNu4Ky3/RmFOwvcZsu89l8OHk/dUv+nF6/T0apQb/bfoDw1Pn/8Kt91ArmcWDC8064AnL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C+cGbGAAAA3gAAAA8AAAAAAAAA&#10;AAAAAAAAoQIAAGRycy9kb3ducmV2LnhtbFBLBQYAAAAABAAEAPkAAACUAwAAAAA=&#10;" strokecolor="black [3213]" strokeweight="1pt"/>
                            <v:line id="Straight Connector 76201" o:spid="_x0000_s1049"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V/cgAAADeAAAADwAAAGRycy9kb3ducmV2LnhtbESPQWvCQBSE7wX/w/KEXkQ3STFqdJXS&#10;UuhFSqMHvT2yzySYfRuyW5P++64g9DjMzDfMZjeYRtyoc7VlBfEsAkFcWF1zqeB4+JguQTiPrLGx&#10;TAp+ycFuO3raYKZtz990y30pAoRdhgoq79tMSldUZNDNbEscvIvtDPogu1LqDvsAN41MoiiVBmsO&#10;CxW29FZRcc1/jIL3Y9rnq3K+mMQv+2HFX8npvDdKPY+H1zUIT4P/Dz/an1rBIk2iGO53whWQ2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v/LV/cgAAADeAAAADwAAAAAA&#10;AAAAAAAAAAChAgAAZHJzL2Rvd25yZXYueG1sUEsFBgAAAAAEAAQA+QAAAJYDAAAAAA==&#10;" strokecolor="black [3213]" strokeweight="1pt"/>
                          </v:group>
                          <v:group id="Group 76202" o:spid="_x0000_s1050" style="position:absolute;left:360639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EamsjxwAAAN4A&#10;AAAPAAAAAAAAAAAAAAAAAKkCAABkcnMvZG93bnJldi54bWxQSwUGAAAAAAQABAD6AAAAnQMAAAAA&#10;">
                            <v:line id="Straight Connector 76203" o:spid="_x0000_s1051"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zuEccAAADeAAAADwAAAGRycy9kb3ducmV2LnhtbESPQWvCQBSE7wX/w/IKvYhujDRqdBWp&#10;FLyINPWgt0f2mYRm34bsatJ/7xaEHoeZ+YZZbXpTizu1rrKsYDKOQBDnVldcKDh9f47mIJxH1lhb&#10;JgW/5GCzHrysMNW24y+6Z74QAcIuRQWl900qpctLMujGtiEO3tW2Bn2QbSF1i12Am1rGUZRIgxWH&#10;hRIb+igp/8luRsHulHTZonifDSfTQ7/gY3y+HIxSb6/9dgnCU+//w8/2XiuYJXE0hb874QrI9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gbO4RxwAAAN4AAAAPAAAAAAAA&#10;AAAAAAAAAKECAABkcnMvZG93bnJldi54bWxQSwUGAAAAAAQABAD5AAAAlQMAAAAA&#10;" strokecolor="black [3213]" strokeweight="1pt"/>
                            <v:line id="Straight Connector 76204" o:spid="_x0000_s1052"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9McAAADeAAAADwAAAGRycy9kb3ducmV2LnhtbESPUUvDQBCE34X+h2MLvtlLo8aa9lqK&#10;IBTti7U/YJtbk9DcXrxb29Rf7wmCj8PMfMMsVoPr1IlCbD0bmE4yUMSVty3XBvbvzzczUFGQLXae&#10;ycCFIqyWo6sFltaf+Y1OO6lVgnAs0UAj0pdax6ohh3Hie+LkffjgUJIMtbYBzwnuOp1nWaEdtpwW&#10;GuzpqaHquPtyBj5ft5t4OXS5FPffL8ewnj3KbTTmejys56CEBvkP/7U31sBDkWd38HsnXQG9/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j0xwAAAN4AAAAPAAAAAAAA&#10;AAAAAAAAAKECAABkcnMvZG93bnJldi54bWxQSwUGAAAAAAQABAD5AAAAlQMAAAAA&#10;" strokecolor="#4579b8 [3044]"/>
                          </v:group>
                          <v:group id="Group 76205" o:spid="_x0000_s1053" style="position:absolute;left:43379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Lg/NXxwAAAN4A&#10;AAAPAAAAAAAAAAAAAAAAAKkCAABkcnMvZG93bnJldi54bWxQSwUGAAAAAAQABAD6AAAAnQMAAAAA&#10;">
                            <v:line id="Straight Connector 76206" o:spid="_x0000_s1054"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tNicgAAADeAAAADwAAAGRycy9kb3ducmV2LnhtbESPQWvCQBSE74L/YXlCL8VsTDE20VXE&#10;UuhFSqOH9vbIvibB7NuQ3Zr033eFgsdhZr5hNrvRtOJKvWssK1hEMQji0uqGKwXn0+v8GYTzyBpb&#10;y6TglxzsttPJBnNtB/6ga+ErESDsclRQe9/lUrqyJoMush1x8L5tb9AH2VdS9zgEuGllEsepNNhw&#10;WKixo0NN5aX4MQpezulQZNVy9bh4Oo4ZvyefX0ej1MNs3K9BeBr9PfzfftMKVmkSp3C7E66A3P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BtNicgAAADeAAAADwAAAAAA&#10;AAAAAAAAAAChAgAAZHJzL2Rvd25yZXYueG1sUEsFBgAAAAAEAAQA+QAAAJYDAAAAAA==&#10;" strokecolor="black [3213]" strokeweight="1pt"/>
                            <v:line id="Straight Connector 76207" o:spid="_x0000_s1055"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foEsgAAADeAAAADwAAAGRycy9kb3ducmV2LnhtbESPQWvCQBSE7wX/w/KEXopuTGmiqauU&#10;iuBFxJiDvT2yr0lo9m3Ibk36791CocdhZr5h1tvRtOJGvWssK1jMIxDEpdUNVwqKy362BOE8ssbW&#10;Min4IQfbzeRhjZm2A5/plvtKBAi7DBXU3neZlK6syaCb2444eJ+2N+iD7CupexwC3LQyjqJEGmw4&#10;LNTY0XtN5Vf+bRTsimTIV9VL+rR4Po4rPsXXj6NR6nE6vr2C8DT6//Bf+6AVpEkcpfB7J1wBubk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1foEsgAAADeAAAADwAAAAAA&#10;AAAAAAAAAAChAgAAZHJzL2Rvd25yZXYueG1sUEsFBgAAAAAEAAQA+QAAAJYDAAAAAA==&#10;" strokecolor="black [3213]" strokeweight="1pt"/>
                          </v:group>
                        </v:group>
                      </v:group>
                      <v:rect id="Rectangle 76208" o:spid="_x0000_s1056" style="position:absolute;width:379998;height:9874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rBM3wwAA&#10;AN4AAAAPAAAAZHJzL2Rvd25yZXYueG1sRE/LasJAFN0X/IfhCu6aSQM+iI5SLCmuWoxu3F0y10w0&#10;cydkRpP+fWdR6PJw3pvdaFvxpN43jhW8JSkI4srphmsF51PxugLhA7LG1jEp+CEPu+3kZYO5dgMf&#10;6VmGWsQQ9jkqMCF0uZS+MmTRJ64jjtzV9RZDhH0tdY9DDLetzNJ0IS02HBsMdrQ3VN3Lh1Xwfd1n&#10;rp7Pi7L8ygZz+bzxo/hQajYd39cgAo3hX/znPmgFy0WWxr3xTrwC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rBM3wwAAAN4AAAAPAAAAAAAAAAAAAAAAAJcCAABkcnMvZG93&#10;bnJldi54bWxQSwUGAAAAAAQABAD1AAAAhwMAAAAA&#10;" fillcolor="#938953 [1614]" strokecolor="black [3213]" strokeweight="2pt"/>
                      <v:rect id="Rectangle 76209" o:spid="_x0000_s1057" style="position:absolute;left:791210;width:406200;height:988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4LasxwAA&#10;AN4AAAAPAAAAZHJzL2Rvd25yZXYueG1sRI9Ba8JAFITvhf6H5Qm9NRsD2ja6SrGk9KSY9uLtkX1m&#10;o9m3Ibua9N93BaHHYWa+YZbr0bbiSr1vHCuYJikI4srphmsFP9/F8ysIH5A1to5JwS95WK8eH5aY&#10;azfwnq5lqEWEsM9RgQmhy6X0lSGLPnEdcfSOrrcYouxrqXscIty2MkvTubTYcFww2NHGUHUuL1bB&#10;7rjJXD2bFWW5zQZz+DzxpfhQ6mkyvi9ABBrDf/je/tIKXuZZ+ga3O/EKy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uC2rMcAAADeAAAADwAAAAAAAAAAAAAAAACXAgAAZHJz&#10;L2Rvd25yZXYueG1sUEsFBgAAAAAEAAQA9QAAAIsDAAAAAA==&#10;" fillcolor="#938953 [1614]" strokecolor="black [3213]" strokeweight="2pt"/>
                      <v:rect id="Rectangle 76210" o:spid="_x0000_s1058" style="position:absolute;left:1581785;width:406200;height:988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4nsxAAA&#10;AN4AAAAPAAAAZHJzL2Rvd25yZXYueG1sRI/NisIwFIX3A75DuIK7MbWgI9Uo4tDB1chUN+4uzbWp&#10;Njelibbz9pPFgMvD+eNbbwfbiCd1vnasYDZNQBCXTtdcKTif8vclCB+QNTaOScEvedhuRm9rzLTr&#10;+YeeRahEHGGfoQITQptJ6UtDFv3UtcTRu7rOYoiyq6TusI/jtpFpkiykxZrjg8GW9obKe/GwCo7X&#10;feqq+Twviu+0N5evGz/yT6Um42G3AhFoCK/wf/ugFXws0lkEiDgRBe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OJ7MQAAADeAAAADwAAAAAAAAAAAAAAAACXAgAAZHJzL2Rv&#10;d25yZXYueG1sUEsFBgAAAAAEAAQA9QAAAIgDAAAAAA==&#10;" fillcolor="#938953 [1614]" strokecolor="black [3213]" strokeweight="2pt"/>
                      <v:rect id="Rectangle 76211" o:spid="_x0000_s1059" style="position:absolute;left:2395220;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yx3xgAA&#10;AN4AAAAPAAAAZHJzL2Rvd25yZXYueG1sRI9Ba8JAFITvhf6H5RV6q5sEtBJdpVhSerI0evH2yD6z&#10;0ezbkF1N+u/dguBxmJlvmOV6tK24Uu8bxwrSSQKCuHK64VrBfle8zUH4gKyxdUwK/sjDevX8tMRc&#10;u4F/6VqGWkQI+xwVmBC6XEpfGbLoJ64jjt7R9RZDlH0tdY9DhNtWZkkykxYbjgsGO9oYqs7lxSr4&#10;OW4yV0+nRVlus8Ecvk58KT6Ven0ZPxYgAo3hEb63v7WC91mWpvB/J14Bub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Tyx3xgAAAN4AAAAPAAAAAAAAAAAAAAAAAJcCAABkcnMv&#10;ZG93bnJldi54bWxQSwUGAAAAAAQABAD1AAAAigMAAAAA&#10;" fillcolor="#938953 [1614]" strokecolor="black [3213]" strokeweight="2pt"/>
                      <v:rect id="Rectangle 76212" o:spid="_x0000_s1060" style="position:absolute;left:3208655;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nbIAxgAA&#10;AN4AAAAPAAAAZHJzL2Rvd25yZXYueG1sRI9Ba8JAFITvhf6H5RV6qxsXtCW6SrGk9FRp7MXbI/vM&#10;RrNvQ3Y16b/vCoLHYWa+YZbr0bXiQn1oPGuYTjIQxJU3DdcafnfFyxuIEJENtp5Jwx8FWK8eH5aY&#10;Gz/wD13KWIsE4ZCjBhtjl0sZKksOw8R3xMk7+N5hTLKvpelxSHDXSpVlc+mw4bRgsaONpepUnp2G&#10;7WGjfD2bFWX5rQa7/zzyufjQ+vlpfF+AiDTGe/jW/jIaXudqquB6J10Buf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nbIAxgAAAN4AAAAPAAAAAAAAAAAAAAAAAJcCAABkcnMv&#10;ZG93bnJldi54bWxQSwUGAAAAAAQABAD1AAAAigMAAAAA&#10;" fillcolor="#938953 [1614]" strokecolor="black [3213]" strokeweight="2pt"/>
                      <v:rect id="Rectangle 76213" o:spid="_x0000_s1061" style="position:absolute;left:4027805;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0RebxgAA&#10;AN4AAAAPAAAAZHJzL2Rvd25yZXYueG1sRI9Ba8JAFITvBf/D8gRvdWNEW1JXESXSk6XRS2+P7DOb&#10;mn0bsqtJ/71bKPQ4zMw3zGoz2EbcqfO1YwWzaQKCuHS65krB+ZQ/v4LwAVlj45gU/JCHzXr0tMJM&#10;u54/6V6ESkQI+wwVmBDaTEpfGrLop64ljt7FdRZDlF0ldYd9hNtGpkmylBZrjgsGW9oZKq/FzSr4&#10;uOxSVy0WeVEc0958Hb75lu+VmoyH7RuIQEP4D/+137WCl2U6m8PvnXgF5P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0RebxgAAAN4AAAAPAAAAAAAAAAAAAAAAAJcCAABkcnMv&#10;ZG93bnJldi54bWxQSwUGAAAAAAQABAD1AAAAigMAAAAA&#10;" fillcolor="#938953 [1614]" strokecolor="black [3213]" strokeweight="2pt"/>
                    </v:group>
                  </w:pict>
                </mc:Fallback>
              </mc:AlternateContent>
            </w:r>
          </w:p>
          <w:p w14:paraId="40D588AA" w14:textId="77777777" w:rsidR="00166E63" w:rsidRPr="002C71D1" w:rsidRDefault="00166E63" w:rsidP="00C91AED">
            <w:pPr>
              <w:rPr>
                <w:rFonts w:ascii="Arial" w:hAnsi="Arial" w:cs="Arial"/>
                <w:sz w:val="12"/>
                <w:szCs w:val="20"/>
                <w:lang w:val="en-GB"/>
              </w:rPr>
            </w:pPr>
          </w:p>
          <w:p w14:paraId="5AE8BC45" w14:textId="77777777" w:rsidR="00166E63" w:rsidRPr="002C71D1" w:rsidRDefault="00166E63" w:rsidP="00C91AED">
            <w:pPr>
              <w:rPr>
                <w:rFonts w:ascii="Arial" w:hAnsi="Arial" w:cs="Arial"/>
                <w:sz w:val="12"/>
                <w:szCs w:val="20"/>
                <w:lang w:val="en-GB"/>
              </w:rPr>
            </w:pPr>
            <w:r w:rsidRPr="002C71D1">
              <w:rPr>
                <w:noProof/>
                <w:lang w:val="en-GB" w:eastAsia="en-GB"/>
              </w:rPr>
              <w:drawing>
                <wp:anchor distT="0" distB="0" distL="114300" distR="114300" simplePos="0" relativeHeight="252368896" behindDoc="0" locked="0" layoutInCell="1" allowOverlap="1" wp14:anchorId="796CE9CC" wp14:editId="6252294C">
                  <wp:simplePos x="0" y="0"/>
                  <wp:positionH relativeFrom="column">
                    <wp:posOffset>572770</wp:posOffset>
                  </wp:positionH>
                  <wp:positionV relativeFrom="paragraph">
                    <wp:posOffset>48260</wp:posOffset>
                  </wp:positionV>
                  <wp:extent cx="816610" cy="287020"/>
                  <wp:effectExtent l="0" t="0" r="0" b="0"/>
                  <wp:wrapNone/>
                  <wp:docPr id="76091" name="Picture 7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5.jpg"/>
                          <pic:cNvPicPr/>
                        </pic:nvPicPr>
                        <pic:blipFill>
                          <a:blip r:embed="rId121" cstate="print">
                            <a:extLst>
                              <a:ext uri="{28A0092B-C50C-407E-A947-70E740481C1C}">
                                <a14:useLocalDpi xmlns:a14="http://schemas.microsoft.com/office/drawing/2010/main"/>
                              </a:ext>
                            </a:extLst>
                          </a:blip>
                          <a:stretch>
                            <a:fillRect/>
                          </a:stretch>
                        </pic:blipFill>
                        <pic:spPr>
                          <a:xfrm>
                            <a:off x="0" y="0"/>
                            <a:ext cx="816610" cy="2870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8B8D17" w14:textId="77777777" w:rsidR="00166E63" w:rsidRPr="002C71D1" w:rsidRDefault="00166E63" w:rsidP="00C91AED">
            <w:pPr>
              <w:rPr>
                <w:rFonts w:ascii="Arial" w:hAnsi="Arial" w:cs="Arial"/>
                <w:sz w:val="12"/>
                <w:szCs w:val="20"/>
                <w:lang w:val="en-GB"/>
              </w:rPr>
            </w:pPr>
          </w:p>
          <w:p w14:paraId="5DB08604"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How many 3s?</w:t>
            </w:r>
          </w:p>
          <w:p w14:paraId="58123F6A" w14:textId="77777777" w:rsidR="00166E63" w:rsidRPr="002C71D1" w:rsidRDefault="00166E63" w:rsidP="00C91AED">
            <w:pPr>
              <w:rPr>
                <w:rFonts w:ascii="Arial" w:hAnsi="Arial" w:cs="Arial"/>
                <w:sz w:val="12"/>
                <w:szCs w:val="20"/>
                <w:lang w:val="en-GB"/>
              </w:rPr>
            </w:pPr>
          </w:p>
          <w:p w14:paraId="4F1797EE" w14:textId="77777777" w:rsidR="00166E63" w:rsidRPr="002C71D1" w:rsidRDefault="00166E63" w:rsidP="00C91AED">
            <w:pPr>
              <w:rPr>
                <w:rFonts w:ascii="Arial" w:hAnsi="Arial" w:cs="Arial"/>
                <w:sz w:val="12"/>
                <w:szCs w:val="20"/>
                <w:lang w:val="en-GB"/>
              </w:rPr>
            </w:pPr>
          </w:p>
          <w:p w14:paraId="572C57CE" w14:textId="77777777" w:rsidR="00166E63" w:rsidRPr="002C71D1" w:rsidRDefault="00166E63" w:rsidP="00C91AED">
            <w:pPr>
              <w:rPr>
                <w:rFonts w:ascii="Arial" w:hAnsi="Arial" w:cs="Arial"/>
                <w:sz w:val="12"/>
                <w:szCs w:val="20"/>
                <w:lang w:val="en-GB"/>
              </w:rPr>
            </w:pPr>
            <w:r w:rsidRPr="002C71D1">
              <w:rPr>
                <w:noProof/>
                <w:lang w:val="en-GB" w:eastAsia="en-GB"/>
              </w:rPr>
              <w:drawing>
                <wp:anchor distT="0" distB="0" distL="114300" distR="114300" simplePos="0" relativeHeight="252367872" behindDoc="0" locked="0" layoutInCell="1" allowOverlap="1" wp14:anchorId="050741EC" wp14:editId="0278B123">
                  <wp:simplePos x="0" y="0"/>
                  <wp:positionH relativeFrom="column">
                    <wp:posOffset>85725</wp:posOffset>
                  </wp:positionH>
                  <wp:positionV relativeFrom="paragraph">
                    <wp:posOffset>1270</wp:posOffset>
                  </wp:positionV>
                  <wp:extent cx="1139190" cy="319405"/>
                  <wp:effectExtent l="0" t="0" r="3810" b="10795"/>
                  <wp:wrapNone/>
                  <wp:docPr id="76092" name="Picture 7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4.jpg"/>
                          <pic:cNvPicPr/>
                        </pic:nvPicPr>
                        <pic:blipFill>
                          <a:blip r:embed="rId122" cstate="print">
                            <a:extLst>
                              <a:ext uri="{28A0092B-C50C-407E-A947-70E740481C1C}">
                                <a14:useLocalDpi xmlns:a14="http://schemas.microsoft.com/office/drawing/2010/main"/>
                              </a:ext>
                            </a:extLst>
                          </a:blip>
                          <a:stretch>
                            <a:fillRect/>
                          </a:stretch>
                        </pic:blipFill>
                        <pic:spPr>
                          <a:xfrm>
                            <a:off x="0" y="0"/>
                            <a:ext cx="1139190" cy="3194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B316B93" w14:textId="77777777" w:rsidR="00166E63" w:rsidRPr="002C71D1" w:rsidRDefault="00166E63" w:rsidP="00C91AED">
            <w:pPr>
              <w:rPr>
                <w:rFonts w:ascii="Arial" w:hAnsi="Arial" w:cs="Arial"/>
                <w:sz w:val="12"/>
                <w:szCs w:val="20"/>
                <w:lang w:val="en-GB"/>
              </w:rPr>
            </w:pPr>
          </w:p>
          <w:p w14:paraId="11F8DC45" w14:textId="77777777" w:rsidR="00166E63" w:rsidRPr="002C71D1" w:rsidRDefault="00166E63" w:rsidP="00C91AED">
            <w:pPr>
              <w:rPr>
                <w:rFonts w:ascii="Arial" w:hAnsi="Arial"/>
                <w:b/>
                <w:sz w:val="12"/>
                <w:szCs w:val="36"/>
                <w:lang w:val="en-GB"/>
              </w:rPr>
            </w:pPr>
          </w:p>
          <w:p w14:paraId="1326EBD5" w14:textId="77777777" w:rsidR="00166E63" w:rsidRPr="002C71D1" w:rsidRDefault="00166E63" w:rsidP="00C91AED">
            <w:pPr>
              <w:rPr>
                <w:rFonts w:ascii="Arial" w:hAnsi="Arial"/>
                <w:b/>
                <w:sz w:val="12"/>
                <w:szCs w:val="36"/>
                <w:lang w:val="en-GB"/>
              </w:rPr>
            </w:pPr>
          </w:p>
        </w:tc>
        <w:tc>
          <w:tcPr>
            <w:tcW w:w="2427" w:type="dxa"/>
          </w:tcPr>
          <w:p w14:paraId="5731F6A9" w14:textId="77777777" w:rsidR="00166E63" w:rsidRPr="002C71D1" w:rsidRDefault="00166E63" w:rsidP="00C91AED">
            <w:pPr>
              <w:rPr>
                <w:rFonts w:ascii="Arial" w:hAnsi="Arial"/>
                <w:sz w:val="12"/>
                <w:szCs w:val="16"/>
                <w:lang w:val="en-GB"/>
              </w:rPr>
            </w:pPr>
            <w:r w:rsidRPr="002C71D1">
              <w:rPr>
                <w:rFonts w:ascii="Arial" w:hAnsi="Arial"/>
                <w:sz w:val="12"/>
                <w:szCs w:val="16"/>
                <w:lang w:val="en-GB"/>
              </w:rPr>
              <w:t>Grouping using partitioning</w:t>
            </w:r>
          </w:p>
          <w:p w14:paraId="32D098A6" w14:textId="77777777" w:rsidR="00166E63" w:rsidRPr="002C71D1" w:rsidRDefault="00166E63" w:rsidP="00C91AED">
            <w:pPr>
              <w:rPr>
                <w:rFonts w:ascii="Arial" w:eastAsia="MS Gothic" w:hAnsi="Arial" w:cs="Arial"/>
                <w:color w:val="000000"/>
                <w:sz w:val="12"/>
                <w:lang w:val="en-GB"/>
              </w:rPr>
            </w:pPr>
            <w:r w:rsidRPr="002C71D1">
              <w:rPr>
                <w:rFonts w:ascii="Arial" w:hAnsi="Arial"/>
                <w:sz w:val="12"/>
                <w:szCs w:val="16"/>
                <w:lang w:val="en-GB"/>
              </w:rPr>
              <w:t>196</w:t>
            </w:r>
            <w:r w:rsidRPr="002C71D1">
              <w:rPr>
                <w:rFonts w:ascii="Arial" w:hAnsi="Arial"/>
                <w:b/>
                <w:sz w:val="12"/>
                <w:szCs w:val="16"/>
                <w:lang w:val="en-GB"/>
              </w:rPr>
              <w:t xml:space="preserve"> </w:t>
            </w:r>
            <w:r w:rsidRPr="002C71D1">
              <w:rPr>
                <w:rFonts w:ascii="MS Gothic" w:eastAsia="MS Gothic" w:hAnsi="MS Gothic"/>
                <w:color w:val="000000"/>
                <w:sz w:val="12"/>
                <w:lang w:val="en-GB"/>
              </w:rPr>
              <w:t xml:space="preserve">÷ </w:t>
            </w:r>
            <w:r w:rsidRPr="002C71D1">
              <w:rPr>
                <w:rFonts w:ascii="Arial" w:eastAsia="MS Gothic" w:hAnsi="Arial" w:cs="Arial"/>
                <w:color w:val="000000"/>
                <w:sz w:val="12"/>
                <w:lang w:val="en-GB"/>
              </w:rPr>
              <w:t>6 If I know 3 x 6 …</w:t>
            </w:r>
            <w:r w:rsidRPr="002C71D1">
              <w:rPr>
                <w:noProof/>
                <w:lang w:val="en-GB" w:eastAsia="en-GB"/>
              </w:rPr>
              <w:drawing>
                <wp:anchor distT="0" distB="0" distL="114300" distR="114300" simplePos="0" relativeHeight="252349440" behindDoc="0" locked="0" layoutInCell="1" allowOverlap="1" wp14:anchorId="6B303A3E" wp14:editId="34375503">
                  <wp:simplePos x="0" y="0"/>
                  <wp:positionH relativeFrom="column">
                    <wp:posOffset>90407</wp:posOffset>
                  </wp:positionH>
                  <wp:positionV relativeFrom="paragraph">
                    <wp:posOffset>196926</wp:posOffset>
                  </wp:positionV>
                  <wp:extent cx="760419" cy="323590"/>
                  <wp:effectExtent l="0" t="0" r="1905" b="6985"/>
                  <wp:wrapNone/>
                  <wp:docPr id="75846" name="Picture 7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2.jpg"/>
                          <pic:cNvPicPr/>
                        </pic:nvPicPr>
                        <pic:blipFill>
                          <a:blip r:embed="rId144" cstate="print">
                            <a:extLst>
                              <a:ext uri="{28A0092B-C50C-407E-A947-70E740481C1C}">
                                <a14:useLocalDpi xmlns:a14="http://schemas.microsoft.com/office/drawing/2010/main"/>
                              </a:ext>
                            </a:extLst>
                          </a:blip>
                          <a:stretch>
                            <a:fillRect/>
                          </a:stretch>
                        </pic:blipFill>
                        <pic:spPr>
                          <a:xfrm>
                            <a:off x="0" y="0"/>
                            <a:ext cx="760419" cy="3235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eastAsia="MS Gothic" w:hAnsi="Arial" w:cs="Arial"/>
                <w:color w:val="000000"/>
                <w:sz w:val="12"/>
                <w:lang w:val="en-GB"/>
              </w:rPr>
              <w:t xml:space="preserve"> then 30 x 6…</w:t>
            </w:r>
          </w:p>
          <w:p w14:paraId="077CD753" w14:textId="77777777" w:rsidR="00166E63" w:rsidRPr="002C71D1" w:rsidRDefault="00166E63" w:rsidP="00C91AED">
            <w:pPr>
              <w:rPr>
                <w:rFonts w:ascii="Arial" w:eastAsia="MS Gothic" w:hAnsi="Arial" w:cs="Arial"/>
                <w:color w:val="000000"/>
                <w:sz w:val="12"/>
                <w:lang w:val="en-GB"/>
              </w:rPr>
            </w:pPr>
          </w:p>
          <w:p w14:paraId="5B5D3569" w14:textId="77777777" w:rsidR="00166E63" w:rsidRPr="002C71D1" w:rsidRDefault="00166E63" w:rsidP="00C91AED">
            <w:pPr>
              <w:rPr>
                <w:rFonts w:ascii="Arial" w:eastAsia="MS Gothic" w:hAnsi="Arial" w:cs="Arial"/>
                <w:color w:val="000000"/>
                <w:sz w:val="12"/>
                <w:lang w:val="en-GB"/>
              </w:rPr>
            </w:pPr>
          </w:p>
          <w:p w14:paraId="21D6E812" w14:textId="77777777" w:rsidR="00166E63" w:rsidRPr="002C71D1" w:rsidRDefault="00166E63" w:rsidP="00C91AED">
            <w:pPr>
              <w:rPr>
                <w:rFonts w:ascii="Arial" w:eastAsia="MS Gothic" w:hAnsi="Arial" w:cs="Arial"/>
                <w:color w:val="000000"/>
                <w:sz w:val="12"/>
                <w:lang w:val="en-GB"/>
              </w:rPr>
            </w:pPr>
          </w:p>
          <w:p w14:paraId="4C91B5BB" w14:textId="77777777" w:rsidR="00166E63" w:rsidRPr="002C71D1" w:rsidRDefault="00166E63" w:rsidP="00C91AED">
            <w:pPr>
              <w:rPr>
                <w:rFonts w:ascii="Arial" w:eastAsia="MS Gothic" w:hAnsi="Arial" w:cs="Arial"/>
                <w:color w:val="000000"/>
                <w:sz w:val="12"/>
                <w:lang w:val="en-GB"/>
              </w:rPr>
            </w:pPr>
          </w:p>
          <w:p w14:paraId="0CF5B3CF" w14:textId="77777777" w:rsidR="00166E63" w:rsidRPr="002C71D1" w:rsidRDefault="00166E63" w:rsidP="00C91AED">
            <w:pPr>
              <w:rPr>
                <w:rFonts w:ascii="Arial" w:hAnsi="Arial" w:cs="Arial"/>
                <w:sz w:val="12"/>
                <w:szCs w:val="20"/>
                <w:lang w:val="en-GB"/>
              </w:rPr>
            </w:pPr>
          </w:p>
          <w:p w14:paraId="48FFBCC1" w14:textId="77777777" w:rsidR="00166E63" w:rsidRPr="002C71D1" w:rsidRDefault="00166E63" w:rsidP="00C91AED">
            <w:pPr>
              <w:rPr>
                <w:rFonts w:ascii="Arial" w:eastAsia="MS Gothic" w:hAnsi="Arial" w:cs="Arial"/>
                <w:color w:val="000000"/>
                <w:sz w:val="12"/>
                <w:lang w:val="en-GB"/>
              </w:rPr>
            </w:pPr>
          </w:p>
          <w:p w14:paraId="15F90691" w14:textId="77777777" w:rsidR="00166E63" w:rsidRPr="002C71D1" w:rsidRDefault="00166E63" w:rsidP="00C91AED">
            <w:pPr>
              <w:rPr>
                <w:rFonts w:ascii="Arial" w:eastAsia="MS Gothic" w:hAnsi="Arial" w:cs="Arial"/>
                <w:color w:val="000000"/>
                <w:sz w:val="12"/>
                <w:lang w:val="en-GB"/>
              </w:rPr>
            </w:pPr>
            <w:r w:rsidRPr="002C71D1">
              <w:rPr>
                <w:rFonts w:ascii="Arial" w:eastAsia="MS Gothic" w:hAnsi="Arial" w:cs="Arial"/>
                <w:color w:val="000000"/>
                <w:sz w:val="12"/>
                <w:lang w:val="en-GB"/>
              </w:rPr>
              <w:t>‘Chunking up’ on a number line</w:t>
            </w:r>
          </w:p>
          <w:p w14:paraId="0D7DA2F9" w14:textId="77777777" w:rsidR="00166E63" w:rsidRPr="002C71D1" w:rsidRDefault="00166E63" w:rsidP="00C91AED">
            <w:pPr>
              <w:rPr>
                <w:rFonts w:ascii="Arial" w:eastAsia="MS Gothic" w:hAnsi="Arial" w:cs="Arial"/>
                <w:color w:val="000000"/>
                <w:sz w:val="12"/>
                <w:lang w:val="en-GB"/>
              </w:rPr>
            </w:pPr>
            <w:r w:rsidRPr="002C71D1">
              <w:rPr>
                <w:rFonts w:ascii="Arial" w:eastAsia="MS Gothic" w:hAnsi="Arial" w:cs="Arial"/>
                <w:color w:val="000000"/>
                <w:sz w:val="12"/>
                <w:lang w:val="en-GB"/>
              </w:rPr>
              <w:t xml:space="preserve">196 ÷ 6  = 32 r 4                           </w:t>
            </w:r>
          </w:p>
          <w:p w14:paraId="27E1EA13" w14:textId="77777777" w:rsidR="00166E63" w:rsidRPr="002C71D1" w:rsidRDefault="00166E63" w:rsidP="00C91AED">
            <w:pPr>
              <w:rPr>
                <w:rFonts w:ascii="Arial" w:hAnsi="Arial" w:cs="Arial"/>
                <w:sz w:val="12"/>
                <w:szCs w:val="20"/>
                <w:lang w:val="en-GB"/>
              </w:rPr>
            </w:pPr>
            <w:r w:rsidRPr="002C71D1">
              <w:rPr>
                <w:noProof/>
                <w:lang w:val="en-GB" w:eastAsia="en-GB"/>
              </w:rPr>
              <w:drawing>
                <wp:anchor distT="0" distB="0" distL="114300" distR="114300" simplePos="0" relativeHeight="252370944" behindDoc="0" locked="0" layoutInCell="1" allowOverlap="1" wp14:anchorId="49C521A4" wp14:editId="2AA86A58">
                  <wp:simplePos x="0" y="0"/>
                  <wp:positionH relativeFrom="column">
                    <wp:posOffset>80010</wp:posOffset>
                  </wp:positionH>
                  <wp:positionV relativeFrom="paragraph">
                    <wp:posOffset>61595</wp:posOffset>
                  </wp:positionV>
                  <wp:extent cx="939165" cy="233680"/>
                  <wp:effectExtent l="0" t="0" r="635" b="0"/>
                  <wp:wrapNone/>
                  <wp:docPr id="75847" name="Picture 7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3.jpg"/>
                          <pic:cNvPicPr/>
                        </pic:nvPicPr>
                        <pic:blipFill>
                          <a:blip r:embed="rId145" cstate="print">
                            <a:extLst>
                              <a:ext uri="{28A0092B-C50C-407E-A947-70E740481C1C}">
                                <a14:useLocalDpi xmlns:a14="http://schemas.microsoft.com/office/drawing/2010/main"/>
                              </a:ext>
                            </a:extLst>
                          </a:blip>
                          <a:stretch>
                            <a:fillRect/>
                          </a:stretch>
                        </pic:blipFill>
                        <pic:spPr>
                          <a:xfrm>
                            <a:off x="0" y="0"/>
                            <a:ext cx="939165" cy="2336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DD968C" w14:textId="77777777" w:rsidR="00166E63" w:rsidRPr="002C71D1" w:rsidRDefault="00166E63" w:rsidP="00C91AED">
            <w:pPr>
              <w:rPr>
                <w:rFonts w:ascii="Arial" w:hAnsi="Arial" w:cs="Arial"/>
                <w:sz w:val="12"/>
                <w:szCs w:val="20"/>
                <w:lang w:val="en-GB"/>
              </w:rPr>
            </w:pPr>
          </w:p>
          <w:p w14:paraId="6FE542D0" w14:textId="77777777" w:rsidR="00166E63" w:rsidRPr="002C71D1" w:rsidRDefault="00166E63" w:rsidP="00C91AED">
            <w:pPr>
              <w:rPr>
                <w:rFonts w:ascii="Arial" w:hAnsi="Arial" w:cs="Arial"/>
                <w:sz w:val="12"/>
                <w:szCs w:val="20"/>
                <w:lang w:val="en-GB"/>
              </w:rPr>
            </w:pPr>
          </w:p>
          <w:p w14:paraId="49410A1E" w14:textId="77777777" w:rsidR="00166E63" w:rsidRPr="002C71D1" w:rsidRDefault="00166E63" w:rsidP="00C91AED">
            <w:pPr>
              <w:rPr>
                <w:rFonts w:ascii="Arial" w:hAnsi="Arial" w:cs="Arial"/>
                <w:sz w:val="12"/>
                <w:szCs w:val="20"/>
                <w:lang w:val="en-GB"/>
              </w:rPr>
            </w:pPr>
          </w:p>
          <w:p w14:paraId="5F2DF1BF" w14:textId="77777777" w:rsidR="00166E63" w:rsidRPr="002C71D1" w:rsidRDefault="00166E63" w:rsidP="00C91AED">
            <w:pPr>
              <w:rPr>
                <w:rFonts w:ascii="Arial" w:hAnsi="Arial" w:cs="Arial"/>
                <w:sz w:val="12"/>
                <w:szCs w:val="20"/>
                <w:lang w:val="en-GB"/>
              </w:rPr>
            </w:pPr>
            <w:r w:rsidRPr="002C71D1">
              <w:rPr>
                <w:rFonts w:ascii="Arial" w:hAnsi="Arial" w:cs="Arial"/>
                <w:sz w:val="12"/>
                <w:szCs w:val="20"/>
                <w:lang w:val="en-GB"/>
              </w:rPr>
              <w:t>Use language of division linked to tables.</w:t>
            </w:r>
          </w:p>
          <w:p w14:paraId="00A005DB" w14:textId="3A3A2EA2" w:rsidR="00166E63" w:rsidRPr="002C71D1" w:rsidRDefault="00166E63" w:rsidP="00186645">
            <w:pPr>
              <w:rPr>
                <w:rFonts w:ascii="Arial" w:hAnsi="Arial"/>
                <w:b/>
                <w:sz w:val="36"/>
                <w:szCs w:val="36"/>
                <w:lang w:val="en-GB"/>
              </w:rPr>
            </w:pPr>
            <w:r w:rsidRPr="002C71D1">
              <w:rPr>
                <w:noProof/>
                <w:lang w:val="en-GB" w:eastAsia="en-GB"/>
              </w:rPr>
              <mc:AlternateContent>
                <mc:Choice Requires="wpg">
                  <w:drawing>
                    <wp:anchor distT="0" distB="0" distL="114300" distR="114300" simplePos="0" relativeHeight="252380160" behindDoc="0" locked="0" layoutInCell="1" allowOverlap="1" wp14:anchorId="1A047CAD" wp14:editId="392FAFFF">
                      <wp:simplePos x="0" y="0"/>
                      <wp:positionH relativeFrom="column">
                        <wp:posOffset>18415</wp:posOffset>
                      </wp:positionH>
                      <wp:positionV relativeFrom="paragraph">
                        <wp:posOffset>93345</wp:posOffset>
                      </wp:positionV>
                      <wp:extent cx="1294765" cy="128905"/>
                      <wp:effectExtent l="0" t="0" r="26035" b="23495"/>
                      <wp:wrapNone/>
                      <wp:docPr id="76248" name="Group 76248"/>
                      <wp:cNvGraphicFramePr/>
                      <a:graphic xmlns:a="http://schemas.openxmlformats.org/drawingml/2006/main">
                        <a:graphicData uri="http://schemas.microsoft.com/office/word/2010/wordprocessingGroup">
                          <wpg:wgp>
                            <wpg:cNvGrpSpPr/>
                            <wpg:grpSpPr>
                              <a:xfrm>
                                <a:off x="0" y="0"/>
                                <a:ext cx="1294765" cy="128905"/>
                                <a:chOff x="0" y="0"/>
                                <a:chExt cx="4869320" cy="99169"/>
                              </a:xfrm>
                            </wpg:grpSpPr>
                            <wpg:grpSp>
                              <wpg:cNvPr id="76249" name="Group 76247"/>
                              <wpg:cNvGrpSpPr/>
                              <wpg:grpSpPr>
                                <a:xfrm>
                                  <a:off x="0" y="0"/>
                                  <a:ext cx="4869320" cy="99169"/>
                                  <a:chOff x="0" y="0"/>
                                  <a:chExt cx="3197770" cy="71120"/>
                                </a:xfrm>
                              </wpg:grpSpPr>
                              <wpg:grpSp>
                                <wpg:cNvPr id="76160" name="Group 76248"/>
                                <wpg:cNvGrpSpPr/>
                                <wpg:grpSpPr>
                                  <a:xfrm>
                                    <a:off x="0" y="0"/>
                                    <a:ext cx="2143353" cy="71120"/>
                                    <a:chOff x="0" y="0"/>
                                    <a:chExt cx="5842660" cy="130629"/>
                                  </a:xfrm>
                                </wpg:grpSpPr>
                                <wps:wsp>
                                  <wps:cNvPr id="76161" name="Rectangle 76249"/>
                                  <wps:cNvSpPr/>
                                  <wps:spPr>
                                    <a:xfrm>
                                      <a:off x="0" y="0"/>
                                      <a:ext cx="5842660" cy="1306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162" name="Group 76160"/>
                                  <wpg:cNvGrpSpPr/>
                                  <wpg:grpSpPr>
                                    <a:xfrm>
                                      <a:off x="680313" y="0"/>
                                      <a:ext cx="731520" cy="130175"/>
                                      <a:chOff x="0" y="0"/>
                                      <a:chExt cx="731520" cy="130175"/>
                                    </a:xfrm>
                                  </wpg:grpSpPr>
                                  <wps:wsp>
                                    <wps:cNvPr id="76163" name="Straight Connector 76161"/>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64" name="Straight Connector 76162"/>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165" name="Group 76163"/>
                                  <wpg:cNvGrpSpPr/>
                                  <wpg:grpSpPr>
                                    <a:xfrm>
                                      <a:off x="2143353" y="0"/>
                                      <a:ext cx="731520" cy="130175"/>
                                      <a:chOff x="0" y="0"/>
                                      <a:chExt cx="731520" cy="130175"/>
                                    </a:xfrm>
                                  </wpg:grpSpPr>
                                  <wps:wsp>
                                    <wps:cNvPr id="76166" name="Straight Connector 76164"/>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67" name="Straight Connector 76165"/>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168" name="Group 76166"/>
                                  <wpg:cNvGrpSpPr/>
                                  <wpg:grpSpPr>
                                    <a:xfrm>
                                      <a:off x="3606393" y="0"/>
                                      <a:ext cx="731520" cy="130175"/>
                                      <a:chOff x="0" y="0"/>
                                      <a:chExt cx="731520" cy="130175"/>
                                    </a:xfrm>
                                  </wpg:grpSpPr>
                                  <wps:wsp>
                                    <wps:cNvPr id="76169" name="Straight Connector 76167"/>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70" name="Straight Connector 76168"/>
                                    <wps:cNvCnPr/>
                                    <wps:spPr>
                                      <a:xfrm>
                                        <a:off x="731520" y="0"/>
                                        <a:ext cx="0" cy="1301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6171" name="Group 76169"/>
                                  <wpg:cNvGrpSpPr/>
                                  <wpg:grpSpPr>
                                    <a:xfrm>
                                      <a:off x="4337913" y="0"/>
                                      <a:ext cx="731520" cy="130175"/>
                                      <a:chOff x="0" y="0"/>
                                      <a:chExt cx="731520" cy="130175"/>
                                    </a:xfrm>
                                  </wpg:grpSpPr>
                                  <wps:wsp>
                                    <wps:cNvPr id="76172" name="Straight Connector 76170"/>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73" name="Straight Connector 76171"/>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6174" name="Group 76172"/>
                                <wpg:cNvGrpSpPr/>
                                <wpg:grpSpPr>
                                  <a:xfrm>
                                    <a:off x="1054645" y="0"/>
                                    <a:ext cx="2143125" cy="71120"/>
                                    <a:chOff x="0" y="0"/>
                                    <a:chExt cx="5842660" cy="130629"/>
                                  </a:xfrm>
                                </wpg:grpSpPr>
                                <wps:wsp>
                                  <wps:cNvPr id="76175" name="Rectangle 76173"/>
                                  <wps:cNvSpPr/>
                                  <wps:spPr>
                                    <a:xfrm>
                                      <a:off x="0" y="0"/>
                                      <a:ext cx="5842660" cy="1306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176" name="Group 76174"/>
                                  <wpg:cNvGrpSpPr/>
                                  <wpg:grpSpPr>
                                    <a:xfrm>
                                      <a:off x="680313" y="0"/>
                                      <a:ext cx="731520" cy="130175"/>
                                      <a:chOff x="0" y="0"/>
                                      <a:chExt cx="731520" cy="130175"/>
                                    </a:xfrm>
                                  </wpg:grpSpPr>
                                  <wps:wsp>
                                    <wps:cNvPr id="76177" name="Straight Connector 76175"/>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14" name="Straight Connector 76176"/>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215" name="Group 76177"/>
                                  <wpg:cNvGrpSpPr/>
                                  <wpg:grpSpPr>
                                    <a:xfrm>
                                      <a:off x="2143353" y="0"/>
                                      <a:ext cx="731520" cy="130175"/>
                                      <a:chOff x="0" y="0"/>
                                      <a:chExt cx="731520" cy="130175"/>
                                    </a:xfrm>
                                  </wpg:grpSpPr>
                                  <wps:wsp>
                                    <wps:cNvPr id="76216" name="Straight Connector 76214"/>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17" name="Straight Connector 76215"/>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218" name="Group 76216"/>
                                  <wpg:cNvGrpSpPr/>
                                  <wpg:grpSpPr>
                                    <a:xfrm>
                                      <a:off x="3606393" y="0"/>
                                      <a:ext cx="731520" cy="130175"/>
                                      <a:chOff x="0" y="0"/>
                                      <a:chExt cx="731520" cy="130175"/>
                                    </a:xfrm>
                                  </wpg:grpSpPr>
                                  <wps:wsp>
                                    <wps:cNvPr id="76219" name="Straight Connector 76217"/>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20" name="Straight Connector 76218"/>
                                    <wps:cNvCnPr/>
                                    <wps:spPr>
                                      <a:xfrm>
                                        <a:off x="731520" y="0"/>
                                        <a:ext cx="0" cy="1301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76221" name="Group 76219"/>
                                  <wpg:cNvGrpSpPr/>
                                  <wpg:grpSpPr>
                                    <a:xfrm>
                                      <a:off x="4337913" y="0"/>
                                      <a:ext cx="731520" cy="130175"/>
                                      <a:chOff x="0" y="0"/>
                                      <a:chExt cx="731520" cy="130175"/>
                                    </a:xfrm>
                                  </wpg:grpSpPr>
                                  <wps:wsp>
                                    <wps:cNvPr id="76222" name="Straight Connector 76220"/>
                                    <wps:cNvCnPr/>
                                    <wps:spPr>
                                      <a:xfrm>
                                        <a:off x="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23" name="Straight Connector 76221"/>
                                    <wps:cNvCnPr/>
                                    <wps:spPr>
                                      <a:xfrm>
                                        <a:off x="731520" y="0"/>
                                        <a:ext cx="0" cy="130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75848" name="Rectangle 76222"/>
                              <wps:cNvSpPr/>
                              <wps:spPr>
                                <a:xfrm>
                                  <a:off x="0" y="0"/>
                                  <a:ext cx="379998" cy="98746"/>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49" name="Rectangle 76223"/>
                              <wps:cNvSpPr/>
                              <wps:spPr>
                                <a:xfrm>
                                  <a:off x="791210" y="0"/>
                                  <a:ext cx="406200" cy="98818"/>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50" name="Rectangle 76260"/>
                              <wps:cNvSpPr/>
                              <wps:spPr>
                                <a:xfrm>
                                  <a:off x="1581785" y="0"/>
                                  <a:ext cx="406200" cy="98818"/>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51" name="Rectangle 76261"/>
                              <wps:cNvSpPr/>
                              <wps:spPr>
                                <a:xfrm>
                                  <a:off x="2395220"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52" name="Rectangle 76262"/>
                              <wps:cNvSpPr/>
                              <wps:spPr>
                                <a:xfrm>
                                  <a:off x="3208655"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53" name="Rectangle 76263"/>
                              <wps:cNvSpPr/>
                              <wps:spPr>
                                <a:xfrm>
                                  <a:off x="4027805" y="0"/>
                                  <a:ext cx="405765" cy="984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6246" o:spid="_x0000_s1026" style="position:absolute;margin-left:1.45pt;margin-top:7.35pt;width:101.95pt;height:10.15pt;z-index:252380160;mso-width-relative:margin;mso-height-relative:margin" coordsize="4869320,991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">
                      <v:group id="Group 76247" o:spid="_x0000_s1027" style="position:absolute;width:4869320;height:99169" coordsize="3197770,7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d3F7xwAAAN4A&#10;AAAPAAAAAAAAAAAAAAAAAKkCAABkcnMvZG93bnJldi54bWxQSwUGAAAAAAQABAD6AAAAnQMAAAAA&#10;">
                        <v:group id="Group 76248" o:spid="_x0000_s1028" style="position:absolute;width:2143353;height:71120" coordsize="5842660,130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z6OUJxAAAAN4AAAAP&#10;AAAAAAAAAAAAAAAAAKkCAABkcnMvZG93bnJldi54bWxQSwUGAAAAAAQABAD6AAAAmgMAAAAA&#10;">
                          <v:rect id="Rectangle 76249" o:spid="_x0000_s1029" style="position:absolute;width:5842660;height:130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fFcxwAA&#10;AN4AAAAPAAAAZHJzL2Rvd25yZXYueG1sRI9Ba8JAFITvQv/D8grezKZS0hqzSglIxZ6a2oO3R/aZ&#10;BLNvQ3aNib++Wyj0OMzMN0y2HU0rBupdY1nBUxSDIC6tbrhScPzaLV5BOI+ssbVMCiZysN08zDJM&#10;tb3xJw2Fr0SAsEtRQe19l0rpypoMush2xME7296gD7KvpO7xFuCmlcs4TqTBhsNCjR3lNZWX4moU&#10;fEzSD8fvZHUf8mbSxSl/P1Cu1PxxfFuD8DT6//Bfe68VvCTL5xX83glXQG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f3xXMcAAADeAAAADwAAAAAAAAAAAAAAAACXAgAAZHJz&#10;L2Rvd25yZXYueG1sUEsFBgAAAAAEAAQA9QAAAIsDAAAAAA==&#10;" fillcolor="white [3201]" strokecolor="black [3200]" strokeweight="2pt"/>
                          <v:group id="Group 76160" o:spid="_x0000_s1030" style="position:absolute;left:6803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0O1BPGAAAA3gAA&#10;AA8AAAAAAAAAAAAAAAAAqQIAAGRycy9kb3ducmV2LnhtbFBLBQYAAAAABAAEAPoAAACcAwAAAAA=&#10;">
                            <v:line id="Straight Connector 76161" o:spid="_x0000_s1031"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hRIcgAAADeAAAADwAAAGRycy9kb3ducmV2LnhtbESPQWvCQBSE70L/w/IKXkqziWJsUlcp&#10;FcGLlKYe2tsj+5qEZt+G7Griv3eFgsdhZr5hVpvRtOJMvWssK0iiGARxaXXDlYLj1+75BYTzyBpb&#10;y6TgQg4264fJCnNtB/6kc+ErESDsclRQe9/lUrqyJoMush1x8H5tb9AH2VdS9zgEuGnlLI5TabDh&#10;sFBjR+81lX/FySjYHtOhyKrF8imZH8aMP2bfPwej1PRxfHsF4Wn09/B/e68VLNMkTeB2J1wBub4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QhRIcgAAADeAAAADwAAAAAA&#10;AAAAAAAAAAChAgAAZHJzL2Rvd25yZXYueG1sUEsFBgAAAAAEAAQA+QAAAJYDAAAAAA==&#10;" strokecolor="black [3213]" strokeweight="1pt"/>
                            <v:line id="Straight Connector 76162" o:spid="_x0000_s1032"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rPVsgAAADeAAAADwAAAGRycy9kb3ducmV2LnhtbESPQWvCQBSE70L/w/IKXkrdJNKo0VXE&#10;UuhFSlMPentkn0kw+zZkVxP/fbdQ8DjMzDfMajOYRtyoc7VlBfEkAkFcWF1zqeDw8/E6B+E8ssbG&#10;Mim4k4PN+mm0wkzbnr/plvtSBAi7DBVU3reZlK6oyKCb2JY4eGfbGfRBdqXUHfYBbhqZRFEqDdYc&#10;FipsaVdRccmvRsH7Ie3zRfk2e4mn+2HBX8nxtDdKjZ+H7RKEp8E/wv/tT61glsZpAn93whWQ61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drPVsgAAADeAAAADwAAAAAA&#10;AAAAAAAAAAChAgAAZHJzL2Rvd25yZXYueG1sUEsFBgAAAAAEAAQA+QAAAJYDAAAAAA==&#10;" strokecolor="black [3213]" strokeweight="1pt"/>
                          </v:group>
                          <v:group id="Group 76163" o:spid="_x0000_s1033" style="position:absolute;left:214335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t3EpkxwAAAN4A&#10;AAAPAAAAAAAAAAAAAAAAAKkCAABkcnMvZG93bnJldi54bWxQSwUGAAAAAAQABAD6AAAAnQMAAAAA&#10;">
                            <v:line id="Straight Connector 76164" o:spid="_x0000_s1034"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yucgAAADeAAAADwAAAGRycy9kb3ducmV2LnhtbESPQWvCQBSE7wX/w/KEXopuom3U1FWk&#10;RehFitGD3h7Z1ySYfRuyWxP/vVsQehxm5htmue5NLa7UusqygngcgSDOra64UHA8bEdzEM4ja6wt&#10;k4IbOVivBk9LTLXteE/XzBciQNilqKD0vkmldHlJBt3YNsTB+7GtQR9kW0jdYhfgppaTKEqkwYrD&#10;QokNfZSUX7Jfo+DzmHTZonibvcTTXb/g78npvDNKPQ/7zTsIT73/Dz/aX1rBLImTV/i7E66AXN0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X/yucgAAADeAAAADwAAAAAA&#10;AAAAAAAAAAChAgAAZHJzL2Rvd25yZXYueG1sUEsFBgAAAAAEAAQA+QAAAJYDAAAAAA==&#10;" strokecolor="black [3213]" strokeweight="1pt"/>
                            <v:line id="Straight Connector 76165" o:spid="_x0000_s1035"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NXIscAAADeAAAADwAAAGRycy9kb3ducmV2LnhtbESPQWvCQBSE7wX/w/IEL1I3UYyauopY&#10;BC8iTT3U2yP7mgSzb0N2a9J/3xWEHoeZ+YZZb3tTizu1rrKsIJ5EIIhzqysuFFw+D69LEM4ja6wt&#10;k4JfcrDdDF7WmGrb8QfdM1+IAGGXooLS+yaV0uUlGXQT2xAH79u2Bn2QbSF1i12Am1pOoyiRBisO&#10;CyU2tC8pv2U/RsH7JemyVTFfjOPZqV/xefp1PRmlRsN+9wbCU+//w8/2UStYJHEyh8edcAXk5g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GM1cixwAAAN4AAAAPAAAAAAAA&#10;AAAAAAAAAKECAABkcnMvZG93bnJldi54bWxQSwUGAAAAAAQABAD5AAAAlQMAAAAA&#10;" strokecolor="black [3213]" strokeweight="1pt"/>
                          </v:group>
                          <v:group id="Group 76166" o:spid="_x0000_s1036" style="position:absolute;left:360639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2r6fzGAAAA3gAA&#10;AA8AAAAAAAAAAAAAAAAAqQIAAGRycy9kb3ducmV2LnhtbFBLBQYAAAAABAAEAPoAAACcAwAAAAA=&#10;">
                            <v:line id="Straight Connector 76167" o:spid="_x0000_s1037"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1szsgAAADeAAAADwAAAGRycy9kb3ducmV2LnhtbESPQWvCQBSE74L/YXlCL6KbKCaaukpp&#10;KfQipdGDvT2yr0lo9m3Ibk38911B8DjMzDfMdj+YRlyoc7VlBfE8AkFcWF1zqeB0fJ+tQTiPrLGx&#10;TAqu5GC/G4+2mGnb8xddcl+KAGGXoYLK+zaT0hUVGXRz2xIH78d2Bn2QXSl1h32Am0YuoiiRBmsO&#10;CxW29FpR8Zv/GQVvp6TPN+UqncbLw7Dhz8X5+2CUepoML88gPA3+Eb63P7SCNImTFG53whWQu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a1szsgAAADeAAAADwAAAAAA&#10;AAAAAAAAAAChAgAAZHJzL2Rvd25yZXYueG1sUEsFBgAAAAAEAAQA+QAAAJYDAAAAAA==&#10;" strokecolor="black [3213]" strokeweight="1pt"/>
                            <v:line id="Straight Connector 76168" o:spid="_x0000_s1038"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h2LcQAAADeAAAADwAAAGRycy9kb3ducmV2LnhtbERPzWrCQBC+F3yHZYTe6kZLo6auIgVB&#10;ai/aPsCYnSbB7Gy6O2rs03cPQo8f3/9i1btWXSjExrOB8SgDRVx623Bl4Otz8zQDFQXZYuuZDNwo&#10;wmo5eFhgYf2V93Q5SKVSCMcCDdQiXaF1LGtyGEe+I07ctw8OJcFQaRvwmsJdqydZlmuHDaeGGjt6&#10;q6k8Hc7OwM/uYxtvx3Yi+cvv+ymsZ3N5jsY8Dvv1KyihXv7Fd/fWGpjm4zztTXfSFd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SHYtxAAAAN4AAAAPAAAAAAAAAAAA&#10;AAAAAKECAABkcnMvZG93bnJldi54bWxQSwUGAAAAAAQABAD5AAAAkgMAAAAA&#10;" strokecolor="#4579b8 [3044]"/>
                          </v:group>
                          <v:group id="Group 76169" o:spid="_x0000_s1039" style="position:absolute;left:43379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MNH2OxwAAAN4A&#10;AAAPAAAAAAAAAAAAAAAAAKkCAABkcnMvZG93bnJldi54bWxQSwUGAAAAAAQABAD6AAAAnQMAAAAA&#10;">
                            <v:line id="Straight Connector 76170" o:spid="_x0000_s1040"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51iZ8cAAADeAAAADwAAAGRycy9kb3ducmV2LnhtbESPzWrCQBSF94LvMNxCN1InUUw0dRKk&#10;RehGpKmLurtkbpPQzJ2QmZr07TuLgsvD+ePbF5PpxI0G11pWEC8jEMSV1S3XCi4fx6ctCOeRNXaW&#10;ScEvOSjy+WyPmbYjv9Ot9LUII+wyVNB432dSuqohg25pe+LgfdnBoA9yqKUecAzjppOrKEqkwZbD&#10;Q4M9vTRUfZc/RsHrJRnLXb1JF/H6NO34vPq8noxSjw/T4RmEp8nfw//tN60gTeI0AAScgAIy/w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TnWJnxwAAAN4AAAAPAAAAAAAA&#10;AAAAAAAAAKECAABkcnMvZG93bnJldi54bWxQSwUGAAAAAAQABAD5AAAAlQMAAAAA&#10;" strokecolor="black [3213]" strokeweight="1pt"/>
                            <v:line id="Straight Connector 76171" o:spid="_x0000_s1041"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HH/MgAAADeAAAADwAAAGRycy9kb3ducmV2LnhtbESPQWvCQBSE74L/YXlCL6KbKCaaukpp&#10;KfQipdGDvT2yr0lo9m3Ibk38911B8DjMzDfMdj+YRlyoc7VlBfE8AkFcWF1zqeB0fJ+tQTiPrLGx&#10;TAqu5GC/G4+2mGnb8xddcl+KAGGXoYLK+zaT0hUVGXRz2xIH78d2Bn2QXSl1h32Am0YuoiiRBmsO&#10;CxW29FpR8Zv/GQVvp6TPN+UqncbLw7Dhz8X5+2CUepoML88gPA3+Eb63P7SCNInTGG53whWQu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NHH/MgAAADeAAAADwAAAAAA&#10;AAAAAAAAAAChAgAAZHJzL2Rvd25yZXYueG1sUEsFBgAAAAAEAAQA+QAAAJYDAAAAAA==&#10;" strokecolor="black [3213]" strokeweight="1pt"/>
                          </v:group>
                        </v:group>
                        <v:group id="Group 76172" o:spid="_x0000_s1042" style="position:absolute;left:1054645;width:2143125;height:71120" coordsize="5842660,130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HSXkixwAAAN4A&#10;AAAPAAAAAAAAAAAAAAAAAKkCAABkcnMvZG93bnJldi54bWxQSwUGAAAAAAQABAD6AAAAnQMAAAAA&#10;">
                          <v:rect id="Rectangle 76173" o:spid="_x0000_s1043" style="position:absolute;width:5842660;height:130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G13xgAA&#10;AN4AAAAPAAAAZHJzL2Rvd25yZXYueG1sRI9Ba8JAFITvQv/D8gq96UYLsUZXKQFp0ZPRHrw9ss8k&#10;NPs2ZLcx6a93BcHjMDPfMKtNb2rRUesqywqmkwgEcW51xYWC03E7/gDhPLLG2jIpGMjBZv0yWmGi&#10;7ZUP1GW+EAHCLkEFpfdNIqXLSzLoJrYhDt7FtgZ9kG0hdYvXADe1nEVRLA1WHBZKbCgtKf/N/oyC&#10;/SB9d/qJF/9dWg06O6dfO0qVenvtP5cgPPX+GX60v7WCeTydv8P9TrgCcn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XG13xgAAAN4AAAAPAAAAAAAAAAAAAAAAAJcCAABkcnMv&#10;ZG93bnJldi54bWxQSwUGAAAAAAQABAD1AAAAigMAAAAA&#10;" fillcolor="white [3201]" strokecolor="black [3200]" strokeweight="2pt"/>
                          <v:group id="Group 76174" o:spid="_x0000_s1044" style="position:absolute;left:6803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n7ETNxwAAAN4A&#10;AAAPAAAAAAAAAAAAAAAAAKkCAABkcnMvZG93bnJldi54bWxQSwUGAAAAAAQABAD6AAAAnQMAAAAA&#10;">
                            <v:line id="Straight Connector 76175" o:spid="_x0000_s1045"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B/8gAAADeAAAADwAAAGRycy9kb3ducmV2LnhtbESPQWvCQBSE7wX/w/KEXkrdxGJSo6tI&#10;S8GLiNFDe3tkn0kw+zZktyb+e1co9DjMzDfMcj2YRlypc7VlBfEkAkFcWF1zqeB0/Hp9B+E8ssbG&#10;Mim4kYP1avS0xEzbng90zX0pAoRdhgoq79tMSldUZNBNbEscvLPtDPogu1LqDvsAN42cRlEiDdYc&#10;Fips6aOi4pL/GgWfp6TP5+UsfYnfdsOc99Pvn51R6nk8bBYgPA3+P/zX3moFaRKnM3jcCVdAru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rB/8gAAADeAAAADwAAAAAA&#10;AAAAAAAAAAChAgAAZHJzL2Rvd25yZXYueG1sUEsFBgAAAAAEAAQA+QAAAJYDAAAAAA==&#10;" strokecolor="black [3213]" strokeweight="1pt"/>
                            <v:line id="Straight Connector 76176" o:spid="_x0000_s1046"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hfiMgAAADeAAAADwAAAGRycy9kb3ducmV2LnhtbESPQWvCQBSE74L/YXlCL6KbKCaaukpp&#10;KfQipdGDvT2yr0lo9m3Ibk38911B8DjMzDfMdj+YRlyoc7VlBfE8AkFcWF1zqeB0fJ+tQTiPrLGx&#10;TAqu5GC/G4+2mGnb8xddcl+KAGGXoYLK+zaT0hUVGXRz2xIH78d2Bn2QXSl1h32Am0YuoiiRBmsO&#10;CxW29FpR8Zv/GQVvp6TPN+UqncbLw7Dhz8X5+2CUepoML88gPA3+Eb63P7SCNInTBG53whWQu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zhfiMgAAADeAAAADwAAAAAA&#10;AAAAAAAAAAChAgAAZHJzL2Rvd25yZXYueG1sUEsFBgAAAAAEAAQA+QAAAJYDAAAAAA==&#10;" strokecolor="black [3213]" strokeweight="1pt"/>
                          </v:group>
                          <v:group id="Group 76177" o:spid="_x0000_s1047" style="position:absolute;left:214335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XPtq6xwAAAN4A&#10;AAAPAAAAAAAAAAAAAAAAAKkCAABkcnMvZG93bnJldi54bWxQSwUGAAAAAAQABAD6AAAAnQMAAAAA&#10;">
                            <v:line id="Straight Connector 76214" o:spid="_x0000_s1048"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zguMgAAADeAAAADwAAAGRycy9kb3ducmV2LnhtbESPQWvCQBSE74X+h+UVeil1k1ijpq4i&#10;LQUvIo0e9PbIvibB7NuQ3Zr477uC0OMwM98wi9VgGnGhztWWFcSjCARxYXXNpYLD/ut1BsJ5ZI2N&#10;ZVJwJQer5ePDAjNte/6mS+5LESDsMlRQed9mUrqiIoNuZFvi4P3YzqAPsiul7rAPcNPIJIpSabDm&#10;sFBhSx8VFef81yj4PKR9Pi8n05d4vB3mvEuOp61R6vlpWL+D8DT4//C9vdEKpmkSv8HtTrgCcvk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KlzguMgAAADeAAAADwAAAAAA&#10;AAAAAAAAAAChAgAAZHJzL2Rvd25yZXYueG1sUEsFBgAAAAAEAAQA+QAAAJYDAAAAAA==&#10;" strokecolor="black [3213]" strokeweight="1pt"/>
                            <v:line id="Straight Connector 76215" o:spid="_x0000_s1049"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BFI8gAAADeAAAADwAAAGRycy9kb3ducmV2LnhtbESPQWvCQBSE7wX/w/IKXqRuEjGp0VXE&#10;IvQi0tRDe3tkn0lo9m3Ibk3677sFocdhZr5hNrvRtOJGvWssK4jnEQji0uqGKwWX9+PTMwjnkTW2&#10;lknBDznYbScPG8y1HfiNboWvRICwy1FB7X2XS+nKmgy6ue2Ig3e1vUEfZF9J3eMQ4KaVSRSl0mDD&#10;YaHGjg41lV/Ft1HwckmHYlUts1m8OI0rPicfnyej1PRx3K9BeBr9f/jeftUKsjSJl/B3J1wBuf0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RBFI8gAAADeAAAADwAAAAAA&#10;AAAAAAAAAAChAgAAZHJzL2Rvd25yZXYueG1sUEsFBgAAAAAEAAQA+QAAAJYDAAAAAA==&#10;" strokecolor="black [3213]" strokeweight="1pt"/>
                          </v:group>
                          <v:group id="Group 76216" o:spid="_x0000_s1050" style="position:absolute;left:360639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iPv9xwAAAN4A&#10;AAAPAAAAAAAAAAAAAAAAAKkCAABkcnMvZG93bnJldi54bWxQSwUGAAAAAAQABAD6AAAAnQMAAAAA&#10;">
                            <v:line id="Straight Connector 76217" o:spid="_x0000_s1051"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o5+z8gAAADeAAAADwAAAGRycy9kb3ducmV2LnhtbESPQWvCQBSE7wX/w/KEXkrdJNJEU1cR&#10;S8GLlKYe9PbIPpPQ7NuQ3Zr4791CocdhZr5hVpvRtOJKvWssK4hnEQji0uqGKwXHr/fnBQjnkTW2&#10;lknBjRxs1pOHFebaDvxJ18JXIkDY5aig9r7LpXRlTQbdzHbEwbvY3qAPsq+k7nEIcNPKJIpSabDh&#10;sFBjR7uayu/ixyh4O6ZDsaxesqd4fhiX/JGczgej1ON03L6C8DT6//Bfe68VZGkSZ/B7J1wBub4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2o5+z8gAAADeAAAADwAAAAAA&#10;AAAAAAAAAAChAgAAZHJzL2Rvd25yZXYueG1sUEsFBgAAAAAEAAQA+QAAAJYDAAAAAA==&#10;" strokecolor="black [3213]" strokeweight="1pt"/>
                            <v:line id="Straight Connector 76218" o:spid="_x0000_s1052"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tkLMQAAADeAAAADwAAAGRycy9kb3ducmV2LnhtbERPzU7CQBC+m/gOmzHhJltKKFhZCDEh&#10;IegF9AHG7tg2dGfr7gDFp3cPJh6/fP/L9eA6daEQW88GJuMMFHHlbcu1gY/37eMCVBRki51nMnCj&#10;COvV/d0SS+uvfKDLUWqVQjiWaKAR6UutY9WQwzj2PXHivnxwKAmGWtuA1xTuOp1nWaEdtpwaGuzp&#10;paHqdDw7A9+vb7t4++xyKWY/+1PYLJ5kGo0ZPQybZ1BCg/yL/9w7a2Be5JO0N91JV0Cv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a2QsxAAAAN4AAAAPAAAAAAAAAAAA&#10;AAAAAKECAABkcnMvZG93bnJldi54bWxQSwUGAAAAAAQABAD5AAAAkgMAAAAA&#10;" strokecolor="#4579b8 [3044]"/>
                          </v:group>
                          <v:group id="Group 76219" o:spid="_x0000_s1053" style="position:absolute;left:4337913;width:731520;height:130175" coordsize="731520,130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Txdvj8gAAADe&#10;AAAADwAAAAAAAAAAAAAAAACpAgAAZHJzL2Rvd25yZXYueG1sUEsFBgAAAAAEAAQA+gAAAJ4DAAAA&#10;AA==&#10;">
                            <v:line id="Straight Connector 76220" o:spid="_x0000_s1054" style="position:absolute;visibility:visible;mso-wrap-style:square" from="0,0" to="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ssBsYAAADeAAAADwAAAGRycy9kb3ducmV2LnhtbESPzWrCQBSF94W+w3AL3RSdGGmiqaOU&#10;iuBGxOhCd5fMbRKauRMyo4lv7yyELg/nj2+xGkwjbtS52rKCyTgCQVxYXXOp4HTcjGYgnEfW2Fgm&#10;BXdysFq+viww07bnA91yX4owwi5DBZX3bSalKyoy6Ma2JQ7er+0M+iC7UuoO+zBuGhlHUSIN1hwe&#10;Kmzpp6LiL78aBetT0ufz8jP9mEx3w5z38fmyM0q9vw3fXyA8Df4//GxvtYI0ieMAEHACCsjl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sLLAbGAAAA3gAAAA8AAAAAAAAA&#10;AAAAAAAAoQIAAGRycy9kb3ducmV2LnhtbFBLBQYAAAAABAAEAPkAAACUAwAAAAA=&#10;" strokecolor="black [3213]" strokeweight="1pt"/>
                            <v:line id="Straight Connector 76221" o:spid="_x0000_s1055" style="position:absolute;visibility:visible;mso-wrap-style:square" from="731520,0" to="731520,130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EeJncgAAADeAAAADwAAAGRycy9kb3ducmV2LnhtbESPQWvCQBSE74L/YXlCL6KbRIyaukpp&#10;KfQipdGDvT2yr0lo9m3Ibk38911B8DjMzDfMdj+YRlyoc7VlBfE8AkFcWF1zqeB0fJ+tQTiPrLGx&#10;TAqu5GC/G4+2mGnb8xddcl+KAGGXoYLK+zaT0hUVGXRz2xIH78d2Bn2QXSl1h32Am0YmUZRKgzWH&#10;hQpbeq2o+M3/jIK3U9rnm3K5msaLw7Dhz+T8fTBKPU2Gl2cQngb/CN/bH1rBKk2SGG53whWQu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9EeJncgAAADeAAAADwAAAAAA&#10;AAAAAAAAAAChAgAAZHJzL2Rvd25yZXYueG1sUEsFBgAAAAAEAAQA+QAAAJYDAAAAAA==&#10;" strokecolor="black [3213]" strokeweight="1pt"/>
                          </v:group>
                        </v:group>
                      </v:group>
                      <v:rect id="Rectangle 76222" o:spid="_x0000_s1056" style="position:absolute;width:379998;height:9874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8Xi9xgAA&#10;AN4AAAAPAAAAZHJzL2Rvd25yZXYueG1sRI9Ba8JAFITvhf6H5RV6q5suaCW6SrGkeKo09tLbI/vM&#10;xmbfhuxq4r/vCoLHYWa+YZbr0bXiTH1oPGt4nWQgiCtvGq41/OyLlzmIEJENtp5Jw4UCrFePD0vM&#10;jR/4m85lrEWCcMhRg42xy6UMlSWHYeI74uQdfO8wJtnX0vQ4JLhrpcqymXTYcFqw2NHGUvVXnpyG&#10;3WGjfD2dFmX5pQb7+3nkU/Gh9fPT+L4AEWmM9/CtvTUa3mZKKbjeSVdAr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8Xi9xgAAAN4AAAAPAAAAAAAAAAAAAAAAAJcCAABkcnMv&#10;ZG93bnJldi54bWxQSwUGAAAAAAQABAD1AAAAigMAAAAA&#10;" fillcolor="#938953 [1614]" strokecolor="black [3213]" strokeweight="2pt"/>
                      <v:rect id="Rectangle 76223" o:spid="_x0000_s1057" style="position:absolute;left:791210;width:406200;height:988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d0mxwAA&#10;AN4AAAAPAAAAZHJzL2Rvd25yZXYueG1sRI9BS8NAFITvBf/D8gRvzcaVVondFqlEPLU0evH2yL5m&#10;o9m3Ibtt4r/vCkKPw8x8w6w2k+vEmYbQetZwn+UgiGtvWm40fH6U8ycQISIb7DyThl8KsFnfzFZY&#10;GD/ygc5VbESCcChQg42xL6QMtSWHIfM9cfKOfnAYkxwaaQYcE9x1UuX5UjpsOS1Y7Glrqf6pTk7D&#10;/rhVvlksyqraqdF+vX3zqXzV+u52enkGEWmK1/B/+91oeFwq9QB/d9IVkOs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L3dJscAAADeAAAADwAAAAAAAAAAAAAAAACXAgAAZHJz&#10;L2Rvd25yZXYueG1sUEsFBgAAAAAEAAQA9QAAAIsDAAAAAA==&#10;" fillcolor="#938953 [1614]" strokecolor="black [3213]" strokeweight="2pt"/>
                      <v:rect id="Rectangle 76260" o:spid="_x0000_s1058" style="position:absolute;left:1581785;width:406200;height:988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qRxQAA&#10;AN4AAAAPAAAAZHJzL2Rvd25yZXYueG1sRI+9asMwFIX3Qt5B3EC3Rq4hbnAjh5Li0imhTpZuF+va&#10;cmtdGUuJ3bevhkDGw/nj2+5m24srjb5zrOB5lYAgrp3uuFVwPpVPGxA+IGvsHZOCP/KwKxYPW8y1&#10;m/iLrlVoRRxhn6MCE8KQS+lrQxb9yg3E0WvcaDFEObZSjzjFcdvLNEkyabHj+GBwoL2h+re6WAXH&#10;Zp+6dr0uq+qQTub744cv5btSj8v57RVEoDncw7f2p1bwkqVZBIg4EQVk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4F+pHFAAAA3gAAAA8AAAAAAAAAAAAAAAAAlwIAAGRycy9k&#10;b3ducmV2LnhtbFBLBQYAAAAABAAEAPUAAACJAwAAAAA=&#10;" fillcolor="#938953 [1614]" strokecolor="black [3213]" strokeweight="2pt"/>
                      <v:rect id="Rectangle 76261" o:spid="_x0000_s1059" style="position:absolute;left:2395220;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V8KxgAA&#10;AN4AAAAPAAAAZHJzL2Rvd25yZXYueG1sRI9Ba8JAFITvBf/D8gq91Y0B0xJdpSgpPVUae/H2yD6z&#10;0ezbkF1N+u+7guBxmJlvmOV6tK24Uu8bxwpm0wQEceV0w7WC333x+g7CB2SNrWNS8Ece1qvJ0xJz&#10;7Qb+oWsZahEh7HNUYELocil9Zciin7qOOHpH11sMUfa11D0OEW5bmSZJJi02HBcMdrQxVJ3Li1Ww&#10;O25SV8/nRVl+p4M5fJ74UmyVenkePxYgAo3hEb63v7SCtyzNZnC7E6+AXP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SV8KxgAAAN4AAAAPAAAAAAAAAAAAAAAAAJcCAABkcnMv&#10;ZG93bnJldi54bWxQSwUGAAAAAAQABAD1AAAAigMAAAAA&#10;" fillcolor="#938953 [1614]" strokecolor="black [3213]" strokeweight="2pt"/>
                      <v:rect id="Rectangle 76262" o:spid="_x0000_s1060" style="position:absolute;left:3208655;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8F9xgAA&#10;AN4AAAAPAAAAZHJzL2Rvd25yZXYueG1sRI9BS8NAFITvBf/D8gRvzcaFphK7LVKJeKo0evH2yL5m&#10;o9m3Ibtt4r/vCoLHYWa+YTa72fXiQmPoPGu4z3IQxI03HbcaPt6r5QOIEJEN9p5Jww8F2G1vFhss&#10;jZ/4SJc6tiJBOJSowcY4lFKGxpLDkPmBOHknPzqMSY6tNCNOCe56qfK8kA47TgsWB9pbar7rs9Pw&#10;dtor365WVV0f1GQ/X774XD1rfXc7Pz2CiDTH//Bf+9VoWBeqUPB7J10Bub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m8F9xgAAAN4AAAAPAAAAAAAAAAAAAAAAAJcCAABkcnMv&#10;ZG93bnJldi54bWxQSwUGAAAAAAQABAD1AAAAigMAAAAA&#10;" fillcolor="#938953 [1614]" strokecolor="black [3213]" strokeweight="2pt"/>
                      <v:rect id="Rectangle 76263" o:spid="_x0000_s1061" style="position:absolute;left:4027805;width:405765;height:9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12TmxwAA&#10;AN4AAAAPAAAAZHJzL2Rvd25yZXYueG1sRI9Ba8JAFITvhf6H5RV6q5tGTCW6SlFSerKYevH2yD6z&#10;0ezbkF1N+u/dQqHHYWa+YZbr0bbiRr1vHCt4nSQgiCunG64VHL6LlzkIH5A1to5JwQ95WK8eH5aY&#10;azfwnm5lqEWEsM9RgQmhy6X0lSGLfuI64uidXG8xRNnXUvc4RLhtZZokmbTYcFww2NHGUHUpr1bB&#10;12mTuno2K8pylw7m+HHma7FV6vlpfF+ACDSG//Bf+1MreMvSbAq/d+IVkK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tdk5scAAADeAAAADwAAAAAAAAAAAAAAAACXAgAAZHJz&#10;L2Rvd25yZXYueG1sUEsFBgAAAAAEAAQA9QAAAIsDAAAAAA==&#10;" fillcolor="#938953 [1614]" strokecolor="black [3213]" strokeweight="2pt"/>
                    </v:group>
                  </w:pict>
                </mc:Fallback>
              </mc:AlternateContent>
            </w:r>
          </w:p>
        </w:tc>
        <w:tc>
          <w:tcPr>
            <w:tcW w:w="2426" w:type="dxa"/>
            <w:gridSpan w:val="2"/>
          </w:tcPr>
          <w:p w14:paraId="160D5164" w14:textId="77777777" w:rsidR="00166E63" w:rsidRPr="002C71D1" w:rsidRDefault="00166E63" w:rsidP="00C91AED">
            <w:pPr>
              <w:rPr>
                <w:rFonts w:ascii="Arial" w:eastAsia="MS Gothic" w:hAnsi="Arial" w:cs="Arial"/>
                <w:color w:val="000000"/>
                <w:sz w:val="12"/>
                <w:lang w:val="en-GB"/>
              </w:rPr>
            </w:pPr>
            <w:r w:rsidRPr="002C71D1">
              <w:rPr>
                <w:rFonts w:ascii="Arial" w:hAnsi="Arial"/>
                <w:sz w:val="12"/>
                <w:szCs w:val="16"/>
                <w:lang w:val="en-GB"/>
              </w:rPr>
              <w:t>192</w:t>
            </w:r>
            <w:r w:rsidRPr="002C71D1">
              <w:rPr>
                <w:rFonts w:ascii="Arial" w:hAnsi="Arial"/>
                <w:b/>
                <w:sz w:val="12"/>
                <w:szCs w:val="16"/>
                <w:lang w:val="en-GB"/>
              </w:rPr>
              <w:t xml:space="preserve"> </w:t>
            </w:r>
            <w:r w:rsidRPr="002C71D1">
              <w:rPr>
                <w:rFonts w:ascii="MS Gothic" w:eastAsia="MS Gothic" w:hAnsi="MS Gothic"/>
                <w:color w:val="000000"/>
                <w:sz w:val="12"/>
                <w:lang w:val="en-GB"/>
              </w:rPr>
              <w:t xml:space="preserve">÷ </w:t>
            </w:r>
            <w:r w:rsidRPr="002C71D1">
              <w:rPr>
                <w:rFonts w:ascii="Arial" w:eastAsia="MS Gothic" w:hAnsi="Arial" w:cs="Arial"/>
                <w:color w:val="000000"/>
                <w:sz w:val="12"/>
                <w:lang w:val="en-GB"/>
              </w:rPr>
              <w:t xml:space="preserve">6 using place value counters to support written method </w:t>
            </w:r>
          </w:p>
          <w:p w14:paraId="17F830F7" w14:textId="77777777" w:rsidR="00166E63" w:rsidRPr="002C71D1" w:rsidRDefault="00166E63" w:rsidP="00C91AED">
            <w:pPr>
              <w:rPr>
                <w:rFonts w:ascii="Arial" w:eastAsia="MS Gothic" w:hAnsi="Arial" w:cs="Arial"/>
                <w:color w:val="000000"/>
                <w:sz w:val="12"/>
                <w:lang w:val="en-GB"/>
              </w:rPr>
            </w:pPr>
            <w:r w:rsidRPr="002C71D1">
              <w:rPr>
                <w:noProof/>
                <w:lang w:val="en-GB" w:eastAsia="en-GB"/>
              </w:rPr>
              <w:drawing>
                <wp:anchor distT="0" distB="0" distL="114300" distR="114300" simplePos="0" relativeHeight="252360704" behindDoc="0" locked="0" layoutInCell="1" allowOverlap="1" wp14:anchorId="757F977C" wp14:editId="3AE365AF">
                  <wp:simplePos x="0" y="0"/>
                  <wp:positionH relativeFrom="column">
                    <wp:posOffset>360680</wp:posOffset>
                  </wp:positionH>
                  <wp:positionV relativeFrom="paragraph">
                    <wp:posOffset>22860</wp:posOffset>
                  </wp:positionV>
                  <wp:extent cx="815975" cy="261780"/>
                  <wp:effectExtent l="0" t="0" r="0" b="0"/>
                  <wp:wrapNone/>
                  <wp:docPr id="75848" name="Picture 7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5.jpg"/>
                          <pic:cNvPicPr/>
                        </pic:nvPicPr>
                        <pic:blipFill>
                          <a:blip r:embed="rId146" cstate="print">
                            <a:extLst>
                              <a:ext uri="{28A0092B-C50C-407E-A947-70E740481C1C}">
                                <a14:useLocalDpi xmlns:a14="http://schemas.microsoft.com/office/drawing/2010/main"/>
                              </a:ext>
                            </a:extLst>
                          </a:blip>
                          <a:stretch>
                            <a:fillRect/>
                          </a:stretch>
                        </pic:blipFill>
                        <pic:spPr>
                          <a:xfrm>
                            <a:off x="0" y="0"/>
                            <a:ext cx="815975" cy="2617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7B2539" w14:textId="77777777" w:rsidR="00166E63" w:rsidRPr="002C71D1" w:rsidRDefault="00166E63" w:rsidP="00C91AED">
            <w:pPr>
              <w:rPr>
                <w:rFonts w:ascii="Arial" w:eastAsia="MS Gothic" w:hAnsi="Arial" w:cs="Arial"/>
                <w:color w:val="000000"/>
                <w:sz w:val="12"/>
                <w:lang w:val="en-GB"/>
              </w:rPr>
            </w:pPr>
          </w:p>
          <w:p w14:paraId="3A4FC15B" w14:textId="77777777" w:rsidR="00166E63" w:rsidRPr="002C71D1" w:rsidRDefault="00166E63" w:rsidP="00C91AED">
            <w:pPr>
              <w:rPr>
                <w:rFonts w:ascii="Arial" w:eastAsia="MS Gothic" w:hAnsi="Arial" w:cs="Arial"/>
                <w:color w:val="000000"/>
                <w:sz w:val="12"/>
                <w:lang w:val="en-GB"/>
              </w:rPr>
            </w:pPr>
          </w:p>
          <w:p w14:paraId="20B98063" w14:textId="77777777" w:rsidR="00166E63" w:rsidRPr="002C71D1" w:rsidRDefault="00166E63" w:rsidP="00C91AED">
            <w:pPr>
              <w:rPr>
                <w:rFonts w:ascii="Arial" w:eastAsia="MS Gothic" w:hAnsi="Arial" w:cs="Arial"/>
                <w:color w:val="000000"/>
                <w:sz w:val="12"/>
                <w:lang w:val="en-GB"/>
              </w:rPr>
            </w:pPr>
          </w:p>
          <w:p w14:paraId="077F1A4E" w14:textId="77777777" w:rsidR="00166E63" w:rsidRPr="002C71D1" w:rsidRDefault="00166E63" w:rsidP="00C91AED">
            <w:pPr>
              <w:rPr>
                <w:rFonts w:ascii="Arial" w:eastAsia="MS Gothic" w:hAnsi="Arial" w:cs="Arial"/>
                <w:color w:val="000000"/>
                <w:sz w:val="12"/>
                <w:lang w:val="en-GB"/>
              </w:rPr>
            </w:pPr>
            <w:r w:rsidRPr="002C71D1">
              <w:rPr>
                <w:noProof/>
                <w:lang w:val="en-GB" w:eastAsia="en-GB"/>
              </w:rPr>
              <w:drawing>
                <wp:anchor distT="0" distB="0" distL="114300" distR="114300" simplePos="0" relativeHeight="252361728" behindDoc="0" locked="0" layoutInCell="1" allowOverlap="1" wp14:anchorId="40C0CB4F" wp14:editId="3F445C48">
                  <wp:simplePos x="0" y="0"/>
                  <wp:positionH relativeFrom="column">
                    <wp:posOffset>527050</wp:posOffset>
                  </wp:positionH>
                  <wp:positionV relativeFrom="paragraph">
                    <wp:posOffset>17145</wp:posOffset>
                  </wp:positionV>
                  <wp:extent cx="711835" cy="330835"/>
                  <wp:effectExtent l="0" t="0" r="0" b="0"/>
                  <wp:wrapNone/>
                  <wp:docPr id="75849" name="Picture 7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6.jpg"/>
                          <pic:cNvPicPr/>
                        </pic:nvPicPr>
                        <pic:blipFill>
                          <a:blip r:embed="rId147" cstate="print">
                            <a:extLst>
                              <a:ext uri="{28A0092B-C50C-407E-A947-70E740481C1C}">
                                <a14:useLocalDpi xmlns:a14="http://schemas.microsoft.com/office/drawing/2010/main"/>
                              </a:ext>
                            </a:extLst>
                          </a:blip>
                          <a:stretch>
                            <a:fillRect/>
                          </a:stretch>
                        </pic:blipFill>
                        <pic:spPr>
                          <a:xfrm>
                            <a:off x="0" y="0"/>
                            <a:ext cx="711835" cy="3308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eastAsia="MS Gothic" w:hAnsi="Arial" w:cs="Arial"/>
                <w:color w:val="000000"/>
                <w:sz w:val="12"/>
                <w:lang w:val="en-GB"/>
              </w:rPr>
              <w:t xml:space="preserve">Exchange one </w:t>
            </w:r>
          </w:p>
          <w:p w14:paraId="3220C8A0" w14:textId="77777777" w:rsidR="00166E63" w:rsidRPr="002C71D1" w:rsidRDefault="00166E63" w:rsidP="00C91AED">
            <w:pPr>
              <w:rPr>
                <w:rFonts w:ascii="Arial" w:eastAsia="MS Gothic" w:hAnsi="Arial" w:cs="Arial"/>
                <w:color w:val="000000"/>
                <w:sz w:val="12"/>
                <w:lang w:val="en-GB"/>
              </w:rPr>
            </w:pPr>
            <w:r w:rsidRPr="002C71D1">
              <w:rPr>
                <w:rFonts w:ascii="Arial" w:eastAsia="MS Gothic" w:hAnsi="Arial" w:cs="Arial"/>
                <w:color w:val="000000"/>
                <w:sz w:val="12"/>
                <w:lang w:val="en-GB"/>
              </w:rPr>
              <w:t>100 for ten 10s</w:t>
            </w:r>
          </w:p>
          <w:p w14:paraId="2EBD74FF" w14:textId="77777777" w:rsidR="00166E63" w:rsidRPr="002C71D1" w:rsidRDefault="00166E63" w:rsidP="00C91AED">
            <w:pPr>
              <w:rPr>
                <w:rFonts w:ascii="Arial" w:eastAsia="MS Gothic" w:hAnsi="Arial" w:cs="Arial"/>
                <w:color w:val="000000"/>
                <w:sz w:val="12"/>
                <w:lang w:val="en-GB"/>
              </w:rPr>
            </w:pPr>
          </w:p>
          <w:p w14:paraId="353E306E" w14:textId="77777777" w:rsidR="00166E63" w:rsidRPr="002C71D1" w:rsidRDefault="00166E63" w:rsidP="00C91AED">
            <w:pPr>
              <w:rPr>
                <w:rFonts w:ascii="Arial" w:eastAsia="MS Gothic" w:hAnsi="Arial" w:cs="Arial"/>
                <w:color w:val="000000"/>
                <w:sz w:val="12"/>
                <w:lang w:val="en-GB"/>
              </w:rPr>
            </w:pPr>
          </w:p>
          <w:p w14:paraId="2DD4C4FA" w14:textId="77777777" w:rsidR="00166E63" w:rsidRPr="002C71D1" w:rsidRDefault="00166E63" w:rsidP="00C91AED">
            <w:pPr>
              <w:rPr>
                <w:rFonts w:ascii="Arial" w:eastAsia="MS Gothic" w:hAnsi="Arial" w:cs="Arial"/>
                <w:color w:val="000000"/>
                <w:sz w:val="12"/>
                <w:lang w:val="en-GB"/>
              </w:rPr>
            </w:pPr>
          </w:p>
          <w:p w14:paraId="56957C91" w14:textId="77777777" w:rsidR="00166E63" w:rsidRPr="002C71D1" w:rsidRDefault="00166E63" w:rsidP="00C91AED">
            <w:pPr>
              <w:rPr>
                <w:rFonts w:ascii="Arial" w:eastAsia="MS Gothic" w:hAnsi="Arial" w:cs="Arial"/>
                <w:color w:val="000000"/>
                <w:sz w:val="12"/>
                <w:lang w:val="en-GB"/>
              </w:rPr>
            </w:pPr>
            <w:r w:rsidRPr="002C71D1">
              <w:rPr>
                <w:noProof/>
                <w:lang w:val="en-GB" w:eastAsia="en-GB"/>
              </w:rPr>
              <w:drawing>
                <wp:anchor distT="0" distB="0" distL="114300" distR="114300" simplePos="0" relativeHeight="252362752" behindDoc="0" locked="0" layoutInCell="1" allowOverlap="1" wp14:anchorId="3C95140B" wp14:editId="3E2EB453">
                  <wp:simplePos x="0" y="0"/>
                  <wp:positionH relativeFrom="column">
                    <wp:posOffset>607694</wp:posOffset>
                  </wp:positionH>
                  <wp:positionV relativeFrom="paragraph">
                    <wp:posOffset>22861</wp:posOffset>
                  </wp:positionV>
                  <wp:extent cx="653415" cy="353274"/>
                  <wp:effectExtent l="0" t="0" r="6985" b="2540"/>
                  <wp:wrapNone/>
                  <wp:docPr id="75850" name="Picture 7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7.jpg"/>
                          <pic:cNvPicPr/>
                        </pic:nvPicPr>
                        <pic:blipFill>
                          <a:blip r:embed="rId148" cstate="print">
                            <a:extLst>
                              <a:ext uri="{28A0092B-C50C-407E-A947-70E740481C1C}">
                                <a14:useLocalDpi xmlns:a14="http://schemas.microsoft.com/office/drawing/2010/main"/>
                              </a:ext>
                            </a:extLst>
                          </a:blip>
                          <a:stretch>
                            <a:fillRect/>
                          </a:stretch>
                        </pic:blipFill>
                        <pic:spPr>
                          <a:xfrm>
                            <a:off x="0" y="0"/>
                            <a:ext cx="653415" cy="35327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rFonts w:ascii="Arial" w:eastAsia="MS Gothic" w:hAnsi="Arial" w:cs="Arial"/>
                <w:color w:val="000000"/>
                <w:sz w:val="12"/>
                <w:lang w:val="en-GB"/>
              </w:rPr>
              <w:t>19 tens into</w:t>
            </w:r>
          </w:p>
          <w:p w14:paraId="3FD8A709" w14:textId="77777777" w:rsidR="00166E63" w:rsidRPr="002C71D1" w:rsidRDefault="00166E63" w:rsidP="00C91AED">
            <w:pPr>
              <w:rPr>
                <w:rFonts w:ascii="Arial" w:eastAsia="MS Gothic" w:hAnsi="Arial" w:cs="Arial"/>
                <w:color w:val="000000"/>
                <w:sz w:val="12"/>
                <w:lang w:val="en-GB"/>
              </w:rPr>
            </w:pPr>
            <w:r w:rsidRPr="002C71D1">
              <w:rPr>
                <w:rFonts w:ascii="Arial" w:eastAsia="MS Gothic" w:hAnsi="Arial" w:cs="Arial"/>
                <w:color w:val="000000"/>
                <w:sz w:val="12"/>
                <w:lang w:val="en-GB"/>
              </w:rPr>
              <w:t xml:space="preserve"> groups of 6</w:t>
            </w:r>
          </w:p>
          <w:p w14:paraId="758CCE5F" w14:textId="77777777" w:rsidR="00166E63" w:rsidRPr="002C71D1" w:rsidRDefault="00166E63" w:rsidP="00C91AED">
            <w:pPr>
              <w:rPr>
                <w:rFonts w:ascii="Arial" w:eastAsia="MS Gothic" w:hAnsi="Arial" w:cs="Arial"/>
                <w:color w:val="000000"/>
                <w:sz w:val="12"/>
                <w:lang w:val="en-GB"/>
              </w:rPr>
            </w:pPr>
          </w:p>
          <w:p w14:paraId="35D60501" w14:textId="77777777" w:rsidR="00166E63" w:rsidRPr="002C71D1" w:rsidRDefault="00166E63" w:rsidP="00C91AED">
            <w:pPr>
              <w:rPr>
                <w:rFonts w:ascii="Arial" w:eastAsia="MS Gothic" w:hAnsi="Arial" w:cs="Arial"/>
                <w:color w:val="000000"/>
                <w:sz w:val="12"/>
                <w:lang w:val="en-GB"/>
              </w:rPr>
            </w:pPr>
          </w:p>
          <w:p w14:paraId="6E8ABFD1" w14:textId="77777777" w:rsidR="00166E63" w:rsidRPr="002C71D1" w:rsidRDefault="00166E63" w:rsidP="00C91AED">
            <w:pPr>
              <w:rPr>
                <w:rFonts w:ascii="Arial" w:eastAsia="MS Gothic" w:hAnsi="Arial" w:cs="Arial"/>
                <w:color w:val="000000"/>
                <w:sz w:val="12"/>
                <w:lang w:val="en-GB"/>
              </w:rPr>
            </w:pPr>
          </w:p>
          <w:p w14:paraId="5BEDA791" w14:textId="77777777" w:rsidR="00166E63" w:rsidRPr="002C71D1" w:rsidRDefault="00166E63" w:rsidP="00C91AED">
            <w:pPr>
              <w:rPr>
                <w:rFonts w:ascii="Arial" w:eastAsia="MS Gothic" w:hAnsi="Arial" w:cs="Arial"/>
                <w:color w:val="000000"/>
                <w:sz w:val="12"/>
                <w:lang w:val="en-GB"/>
              </w:rPr>
            </w:pPr>
            <w:r w:rsidRPr="002C71D1">
              <w:rPr>
                <w:rFonts w:ascii="Arial" w:eastAsia="MS Gothic" w:hAnsi="Arial" w:cs="Arial"/>
                <w:color w:val="000000"/>
                <w:sz w:val="12"/>
                <w:lang w:val="en-GB"/>
              </w:rPr>
              <w:t xml:space="preserve">3 groups so that is 30 x 6, </w:t>
            </w:r>
          </w:p>
          <w:p w14:paraId="47423C38" w14:textId="77777777" w:rsidR="00166E63" w:rsidRPr="002C71D1" w:rsidRDefault="00166E63" w:rsidP="00C91AED">
            <w:pPr>
              <w:rPr>
                <w:rFonts w:ascii="Arial" w:eastAsia="MS Gothic" w:hAnsi="Arial" w:cs="Arial"/>
                <w:color w:val="000000"/>
                <w:sz w:val="12"/>
                <w:lang w:val="en-GB"/>
              </w:rPr>
            </w:pPr>
            <w:r w:rsidRPr="002C71D1">
              <w:rPr>
                <w:rFonts w:ascii="Arial" w:eastAsia="MS Gothic" w:hAnsi="Arial" w:cs="Arial"/>
                <w:color w:val="000000"/>
                <w:sz w:val="12"/>
                <w:lang w:val="en-GB"/>
              </w:rPr>
              <w:t>exchange remaining 10 for ten 1s</w:t>
            </w:r>
          </w:p>
          <w:p w14:paraId="530D0251" w14:textId="77777777" w:rsidR="00166E63" w:rsidRPr="002C71D1" w:rsidRDefault="00166E63" w:rsidP="00C91AED">
            <w:pPr>
              <w:rPr>
                <w:rFonts w:ascii="Arial" w:eastAsia="MS Gothic" w:hAnsi="Arial" w:cs="Arial"/>
                <w:color w:val="000000"/>
                <w:sz w:val="12"/>
                <w:lang w:val="en-GB"/>
              </w:rPr>
            </w:pPr>
            <w:r w:rsidRPr="002C71D1">
              <w:rPr>
                <w:noProof/>
                <w:lang w:val="en-GB" w:eastAsia="en-GB"/>
              </w:rPr>
              <w:drawing>
                <wp:anchor distT="0" distB="0" distL="114300" distR="114300" simplePos="0" relativeHeight="252365824" behindDoc="0" locked="0" layoutInCell="1" allowOverlap="1" wp14:anchorId="20C8B530" wp14:editId="4EDBAE88">
                  <wp:simplePos x="0" y="0"/>
                  <wp:positionH relativeFrom="column">
                    <wp:posOffset>893445</wp:posOffset>
                  </wp:positionH>
                  <wp:positionV relativeFrom="paragraph">
                    <wp:posOffset>41910</wp:posOffset>
                  </wp:positionV>
                  <wp:extent cx="472440" cy="292100"/>
                  <wp:effectExtent l="0" t="0" r="10160" b="12700"/>
                  <wp:wrapNone/>
                  <wp:docPr id="75851" name="Picture 7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9.jpg"/>
                          <pic:cNvPicPr/>
                        </pic:nvPicPr>
                        <pic:blipFill>
                          <a:blip r:embed="rId149" cstate="print">
                            <a:extLst>
                              <a:ext uri="{28A0092B-C50C-407E-A947-70E740481C1C}">
                                <a14:useLocalDpi xmlns:a14="http://schemas.microsoft.com/office/drawing/2010/main"/>
                              </a:ext>
                            </a:extLst>
                          </a:blip>
                          <a:stretch>
                            <a:fillRect/>
                          </a:stretch>
                        </pic:blipFill>
                        <pic:spPr>
                          <a:xfrm>
                            <a:off x="0" y="0"/>
                            <a:ext cx="472440" cy="292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71D1">
              <w:rPr>
                <w:noProof/>
                <w:lang w:val="en-GB" w:eastAsia="en-GB"/>
              </w:rPr>
              <w:drawing>
                <wp:anchor distT="0" distB="0" distL="114300" distR="114300" simplePos="0" relativeHeight="252363776" behindDoc="0" locked="0" layoutInCell="1" allowOverlap="1" wp14:anchorId="5CC364CE" wp14:editId="4EFF2507">
                  <wp:simplePos x="0" y="0"/>
                  <wp:positionH relativeFrom="column">
                    <wp:posOffset>19685</wp:posOffset>
                  </wp:positionH>
                  <wp:positionV relativeFrom="paragraph">
                    <wp:posOffset>31115</wp:posOffset>
                  </wp:positionV>
                  <wp:extent cx="683895" cy="299311"/>
                  <wp:effectExtent l="0" t="0" r="1905" b="5715"/>
                  <wp:wrapNone/>
                  <wp:docPr id="75852" name="Picture 7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8.jpg"/>
                          <pic:cNvPicPr/>
                        </pic:nvPicPr>
                        <pic:blipFill>
                          <a:blip r:embed="rId150" cstate="print">
                            <a:extLst>
                              <a:ext uri="{28A0092B-C50C-407E-A947-70E740481C1C}">
                                <a14:useLocalDpi xmlns:a14="http://schemas.microsoft.com/office/drawing/2010/main"/>
                              </a:ext>
                            </a:extLst>
                          </a:blip>
                          <a:stretch>
                            <a:fillRect/>
                          </a:stretch>
                        </pic:blipFill>
                        <pic:spPr>
                          <a:xfrm>
                            <a:off x="0" y="0"/>
                            <a:ext cx="683895" cy="29931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51EAC54" w14:textId="77777777" w:rsidR="00166E63" w:rsidRPr="002C71D1" w:rsidRDefault="00166E63" w:rsidP="00C91AED">
            <w:pPr>
              <w:rPr>
                <w:rFonts w:ascii="Arial" w:eastAsia="MS Gothic" w:hAnsi="Arial" w:cs="Arial"/>
                <w:color w:val="000000"/>
                <w:sz w:val="12"/>
                <w:lang w:val="en-GB"/>
              </w:rPr>
            </w:pPr>
          </w:p>
          <w:p w14:paraId="74C5D041" w14:textId="77777777" w:rsidR="00166E63" w:rsidRPr="002C71D1" w:rsidRDefault="00166E63" w:rsidP="00C91AED">
            <w:pPr>
              <w:rPr>
                <w:rFonts w:ascii="Arial" w:eastAsia="MS Gothic" w:hAnsi="Arial" w:cs="Arial"/>
                <w:color w:val="000000"/>
                <w:sz w:val="12"/>
                <w:lang w:val="en-GB"/>
              </w:rPr>
            </w:pPr>
          </w:p>
          <w:p w14:paraId="63D3413A" w14:textId="77777777" w:rsidR="00166E63" w:rsidRPr="002C71D1" w:rsidRDefault="00166E63" w:rsidP="00C91AED">
            <w:pPr>
              <w:rPr>
                <w:rFonts w:ascii="Arial" w:eastAsia="MS Gothic" w:hAnsi="Arial" w:cs="Arial"/>
                <w:color w:val="000000"/>
                <w:sz w:val="12"/>
                <w:lang w:val="en-GB"/>
              </w:rPr>
            </w:pPr>
          </w:p>
          <w:p w14:paraId="3A7A3266" w14:textId="77777777" w:rsidR="00166E63" w:rsidRPr="002C71D1" w:rsidRDefault="00166E63" w:rsidP="00C91AED">
            <w:pPr>
              <w:rPr>
                <w:rFonts w:ascii="Arial" w:eastAsia="MS Gothic" w:hAnsi="Arial" w:cs="Arial"/>
                <w:color w:val="000000"/>
                <w:sz w:val="12"/>
                <w:lang w:val="en-GB"/>
              </w:rPr>
            </w:pPr>
            <w:r w:rsidRPr="002C71D1">
              <w:rPr>
                <w:noProof/>
                <w:lang w:val="en-GB" w:eastAsia="en-GB"/>
              </w:rPr>
              <w:drawing>
                <wp:anchor distT="0" distB="0" distL="114300" distR="114300" simplePos="0" relativeHeight="252364800" behindDoc="0" locked="0" layoutInCell="1" allowOverlap="1" wp14:anchorId="2D3C507D" wp14:editId="7DE8A82B">
                  <wp:simplePos x="0" y="0"/>
                  <wp:positionH relativeFrom="column">
                    <wp:posOffset>635635</wp:posOffset>
                  </wp:positionH>
                  <wp:positionV relativeFrom="paragraph">
                    <wp:posOffset>62865</wp:posOffset>
                  </wp:positionV>
                  <wp:extent cx="495300" cy="499745"/>
                  <wp:effectExtent l="0" t="0" r="12700" b="8255"/>
                  <wp:wrapNone/>
                  <wp:docPr id="75853" name="Picture 7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0.jpg"/>
                          <pic:cNvPicPr/>
                        </pic:nvPicPr>
                        <pic:blipFill>
                          <a:blip r:embed="rId151" cstate="print">
                            <a:extLst>
                              <a:ext uri="{28A0092B-C50C-407E-A947-70E740481C1C}">
                                <a14:useLocalDpi xmlns:a14="http://schemas.microsoft.com/office/drawing/2010/main"/>
                              </a:ext>
                            </a:extLst>
                          </a:blip>
                          <a:stretch>
                            <a:fillRect/>
                          </a:stretch>
                        </pic:blipFill>
                        <pic:spPr>
                          <a:xfrm>
                            <a:off x="0" y="0"/>
                            <a:ext cx="495300" cy="4997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EC5535" w14:textId="77777777" w:rsidR="00166E63" w:rsidRPr="002C71D1" w:rsidRDefault="00166E63" w:rsidP="00C91AED">
            <w:pPr>
              <w:rPr>
                <w:rFonts w:ascii="Arial" w:eastAsia="MS Gothic" w:hAnsi="Arial" w:cs="Arial"/>
                <w:color w:val="000000"/>
                <w:sz w:val="12"/>
                <w:lang w:val="en-GB"/>
              </w:rPr>
            </w:pPr>
          </w:p>
          <w:p w14:paraId="118DD083" w14:textId="77777777" w:rsidR="00166E63" w:rsidRPr="002C71D1" w:rsidRDefault="00166E63" w:rsidP="00C91AED">
            <w:pPr>
              <w:rPr>
                <w:rFonts w:ascii="Arial" w:eastAsia="MS Gothic" w:hAnsi="Arial" w:cs="Arial"/>
                <w:color w:val="000000"/>
                <w:sz w:val="12"/>
                <w:lang w:val="en-GB"/>
              </w:rPr>
            </w:pPr>
            <w:r w:rsidRPr="002C71D1">
              <w:rPr>
                <w:rFonts w:ascii="Arial" w:eastAsia="MS Gothic" w:hAnsi="Arial" w:cs="Arial"/>
                <w:color w:val="000000"/>
                <w:sz w:val="12"/>
                <w:lang w:val="en-GB"/>
              </w:rPr>
              <w:t xml:space="preserve">So 192 </w:t>
            </w:r>
            <w:r w:rsidRPr="002C71D1">
              <w:rPr>
                <w:rFonts w:ascii="MS Gothic" w:eastAsia="MS Gothic" w:hAnsi="MS Gothic"/>
                <w:color w:val="000000"/>
                <w:sz w:val="12"/>
                <w:lang w:val="en-GB"/>
              </w:rPr>
              <w:t xml:space="preserve">÷ </w:t>
            </w:r>
            <w:r w:rsidRPr="002C71D1">
              <w:rPr>
                <w:rFonts w:ascii="Arial" w:eastAsia="MS Gothic" w:hAnsi="Arial" w:cs="Arial"/>
                <w:color w:val="000000"/>
                <w:sz w:val="12"/>
                <w:lang w:val="en-GB"/>
              </w:rPr>
              <w:t>6 = 32</w:t>
            </w:r>
          </w:p>
          <w:p w14:paraId="0884E79E" w14:textId="77777777" w:rsidR="00166E63" w:rsidRPr="002C71D1" w:rsidRDefault="00166E63" w:rsidP="00C91AED">
            <w:pPr>
              <w:rPr>
                <w:rFonts w:ascii="Arial" w:eastAsia="MS Gothic" w:hAnsi="Arial" w:cs="Arial"/>
                <w:color w:val="000000"/>
                <w:sz w:val="12"/>
                <w:lang w:val="en-GB"/>
              </w:rPr>
            </w:pPr>
          </w:p>
          <w:p w14:paraId="6DB64A73" w14:textId="77777777" w:rsidR="00166E63" w:rsidRPr="002C71D1" w:rsidRDefault="00166E63" w:rsidP="00C91AED">
            <w:pPr>
              <w:rPr>
                <w:rFonts w:ascii="Arial" w:hAnsi="Arial"/>
                <w:b/>
                <w:sz w:val="36"/>
                <w:szCs w:val="36"/>
                <w:lang w:val="en-GB"/>
              </w:rPr>
            </w:pPr>
          </w:p>
        </w:tc>
        <w:tc>
          <w:tcPr>
            <w:tcW w:w="2425" w:type="dxa"/>
            <w:vMerge/>
          </w:tcPr>
          <w:p w14:paraId="05530482" w14:textId="77777777" w:rsidR="00166E63" w:rsidRPr="002C71D1" w:rsidRDefault="00166E63" w:rsidP="00C91AED">
            <w:pPr>
              <w:rPr>
                <w:rFonts w:ascii="Arial" w:hAnsi="Arial"/>
                <w:b/>
                <w:sz w:val="36"/>
                <w:szCs w:val="36"/>
                <w:lang w:val="en-GB"/>
              </w:rPr>
            </w:pPr>
          </w:p>
        </w:tc>
      </w:tr>
      <w:tr w:rsidR="00166E63" w:rsidRPr="002C71D1" w14:paraId="64132FC2" w14:textId="77777777" w:rsidTr="00C91AED">
        <w:tc>
          <w:tcPr>
            <w:tcW w:w="1424" w:type="dxa"/>
            <w:vAlign w:val="center"/>
          </w:tcPr>
          <w:p w14:paraId="30FCA2FF" w14:textId="77777777" w:rsidR="00166E63" w:rsidRPr="002C71D1" w:rsidRDefault="00166E63" w:rsidP="00C91AED">
            <w:pPr>
              <w:jc w:val="center"/>
              <w:rPr>
                <w:rFonts w:asciiTheme="majorHAnsi" w:hAnsiTheme="majorHAnsi"/>
                <w:b/>
                <w:sz w:val="20"/>
                <w:szCs w:val="20"/>
                <w:lang w:val="en-GB"/>
              </w:rPr>
            </w:pPr>
            <w:r w:rsidRPr="002C71D1">
              <w:rPr>
                <w:rFonts w:asciiTheme="majorHAnsi" w:hAnsiTheme="majorHAnsi"/>
                <w:b/>
                <w:sz w:val="20"/>
                <w:szCs w:val="20"/>
                <w:lang w:val="en-GB"/>
              </w:rPr>
              <w:t xml:space="preserve">With jottings </w:t>
            </w:r>
          </w:p>
          <w:p w14:paraId="6705CE73" w14:textId="77777777" w:rsidR="00166E63" w:rsidRPr="002C71D1" w:rsidRDefault="00166E63" w:rsidP="00C91AED">
            <w:pPr>
              <w:jc w:val="center"/>
              <w:rPr>
                <w:rFonts w:asciiTheme="majorHAnsi" w:hAnsiTheme="majorHAnsi"/>
                <w:b/>
                <w:sz w:val="20"/>
                <w:szCs w:val="20"/>
                <w:lang w:val="en-GB"/>
              </w:rPr>
            </w:pPr>
          </w:p>
          <w:p w14:paraId="64CE0C5C" w14:textId="77777777" w:rsidR="00166E63" w:rsidRPr="002C71D1" w:rsidRDefault="00166E63" w:rsidP="00C91AED">
            <w:pPr>
              <w:jc w:val="center"/>
              <w:rPr>
                <w:rFonts w:asciiTheme="majorHAnsi" w:hAnsiTheme="majorHAnsi"/>
                <w:b/>
                <w:sz w:val="20"/>
                <w:szCs w:val="20"/>
                <w:lang w:val="en-GB"/>
              </w:rPr>
            </w:pPr>
            <w:r w:rsidRPr="002C71D1">
              <w:rPr>
                <w:rFonts w:asciiTheme="majorHAnsi" w:hAnsiTheme="majorHAnsi"/>
                <w:b/>
                <w:sz w:val="20"/>
                <w:szCs w:val="20"/>
                <w:lang w:val="en-GB"/>
              </w:rPr>
              <w:t xml:space="preserve">… </w:t>
            </w:r>
            <w:proofErr w:type="gramStart"/>
            <w:r w:rsidRPr="002C71D1">
              <w:rPr>
                <w:rFonts w:asciiTheme="majorHAnsi" w:hAnsiTheme="majorHAnsi"/>
                <w:b/>
                <w:sz w:val="20"/>
                <w:szCs w:val="20"/>
                <w:lang w:val="en-GB"/>
              </w:rPr>
              <w:t>or</w:t>
            </w:r>
            <w:proofErr w:type="gramEnd"/>
            <w:r w:rsidRPr="002C71D1">
              <w:rPr>
                <w:rFonts w:asciiTheme="majorHAnsi" w:hAnsiTheme="majorHAnsi"/>
                <w:b/>
                <w:sz w:val="20"/>
                <w:szCs w:val="20"/>
                <w:lang w:val="en-GB"/>
              </w:rPr>
              <w:t xml:space="preserve"> in your head ….</w:t>
            </w:r>
          </w:p>
        </w:tc>
        <w:tc>
          <w:tcPr>
            <w:tcW w:w="2512" w:type="dxa"/>
          </w:tcPr>
          <w:p w14:paraId="4FBD058E" w14:textId="77777777" w:rsidR="00166E63" w:rsidRPr="002C71D1" w:rsidRDefault="00166E63" w:rsidP="00C91AED">
            <w:pPr>
              <w:rPr>
                <w:rFonts w:ascii="Arial" w:hAnsi="Arial" w:cs="Arial"/>
                <w:sz w:val="14"/>
                <w:szCs w:val="14"/>
                <w:lang w:val="en-GB"/>
              </w:rPr>
            </w:pPr>
            <w:r w:rsidRPr="002C71D1">
              <w:rPr>
                <w:rFonts w:asciiTheme="majorHAnsi" w:hAnsiTheme="majorHAnsi" w:cs="Arial"/>
                <w:sz w:val="14"/>
                <w:szCs w:val="14"/>
                <w:lang w:val="en-GB"/>
              </w:rPr>
              <w:t>Solve one-step problems involving multiplication and division, by calculating the answer using concrete objects, pictorial representations and arrays with the support of the teacher</w:t>
            </w:r>
          </w:p>
        </w:tc>
        <w:tc>
          <w:tcPr>
            <w:tcW w:w="2426" w:type="dxa"/>
          </w:tcPr>
          <w:p w14:paraId="218AF427" w14:textId="77777777" w:rsidR="00166E63" w:rsidRPr="002C71D1" w:rsidRDefault="00166E63" w:rsidP="00C91AED">
            <w:pPr>
              <w:rPr>
                <w:rFonts w:asciiTheme="majorHAnsi" w:hAnsiTheme="majorHAnsi" w:cs="Arial"/>
                <w:sz w:val="14"/>
                <w:szCs w:val="14"/>
                <w:lang w:val="en-GB"/>
              </w:rPr>
            </w:pPr>
            <w:r w:rsidRPr="002C71D1">
              <w:rPr>
                <w:rFonts w:asciiTheme="majorHAnsi" w:hAnsiTheme="majorHAnsi" w:cs="Arial"/>
                <w:sz w:val="14"/>
                <w:szCs w:val="14"/>
                <w:lang w:val="en-GB"/>
              </w:rPr>
              <w:t>Show that multiplication of two numbers can be done in any order (commutative) and division of one number by another cannot</w:t>
            </w:r>
          </w:p>
          <w:p w14:paraId="6AC52E4B" w14:textId="77777777" w:rsidR="00166E63" w:rsidRPr="002C71D1" w:rsidRDefault="00166E63" w:rsidP="00C91AED">
            <w:pPr>
              <w:rPr>
                <w:rFonts w:ascii="Arial" w:hAnsi="Arial" w:cs="Arial"/>
                <w:sz w:val="14"/>
                <w:szCs w:val="14"/>
                <w:lang w:val="en-GB"/>
              </w:rPr>
            </w:pPr>
            <w:r w:rsidRPr="002C71D1">
              <w:rPr>
                <w:rFonts w:asciiTheme="majorHAnsi" w:hAnsiTheme="majorHAnsi" w:cs="Arial"/>
                <w:sz w:val="14"/>
                <w:szCs w:val="14"/>
                <w:lang w:val="en-GB"/>
              </w:rPr>
              <w:t>Solve problems involving multiplication and division, using materials, arrays, repeated addition, mental methods, and multiplication and division facts, including problems in contexts</w:t>
            </w:r>
          </w:p>
        </w:tc>
        <w:tc>
          <w:tcPr>
            <w:tcW w:w="2428" w:type="dxa"/>
          </w:tcPr>
          <w:p w14:paraId="298DE0F1" w14:textId="77777777" w:rsidR="00166E63" w:rsidRPr="002C71D1" w:rsidRDefault="00166E63" w:rsidP="00C91AED">
            <w:pPr>
              <w:rPr>
                <w:rFonts w:ascii="Arial" w:hAnsi="Arial" w:cs="Arial"/>
                <w:sz w:val="14"/>
                <w:szCs w:val="14"/>
                <w:lang w:val="en-GB"/>
              </w:rPr>
            </w:pPr>
            <w:r w:rsidRPr="002C71D1">
              <w:rPr>
                <w:rFonts w:asciiTheme="majorHAnsi" w:hAnsiTheme="majorHAnsi" w:cs="Arial"/>
                <w:sz w:val="14"/>
                <w:szCs w:val="14"/>
                <w:lang w:val="en-GB"/>
              </w:rPr>
              <w:t>Write and calculate mathematical statements for multiplication and division using the multiplication tables that they know, including for two-digit numbers times one-digit numbers, using mental methods</w:t>
            </w:r>
          </w:p>
        </w:tc>
        <w:tc>
          <w:tcPr>
            <w:tcW w:w="2427" w:type="dxa"/>
          </w:tcPr>
          <w:p w14:paraId="42FB5465" w14:textId="77777777" w:rsidR="00166E63" w:rsidRPr="002C71D1" w:rsidRDefault="00166E63" w:rsidP="00C91AED">
            <w:pPr>
              <w:pStyle w:val="Default"/>
              <w:rPr>
                <w:rFonts w:asciiTheme="majorHAnsi" w:hAnsiTheme="majorHAnsi"/>
                <w:sz w:val="14"/>
                <w:szCs w:val="14"/>
                <w:lang w:val="en-GB"/>
              </w:rPr>
            </w:pPr>
            <w:r w:rsidRPr="002C71D1">
              <w:rPr>
                <w:rFonts w:asciiTheme="majorHAnsi" w:hAnsiTheme="majorHAnsi"/>
                <w:sz w:val="14"/>
                <w:szCs w:val="14"/>
                <w:lang w:val="en-GB"/>
              </w:rPr>
              <w:t>Use place value, known and derived facts to multiply and divide mentally, including: multiplying by 0 and 1; dividing by 1; multiplying together three numbers</w:t>
            </w:r>
          </w:p>
          <w:p w14:paraId="3EE16E2C" w14:textId="77777777" w:rsidR="00166E63" w:rsidRPr="002C71D1" w:rsidRDefault="00166E63" w:rsidP="00C91AED">
            <w:pPr>
              <w:pStyle w:val="Default"/>
              <w:rPr>
                <w:sz w:val="14"/>
                <w:szCs w:val="14"/>
                <w:lang w:val="en-GB"/>
              </w:rPr>
            </w:pPr>
            <w:r w:rsidRPr="002C71D1">
              <w:rPr>
                <w:rFonts w:asciiTheme="majorHAnsi" w:hAnsiTheme="majorHAnsi"/>
                <w:sz w:val="14"/>
                <w:szCs w:val="14"/>
                <w:lang w:val="en-GB"/>
              </w:rPr>
              <w:t>Recognise and use factor pairs and commutativity in mental calculations</w:t>
            </w:r>
          </w:p>
        </w:tc>
        <w:tc>
          <w:tcPr>
            <w:tcW w:w="2426" w:type="dxa"/>
            <w:gridSpan w:val="2"/>
          </w:tcPr>
          <w:p w14:paraId="694C72C3" w14:textId="77777777" w:rsidR="00166E63" w:rsidRPr="002C71D1" w:rsidRDefault="00166E63" w:rsidP="00C91AED">
            <w:pPr>
              <w:pStyle w:val="Default"/>
              <w:rPr>
                <w:rFonts w:asciiTheme="majorHAnsi" w:hAnsiTheme="majorHAnsi"/>
                <w:sz w:val="14"/>
                <w:szCs w:val="14"/>
                <w:lang w:val="en-GB"/>
              </w:rPr>
            </w:pPr>
            <w:r w:rsidRPr="002C71D1">
              <w:rPr>
                <w:rFonts w:asciiTheme="majorHAnsi" w:hAnsiTheme="majorHAnsi"/>
                <w:sz w:val="14"/>
                <w:szCs w:val="14"/>
                <w:lang w:val="en-GB"/>
              </w:rPr>
              <w:t>Multiply and divide numbers mentally drawing upon known facts</w:t>
            </w:r>
          </w:p>
          <w:p w14:paraId="34DB8872" w14:textId="77777777" w:rsidR="00166E63" w:rsidRPr="002C71D1" w:rsidRDefault="00166E63" w:rsidP="00C91AED">
            <w:pPr>
              <w:pStyle w:val="Default"/>
              <w:rPr>
                <w:rFonts w:asciiTheme="majorHAnsi" w:hAnsiTheme="majorHAnsi"/>
                <w:sz w:val="14"/>
                <w:szCs w:val="14"/>
                <w:lang w:val="en-GB"/>
              </w:rPr>
            </w:pPr>
            <w:r w:rsidRPr="002C71D1">
              <w:rPr>
                <w:rFonts w:asciiTheme="majorHAnsi" w:hAnsiTheme="majorHAnsi"/>
                <w:sz w:val="14"/>
                <w:szCs w:val="14"/>
                <w:lang w:val="en-GB"/>
              </w:rPr>
              <w:t>Multiply and divide whole numbers and those involving decimals by 10, 100 and 1000</w:t>
            </w:r>
          </w:p>
          <w:p w14:paraId="650E3C94" w14:textId="77777777" w:rsidR="00166E63" w:rsidRPr="002C71D1" w:rsidRDefault="00166E63" w:rsidP="00C91AED">
            <w:pPr>
              <w:pStyle w:val="Default"/>
              <w:rPr>
                <w:sz w:val="14"/>
                <w:szCs w:val="14"/>
                <w:lang w:val="en-GB"/>
              </w:rPr>
            </w:pPr>
          </w:p>
        </w:tc>
        <w:tc>
          <w:tcPr>
            <w:tcW w:w="2425" w:type="dxa"/>
          </w:tcPr>
          <w:p w14:paraId="6E36D853" w14:textId="77777777" w:rsidR="00166E63" w:rsidRPr="002C71D1" w:rsidRDefault="00166E63" w:rsidP="00C91AED">
            <w:pPr>
              <w:pStyle w:val="Default"/>
              <w:rPr>
                <w:rFonts w:asciiTheme="majorHAnsi" w:hAnsiTheme="majorHAnsi"/>
                <w:sz w:val="14"/>
                <w:szCs w:val="14"/>
                <w:lang w:val="en-GB"/>
              </w:rPr>
            </w:pPr>
            <w:r w:rsidRPr="002C71D1">
              <w:rPr>
                <w:rFonts w:asciiTheme="majorHAnsi" w:hAnsiTheme="majorHAnsi"/>
                <w:sz w:val="14"/>
                <w:szCs w:val="14"/>
                <w:lang w:val="en-GB"/>
              </w:rPr>
              <w:t>Perform mental calculations, including with mixed operations and large numbers</w:t>
            </w:r>
          </w:p>
          <w:p w14:paraId="4915CAD5" w14:textId="77777777" w:rsidR="00166E63" w:rsidRPr="002C71D1" w:rsidRDefault="00166E63" w:rsidP="00C91AED">
            <w:pPr>
              <w:pStyle w:val="Default"/>
              <w:rPr>
                <w:sz w:val="14"/>
                <w:szCs w:val="14"/>
                <w:lang w:val="en-GB"/>
              </w:rPr>
            </w:pPr>
          </w:p>
        </w:tc>
      </w:tr>
      <w:tr w:rsidR="00166E63" w:rsidRPr="002C71D1" w14:paraId="66ED0F7F" w14:textId="77777777" w:rsidTr="00C91AED">
        <w:tc>
          <w:tcPr>
            <w:tcW w:w="1424" w:type="dxa"/>
            <w:tcBorders>
              <w:bottom w:val="single" w:sz="4" w:space="0" w:color="auto"/>
            </w:tcBorders>
            <w:vAlign w:val="center"/>
          </w:tcPr>
          <w:p w14:paraId="4F1C1246" w14:textId="77777777" w:rsidR="00166E63" w:rsidRPr="002C71D1" w:rsidRDefault="00166E63" w:rsidP="00C91AED">
            <w:pPr>
              <w:jc w:val="center"/>
              <w:rPr>
                <w:rFonts w:asciiTheme="majorHAnsi" w:hAnsiTheme="majorHAnsi"/>
                <w:b/>
                <w:sz w:val="20"/>
                <w:szCs w:val="20"/>
                <w:lang w:val="en-GB"/>
              </w:rPr>
            </w:pPr>
            <w:r w:rsidRPr="002C71D1">
              <w:rPr>
                <w:rFonts w:asciiTheme="majorHAnsi" w:hAnsiTheme="majorHAnsi"/>
                <w:b/>
                <w:sz w:val="20"/>
                <w:szCs w:val="20"/>
                <w:lang w:val="en-GB"/>
              </w:rPr>
              <w:t>Just know it!</w:t>
            </w:r>
          </w:p>
        </w:tc>
        <w:tc>
          <w:tcPr>
            <w:tcW w:w="2512" w:type="dxa"/>
            <w:tcBorders>
              <w:bottom w:val="single" w:sz="4" w:space="0" w:color="auto"/>
            </w:tcBorders>
            <w:vAlign w:val="center"/>
          </w:tcPr>
          <w:p w14:paraId="02F5D762" w14:textId="77777777" w:rsidR="00166E63" w:rsidRPr="002C71D1" w:rsidRDefault="00166E63" w:rsidP="00C91AED">
            <w:pPr>
              <w:rPr>
                <w:rFonts w:asciiTheme="majorHAnsi" w:hAnsiTheme="majorHAnsi"/>
                <w:b/>
                <w:sz w:val="14"/>
                <w:szCs w:val="36"/>
                <w:lang w:val="en-GB"/>
              </w:rPr>
            </w:pPr>
            <w:r w:rsidRPr="002C71D1">
              <w:rPr>
                <w:rFonts w:asciiTheme="majorHAnsi" w:hAnsiTheme="majorHAnsi" w:cs="Arial"/>
                <w:sz w:val="14"/>
                <w:szCs w:val="14"/>
                <w:lang w:val="en-GB"/>
              </w:rPr>
              <w:t>Count in multiples of twos, fives and tens</w:t>
            </w:r>
          </w:p>
        </w:tc>
        <w:tc>
          <w:tcPr>
            <w:tcW w:w="2426" w:type="dxa"/>
            <w:tcBorders>
              <w:bottom w:val="single" w:sz="4" w:space="0" w:color="auto"/>
            </w:tcBorders>
            <w:vAlign w:val="center"/>
          </w:tcPr>
          <w:p w14:paraId="2C5476D0" w14:textId="77777777" w:rsidR="00166E63" w:rsidRPr="002C71D1" w:rsidRDefault="00166E63" w:rsidP="00C91AED">
            <w:pPr>
              <w:rPr>
                <w:rFonts w:asciiTheme="majorHAnsi" w:hAnsiTheme="majorHAnsi"/>
                <w:b/>
                <w:sz w:val="14"/>
                <w:szCs w:val="36"/>
                <w:lang w:val="en-GB"/>
              </w:rPr>
            </w:pPr>
            <w:r w:rsidRPr="002C71D1">
              <w:rPr>
                <w:rFonts w:asciiTheme="majorHAnsi" w:hAnsiTheme="majorHAnsi"/>
                <w:sz w:val="14"/>
                <w:lang w:val="en-GB"/>
              </w:rPr>
              <w:t>Recall and use x and ÷ facts for the 2, 5 and 10 x tables, including recognising odd and even numbers.</w:t>
            </w:r>
          </w:p>
        </w:tc>
        <w:tc>
          <w:tcPr>
            <w:tcW w:w="2428" w:type="dxa"/>
            <w:tcBorders>
              <w:bottom w:val="single" w:sz="4" w:space="0" w:color="auto"/>
            </w:tcBorders>
            <w:vAlign w:val="center"/>
          </w:tcPr>
          <w:p w14:paraId="3F5EC37C" w14:textId="77777777" w:rsidR="00166E63" w:rsidRPr="002C71D1" w:rsidRDefault="00166E63" w:rsidP="00C91AED">
            <w:pPr>
              <w:rPr>
                <w:rFonts w:asciiTheme="majorHAnsi" w:hAnsiTheme="majorHAnsi" w:cs="Arial"/>
                <w:b/>
                <w:sz w:val="36"/>
                <w:szCs w:val="36"/>
                <w:lang w:val="en-GB"/>
              </w:rPr>
            </w:pPr>
            <w:r w:rsidRPr="002C71D1">
              <w:rPr>
                <w:rFonts w:asciiTheme="majorHAnsi" w:hAnsiTheme="majorHAnsi"/>
                <w:sz w:val="14"/>
                <w:szCs w:val="14"/>
                <w:lang w:val="en-GB"/>
              </w:rPr>
              <w:t xml:space="preserve">Recall and use x and ÷ facts for the 3, 4 and 8 times tables </w:t>
            </w:r>
          </w:p>
        </w:tc>
        <w:tc>
          <w:tcPr>
            <w:tcW w:w="2427" w:type="dxa"/>
            <w:tcBorders>
              <w:bottom w:val="single" w:sz="4" w:space="0" w:color="auto"/>
            </w:tcBorders>
            <w:vAlign w:val="center"/>
          </w:tcPr>
          <w:p w14:paraId="317E4630" w14:textId="77777777" w:rsidR="00166E63" w:rsidRPr="002C71D1" w:rsidRDefault="00166E63" w:rsidP="00C91AED">
            <w:pPr>
              <w:pStyle w:val="Default"/>
              <w:rPr>
                <w:rFonts w:asciiTheme="majorHAnsi" w:hAnsiTheme="majorHAnsi"/>
                <w:sz w:val="14"/>
                <w:szCs w:val="14"/>
                <w:lang w:val="en-GB"/>
              </w:rPr>
            </w:pPr>
            <w:r w:rsidRPr="002C71D1">
              <w:rPr>
                <w:rFonts w:asciiTheme="majorHAnsi" w:hAnsiTheme="majorHAnsi"/>
                <w:sz w:val="14"/>
                <w:lang w:val="en-GB"/>
              </w:rPr>
              <w:t>Recall x and ÷ facts for x tables up to 12 x 12.</w:t>
            </w:r>
          </w:p>
        </w:tc>
        <w:tc>
          <w:tcPr>
            <w:tcW w:w="2426" w:type="dxa"/>
            <w:gridSpan w:val="2"/>
            <w:tcBorders>
              <w:bottom w:val="single" w:sz="4" w:space="0" w:color="auto"/>
            </w:tcBorders>
          </w:tcPr>
          <w:p w14:paraId="5457669E" w14:textId="77777777" w:rsidR="00166E63" w:rsidRPr="002C71D1" w:rsidRDefault="00166E63" w:rsidP="00C91AED">
            <w:pPr>
              <w:rPr>
                <w:rFonts w:asciiTheme="majorHAnsi" w:hAnsiTheme="majorHAnsi"/>
                <w:sz w:val="14"/>
                <w:lang w:val="en-GB"/>
              </w:rPr>
            </w:pPr>
            <w:r w:rsidRPr="002C71D1">
              <w:rPr>
                <w:rFonts w:asciiTheme="majorHAnsi" w:hAnsiTheme="majorHAnsi"/>
                <w:sz w:val="14"/>
                <w:lang w:val="en-GB"/>
              </w:rPr>
              <w:t>Recall prime numbers up to 19</w:t>
            </w:r>
          </w:p>
          <w:p w14:paraId="3808AAAB" w14:textId="77777777" w:rsidR="00166E63" w:rsidRPr="002C71D1" w:rsidRDefault="00166E63" w:rsidP="00C91AED">
            <w:pPr>
              <w:rPr>
                <w:rFonts w:asciiTheme="majorHAnsi" w:hAnsiTheme="majorHAnsi"/>
                <w:sz w:val="14"/>
                <w:lang w:val="en-GB"/>
              </w:rPr>
            </w:pPr>
            <w:r w:rsidRPr="002C71D1">
              <w:rPr>
                <w:rFonts w:asciiTheme="majorHAnsi" w:hAnsiTheme="majorHAnsi"/>
                <w:sz w:val="14"/>
                <w:lang w:val="en-GB"/>
              </w:rPr>
              <w:t>know and use the vocabulary of prime numbers, prime factors and composite (non-prime) numbers</w:t>
            </w:r>
          </w:p>
        </w:tc>
        <w:tc>
          <w:tcPr>
            <w:tcW w:w="2425" w:type="dxa"/>
            <w:tcBorders>
              <w:bottom w:val="single" w:sz="4" w:space="0" w:color="auto"/>
            </w:tcBorders>
            <w:vAlign w:val="center"/>
          </w:tcPr>
          <w:p w14:paraId="3F8831D8" w14:textId="77777777" w:rsidR="00166E63" w:rsidRPr="002C71D1" w:rsidRDefault="00166E63" w:rsidP="00C91AED">
            <w:pPr>
              <w:rPr>
                <w:rFonts w:ascii="Arial" w:hAnsi="Arial"/>
                <w:b/>
                <w:sz w:val="36"/>
                <w:szCs w:val="36"/>
                <w:lang w:val="en-GB"/>
              </w:rPr>
            </w:pPr>
          </w:p>
        </w:tc>
      </w:tr>
      <w:tr w:rsidR="00166E63" w:rsidRPr="002C71D1" w14:paraId="0066D79E" w14:textId="77777777" w:rsidTr="00C91AED">
        <w:tc>
          <w:tcPr>
            <w:tcW w:w="1424" w:type="dxa"/>
            <w:tcBorders>
              <w:bottom w:val="single" w:sz="4" w:space="0" w:color="auto"/>
            </w:tcBorders>
            <w:shd w:val="clear" w:color="auto" w:fill="99CCFF"/>
            <w:vAlign w:val="center"/>
          </w:tcPr>
          <w:p w14:paraId="2F7867C9" w14:textId="77777777" w:rsidR="00166E63" w:rsidRPr="002C71D1" w:rsidRDefault="00166E63" w:rsidP="00C91AED">
            <w:pPr>
              <w:jc w:val="center"/>
              <w:rPr>
                <w:rFonts w:asciiTheme="majorHAnsi" w:hAnsiTheme="majorHAnsi"/>
                <w:b/>
                <w:sz w:val="20"/>
                <w:szCs w:val="20"/>
                <w:lang w:val="en-GB"/>
              </w:rPr>
            </w:pPr>
            <w:r w:rsidRPr="002C71D1">
              <w:rPr>
                <w:rFonts w:asciiTheme="majorHAnsi" w:hAnsiTheme="majorHAnsi"/>
                <w:b/>
                <w:sz w:val="20"/>
                <w:szCs w:val="20"/>
                <w:lang w:val="en-GB"/>
              </w:rPr>
              <w:t>Year</w:t>
            </w:r>
          </w:p>
        </w:tc>
        <w:tc>
          <w:tcPr>
            <w:tcW w:w="2512" w:type="dxa"/>
            <w:tcBorders>
              <w:bottom w:val="single" w:sz="4" w:space="0" w:color="auto"/>
            </w:tcBorders>
            <w:shd w:val="clear" w:color="auto" w:fill="99CCFF"/>
          </w:tcPr>
          <w:p w14:paraId="39324C08" w14:textId="77777777" w:rsidR="00166E63" w:rsidRPr="002C71D1" w:rsidRDefault="00166E63" w:rsidP="00C91AED">
            <w:pPr>
              <w:jc w:val="center"/>
              <w:rPr>
                <w:rFonts w:ascii="Arial" w:hAnsi="Arial"/>
                <w:b/>
                <w:sz w:val="20"/>
                <w:szCs w:val="20"/>
                <w:lang w:val="en-GB"/>
              </w:rPr>
            </w:pPr>
            <w:r w:rsidRPr="002C71D1">
              <w:rPr>
                <w:rFonts w:ascii="Arial" w:hAnsi="Arial"/>
                <w:b/>
                <w:sz w:val="20"/>
                <w:szCs w:val="20"/>
                <w:lang w:val="en-GB"/>
              </w:rPr>
              <w:t>1</w:t>
            </w:r>
          </w:p>
        </w:tc>
        <w:tc>
          <w:tcPr>
            <w:tcW w:w="2426" w:type="dxa"/>
            <w:tcBorders>
              <w:bottom w:val="single" w:sz="4" w:space="0" w:color="auto"/>
            </w:tcBorders>
            <w:shd w:val="clear" w:color="auto" w:fill="99CCFF"/>
          </w:tcPr>
          <w:p w14:paraId="599BA9B8" w14:textId="77777777" w:rsidR="00166E63" w:rsidRPr="002C71D1" w:rsidRDefault="00166E63" w:rsidP="00C91AED">
            <w:pPr>
              <w:jc w:val="center"/>
              <w:rPr>
                <w:rFonts w:ascii="Arial" w:hAnsi="Arial"/>
                <w:b/>
                <w:sz w:val="20"/>
                <w:szCs w:val="20"/>
                <w:lang w:val="en-GB"/>
              </w:rPr>
            </w:pPr>
            <w:r w:rsidRPr="002C71D1">
              <w:rPr>
                <w:rFonts w:ascii="Arial" w:hAnsi="Arial"/>
                <w:b/>
                <w:sz w:val="20"/>
                <w:szCs w:val="20"/>
                <w:lang w:val="en-GB"/>
              </w:rPr>
              <w:t>2</w:t>
            </w:r>
          </w:p>
        </w:tc>
        <w:tc>
          <w:tcPr>
            <w:tcW w:w="2428" w:type="dxa"/>
            <w:tcBorders>
              <w:bottom w:val="single" w:sz="4" w:space="0" w:color="auto"/>
            </w:tcBorders>
            <w:shd w:val="clear" w:color="auto" w:fill="99CCFF"/>
          </w:tcPr>
          <w:p w14:paraId="43CAD761" w14:textId="77777777" w:rsidR="00166E63" w:rsidRPr="002C71D1" w:rsidRDefault="00166E63" w:rsidP="00C91AED">
            <w:pPr>
              <w:jc w:val="center"/>
              <w:rPr>
                <w:rFonts w:ascii="Arial" w:hAnsi="Arial"/>
                <w:b/>
                <w:sz w:val="20"/>
                <w:szCs w:val="20"/>
                <w:lang w:val="en-GB"/>
              </w:rPr>
            </w:pPr>
            <w:r w:rsidRPr="002C71D1">
              <w:rPr>
                <w:rFonts w:ascii="Arial" w:hAnsi="Arial"/>
                <w:b/>
                <w:sz w:val="20"/>
                <w:szCs w:val="20"/>
                <w:lang w:val="en-GB"/>
              </w:rPr>
              <w:t>3</w:t>
            </w:r>
          </w:p>
        </w:tc>
        <w:tc>
          <w:tcPr>
            <w:tcW w:w="2427" w:type="dxa"/>
            <w:tcBorders>
              <w:bottom w:val="single" w:sz="4" w:space="0" w:color="auto"/>
            </w:tcBorders>
            <w:shd w:val="clear" w:color="auto" w:fill="99CCFF"/>
          </w:tcPr>
          <w:p w14:paraId="57B56E6B" w14:textId="77777777" w:rsidR="00166E63" w:rsidRPr="002C71D1" w:rsidRDefault="00166E63" w:rsidP="00C91AED">
            <w:pPr>
              <w:jc w:val="center"/>
              <w:rPr>
                <w:rFonts w:ascii="Arial" w:hAnsi="Arial"/>
                <w:b/>
                <w:sz w:val="20"/>
                <w:szCs w:val="20"/>
                <w:lang w:val="en-GB"/>
              </w:rPr>
            </w:pPr>
            <w:r w:rsidRPr="002C71D1">
              <w:rPr>
                <w:rFonts w:ascii="Arial" w:hAnsi="Arial"/>
                <w:b/>
                <w:sz w:val="20"/>
                <w:szCs w:val="20"/>
                <w:lang w:val="en-GB"/>
              </w:rPr>
              <w:t>4</w:t>
            </w:r>
          </w:p>
        </w:tc>
        <w:tc>
          <w:tcPr>
            <w:tcW w:w="2426" w:type="dxa"/>
            <w:gridSpan w:val="2"/>
            <w:tcBorders>
              <w:bottom w:val="single" w:sz="4" w:space="0" w:color="auto"/>
            </w:tcBorders>
            <w:shd w:val="clear" w:color="auto" w:fill="99CCFF"/>
          </w:tcPr>
          <w:p w14:paraId="6659D1F7" w14:textId="77777777" w:rsidR="00166E63" w:rsidRPr="002C71D1" w:rsidRDefault="00166E63" w:rsidP="00C91AED">
            <w:pPr>
              <w:jc w:val="center"/>
              <w:rPr>
                <w:rFonts w:ascii="Arial" w:hAnsi="Arial"/>
                <w:b/>
                <w:sz w:val="20"/>
                <w:szCs w:val="20"/>
                <w:lang w:val="en-GB"/>
              </w:rPr>
            </w:pPr>
            <w:r w:rsidRPr="002C71D1">
              <w:rPr>
                <w:rFonts w:ascii="Arial" w:hAnsi="Arial"/>
                <w:b/>
                <w:sz w:val="20"/>
                <w:szCs w:val="20"/>
                <w:lang w:val="en-GB"/>
              </w:rPr>
              <w:t>5</w:t>
            </w:r>
          </w:p>
        </w:tc>
        <w:tc>
          <w:tcPr>
            <w:tcW w:w="2425" w:type="dxa"/>
            <w:tcBorders>
              <w:bottom w:val="single" w:sz="4" w:space="0" w:color="auto"/>
            </w:tcBorders>
            <w:shd w:val="clear" w:color="auto" w:fill="99CCFF"/>
          </w:tcPr>
          <w:p w14:paraId="1ED8DB6E" w14:textId="77777777" w:rsidR="00166E63" w:rsidRPr="002C71D1" w:rsidRDefault="00166E63" w:rsidP="00C91AED">
            <w:pPr>
              <w:jc w:val="center"/>
              <w:rPr>
                <w:rFonts w:ascii="Arial" w:hAnsi="Arial"/>
                <w:b/>
                <w:sz w:val="20"/>
                <w:szCs w:val="20"/>
                <w:lang w:val="en-GB"/>
              </w:rPr>
            </w:pPr>
            <w:r w:rsidRPr="002C71D1">
              <w:rPr>
                <w:rFonts w:ascii="Arial" w:hAnsi="Arial"/>
                <w:b/>
                <w:sz w:val="20"/>
                <w:szCs w:val="20"/>
                <w:lang w:val="en-GB"/>
              </w:rPr>
              <w:t>6</w:t>
            </w:r>
          </w:p>
        </w:tc>
      </w:tr>
      <w:tr w:rsidR="00166E63" w:rsidRPr="002C71D1" w14:paraId="520C2E83" w14:textId="77777777" w:rsidTr="00C91AED">
        <w:tc>
          <w:tcPr>
            <w:tcW w:w="1424" w:type="dxa"/>
            <w:vMerge w:val="restart"/>
            <w:shd w:val="clear" w:color="auto" w:fill="FFCC66"/>
            <w:vAlign w:val="center"/>
          </w:tcPr>
          <w:p w14:paraId="046A74E9" w14:textId="77777777" w:rsidR="00166E63" w:rsidRPr="002C71D1" w:rsidRDefault="00166E63" w:rsidP="00C91AED">
            <w:pPr>
              <w:jc w:val="center"/>
              <w:rPr>
                <w:rFonts w:asciiTheme="majorHAnsi" w:hAnsiTheme="majorHAnsi"/>
                <w:b/>
                <w:sz w:val="20"/>
                <w:szCs w:val="20"/>
                <w:lang w:val="en-GB"/>
              </w:rPr>
            </w:pPr>
          </w:p>
          <w:p w14:paraId="0313BE14" w14:textId="77777777" w:rsidR="00166E63" w:rsidRPr="002C71D1" w:rsidRDefault="00166E63" w:rsidP="00C91AED">
            <w:pPr>
              <w:jc w:val="center"/>
              <w:rPr>
                <w:rFonts w:asciiTheme="majorHAnsi" w:hAnsiTheme="majorHAnsi"/>
                <w:b/>
                <w:sz w:val="20"/>
                <w:szCs w:val="20"/>
                <w:lang w:val="en-GB"/>
              </w:rPr>
            </w:pPr>
          </w:p>
          <w:p w14:paraId="276FC64B" w14:textId="77777777" w:rsidR="00166E63" w:rsidRPr="002C71D1" w:rsidRDefault="00166E63" w:rsidP="00C91AED">
            <w:pPr>
              <w:jc w:val="center"/>
              <w:rPr>
                <w:rFonts w:asciiTheme="majorHAnsi" w:hAnsiTheme="majorHAnsi"/>
                <w:b/>
                <w:sz w:val="20"/>
                <w:szCs w:val="20"/>
                <w:lang w:val="en-GB"/>
              </w:rPr>
            </w:pPr>
          </w:p>
          <w:p w14:paraId="0616E151" w14:textId="77777777" w:rsidR="00166E63" w:rsidRPr="002C71D1" w:rsidRDefault="00166E63" w:rsidP="00C91AED">
            <w:pPr>
              <w:jc w:val="center"/>
              <w:rPr>
                <w:rFonts w:asciiTheme="majorHAnsi" w:hAnsiTheme="majorHAnsi"/>
                <w:b/>
                <w:sz w:val="20"/>
                <w:szCs w:val="20"/>
                <w:lang w:val="en-GB"/>
              </w:rPr>
            </w:pPr>
            <w:r w:rsidRPr="002C71D1">
              <w:rPr>
                <w:rFonts w:asciiTheme="majorHAnsi" w:hAnsiTheme="majorHAnsi"/>
                <w:b/>
                <w:sz w:val="20"/>
                <w:szCs w:val="20"/>
                <w:lang w:val="en-GB"/>
              </w:rPr>
              <w:t>Foundations</w:t>
            </w:r>
          </w:p>
        </w:tc>
        <w:tc>
          <w:tcPr>
            <w:tcW w:w="2512" w:type="dxa"/>
            <w:shd w:val="clear" w:color="auto" w:fill="FFCC66"/>
            <w:vAlign w:val="center"/>
          </w:tcPr>
          <w:p w14:paraId="36CEA164"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Count back in 2s</w:t>
            </w:r>
          </w:p>
        </w:tc>
        <w:tc>
          <w:tcPr>
            <w:tcW w:w="2426" w:type="dxa"/>
            <w:shd w:val="clear" w:color="auto" w:fill="FFCC66"/>
            <w:vAlign w:val="center"/>
          </w:tcPr>
          <w:p w14:paraId="30123F50"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Division facts (2 x table)</w:t>
            </w:r>
          </w:p>
        </w:tc>
        <w:tc>
          <w:tcPr>
            <w:tcW w:w="2428" w:type="dxa"/>
            <w:shd w:val="clear" w:color="auto" w:fill="FFCC66"/>
            <w:vAlign w:val="center"/>
          </w:tcPr>
          <w:p w14:paraId="4713AC90"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Review division facts (2x, 5x, 10x table)</w:t>
            </w:r>
          </w:p>
        </w:tc>
        <w:tc>
          <w:tcPr>
            <w:tcW w:w="2427" w:type="dxa"/>
            <w:shd w:val="clear" w:color="auto" w:fill="FFCC66"/>
            <w:vAlign w:val="center"/>
          </w:tcPr>
          <w:p w14:paraId="58CFFB9C"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Division facts (4x, 8x tables)</w:t>
            </w:r>
            <w:r w:rsidRPr="002C71D1">
              <w:rPr>
                <w:rFonts w:asciiTheme="majorHAnsi" w:hAnsiTheme="majorHAnsi"/>
                <w:sz w:val="14"/>
                <w:szCs w:val="14"/>
                <w:lang w:val="en-GB"/>
              </w:rPr>
              <w:t xml:space="preserve"> </w:t>
            </w:r>
            <w:r w:rsidRPr="002C71D1">
              <w:rPr>
                <w:rFonts w:asciiTheme="majorHAnsi" w:hAnsiTheme="majorHAnsi"/>
                <w:sz w:val="14"/>
                <w:szCs w:val="14"/>
                <w:lang w:val="en-GB"/>
              </w:rPr>
              <w:br/>
              <w:t>10 times smaller</w:t>
            </w:r>
          </w:p>
        </w:tc>
        <w:tc>
          <w:tcPr>
            <w:tcW w:w="2426" w:type="dxa"/>
            <w:gridSpan w:val="2"/>
            <w:shd w:val="clear" w:color="auto" w:fill="FFCC66"/>
            <w:vAlign w:val="center"/>
          </w:tcPr>
          <w:p w14:paraId="3DF46DB5"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Division facts (4x, 8x tables)</w:t>
            </w:r>
          </w:p>
          <w:p w14:paraId="65219104"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100, 1000 times smaller</w:t>
            </w:r>
          </w:p>
        </w:tc>
        <w:tc>
          <w:tcPr>
            <w:tcW w:w="2425" w:type="dxa"/>
            <w:shd w:val="clear" w:color="auto" w:fill="FFCC66"/>
            <w:vAlign w:val="center"/>
          </w:tcPr>
          <w:p w14:paraId="53C5459B"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Division facts (up to 12 x 12)</w:t>
            </w:r>
          </w:p>
        </w:tc>
      </w:tr>
      <w:tr w:rsidR="00166E63" w:rsidRPr="002C71D1" w14:paraId="3E1CB370" w14:textId="77777777" w:rsidTr="00C91AED">
        <w:tc>
          <w:tcPr>
            <w:tcW w:w="1424" w:type="dxa"/>
            <w:vMerge/>
            <w:shd w:val="clear" w:color="auto" w:fill="FFCC66"/>
          </w:tcPr>
          <w:p w14:paraId="38614450" w14:textId="77777777" w:rsidR="00166E63" w:rsidRPr="002C71D1" w:rsidRDefault="00166E63" w:rsidP="00C91AED">
            <w:pPr>
              <w:rPr>
                <w:rFonts w:ascii="Arial" w:hAnsi="Arial"/>
                <w:b/>
                <w:sz w:val="14"/>
                <w:szCs w:val="36"/>
                <w:lang w:val="en-GB"/>
              </w:rPr>
            </w:pPr>
          </w:p>
        </w:tc>
        <w:tc>
          <w:tcPr>
            <w:tcW w:w="2512" w:type="dxa"/>
            <w:shd w:val="clear" w:color="auto" w:fill="FFCC66"/>
            <w:vAlign w:val="center"/>
          </w:tcPr>
          <w:p w14:paraId="06867A0C"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Count back in 10s</w:t>
            </w:r>
          </w:p>
        </w:tc>
        <w:tc>
          <w:tcPr>
            <w:tcW w:w="2426" w:type="dxa"/>
            <w:shd w:val="clear" w:color="auto" w:fill="FFCC66"/>
            <w:vAlign w:val="center"/>
          </w:tcPr>
          <w:p w14:paraId="7004CEAF"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Division facts (10 x table)</w:t>
            </w:r>
          </w:p>
        </w:tc>
        <w:tc>
          <w:tcPr>
            <w:tcW w:w="2428" w:type="dxa"/>
            <w:shd w:val="clear" w:color="auto" w:fill="FFCC66"/>
            <w:vAlign w:val="center"/>
          </w:tcPr>
          <w:p w14:paraId="037A15DA"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Division facts (4 x table)</w:t>
            </w:r>
          </w:p>
        </w:tc>
        <w:tc>
          <w:tcPr>
            <w:tcW w:w="2427" w:type="dxa"/>
            <w:shd w:val="clear" w:color="auto" w:fill="FFCC66"/>
            <w:vAlign w:val="center"/>
          </w:tcPr>
          <w:p w14:paraId="7DA4EC7C"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Division facts (</w:t>
            </w:r>
            <w:r w:rsidRPr="002C71D1">
              <w:rPr>
                <w:rFonts w:asciiTheme="majorHAnsi" w:hAnsiTheme="majorHAnsi"/>
                <w:sz w:val="14"/>
                <w:szCs w:val="14"/>
                <w:lang w:val="en-GB"/>
              </w:rPr>
              <w:t xml:space="preserve">3x, 6 x, 12x </w:t>
            </w:r>
            <w:r w:rsidRPr="002C71D1">
              <w:rPr>
                <w:rFonts w:asciiTheme="majorHAnsi" w:hAnsiTheme="majorHAnsi" w:cs="Arial"/>
                <w:sz w:val="14"/>
                <w:szCs w:val="14"/>
                <w:lang w:val="en-GB"/>
              </w:rPr>
              <w:t>tables)</w:t>
            </w:r>
          </w:p>
        </w:tc>
        <w:tc>
          <w:tcPr>
            <w:tcW w:w="2426" w:type="dxa"/>
            <w:gridSpan w:val="2"/>
            <w:shd w:val="clear" w:color="auto" w:fill="FFCC66"/>
            <w:vAlign w:val="center"/>
          </w:tcPr>
          <w:p w14:paraId="3B115C44"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Division facts (</w:t>
            </w:r>
            <w:r w:rsidRPr="002C71D1">
              <w:rPr>
                <w:rFonts w:asciiTheme="majorHAnsi" w:hAnsiTheme="majorHAnsi"/>
                <w:sz w:val="14"/>
                <w:szCs w:val="14"/>
                <w:lang w:val="en-GB"/>
              </w:rPr>
              <w:t xml:space="preserve">3x, 6 x, 12x </w:t>
            </w:r>
            <w:r w:rsidRPr="002C71D1">
              <w:rPr>
                <w:rFonts w:asciiTheme="majorHAnsi" w:hAnsiTheme="majorHAnsi" w:cs="Arial"/>
                <w:sz w:val="14"/>
                <w:szCs w:val="14"/>
                <w:lang w:val="en-GB"/>
              </w:rPr>
              <w:t>tables)</w:t>
            </w:r>
          </w:p>
          <w:p w14:paraId="240D6310"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Partition to divide mentally</w:t>
            </w:r>
          </w:p>
        </w:tc>
        <w:tc>
          <w:tcPr>
            <w:tcW w:w="2425" w:type="dxa"/>
            <w:shd w:val="clear" w:color="auto" w:fill="FFCC66"/>
            <w:vAlign w:val="center"/>
          </w:tcPr>
          <w:p w14:paraId="309E25CB"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Partition to divide mentally</w:t>
            </w:r>
          </w:p>
        </w:tc>
      </w:tr>
      <w:tr w:rsidR="00166E63" w:rsidRPr="002C71D1" w14:paraId="1A55C275" w14:textId="77777777" w:rsidTr="00C91AED">
        <w:tc>
          <w:tcPr>
            <w:tcW w:w="1424" w:type="dxa"/>
            <w:vMerge/>
            <w:shd w:val="clear" w:color="auto" w:fill="FFCC66"/>
          </w:tcPr>
          <w:p w14:paraId="6E1CAF98" w14:textId="77777777" w:rsidR="00166E63" w:rsidRPr="002C71D1" w:rsidRDefault="00166E63" w:rsidP="00C91AED">
            <w:pPr>
              <w:rPr>
                <w:rFonts w:ascii="Arial" w:hAnsi="Arial"/>
                <w:b/>
                <w:sz w:val="14"/>
                <w:szCs w:val="36"/>
                <w:lang w:val="en-GB"/>
              </w:rPr>
            </w:pPr>
          </w:p>
        </w:tc>
        <w:tc>
          <w:tcPr>
            <w:tcW w:w="2512" w:type="dxa"/>
            <w:shd w:val="clear" w:color="auto" w:fill="FFCC66"/>
            <w:vAlign w:val="center"/>
          </w:tcPr>
          <w:p w14:paraId="5D89473D"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Halves up to 10</w:t>
            </w:r>
          </w:p>
        </w:tc>
        <w:tc>
          <w:tcPr>
            <w:tcW w:w="2426" w:type="dxa"/>
            <w:shd w:val="clear" w:color="auto" w:fill="FFCC66"/>
            <w:vAlign w:val="center"/>
          </w:tcPr>
          <w:p w14:paraId="767ED416"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color w:val="000000" w:themeColor="text1"/>
                <w:sz w:val="14"/>
                <w:szCs w:val="14"/>
                <w:lang w:val="en-GB"/>
              </w:rPr>
              <w:t>Halves up to 20</w:t>
            </w:r>
          </w:p>
        </w:tc>
        <w:tc>
          <w:tcPr>
            <w:tcW w:w="2428" w:type="dxa"/>
            <w:shd w:val="clear" w:color="auto" w:fill="FFCC66"/>
            <w:vAlign w:val="center"/>
          </w:tcPr>
          <w:p w14:paraId="7A9B4387"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Halve two digit numbers</w:t>
            </w:r>
          </w:p>
        </w:tc>
        <w:tc>
          <w:tcPr>
            <w:tcW w:w="2427" w:type="dxa"/>
            <w:shd w:val="clear" w:color="auto" w:fill="FFCC66"/>
            <w:vAlign w:val="center"/>
          </w:tcPr>
          <w:p w14:paraId="317A95D8" w14:textId="77777777" w:rsidR="00166E63" w:rsidRPr="002C71D1" w:rsidRDefault="00166E63" w:rsidP="00C91AED">
            <w:pPr>
              <w:jc w:val="center"/>
              <w:rPr>
                <w:rFonts w:asciiTheme="majorHAnsi" w:hAnsiTheme="majorHAnsi"/>
                <w:sz w:val="14"/>
                <w:szCs w:val="14"/>
                <w:lang w:val="en-GB"/>
              </w:rPr>
            </w:pPr>
            <w:r w:rsidRPr="002C71D1">
              <w:rPr>
                <w:rFonts w:asciiTheme="majorHAnsi" w:hAnsiTheme="majorHAnsi"/>
                <w:sz w:val="14"/>
                <w:szCs w:val="14"/>
                <w:lang w:val="en-GB"/>
              </w:rPr>
              <w:t>Halve larger numbers and decimals</w:t>
            </w:r>
          </w:p>
        </w:tc>
        <w:tc>
          <w:tcPr>
            <w:tcW w:w="2426" w:type="dxa"/>
            <w:gridSpan w:val="2"/>
            <w:shd w:val="clear" w:color="auto" w:fill="FFCC66"/>
            <w:vAlign w:val="center"/>
          </w:tcPr>
          <w:p w14:paraId="46D3466D"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sz w:val="14"/>
                <w:szCs w:val="14"/>
                <w:lang w:val="en-GB"/>
              </w:rPr>
              <w:t>Halve larger numbers and decimals</w:t>
            </w:r>
          </w:p>
        </w:tc>
        <w:tc>
          <w:tcPr>
            <w:tcW w:w="2425" w:type="dxa"/>
            <w:shd w:val="clear" w:color="auto" w:fill="FFCC66"/>
            <w:vAlign w:val="center"/>
          </w:tcPr>
          <w:p w14:paraId="32419DF6"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sz w:val="14"/>
                <w:szCs w:val="14"/>
                <w:lang w:val="en-GB"/>
              </w:rPr>
              <w:t>Halve larger numbers and decimals</w:t>
            </w:r>
          </w:p>
        </w:tc>
      </w:tr>
      <w:tr w:rsidR="00166E63" w:rsidRPr="002C71D1" w14:paraId="46FDC5F6" w14:textId="77777777" w:rsidTr="00C91AED">
        <w:trPr>
          <w:trHeight w:val="163"/>
        </w:trPr>
        <w:tc>
          <w:tcPr>
            <w:tcW w:w="1424" w:type="dxa"/>
            <w:vMerge/>
            <w:shd w:val="clear" w:color="auto" w:fill="FFCC66"/>
          </w:tcPr>
          <w:p w14:paraId="6711BF0B" w14:textId="77777777" w:rsidR="00166E63" w:rsidRPr="002C71D1" w:rsidRDefault="00166E63" w:rsidP="00C91AED">
            <w:pPr>
              <w:rPr>
                <w:rFonts w:ascii="Arial" w:hAnsi="Arial"/>
                <w:b/>
                <w:sz w:val="14"/>
                <w:szCs w:val="36"/>
                <w:lang w:val="en-GB"/>
              </w:rPr>
            </w:pPr>
          </w:p>
        </w:tc>
        <w:tc>
          <w:tcPr>
            <w:tcW w:w="2512" w:type="dxa"/>
            <w:shd w:val="clear" w:color="auto" w:fill="FFCC66"/>
            <w:vAlign w:val="center"/>
          </w:tcPr>
          <w:p w14:paraId="2EDB0035"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Count back in 5s</w:t>
            </w:r>
          </w:p>
        </w:tc>
        <w:tc>
          <w:tcPr>
            <w:tcW w:w="2426" w:type="dxa"/>
            <w:shd w:val="clear" w:color="auto" w:fill="FFCC66"/>
            <w:vAlign w:val="center"/>
          </w:tcPr>
          <w:p w14:paraId="22A3CAB8"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Division facts (5 x table)</w:t>
            </w:r>
          </w:p>
        </w:tc>
        <w:tc>
          <w:tcPr>
            <w:tcW w:w="2428" w:type="dxa"/>
            <w:shd w:val="clear" w:color="auto" w:fill="FFCC66"/>
            <w:vAlign w:val="center"/>
          </w:tcPr>
          <w:p w14:paraId="00A4CA0B"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Division facts (8 x table)</w:t>
            </w:r>
          </w:p>
        </w:tc>
        <w:tc>
          <w:tcPr>
            <w:tcW w:w="2427" w:type="dxa"/>
            <w:shd w:val="clear" w:color="auto" w:fill="FFCC66"/>
            <w:vAlign w:val="center"/>
          </w:tcPr>
          <w:p w14:paraId="4CE7A944"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Division facts (3x, 9x tables)</w:t>
            </w:r>
          </w:p>
        </w:tc>
        <w:tc>
          <w:tcPr>
            <w:tcW w:w="2426" w:type="dxa"/>
            <w:gridSpan w:val="2"/>
            <w:shd w:val="clear" w:color="auto" w:fill="FFCC66"/>
            <w:vAlign w:val="center"/>
          </w:tcPr>
          <w:p w14:paraId="6E55620E"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Division facts (3x, 9x tables)</w:t>
            </w:r>
          </w:p>
          <w:p w14:paraId="5C9F9BE9"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100, 1000 times smaller</w:t>
            </w:r>
          </w:p>
        </w:tc>
        <w:tc>
          <w:tcPr>
            <w:tcW w:w="2425" w:type="dxa"/>
            <w:shd w:val="clear" w:color="auto" w:fill="FFCC66"/>
            <w:vAlign w:val="center"/>
          </w:tcPr>
          <w:p w14:paraId="722D17FA"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Division facts (up to 12 x 12)</w:t>
            </w:r>
          </w:p>
        </w:tc>
      </w:tr>
      <w:tr w:rsidR="00166E63" w:rsidRPr="002C71D1" w14:paraId="5967E791" w14:textId="77777777" w:rsidTr="00C91AED">
        <w:tc>
          <w:tcPr>
            <w:tcW w:w="1424" w:type="dxa"/>
            <w:vMerge/>
            <w:shd w:val="clear" w:color="auto" w:fill="FFCC66"/>
          </w:tcPr>
          <w:p w14:paraId="10A036D3" w14:textId="77777777" w:rsidR="00166E63" w:rsidRPr="002C71D1" w:rsidRDefault="00166E63" w:rsidP="00C91AED">
            <w:pPr>
              <w:rPr>
                <w:rFonts w:ascii="Arial" w:hAnsi="Arial"/>
                <w:b/>
                <w:sz w:val="12"/>
                <w:szCs w:val="16"/>
                <w:lang w:val="en-GB"/>
              </w:rPr>
            </w:pPr>
          </w:p>
        </w:tc>
        <w:tc>
          <w:tcPr>
            <w:tcW w:w="2512" w:type="dxa"/>
            <w:shd w:val="clear" w:color="auto" w:fill="FFCC66"/>
            <w:vAlign w:val="center"/>
          </w:tcPr>
          <w:p w14:paraId="6D6408ED" w14:textId="77777777" w:rsidR="00166E63" w:rsidRPr="002C71D1" w:rsidRDefault="00166E63" w:rsidP="00C91AED">
            <w:pPr>
              <w:jc w:val="center"/>
              <w:rPr>
                <w:rFonts w:asciiTheme="majorHAnsi" w:hAnsiTheme="majorHAnsi"/>
                <w:sz w:val="14"/>
                <w:szCs w:val="14"/>
                <w:lang w:val="en-GB"/>
              </w:rPr>
            </w:pPr>
            <w:r w:rsidRPr="002C71D1">
              <w:rPr>
                <w:rFonts w:asciiTheme="majorHAnsi" w:hAnsiTheme="majorHAnsi"/>
                <w:sz w:val="14"/>
                <w:szCs w:val="14"/>
                <w:lang w:val="en-GB"/>
              </w:rPr>
              <w:t>Halve multiples of 10</w:t>
            </w:r>
          </w:p>
        </w:tc>
        <w:tc>
          <w:tcPr>
            <w:tcW w:w="2426" w:type="dxa"/>
            <w:shd w:val="clear" w:color="auto" w:fill="FFCC66"/>
            <w:vAlign w:val="center"/>
          </w:tcPr>
          <w:p w14:paraId="31B768DB"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Count back in 3s</w:t>
            </w:r>
          </w:p>
        </w:tc>
        <w:tc>
          <w:tcPr>
            <w:tcW w:w="2428" w:type="dxa"/>
            <w:shd w:val="clear" w:color="auto" w:fill="FFCC66"/>
            <w:vAlign w:val="center"/>
          </w:tcPr>
          <w:p w14:paraId="643E5DAB"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Division facts (3 x table)</w:t>
            </w:r>
          </w:p>
        </w:tc>
        <w:tc>
          <w:tcPr>
            <w:tcW w:w="2427" w:type="dxa"/>
            <w:shd w:val="clear" w:color="auto" w:fill="FFCC66"/>
            <w:vAlign w:val="center"/>
          </w:tcPr>
          <w:p w14:paraId="479C473B"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Division facts (11x, 7x tables)</w:t>
            </w:r>
          </w:p>
        </w:tc>
        <w:tc>
          <w:tcPr>
            <w:tcW w:w="2426" w:type="dxa"/>
            <w:gridSpan w:val="2"/>
            <w:shd w:val="clear" w:color="auto" w:fill="FFCC66"/>
            <w:vAlign w:val="center"/>
          </w:tcPr>
          <w:p w14:paraId="516581AB"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Review division facts (11x, 7x tables)</w:t>
            </w:r>
          </w:p>
          <w:p w14:paraId="3E2C51CA"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Partition decimals to divide mentally</w:t>
            </w:r>
          </w:p>
        </w:tc>
        <w:tc>
          <w:tcPr>
            <w:tcW w:w="2425" w:type="dxa"/>
            <w:shd w:val="clear" w:color="auto" w:fill="FFCC66"/>
            <w:vAlign w:val="center"/>
          </w:tcPr>
          <w:p w14:paraId="454A95F6"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Partition to divide mentally</w:t>
            </w:r>
          </w:p>
        </w:tc>
      </w:tr>
      <w:tr w:rsidR="00166E63" w:rsidRPr="002C71D1" w14:paraId="5179C098" w14:textId="77777777" w:rsidTr="00C91AED">
        <w:tc>
          <w:tcPr>
            <w:tcW w:w="1424" w:type="dxa"/>
            <w:vMerge/>
            <w:shd w:val="clear" w:color="auto" w:fill="FFCC66"/>
          </w:tcPr>
          <w:p w14:paraId="022B806B" w14:textId="77777777" w:rsidR="00166E63" w:rsidRPr="002C71D1" w:rsidRDefault="00166E63" w:rsidP="00C91AED">
            <w:pPr>
              <w:rPr>
                <w:rFonts w:ascii="Arial" w:hAnsi="Arial"/>
                <w:b/>
                <w:sz w:val="12"/>
                <w:szCs w:val="16"/>
                <w:lang w:val="en-GB"/>
              </w:rPr>
            </w:pPr>
          </w:p>
        </w:tc>
        <w:tc>
          <w:tcPr>
            <w:tcW w:w="2512" w:type="dxa"/>
            <w:shd w:val="clear" w:color="auto" w:fill="FFCC66"/>
            <w:vAlign w:val="center"/>
          </w:tcPr>
          <w:p w14:paraId="59EA3B12"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sz w:val="14"/>
                <w:szCs w:val="14"/>
                <w:lang w:val="en-GB"/>
              </w:rPr>
              <w:t>How many 2s? 5s? 10s?</w:t>
            </w:r>
          </w:p>
        </w:tc>
        <w:tc>
          <w:tcPr>
            <w:tcW w:w="2426" w:type="dxa"/>
            <w:shd w:val="clear" w:color="auto" w:fill="FFCC66"/>
            <w:vAlign w:val="center"/>
          </w:tcPr>
          <w:p w14:paraId="09E91635" w14:textId="77777777" w:rsidR="00166E63" w:rsidRPr="002C71D1" w:rsidRDefault="00166E63" w:rsidP="00C91AED">
            <w:pPr>
              <w:jc w:val="center"/>
              <w:rPr>
                <w:rFonts w:asciiTheme="majorHAnsi" w:hAnsiTheme="majorHAnsi" w:cs="Arial"/>
                <w:sz w:val="14"/>
                <w:szCs w:val="14"/>
                <w:lang w:val="en-GB"/>
              </w:rPr>
            </w:pPr>
            <w:r w:rsidRPr="002C71D1">
              <w:rPr>
                <w:rFonts w:asciiTheme="majorHAnsi" w:hAnsiTheme="majorHAnsi" w:cs="Arial"/>
                <w:sz w:val="14"/>
                <w:szCs w:val="14"/>
                <w:lang w:val="en-GB"/>
              </w:rPr>
              <w:t>Review division facts (2x, 5x, 10x table)</w:t>
            </w:r>
          </w:p>
        </w:tc>
        <w:tc>
          <w:tcPr>
            <w:tcW w:w="2428" w:type="dxa"/>
            <w:shd w:val="clear" w:color="auto" w:fill="FFCC66"/>
            <w:vAlign w:val="center"/>
          </w:tcPr>
          <w:p w14:paraId="4E05B29D"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Division facts (6 x table) or review others</w:t>
            </w:r>
          </w:p>
        </w:tc>
        <w:tc>
          <w:tcPr>
            <w:tcW w:w="2427" w:type="dxa"/>
            <w:shd w:val="clear" w:color="auto" w:fill="FFCC66"/>
            <w:vAlign w:val="center"/>
          </w:tcPr>
          <w:p w14:paraId="4BA21630"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Division facts (6x, 12x tables)</w:t>
            </w:r>
          </w:p>
        </w:tc>
        <w:tc>
          <w:tcPr>
            <w:tcW w:w="2426" w:type="dxa"/>
            <w:gridSpan w:val="2"/>
            <w:shd w:val="clear" w:color="auto" w:fill="FFCC66"/>
            <w:vAlign w:val="center"/>
          </w:tcPr>
          <w:p w14:paraId="243A1185"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cs="Arial"/>
                <w:sz w:val="14"/>
                <w:szCs w:val="14"/>
                <w:lang w:val="en-GB"/>
              </w:rPr>
              <w:t xml:space="preserve">Review division facts (6x, 12x tables) </w:t>
            </w:r>
            <w:r w:rsidRPr="002C71D1">
              <w:rPr>
                <w:rFonts w:asciiTheme="majorHAnsi" w:hAnsiTheme="majorHAnsi"/>
                <w:sz w:val="14"/>
                <w:szCs w:val="14"/>
                <w:lang w:val="en-GB"/>
              </w:rPr>
              <w:t>Halve larger numbers and decimals</w:t>
            </w:r>
          </w:p>
        </w:tc>
        <w:tc>
          <w:tcPr>
            <w:tcW w:w="2425" w:type="dxa"/>
            <w:shd w:val="clear" w:color="auto" w:fill="FFCC66"/>
            <w:vAlign w:val="center"/>
          </w:tcPr>
          <w:p w14:paraId="62BEEC3D" w14:textId="77777777" w:rsidR="00166E63" w:rsidRPr="002C71D1" w:rsidRDefault="00166E63" w:rsidP="00C91AED">
            <w:pPr>
              <w:jc w:val="center"/>
              <w:rPr>
                <w:rFonts w:asciiTheme="majorHAnsi" w:hAnsiTheme="majorHAnsi"/>
                <w:b/>
                <w:sz w:val="14"/>
                <w:szCs w:val="14"/>
                <w:lang w:val="en-GB"/>
              </w:rPr>
            </w:pPr>
            <w:r w:rsidRPr="002C71D1">
              <w:rPr>
                <w:rFonts w:asciiTheme="majorHAnsi" w:hAnsiTheme="majorHAnsi"/>
                <w:sz w:val="14"/>
                <w:szCs w:val="14"/>
                <w:lang w:val="en-GB"/>
              </w:rPr>
              <w:t>Halve larger numbers and decimals</w:t>
            </w:r>
          </w:p>
        </w:tc>
      </w:tr>
    </w:tbl>
    <w:p w14:paraId="46DE584B" w14:textId="77777777" w:rsidR="00166E63" w:rsidRPr="002C71D1" w:rsidRDefault="00166E63" w:rsidP="00166E63">
      <w:pPr>
        <w:rPr>
          <w:rFonts w:ascii="Arial" w:hAnsi="Arial"/>
          <w:b/>
          <w:sz w:val="16"/>
          <w:szCs w:val="16"/>
          <w:lang w:val="en-GB"/>
        </w:rPr>
      </w:pPr>
    </w:p>
    <w:p w14:paraId="5B529526" w14:textId="77777777" w:rsidR="00C91AED" w:rsidRPr="00866770" w:rsidRDefault="00C91AED" w:rsidP="00866770">
      <w:pPr>
        <w:jc w:val="center"/>
        <w:rPr>
          <w:b/>
          <w:sz w:val="32"/>
          <w:szCs w:val="32"/>
          <w:lang w:val="en-GB"/>
        </w:rPr>
      </w:pPr>
    </w:p>
    <w:p w14:paraId="4CD44730" w14:textId="3B33CFF0" w:rsidR="00166E63" w:rsidRPr="00866770" w:rsidRDefault="00166E63" w:rsidP="00866770">
      <w:pPr>
        <w:jc w:val="center"/>
        <w:rPr>
          <w:rFonts w:asciiTheme="majorHAnsi" w:hAnsiTheme="majorHAnsi"/>
          <w:b/>
          <w:sz w:val="32"/>
          <w:szCs w:val="32"/>
          <w:lang w:val="en-GB"/>
        </w:rPr>
      </w:pPr>
      <w:r w:rsidRPr="00866770">
        <w:rPr>
          <w:rFonts w:asciiTheme="majorHAnsi" w:hAnsiTheme="majorHAnsi"/>
          <w:b/>
          <w:sz w:val="32"/>
          <w:szCs w:val="32"/>
          <w:lang w:val="en-GB"/>
        </w:rPr>
        <w:t>Glossary of Terms</w:t>
      </w:r>
    </w:p>
    <w:p w14:paraId="06BBC858" w14:textId="77777777" w:rsidR="00166E63" w:rsidRPr="002C71D1" w:rsidRDefault="00166E63" w:rsidP="00166E63">
      <w:pPr>
        <w:rPr>
          <w:rFonts w:asciiTheme="majorHAnsi" w:hAnsiTheme="majorHAnsi"/>
          <w:b/>
          <w:lang w:val="en-GB"/>
        </w:rPr>
      </w:pPr>
    </w:p>
    <w:p w14:paraId="6D018B84" w14:textId="50559345" w:rsidR="00166E63" w:rsidRPr="002C71D1" w:rsidRDefault="00166E63" w:rsidP="00166E63">
      <w:pPr>
        <w:rPr>
          <w:rFonts w:asciiTheme="majorHAnsi" w:hAnsiTheme="majorHAnsi"/>
          <w:lang w:val="en-GB"/>
        </w:rPr>
      </w:pPr>
      <w:r w:rsidRPr="002C71D1">
        <w:rPr>
          <w:rFonts w:asciiTheme="majorHAnsi" w:hAnsiTheme="majorHAnsi"/>
          <w:b/>
          <w:lang w:val="en-GB"/>
        </w:rPr>
        <w:t>2-digit</w:t>
      </w:r>
      <w:r w:rsidR="00ED7F02" w:rsidRPr="002C71D1">
        <w:rPr>
          <w:rFonts w:asciiTheme="majorHAnsi" w:hAnsiTheme="majorHAnsi"/>
          <w:lang w:val="en-GB"/>
        </w:rPr>
        <w:t xml:space="preserve"> </w:t>
      </w:r>
      <w:r w:rsidR="00ED7F02" w:rsidRPr="002C71D1">
        <w:rPr>
          <w:rFonts w:asciiTheme="majorHAnsi" w:hAnsiTheme="majorHAnsi"/>
          <w:b/>
          <w:lang w:val="en-GB"/>
        </w:rPr>
        <w:t>number</w:t>
      </w:r>
      <w:r w:rsidRPr="002C71D1">
        <w:rPr>
          <w:rFonts w:asciiTheme="majorHAnsi" w:hAnsiTheme="majorHAnsi"/>
          <w:lang w:val="en-GB"/>
        </w:rPr>
        <w:t>– a number with 2 digits like 23, 45, 12 or 60</w:t>
      </w:r>
    </w:p>
    <w:p w14:paraId="6F5245F4" w14:textId="77777777" w:rsidR="00166E63" w:rsidRPr="002C71D1" w:rsidRDefault="00166E63" w:rsidP="00166E63">
      <w:pPr>
        <w:rPr>
          <w:rFonts w:asciiTheme="majorHAnsi" w:hAnsiTheme="majorHAnsi"/>
          <w:lang w:val="en-GB"/>
        </w:rPr>
      </w:pPr>
    </w:p>
    <w:p w14:paraId="42529D59" w14:textId="7DFFA730" w:rsidR="00166E63" w:rsidRPr="002C71D1" w:rsidRDefault="00166E63" w:rsidP="00166E63">
      <w:pPr>
        <w:rPr>
          <w:rFonts w:asciiTheme="majorHAnsi" w:hAnsiTheme="majorHAnsi"/>
          <w:lang w:val="en-GB"/>
        </w:rPr>
      </w:pPr>
      <w:r w:rsidRPr="002C71D1">
        <w:rPr>
          <w:rFonts w:asciiTheme="majorHAnsi" w:hAnsiTheme="majorHAnsi"/>
          <w:b/>
          <w:lang w:val="en-GB"/>
        </w:rPr>
        <w:t xml:space="preserve">3-digit </w:t>
      </w:r>
      <w:r w:rsidR="00ED7F02" w:rsidRPr="002C71D1">
        <w:rPr>
          <w:rFonts w:asciiTheme="majorHAnsi" w:hAnsiTheme="majorHAnsi"/>
          <w:b/>
          <w:lang w:val="en-GB"/>
        </w:rPr>
        <w:t>number</w:t>
      </w:r>
      <w:r w:rsidR="00ED7F02" w:rsidRPr="002C71D1">
        <w:rPr>
          <w:rFonts w:asciiTheme="majorHAnsi" w:hAnsiTheme="majorHAnsi"/>
          <w:lang w:val="en-GB"/>
        </w:rPr>
        <w:t xml:space="preserve"> </w:t>
      </w:r>
      <w:r w:rsidRPr="002C71D1">
        <w:rPr>
          <w:rFonts w:asciiTheme="majorHAnsi" w:hAnsiTheme="majorHAnsi"/>
          <w:lang w:val="en-GB"/>
        </w:rPr>
        <w:t xml:space="preserve">– a number with 3 digits like 123, 542, 903 or 561 </w:t>
      </w:r>
    </w:p>
    <w:p w14:paraId="766B34F9" w14:textId="77777777" w:rsidR="00166E63" w:rsidRPr="002C71D1" w:rsidRDefault="00166E63" w:rsidP="00166E63">
      <w:pPr>
        <w:rPr>
          <w:rFonts w:asciiTheme="majorHAnsi" w:hAnsiTheme="majorHAnsi"/>
          <w:lang w:val="en-GB"/>
        </w:rPr>
      </w:pPr>
    </w:p>
    <w:p w14:paraId="09DC25E7" w14:textId="77777777" w:rsidR="00166E63" w:rsidRPr="002C71D1" w:rsidRDefault="00166E63" w:rsidP="00166E63">
      <w:pPr>
        <w:rPr>
          <w:rFonts w:asciiTheme="majorHAnsi" w:hAnsiTheme="majorHAnsi"/>
          <w:lang w:val="en-GB"/>
        </w:rPr>
      </w:pPr>
      <w:proofErr w:type="gramStart"/>
      <w:r w:rsidRPr="002C71D1">
        <w:rPr>
          <w:rFonts w:asciiTheme="majorHAnsi" w:hAnsiTheme="majorHAnsi"/>
          <w:b/>
          <w:lang w:val="en-GB"/>
        </w:rPr>
        <w:t>Addition facts</w:t>
      </w:r>
      <w:r w:rsidRPr="002C71D1">
        <w:rPr>
          <w:rFonts w:asciiTheme="majorHAnsi" w:hAnsiTheme="majorHAnsi"/>
          <w:lang w:val="en-GB"/>
        </w:rPr>
        <w:t xml:space="preserve"> – knowing that 1+1 = 2 and 1+3 = 4 and 2+5 = 7.</w:t>
      </w:r>
      <w:proofErr w:type="gramEnd"/>
      <w:r w:rsidRPr="002C71D1">
        <w:rPr>
          <w:rFonts w:asciiTheme="majorHAnsi" w:hAnsiTheme="majorHAnsi"/>
          <w:lang w:val="en-GB"/>
        </w:rPr>
        <w:t xml:space="preserve"> Normally we only talk about number facts with totals of 20 and under. </w:t>
      </w:r>
    </w:p>
    <w:p w14:paraId="5DA6C2B1" w14:textId="77777777" w:rsidR="00166E63" w:rsidRPr="002C71D1" w:rsidRDefault="00166E63" w:rsidP="00166E63">
      <w:pPr>
        <w:rPr>
          <w:rFonts w:asciiTheme="majorHAnsi" w:hAnsiTheme="majorHAnsi"/>
          <w:lang w:val="en-GB"/>
        </w:rPr>
      </w:pPr>
    </w:p>
    <w:p w14:paraId="6187EDD8" w14:textId="34C539BF" w:rsidR="00166E63" w:rsidRPr="002C71D1" w:rsidRDefault="00166E63" w:rsidP="00166E63">
      <w:pPr>
        <w:rPr>
          <w:rFonts w:asciiTheme="majorHAnsi" w:hAnsiTheme="majorHAnsi"/>
          <w:lang w:val="en-GB"/>
        </w:rPr>
      </w:pPr>
      <w:r w:rsidRPr="002C71D1">
        <w:rPr>
          <w:rFonts w:asciiTheme="majorHAnsi" w:hAnsiTheme="majorHAnsi"/>
          <w:b/>
          <w:lang w:val="en-GB"/>
        </w:rPr>
        <w:t>Array</w:t>
      </w:r>
      <w:r w:rsidRPr="002C71D1">
        <w:rPr>
          <w:rFonts w:asciiTheme="majorHAnsi" w:hAnsiTheme="majorHAnsi"/>
          <w:lang w:val="en-GB"/>
        </w:rPr>
        <w:t xml:space="preserve"> -</w:t>
      </w:r>
      <w:r w:rsidR="00C91AED" w:rsidRPr="002C71D1">
        <w:rPr>
          <w:rFonts w:asciiTheme="majorHAnsi" w:hAnsiTheme="majorHAnsi"/>
          <w:lang w:val="en-GB"/>
        </w:rPr>
        <w:t xml:space="preserve"> </w:t>
      </w:r>
      <w:r w:rsidRPr="002C71D1">
        <w:rPr>
          <w:rFonts w:asciiTheme="majorHAnsi" w:hAnsiTheme="majorHAnsi"/>
          <w:lang w:val="en-GB"/>
        </w:rPr>
        <w:t xml:space="preserve">An array is an arrangement of a set of numbers or objects in rows and columns –it is mostly used to show how you can group objects for repeated addition or subtraction. </w:t>
      </w:r>
    </w:p>
    <w:p w14:paraId="36BC66BD" w14:textId="77777777" w:rsidR="00166E63" w:rsidRDefault="00166E63" w:rsidP="00166E63">
      <w:pPr>
        <w:rPr>
          <w:rFonts w:asciiTheme="majorHAnsi" w:hAnsiTheme="majorHAnsi"/>
          <w:lang w:val="en-GB"/>
        </w:rPr>
      </w:pPr>
    </w:p>
    <w:p w14:paraId="737A0894" w14:textId="36081195" w:rsidR="002C71D1" w:rsidRDefault="002C71D1" w:rsidP="00166E63">
      <w:pPr>
        <w:rPr>
          <w:rFonts w:asciiTheme="majorHAnsi" w:hAnsiTheme="majorHAnsi"/>
          <w:lang w:val="en-GB"/>
        </w:rPr>
      </w:pPr>
      <w:r w:rsidRPr="002C71D1">
        <w:rPr>
          <w:rFonts w:asciiTheme="majorHAnsi" w:hAnsiTheme="majorHAnsi"/>
          <w:b/>
          <w:lang w:val="en-GB"/>
        </w:rPr>
        <w:t>Bead String/Bar</w:t>
      </w:r>
      <w:r>
        <w:rPr>
          <w:rFonts w:asciiTheme="majorHAnsi" w:hAnsiTheme="majorHAnsi"/>
          <w:lang w:val="en-GB"/>
        </w:rPr>
        <w:t xml:space="preserve"> – a string with (usually 100) beads on, grouped by colour in tens. The bead string is a good bridge between a number track and a number line as it maintains the cardinality of the numbers whilst beginning to develop the concepts of counting ‘spaces’ rather than objects. </w:t>
      </w:r>
    </w:p>
    <w:p w14:paraId="19267598" w14:textId="77777777" w:rsidR="002C71D1" w:rsidRPr="002C71D1" w:rsidRDefault="002C71D1" w:rsidP="00166E63">
      <w:pPr>
        <w:rPr>
          <w:rFonts w:asciiTheme="majorHAnsi" w:hAnsiTheme="majorHAnsi"/>
          <w:lang w:val="en-GB"/>
        </w:rPr>
      </w:pPr>
    </w:p>
    <w:p w14:paraId="465D6396" w14:textId="27C8AD39" w:rsidR="002C71D1" w:rsidRPr="002C71D1" w:rsidRDefault="002C71D1" w:rsidP="00166E63">
      <w:pPr>
        <w:rPr>
          <w:rFonts w:asciiTheme="majorHAnsi" w:hAnsiTheme="majorHAnsi"/>
          <w:lang w:val="en-GB"/>
        </w:rPr>
      </w:pPr>
      <w:r w:rsidRPr="002C71D1">
        <w:rPr>
          <w:rFonts w:asciiTheme="majorHAnsi" w:hAnsiTheme="majorHAnsi"/>
          <w:b/>
          <w:lang w:val="en-GB"/>
        </w:rPr>
        <w:t>Bridging</w:t>
      </w:r>
      <w:r w:rsidRPr="002C71D1">
        <w:rPr>
          <w:rFonts w:asciiTheme="majorHAnsi" w:hAnsiTheme="majorHAnsi"/>
          <w:lang w:val="en-GB"/>
        </w:rPr>
        <w:t xml:space="preserve"> – when a calculation causes you to cross a ‘ten boundary’ or a ‘hundred boundary’ e.g. 85 + 18 will bridge 100. </w:t>
      </w:r>
    </w:p>
    <w:p w14:paraId="2440006F" w14:textId="77777777" w:rsidR="002C71D1" w:rsidRDefault="002C71D1" w:rsidP="00166E63">
      <w:pPr>
        <w:rPr>
          <w:rFonts w:asciiTheme="majorHAnsi" w:hAnsiTheme="majorHAnsi"/>
          <w:lang w:val="en-GB"/>
        </w:rPr>
      </w:pPr>
    </w:p>
    <w:p w14:paraId="7963A366" w14:textId="70D9114C" w:rsidR="00C12ACF" w:rsidRDefault="00C12ACF" w:rsidP="00166E63">
      <w:pPr>
        <w:rPr>
          <w:rFonts w:asciiTheme="majorHAnsi" w:hAnsiTheme="majorHAnsi"/>
          <w:lang w:val="en-GB"/>
        </w:rPr>
      </w:pPr>
      <w:r w:rsidRPr="00C12ACF">
        <w:rPr>
          <w:rFonts w:asciiTheme="majorHAnsi" w:hAnsiTheme="majorHAnsi"/>
          <w:b/>
          <w:lang w:val="en-GB"/>
        </w:rPr>
        <w:t>Compact vertical</w:t>
      </w:r>
      <w:r>
        <w:rPr>
          <w:rFonts w:asciiTheme="majorHAnsi" w:hAnsiTheme="majorHAnsi"/>
          <w:lang w:val="en-GB"/>
        </w:rPr>
        <w:t xml:space="preserve"> – the name of the recommended written method for addition whereby the numbers are added in columns, 1s first then 10s and so on. Where the total exceeds 10, the ten 1s are exchanged for a 10 and written below the answer line. </w:t>
      </w:r>
      <w:proofErr w:type="gramStart"/>
      <w:r>
        <w:rPr>
          <w:rFonts w:asciiTheme="majorHAnsi" w:hAnsiTheme="majorHAnsi"/>
          <w:lang w:val="en-GB"/>
        </w:rPr>
        <w:t>Sometimes referred to as ‘carrying’.</w:t>
      </w:r>
      <w:proofErr w:type="gramEnd"/>
    </w:p>
    <w:p w14:paraId="7E807C95" w14:textId="77777777" w:rsidR="00C12ACF" w:rsidRPr="002C71D1" w:rsidRDefault="00C12ACF" w:rsidP="00166E63">
      <w:pPr>
        <w:rPr>
          <w:rFonts w:asciiTheme="majorHAnsi" w:hAnsiTheme="majorHAnsi"/>
          <w:lang w:val="en-GB"/>
        </w:rPr>
      </w:pPr>
    </w:p>
    <w:p w14:paraId="78A0686C" w14:textId="1192C8E0" w:rsidR="00166E63" w:rsidRPr="002C71D1" w:rsidRDefault="00166E63" w:rsidP="00166E63">
      <w:pPr>
        <w:rPr>
          <w:rFonts w:asciiTheme="majorHAnsi" w:hAnsiTheme="majorHAnsi"/>
          <w:lang w:val="en-GB"/>
        </w:rPr>
      </w:pPr>
      <w:r w:rsidRPr="002C71D1">
        <w:rPr>
          <w:rFonts w:asciiTheme="majorHAnsi" w:hAnsiTheme="majorHAnsi"/>
          <w:b/>
          <w:lang w:val="en-GB"/>
        </w:rPr>
        <w:t>Concrete apparatus</w:t>
      </w:r>
      <w:r w:rsidRPr="002C71D1">
        <w:rPr>
          <w:rFonts w:asciiTheme="majorHAnsi" w:hAnsiTheme="majorHAnsi"/>
          <w:lang w:val="en-GB"/>
        </w:rPr>
        <w:t xml:space="preserve"> – objects to help children count </w:t>
      </w:r>
      <w:r w:rsidR="002C71D1" w:rsidRPr="002C71D1">
        <w:rPr>
          <w:rFonts w:asciiTheme="majorHAnsi" w:hAnsiTheme="majorHAnsi"/>
          <w:lang w:val="en-GB"/>
        </w:rPr>
        <w:t>and calculate</w:t>
      </w:r>
      <w:r w:rsidRPr="002C71D1">
        <w:rPr>
          <w:rFonts w:asciiTheme="majorHAnsi" w:hAnsiTheme="majorHAnsi"/>
          <w:lang w:val="en-GB"/>
        </w:rPr>
        <w:t xml:space="preserve">– these are most often cubes (multilink) but can be anything they can hold and move including Cuisenaire rods, Dienes rods (hundreds, tens and units blocks), straws, Numicon, Place Value counters and much more. </w:t>
      </w:r>
    </w:p>
    <w:p w14:paraId="3CD2E514" w14:textId="77777777" w:rsidR="00166E63" w:rsidRPr="002C71D1" w:rsidRDefault="00166E63" w:rsidP="00166E63">
      <w:pPr>
        <w:rPr>
          <w:rFonts w:asciiTheme="majorHAnsi" w:hAnsiTheme="majorHAnsi"/>
          <w:lang w:val="en-GB"/>
        </w:rPr>
      </w:pPr>
    </w:p>
    <w:p w14:paraId="66A53BBB" w14:textId="06FCF569" w:rsidR="002C71D1" w:rsidRPr="002C71D1" w:rsidRDefault="002C71D1" w:rsidP="00166E63">
      <w:pPr>
        <w:rPr>
          <w:rFonts w:asciiTheme="majorHAnsi" w:hAnsiTheme="majorHAnsi"/>
          <w:lang w:val="en-GB"/>
        </w:rPr>
      </w:pPr>
      <w:r w:rsidRPr="002C71D1">
        <w:rPr>
          <w:rFonts w:asciiTheme="majorHAnsi" w:hAnsiTheme="majorHAnsi"/>
          <w:b/>
          <w:lang w:val="en-GB"/>
        </w:rPr>
        <w:t>Count all</w:t>
      </w:r>
      <w:r w:rsidRPr="002C71D1">
        <w:rPr>
          <w:rFonts w:asciiTheme="majorHAnsi" w:hAnsiTheme="majorHAnsi"/>
          <w:lang w:val="en-GB"/>
        </w:rPr>
        <w:t xml:space="preserve"> – when you add by counting all the items/objects e.g. to add 11 and 5 you would count out 11, then count out 5, then put them together and count them all to get </w:t>
      </w:r>
      <w:r w:rsidRPr="002C71D1">
        <w:rPr>
          <w:rFonts w:asciiTheme="majorHAnsi" w:hAnsiTheme="majorHAnsi"/>
          <w:b/>
          <w:lang w:val="en-GB"/>
        </w:rPr>
        <w:t>16</w:t>
      </w:r>
      <w:r w:rsidRPr="002C71D1">
        <w:rPr>
          <w:rFonts w:asciiTheme="majorHAnsi" w:hAnsiTheme="majorHAnsi"/>
          <w:lang w:val="en-GB"/>
        </w:rPr>
        <w:t xml:space="preserve">. </w:t>
      </w:r>
    </w:p>
    <w:p w14:paraId="6BF16972" w14:textId="77777777" w:rsidR="002C71D1" w:rsidRPr="002C71D1" w:rsidRDefault="002C71D1" w:rsidP="00166E63">
      <w:pPr>
        <w:rPr>
          <w:rFonts w:asciiTheme="majorHAnsi" w:hAnsiTheme="majorHAnsi"/>
          <w:lang w:val="en-GB"/>
        </w:rPr>
      </w:pPr>
    </w:p>
    <w:p w14:paraId="3EA16ED6" w14:textId="7396436A" w:rsidR="002C71D1" w:rsidRPr="002C71D1" w:rsidRDefault="002C71D1" w:rsidP="00166E63">
      <w:pPr>
        <w:rPr>
          <w:rFonts w:asciiTheme="majorHAnsi" w:hAnsiTheme="majorHAnsi"/>
          <w:lang w:val="en-GB"/>
        </w:rPr>
      </w:pPr>
      <w:r w:rsidRPr="002C71D1">
        <w:rPr>
          <w:rFonts w:asciiTheme="majorHAnsi" w:hAnsiTheme="majorHAnsi"/>
          <w:b/>
          <w:lang w:val="en-GB"/>
        </w:rPr>
        <w:t>Count on</w:t>
      </w:r>
      <w:r w:rsidRPr="002C71D1">
        <w:rPr>
          <w:rFonts w:asciiTheme="majorHAnsi" w:hAnsiTheme="majorHAnsi"/>
          <w:lang w:val="en-GB"/>
        </w:rPr>
        <w:t xml:space="preserve"> – when you add (or sometimes subtract) by counting onwards from a given number. E.g. to add 11 and 5 you would count on 5 from 11 i.e. 12, 13, 14, 15, </w:t>
      </w:r>
      <w:r w:rsidRPr="002C71D1">
        <w:rPr>
          <w:rFonts w:asciiTheme="majorHAnsi" w:hAnsiTheme="majorHAnsi"/>
          <w:b/>
          <w:lang w:val="en-GB"/>
        </w:rPr>
        <w:t>16</w:t>
      </w:r>
    </w:p>
    <w:p w14:paraId="47310534" w14:textId="77777777" w:rsidR="002C71D1" w:rsidRPr="002C71D1" w:rsidRDefault="002C71D1" w:rsidP="00166E63">
      <w:pPr>
        <w:rPr>
          <w:rFonts w:asciiTheme="majorHAnsi" w:hAnsiTheme="majorHAnsi"/>
          <w:lang w:val="en-GB"/>
        </w:rPr>
      </w:pPr>
    </w:p>
    <w:p w14:paraId="3D6FA2E5" w14:textId="77777777" w:rsidR="00166E63" w:rsidRPr="002C71D1" w:rsidRDefault="00166E63" w:rsidP="00166E63">
      <w:pPr>
        <w:rPr>
          <w:rFonts w:asciiTheme="majorHAnsi" w:hAnsiTheme="majorHAnsi"/>
          <w:lang w:val="en-GB"/>
        </w:rPr>
      </w:pPr>
      <w:r w:rsidRPr="002C71D1">
        <w:rPr>
          <w:rFonts w:asciiTheme="majorHAnsi" w:hAnsiTheme="majorHAnsi"/>
          <w:b/>
          <w:lang w:val="en-GB"/>
        </w:rPr>
        <w:t>Decimal number</w:t>
      </w:r>
      <w:r w:rsidRPr="002C71D1">
        <w:rPr>
          <w:rFonts w:asciiTheme="majorHAnsi" w:hAnsiTheme="majorHAnsi"/>
          <w:lang w:val="en-GB"/>
        </w:rPr>
        <w:t xml:space="preserve"> – a number with a decimal point e.g. 2.34 (said as two point three four)</w:t>
      </w:r>
    </w:p>
    <w:p w14:paraId="54515C35" w14:textId="77777777" w:rsidR="00C91AED" w:rsidRPr="002C71D1" w:rsidRDefault="00C91AED" w:rsidP="00166E63">
      <w:pPr>
        <w:rPr>
          <w:rFonts w:asciiTheme="majorHAnsi" w:hAnsiTheme="majorHAnsi"/>
          <w:lang w:val="en-GB"/>
        </w:rPr>
      </w:pPr>
    </w:p>
    <w:p w14:paraId="18A0F6D5" w14:textId="4A74AED3" w:rsidR="00C12ACF" w:rsidRPr="00C12ACF" w:rsidRDefault="00C12ACF" w:rsidP="00166E63">
      <w:pPr>
        <w:rPr>
          <w:rFonts w:asciiTheme="majorHAnsi" w:hAnsiTheme="majorHAnsi"/>
          <w:lang w:val="en-GB"/>
        </w:rPr>
      </w:pPr>
      <w:r>
        <w:rPr>
          <w:rFonts w:asciiTheme="majorHAnsi" w:hAnsiTheme="majorHAnsi"/>
          <w:b/>
          <w:lang w:val="en-GB"/>
        </w:rPr>
        <w:t>Decomposition</w:t>
      </w:r>
      <w:r>
        <w:rPr>
          <w:rFonts w:asciiTheme="majorHAnsi" w:hAnsiTheme="majorHAnsi"/>
          <w:lang w:val="en-GB"/>
        </w:rPr>
        <w:t xml:space="preserve"> – the name of the recommended written method for subtraction whereby the smaller number is subtracted from the larger, 1s first then 10s and so on. Where the subtraction cannot be completed as the second number is larger than the first, a 10 is exchanged for ten 1s to facilitate this. This is the traditional ‘borrowing’ form of column method, which is different to the ‘payback’ method. </w:t>
      </w:r>
    </w:p>
    <w:p w14:paraId="513D7F10" w14:textId="77777777" w:rsidR="00C12ACF" w:rsidRDefault="00C12ACF" w:rsidP="00166E63">
      <w:pPr>
        <w:rPr>
          <w:rFonts w:asciiTheme="majorHAnsi" w:hAnsiTheme="majorHAnsi"/>
          <w:b/>
          <w:lang w:val="en-GB"/>
        </w:rPr>
      </w:pPr>
    </w:p>
    <w:p w14:paraId="52797BFB" w14:textId="77777777" w:rsidR="00C12ACF" w:rsidRDefault="00C12ACF" w:rsidP="00166E63">
      <w:pPr>
        <w:rPr>
          <w:rFonts w:asciiTheme="majorHAnsi" w:hAnsiTheme="majorHAnsi"/>
          <w:b/>
          <w:lang w:val="en-GB"/>
        </w:rPr>
      </w:pPr>
    </w:p>
    <w:p w14:paraId="19963144" w14:textId="77777777" w:rsidR="00C12ACF" w:rsidRDefault="00C12ACF" w:rsidP="00166E63">
      <w:pPr>
        <w:rPr>
          <w:rFonts w:asciiTheme="majorHAnsi" w:hAnsiTheme="majorHAnsi"/>
          <w:b/>
          <w:lang w:val="en-GB"/>
        </w:rPr>
      </w:pPr>
    </w:p>
    <w:p w14:paraId="31ECB274" w14:textId="77777777" w:rsidR="00C12ACF" w:rsidRDefault="00C12ACF" w:rsidP="00166E63">
      <w:pPr>
        <w:rPr>
          <w:rFonts w:asciiTheme="majorHAnsi" w:hAnsiTheme="majorHAnsi"/>
          <w:b/>
          <w:lang w:val="en-GB"/>
        </w:rPr>
      </w:pPr>
    </w:p>
    <w:p w14:paraId="6086E12F" w14:textId="77777777" w:rsidR="00C12ACF" w:rsidRDefault="00C12ACF" w:rsidP="00166E63">
      <w:pPr>
        <w:rPr>
          <w:rFonts w:asciiTheme="majorHAnsi" w:hAnsiTheme="majorHAnsi"/>
          <w:b/>
          <w:lang w:val="en-GB"/>
        </w:rPr>
      </w:pPr>
    </w:p>
    <w:p w14:paraId="3179A822" w14:textId="77777777" w:rsidR="00C12ACF" w:rsidRDefault="00C12ACF" w:rsidP="00166E63">
      <w:pPr>
        <w:rPr>
          <w:rFonts w:asciiTheme="majorHAnsi" w:hAnsiTheme="majorHAnsi"/>
          <w:b/>
          <w:lang w:val="en-GB"/>
        </w:rPr>
      </w:pPr>
    </w:p>
    <w:p w14:paraId="504B3BE3" w14:textId="722A0638" w:rsidR="00C91AED" w:rsidRPr="002C71D1" w:rsidRDefault="00C91AED" w:rsidP="00166E63">
      <w:pPr>
        <w:rPr>
          <w:rFonts w:asciiTheme="majorHAnsi" w:hAnsiTheme="majorHAnsi"/>
          <w:lang w:val="en-GB"/>
        </w:rPr>
      </w:pPr>
      <w:r w:rsidRPr="002C71D1">
        <w:rPr>
          <w:rFonts w:asciiTheme="majorHAnsi" w:hAnsiTheme="majorHAnsi"/>
          <w:b/>
          <w:lang w:val="en-GB"/>
        </w:rPr>
        <w:t>Dienes Rods</w:t>
      </w:r>
      <w:r w:rsidRPr="002C71D1">
        <w:rPr>
          <w:rFonts w:asciiTheme="majorHAnsi" w:hAnsiTheme="majorHAnsi"/>
          <w:lang w:val="en-GB"/>
        </w:rPr>
        <w:t xml:space="preserve"> </w:t>
      </w:r>
      <w:r w:rsidRPr="002C71D1">
        <w:rPr>
          <w:rFonts w:asciiTheme="majorHAnsi" w:hAnsiTheme="majorHAnsi"/>
          <w:b/>
          <w:lang w:val="en-GB"/>
        </w:rPr>
        <w:t>(or Base 10)</w:t>
      </w:r>
      <w:r w:rsidRPr="002C71D1">
        <w:rPr>
          <w:rFonts w:asciiTheme="majorHAnsi" w:hAnsiTheme="majorHAnsi"/>
          <w:lang w:val="en-GB"/>
        </w:rPr>
        <w:t xml:space="preserve"> – this is a set of practical equipment that represents the numbers to help children with place value and calculation. The Dienes rods show 1s, 10s, 100s and 1000s as blocks of cubes that children can then combine. Dienes rods do not break up so the child has to ‘exchange’ them for smaller or larger blocks where necessary. </w:t>
      </w:r>
    </w:p>
    <w:p w14:paraId="7EC8FB23" w14:textId="77777777" w:rsidR="00166E63" w:rsidRPr="002C71D1" w:rsidRDefault="00166E63" w:rsidP="00166E63">
      <w:pPr>
        <w:rPr>
          <w:rFonts w:asciiTheme="majorHAnsi" w:hAnsiTheme="majorHAnsi"/>
          <w:lang w:val="en-GB"/>
        </w:rPr>
      </w:pPr>
    </w:p>
    <w:p w14:paraId="7F5766A5" w14:textId="77777777" w:rsidR="00166E63" w:rsidRPr="002C71D1" w:rsidRDefault="00166E63" w:rsidP="00166E63">
      <w:pPr>
        <w:rPr>
          <w:rFonts w:asciiTheme="majorHAnsi" w:hAnsiTheme="majorHAnsi"/>
          <w:lang w:val="en-GB"/>
        </w:rPr>
      </w:pPr>
      <w:r w:rsidRPr="002C71D1">
        <w:rPr>
          <w:rFonts w:asciiTheme="majorHAnsi" w:hAnsiTheme="majorHAnsi"/>
          <w:b/>
          <w:lang w:val="en-GB"/>
        </w:rPr>
        <w:t>Difference</w:t>
      </w:r>
      <w:r w:rsidRPr="002C71D1">
        <w:rPr>
          <w:rFonts w:asciiTheme="majorHAnsi" w:hAnsiTheme="majorHAnsi"/>
          <w:lang w:val="en-GB"/>
        </w:rPr>
        <w:t xml:space="preserve"> – the gap between numbers that is found by subtraction e.g. 7-5 can be read as ‘7 take away 5’ or as the ‘difference between 7 and 5’</w:t>
      </w:r>
    </w:p>
    <w:p w14:paraId="5709CEBC" w14:textId="77777777" w:rsidR="00166E63" w:rsidRDefault="00166E63" w:rsidP="00166E63">
      <w:pPr>
        <w:rPr>
          <w:rFonts w:asciiTheme="majorHAnsi" w:hAnsiTheme="majorHAnsi"/>
          <w:lang w:val="en-GB"/>
        </w:rPr>
      </w:pPr>
    </w:p>
    <w:p w14:paraId="4B1CE0C4" w14:textId="72E44A5C" w:rsidR="002C71D1" w:rsidRDefault="002C71D1" w:rsidP="00166E63">
      <w:pPr>
        <w:rPr>
          <w:rFonts w:asciiTheme="majorHAnsi" w:hAnsiTheme="majorHAnsi"/>
          <w:lang w:val="en-GB"/>
        </w:rPr>
      </w:pPr>
      <w:r w:rsidRPr="002C71D1">
        <w:rPr>
          <w:rFonts w:asciiTheme="majorHAnsi" w:hAnsiTheme="majorHAnsi"/>
          <w:b/>
          <w:lang w:val="en-GB"/>
        </w:rPr>
        <w:t>Dividend</w:t>
      </w:r>
      <w:r>
        <w:rPr>
          <w:rFonts w:asciiTheme="majorHAnsi" w:hAnsiTheme="majorHAnsi"/>
          <w:lang w:val="en-GB"/>
        </w:rPr>
        <w:t xml:space="preserve"> – the number being divided in a calculation</w:t>
      </w:r>
    </w:p>
    <w:p w14:paraId="0A1E6532" w14:textId="77777777" w:rsidR="002C71D1" w:rsidRPr="002C71D1" w:rsidRDefault="002C71D1" w:rsidP="00166E63">
      <w:pPr>
        <w:rPr>
          <w:rFonts w:asciiTheme="majorHAnsi" w:hAnsiTheme="majorHAnsi"/>
          <w:lang w:val="en-GB"/>
        </w:rPr>
      </w:pPr>
    </w:p>
    <w:p w14:paraId="2E4CF9CF" w14:textId="77777777" w:rsidR="00166E63" w:rsidRPr="002C71D1" w:rsidRDefault="00166E63" w:rsidP="00166E63">
      <w:pPr>
        <w:rPr>
          <w:rFonts w:asciiTheme="majorHAnsi" w:hAnsiTheme="majorHAnsi"/>
          <w:lang w:val="en-GB"/>
        </w:rPr>
      </w:pPr>
      <w:r w:rsidRPr="002C71D1">
        <w:rPr>
          <w:rFonts w:asciiTheme="majorHAnsi" w:hAnsiTheme="majorHAnsi"/>
          <w:b/>
          <w:lang w:val="en-GB"/>
        </w:rPr>
        <w:t xml:space="preserve">Divisor </w:t>
      </w:r>
      <w:r w:rsidRPr="002C71D1">
        <w:rPr>
          <w:rFonts w:asciiTheme="majorHAnsi" w:hAnsiTheme="majorHAnsi"/>
          <w:lang w:val="en-GB"/>
        </w:rPr>
        <w:t xml:space="preserve">– the smaller number in a division calculation.  </w:t>
      </w:r>
    </w:p>
    <w:p w14:paraId="5A18492C" w14:textId="77777777" w:rsidR="00166E63" w:rsidRPr="002C71D1" w:rsidRDefault="00166E63" w:rsidP="00166E63">
      <w:pPr>
        <w:rPr>
          <w:rFonts w:asciiTheme="majorHAnsi" w:hAnsiTheme="majorHAnsi"/>
          <w:lang w:val="en-GB"/>
        </w:rPr>
      </w:pPr>
    </w:p>
    <w:p w14:paraId="70BC080E" w14:textId="77777777" w:rsidR="00166E63" w:rsidRPr="002C71D1" w:rsidRDefault="00166E63" w:rsidP="00166E63">
      <w:pPr>
        <w:rPr>
          <w:rFonts w:asciiTheme="majorHAnsi" w:hAnsiTheme="majorHAnsi"/>
          <w:lang w:val="en-GB"/>
        </w:rPr>
      </w:pPr>
      <w:r w:rsidRPr="002C71D1">
        <w:rPr>
          <w:rFonts w:asciiTheme="majorHAnsi" w:hAnsiTheme="majorHAnsi"/>
          <w:b/>
          <w:lang w:val="en-GB"/>
        </w:rPr>
        <w:t>Double</w:t>
      </w:r>
      <w:r w:rsidRPr="002C71D1">
        <w:rPr>
          <w:rFonts w:asciiTheme="majorHAnsi" w:hAnsiTheme="majorHAnsi"/>
          <w:lang w:val="en-GB"/>
        </w:rPr>
        <w:t xml:space="preserve"> – multiply a number by 2 </w:t>
      </w:r>
    </w:p>
    <w:p w14:paraId="788DF093" w14:textId="77777777" w:rsidR="00166E63" w:rsidRPr="002C71D1" w:rsidRDefault="00166E63" w:rsidP="00166E63">
      <w:pPr>
        <w:rPr>
          <w:rFonts w:asciiTheme="majorHAnsi" w:hAnsiTheme="majorHAnsi"/>
          <w:lang w:val="en-GB"/>
        </w:rPr>
      </w:pPr>
    </w:p>
    <w:p w14:paraId="6E9744C9" w14:textId="22F41D8D" w:rsidR="002C71D1" w:rsidRDefault="002C71D1" w:rsidP="00166E63">
      <w:pPr>
        <w:rPr>
          <w:rFonts w:asciiTheme="majorHAnsi" w:hAnsiTheme="majorHAnsi"/>
          <w:lang w:val="en-GB"/>
        </w:rPr>
      </w:pPr>
      <w:r w:rsidRPr="002C71D1">
        <w:rPr>
          <w:rFonts w:asciiTheme="majorHAnsi" w:hAnsiTheme="majorHAnsi"/>
          <w:b/>
          <w:lang w:val="en-GB"/>
        </w:rPr>
        <w:t>Efficient Methods</w:t>
      </w:r>
      <w:r>
        <w:rPr>
          <w:rFonts w:asciiTheme="majorHAnsi" w:hAnsiTheme="majorHAnsi"/>
          <w:lang w:val="en-GB"/>
        </w:rPr>
        <w:t xml:space="preserve"> – the method(s) that will solve the calculation most rapidly and easily</w:t>
      </w:r>
    </w:p>
    <w:p w14:paraId="561A9307" w14:textId="77777777" w:rsidR="002C71D1" w:rsidRDefault="002C71D1" w:rsidP="00166E63">
      <w:pPr>
        <w:rPr>
          <w:rFonts w:asciiTheme="majorHAnsi" w:hAnsiTheme="majorHAnsi"/>
          <w:lang w:val="en-GB"/>
        </w:rPr>
      </w:pPr>
    </w:p>
    <w:p w14:paraId="5491D22E" w14:textId="14D2110C" w:rsidR="00866770" w:rsidRPr="00866770" w:rsidRDefault="00866770" w:rsidP="00166E63">
      <w:pPr>
        <w:rPr>
          <w:rFonts w:asciiTheme="majorHAnsi" w:hAnsiTheme="majorHAnsi"/>
          <w:lang w:val="en-GB"/>
        </w:rPr>
      </w:pPr>
      <w:proofErr w:type="gramStart"/>
      <w:r>
        <w:rPr>
          <w:rFonts w:asciiTheme="majorHAnsi" w:hAnsiTheme="majorHAnsi"/>
          <w:b/>
          <w:lang w:val="en-GB"/>
        </w:rPr>
        <w:t xml:space="preserve">Equals </w:t>
      </w:r>
      <w:r>
        <w:rPr>
          <w:rFonts w:asciiTheme="majorHAnsi" w:hAnsiTheme="majorHAnsi"/>
          <w:lang w:val="en-GB"/>
        </w:rPr>
        <w:t xml:space="preserve"> -</w:t>
      </w:r>
      <w:proofErr w:type="gramEnd"/>
      <w:r>
        <w:rPr>
          <w:rFonts w:asciiTheme="majorHAnsi" w:hAnsiTheme="majorHAnsi"/>
          <w:lang w:val="en-GB"/>
        </w:rPr>
        <w:t xml:space="preserve"> is worth the same as (be careful not to emphasise the use of = to show the answer)</w:t>
      </w:r>
    </w:p>
    <w:p w14:paraId="1B4F034E" w14:textId="77777777" w:rsidR="00866770" w:rsidRDefault="00866770" w:rsidP="00166E63">
      <w:pPr>
        <w:rPr>
          <w:rFonts w:asciiTheme="majorHAnsi" w:hAnsiTheme="majorHAnsi"/>
          <w:b/>
          <w:lang w:val="en-GB"/>
        </w:rPr>
      </w:pPr>
    </w:p>
    <w:p w14:paraId="78534264" w14:textId="793903AD" w:rsidR="00166E63" w:rsidRPr="002C71D1" w:rsidRDefault="00166E63" w:rsidP="00166E63">
      <w:pPr>
        <w:rPr>
          <w:rFonts w:asciiTheme="majorHAnsi" w:hAnsiTheme="majorHAnsi"/>
          <w:lang w:val="en-GB"/>
        </w:rPr>
      </w:pPr>
      <w:r w:rsidRPr="002C71D1">
        <w:rPr>
          <w:rFonts w:asciiTheme="majorHAnsi" w:hAnsiTheme="majorHAnsi"/>
          <w:b/>
          <w:lang w:val="en-GB"/>
        </w:rPr>
        <w:t>Exchanging</w:t>
      </w:r>
      <w:r w:rsidRPr="002C71D1">
        <w:rPr>
          <w:rFonts w:asciiTheme="majorHAnsi" w:hAnsiTheme="majorHAnsi"/>
          <w:lang w:val="en-GB"/>
        </w:rPr>
        <w:t xml:space="preserve"> – Swapping a ‘10’ for ten ‘1s’ or a ‘100’ for ten ‘10s’ or vice versa (used in addition and subtraction when ‘moving’  ‘ten’ or a ‘hundred’ from its column into the next column and splitting it up)</w:t>
      </w:r>
      <w:r w:rsidR="00866770">
        <w:rPr>
          <w:rFonts w:asciiTheme="majorHAnsi" w:hAnsiTheme="majorHAnsi"/>
          <w:lang w:val="en-GB"/>
        </w:rPr>
        <w:t xml:space="preserve">. </w:t>
      </w:r>
      <w:proofErr w:type="gramStart"/>
      <w:r w:rsidR="00866770">
        <w:rPr>
          <w:rFonts w:asciiTheme="majorHAnsi" w:hAnsiTheme="majorHAnsi"/>
          <w:lang w:val="en-GB"/>
        </w:rPr>
        <w:t>Heavily relied upon for addition and subtraction of larger numbers.</w:t>
      </w:r>
      <w:proofErr w:type="gramEnd"/>
      <w:r w:rsidR="00866770">
        <w:rPr>
          <w:rFonts w:asciiTheme="majorHAnsi" w:hAnsiTheme="majorHAnsi"/>
          <w:lang w:val="en-GB"/>
        </w:rPr>
        <w:t xml:space="preserve"> Skills in this can be built up practically with objects, then Dienes rods/base 10, </w:t>
      </w:r>
      <w:proofErr w:type="gramStart"/>
      <w:r w:rsidR="00866770">
        <w:rPr>
          <w:rFonts w:asciiTheme="majorHAnsi" w:hAnsiTheme="majorHAnsi"/>
          <w:lang w:val="en-GB"/>
        </w:rPr>
        <w:t>then</w:t>
      </w:r>
      <w:proofErr w:type="gramEnd"/>
      <w:r w:rsidR="00866770">
        <w:rPr>
          <w:rFonts w:asciiTheme="majorHAnsi" w:hAnsiTheme="majorHAnsi"/>
          <w:lang w:val="en-GB"/>
        </w:rPr>
        <w:t xml:space="preserve"> place value counters before relying on a solely written method. </w:t>
      </w:r>
    </w:p>
    <w:p w14:paraId="2D26F46F" w14:textId="77777777" w:rsidR="00166E63" w:rsidRPr="002C71D1" w:rsidRDefault="00166E63" w:rsidP="00166E63">
      <w:pPr>
        <w:rPr>
          <w:rFonts w:asciiTheme="majorHAnsi" w:hAnsiTheme="majorHAnsi"/>
          <w:lang w:val="en-GB"/>
        </w:rPr>
      </w:pPr>
    </w:p>
    <w:p w14:paraId="4A7C14C6" w14:textId="77777777" w:rsidR="00166E63" w:rsidRDefault="00166E63" w:rsidP="00166E63">
      <w:pPr>
        <w:rPr>
          <w:rFonts w:asciiTheme="majorHAnsi" w:hAnsiTheme="majorHAnsi"/>
          <w:lang w:val="en-GB"/>
        </w:rPr>
      </w:pPr>
      <w:r w:rsidRPr="002C71D1">
        <w:rPr>
          <w:rFonts w:asciiTheme="majorHAnsi" w:hAnsiTheme="majorHAnsi"/>
          <w:b/>
          <w:lang w:val="en-GB"/>
        </w:rPr>
        <w:t>Expanded Multiplication</w:t>
      </w:r>
      <w:r w:rsidRPr="002C71D1">
        <w:rPr>
          <w:rFonts w:asciiTheme="majorHAnsi" w:hAnsiTheme="majorHAnsi"/>
          <w:lang w:val="en-GB"/>
        </w:rPr>
        <w:t xml:space="preserve"> – a method for multiplication where each stage is written down and then added up at the end in a column </w:t>
      </w:r>
    </w:p>
    <w:p w14:paraId="0D1D4A52" w14:textId="77777777" w:rsidR="00866770" w:rsidRDefault="00866770" w:rsidP="00166E63">
      <w:pPr>
        <w:rPr>
          <w:rFonts w:asciiTheme="majorHAnsi" w:hAnsiTheme="majorHAnsi"/>
          <w:lang w:val="en-GB"/>
        </w:rPr>
      </w:pPr>
    </w:p>
    <w:p w14:paraId="37B8F24C" w14:textId="1F32BD1F" w:rsidR="00866770" w:rsidRPr="002C71D1" w:rsidRDefault="00866770" w:rsidP="00166E63">
      <w:pPr>
        <w:rPr>
          <w:rFonts w:asciiTheme="majorHAnsi" w:hAnsiTheme="majorHAnsi"/>
          <w:lang w:val="en-GB"/>
        </w:rPr>
      </w:pPr>
      <w:r w:rsidRPr="00866770">
        <w:rPr>
          <w:rFonts w:asciiTheme="majorHAnsi" w:hAnsiTheme="majorHAnsi"/>
          <w:b/>
          <w:lang w:val="en-GB"/>
        </w:rPr>
        <w:t>Factor</w:t>
      </w:r>
      <w:r>
        <w:rPr>
          <w:rFonts w:asciiTheme="majorHAnsi" w:hAnsiTheme="majorHAnsi"/>
          <w:lang w:val="en-GB"/>
        </w:rPr>
        <w:t xml:space="preserve"> – a number that divides exactly into another number, without remainder</w:t>
      </w:r>
    </w:p>
    <w:p w14:paraId="1535D097" w14:textId="77777777" w:rsidR="00166E63" w:rsidRPr="002C71D1" w:rsidRDefault="00166E63" w:rsidP="00166E63">
      <w:pPr>
        <w:rPr>
          <w:rFonts w:asciiTheme="majorHAnsi" w:hAnsiTheme="majorHAnsi"/>
          <w:lang w:val="en-GB"/>
        </w:rPr>
      </w:pPr>
    </w:p>
    <w:p w14:paraId="4C8FF078" w14:textId="77777777" w:rsidR="00166E63" w:rsidRPr="002C71D1" w:rsidRDefault="00166E63" w:rsidP="00166E63">
      <w:pPr>
        <w:rPr>
          <w:rFonts w:asciiTheme="majorHAnsi" w:hAnsiTheme="majorHAnsi"/>
          <w:lang w:val="en-GB"/>
        </w:rPr>
      </w:pPr>
      <w:r w:rsidRPr="002C71D1">
        <w:rPr>
          <w:rFonts w:asciiTheme="majorHAnsi" w:hAnsiTheme="majorHAnsi"/>
          <w:b/>
          <w:lang w:val="en-GB"/>
        </w:rPr>
        <w:t>Grid method</w:t>
      </w:r>
      <w:r w:rsidRPr="002C71D1">
        <w:rPr>
          <w:rFonts w:asciiTheme="majorHAnsi" w:hAnsiTheme="majorHAnsi"/>
          <w:lang w:val="en-GB"/>
        </w:rPr>
        <w:t xml:space="preserve"> – a method for multiplying two numbers together involving partitioning and multiplying each piece separately.</w:t>
      </w:r>
    </w:p>
    <w:p w14:paraId="49090D9A" w14:textId="77777777" w:rsidR="00166E63" w:rsidRDefault="00166E63" w:rsidP="00166E63">
      <w:pPr>
        <w:rPr>
          <w:rFonts w:asciiTheme="majorHAnsi" w:hAnsiTheme="majorHAnsi"/>
          <w:lang w:val="en-GB"/>
        </w:rPr>
      </w:pPr>
    </w:p>
    <w:p w14:paraId="74868BCE" w14:textId="31796192" w:rsidR="00866770" w:rsidRDefault="00866770" w:rsidP="00166E63">
      <w:pPr>
        <w:rPr>
          <w:rFonts w:asciiTheme="majorHAnsi" w:hAnsiTheme="majorHAnsi"/>
          <w:lang w:val="en-GB"/>
        </w:rPr>
      </w:pPr>
      <w:r w:rsidRPr="00C12ACF">
        <w:rPr>
          <w:rFonts w:asciiTheme="majorHAnsi" w:hAnsiTheme="majorHAnsi"/>
          <w:b/>
          <w:lang w:val="en-GB"/>
        </w:rPr>
        <w:t>Grouping</w:t>
      </w:r>
      <w:r>
        <w:rPr>
          <w:rFonts w:asciiTheme="majorHAnsi" w:hAnsiTheme="majorHAnsi"/>
          <w:lang w:val="en-GB"/>
        </w:rPr>
        <w:t xml:space="preserve"> – an approach to division where the dividend</w:t>
      </w:r>
      <w:r w:rsidR="00C12ACF">
        <w:rPr>
          <w:rFonts w:asciiTheme="majorHAnsi" w:hAnsiTheme="majorHAnsi"/>
          <w:lang w:val="en-GB"/>
        </w:rPr>
        <w:t xml:space="preserve"> is split into groups of the size of the divisor and the </w:t>
      </w:r>
      <w:proofErr w:type="gramStart"/>
      <w:r w:rsidR="00C12ACF">
        <w:rPr>
          <w:rFonts w:asciiTheme="majorHAnsi" w:hAnsiTheme="majorHAnsi"/>
          <w:lang w:val="en-GB"/>
        </w:rPr>
        <w:t>number of groups created are</w:t>
      </w:r>
      <w:proofErr w:type="gramEnd"/>
      <w:r w:rsidR="00C12ACF">
        <w:rPr>
          <w:rFonts w:asciiTheme="majorHAnsi" w:hAnsiTheme="majorHAnsi"/>
          <w:lang w:val="en-GB"/>
        </w:rPr>
        <w:t xml:space="preserve"> then counted. </w:t>
      </w:r>
    </w:p>
    <w:p w14:paraId="73B4A764" w14:textId="77777777" w:rsidR="00866770" w:rsidRPr="002C71D1" w:rsidRDefault="00866770" w:rsidP="00166E63">
      <w:pPr>
        <w:rPr>
          <w:rFonts w:asciiTheme="majorHAnsi" w:hAnsiTheme="majorHAnsi"/>
          <w:lang w:val="en-GB"/>
        </w:rPr>
      </w:pPr>
    </w:p>
    <w:p w14:paraId="7B5B96E5" w14:textId="77777777" w:rsidR="00166E63" w:rsidRPr="002C71D1" w:rsidRDefault="00166E63" w:rsidP="00166E63">
      <w:pPr>
        <w:rPr>
          <w:rFonts w:asciiTheme="majorHAnsi" w:hAnsiTheme="majorHAnsi"/>
          <w:lang w:val="en-GB"/>
        </w:rPr>
      </w:pPr>
      <w:r w:rsidRPr="002C71D1">
        <w:rPr>
          <w:rFonts w:asciiTheme="majorHAnsi" w:hAnsiTheme="majorHAnsi"/>
          <w:b/>
          <w:lang w:val="en-GB"/>
        </w:rPr>
        <w:t>Half</w:t>
      </w:r>
      <w:r w:rsidRPr="002C71D1">
        <w:rPr>
          <w:rFonts w:asciiTheme="majorHAnsi" w:hAnsiTheme="majorHAnsi"/>
          <w:lang w:val="en-GB"/>
        </w:rPr>
        <w:t xml:space="preserve"> - a number, shape or quantity divided into 2 equal parts </w:t>
      </w:r>
    </w:p>
    <w:p w14:paraId="03B8DA1D" w14:textId="77777777" w:rsidR="00166E63" w:rsidRPr="002C71D1" w:rsidRDefault="00166E63" w:rsidP="00166E63">
      <w:pPr>
        <w:rPr>
          <w:rFonts w:asciiTheme="majorHAnsi" w:hAnsiTheme="majorHAnsi"/>
          <w:lang w:val="en-GB"/>
        </w:rPr>
      </w:pPr>
    </w:p>
    <w:p w14:paraId="65943504" w14:textId="77777777" w:rsidR="00166E63" w:rsidRPr="002C71D1" w:rsidRDefault="00166E63" w:rsidP="00166E63">
      <w:pPr>
        <w:rPr>
          <w:rFonts w:asciiTheme="majorHAnsi" w:hAnsiTheme="majorHAnsi"/>
          <w:lang w:val="en-GB"/>
        </w:rPr>
      </w:pPr>
      <w:r w:rsidRPr="002C71D1">
        <w:rPr>
          <w:rFonts w:asciiTheme="majorHAnsi" w:hAnsiTheme="majorHAnsi"/>
          <w:b/>
          <w:lang w:val="en-GB"/>
        </w:rPr>
        <w:t>Halve</w:t>
      </w:r>
      <w:r w:rsidRPr="002C71D1">
        <w:rPr>
          <w:rFonts w:asciiTheme="majorHAnsi" w:hAnsiTheme="majorHAnsi"/>
          <w:lang w:val="en-GB"/>
        </w:rPr>
        <w:t xml:space="preserve"> – divide a number by 2 </w:t>
      </w:r>
    </w:p>
    <w:p w14:paraId="01C2DA49" w14:textId="77777777" w:rsidR="00166E63" w:rsidRPr="002C71D1" w:rsidRDefault="00166E63" w:rsidP="00166E63">
      <w:pPr>
        <w:rPr>
          <w:rFonts w:asciiTheme="majorHAnsi" w:hAnsiTheme="majorHAnsi"/>
          <w:lang w:val="en-GB"/>
        </w:rPr>
      </w:pPr>
    </w:p>
    <w:p w14:paraId="2B3CD15A" w14:textId="77777777" w:rsidR="00166E63" w:rsidRPr="002C71D1" w:rsidRDefault="00166E63" w:rsidP="00166E63">
      <w:pPr>
        <w:rPr>
          <w:rFonts w:asciiTheme="majorHAnsi" w:hAnsiTheme="majorHAnsi"/>
          <w:lang w:val="en-GB"/>
        </w:rPr>
      </w:pPr>
      <w:r w:rsidRPr="002C71D1">
        <w:rPr>
          <w:rFonts w:asciiTheme="majorHAnsi" w:hAnsiTheme="majorHAnsi"/>
          <w:b/>
          <w:lang w:val="en-GB"/>
        </w:rPr>
        <w:t>Integer</w:t>
      </w:r>
      <w:r w:rsidRPr="002C71D1">
        <w:rPr>
          <w:rFonts w:asciiTheme="majorHAnsi" w:hAnsiTheme="majorHAnsi"/>
          <w:lang w:val="en-GB"/>
        </w:rPr>
        <w:t xml:space="preserve"> - a whole number (i.e. one with no decimal point) </w:t>
      </w:r>
    </w:p>
    <w:p w14:paraId="57383154" w14:textId="77777777" w:rsidR="00166E63" w:rsidRPr="002C71D1" w:rsidRDefault="00166E63" w:rsidP="00166E63">
      <w:pPr>
        <w:rPr>
          <w:rFonts w:asciiTheme="majorHAnsi" w:hAnsiTheme="majorHAnsi"/>
          <w:lang w:val="en-GB"/>
        </w:rPr>
      </w:pPr>
    </w:p>
    <w:p w14:paraId="21C946DF" w14:textId="77777777" w:rsidR="00166E63" w:rsidRPr="002C71D1" w:rsidRDefault="00166E63" w:rsidP="00166E63">
      <w:pPr>
        <w:rPr>
          <w:rFonts w:asciiTheme="majorHAnsi" w:hAnsiTheme="majorHAnsi"/>
          <w:lang w:val="en-GB"/>
        </w:rPr>
      </w:pPr>
      <w:r w:rsidRPr="002C71D1">
        <w:rPr>
          <w:rFonts w:asciiTheme="majorHAnsi" w:hAnsiTheme="majorHAnsi"/>
          <w:b/>
          <w:lang w:val="en-GB"/>
        </w:rPr>
        <w:t>Inverse</w:t>
      </w:r>
      <w:r w:rsidRPr="002C71D1">
        <w:rPr>
          <w:rFonts w:asciiTheme="majorHAnsi" w:hAnsiTheme="majorHAnsi"/>
          <w:lang w:val="en-GB"/>
        </w:rPr>
        <w:t xml:space="preserve"> – the opposite operation. For example, addition is the inverse of subtraction and multiplication is the inverse of division.  </w:t>
      </w:r>
    </w:p>
    <w:p w14:paraId="41B0AD4E" w14:textId="77777777" w:rsidR="00166E63" w:rsidRPr="002C71D1" w:rsidRDefault="00166E63" w:rsidP="00166E63">
      <w:pPr>
        <w:rPr>
          <w:rFonts w:asciiTheme="majorHAnsi" w:hAnsiTheme="majorHAnsi"/>
          <w:lang w:val="en-GB"/>
        </w:rPr>
      </w:pPr>
    </w:p>
    <w:p w14:paraId="2333F4F3" w14:textId="77777777" w:rsidR="00C12ACF" w:rsidRDefault="00C12ACF" w:rsidP="00166E63">
      <w:pPr>
        <w:rPr>
          <w:rFonts w:asciiTheme="majorHAnsi" w:hAnsiTheme="majorHAnsi"/>
          <w:b/>
          <w:lang w:val="en-GB"/>
        </w:rPr>
      </w:pPr>
    </w:p>
    <w:p w14:paraId="1B48C487" w14:textId="77777777" w:rsidR="00C12ACF" w:rsidRDefault="00C12ACF" w:rsidP="00166E63">
      <w:pPr>
        <w:rPr>
          <w:rFonts w:asciiTheme="majorHAnsi" w:hAnsiTheme="majorHAnsi"/>
          <w:b/>
          <w:lang w:val="en-GB"/>
        </w:rPr>
      </w:pPr>
    </w:p>
    <w:p w14:paraId="51A83600" w14:textId="77777777" w:rsidR="00C12ACF" w:rsidRDefault="00C12ACF" w:rsidP="00166E63">
      <w:pPr>
        <w:rPr>
          <w:rFonts w:asciiTheme="majorHAnsi" w:hAnsiTheme="majorHAnsi"/>
          <w:b/>
          <w:lang w:val="en-GB"/>
        </w:rPr>
      </w:pPr>
    </w:p>
    <w:p w14:paraId="3D2C785D" w14:textId="77777777" w:rsidR="00C12ACF" w:rsidRDefault="00C12ACF" w:rsidP="00166E63">
      <w:pPr>
        <w:rPr>
          <w:rFonts w:asciiTheme="majorHAnsi" w:hAnsiTheme="majorHAnsi"/>
          <w:b/>
          <w:lang w:val="en-GB"/>
        </w:rPr>
      </w:pPr>
    </w:p>
    <w:p w14:paraId="09CED6EF" w14:textId="479B6505" w:rsidR="00C91AED" w:rsidRPr="002C71D1" w:rsidRDefault="00C91AED" w:rsidP="00166E63">
      <w:pPr>
        <w:rPr>
          <w:rFonts w:asciiTheme="majorHAnsi" w:hAnsiTheme="majorHAnsi"/>
          <w:lang w:val="en-GB"/>
        </w:rPr>
      </w:pPr>
      <w:r w:rsidRPr="002C71D1">
        <w:rPr>
          <w:rFonts w:asciiTheme="majorHAnsi" w:hAnsiTheme="majorHAnsi"/>
          <w:b/>
          <w:lang w:val="en-GB"/>
        </w:rPr>
        <w:t>Known Multiplication Facts</w:t>
      </w:r>
      <w:r w:rsidRPr="002C71D1">
        <w:rPr>
          <w:rFonts w:asciiTheme="majorHAnsi" w:hAnsiTheme="majorHAnsi"/>
          <w:lang w:val="en-GB"/>
        </w:rPr>
        <w:t xml:space="preserve"> – times tables and other number facts that can be recalled quickly to support with larger or related calculations e.g. if you know 4x7 then you also know 40 x 70, 4 x 0.7 etc. </w:t>
      </w:r>
    </w:p>
    <w:p w14:paraId="0A30B650" w14:textId="77777777" w:rsidR="00C91AED" w:rsidRPr="002C71D1" w:rsidRDefault="00C91AED" w:rsidP="00166E63">
      <w:pPr>
        <w:rPr>
          <w:rFonts w:asciiTheme="majorHAnsi" w:hAnsiTheme="majorHAnsi"/>
          <w:lang w:val="en-GB"/>
        </w:rPr>
      </w:pPr>
    </w:p>
    <w:p w14:paraId="1EE9F021" w14:textId="139566AA" w:rsidR="00C91AED" w:rsidRPr="002C71D1" w:rsidRDefault="00C91AED" w:rsidP="00166E63">
      <w:pPr>
        <w:rPr>
          <w:rFonts w:asciiTheme="majorHAnsi" w:hAnsiTheme="majorHAnsi"/>
          <w:lang w:val="en-GB"/>
        </w:rPr>
      </w:pPr>
      <w:r w:rsidRPr="002C71D1">
        <w:rPr>
          <w:rFonts w:asciiTheme="majorHAnsi" w:hAnsiTheme="majorHAnsi"/>
          <w:b/>
          <w:lang w:val="en-GB"/>
        </w:rPr>
        <w:t>Long Division</w:t>
      </w:r>
      <w:r w:rsidRPr="002C71D1">
        <w:rPr>
          <w:rFonts w:asciiTheme="majorHAnsi" w:hAnsiTheme="majorHAnsi"/>
          <w:lang w:val="en-GB"/>
        </w:rPr>
        <w:t xml:space="preserve"> – formal written of division where the remainders are calculated in writing each time (extended version of short division)</w:t>
      </w:r>
    </w:p>
    <w:p w14:paraId="0FADDEE9" w14:textId="77777777" w:rsidR="00C91AED" w:rsidRPr="002C71D1" w:rsidRDefault="00C91AED" w:rsidP="00166E63">
      <w:pPr>
        <w:rPr>
          <w:rFonts w:asciiTheme="majorHAnsi" w:hAnsiTheme="majorHAnsi"/>
          <w:b/>
          <w:lang w:val="en-GB"/>
        </w:rPr>
      </w:pPr>
    </w:p>
    <w:p w14:paraId="31F57070" w14:textId="7452934D" w:rsidR="00166E63" w:rsidRPr="002C71D1" w:rsidRDefault="00166E63" w:rsidP="00166E63">
      <w:pPr>
        <w:rPr>
          <w:rFonts w:asciiTheme="majorHAnsi" w:hAnsiTheme="majorHAnsi"/>
          <w:lang w:val="en-GB"/>
        </w:rPr>
      </w:pPr>
      <w:r w:rsidRPr="002C71D1">
        <w:rPr>
          <w:rFonts w:asciiTheme="majorHAnsi" w:hAnsiTheme="majorHAnsi"/>
          <w:b/>
          <w:lang w:val="en-GB"/>
        </w:rPr>
        <w:t>Long Multiplication</w:t>
      </w:r>
      <w:r w:rsidRPr="002C71D1">
        <w:rPr>
          <w:rFonts w:asciiTheme="majorHAnsi" w:hAnsiTheme="majorHAnsi"/>
          <w:lang w:val="en-GB"/>
        </w:rPr>
        <w:t xml:space="preserve"> – formal written method of column multiplication</w:t>
      </w:r>
      <w:r w:rsidR="00C91AED" w:rsidRPr="002C71D1">
        <w:rPr>
          <w:rFonts w:asciiTheme="majorHAnsi" w:hAnsiTheme="majorHAnsi"/>
          <w:lang w:val="en-GB"/>
        </w:rPr>
        <w:t xml:space="preserve"> </w:t>
      </w:r>
    </w:p>
    <w:p w14:paraId="2FE75021" w14:textId="77777777" w:rsidR="00166E63" w:rsidRDefault="00166E63" w:rsidP="00166E63">
      <w:pPr>
        <w:rPr>
          <w:rFonts w:asciiTheme="majorHAnsi" w:hAnsiTheme="majorHAnsi"/>
          <w:lang w:val="en-GB"/>
        </w:rPr>
      </w:pPr>
    </w:p>
    <w:p w14:paraId="165BC5DE" w14:textId="208799A0" w:rsidR="00866770" w:rsidRDefault="00866770" w:rsidP="00166E63">
      <w:pPr>
        <w:rPr>
          <w:rFonts w:asciiTheme="majorHAnsi" w:hAnsiTheme="majorHAnsi"/>
          <w:lang w:val="en-GB"/>
        </w:rPr>
      </w:pPr>
      <w:r w:rsidRPr="00866770">
        <w:rPr>
          <w:rFonts w:asciiTheme="majorHAnsi" w:hAnsiTheme="majorHAnsi"/>
          <w:b/>
          <w:lang w:val="en-GB"/>
        </w:rPr>
        <w:t>Multiple</w:t>
      </w:r>
      <w:r>
        <w:rPr>
          <w:rFonts w:asciiTheme="majorHAnsi" w:hAnsiTheme="majorHAnsi"/>
          <w:lang w:val="en-GB"/>
        </w:rPr>
        <w:t xml:space="preserve"> </w:t>
      </w:r>
      <w:proofErr w:type="gramStart"/>
      <w:r>
        <w:rPr>
          <w:rFonts w:asciiTheme="majorHAnsi" w:hAnsiTheme="majorHAnsi"/>
          <w:lang w:val="en-GB"/>
        </w:rPr>
        <w:t>-  a</w:t>
      </w:r>
      <w:proofErr w:type="gramEnd"/>
      <w:r>
        <w:rPr>
          <w:rFonts w:asciiTheme="majorHAnsi" w:hAnsiTheme="majorHAnsi"/>
          <w:lang w:val="en-GB"/>
        </w:rPr>
        <w:t xml:space="preserve"> number which is an exact product of another number  i.e. a number which is in the times table of another number</w:t>
      </w:r>
    </w:p>
    <w:p w14:paraId="1C417615" w14:textId="77777777" w:rsidR="00866770" w:rsidRPr="002C71D1" w:rsidRDefault="00866770" w:rsidP="00166E63">
      <w:pPr>
        <w:rPr>
          <w:rFonts w:asciiTheme="majorHAnsi" w:hAnsiTheme="majorHAnsi"/>
          <w:lang w:val="en-GB"/>
        </w:rPr>
      </w:pPr>
    </w:p>
    <w:p w14:paraId="57F9DADA" w14:textId="7A2CBEE0" w:rsidR="00166E63" w:rsidRPr="002C71D1" w:rsidRDefault="00166E63" w:rsidP="00166E63">
      <w:pPr>
        <w:rPr>
          <w:rFonts w:asciiTheme="majorHAnsi" w:hAnsiTheme="majorHAnsi"/>
          <w:lang w:val="en-GB"/>
        </w:rPr>
      </w:pPr>
      <w:r w:rsidRPr="00866770">
        <w:rPr>
          <w:rFonts w:asciiTheme="majorHAnsi" w:hAnsiTheme="majorHAnsi"/>
          <w:b/>
          <w:lang w:val="en-GB"/>
        </w:rPr>
        <w:t>Number bonds</w:t>
      </w:r>
      <w:r w:rsidRPr="002C71D1">
        <w:rPr>
          <w:rFonts w:asciiTheme="majorHAnsi" w:hAnsiTheme="majorHAnsi"/>
          <w:lang w:val="en-GB"/>
        </w:rPr>
        <w:t xml:space="preserve"> – 2 numbers that add together </w:t>
      </w:r>
      <w:r w:rsidR="00866770">
        <w:rPr>
          <w:rFonts w:asciiTheme="majorHAnsi" w:hAnsiTheme="majorHAnsi"/>
          <w:lang w:val="en-GB"/>
        </w:rPr>
        <w:t>to make a given total, e.g. 8 and 2 bond to 10 or   73 and 27 bond to 100</w:t>
      </w:r>
    </w:p>
    <w:p w14:paraId="274DC75F" w14:textId="77777777" w:rsidR="00166E63" w:rsidRPr="002C71D1" w:rsidRDefault="00166E63" w:rsidP="00166E63">
      <w:pPr>
        <w:rPr>
          <w:rFonts w:asciiTheme="majorHAnsi" w:hAnsiTheme="majorHAnsi"/>
          <w:lang w:val="en-GB"/>
        </w:rPr>
      </w:pPr>
    </w:p>
    <w:p w14:paraId="6DE649BF" w14:textId="77777777" w:rsidR="00166E63" w:rsidRDefault="00166E63" w:rsidP="00166E63">
      <w:pPr>
        <w:rPr>
          <w:rFonts w:asciiTheme="majorHAnsi" w:hAnsiTheme="majorHAnsi"/>
          <w:lang w:val="en-GB"/>
        </w:rPr>
      </w:pPr>
      <w:proofErr w:type="gramStart"/>
      <w:r w:rsidRPr="002C71D1">
        <w:rPr>
          <w:rFonts w:asciiTheme="majorHAnsi" w:hAnsiTheme="majorHAnsi"/>
          <w:b/>
          <w:lang w:val="en-GB"/>
        </w:rPr>
        <w:t>Number line</w:t>
      </w:r>
      <w:r w:rsidRPr="002C71D1">
        <w:rPr>
          <w:rFonts w:asciiTheme="majorHAnsi" w:hAnsiTheme="majorHAnsi"/>
          <w:lang w:val="en-GB"/>
        </w:rPr>
        <w:t xml:space="preserve"> – a line either with numbers or without (a blank </w:t>
      </w:r>
      <w:proofErr w:type="spellStart"/>
      <w:r w:rsidRPr="002C71D1">
        <w:rPr>
          <w:rFonts w:asciiTheme="majorHAnsi" w:hAnsiTheme="majorHAnsi"/>
          <w:lang w:val="en-GB"/>
        </w:rPr>
        <w:t>numberline</w:t>
      </w:r>
      <w:proofErr w:type="spellEnd"/>
      <w:r w:rsidRPr="002C71D1">
        <w:rPr>
          <w:rFonts w:asciiTheme="majorHAnsi" w:hAnsiTheme="majorHAnsi"/>
          <w:lang w:val="en-GB"/>
        </w:rPr>
        <w:t>).</w:t>
      </w:r>
      <w:proofErr w:type="gramEnd"/>
      <w:r w:rsidRPr="002C71D1">
        <w:rPr>
          <w:rFonts w:asciiTheme="majorHAnsi" w:hAnsiTheme="majorHAnsi"/>
          <w:lang w:val="en-GB"/>
        </w:rPr>
        <w:t xml:space="preserve"> </w:t>
      </w:r>
    </w:p>
    <w:p w14:paraId="145871FC" w14:textId="06C04512" w:rsidR="002C71D1" w:rsidRPr="002C71D1" w:rsidRDefault="002C71D1" w:rsidP="00166E63">
      <w:pPr>
        <w:rPr>
          <w:rFonts w:asciiTheme="majorHAnsi" w:hAnsiTheme="majorHAnsi"/>
          <w:lang w:val="en-GB"/>
        </w:rPr>
      </w:pPr>
      <w:r>
        <w:rPr>
          <w:rFonts w:asciiTheme="majorHAnsi" w:hAnsiTheme="majorHAnsi"/>
          <w:lang w:val="en-GB"/>
        </w:rPr>
        <w:t xml:space="preserve">The number line emphasises the continuous nature of numbers and the existence of ‘in-between’ numbers that are not whole. It is based around the gaps between numbers. </w:t>
      </w:r>
    </w:p>
    <w:p w14:paraId="36A8141B" w14:textId="758CC743" w:rsidR="00166E63" w:rsidRPr="002C71D1" w:rsidRDefault="00166E63" w:rsidP="00166E63">
      <w:pPr>
        <w:rPr>
          <w:rFonts w:asciiTheme="majorHAnsi" w:hAnsiTheme="majorHAnsi"/>
          <w:lang w:val="en-GB"/>
        </w:rPr>
      </w:pPr>
      <w:r w:rsidRPr="002C71D1">
        <w:rPr>
          <w:rFonts w:asciiTheme="majorHAnsi" w:hAnsiTheme="majorHAnsi"/>
          <w:lang w:val="en-GB"/>
        </w:rPr>
        <w:t>Children use this tool to help them count on</w:t>
      </w:r>
      <w:r w:rsidR="00C91AED" w:rsidRPr="002C71D1">
        <w:rPr>
          <w:rFonts w:asciiTheme="majorHAnsi" w:hAnsiTheme="majorHAnsi"/>
          <w:lang w:val="en-GB"/>
        </w:rPr>
        <w:t xml:space="preserve"> or count back</w:t>
      </w:r>
      <w:r w:rsidRPr="002C71D1">
        <w:rPr>
          <w:rFonts w:asciiTheme="majorHAnsi" w:hAnsiTheme="majorHAnsi"/>
          <w:lang w:val="en-GB"/>
        </w:rPr>
        <w:t xml:space="preserve"> for addition of subtraction</w:t>
      </w:r>
      <w:r w:rsidR="00C91AED" w:rsidRPr="002C71D1">
        <w:rPr>
          <w:rFonts w:asciiTheme="majorHAnsi" w:hAnsiTheme="majorHAnsi"/>
          <w:lang w:val="en-GB"/>
        </w:rPr>
        <w:t>. As they get older, children will count in ‘jumps’ on a number line e.g. to add 142 to a number they may ‘jump’ 100 and then 40 and then 2. The number line is sometimes used i</w:t>
      </w:r>
      <w:r w:rsidRPr="002C71D1">
        <w:rPr>
          <w:rFonts w:asciiTheme="majorHAnsi" w:hAnsiTheme="majorHAnsi"/>
          <w:lang w:val="en-GB"/>
        </w:rPr>
        <w:t>n multiplication and divis</w:t>
      </w:r>
      <w:r w:rsidR="00C91AED" w:rsidRPr="002C71D1">
        <w:rPr>
          <w:rFonts w:asciiTheme="majorHAnsi" w:hAnsiTheme="majorHAnsi"/>
          <w:lang w:val="en-GB"/>
        </w:rPr>
        <w:t>i</w:t>
      </w:r>
      <w:r w:rsidRPr="002C71D1">
        <w:rPr>
          <w:rFonts w:asciiTheme="majorHAnsi" w:hAnsiTheme="majorHAnsi"/>
          <w:lang w:val="en-GB"/>
        </w:rPr>
        <w:t>on</w:t>
      </w:r>
      <w:r w:rsidR="00C91AED" w:rsidRPr="002C71D1">
        <w:rPr>
          <w:rFonts w:asciiTheme="majorHAnsi" w:hAnsiTheme="majorHAnsi"/>
          <w:lang w:val="en-GB"/>
        </w:rPr>
        <w:t xml:space="preserve"> but can be time consuming.</w:t>
      </w:r>
      <w:r w:rsidRPr="002C71D1">
        <w:rPr>
          <w:rFonts w:asciiTheme="majorHAnsi" w:hAnsiTheme="majorHAnsi"/>
          <w:lang w:val="en-GB"/>
        </w:rPr>
        <w:t xml:space="preserve">  </w:t>
      </w:r>
    </w:p>
    <w:p w14:paraId="6918230D" w14:textId="77777777" w:rsidR="00166E63" w:rsidRPr="002C71D1" w:rsidRDefault="00166E63" w:rsidP="00166E63">
      <w:pPr>
        <w:rPr>
          <w:rFonts w:asciiTheme="majorHAnsi" w:hAnsiTheme="majorHAnsi"/>
          <w:lang w:val="en-GB"/>
        </w:rPr>
      </w:pPr>
    </w:p>
    <w:p w14:paraId="37A3BC16" w14:textId="7D0A6F30" w:rsidR="002C71D1" w:rsidRPr="002C71D1" w:rsidRDefault="002C71D1" w:rsidP="00166E63">
      <w:pPr>
        <w:rPr>
          <w:rFonts w:asciiTheme="majorHAnsi" w:hAnsiTheme="majorHAnsi"/>
          <w:lang w:val="en-GB"/>
        </w:rPr>
      </w:pPr>
      <w:r w:rsidRPr="002C71D1">
        <w:rPr>
          <w:rFonts w:asciiTheme="majorHAnsi" w:hAnsiTheme="majorHAnsi"/>
          <w:b/>
          <w:lang w:val="en-GB"/>
        </w:rPr>
        <w:t>Number track</w:t>
      </w:r>
      <w:r w:rsidRPr="002C71D1">
        <w:rPr>
          <w:rFonts w:asciiTheme="majorHAnsi" w:hAnsiTheme="majorHAnsi"/>
          <w:lang w:val="en-GB"/>
        </w:rPr>
        <w:t xml:space="preserve"> – a sequence of numbers, each inside its own square. It is a simplified version of the number line that emphasises </w:t>
      </w:r>
      <w:r>
        <w:rPr>
          <w:rFonts w:asciiTheme="majorHAnsi" w:hAnsiTheme="majorHAnsi"/>
          <w:lang w:val="en-GB"/>
        </w:rPr>
        <w:t xml:space="preserve">the whole numbers. </w:t>
      </w:r>
    </w:p>
    <w:p w14:paraId="315F7F4F" w14:textId="77777777" w:rsidR="002C71D1" w:rsidRPr="002C71D1" w:rsidRDefault="002C71D1" w:rsidP="00166E63">
      <w:pPr>
        <w:rPr>
          <w:rFonts w:asciiTheme="majorHAnsi" w:hAnsiTheme="majorHAnsi"/>
          <w:lang w:val="en-GB"/>
        </w:rPr>
      </w:pPr>
    </w:p>
    <w:p w14:paraId="2E95E093" w14:textId="7EBDD996" w:rsidR="00C91AED" w:rsidRPr="002C71D1" w:rsidRDefault="00C91AED" w:rsidP="00166E63">
      <w:pPr>
        <w:rPr>
          <w:rFonts w:asciiTheme="majorHAnsi" w:hAnsiTheme="majorHAnsi"/>
          <w:lang w:val="en-GB"/>
        </w:rPr>
      </w:pPr>
      <w:r w:rsidRPr="002C71D1">
        <w:rPr>
          <w:rFonts w:asciiTheme="majorHAnsi" w:hAnsiTheme="majorHAnsi"/>
          <w:b/>
          <w:lang w:val="en-GB"/>
        </w:rPr>
        <w:t>Numicon</w:t>
      </w:r>
      <w:r w:rsidRPr="002C71D1">
        <w:rPr>
          <w:rFonts w:asciiTheme="majorHAnsi" w:hAnsiTheme="majorHAnsi"/>
          <w:lang w:val="en-GB"/>
        </w:rPr>
        <w:t xml:space="preserve"> – practical maths equipment that teaches children the names and values of numbers 1-10 initially but them helps them with early addition, subtraction, multiplication and division. Numicon is useful for showing the real value of a number practically. </w:t>
      </w:r>
    </w:p>
    <w:p w14:paraId="0D451727" w14:textId="77777777" w:rsidR="00C91AED" w:rsidRPr="002C71D1" w:rsidRDefault="00C91AED" w:rsidP="00166E63">
      <w:pPr>
        <w:rPr>
          <w:rFonts w:asciiTheme="majorHAnsi" w:hAnsiTheme="majorHAnsi"/>
          <w:lang w:val="en-GB"/>
        </w:rPr>
      </w:pPr>
    </w:p>
    <w:p w14:paraId="4DBD0779" w14:textId="6F29BBAC" w:rsidR="00866770" w:rsidRPr="00866770" w:rsidRDefault="00866770" w:rsidP="00166E63">
      <w:pPr>
        <w:rPr>
          <w:rFonts w:asciiTheme="majorHAnsi" w:hAnsiTheme="majorHAnsi"/>
          <w:lang w:val="en-GB"/>
        </w:rPr>
      </w:pPr>
      <w:r>
        <w:rPr>
          <w:rFonts w:asciiTheme="majorHAnsi" w:hAnsiTheme="majorHAnsi"/>
          <w:b/>
          <w:lang w:val="en-GB"/>
        </w:rPr>
        <w:t xml:space="preserve">One-Step Calculation – </w:t>
      </w:r>
      <w:r>
        <w:rPr>
          <w:rFonts w:asciiTheme="majorHAnsi" w:hAnsiTheme="majorHAnsi"/>
          <w:lang w:val="en-GB"/>
        </w:rPr>
        <w:t xml:space="preserve">a calculation involving only one operation e.g. addition. Usually the child must decide what that operation is. </w:t>
      </w:r>
    </w:p>
    <w:p w14:paraId="6015E857" w14:textId="77777777" w:rsidR="00866770" w:rsidRDefault="00866770" w:rsidP="00166E63">
      <w:pPr>
        <w:rPr>
          <w:rFonts w:asciiTheme="majorHAnsi" w:hAnsiTheme="majorHAnsi"/>
          <w:b/>
          <w:lang w:val="en-GB"/>
        </w:rPr>
      </w:pPr>
    </w:p>
    <w:p w14:paraId="5E05A25B" w14:textId="67D48C44" w:rsidR="00166E63" w:rsidRPr="002C71D1" w:rsidRDefault="00166E63" w:rsidP="00166E63">
      <w:pPr>
        <w:rPr>
          <w:rFonts w:asciiTheme="majorHAnsi" w:hAnsiTheme="majorHAnsi"/>
          <w:lang w:val="en-GB"/>
        </w:rPr>
      </w:pPr>
      <w:r w:rsidRPr="002C71D1">
        <w:rPr>
          <w:rFonts w:asciiTheme="majorHAnsi" w:hAnsiTheme="majorHAnsi"/>
          <w:b/>
          <w:lang w:val="en-GB"/>
        </w:rPr>
        <w:t>Partition</w:t>
      </w:r>
      <w:r w:rsidRPr="002C71D1">
        <w:rPr>
          <w:rFonts w:asciiTheme="majorHAnsi" w:hAnsiTheme="majorHAnsi"/>
          <w:lang w:val="en-GB"/>
        </w:rPr>
        <w:t xml:space="preserve"> – split up a larger number into parts, such as the hundreds, tens and units e.g. 342 can be partitioned into 300 and 40 and 2 </w:t>
      </w:r>
    </w:p>
    <w:p w14:paraId="193267D6" w14:textId="77777777" w:rsidR="00166E63" w:rsidRPr="002C71D1" w:rsidRDefault="00166E63" w:rsidP="00166E63">
      <w:pPr>
        <w:rPr>
          <w:rFonts w:asciiTheme="majorHAnsi" w:hAnsiTheme="majorHAnsi"/>
          <w:lang w:val="en-GB"/>
        </w:rPr>
      </w:pPr>
    </w:p>
    <w:p w14:paraId="3DC62A00" w14:textId="6AC9EC9F" w:rsidR="00166E63" w:rsidRPr="002C71D1" w:rsidRDefault="00166E63" w:rsidP="00166E63">
      <w:pPr>
        <w:rPr>
          <w:rFonts w:asciiTheme="majorHAnsi" w:hAnsiTheme="majorHAnsi"/>
          <w:lang w:val="en-GB"/>
        </w:rPr>
      </w:pPr>
      <w:r w:rsidRPr="002C71D1">
        <w:rPr>
          <w:rFonts w:asciiTheme="majorHAnsi" w:hAnsiTheme="majorHAnsi"/>
          <w:b/>
          <w:lang w:val="en-GB"/>
        </w:rPr>
        <w:t>Place Value</w:t>
      </w:r>
      <w:r w:rsidRPr="002C71D1">
        <w:rPr>
          <w:rFonts w:asciiTheme="majorHAnsi" w:hAnsiTheme="majorHAnsi"/>
          <w:lang w:val="en-GB"/>
        </w:rPr>
        <w:t xml:space="preserve"> – the value of a digit created by its position in a number e.g</w:t>
      </w:r>
      <w:r w:rsidR="00C91AED" w:rsidRPr="002C71D1">
        <w:rPr>
          <w:rFonts w:asciiTheme="majorHAnsi" w:hAnsiTheme="majorHAnsi"/>
          <w:lang w:val="en-GB"/>
        </w:rPr>
        <w:t>. 3 represents thirty in 234 but</w:t>
      </w:r>
      <w:r w:rsidRPr="002C71D1">
        <w:rPr>
          <w:rFonts w:asciiTheme="majorHAnsi" w:hAnsiTheme="majorHAnsi"/>
          <w:lang w:val="en-GB"/>
        </w:rPr>
        <w:t xml:space="preserve"> three thousand in 3567 </w:t>
      </w:r>
    </w:p>
    <w:p w14:paraId="764610BF" w14:textId="77777777" w:rsidR="00166E63" w:rsidRPr="002C71D1" w:rsidRDefault="00166E63" w:rsidP="00166E63">
      <w:pPr>
        <w:rPr>
          <w:rFonts w:asciiTheme="majorHAnsi" w:hAnsiTheme="majorHAnsi"/>
          <w:lang w:val="en-GB"/>
        </w:rPr>
      </w:pPr>
    </w:p>
    <w:p w14:paraId="0968209C" w14:textId="77777777" w:rsidR="00166E63" w:rsidRPr="002C71D1" w:rsidRDefault="00166E63" w:rsidP="00166E63">
      <w:pPr>
        <w:rPr>
          <w:rFonts w:asciiTheme="majorHAnsi" w:hAnsiTheme="majorHAnsi"/>
          <w:lang w:val="en-GB"/>
        </w:rPr>
      </w:pPr>
      <w:r w:rsidRPr="002C71D1">
        <w:rPr>
          <w:rFonts w:asciiTheme="majorHAnsi" w:hAnsiTheme="majorHAnsi"/>
          <w:b/>
          <w:lang w:val="en-GB"/>
        </w:rPr>
        <w:t>Recombine</w:t>
      </w:r>
      <w:r w:rsidRPr="002C71D1">
        <w:rPr>
          <w:rFonts w:asciiTheme="majorHAnsi" w:hAnsiTheme="majorHAnsi"/>
          <w:lang w:val="en-GB"/>
        </w:rPr>
        <w:t xml:space="preserve"> – for addition, once you have partitioned numbers into hundreds, tens and units then you have to add then hundreds together, then add the tens to that total, </w:t>
      </w:r>
      <w:proofErr w:type="gramStart"/>
      <w:r w:rsidRPr="002C71D1">
        <w:rPr>
          <w:rFonts w:asciiTheme="majorHAnsi" w:hAnsiTheme="majorHAnsi"/>
          <w:lang w:val="en-GB"/>
        </w:rPr>
        <w:t>then</w:t>
      </w:r>
      <w:proofErr w:type="gramEnd"/>
      <w:r w:rsidRPr="002C71D1">
        <w:rPr>
          <w:rFonts w:asciiTheme="majorHAnsi" w:hAnsiTheme="majorHAnsi"/>
          <w:lang w:val="en-GB"/>
        </w:rPr>
        <w:t xml:space="preserve"> add the units to that total </w:t>
      </w:r>
    </w:p>
    <w:p w14:paraId="7AB7BB43" w14:textId="77777777" w:rsidR="00166E63" w:rsidRPr="002C71D1" w:rsidRDefault="00166E63" w:rsidP="00166E63">
      <w:pPr>
        <w:rPr>
          <w:rFonts w:asciiTheme="majorHAnsi" w:hAnsiTheme="majorHAnsi"/>
          <w:lang w:val="en-GB"/>
        </w:rPr>
      </w:pPr>
    </w:p>
    <w:p w14:paraId="7597FB30" w14:textId="77777777" w:rsidR="00166E63" w:rsidRPr="002C71D1" w:rsidRDefault="00166E63" w:rsidP="00166E63">
      <w:pPr>
        <w:rPr>
          <w:rFonts w:asciiTheme="majorHAnsi" w:hAnsiTheme="majorHAnsi"/>
          <w:lang w:val="en-GB"/>
        </w:rPr>
      </w:pPr>
      <w:r w:rsidRPr="002C71D1">
        <w:rPr>
          <w:rFonts w:asciiTheme="majorHAnsi" w:hAnsiTheme="majorHAnsi"/>
          <w:b/>
          <w:lang w:val="en-GB"/>
        </w:rPr>
        <w:t xml:space="preserve">Remainder </w:t>
      </w:r>
      <w:r w:rsidRPr="002C71D1">
        <w:rPr>
          <w:rFonts w:asciiTheme="majorHAnsi" w:hAnsiTheme="majorHAnsi"/>
          <w:lang w:val="en-GB"/>
        </w:rPr>
        <w:t xml:space="preserve">– a whole number left over after a division calculation </w:t>
      </w:r>
    </w:p>
    <w:p w14:paraId="628C5865" w14:textId="77777777" w:rsidR="00166E63" w:rsidRPr="002C71D1" w:rsidRDefault="00166E63" w:rsidP="00166E63">
      <w:pPr>
        <w:rPr>
          <w:rFonts w:asciiTheme="majorHAnsi" w:hAnsiTheme="majorHAnsi"/>
          <w:b/>
          <w:lang w:val="en-GB"/>
        </w:rPr>
      </w:pPr>
    </w:p>
    <w:p w14:paraId="3D28138D" w14:textId="77777777" w:rsidR="00166E63" w:rsidRPr="002C71D1" w:rsidRDefault="00166E63" w:rsidP="00166E63">
      <w:pPr>
        <w:rPr>
          <w:rFonts w:asciiTheme="majorHAnsi" w:hAnsiTheme="majorHAnsi"/>
          <w:lang w:val="en-GB"/>
        </w:rPr>
      </w:pPr>
      <w:r w:rsidRPr="002C71D1">
        <w:rPr>
          <w:rFonts w:asciiTheme="majorHAnsi" w:hAnsiTheme="majorHAnsi"/>
          <w:b/>
          <w:lang w:val="en-GB"/>
        </w:rPr>
        <w:t>Repeated addition</w:t>
      </w:r>
      <w:r w:rsidRPr="002C71D1">
        <w:rPr>
          <w:rFonts w:asciiTheme="majorHAnsi" w:hAnsiTheme="majorHAnsi"/>
          <w:lang w:val="en-GB"/>
        </w:rPr>
        <w:t xml:space="preserve"> – repeatedly adding groups of the same size for multiplication </w:t>
      </w:r>
    </w:p>
    <w:p w14:paraId="4582E18A" w14:textId="77777777" w:rsidR="00166E63" w:rsidRPr="002C71D1" w:rsidRDefault="00166E63" w:rsidP="00166E63">
      <w:pPr>
        <w:rPr>
          <w:rFonts w:asciiTheme="majorHAnsi" w:hAnsiTheme="majorHAnsi"/>
          <w:lang w:val="en-GB"/>
        </w:rPr>
      </w:pPr>
    </w:p>
    <w:p w14:paraId="6E1263DF" w14:textId="77777777" w:rsidR="00C12ACF" w:rsidRDefault="00C12ACF" w:rsidP="00166E63">
      <w:pPr>
        <w:rPr>
          <w:rFonts w:asciiTheme="majorHAnsi" w:hAnsiTheme="majorHAnsi"/>
          <w:b/>
          <w:lang w:val="en-GB"/>
        </w:rPr>
      </w:pPr>
    </w:p>
    <w:p w14:paraId="528E44EB" w14:textId="77777777" w:rsidR="00C12ACF" w:rsidRDefault="00C12ACF" w:rsidP="00166E63">
      <w:pPr>
        <w:rPr>
          <w:rFonts w:asciiTheme="majorHAnsi" w:hAnsiTheme="majorHAnsi"/>
          <w:b/>
          <w:lang w:val="en-GB"/>
        </w:rPr>
      </w:pPr>
    </w:p>
    <w:p w14:paraId="36F6BC38" w14:textId="77777777" w:rsidR="00C12ACF" w:rsidRDefault="00C12ACF" w:rsidP="00166E63">
      <w:pPr>
        <w:rPr>
          <w:rFonts w:asciiTheme="majorHAnsi" w:hAnsiTheme="majorHAnsi"/>
          <w:b/>
          <w:lang w:val="en-GB"/>
        </w:rPr>
      </w:pPr>
    </w:p>
    <w:p w14:paraId="329F89CF" w14:textId="77777777" w:rsidR="00C12ACF" w:rsidRDefault="00C12ACF" w:rsidP="00166E63">
      <w:pPr>
        <w:rPr>
          <w:rFonts w:asciiTheme="majorHAnsi" w:hAnsiTheme="majorHAnsi"/>
          <w:b/>
          <w:lang w:val="en-GB"/>
        </w:rPr>
      </w:pPr>
    </w:p>
    <w:p w14:paraId="2D769F65" w14:textId="12BD50BA" w:rsidR="00C12ACF" w:rsidRPr="00C12ACF" w:rsidRDefault="00C12ACF" w:rsidP="00166E63">
      <w:pPr>
        <w:rPr>
          <w:rFonts w:asciiTheme="majorHAnsi" w:hAnsiTheme="majorHAnsi"/>
          <w:lang w:val="en-GB"/>
        </w:rPr>
      </w:pPr>
      <w:r>
        <w:rPr>
          <w:rFonts w:asciiTheme="majorHAnsi" w:hAnsiTheme="majorHAnsi"/>
          <w:b/>
          <w:lang w:val="en-GB"/>
        </w:rPr>
        <w:t xml:space="preserve">Scaling – </w:t>
      </w:r>
      <w:r>
        <w:rPr>
          <w:rFonts w:asciiTheme="majorHAnsi" w:hAnsiTheme="majorHAnsi"/>
          <w:lang w:val="en-GB"/>
        </w:rPr>
        <w:t xml:space="preserve">an approach to multiplication whereby the number is ‘scaled up’ by a factor of the multiplier e.g. 4 x 3 means 4 scaled up by a factor of 3. </w:t>
      </w:r>
    </w:p>
    <w:p w14:paraId="7F7F1580" w14:textId="77777777" w:rsidR="00C12ACF" w:rsidRDefault="00C12ACF" w:rsidP="00166E63">
      <w:pPr>
        <w:rPr>
          <w:rFonts w:asciiTheme="majorHAnsi" w:hAnsiTheme="majorHAnsi"/>
          <w:b/>
          <w:lang w:val="en-GB"/>
        </w:rPr>
      </w:pPr>
    </w:p>
    <w:p w14:paraId="1F385C9B" w14:textId="3ACDAD53" w:rsidR="00866770" w:rsidRDefault="00866770" w:rsidP="00166E63">
      <w:pPr>
        <w:rPr>
          <w:rFonts w:asciiTheme="majorHAnsi" w:hAnsiTheme="majorHAnsi"/>
          <w:lang w:val="en-GB"/>
        </w:rPr>
      </w:pPr>
      <w:r>
        <w:rPr>
          <w:rFonts w:asciiTheme="majorHAnsi" w:hAnsiTheme="majorHAnsi"/>
          <w:b/>
          <w:lang w:val="en-GB"/>
        </w:rPr>
        <w:t xml:space="preserve">Sharing – </w:t>
      </w:r>
      <w:r>
        <w:rPr>
          <w:rFonts w:asciiTheme="majorHAnsi" w:hAnsiTheme="majorHAnsi"/>
          <w:lang w:val="en-GB"/>
        </w:rPr>
        <w:t xml:space="preserve">an approach to division whereby the dividend is shared out into a given number of groups (like dealing cards) </w:t>
      </w:r>
    </w:p>
    <w:p w14:paraId="0F16AB41" w14:textId="77777777" w:rsidR="00866770" w:rsidRDefault="00866770" w:rsidP="00166E63">
      <w:pPr>
        <w:rPr>
          <w:rFonts w:asciiTheme="majorHAnsi" w:hAnsiTheme="majorHAnsi"/>
          <w:lang w:val="en-GB"/>
        </w:rPr>
      </w:pPr>
    </w:p>
    <w:p w14:paraId="49133264" w14:textId="50455690" w:rsidR="00166E63" w:rsidRPr="002C71D1" w:rsidRDefault="00166E63" w:rsidP="00166E63">
      <w:pPr>
        <w:rPr>
          <w:rFonts w:asciiTheme="majorHAnsi" w:hAnsiTheme="majorHAnsi"/>
          <w:lang w:val="en-GB"/>
        </w:rPr>
      </w:pPr>
      <w:r w:rsidRPr="002C71D1">
        <w:rPr>
          <w:rFonts w:asciiTheme="majorHAnsi" w:hAnsiTheme="majorHAnsi"/>
          <w:b/>
          <w:lang w:val="en-GB"/>
        </w:rPr>
        <w:t>Short Division</w:t>
      </w:r>
      <w:r w:rsidRPr="002C71D1">
        <w:rPr>
          <w:rFonts w:asciiTheme="majorHAnsi" w:hAnsiTheme="majorHAnsi"/>
          <w:lang w:val="en-GB"/>
        </w:rPr>
        <w:t xml:space="preserve"> </w:t>
      </w:r>
      <w:proofErr w:type="gramStart"/>
      <w:r w:rsidRPr="002C71D1">
        <w:rPr>
          <w:rFonts w:asciiTheme="majorHAnsi" w:hAnsiTheme="majorHAnsi"/>
          <w:lang w:val="en-GB"/>
        </w:rPr>
        <w:t>-  traditional</w:t>
      </w:r>
      <w:proofErr w:type="gramEnd"/>
      <w:r w:rsidRPr="002C71D1">
        <w:rPr>
          <w:rFonts w:asciiTheme="majorHAnsi" w:hAnsiTheme="majorHAnsi"/>
          <w:lang w:val="en-GB"/>
        </w:rPr>
        <w:t xml:space="preserve"> method for division with a single digit divisor </w:t>
      </w:r>
      <w:r w:rsidR="00C91AED" w:rsidRPr="002C71D1">
        <w:rPr>
          <w:rFonts w:asciiTheme="majorHAnsi" w:hAnsiTheme="majorHAnsi"/>
          <w:lang w:val="en-GB"/>
        </w:rPr>
        <w:t>(this is a compact version of long division, sometimes called ‘bus stop’)</w:t>
      </w:r>
    </w:p>
    <w:p w14:paraId="0080F635" w14:textId="77777777" w:rsidR="00166E63" w:rsidRPr="002C71D1" w:rsidRDefault="00166E63" w:rsidP="00166E63">
      <w:pPr>
        <w:rPr>
          <w:rFonts w:asciiTheme="majorHAnsi" w:hAnsiTheme="majorHAnsi"/>
          <w:lang w:val="en-GB"/>
        </w:rPr>
      </w:pPr>
    </w:p>
    <w:p w14:paraId="6E71F47E" w14:textId="77777777" w:rsidR="00166E63" w:rsidRPr="002C71D1" w:rsidRDefault="00166E63" w:rsidP="00166E63">
      <w:pPr>
        <w:rPr>
          <w:rFonts w:asciiTheme="majorHAnsi" w:hAnsiTheme="majorHAnsi"/>
          <w:lang w:val="en-GB"/>
        </w:rPr>
      </w:pPr>
      <w:r w:rsidRPr="002C71D1">
        <w:rPr>
          <w:rFonts w:asciiTheme="majorHAnsi" w:hAnsiTheme="majorHAnsi"/>
          <w:b/>
          <w:lang w:val="en-GB"/>
        </w:rPr>
        <w:t>Significant digit</w:t>
      </w:r>
      <w:r w:rsidRPr="002C71D1">
        <w:rPr>
          <w:rFonts w:asciiTheme="majorHAnsi" w:hAnsiTheme="majorHAnsi"/>
          <w:lang w:val="en-GB"/>
        </w:rPr>
        <w:t xml:space="preserve"> – the digit in a number with the largest value e.g. in 34 the most significant digit is the 3, as it has a value of ‘30’ and the ‘4’ only has a value of ‘4’ </w:t>
      </w:r>
    </w:p>
    <w:p w14:paraId="24BD6A2E" w14:textId="77777777" w:rsidR="00166E63" w:rsidRPr="002C71D1" w:rsidRDefault="00166E63" w:rsidP="00166E63">
      <w:pPr>
        <w:rPr>
          <w:rFonts w:asciiTheme="majorHAnsi" w:hAnsiTheme="majorHAnsi"/>
          <w:lang w:val="en-GB"/>
        </w:rPr>
      </w:pPr>
    </w:p>
    <w:p w14:paraId="119F3504" w14:textId="77777777" w:rsidR="00166E63" w:rsidRDefault="00166E63" w:rsidP="00166E63">
      <w:pPr>
        <w:rPr>
          <w:rFonts w:asciiTheme="majorHAnsi" w:hAnsiTheme="majorHAnsi"/>
          <w:lang w:val="en-GB"/>
        </w:rPr>
      </w:pPr>
      <w:proofErr w:type="gramStart"/>
      <w:r w:rsidRPr="002C71D1">
        <w:rPr>
          <w:rFonts w:asciiTheme="majorHAnsi" w:hAnsiTheme="majorHAnsi"/>
          <w:b/>
          <w:lang w:val="en-GB"/>
        </w:rPr>
        <w:t>Single digit</w:t>
      </w:r>
      <w:r w:rsidRPr="002C71D1">
        <w:rPr>
          <w:rFonts w:asciiTheme="majorHAnsi" w:hAnsiTheme="majorHAnsi"/>
          <w:lang w:val="en-GB"/>
        </w:rPr>
        <w:t xml:space="preserve"> – a number with only one digit.</w:t>
      </w:r>
      <w:proofErr w:type="gramEnd"/>
      <w:r w:rsidRPr="002C71D1">
        <w:rPr>
          <w:rFonts w:asciiTheme="majorHAnsi" w:hAnsiTheme="majorHAnsi"/>
          <w:lang w:val="en-GB"/>
        </w:rPr>
        <w:t xml:space="preserve"> These are always less than 10. </w:t>
      </w:r>
    </w:p>
    <w:p w14:paraId="3B05AE2C" w14:textId="77777777" w:rsidR="002C71D1" w:rsidRDefault="002C71D1" w:rsidP="00166E63">
      <w:pPr>
        <w:rPr>
          <w:rFonts w:asciiTheme="majorHAnsi" w:hAnsiTheme="majorHAnsi"/>
          <w:lang w:val="en-GB"/>
        </w:rPr>
      </w:pPr>
    </w:p>
    <w:p w14:paraId="63F7A679" w14:textId="169B1252" w:rsidR="002C71D1" w:rsidRDefault="002C71D1" w:rsidP="00166E63">
      <w:pPr>
        <w:rPr>
          <w:rFonts w:asciiTheme="majorHAnsi" w:hAnsiTheme="majorHAnsi"/>
          <w:lang w:val="en-GB"/>
        </w:rPr>
      </w:pPr>
      <w:r w:rsidRPr="002C71D1">
        <w:rPr>
          <w:rFonts w:asciiTheme="majorHAnsi" w:hAnsiTheme="majorHAnsi"/>
          <w:b/>
          <w:lang w:val="en-GB"/>
        </w:rPr>
        <w:t>Sum</w:t>
      </w:r>
      <w:r>
        <w:rPr>
          <w:rFonts w:asciiTheme="majorHAnsi" w:hAnsiTheme="majorHAnsi"/>
          <w:lang w:val="en-GB"/>
        </w:rPr>
        <w:t xml:space="preserve"> – the total of two or more numbers (it implies addition). Sum should not be used as a synonym for calculation. </w:t>
      </w:r>
    </w:p>
    <w:p w14:paraId="2F11B02E" w14:textId="77777777" w:rsidR="00866770" w:rsidRDefault="00866770" w:rsidP="00166E63">
      <w:pPr>
        <w:rPr>
          <w:rFonts w:asciiTheme="majorHAnsi" w:hAnsiTheme="majorHAnsi"/>
          <w:lang w:val="en-GB"/>
        </w:rPr>
      </w:pPr>
    </w:p>
    <w:p w14:paraId="54A0AC27" w14:textId="32F92D09" w:rsidR="00866770" w:rsidRPr="002C71D1" w:rsidRDefault="00866770" w:rsidP="00166E63">
      <w:pPr>
        <w:rPr>
          <w:rFonts w:asciiTheme="majorHAnsi" w:hAnsiTheme="majorHAnsi"/>
          <w:lang w:val="en-GB"/>
        </w:rPr>
      </w:pPr>
      <w:r w:rsidRPr="00866770">
        <w:rPr>
          <w:rFonts w:asciiTheme="majorHAnsi" w:hAnsiTheme="majorHAnsi"/>
          <w:b/>
          <w:lang w:val="en-GB"/>
        </w:rPr>
        <w:t xml:space="preserve">Two-step calculation </w:t>
      </w:r>
      <w:proofErr w:type="gramStart"/>
      <w:r>
        <w:rPr>
          <w:rFonts w:asciiTheme="majorHAnsi" w:hAnsiTheme="majorHAnsi"/>
          <w:lang w:val="en-GB"/>
        </w:rPr>
        <w:t>-  a</w:t>
      </w:r>
      <w:proofErr w:type="gramEnd"/>
      <w:r>
        <w:rPr>
          <w:rFonts w:asciiTheme="majorHAnsi" w:hAnsiTheme="majorHAnsi"/>
          <w:lang w:val="en-GB"/>
        </w:rPr>
        <w:t xml:space="preserve"> calculation where two different operations must be applied e.g. to find change in a shop you will usually have to add the individual prices and then subtract from the total amount. Usually the child has to decide what these two operations are and the order in which they should be applied. </w:t>
      </w:r>
    </w:p>
    <w:p w14:paraId="1BFE9863" w14:textId="77777777" w:rsidR="00166E63" w:rsidRPr="002C71D1" w:rsidRDefault="00166E63" w:rsidP="00166E63">
      <w:pPr>
        <w:jc w:val="center"/>
        <w:rPr>
          <w:rFonts w:ascii="Arial" w:hAnsi="Arial"/>
          <w:b/>
          <w:sz w:val="36"/>
          <w:szCs w:val="36"/>
          <w:lang w:val="en-GB"/>
        </w:rPr>
      </w:pPr>
    </w:p>
    <w:sectPr w:rsidR="00166E63" w:rsidRPr="002C71D1" w:rsidSect="00B674B2">
      <w:pgSz w:w="16820" w:h="11900" w:orient="landscape"/>
      <w:pgMar w:top="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22914"/>
    <w:multiLevelType w:val="hybridMultilevel"/>
    <w:tmpl w:val="21C62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89F5F26"/>
    <w:multiLevelType w:val="hybridMultilevel"/>
    <w:tmpl w:val="0B6C85E0"/>
    <w:lvl w:ilvl="0" w:tplc="BEEA9BE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24C"/>
    <w:rsid w:val="0000432B"/>
    <w:rsid w:val="00021790"/>
    <w:rsid w:val="00032A7A"/>
    <w:rsid w:val="000377D6"/>
    <w:rsid w:val="0006624C"/>
    <w:rsid w:val="00067DBF"/>
    <w:rsid w:val="000745D5"/>
    <w:rsid w:val="00085487"/>
    <w:rsid w:val="000A1DD3"/>
    <w:rsid w:val="000B72A3"/>
    <w:rsid w:val="000D2FF5"/>
    <w:rsid w:val="000E17E0"/>
    <w:rsid w:val="000F2ED6"/>
    <w:rsid w:val="00111436"/>
    <w:rsid w:val="0011164E"/>
    <w:rsid w:val="001558B9"/>
    <w:rsid w:val="00166E63"/>
    <w:rsid w:val="00186645"/>
    <w:rsid w:val="001A7D8D"/>
    <w:rsid w:val="001B70E9"/>
    <w:rsid w:val="001C24E3"/>
    <w:rsid w:val="001D69B9"/>
    <w:rsid w:val="001D7C77"/>
    <w:rsid w:val="00201C35"/>
    <w:rsid w:val="00204602"/>
    <w:rsid w:val="0021438C"/>
    <w:rsid w:val="0022490A"/>
    <w:rsid w:val="00250A3A"/>
    <w:rsid w:val="002665B0"/>
    <w:rsid w:val="0027595F"/>
    <w:rsid w:val="002944CF"/>
    <w:rsid w:val="002B69E2"/>
    <w:rsid w:val="002B7B52"/>
    <w:rsid w:val="002C71D1"/>
    <w:rsid w:val="002D5FEA"/>
    <w:rsid w:val="002E1BC0"/>
    <w:rsid w:val="002F1046"/>
    <w:rsid w:val="002F1190"/>
    <w:rsid w:val="00304728"/>
    <w:rsid w:val="003203B3"/>
    <w:rsid w:val="0034415D"/>
    <w:rsid w:val="00352D38"/>
    <w:rsid w:val="003556CB"/>
    <w:rsid w:val="00365060"/>
    <w:rsid w:val="00380AE9"/>
    <w:rsid w:val="00392406"/>
    <w:rsid w:val="003C2946"/>
    <w:rsid w:val="003C7B49"/>
    <w:rsid w:val="003D2001"/>
    <w:rsid w:val="003D336B"/>
    <w:rsid w:val="003E60DA"/>
    <w:rsid w:val="0040253E"/>
    <w:rsid w:val="00406929"/>
    <w:rsid w:val="00414A5F"/>
    <w:rsid w:val="00432DFE"/>
    <w:rsid w:val="00452E1B"/>
    <w:rsid w:val="00497873"/>
    <w:rsid w:val="004A6FC0"/>
    <w:rsid w:val="004C2802"/>
    <w:rsid w:val="004C3E97"/>
    <w:rsid w:val="004E5CAE"/>
    <w:rsid w:val="00501361"/>
    <w:rsid w:val="00553616"/>
    <w:rsid w:val="0056219C"/>
    <w:rsid w:val="00563EEE"/>
    <w:rsid w:val="005666EC"/>
    <w:rsid w:val="0057769C"/>
    <w:rsid w:val="0058706B"/>
    <w:rsid w:val="005A23AC"/>
    <w:rsid w:val="005B1414"/>
    <w:rsid w:val="005B4617"/>
    <w:rsid w:val="005C1DF7"/>
    <w:rsid w:val="00617773"/>
    <w:rsid w:val="006415D5"/>
    <w:rsid w:val="006532EF"/>
    <w:rsid w:val="00671EF4"/>
    <w:rsid w:val="00672B21"/>
    <w:rsid w:val="006B2B60"/>
    <w:rsid w:val="006C694A"/>
    <w:rsid w:val="006D6FED"/>
    <w:rsid w:val="006E018B"/>
    <w:rsid w:val="0070087C"/>
    <w:rsid w:val="007012DF"/>
    <w:rsid w:val="007112E1"/>
    <w:rsid w:val="0073274B"/>
    <w:rsid w:val="00735638"/>
    <w:rsid w:val="00741309"/>
    <w:rsid w:val="00774E6D"/>
    <w:rsid w:val="00792AB9"/>
    <w:rsid w:val="007A1C17"/>
    <w:rsid w:val="007B49E1"/>
    <w:rsid w:val="007C560E"/>
    <w:rsid w:val="007D4C57"/>
    <w:rsid w:val="007F6681"/>
    <w:rsid w:val="00800129"/>
    <w:rsid w:val="0080015D"/>
    <w:rsid w:val="0082390E"/>
    <w:rsid w:val="00830221"/>
    <w:rsid w:val="00860A0E"/>
    <w:rsid w:val="00866770"/>
    <w:rsid w:val="008965D5"/>
    <w:rsid w:val="008B53F2"/>
    <w:rsid w:val="008D6097"/>
    <w:rsid w:val="009062C7"/>
    <w:rsid w:val="00912754"/>
    <w:rsid w:val="0094470F"/>
    <w:rsid w:val="009663EA"/>
    <w:rsid w:val="00992FA2"/>
    <w:rsid w:val="00993129"/>
    <w:rsid w:val="009A3BD5"/>
    <w:rsid w:val="009A49D5"/>
    <w:rsid w:val="009A7645"/>
    <w:rsid w:val="009B442E"/>
    <w:rsid w:val="009C1A2F"/>
    <w:rsid w:val="009D1ACB"/>
    <w:rsid w:val="009E3D41"/>
    <w:rsid w:val="009E5B58"/>
    <w:rsid w:val="009F4A77"/>
    <w:rsid w:val="009F6A38"/>
    <w:rsid w:val="00A020F6"/>
    <w:rsid w:val="00A155F1"/>
    <w:rsid w:val="00A21AAE"/>
    <w:rsid w:val="00A50622"/>
    <w:rsid w:val="00A5277B"/>
    <w:rsid w:val="00A5422C"/>
    <w:rsid w:val="00A55E25"/>
    <w:rsid w:val="00A67757"/>
    <w:rsid w:val="00A77181"/>
    <w:rsid w:val="00A90C13"/>
    <w:rsid w:val="00A9142B"/>
    <w:rsid w:val="00AA4456"/>
    <w:rsid w:val="00AB2B4B"/>
    <w:rsid w:val="00AC1D50"/>
    <w:rsid w:val="00AC53DB"/>
    <w:rsid w:val="00AC6F0E"/>
    <w:rsid w:val="00AD143D"/>
    <w:rsid w:val="00AD7190"/>
    <w:rsid w:val="00AE137A"/>
    <w:rsid w:val="00AE6240"/>
    <w:rsid w:val="00AF7AFC"/>
    <w:rsid w:val="00B0560C"/>
    <w:rsid w:val="00B17CF5"/>
    <w:rsid w:val="00B20E61"/>
    <w:rsid w:val="00B4207B"/>
    <w:rsid w:val="00B60A8B"/>
    <w:rsid w:val="00B64B30"/>
    <w:rsid w:val="00B674B2"/>
    <w:rsid w:val="00B770AA"/>
    <w:rsid w:val="00BA56E4"/>
    <w:rsid w:val="00BA6B3E"/>
    <w:rsid w:val="00C02559"/>
    <w:rsid w:val="00C12ACF"/>
    <w:rsid w:val="00C151AC"/>
    <w:rsid w:val="00C329B3"/>
    <w:rsid w:val="00C3487B"/>
    <w:rsid w:val="00C4320D"/>
    <w:rsid w:val="00C4406F"/>
    <w:rsid w:val="00C84572"/>
    <w:rsid w:val="00C86A1F"/>
    <w:rsid w:val="00C91AED"/>
    <w:rsid w:val="00C923C8"/>
    <w:rsid w:val="00CB44F8"/>
    <w:rsid w:val="00CC3C31"/>
    <w:rsid w:val="00CD149C"/>
    <w:rsid w:val="00CE2474"/>
    <w:rsid w:val="00CE6CCC"/>
    <w:rsid w:val="00D07010"/>
    <w:rsid w:val="00D22F1A"/>
    <w:rsid w:val="00D3061B"/>
    <w:rsid w:val="00D319B7"/>
    <w:rsid w:val="00D5740C"/>
    <w:rsid w:val="00D62C70"/>
    <w:rsid w:val="00D7450C"/>
    <w:rsid w:val="00D7623E"/>
    <w:rsid w:val="00D85E42"/>
    <w:rsid w:val="00DA508C"/>
    <w:rsid w:val="00DD3C1D"/>
    <w:rsid w:val="00DF6A72"/>
    <w:rsid w:val="00E019A4"/>
    <w:rsid w:val="00E23C9D"/>
    <w:rsid w:val="00E60C47"/>
    <w:rsid w:val="00E92750"/>
    <w:rsid w:val="00EC0AB0"/>
    <w:rsid w:val="00ED7F02"/>
    <w:rsid w:val="00EE36F8"/>
    <w:rsid w:val="00EE4C12"/>
    <w:rsid w:val="00EF3EB4"/>
    <w:rsid w:val="00F15D3D"/>
    <w:rsid w:val="00F20320"/>
    <w:rsid w:val="00F23B28"/>
    <w:rsid w:val="00F31F00"/>
    <w:rsid w:val="00F32EFA"/>
    <w:rsid w:val="00F47A84"/>
    <w:rsid w:val="00F75A40"/>
    <w:rsid w:val="00FA27F6"/>
    <w:rsid w:val="00FB6CDF"/>
    <w:rsid w:val="00FC1B43"/>
    <w:rsid w:val="00FD0BB0"/>
    <w:rsid w:val="00FE15AC"/>
    <w:rsid w:val="00FE2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B386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1436"/>
    <w:pPr>
      <w:autoSpaceDE w:val="0"/>
      <w:autoSpaceDN w:val="0"/>
      <w:adjustRightInd w:val="0"/>
    </w:pPr>
    <w:rPr>
      <w:rFonts w:ascii="Arial" w:eastAsia="Calibri" w:hAnsi="Arial" w:cs="Arial"/>
      <w:color w:val="000000"/>
    </w:rPr>
  </w:style>
  <w:style w:type="paragraph" w:styleId="BalloonText">
    <w:name w:val="Balloon Text"/>
    <w:basedOn w:val="Normal"/>
    <w:link w:val="BalloonTextChar"/>
    <w:uiPriority w:val="99"/>
    <w:semiHidden/>
    <w:unhideWhenUsed/>
    <w:rsid w:val="003E60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60DA"/>
    <w:rPr>
      <w:rFonts w:ascii="Lucida Grande" w:hAnsi="Lucida Grande" w:cs="Lucida Grande"/>
      <w:sz w:val="18"/>
      <w:szCs w:val="18"/>
    </w:rPr>
  </w:style>
  <w:style w:type="character" w:styleId="Hyperlink">
    <w:name w:val="Hyperlink"/>
    <w:basedOn w:val="DefaultParagraphFont"/>
    <w:uiPriority w:val="99"/>
    <w:unhideWhenUsed/>
    <w:rsid w:val="00BA56E4"/>
    <w:rPr>
      <w:color w:val="0000FF" w:themeColor="hyperlink"/>
      <w:u w:val="single"/>
    </w:rPr>
  </w:style>
  <w:style w:type="paragraph" w:styleId="BodyText2">
    <w:name w:val="Body Text 2"/>
    <w:basedOn w:val="Normal"/>
    <w:link w:val="BodyText2Char"/>
    <w:rsid w:val="00D319B7"/>
    <w:rPr>
      <w:rFonts w:ascii="Arial" w:eastAsia="Times New Roman" w:hAnsi="Arial" w:cs="Arial"/>
      <w:color w:val="000000"/>
      <w:sz w:val="18"/>
      <w:lang w:val="en-GB" w:eastAsia="en-GB"/>
    </w:rPr>
  </w:style>
  <w:style w:type="character" w:customStyle="1" w:styleId="BodyText2Char">
    <w:name w:val="Body Text 2 Char"/>
    <w:basedOn w:val="DefaultParagraphFont"/>
    <w:link w:val="BodyText2"/>
    <w:rsid w:val="00D319B7"/>
    <w:rPr>
      <w:rFonts w:ascii="Arial" w:eastAsia="Times New Roman" w:hAnsi="Arial" w:cs="Arial"/>
      <w:color w:val="000000"/>
      <w:sz w:val="18"/>
      <w:lang w:val="en-GB" w:eastAsia="en-GB"/>
    </w:rPr>
  </w:style>
  <w:style w:type="paragraph" w:styleId="NormalWeb">
    <w:name w:val="Normal (Web)"/>
    <w:basedOn w:val="Normal"/>
    <w:uiPriority w:val="99"/>
    <w:semiHidden/>
    <w:unhideWhenUsed/>
    <w:rsid w:val="00C02559"/>
    <w:pPr>
      <w:spacing w:before="100" w:beforeAutospacing="1" w:after="100" w:afterAutospacing="1"/>
    </w:pPr>
    <w:rPr>
      <w:rFonts w:ascii="Times" w:hAnsi="Times" w:cs="Times New Roman"/>
      <w:sz w:val="20"/>
      <w:szCs w:val="20"/>
      <w:lang w:val="en-GB"/>
    </w:rPr>
  </w:style>
  <w:style w:type="character" w:styleId="FollowedHyperlink">
    <w:name w:val="FollowedHyperlink"/>
    <w:basedOn w:val="DefaultParagraphFont"/>
    <w:uiPriority w:val="99"/>
    <w:semiHidden/>
    <w:unhideWhenUsed/>
    <w:rsid w:val="00B17CF5"/>
    <w:rPr>
      <w:color w:val="800080" w:themeColor="followedHyperlink"/>
      <w:u w:val="single"/>
    </w:rPr>
  </w:style>
  <w:style w:type="paragraph" w:styleId="ListParagraph">
    <w:name w:val="List Paragraph"/>
    <w:basedOn w:val="Normal"/>
    <w:uiPriority w:val="34"/>
    <w:qFormat/>
    <w:rsid w:val="00250A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1436"/>
    <w:pPr>
      <w:autoSpaceDE w:val="0"/>
      <w:autoSpaceDN w:val="0"/>
      <w:adjustRightInd w:val="0"/>
    </w:pPr>
    <w:rPr>
      <w:rFonts w:ascii="Arial" w:eastAsia="Calibri" w:hAnsi="Arial" w:cs="Arial"/>
      <w:color w:val="000000"/>
    </w:rPr>
  </w:style>
  <w:style w:type="paragraph" w:styleId="BalloonText">
    <w:name w:val="Balloon Text"/>
    <w:basedOn w:val="Normal"/>
    <w:link w:val="BalloonTextChar"/>
    <w:uiPriority w:val="99"/>
    <w:semiHidden/>
    <w:unhideWhenUsed/>
    <w:rsid w:val="003E60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60DA"/>
    <w:rPr>
      <w:rFonts w:ascii="Lucida Grande" w:hAnsi="Lucida Grande" w:cs="Lucida Grande"/>
      <w:sz w:val="18"/>
      <w:szCs w:val="18"/>
    </w:rPr>
  </w:style>
  <w:style w:type="character" w:styleId="Hyperlink">
    <w:name w:val="Hyperlink"/>
    <w:basedOn w:val="DefaultParagraphFont"/>
    <w:uiPriority w:val="99"/>
    <w:unhideWhenUsed/>
    <w:rsid w:val="00BA56E4"/>
    <w:rPr>
      <w:color w:val="0000FF" w:themeColor="hyperlink"/>
      <w:u w:val="single"/>
    </w:rPr>
  </w:style>
  <w:style w:type="paragraph" w:styleId="BodyText2">
    <w:name w:val="Body Text 2"/>
    <w:basedOn w:val="Normal"/>
    <w:link w:val="BodyText2Char"/>
    <w:rsid w:val="00D319B7"/>
    <w:rPr>
      <w:rFonts w:ascii="Arial" w:eastAsia="Times New Roman" w:hAnsi="Arial" w:cs="Arial"/>
      <w:color w:val="000000"/>
      <w:sz w:val="18"/>
      <w:lang w:val="en-GB" w:eastAsia="en-GB"/>
    </w:rPr>
  </w:style>
  <w:style w:type="character" w:customStyle="1" w:styleId="BodyText2Char">
    <w:name w:val="Body Text 2 Char"/>
    <w:basedOn w:val="DefaultParagraphFont"/>
    <w:link w:val="BodyText2"/>
    <w:rsid w:val="00D319B7"/>
    <w:rPr>
      <w:rFonts w:ascii="Arial" w:eastAsia="Times New Roman" w:hAnsi="Arial" w:cs="Arial"/>
      <w:color w:val="000000"/>
      <w:sz w:val="18"/>
      <w:lang w:val="en-GB" w:eastAsia="en-GB"/>
    </w:rPr>
  </w:style>
  <w:style w:type="paragraph" w:styleId="NormalWeb">
    <w:name w:val="Normal (Web)"/>
    <w:basedOn w:val="Normal"/>
    <w:uiPriority w:val="99"/>
    <w:semiHidden/>
    <w:unhideWhenUsed/>
    <w:rsid w:val="00C02559"/>
    <w:pPr>
      <w:spacing w:before="100" w:beforeAutospacing="1" w:after="100" w:afterAutospacing="1"/>
    </w:pPr>
    <w:rPr>
      <w:rFonts w:ascii="Times" w:hAnsi="Times" w:cs="Times New Roman"/>
      <w:sz w:val="20"/>
      <w:szCs w:val="20"/>
      <w:lang w:val="en-GB"/>
    </w:rPr>
  </w:style>
  <w:style w:type="character" w:styleId="FollowedHyperlink">
    <w:name w:val="FollowedHyperlink"/>
    <w:basedOn w:val="DefaultParagraphFont"/>
    <w:uiPriority w:val="99"/>
    <w:semiHidden/>
    <w:unhideWhenUsed/>
    <w:rsid w:val="00B17CF5"/>
    <w:rPr>
      <w:color w:val="800080" w:themeColor="followedHyperlink"/>
      <w:u w:val="single"/>
    </w:rPr>
  </w:style>
  <w:style w:type="paragraph" w:styleId="ListParagraph">
    <w:name w:val="List Paragraph"/>
    <w:basedOn w:val="Normal"/>
    <w:uiPriority w:val="34"/>
    <w:qFormat/>
    <w:rsid w:val="00250A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91.jpeg"/><Relationship Id="rId21" Type="http://schemas.openxmlformats.org/officeDocument/2006/relationships/image" Target="media/image16.jpeg"/><Relationship Id="rId42" Type="http://schemas.openxmlformats.org/officeDocument/2006/relationships/image" Target="media/image240.jpeg"/><Relationship Id="rId47" Type="http://schemas.openxmlformats.org/officeDocument/2006/relationships/image" Target="media/image290.jpeg"/><Relationship Id="rId63" Type="http://schemas.openxmlformats.org/officeDocument/2006/relationships/image" Target="media/image44.jpeg"/><Relationship Id="rId68" Type="http://schemas.openxmlformats.org/officeDocument/2006/relationships/image" Target="media/image36.jpeg"/><Relationship Id="rId84" Type="http://schemas.openxmlformats.org/officeDocument/2006/relationships/image" Target="media/image65.jpeg"/><Relationship Id="rId89" Type="http://schemas.openxmlformats.org/officeDocument/2006/relationships/image" Target="media/image64.png"/><Relationship Id="rId112" Type="http://schemas.openxmlformats.org/officeDocument/2006/relationships/image" Target="media/image86.jpeg"/><Relationship Id="rId133" Type="http://schemas.openxmlformats.org/officeDocument/2006/relationships/image" Target="media/image107.jpeg"/><Relationship Id="rId138" Type="http://schemas.openxmlformats.org/officeDocument/2006/relationships/image" Target="media/image112.jpeg"/><Relationship Id="rId16" Type="http://schemas.openxmlformats.org/officeDocument/2006/relationships/image" Target="media/image11.png"/><Relationship Id="rId107" Type="http://schemas.openxmlformats.org/officeDocument/2006/relationships/image" Target="media/image80.png"/><Relationship Id="rId11" Type="http://schemas.openxmlformats.org/officeDocument/2006/relationships/image" Target="media/image6.png"/><Relationship Id="rId32"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image" Target="media/image39.jpeg"/><Relationship Id="rId74" Type="http://schemas.openxmlformats.org/officeDocument/2006/relationships/image" Target="media/image51.jpeg"/><Relationship Id="rId79" Type="http://schemas.openxmlformats.org/officeDocument/2006/relationships/image" Target="media/image54.jpeg"/><Relationship Id="rId102" Type="http://schemas.openxmlformats.org/officeDocument/2006/relationships/image" Target="media/image77.png"/><Relationship Id="rId123" Type="http://schemas.openxmlformats.org/officeDocument/2006/relationships/image" Target="media/image97.jpeg"/><Relationship Id="rId128" Type="http://schemas.openxmlformats.org/officeDocument/2006/relationships/image" Target="media/image102.png"/><Relationship Id="rId144" Type="http://schemas.openxmlformats.org/officeDocument/2006/relationships/image" Target="media/image118.jpeg"/><Relationship Id="rId149" Type="http://schemas.openxmlformats.org/officeDocument/2006/relationships/image" Target="media/image123.jpeg"/><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250.jpeg"/><Relationship Id="rId48" Type="http://schemas.openxmlformats.org/officeDocument/2006/relationships/image" Target="media/image300.jpeg"/><Relationship Id="rId64" Type="http://schemas.openxmlformats.org/officeDocument/2006/relationships/image" Target="media/image34.jpeg"/><Relationship Id="rId69" Type="http://schemas.openxmlformats.org/officeDocument/2006/relationships/image" Target="media/image37.jpeg"/><Relationship Id="rId113" Type="http://schemas.openxmlformats.org/officeDocument/2006/relationships/image" Target="media/image87.jpeg"/><Relationship Id="rId118" Type="http://schemas.openxmlformats.org/officeDocument/2006/relationships/image" Target="media/image92.jpeg"/><Relationship Id="rId134" Type="http://schemas.openxmlformats.org/officeDocument/2006/relationships/image" Target="media/image108.jpeg"/><Relationship Id="rId139" Type="http://schemas.openxmlformats.org/officeDocument/2006/relationships/image" Target="media/image113.jpeg"/><Relationship Id="rId80" Type="http://schemas.openxmlformats.org/officeDocument/2006/relationships/image" Target="media/image55.jpeg"/><Relationship Id="rId85" Type="http://schemas.openxmlformats.org/officeDocument/2006/relationships/image" Target="media/image60.jpeg"/><Relationship Id="rId150" Type="http://schemas.openxmlformats.org/officeDocument/2006/relationships/image" Target="media/image124.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200.jpeg"/><Relationship Id="rId46" Type="http://schemas.openxmlformats.org/officeDocument/2006/relationships/image" Target="media/image280.jpeg"/><Relationship Id="rId59" Type="http://schemas.openxmlformats.org/officeDocument/2006/relationships/image" Target="media/image40.jpeg"/><Relationship Id="rId67" Type="http://schemas.openxmlformats.org/officeDocument/2006/relationships/image" Target="media/image35.jpeg"/><Relationship Id="rId103" Type="http://schemas.openxmlformats.org/officeDocument/2006/relationships/image" Target="media/image84.jpeg"/><Relationship Id="rId108" Type="http://schemas.openxmlformats.org/officeDocument/2006/relationships/image" Target="media/image81.png"/><Relationship Id="rId116" Type="http://schemas.openxmlformats.org/officeDocument/2006/relationships/image" Target="media/image90.jpeg"/><Relationship Id="rId124" Type="http://schemas.openxmlformats.org/officeDocument/2006/relationships/image" Target="media/image98.png"/><Relationship Id="rId129" Type="http://schemas.openxmlformats.org/officeDocument/2006/relationships/image" Target="media/image103.png"/><Relationship Id="rId137" Type="http://schemas.openxmlformats.org/officeDocument/2006/relationships/image" Target="media/image111.jpeg"/><Relationship Id="rId20" Type="http://schemas.openxmlformats.org/officeDocument/2006/relationships/image" Target="media/image15.png"/><Relationship Id="rId41" Type="http://schemas.openxmlformats.org/officeDocument/2006/relationships/image" Target="media/image230.jpeg"/><Relationship Id="rId54" Type="http://schemas.openxmlformats.org/officeDocument/2006/relationships/image" Target="media/image32.jpeg"/><Relationship Id="rId62" Type="http://schemas.openxmlformats.org/officeDocument/2006/relationships/image" Target="media/image43.jpeg"/><Relationship Id="rId70" Type="http://schemas.openxmlformats.org/officeDocument/2006/relationships/image" Target="media/image45.jpeg"/><Relationship Id="rId75" Type="http://schemas.openxmlformats.org/officeDocument/2006/relationships/image" Target="media/image52.jpeg"/><Relationship Id="rId83" Type="http://schemas.openxmlformats.org/officeDocument/2006/relationships/image" Target="media/image64.jpe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image" Target="media/image85.jpeg"/><Relationship Id="rId132" Type="http://schemas.openxmlformats.org/officeDocument/2006/relationships/image" Target="media/image106.jpeg"/><Relationship Id="rId140" Type="http://schemas.openxmlformats.org/officeDocument/2006/relationships/image" Target="media/image114.jpeg"/><Relationship Id="rId145" Type="http://schemas.openxmlformats.org/officeDocument/2006/relationships/image" Target="media/image119.jpe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310.jpeg"/><Relationship Id="rId57" Type="http://schemas.openxmlformats.org/officeDocument/2006/relationships/image" Target="media/image38.jpeg"/><Relationship Id="rId106" Type="http://schemas.openxmlformats.org/officeDocument/2006/relationships/image" Target="media/image79.png"/><Relationship Id="rId114" Type="http://schemas.openxmlformats.org/officeDocument/2006/relationships/image" Target="media/image88.jpeg"/><Relationship Id="rId119" Type="http://schemas.openxmlformats.org/officeDocument/2006/relationships/image" Target="media/image93.jpeg"/><Relationship Id="rId127" Type="http://schemas.openxmlformats.org/officeDocument/2006/relationships/image" Target="media/image101.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260.jpeg"/><Relationship Id="rId52" Type="http://schemas.openxmlformats.org/officeDocument/2006/relationships/image" Target="media/image30.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0.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jpeg"/><Relationship Id="rId122" Type="http://schemas.openxmlformats.org/officeDocument/2006/relationships/image" Target="media/image96.jpeg"/><Relationship Id="rId130" Type="http://schemas.openxmlformats.org/officeDocument/2006/relationships/image" Target="media/image104.png"/><Relationship Id="rId135" Type="http://schemas.openxmlformats.org/officeDocument/2006/relationships/image" Target="media/image109.jpeg"/><Relationship Id="rId143" Type="http://schemas.openxmlformats.org/officeDocument/2006/relationships/image" Target="media/image117.jpeg"/><Relationship Id="rId148" Type="http://schemas.openxmlformats.org/officeDocument/2006/relationships/image" Target="media/image122.jpeg"/><Relationship Id="rId151" Type="http://schemas.openxmlformats.org/officeDocument/2006/relationships/image" Target="media/image125.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10.jpeg"/><Relationship Id="rId109" Type="http://schemas.openxmlformats.org/officeDocument/2006/relationships/image" Target="media/image82.jpeg"/><Relationship Id="rId50" Type="http://schemas.openxmlformats.org/officeDocument/2006/relationships/image" Target="media/image320.jpeg"/><Relationship Id="rId55" Type="http://schemas.microsoft.com/office/2007/relationships/hdphoto" Target="media/hdphoto1.wdp"/><Relationship Id="rId76" Type="http://schemas.openxmlformats.org/officeDocument/2006/relationships/image" Target="media/image57.jpeg"/><Relationship Id="rId97" Type="http://schemas.openxmlformats.org/officeDocument/2006/relationships/image" Target="media/image72.png"/><Relationship Id="rId104" Type="http://schemas.openxmlformats.org/officeDocument/2006/relationships/image" Target="media/image85.png"/><Relationship Id="rId120" Type="http://schemas.openxmlformats.org/officeDocument/2006/relationships/image" Target="media/image94.jpeg"/><Relationship Id="rId125" Type="http://schemas.openxmlformats.org/officeDocument/2006/relationships/image" Target="media/image99.png"/><Relationship Id="rId141" Type="http://schemas.openxmlformats.org/officeDocument/2006/relationships/image" Target="media/image115.jpeg"/><Relationship Id="rId146" Type="http://schemas.openxmlformats.org/officeDocument/2006/relationships/image" Target="media/image120.jpeg"/><Relationship Id="rId7" Type="http://schemas.openxmlformats.org/officeDocument/2006/relationships/image" Target="media/image2.jpeg"/><Relationship Id="rId71" Type="http://schemas.openxmlformats.org/officeDocument/2006/relationships/image" Target="media/image48.jpeg"/><Relationship Id="rId92"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jpeg"/><Relationship Id="rId40" Type="http://schemas.openxmlformats.org/officeDocument/2006/relationships/image" Target="media/image220.jpeg"/><Relationship Id="rId45" Type="http://schemas.openxmlformats.org/officeDocument/2006/relationships/image" Target="media/image270.jpeg"/><Relationship Id="rId66" Type="http://schemas.openxmlformats.org/officeDocument/2006/relationships/image" Target="media/image47.jpeg"/><Relationship Id="rId87" Type="http://schemas.openxmlformats.org/officeDocument/2006/relationships/image" Target="media/image62.png"/><Relationship Id="rId110" Type="http://schemas.openxmlformats.org/officeDocument/2006/relationships/image" Target="media/image83.jpeg"/><Relationship Id="rId115" Type="http://schemas.openxmlformats.org/officeDocument/2006/relationships/image" Target="media/image89.jpeg"/><Relationship Id="rId131" Type="http://schemas.openxmlformats.org/officeDocument/2006/relationships/image" Target="media/image105.jpeg"/><Relationship Id="rId136" Type="http://schemas.openxmlformats.org/officeDocument/2006/relationships/image" Target="media/image110.jpeg"/><Relationship Id="rId61" Type="http://schemas.openxmlformats.org/officeDocument/2006/relationships/image" Target="media/image42.jpeg"/><Relationship Id="rId82" Type="http://schemas.openxmlformats.org/officeDocument/2006/relationships/image" Target="media/image59.jpeg"/><Relationship Id="rId152"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jpeg"/><Relationship Id="rId56" Type="http://schemas.openxmlformats.org/officeDocument/2006/relationships/image" Target="media/image33.png"/><Relationship Id="rId77" Type="http://schemas.openxmlformats.org/officeDocument/2006/relationships/image" Target="media/image58.jpeg"/><Relationship Id="rId100" Type="http://schemas.openxmlformats.org/officeDocument/2006/relationships/image" Target="media/image75.png"/><Relationship Id="rId105" Type="http://schemas.openxmlformats.org/officeDocument/2006/relationships/image" Target="media/image78.png"/><Relationship Id="rId126" Type="http://schemas.openxmlformats.org/officeDocument/2006/relationships/image" Target="media/image100.png"/><Relationship Id="rId147" Type="http://schemas.openxmlformats.org/officeDocument/2006/relationships/image" Target="media/image121.jpeg"/><Relationship Id="rId8" Type="http://schemas.openxmlformats.org/officeDocument/2006/relationships/image" Target="media/image3.jpeg"/><Relationship Id="rId51" Type="http://schemas.openxmlformats.org/officeDocument/2006/relationships/image" Target="media/image29.jpeg"/><Relationship Id="rId72" Type="http://schemas.openxmlformats.org/officeDocument/2006/relationships/image" Target="media/image49.jpe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5.jpeg"/><Relationship Id="rId142" Type="http://schemas.openxmlformats.org/officeDocument/2006/relationships/image" Target="media/image1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E413D5A1</Template>
  <TotalTime>0</TotalTime>
  <Pages>9</Pages>
  <Words>4683</Words>
  <Characters>26698</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Chadsmoor Junior</Company>
  <LinksUpToDate>false</LinksUpToDate>
  <CharactersWithSpaces>31319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Julie Derry</cp:lastModifiedBy>
  <cp:revision>2</cp:revision>
  <cp:lastPrinted>2018-02-05T11:17:00Z</cp:lastPrinted>
  <dcterms:created xsi:type="dcterms:W3CDTF">2018-06-25T15:05:00Z</dcterms:created>
  <dcterms:modified xsi:type="dcterms:W3CDTF">2018-06-25T15:05:00Z</dcterms:modified>
</cp:coreProperties>
</file>