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6696E1" w14:textId="77777777" w:rsidR="006B7C8D" w:rsidRPr="00426D17" w:rsidRDefault="006B7C8D" w:rsidP="006B7C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noProof/>
          <w:sz w:val="32"/>
          <w:szCs w:val="32"/>
        </w:rPr>
      </w:pPr>
      <w:r w:rsidRPr="00426D17">
        <w:rPr>
          <w:rFonts w:asciiTheme="minorHAnsi" w:hAnsiTheme="minorHAnsi"/>
          <w:noProof/>
        </w:rPr>
        <w:drawing>
          <wp:inline distT="0" distB="0" distL="0" distR="0" wp14:anchorId="3244526F" wp14:editId="07777777">
            <wp:extent cx="619125" cy="800100"/>
            <wp:effectExtent l="0" t="0" r="9525" b="0"/>
            <wp:docPr id="2" name="Picture 2" descr="Description: bad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adge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800100"/>
                    </a:xfrm>
                    <a:prstGeom prst="rect">
                      <a:avLst/>
                    </a:prstGeom>
                    <a:noFill/>
                    <a:ln>
                      <a:noFill/>
                    </a:ln>
                  </pic:spPr>
                </pic:pic>
              </a:graphicData>
            </a:graphic>
          </wp:inline>
        </w:drawing>
      </w:r>
      <w:r w:rsidRPr="00426D17">
        <w:rPr>
          <w:rFonts w:asciiTheme="minorHAnsi" w:hAnsiTheme="minorHAnsi"/>
          <w:noProof/>
        </w:rPr>
        <w:t xml:space="preserve">   </w:t>
      </w:r>
      <w:r w:rsidRPr="00426D17">
        <w:rPr>
          <w:rFonts w:asciiTheme="minorHAnsi" w:hAnsiTheme="minorHAnsi"/>
          <w:noProof/>
          <w:sz w:val="32"/>
          <w:szCs w:val="32"/>
        </w:rPr>
        <w:t>The Federation of</w:t>
      </w:r>
      <w:r w:rsidRPr="00426D17">
        <w:rPr>
          <w:rFonts w:asciiTheme="minorHAnsi" w:hAnsiTheme="minorHAnsi"/>
          <w:noProof/>
        </w:rPr>
        <w:drawing>
          <wp:inline distT="0" distB="0" distL="0" distR="0" wp14:anchorId="24D11A95" wp14:editId="07777777">
            <wp:extent cx="847725" cy="876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7725" cy="876300"/>
                    </a:xfrm>
                    <a:prstGeom prst="rect">
                      <a:avLst/>
                    </a:prstGeom>
                    <a:noFill/>
                    <a:ln>
                      <a:noFill/>
                    </a:ln>
                  </pic:spPr>
                </pic:pic>
              </a:graphicData>
            </a:graphic>
          </wp:inline>
        </w:drawing>
      </w:r>
    </w:p>
    <w:p w14:paraId="4E5531C5" w14:textId="77777777" w:rsidR="006B7C8D" w:rsidRPr="00426D17" w:rsidRDefault="006B7C8D" w:rsidP="006B7C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noProof/>
          <w:sz w:val="32"/>
          <w:szCs w:val="32"/>
        </w:rPr>
      </w:pPr>
      <w:r w:rsidRPr="00426D17">
        <w:rPr>
          <w:rFonts w:asciiTheme="minorHAnsi" w:hAnsiTheme="minorHAnsi"/>
          <w:noProof/>
          <w:sz w:val="32"/>
          <w:szCs w:val="32"/>
        </w:rPr>
        <w:t>Chadsmoor Community Infant and Nursery School</w:t>
      </w:r>
    </w:p>
    <w:p w14:paraId="7967A780" w14:textId="77777777" w:rsidR="006B7C8D" w:rsidRPr="00426D17" w:rsidRDefault="006B7C8D" w:rsidP="006B7C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noProof/>
          <w:sz w:val="32"/>
          <w:szCs w:val="32"/>
        </w:rPr>
      </w:pPr>
      <w:r w:rsidRPr="00426D17">
        <w:rPr>
          <w:rFonts w:asciiTheme="minorHAnsi" w:hAnsiTheme="minorHAnsi"/>
          <w:noProof/>
          <w:sz w:val="32"/>
          <w:szCs w:val="32"/>
        </w:rPr>
        <w:t>And</w:t>
      </w:r>
    </w:p>
    <w:p w14:paraId="07C28245" w14:textId="77777777" w:rsidR="006B7C8D" w:rsidRPr="00426D17" w:rsidRDefault="006B7C8D" w:rsidP="006B7C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noProof/>
          <w:sz w:val="32"/>
          <w:szCs w:val="32"/>
        </w:rPr>
      </w:pPr>
      <w:r w:rsidRPr="00426D17">
        <w:rPr>
          <w:rFonts w:asciiTheme="minorHAnsi" w:hAnsiTheme="minorHAnsi"/>
          <w:noProof/>
          <w:sz w:val="32"/>
          <w:szCs w:val="32"/>
        </w:rPr>
        <w:t xml:space="preserve">Chadsmoor C.E  (VC) Junior School </w:t>
      </w:r>
    </w:p>
    <w:p w14:paraId="55531EB6" w14:textId="77777777" w:rsidR="006B7C8D" w:rsidRPr="00426D17" w:rsidRDefault="006B7C8D" w:rsidP="006B7C8D">
      <w:pPr>
        <w:pStyle w:val="Heading1"/>
        <w:jc w:val="center"/>
        <w:rPr>
          <w:rFonts w:asciiTheme="minorHAnsi" w:hAnsiTheme="minorHAnsi" w:cs="Arial"/>
          <w:sz w:val="28"/>
        </w:rPr>
      </w:pPr>
    </w:p>
    <w:p w14:paraId="04489B05" w14:textId="77777777" w:rsidR="00B23F8D" w:rsidRPr="00426D17" w:rsidRDefault="737357E7" w:rsidP="006B7C8D">
      <w:pPr>
        <w:jc w:val="center"/>
        <w:rPr>
          <w:rFonts w:asciiTheme="minorHAnsi" w:hAnsiTheme="minorHAnsi" w:cs="Arial"/>
          <w:sz w:val="28"/>
        </w:rPr>
      </w:pPr>
      <w:r w:rsidRPr="00426D17">
        <w:rPr>
          <w:rFonts w:asciiTheme="minorHAnsi" w:eastAsia="Comic Sans MS,Arial" w:hAnsiTheme="minorHAnsi" w:cs="Comic Sans MS,Arial"/>
          <w:sz w:val="28"/>
          <w:szCs w:val="28"/>
        </w:rPr>
        <w:t>E-Safety policies</w:t>
      </w:r>
    </w:p>
    <w:p w14:paraId="4D888C69" w14:textId="77777777" w:rsidR="006B7C8D" w:rsidRPr="00426D17" w:rsidRDefault="006B7C8D" w:rsidP="006B7C8D">
      <w:pPr>
        <w:jc w:val="center"/>
        <w:rPr>
          <w:rFonts w:asciiTheme="minorHAnsi" w:hAnsiTheme="minorHAnsi" w:cs="Arial"/>
          <w:sz w:val="28"/>
        </w:rPr>
      </w:pPr>
    </w:p>
    <w:p w14:paraId="2E8BAFE9" w14:textId="5C0A565D" w:rsidR="006B7C8D" w:rsidRPr="00426D17" w:rsidRDefault="737357E7" w:rsidP="006B7C8D">
      <w:pPr>
        <w:jc w:val="right"/>
        <w:rPr>
          <w:rFonts w:asciiTheme="minorHAnsi" w:hAnsiTheme="minorHAnsi" w:cs="Arial"/>
          <w:sz w:val="28"/>
        </w:rPr>
      </w:pPr>
      <w:r w:rsidRPr="00426D17">
        <w:rPr>
          <w:rFonts w:asciiTheme="minorHAnsi" w:eastAsia="Comic Sans MS,Arial" w:hAnsiTheme="minorHAnsi" w:cs="Comic Sans MS,Arial"/>
          <w:sz w:val="28"/>
          <w:szCs w:val="28"/>
        </w:rPr>
        <w:t>Reviewed June 2016</w:t>
      </w:r>
    </w:p>
    <w:p w14:paraId="7343EDDB" w14:textId="77777777" w:rsidR="006B7C8D" w:rsidRPr="00426D17" w:rsidRDefault="737357E7" w:rsidP="006B7C8D">
      <w:pPr>
        <w:jc w:val="right"/>
        <w:rPr>
          <w:rFonts w:asciiTheme="minorHAnsi" w:hAnsiTheme="minorHAnsi" w:cs="Arial"/>
          <w:sz w:val="28"/>
        </w:rPr>
      </w:pPr>
      <w:r w:rsidRPr="00426D17">
        <w:rPr>
          <w:rFonts w:asciiTheme="minorHAnsi" w:eastAsia="Comic Sans MS,Arial" w:hAnsiTheme="minorHAnsi" w:cs="Comic Sans MS,Arial"/>
          <w:sz w:val="28"/>
          <w:szCs w:val="28"/>
        </w:rPr>
        <w:t>Ratified ____________</w:t>
      </w:r>
    </w:p>
    <w:p w14:paraId="43E93B01" w14:textId="77777777" w:rsidR="006B7C8D" w:rsidRPr="00426D17" w:rsidRDefault="737357E7" w:rsidP="006B7C8D">
      <w:pPr>
        <w:jc w:val="right"/>
        <w:rPr>
          <w:rFonts w:asciiTheme="minorHAnsi" w:hAnsiTheme="minorHAnsi" w:cs="Arial"/>
          <w:sz w:val="28"/>
        </w:rPr>
      </w:pPr>
      <w:r w:rsidRPr="00426D17">
        <w:rPr>
          <w:rFonts w:asciiTheme="minorHAnsi" w:eastAsia="Comic Sans MS,Arial" w:hAnsiTheme="minorHAnsi" w:cs="Comic Sans MS,Arial"/>
          <w:sz w:val="28"/>
          <w:szCs w:val="28"/>
        </w:rPr>
        <w:t xml:space="preserve">Review Annual </w:t>
      </w:r>
    </w:p>
    <w:p w14:paraId="621E789B" w14:textId="77777777" w:rsidR="006B7C8D" w:rsidRPr="00426D17" w:rsidRDefault="006B7C8D" w:rsidP="006B7C8D">
      <w:pPr>
        <w:jc w:val="right"/>
        <w:rPr>
          <w:rFonts w:asciiTheme="minorHAnsi" w:hAnsiTheme="minorHAnsi" w:cs="Arial"/>
          <w:sz w:val="28"/>
        </w:rPr>
      </w:pPr>
    </w:p>
    <w:p w14:paraId="5AAE6B57" w14:textId="77777777" w:rsidR="006B7C8D" w:rsidRPr="00426D17" w:rsidRDefault="737357E7" w:rsidP="006B7C8D">
      <w:pPr>
        <w:rPr>
          <w:rFonts w:asciiTheme="minorHAnsi" w:hAnsiTheme="minorHAnsi" w:cs="Arial"/>
          <w:sz w:val="28"/>
        </w:rPr>
      </w:pPr>
      <w:r w:rsidRPr="00426D17">
        <w:rPr>
          <w:rFonts w:asciiTheme="minorHAnsi" w:eastAsia="Comic Sans MS,Arial" w:hAnsiTheme="minorHAnsi" w:cs="Comic Sans MS,Arial"/>
          <w:sz w:val="28"/>
          <w:szCs w:val="28"/>
        </w:rPr>
        <w:t>Contents</w:t>
      </w:r>
    </w:p>
    <w:p w14:paraId="3DC9B8C6" w14:textId="77777777" w:rsidR="006B7C8D" w:rsidRPr="00426D17" w:rsidRDefault="737357E7" w:rsidP="737357E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Roles and Responsibilities</w:t>
      </w:r>
    </w:p>
    <w:p w14:paraId="168052E3" w14:textId="77777777" w:rsidR="006B7C8D" w:rsidRPr="00426D17" w:rsidRDefault="737357E7" w:rsidP="737357E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Education</w:t>
      </w:r>
    </w:p>
    <w:p w14:paraId="7EE45844" w14:textId="77777777" w:rsidR="00B23F8D" w:rsidRPr="00426D17" w:rsidRDefault="737357E7" w:rsidP="737357E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Technical</w:t>
      </w:r>
    </w:p>
    <w:p w14:paraId="711CAD09" w14:textId="77777777" w:rsidR="00B23F8D" w:rsidRPr="00426D17" w:rsidRDefault="737357E7" w:rsidP="737357E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Curriculum</w:t>
      </w:r>
    </w:p>
    <w:p w14:paraId="5B247701" w14:textId="77777777" w:rsidR="00B23F8D" w:rsidRPr="00426D17" w:rsidRDefault="737357E7" w:rsidP="737357E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Use of digital images and video</w:t>
      </w:r>
    </w:p>
    <w:p w14:paraId="0C02DAEC" w14:textId="77777777" w:rsidR="00B23F8D" w:rsidRPr="00426D17" w:rsidRDefault="737357E7" w:rsidP="737357E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Data Protection</w:t>
      </w:r>
    </w:p>
    <w:p w14:paraId="68BD4364" w14:textId="77777777" w:rsidR="008C42C8" w:rsidRPr="00426D17" w:rsidRDefault="737357E7" w:rsidP="737357E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Communications</w:t>
      </w:r>
    </w:p>
    <w:p w14:paraId="19671D70" w14:textId="6C26E2F3" w:rsidR="00426D17" w:rsidRPr="00426D17" w:rsidRDefault="00426D17" w:rsidP="737357E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Unsuitable/inappropriate/illegal activities</w:t>
      </w:r>
    </w:p>
    <w:p w14:paraId="2ADD7233" w14:textId="579239FB" w:rsidR="00426D17" w:rsidRPr="00426D17" w:rsidRDefault="00426D17" w:rsidP="737357E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Responding to incidents of misuse</w:t>
      </w:r>
    </w:p>
    <w:p w14:paraId="1FC73FF5" w14:textId="605A9280" w:rsidR="00426D17" w:rsidRPr="00426D17" w:rsidRDefault="00426D17" w:rsidP="737357E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Acceptable User Policies</w:t>
      </w:r>
    </w:p>
    <w:p w14:paraId="39ED5174" w14:textId="2B8571C0" w:rsidR="00426D17" w:rsidRPr="00426D17" w:rsidRDefault="00426D17" w:rsidP="737357E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School Filtering Policy</w:t>
      </w:r>
    </w:p>
    <w:p w14:paraId="41ACBA90" w14:textId="248A5F5F" w:rsidR="00426D17" w:rsidRPr="00426D17" w:rsidRDefault="00426D17" w:rsidP="737357E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School Password Security Policy</w:t>
      </w:r>
    </w:p>
    <w:p w14:paraId="114A9727" w14:textId="77777777" w:rsidR="00426D17" w:rsidRPr="00426D17" w:rsidRDefault="00426D17" w:rsidP="00426D1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School Personal Data Handling Policy</w:t>
      </w:r>
    </w:p>
    <w:p w14:paraId="370DA5EB" w14:textId="75958044" w:rsidR="008C42C8" w:rsidRPr="00426D17" w:rsidRDefault="00426D17" w:rsidP="00426D17">
      <w:pPr>
        <w:pStyle w:val="ListParagraph"/>
        <w:numPr>
          <w:ilvl w:val="0"/>
          <w:numId w:val="1"/>
        </w:numPr>
        <w:rPr>
          <w:rFonts w:asciiTheme="minorHAnsi" w:eastAsia="Comic Sans MS,Arial" w:hAnsiTheme="minorHAnsi" w:cs="Comic Sans MS,Arial"/>
          <w:sz w:val="28"/>
          <w:szCs w:val="28"/>
        </w:rPr>
      </w:pPr>
      <w:r w:rsidRPr="00426D17">
        <w:rPr>
          <w:rFonts w:asciiTheme="minorHAnsi" w:eastAsia="Comic Sans MS,Arial" w:hAnsiTheme="minorHAnsi" w:cs="Comic Sans MS,Arial"/>
          <w:sz w:val="28"/>
          <w:szCs w:val="28"/>
        </w:rPr>
        <w:t>Legislation</w:t>
      </w:r>
    </w:p>
    <w:p w14:paraId="2EB1242B" w14:textId="77777777" w:rsidR="006B7C8D" w:rsidRPr="00426D17" w:rsidRDefault="006B7C8D" w:rsidP="008C42C8">
      <w:pPr>
        <w:pStyle w:val="ListParagraph"/>
        <w:rPr>
          <w:rFonts w:asciiTheme="minorHAnsi" w:hAnsiTheme="minorHAnsi" w:cs="Arial"/>
          <w:sz w:val="28"/>
          <w:szCs w:val="28"/>
        </w:rPr>
      </w:pPr>
      <w:r w:rsidRPr="00426D17">
        <w:rPr>
          <w:rFonts w:asciiTheme="minorHAnsi" w:hAnsiTheme="minorHAnsi" w:cs="Arial"/>
          <w:sz w:val="28"/>
        </w:rPr>
        <w:br w:type="page"/>
      </w:r>
    </w:p>
    <w:p w14:paraId="25F22177" w14:textId="77777777" w:rsidR="006B7C8D" w:rsidRPr="00426D17" w:rsidRDefault="737357E7" w:rsidP="006B7C8D">
      <w:pPr>
        <w:widowControl w:val="0"/>
        <w:autoSpaceDE w:val="0"/>
        <w:autoSpaceDN w:val="0"/>
        <w:adjustRightInd w:val="0"/>
        <w:rPr>
          <w:rFonts w:asciiTheme="minorHAnsi" w:hAnsiTheme="minorHAnsi"/>
          <w:b/>
          <w:sz w:val="28"/>
          <w:szCs w:val="28"/>
          <w:u w:val="single"/>
          <w:lang w:val="en-US"/>
        </w:rPr>
      </w:pPr>
      <w:r w:rsidRPr="00426D17">
        <w:rPr>
          <w:rFonts w:asciiTheme="minorHAnsi" w:eastAsia="Comic Sans MS" w:hAnsiTheme="minorHAnsi" w:cs="Comic Sans MS"/>
          <w:b/>
          <w:bCs/>
          <w:sz w:val="28"/>
          <w:szCs w:val="28"/>
          <w:u w:val="single"/>
          <w:lang w:val="en-US"/>
        </w:rPr>
        <w:lastRenderedPageBreak/>
        <w:t>1. Roles and Responsibilities</w:t>
      </w:r>
    </w:p>
    <w:p w14:paraId="1AAAEF04" w14:textId="77777777" w:rsidR="006B7C8D" w:rsidRPr="00426D17" w:rsidRDefault="737357E7" w:rsidP="006B7C8D">
      <w:pPr>
        <w:rPr>
          <w:rFonts w:asciiTheme="minorHAnsi" w:hAnsiTheme="minorHAnsi"/>
          <w:b/>
          <w:sz w:val="20"/>
          <w:szCs w:val="20"/>
        </w:rPr>
      </w:pPr>
      <w:r w:rsidRPr="00426D17">
        <w:rPr>
          <w:rFonts w:asciiTheme="minorHAnsi" w:eastAsia="Comic Sans MS" w:hAnsiTheme="minorHAnsi" w:cs="Comic Sans MS"/>
          <w:b/>
          <w:bCs/>
          <w:sz w:val="20"/>
          <w:szCs w:val="20"/>
        </w:rPr>
        <w:t xml:space="preserve">1.1. Governors: </w:t>
      </w:r>
    </w:p>
    <w:p w14:paraId="3BCBF19A" w14:textId="77777777" w:rsidR="006B7C8D" w:rsidRPr="00426D17" w:rsidRDefault="737357E7" w:rsidP="006B7C8D">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Governors are responsible for the approval of the E-Safety Policy and for reviewing the effectiveness of the policy. This will be carried out by the Governors / Health and Safety Committee receiving regular information about e-safety incidents and monitoring reports. A member of the Governing Body has taken on the role of E-Safety Governor. </w:t>
      </w:r>
    </w:p>
    <w:p w14:paraId="2ED6880E" w14:textId="77777777" w:rsidR="006B7C8D" w:rsidRPr="00426D17" w:rsidRDefault="737357E7" w:rsidP="006B7C8D">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The E-safety Link Governor is</w:t>
      </w:r>
      <w:r w:rsidRPr="00426D17">
        <w:rPr>
          <w:rFonts w:asciiTheme="minorHAnsi" w:eastAsia="Comic Sans MS,Times" w:hAnsiTheme="minorHAnsi" w:cs="Comic Sans MS,Times"/>
          <w:color w:val="FF0000"/>
          <w:sz w:val="20"/>
          <w:szCs w:val="20"/>
        </w:rPr>
        <w:t xml:space="preserve"> Mr. R. Ryder.</w:t>
      </w:r>
    </w:p>
    <w:p w14:paraId="1F3590D7" w14:textId="77777777" w:rsidR="006B7C8D" w:rsidRPr="00426D17" w:rsidRDefault="737357E7" w:rsidP="006B7C8D">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The role of the E-Safety Governor will include:  </w:t>
      </w:r>
    </w:p>
    <w:p w14:paraId="3F77AF40"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regular</w:t>
      </w:r>
      <w:proofErr w:type="gramEnd"/>
      <w:r w:rsidRPr="00426D17">
        <w:rPr>
          <w:rFonts w:asciiTheme="minorHAnsi" w:eastAsia="Comic Sans MS,Times" w:hAnsiTheme="minorHAnsi" w:cs="Comic Sans MS,Times"/>
          <w:sz w:val="20"/>
          <w:szCs w:val="20"/>
        </w:rPr>
        <w:t xml:space="preserve"> meetings with the E-Safety Co-ordinator / Officer</w:t>
      </w:r>
    </w:p>
    <w:p w14:paraId="1F20206E"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regular</w:t>
      </w:r>
      <w:proofErr w:type="gramEnd"/>
      <w:r w:rsidRPr="00426D17">
        <w:rPr>
          <w:rFonts w:asciiTheme="minorHAnsi" w:eastAsia="Comic Sans MS,Times" w:hAnsiTheme="minorHAnsi" w:cs="Comic Sans MS,Times"/>
          <w:sz w:val="20"/>
          <w:szCs w:val="20"/>
        </w:rPr>
        <w:t xml:space="preserve"> monitoring of e-safety incident logs</w:t>
      </w:r>
    </w:p>
    <w:p w14:paraId="6FC696E7"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regular</w:t>
      </w:r>
      <w:proofErr w:type="gramEnd"/>
      <w:r w:rsidRPr="00426D17">
        <w:rPr>
          <w:rFonts w:asciiTheme="minorHAnsi" w:eastAsia="Comic Sans MS,Times" w:hAnsiTheme="minorHAnsi" w:cs="Comic Sans MS,Times"/>
          <w:sz w:val="20"/>
          <w:szCs w:val="20"/>
        </w:rPr>
        <w:t xml:space="preserve"> monitoring of filtering / change control logs</w:t>
      </w:r>
    </w:p>
    <w:p w14:paraId="5B79156D" w14:textId="77777777" w:rsidR="006B7C8D" w:rsidRPr="00426D17" w:rsidRDefault="006B7C8D" w:rsidP="006B7C8D">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reporting to relevant Governors committee / meeting </w:t>
      </w:r>
    </w:p>
    <w:p w14:paraId="04A449F0" w14:textId="77777777" w:rsidR="006B7C8D" w:rsidRPr="00426D17" w:rsidRDefault="737357E7" w:rsidP="006B7C8D">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See SSCB for further information </w:t>
      </w:r>
      <w:proofErr w:type="gramStart"/>
      <w:r w:rsidRPr="00426D17">
        <w:rPr>
          <w:rFonts w:asciiTheme="minorHAnsi" w:eastAsia="Comic Sans MS,Times" w:hAnsiTheme="minorHAnsi" w:cs="Comic Sans MS,Times"/>
          <w:sz w:val="20"/>
          <w:szCs w:val="20"/>
        </w:rPr>
        <w:t xml:space="preserve">–  </w:t>
      </w:r>
      <w:proofErr w:type="gramEnd"/>
      <w:r w:rsidR="00426D17" w:rsidRPr="00426D17">
        <w:rPr>
          <w:rFonts w:asciiTheme="minorHAnsi" w:hAnsiTheme="minorHAnsi"/>
        </w:rPr>
        <w:fldChar w:fldCharType="begin"/>
      </w:r>
      <w:r w:rsidR="00426D17" w:rsidRPr="00426D17">
        <w:rPr>
          <w:rFonts w:asciiTheme="minorHAnsi" w:hAnsiTheme="minorHAnsi"/>
        </w:rPr>
        <w:instrText xml:space="preserve"> HYPERLINK "http://www.staffsscb.org.uk/e-SafetyToolkit/Proformas/GovernorChecklist/" \h </w:instrText>
      </w:r>
      <w:r w:rsidR="00426D17" w:rsidRPr="00426D17">
        <w:rPr>
          <w:rFonts w:asciiTheme="minorHAnsi" w:hAnsiTheme="minorHAnsi"/>
        </w:rPr>
        <w:fldChar w:fldCharType="separate"/>
      </w:r>
      <w:r w:rsidRPr="00426D17">
        <w:rPr>
          <w:rFonts w:asciiTheme="minorHAnsi" w:eastAsia="Comic Sans MS,Times" w:hAnsiTheme="minorHAnsi" w:cs="Comic Sans MS,Times"/>
          <w:sz w:val="20"/>
          <w:szCs w:val="20"/>
        </w:rPr>
        <w:t>http://www.staffsscb.org.uk/e-SafetyToolkit/Proformas/GovernorChecklist/</w:t>
      </w:r>
      <w:r w:rsidR="00426D17" w:rsidRPr="00426D17">
        <w:rPr>
          <w:rFonts w:asciiTheme="minorHAnsi" w:eastAsia="Comic Sans MS,Times" w:hAnsiTheme="minorHAnsi" w:cs="Comic Sans MS,Times"/>
          <w:sz w:val="20"/>
          <w:szCs w:val="20"/>
        </w:rPr>
        <w:fldChar w:fldCharType="end"/>
      </w:r>
    </w:p>
    <w:p w14:paraId="32803237" w14:textId="77777777" w:rsidR="006B7C8D" w:rsidRPr="00426D17" w:rsidRDefault="41D50D6B" w:rsidP="41D50D6B">
      <w:pPr>
        <w:rPr>
          <w:rFonts w:asciiTheme="minorHAnsi" w:hAnsiTheme="minorHAnsi"/>
          <w:b/>
          <w:bCs/>
          <w:sz w:val="20"/>
          <w:szCs w:val="20"/>
        </w:rPr>
      </w:pPr>
      <w:r w:rsidRPr="00426D17">
        <w:rPr>
          <w:rFonts w:asciiTheme="minorHAnsi" w:eastAsia="Comic Sans MS" w:hAnsiTheme="minorHAnsi" w:cs="Comic Sans MS"/>
          <w:b/>
          <w:bCs/>
          <w:sz w:val="20"/>
          <w:szCs w:val="20"/>
        </w:rPr>
        <w:t xml:space="preserve">1.2. </w:t>
      </w:r>
      <w:proofErr w:type="spellStart"/>
      <w:r w:rsidRPr="00426D17">
        <w:rPr>
          <w:rFonts w:asciiTheme="minorHAnsi" w:eastAsia="Comic Sans MS" w:hAnsiTheme="minorHAnsi" w:cs="Comic Sans MS"/>
          <w:b/>
          <w:bCs/>
          <w:sz w:val="20"/>
          <w:szCs w:val="20"/>
        </w:rPr>
        <w:t>Headteacher</w:t>
      </w:r>
      <w:proofErr w:type="spellEnd"/>
      <w:r w:rsidRPr="00426D17">
        <w:rPr>
          <w:rFonts w:asciiTheme="minorHAnsi" w:eastAsia="Comic Sans MS" w:hAnsiTheme="minorHAnsi" w:cs="Comic Sans MS"/>
          <w:b/>
          <w:bCs/>
          <w:sz w:val="20"/>
          <w:szCs w:val="20"/>
        </w:rPr>
        <w:t xml:space="preserve"> and Senior Leaders:</w:t>
      </w:r>
    </w:p>
    <w:p w14:paraId="7F4BE73C" w14:textId="77777777" w:rsidR="006B7C8D" w:rsidRPr="00426D17" w:rsidRDefault="006B7C8D" w:rsidP="41D50D6B">
      <w:pPr>
        <w:spacing w:after="113"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The </w:t>
      </w:r>
      <w:proofErr w:type="spellStart"/>
      <w:r w:rsidRPr="00426D17">
        <w:rPr>
          <w:rFonts w:asciiTheme="minorHAnsi" w:eastAsia="Comic Sans MS,Times" w:hAnsiTheme="minorHAnsi" w:cs="Comic Sans MS,Times"/>
          <w:sz w:val="20"/>
          <w:szCs w:val="20"/>
        </w:rPr>
        <w:t>Headteacher</w:t>
      </w:r>
      <w:proofErr w:type="spellEnd"/>
      <w:r w:rsidRPr="00426D17">
        <w:rPr>
          <w:rFonts w:asciiTheme="minorHAnsi" w:eastAsia="Comic Sans MS,Times" w:hAnsiTheme="minorHAnsi" w:cs="Comic Sans MS,Times"/>
          <w:sz w:val="20"/>
          <w:szCs w:val="20"/>
        </w:rPr>
        <w:t xml:space="preserve"> is responsible for ensuring the safety (including e-safety) of members of the school community and has received suitable training to be able to carry out this role. </w:t>
      </w:r>
      <w:r w:rsidRPr="00426D17">
        <w:rPr>
          <w:rFonts w:asciiTheme="minorHAnsi" w:eastAsia="Times" w:hAnsiTheme="minorHAnsi"/>
          <w:sz w:val="20"/>
          <w:szCs w:val="20"/>
        </w:rPr>
        <w:tab/>
      </w:r>
    </w:p>
    <w:p w14:paraId="17ADD699" w14:textId="77777777" w:rsidR="006B7C8D" w:rsidRPr="00426D17" w:rsidRDefault="006B7C8D" w:rsidP="41D50D6B">
      <w:pPr>
        <w:spacing w:after="113"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The </w:t>
      </w:r>
      <w:proofErr w:type="spellStart"/>
      <w:r w:rsidRPr="00426D17">
        <w:rPr>
          <w:rFonts w:asciiTheme="minorHAnsi" w:eastAsia="Comic Sans MS,Times" w:hAnsiTheme="minorHAnsi" w:cs="Comic Sans MS,Times"/>
          <w:sz w:val="20"/>
          <w:szCs w:val="20"/>
        </w:rPr>
        <w:t>Headteacher</w:t>
      </w:r>
      <w:proofErr w:type="spellEnd"/>
      <w:r w:rsidRPr="00426D17">
        <w:rPr>
          <w:rFonts w:asciiTheme="minorHAnsi" w:eastAsia="Comic Sans MS,Times" w:hAnsiTheme="minorHAnsi" w:cs="Comic Sans MS,Times"/>
          <w:sz w:val="20"/>
          <w:szCs w:val="20"/>
        </w:rPr>
        <w:t xml:space="preserve"> will as designated teacher for child protection carry out the e-safety monitoring role</w:t>
      </w:r>
    </w:p>
    <w:p w14:paraId="5D7C5784" w14:textId="77777777" w:rsidR="006B7C8D" w:rsidRPr="00426D17" w:rsidRDefault="006B7C8D" w:rsidP="006B7C8D">
      <w:pPr>
        <w:spacing w:after="113"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The Senior Management Team will receive regular monitoring reports from the E-Safety Co-ordinator as a standing agenda item under Health and Safety Issues.  </w:t>
      </w:r>
    </w:p>
    <w:p w14:paraId="72792903" w14:textId="77777777" w:rsidR="006B7C8D" w:rsidRPr="00426D17" w:rsidRDefault="006B7C8D" w:rsidP="41D50D6B">
      <w:pPr>
        <w:spacing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The </w:t>
      </w:r>
      <w:proofErr w:type="spellStart"/>
      <w:r w:rsidRPr="00426D17">
        <w:rPr>
          <w:rFonts w:asciiTheme="minorHAnsi" w:eastAsia="Comic Sans MS,Times" w:hAnsiTheme="minorHAnsi" w:cs="Comic Sans MS,Times"/>
          <w:sz w:val="20"/>
          <w:szCs w:val="20"/>
        </w:rPr>
        <w:t>Headteacher</w:t>
      </w:r>
      <w:proofErr w:type="spellEnd"/>
      <w:r w:rsidRPr="00426D17">
        <w:rPr>
          <w:rFonts w:asciiTheme="minorHAnsi" w:eastAsia="Comic Sans MS,Times" w:hAnsiTheme="minorHAnsi" w:cs="Comic Sans MS,Times"/>
          <w:sz w:val="20"/>
          <w:szCs w:val="20"/>
        </w:rPr>
        <w:t xml:space="preserve"> </w:t>
      </w:r>
      <w:proofErr w:type="gramStart"/>
      <w:r w:rsidRPr="00426D17">
        <w:rPr>
          <w:rFonts w:asciiTheme="minorHAnsi" w:eastAsia="Comic Sans MS,Times" w:hAnsiTheme="minorHAnsi" w:cs="Comic Sans MS,Times"/>
          <w:sz w:val="20"/>
          <w:szCs w:val="20"/>
        </w:rPr>
        <w:t>and  the</w:t>
      </w:r>
      <w:proofErr w:type="gramEnd"/>
      <w:r w:rsidRPr="00426D17">
        <w:rPr>
          <w:rFonts w:asciiTheme="minorHAnsi" w:eastAsia="Comic Sans MS,Times" w:hAnsiTheme="minorHAnsi" w:cs="Comic Sans MS,Times"/>
          <w:sz w:val="20"/>
          <w:szCs w:val="20"/>
        </w:rPr>
        <w:t xml:space="preserve"> other members of the Senior Management Team should be aware of the procedures to be followed in the event of a serious e-safety allegation being made against a member of staff. </w:t>
      </w:r>
    </w:p>
    <w:p w14:paraId="207715C8" w14:textId="77777777" w:rsidR="006B7C8D" w:rsidRPr="00426D17" w:rsidRDefault="006B7C8D" w:rsidP="006B7C8D">
      <w:pPr>
        <w:rPr>
          <w:rFonts w:asciiTheme="minorHAnsi" w:eastAsia="Times" w:hAnsiTheme="minorHAnsi"/>
          <w:sz w:val="20"/>
          <w:szCs w:val="20"/>
        </w:rPr>
      </w:pPr>
    </w:p>
    <w:p w14:paraId="30FFC7C0" w14:textId="0BD26EB2" w:rsidR="006B7C8D" w:rsidRPr="00426D17" w:rsidRDefault="41D50D6B" w:rsidP="41D50D6B">
      <w:pPr>
        <w:rPr>
          <w:rFonts w:asciiTheme="minorHAnsi" w:hAnsiTheme="minorHAnsi"/>
          <w:sz w:val="20"/>
          <w:szCs w:val="20"/>
          <w:u w:val="single"/>
        </w:rPr>
      </w:pPr>
      <w:r w:rsidRPr="00426D17">
        <w:rPr>
          <w:rFonts w:asciiTheme="minorHAnsi" w:eastAsia="Comic Sans MS" w:hAnsiTheme="minorHAnsi" w:cs="Comic Sans MS"/>
          <w:b/>
          <w:bCs/>
          <w:sz w:val="20"/>
          <w:szCs w:val="20"/>
        </w:rPr>
        <w:t>1.3 E-Safety Coordinator:</w:t>
      </w:r>
      <w:r w:rsidRPr="00426D17">
        <w:rPr>
          <w:rFonts w:asciiTheme="minorHAnsi" w:eastAsia="Comic Sans MS" w:hAnsiTheme="minorHAnsi" w:cs="Comic Sans MS"/>
          <w:sz w:val="20"/>
          <w:szCs w:val="20"/>
          <w:u w:val="single"/>
        </w:rPr>
        <w:t xml:space="preserve"> Mrs J Westley </w:t>
      </w:r>
    </w:p>
    <w:p w14:paraId="3C1EE96A" w14:textId="143B09A6" w:rsidR="737357E7" w:rsidRPr="00426D17" w:rsidRDefault="737357E7" w:rsidP="737357E7">
      <w:pPr>
        <w:spacing w:after="57" w:line="240" w:lineRule="exact"/>
        <w:rPr>
          <w:rFonts w:asciiTheme="minorHAnsi" w:hAnsiTheme="minorHAnsi"/>
        </w:rPr>
      </w:pPr>
    </w:p>
    <w:p w14:paraId="1AFEBF25" w14:textId="77777777" w:rsidR="006B7C8D" w:rsidRPr="00426D17" w:rsidRDefault="737357E7" w:rsidP="006B7C8D">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 takes day to day responsibility for e-safety issues and has a leading role in establishing and </w:t>
      </w:r>
      <w:proofErr w:type="gramStart"/>
      <w:r w:rsidRPr="00426D17">
        <w:rPr>
          <w:rFonts w:asciiTheme="minorHAnsi" w:eastAsia="Comic Sans MS,Times" w:hAnsiTheme="minorHAnsi" w:cs="Comic Sans MS,Times"/>
          <w:sz w:val="20"/>
          <w:szCs w:val="20"/>
        </w:rPr>
        <w:t>reviewing  the</w:t>
      </w:r>
      <w:proofErr w:type="gramEnd"/>
      <w:r w:rsidRPr="00426D17">
        <w:rPr>
          <w:rFonts w:asciiTheme="minorHAnsi" w:eastAsia="Comic Sans MS,Times" w:hAnsiTheme="minorHAnsi" w:cs="Comic Sans MS,Times"/>
          <w:sz w:val="20"/>
          <w:szCs w:val="20"/>
        </w:rPr>
        <w:t xml:space="preserve"> school e-safety policy and related documents</w:t>
      </w:r>
    </w:p>
    <w:p w14:paraId="27234CCA"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ensures that all staff are aware of the procedures that need to be followed in the event of an e-safety incident taking place. </w:t>
      </w:r>
    </w:p>
    <w:p w14:paraId="65159279"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provides training and advice for staff </w:t>
      </w:r>
    </w:p>
    <w:p w14:paraId="004E5A20"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liaises with the Local Authority</w:t>
      </w:r>
    </w:p>
    <w:p w14:paraId="26D88361"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liaises with school ICT technical staff</w:t>
      </w:r>
    </w:p>
    <w:p w14:paraId="6D0ACA8E"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receives reports of e-safety incidents and creates a log of incidents to inform future e-safety developments</w:t>
      </w:r>
    </w:p>
    <w:p w14:paraId="76F1373E"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meets regularly with E-Safety Governor to discuss current issues, review incident logs and filtering / change control logs</w:t>
      </w:r>
    </w:p>
    <w:p w14:paraId="3FAD1464"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attends relevant meetings</w:t>
      </w:r>
    </w:p>
    <w:p w14:paraId="0B2A5822"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reports</w:t>
      </w:r>
      <w:proofErr w:type="gramEnd"/>
      <w:r w:rsidRPr="00426D17">
        <w:rPr>
          <w:rFonts w:asciiTheme="minorHAnsi" w:eastAsia="Comic Sans MS,Times" w:hAnsiTheme="minorHAnsi" w:cs="Comic Sans MS,Times"/>
          <w:sz w:val="20"/>
          <w:szCs w:val="20"/>
        </w:rPr>
        <w:t xml:space="preserve"> regularly to Senior Management Team</w:t>
      </w:r>
    </w:p>
    <w:p w14:paraId="2FFBB618"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Times" w:hAnsiTheme="minorHAnsi"/>
          <w:color w:val="003366"/>
          <w:sz w:val="20"/>
          <w:szCs w:val="20"/>
        </w:rPr>
        <w:tab/>
      </w:r>
    </w:p>
    <w:p w14:paraId="3DF54B26" w14:textId="77777777" w:rsidR="006B7C8D" w:rsidRPr="00426D17" w:rsidRDefault="737357E7" w:rsidP="006B7C8D">
      <w:pPr>
        <w:rPr>
          <w:rFonts w:asciiTheme="minorHAnsi" w:hAnsiTheme="minorHAnsi"/>
          <w:sz w:val="20"/>
          <w:szCs w:val="20"/>
          <w:u w:val="single"/>
        </w:rPr>
      </w:pPr>
      <w:r w:rsidRPr="00426D17">
        <w:rPr>
          <w:rFonts w:asciiTheme="minorHAnsi" w:eastAsia="Comic Sans MS" w:hAnsiTheme="minorHAnsi" w:cs="Comic Sans MS"/>
          <w:b/>
          <w:bCs/>
          <w:sz w:val="20"/>
          <w:szCs w:val="20"/>
        </w:rPr>
        <w:t>1.4. Network Manager / ICT Technician:</w:t>
      </w:r>
      <w:r w:rsidRPr="00426D17">
        <w:rPr>
          <w:rFonts w:asciiTheme="minorHAnsi" w:eastAsia="Comic Sans MS" w:hAnsiTheme="minorHAnsi" w:cs="Comic Sans MS"/>
          <w:sz w:val="20"/>
          <w:szCs w:val="20"/>
          <w:u w:val="single"/>
        </w:rPr>
        <w:t xml:space="preserve"> </w:t>
      </w:r>
      <w:r w:rsidRPr="00426D17">
        <w:rPr>
          <w:rFonts w:asciiTheme="minorHAnsi" w:eastAsia="Comic Sans MS" w:hAnsiTheme="minorHAnsi" w:cs="Comic Sans MS"/>
          <w:sz w:val="20"/>
          <w:szCs w:val="20"/>
        </w:rPr>
        <w:t>will ensure</w:t>
      </w:r>
      <w:r w:rsidRPr="00426D17">
        <w:rPr>
          <w:rFonts w:asciiTheme="minorHAnsi" w:eastAsia="Comic Sans MS" w:hAnsiTheme="minorHAnsi" w:cs="Comic Sans MS"/>
          <w:sz w:val="20"/>
          <w:szCs w:val="20"/>
          <w:u w:val="single"/>
        </w:rPr>
        <w:t xml:space="preserve"> </w:t>
      </w:r>
    </w:p>
    <w:p w14:paraId="4D3AF519"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color w:val="FF0000"/>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color w:val="FF0000"/>
          <w:sz w:val="20"/>
          <w:szCs w:val="20"/>
        </w:rPr>
        <w:t>that</w:t>
      </w:r>
      <w:proofErr w:type="gramEnd"/>
      <w:r w:rsidRPr="00426D17">
        <w:rPr>
          <w:rFonts w:asciiTheme="minorHAnsi" w:eastAsia="Comic Sans MS,Times" w:hAnsiTheme="minorHAnsi" w:cs="Comic Sans MS,Times"/>
          <w:color w:val="FF0000"/>
          <w:sz w:val="20"/>
          <w:szCs w:val="20"/>
        </w:rPr>
        <w:t xml:space="preserve"> the school’s ICT infrastructure is secure and is not open to misuse or malicious attack</w:t>
      </w:r>
    </w:p>
    <w:p w14:paraId="1ED7683E"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color w:val="FF0000"/>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color w:val="FF0000"/>
          <w:sz w:val="20"/>
          <w:szCs w:val="20"/>
        </w:rPr>
        <w:t>that the school meets the e-safety technical requirements outlined in the Staffordshire Security Policy and Acceptable Usage Policy and any relevant Local Authority E-Safety Policy and guidance</w:t>
      </w:r>
    </w:p>
    <w:p w14:paraId="08998E72"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color w:val="FF0000"/>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color w:val="FF0000"/>
          <w:sz w:val="20"/>
          <w:szCs w:val="20"/>
        </w:rPr>
        <w:t>that</w:t>
      </w:r>
      <w:proofErr w:type="gramEnd"/>
      <w:r w:rsidRPr="00426D17">
        <w:rPr>
          <w:rFonts w:asciiTheme="minorHAnsi" w:eastAsia="Comic Sans MS,Times" w:hAnsiTheme="minorHAnsi" w:cs="Comic Sans MS,Times"/>
          <w:color w:val="FF0000"/>
          <w:sz w:val="20"/>
          <w:szCs w:val="20"/>
        </w:rPr>
        <w:t xml:space="preserve"> users may only access the school’s networks through a properly enforced password protection policy. </w:t>
      </w:r>
    </w:p>
    <w:p w14:paraId="5898FED7" w14:textId="77777777" w:rsidR="006B7C8D" w:rsidRPr="00426D17" w:rsidRDefault="006B7C8D" w:rsidP="41D50D6B">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color w:val="FF0000"/>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color w:val="FF0000"/>
          <w:sz w:val="20"/>
          <w:szCs w:val="20"/>
        </w:rPr>
        <w:t xml:space="preserve">Staffordshire Learning Network </w:t>
      </w:r>
      <w:proofErr w:type="gramStart"/>
      <w:r w:rsidRPr="00426D17">
        <w:rPr>
          <w:rFonts w:asciiTheme="minorHAnsi" w:eastAsia="Comic Sans MS,Times" w:hAnsiTheme="minorHAnsi" w:cs="Comic Sans MS,Times"/>
          <w:color w:val="FF0000"/>
          <w:sz w:val="20"/>
          <w:szCs w:val="20"/>
        </w:rPr>
        <w:t>provide</w:t>
      </w:r>
      <w:proofErr w:type="gramEnd"/>
      <w:r w:rsidRPr="00426D17">
        <w:rPr>
          <w:rFonts w:asciiTheme="minorHAnsi" w:eastAsia="Comic Sans MS,Times" w:hAnsiTheme="minorHAnsi" w:cs="Comic Sans MS,Times"/>
          <w:color w:val="FF0000"/>
          <w:sz w:val="20"/>
          <w:szCs w:val="20"/>
        </w:rPr>
        <w:t xml:space="preserve"> schools with the RM solution ‘Safety Net Plus’.  The software is categorised into nine sections i.e. pornography, SMS messaging </w:t>
      </w:r>
      <w:proofErr w:type="spellStart"/>
      <w:r w:rsidRPr="00426D17">
        <w:rPr>
          <w:rFonts w:asciiTheme="minorHAnsi" w:eastAsia="Comic Sans MS,Times" w:hAnsiTheme="minorHAnsi" w:cs="Comic Sans MS,Times"/>
          <w:color w:val="FF0000"/>
          <w:sz w:val="20"/>
          <w:szCs w:val="20"/>
        </w:rPr>
        <w:t>etc</w:t>
      </w:r>
      <w:proofErr w:type="spellEnd"/>
      <w:r w:rsidRPr="00426D17">
        <w:rPr>
          <w:rFonts w:asciiTheme="minorHAnsi" w:eastAsia="Comic Sans MS,Times" w:hAnsiTheme="minorHAnsi" w:cs="Comic Sans MS,Times"/>
          <w:color w:val="FF0000"/>
          <w:sz w:val="20"/>
          <w:szCs w:val="20"/>
        </w:rPr>
        <w:t>, by default several sections and websites are filtered and access is denied.  Schools are able to control their own permissions and add/amend to the defaults.  Staffordshire Learning Technologies can be contacted if schools require assistance with this.</w:t>
      </w:r>
    </w:p>
    <w:p w14:paraId="081D4967"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color w:val="FF0000"/>
          <w:sz w:val="20"/>
          <w:szCs w:val="20"/>
        </w:rPr>
        <w:lastRenderedPageBreak/>
        <w:t>•</w:t>
      </w:r>
      <w:r w:rsidRPr="00426D17">
        <w:rPr>
          <w:rFonts w:asciiTheme="minorHAnsi" w:eastAsia="Times" w:hAnsiTheme="minorHAnsi"/>
          <w:sz w:val="20"/>
          <w:szCs w:val="20"/>
        </w:rPr>
        <w:tab/>
      </w:r>
      <w:r w:rsidRPr="00426D17">
        <w:rPr>
          <w:rFonts w:asciiTheme="minorHAnsi" w:eastAsia="Comic Sans MS,Times" w:hAnsiTheme="minorHAnsi" w:cs="Comic Sans MS,Times"/>
          <w:color w:val="FF0000"/>
          <w:sz w:val="20"/>
          <w:szCs w:val="20"/>
        </w:rPr>
        <w:t>that he / she keeps up to date with e-safety technical information in order to effectively carry out their e-safety role and to inform and update others as relevant</w:t>
      </w:r>
    </w:p>
    <w:p w14:paraId="3347F08D" w14:textId="77777777" w:rsidR="006B7C8D" w:rsidRPr="00426D17" w:rsidRDefault="006B7C8D" w:rsidP="006B7C8D">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color w:val="FF0000"/>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color w:val="FF0000"/>
          <w:sz w:val="20"/>
          <w:szCs w:val="20"/>
        </w:rPr>
        <w:t>that</w:t>
      </w:r>
      <w:proofErr w:type="gramEnd"/>
      <w:r w:rsidRPr="00426D17">
        <w:rPr>
          <w:rFonts w:asciiTheme="minorHAnsi" w:eastAsia="Comic Sans MS,Times" w:hAnsiTheme="minorHAnsi" w:cs="Comic Sans MS,Times"/>
          <w:color w:val="FF0000"/>
          <w:sz w:val="20"/>
          <w:szCs w:val="20"/>
        </w:rPr>
        <w:t xml:space="preserve"> monitoring software / systems are implemented and updated as agreed in school policies</w:t>
      </w:r>
    </w:p>
    <w:p w14:paraId="3B78DA80" w14:textId="77777777" w:rsidR="006B7C8D" w:rsidRPr="00426D17" w:rsidRDefault="006B7C8D" w:rsidP="006B7C8D">
      <w:pPr>
        <w:rPr>
          <w:rFonts w:asciiTheme="minorHAnsi" w:hAnsiTheme="minorHAnsi"/>
          <w:color w:val="000000"/>
          <w:sz w:val="20"/>
          <w:szCs w:val="20"/>
          <w:u w:val="single"/>
        </w:rPr>
      </w:pPr>
      <w:r w:rsidRPr="00426D17">
        <w:rPr>
          <w:rFonts w:asciiTheme="minorHAnsi" w:eastAsia="Comic Sans MS" w:hAnsiTheme="minorHAnsi" w:cs="Comic Sans MS"/>
          <w:b/>
          <w:bCs/>
          <w:color w:val="000000"/>
          <w:sz w:val="20"/>
          <w:szCs w:val="20"/>
        </w:rPr>
        <w:t>1.5 Teaching and Support Staff</w:t>
      </w:r>
      <w:r w:rsidRPr="00426D17">
        <w:rPr>
          <w:rFonts w:asciiTheme="minorHAnsi" w:eastAsia="Comic Sans MS" w:hAnsiTheme="minorHAnsi" w:cs="Comic Sans MS"/>
          <w:color w:val="000000"/>
          <w:sz w:val="20"/>
          <w:szCs w:val="20"/>
          <w:u w:val="single"/>
        </w:rPr>
        <w:t xml:space="preserve"> </w:t>
      </w:r>
      <w:r w:rsidRPr="00426D17">
        <w:rPr>
          <w:rFonts w:asciiTheme="minorHAnsi" w:eastAsia="Comic Sans MS" w:hAnsiTheme="minorHAnsi" w:cs="Comic Sans MS"/>
          <w:color w:val="000000"/>
          <w:spacing w:val="-24"/>
          <w:sz w:val="20"/>
          <w:szCs w:val="20"/>
        </w:rPr>
        <w:t>are responsible for ensuring that:</w:t>
      </w:r>
    </w:p>
    <w:p w14:paraId="7E520985"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they</w:t>
      </w:r>
      <w:proofErr w:type="gramEnd"/>
      <w:r w:rsidRPr="00426D17">
        <w:rPr>
          <w:rFonts w:asciiTheme="minorHAnsi" w:eastAsia="Comic Sans MS,Times" w:hAnsiTheme="minorHAnsi" w:cs="Comic Sans MS,Times"/>
          <w:sz w:val="20"/>
          <w:szCs w:val="20"/>
        </w:rPr>
        <w:t xml:space="preserve"> have an up to date awareness of e-safety matters and of the current school e-safety policy and practices</w:t>
      </w:r>
    </w:p>
    <w:p w14:paraId="77603274"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they</w:t>
      </w:r>
      <w:proofErr w:type="gramEnd"/>
      <w:r w:rsidRPr="00426D17">
        <w:rPr>
          <w:rFonts w:asciiTheme="minorHAnsi" w:eastAsia="Comic Sans MS,Times" w:hAnsiTheme="minorHAnsi" w:cs="Comic Sans MS,Times"/>
          <w:sz w:val="20"/>
          <w:szCs w:val="20"/>
        </w:rPr>
        <w:t xml:space="preserve"> have read, understood and signed the school Staff Acceptable Use Policy</w:t>
      </w:r>
    </w:p>
    <w:p w14:paraId="0F1DC15D" w14:textId="77777777" w:rsidR="006B7C8D" w:rsidRPr="00426D17" w:rsidRDefault="006B7C8D" w:rsidP="41D50D6B">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 •</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they</w:t>
      </w:r>
      <w:proofErr w:type="gramEnd"/>
      <w:r w:rsidRPr="00426D17">
        <w:rPr>
          <w:rFonts w:asciiTheme="minorHAnsi" w:eastAsia="Comic Sans MS,Times" w:hAnsiTheme="minorHAnsi" w:cs="Comic Sans MS,Times"/>
          <w:sz w:val="20"/>
          <w:szCs w:val="20"/>
        </w:rPr>
        <w:t xml:space="preserve"> report any suspected misuse or problem to the E-Safety Co-ordinator / </w:t>
      </w:r>
      <w:proofErr w:type="spellStart"/>
      <w:r w:rsidRPr="00426D17">
        <w:rPr>
          <w:rFonts w:asciiTheme="minorHAnsi" w:eastAsia="Comic Sans MS,Times" w:hAnsiTheme="minorHAnsi" w:cs="Comic Sans MS,Times"/>
          <w:sz w:val="20"/>
          <w:szCs w:val="20"/>
        </w:rPr>
        <w:t>Headteacher</w:t>
      </w:r>
      <w:proofErr w:type="spellEnd"/>
      <w:r w:rsidRPr="00426D17">
        <w:rPr>
          <w:rFonts w:asciiTheme="minorHAnsi" w:eastAsia="Comic Sans MS,Times" w:hAnsiTheme="minorHAnsi" w:cs="Comic Sans MS,Times"/>
          <w:sz w:val="20"/>
          <w:szCs w:val="20"/>
        </w:rPr>
        <w:t xml:space="preserve"> / for investigation / action / sanction </w:t>
      </w:r>
    </w:p>
    <w:p w14:paraId="15A3979C" w14:textId="4D71CB90"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digital</w:t>
      </w:r>
      <w:proofErr w:type="gramEnd"/>
      <w:r w:rsidRPr="00426D17">
        <w:rPr>
          <w:rFonts w:asciiTheme="minorHAnsi" w:eastAsia="Comic Sans MS,Times" w:hAnsiTheme="minorHAnsi" w:cs="Comic Sans MS,Times"/>
          <w:sz w:val="20"/>
          <w:szCs w:val="20"/>
        </w:rPr>
        <w:t xml:space="preserve"> communications with pupils ( Virtual  Learning Environment (VLE) /voice) should be on a professional level and only carried out using official school systems </w:t>
      </w:r>
    </w:p>
    <w:p w14:paraId="56802D11"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e-safety</w:t>
      </w:r>
      <w:proofErr w:type="gramEnd"/>
      <w:r w:rsidRPr="00426D17">
        <w:rPr>
          <w:rFonts w:asciiTheme="minorHAnsi" w:eastAsia="Comic Sans MS,Times" w:hAnsiTheme="minorHAnsi" w:cs="Comic Sans MS,Times"/>
          <w:sz w:val="20"/>
          <w:szCs w:val="20"/>
        </w:rPr>
        <w:t xml:space="preserve"> issues are embedded in all aspects of the curriculum and other school activities </w:t>
      </w:r>
    </w:p>
    <w:p w14:paraId="5982A8B4"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pupils</w:t>
      </w:r>
      <w:proofErr w:type="gramEnd"/>
      <w:r w:rsidRPr="00426D17">
        <w:rPr>
          <w:rFonts w:asciiTheme="minorHAnsi" w:eastAsia="Comic Sans MS,Times" w:hAnsiTheme="minorHAnsi" w:cs="Comic Sans MS,Times"/>
          <w:sz w:val="20"/>
          <w:szCs w:val="20"/>
        </w:rPr>
        <w:t xml:space="preserve"> understand and follow the school e-safety and acceptable use policy</w:t>
      </w:r>
    </w:p>
    <w:p w14:paraId="69715C27"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pupils</w:t>
      </w:r>
      <w:proofErr w:type="gramEnd"/>
      <w:r w:rsidRPr="00426D17">
        <w:rPr>
          <w:rFonts w:asciiTheme="minorHAnsi" w:eastAsia="Comic Sans MS,Times" w:hAnsiTheme="minorHAnsi" w:cs="Comic Sans MS,Times"/>
          <w:sz w:val="20"/>
          <w:szCs w:val="20"/>
        </w:rPr>
        <w:t xml:space="preserve"> develop their understanding of research skills and the need to avoid plagiarism and uphold copyright regulations</w:t>
      </w:r>
    </w:p>
    <w:p w14:paraId="7FE03CE6"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they</w:t>
      </w:r>
      <w:proofErr w:type="gramEnd"/>
      <w:r w:rsidRPr="00426D17">
        <w:rPr>
          <w:rFonts w:asciiTheme="minorHAnsi" w:eastAsia="Comic Sans MS,Times" w:hAnsiTheme="minorHAnsi" w:cs="Comic Sans MS,Times"/>
          <w:sz w:val="20"/>
          <w:szCs w:val="20"/>
        </w:rPr>
        <w:t xml:space="preserve"> monitor ICT activity in lessons.</w:t>
      </w:r>
    </w:p>
    <w:p w14:paraId="67BD305B"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they are aware of e-safety issues related to the use of mobile phones, cameras and hand held devices and that they monitor their use and implement current school policies with regard to these devices</w:t>
      </w:r>
    </w:p>
    <w:p w14:paraId="3B66BA52" w14:textId="77777777" w:rsidR="006B7C8D" w:rsidRPr="00426D17" w:rsidRDefault="006B7C8D" w:rsidP="006B7C8D">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in lessons where internet use is pre-planned  pupils should be guided to sites checked as suitable for their use and that processes are in place for dealing with any unsuitable material that is found in internet searches</w:t>
      </w:r>
    </w:p>
    <w:p w14:paraId="6E310798" w14:textId="77777777" w:rsidR="006B7C8D" w:rsidRPr="00426D17" w:rsidRDefault="006B7C8D" w:rsidP="006B7C8D">
      <w:pPr>
        <w:rPr>
          <w:rFonts w:asciiTheme="minorHAnsi" w:hAnsiTheme="minorHAnsi"/>
          <w:color w:val="000000"/>
          <w:sz w:val="20"/>
          <w:szCs w:val="20"/>
        </w:rPr>
      </w:pPr>
      <w:r w:rsidRPr="00426D17">
        <w:rPr>
          <w:rFonts w:asciiTheme="minorHAnsi" w:eastAsia="Comic Sans MS" w:hAnsiTheme="minorHAnsi" w:cs="Comic Sans MS"/>
          <w:b/>
          <w:bCs/>
          <w:color w:val="000000"/>
          <w:sz w:val="20"/>
          <w:szCs w:val="20"/>
        </w:rPr>
        <w:t>1.6 Designated person for child protection</w:t>
      </w:r>
      <w:r w:rsidRPr="00426D17">
        <w:rPr>
          <w:rFonts w:asciiTheme="minorHAnsi" w:eastAsia="Comic Sans MS" w:hAnsiTheme="minorHAnsi" w:cs="Comic Sans MS"/>
          <w:color w:val="000000"/>
          <w:sz w:val="20"/>
          <w:szCs w:val="20"/>
        </w:rPr>
        <w:t xml:space="preserve"> </w:t>
      </w:r>
      <w:r w:rsidRPr="00426D17">
        <w:rPr>
          <w:rFonts w:asciiTheme="minorHAnsi" w:eastAsia="Comic Sans MS" w:hAnsiTheme="minorHAnsi" w:cs="Comic Sans MS"/>
          <w:color w:val="000000"/>
          <w:spacing w:val="-24"/>
          <w:sz w:val="20"/>
          <w:szCs w:val="20"/>
        </w:rPr>
        <w:t>should be trained in e-safety issues and be aware of the potential for serious child protection issues to arise from:</w:t>
      </w:r>
    </w:p>
    <w:p w14:paraId="3D3D879E"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sharing of personal data </w:t>
      </w:r>
    </w:p>
    <w:p w14:paraId="68C9CD0F"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access</w:t>
      </w:r>
      <w:proofErr w:type="gramEnd"/>
      <w:r w:rsidRPr="00426D17">
        <w:rPr>
          <w:rFonts w:asciiTheme="minorHAnsi" w:eastAsia="Comic Sans MS,Times" w:hAnsiTheme="minorHAnsi" w:cs="Comic Sans MS,Times"/>
          <w:sz w:val="20"/>
          <w:szCs w:val="20"/>
        </w:rPr>
        <w:t xml:space="preserve"> to illegal / inappropriate materials</w:t>
      </w:r>
    </w:p>
    <w:p w14:paraId="570D312A"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inappropriate</w:t>
      </w:r>
      <w:proofErr w:type="gramEnd"/>
      <w:r w:rsidRPr="00426D17">
        <w:rPr>
          <w:rFonts w:asciiTheme="minorHAnsi" w:eastAsia="Comic Sans MS,Times" w:hAnsiTheme="minorHAnsi" w:cs="Comic Sans MS,Times"/>
          <w:sz w:val="20"/>
          <w:szCs w:val="20"/>
        </w:rPr>
        <w:t xml:space="preserve"> on-line contact with adults / strangers</w:t>
      </w:r>
    </w:p>
    <w:p w14:paraId="46324703"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potential</w:t>
      </w:r>
      <w:proofErr w:type="gramEnd"/>
      <w:r w:rsidRPr="00426D17">
        <w:rPr>
          <w:rFonts w:asciiTheme="minorHAnsi" w:eastAsia="Comic Sans MS,Times" w:hAnsiTheme="minorHAnsi" w:cs="Comic Sans MS,Times"/>
          <w:sz w:val="20"/>
          <w:szCs w:val="20"/>
        </w:rPr>
        <w:t xml:space="preserve"> or actual incidents of grooming</w:t>
      </w:r>
    </w:p>
    <w:p w14:paraId="2975B27D"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proofErr w:type="gramStart"/>
      <w:r w:rsidRPr="00426D17">
        <w:rPr>
          <w:rFonts w:asciiTheme="minorHAnsi" w:eastAsia="Comic Sans MS,Times" w:hAnsiTheme="minorHAnsi" w:cs="Comic Sans MS,Times"/>
          <w:sz w:val="20"/>
          <w:szCs w:val="20"/>
        </w:rPr>
        <w:t>cyber-bullying</w:t>
      </w:r>
      <w:proofErr w:type="gramEnd"/>
    </w:p>
    <w:p w14:paraId="0AF36252" w14:textId="77777777" w:rsidR="006B7C8D" w:rsidRPr="00426D17" w:rsidRDefault="006B7C8D" w:rsidP="006B7C8D">
      <w:pPr>
        <w:spacing w:after="57" w:line="240" w:lineRule="exact"/>
        <w:ind w:left="283" w:hanging="283"/>
        <w:rPr>
          <w:rFonts w:asciiTheme="minorHAnsi" w:eastAsia="Times" w:hAnsiTheme="minorHAnsi"/>
          <w:sz w:val="20"/>
          <w:szCs w:val="20"/>
        </w:rPr>
      </w:pPr>
    </w:p>
    <w:p w14:paraId="7387A239" w14:textId="77777777" w:rsidR="006B7C8D" w:rsidRPr="00426D17" w:rsidRDefault="737357E7" w:rsidP="006B7C8D">
      <w:pPr>
        <w:rPr>
          <w:rFonts w:asciiTheme="minorHAnsi" w:hAnsiTheme="minorHAnsi"/>
          <w:sz w:val="20"/>
          <w:szCs w:val="20"/>
          <w:u w:val="single"/>
        </w:rPr>
      </w:pPr>
      <w:r w:rsidRPr="00426D17">
        <w:rPr>
          <w:rFonts w:asciiTheme="minorHAnsi" w:eastAsia="Comic Sans MS" w:hAnsiTheme="minorHAnsi" w:cs="Comic Sans MS"/>
          <w:b/>
          <w:bCs/>
          <w:sz w:val="20"/>
          <w:szCs w:val="20"/>
        </w:rPr>
        <w:t>1.7. Pupils</w:t>
      </w:r>
      <w:r w:rsidRPr="00426D17">
        <w:rPr>
          <w:rFonts w:asciiTheme="minorHAnsi" w:eastAsia="Comic Sans MS" w:hAnsiTheme="minorHAnsi" w:cs="Comic Sans MS"/>
          <w:sz w:val="20"/>
          <w:szCs w:val="20"/>
          <w:u w:val="single"/>
        </w:rPr>
        <w:t>:</w:t>
      </w:r>
    </w:p>
    <w:p w14:paraId="56B65F20"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are responsible for using the school ICT systems in accordance with the Pupil Acceptable Use Policy, which parents will sign on their behalf on admission</w:t>
      </w:r>
    </w:p>
    <w:p w14:paraId="2E882DEE"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need to develop an understanding of research skills and the need to avoid plagiarism and uphold copyright regulations</w:t>
      </w:r>
    </w:p>
    <w:p w14:paraId="785D0D75"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need to understand the importance of reporting abuse, misuse or access to inappropriate materials and know how to do so</w:t>
      </w:r>
    </w:p>
    <w:p w14:paraId="526CE4B1"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will be expected to know and understand school policies on the use of mobile phones, digital cameras and hand held devices. They should also know and understand school policies on the taking / use of images and on cyber-bullying.</w:t>
      </w:r>
    </w:p>
    <w:p w14:paraId="282EE92F" w14:textId="77777777" w:rsidR="006B7C8D" w:rsidRPr="00426D17" w:rsidRDefault="006B7C8D" w:rsidP="006B7C8D">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should understand the importance of adopting good e-safety practice when using digital technologies out of school and realise that the school’s E-Safety Policy covers their actions out of school, if related to their membership of the school</w:t>
      </w:r>
    </w:p>
    <w:p w14:paraId="30198283" w14:textId="77777777" w:rsidR="006B7C8D" w:rsidRPr="00426D17" w:rsidRDefault="006B7C8D" w:rsidP="006B7C8D">
      <w:pPr>
        <w:rPr>
          <w:rFonts w:asciiTheme="minorHAnsi" w:hAnsiTheme="minorHAnsi"/>
          <w:color w:val="000000"/>
          <w:spacing w:val="-24"/>
          <w:sz w:val="20"/>
          <w:szCs w:val="20"/>
        </w:rPr>
      </w:pPr>
      <w:r w:rsidRPr="00426D17">
        <w:rPr>
          <w:rFonts w:asciiTheme="minorHAnsi" w:eastAsia="Comic Sans MS" w:hAnsiTheme="minorHAnsi" w:cs="Comic Sans MS"/>
          <w:b/>
          <w:bCs/>
          <w:color w:val="000000"/>
          <w:sz w:val="20"/>
          <w:szCs w:val="20"/>
        </w:rPr>
        <w:t>1.8 Parents / Carers</w:t>
      </w:r>
      <w:r w:rsidRPr="00426D17">
        <w:rPr>
          <w:rFonts w:asciiTheme="minorHAnsi" w:eastAsia="Comic Sans MS" w:hAnsiTheme="minorHAnsi" w:cs="Comic Sans MS"/>
          <w:color w:val="000000"/>
          <w:sz w:val="20"/>
          <w:szCs w:val="20"/>
        </w:rPr>
        <w:t xml:space="preserve"> </w:t>
      </w:r>
      <w:r w:rsidRPr="00426D17">
        <w:rPr>
          <w:rFonts w:asciiTheme="minorHAnsi" w:eastAsia="Comic Sans MS" w:hAnsiTheme="minorHAnsi" w:cs="Comic Sans MS"/>
          <w:color w:val="000000"/>
          <w:spacing w:val="-24"/>
          <w:sz w:val="20"/>
          <w:szCs w:val="20"/>
        </w:rPr>
        <w:t xml:space="preserve">play a crucial role in ensuring that their children understand the need to use the internet / mobile devices in an appropriate way. Research shows that many parents and carers do not fully understand the issues and are less experienced in the use of ICT than their children. The school will therefore take every opportunity to help parents understand these issues through parents’ evenings, newsletters, letters, website / Learning Platform and information about national / local e-safety campaigns / literature.  </w:t>
      </w:r>
    </w:p>
    <w:p w14:paraId="504EBD4B" w14:textId="77777777" w:rsidR="006B7C8D" w:rsidRPr="00426D17" w:rsidRDefault="006B7C8D" w:rsidP="006B7C8D">
      <w:pPr>
        <w:rPr>
          <w:rFonts w:asciiTheme="minorHAnsi" w:hAnsiTheme="minorHAnsi"/>
          <w:sz w:val="20"/>
          <w:szCs w:val="20"/>
        </w:rPr>
      </w:pPr>
      <w:r w:rsidRPr="00426D17">
        <w:rPr>
          <w:rFonts w:asciiTheme="minorHAnsi" w:eastAsia="Comic Sans MS" w:hAnsiTheme="minorHAnsi" w:cs="Comic Sans MS"/>
          <w:color w:val="000000"/>
          <w:spacing w:val="-24"/>
          <w:sz w:val="20"/>
          <w:szCs w:val="20"/>
        </w:rPr>
        <w:t>Parents and carers will be responsible for:</w:t>
      </w:r>
    </w:p>
    <w:p w14:paraId="54A893D7" w14:textId="77777777" w:rsidR="006B7C8D" w:rsidRPr="00426D17" w:rsidRDefault="006B7C8D" w:rsidP="006B7C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endorsing Pupil Acceptable Use Policy</w:t>
      </w:r>
    </w:p>
    <w:p w14:paraId="748AE710" w14:textId="77777777" w:rsidR="006B7C8D" w:rsidRPr="00426D17" w:rsidRDefault="006B7C8D" w:rsidP="006B7C8D">
      <w:pPr>
        <w:spacing w:after="57" w:line="240" w:lineRule="exact"/>
        <w:ind w:left="283" w:hanging="283"/>
        <w:rPr>
          <w:rFonts w:asciiTheme="minorHAnsi" w:eastAsia="Times" w:hAnsiTheme="minorHAnsi"/>
          <w:sz w:val="20"/>
          <w:szCs w:val="20"/>
        </w:rPr>
      </w:pPr>
      <w:proofErr w:type="gramStart"/>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accessing the school website /Learning Platform / on-line pupil records in accordance with the relevant school Acceptable Use Policy.</w:t>
      </w:r>
      <w:proofErr w:type="gramEnd"/>
    </w:p>
    <w:p w14:paraId="3210F223" w14:textId="77777777" w:rsidR="006B7C8D" w:rsidRPr="00426D17" w:rsidRDefault="006B7C8D" w:rsidP="006B7C8D">
      <w:pPr>
        <w:spacing w:after="57" w:line="240" w:lineRule="exact"/>
        <w:ind w:left="283" w:hanging="283"/>
        <w:rPr>
          <w:rFonts w:asciiTheme="minorHAnsi" w:eastAsia="Times" w:hAnsiTheme="minorHAnsi"/>
          <w:sz w:val="20"/>
          <w:szCs w:val="20"/>
        </w:rPr>
      </w:pPr>
    </w:p>
    <w:p w14:paraId="78D66E5A" w14:textId="6667962D" w:rsidR="006B7C8D" w:rsidRPr="00426D17" w:rsidRDefault="006B7C8D" w:rsidP="006B7C8D">
      <w:pPr>
        <w:rPr>
          <w:rFonts w:asciiTheme="minorHAnsi" w:hAnsiTheme="minorHAnsi"/>
          <w:sz w:val="20"/>
          <w:szCs w:val="20"/>
        </w:rPr>
      </w:pPr>
      <w:r w:rsidRPr="00426D17">
        <w:rPr>
          <w:rFonts w:asciiTheme="minorHAnsi" w:eastAsia="Comic Sans MS" w:hAnsiTheme="minorHAnsi" w:cs="Comic Sans MS"/>
          <w:b/>
          <w:bCs/>
          <w:sz w:val="20"/>
          <w:szCs w:val="20"/>
        </w:rPr>
        <w:lastRenderedPageBreak/>
        <w:t xml:space="preserve">1.9 </w:t>
      </w:r>
      <w:r w:rsidRPr="00426D17">
        <w:rPr>
          <w:rFonts w:asciiTheme="minorHAnsi" w:eastAsia="Comic Sans MS" w:hAnsiTheme="minorHAnsi" w:cs="Comic Sans MS"/>
          <w:b/>
          <w:bCs/>
          <w:spacing w:val="-24"/>
          <w:sz w:val="20"/>
          <w:szCs w:val="20"/>
        </w:rPr>
        <w:t>Community Users</w:t>
      </w:r>
      <w:r w:rsidRPr="00426D17">
        <w:rPr>
          <w:rFonts w:asciiTheme="minorHAnsi" w:eastAsia="Comic Sans MS" w:hAnsiTheme="minorHAnsi" w:cs="Comic Sans MS"/>
          <w:spacing w:val="-24"/>
          <w:sz w:val="20"/>
          <w:szCs w:val="20"/>
        </w:rPr>
        <w:t xml:space="preserve">   who access school ICT systems / website / Launchpad as part of the </w:t>
      </w:r>
      <w:smartTag w:uri="urn:schemas-microsoft-com:office:smarttags" w:element="place">
        <w:smartTag w:uri="urn:schemas-microsoft-com:office:smarttags" w:element="PlaceName">
          <w:r w:rsidRPr="00426D17">
            <w:rPr>
              <w:rFonts w:asciiTheme="minorHAnsi" w:eastAsia="Comic Sans MS" w:hAnsiTheme="minorHAnsi" w:cs="Comic Sans MS"/>
              <w:spacing w:val="-24"/>
              <w:sz w:val="20"/>
              <w:szCs w:val="20"/>
            </w:rPr>
            <w:t>Extended</w:t>
          </w:r>
        </w:smartTag>
        <w:r w:rsidRPr="00426D17">
          <w:rPr>
            <w:rFonts w:asciiTheme="minorHAnsi" w:eastAsia="Comic Sans MS" w:hAnsiTheme="minorHAnsi" w:cs="Comic Sans MS"/>
            <w:spacing w:val="-24"/>
            <w:sz w:val="20"/>
            <w:szCs w:val="20"/>
          </w:rPr>
          <w:t xml:space="preserve"> </w:t>
        </w:r>
        <w:smartTag w:uri="urn:schemas-microsoft-com:office:smarttags" w:element="PlaceType">
          <w:r w:rsidRPr="00426D17">
            <w:rPr>
              <w:rFonts w:asciiTheme="minorHAnsi" w:eastAsia="Comic Sans MS" w:hAnsiTheme="minorHAnsi" w:cs="Comic Sans MS"/>
              <w:spacing w:val="-24"/>
              <w:sz w:val="20"/>
              <w:szCs w:val="20"/>
            </w:rPr>
            <w:t>School</w:t>
          </w:r>
        </w:smartTag>
      </w:smartTag>
      <w:r w:rsidRPr="00426D17">
        <w:rPr>
          <w:rFonts w:asciiTheme="minorHAnsi" w:eastAsia="Comic Sans MS" w:hAnsiTheme="minorHAnsi" w:cs="Comic Sans MS"/>
          <w:spacing w:val="-24"/>
          <w:sz w:val="20"/>
          <w:szCs w:val="20"/>
        </w:rPr>
        <w:t xml:space="preserve"> provision will be expected to sign a Community User AUP, before being provided with access to school systems. </w:t>
      </w:r>
    </w:p>
    <w:p w14:paraId="54E2C912" w14:textId="77777777" w:rsidR="006B7C8D" w:rsidRPr="00426D17" w:rsidRDefault="006B7C8D" w:rsidP="005E4010">
      <w:pPr>
        <w:rPr>
          <w:rFonts w:asciiTheme="minorHAnsi" w:hAnsiTheme="minorHAnsi"/>
        </w:rPr>
      </w:pPr>
    </w:p>
    <w:p w14:paraId="19E02A2C" w14:textId="77777777" w:rsidR="00AE49E2" w:rsidRPr="00426D17" w:rsidRDefault="00AE49E2" w:rsidP="00AE49E2">
      <w:pPr>
        <w:rPr>
          <w:rFonts w:asciiTheme="minorHAnsi" w:hAnsiTheme="minorHAnsi"/>
          <w:b/>
          <w:spacing w:val="-24"/>
          <w:sz w:val="28"/>
          <w:szCs w:val="28"/>
          <w:u w:val="single"/>
        </w:rPr>
      </w:pPr>
      <w:r w:rsidRPr="00426D17">
        <w:rPr>
          <w:rFonts w:asciiTheme="minorHAnsi" w:eastAsia="Comic Sans MS" w:hAnsiTheme="minorHAnsi" w:cs="Comic Sans MS"/>
          <w:b/>
          <w:bCs/>
          <w:spacing w:val="-24"/>
          <w:sz w:val="28"/>
          <w:szCs w:val="28"/>
          <w:u w:val="single"/>
        </w:rPr>
        <w:t xml:space="preserve">2. Education </w:t>
      </w:r>
    </w:p>
    <w:p w14:paraId="41FE98DF" w14:textId="77777777" w:rsidR="00AE49E2" w:rsidRPr="00426D17" w:rsidRDefault="00AE49E2" w:rsidP="00AE49E2">
      <w:pPr>
        <w:rPr>
          <w:rFonts w:asciiTheme="minorHAnsi" w:hAnsiTheme="minorHAnsi"/>
          <w:b/>
          <w:spacing w:val="-24"/>
          <w:sz w:val="20"/>
          <w:szCs w:val="20"/>
        </w:rPr>
      </w:pPr>
      <w:r w:rsidRPr="00426D17">
        <w:rPr>
          <w:rFonts w:asciiTheme="minorHAnsi" w:eastAsia="Comic Sans MS" w:hAnsiTheme="minorHAnsi" w:cs="Comic Sans MS"/>
          <w:b/>
          <w:bCs/>
          <w:spacing w:val="-24"/>
          <w:sz w:val="20"/>
          <w:szCs w:val="20"/>
        </w:rPr>
        <w:t xml:space="preserve">2.1 Pupils </w:t>
      </w:r>
    </w:p>
    <w:p w14:paraId="797B2C72" w14:textId="77777777" w:rsidR="00AE49E2" w:rsidRPr="00426D17" w:rsidRDefault="737357E7" w:rsidP="00AE49E2">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Whilst regulation and technical solutions are very important, their use must be balanced by educating </w:t>
      </w:r>
      <w:r w:rsidRPr="00426D17">
        <w:rPr>
          <w:rFonts w:asciiTheme="minorHAnsi" w:eastAsia="Comic Sans MS,Times" w:hAnsiTheme="minorHAnsi" w:cs="Comic Sans MS,Times"/>
          <w:i/>
          <w:iCs/>
          <w:sz w:val="20"/>
          <w:szCs w:val="20"/>
        </w:rPr>
        <w:t xml:space="preserve"> pupils</w:t>
      </w:r>
      <w:r w:rsidRPr="00426D17">
        <w:rPr>
          <w:rFonts w:asciiTheme="minorHAnsi" w:eastAsia="Comic Sans MS,Times" w:hAnsiTheme="minorHAnsi" w:cs="Comic Sans MS,Times"/>
          <w:sz w:val="20"/>
          <w:szCs w:val="20"/>
        </w:rPr>
        <w:t xml:space="preserve"> to take a responsible approach.  The education of </w:t>
      </w:r>
      <w:r w:rsidRPr="00426D17">
        <w:rPr>
          <w:rFonts w:asciiTheme="minorHAnsi" w:eastAsia="Comic Sans MS,Times" w:hAnsiTheme="minorHAnsi" w:cs="Comic Sans MS,Times"/>
          <w:i/>
          <w:iCs/>
          <w:sz w:val="20"/>
          <w:szCs w:val="20"/>
        </w:rPr>
        <w:t>pupils</w:t>
      </w:r>
      <w:r w:rsidRPr="00426D17">
        <w:rPr>
          <w:rFonts w:asciiTheme="minorHAnsi" w:eastAsia="Comic Sans MS,Times" w:hAnsiTheme="minorHAnsi" w:cs="Comic Sans MS,Times"/>
          <w:sz w:val="20"/>
          <w:szCs w:val="20"/>
        </w:rPr>
        <w:t xml:space="preserve"> in e-safety is therefore an essential part of the school’s e-safety provision. Children and young people need the help and support of the school to recognise and avoid e-safety risks and build their resilience.</w:t>
      </w:r>
    </w:p>
    <w:p w14:paraId="761DB050" w14:textId="77777777" w:rsidR="00AE49E2" w:rsidRPr="00426D17" w:rsidRDefault="737357E7" w:rsidP="00AE49E2">
      <w:pPr>
        <w:spacing w:after="113"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E-Safety education will be provided through:</w:t>
      </w:r>
    </w:p>
    <w:p w14:paraId="055B2789" w14:textId="77777777" w:rsidR="00AE49E2" w:rsidRPr="00426D17" w:rsidRDefault="00AE49E2" w:rsidP="00AE49E2">
      <w:pPr>
        <w:spacing w:after="57"/>
        <w:ind w:left="283" w:hanging="283"/>
        <w:rPr>
          <w:rFonts w:asciiTheme="minorHAnsi" w:eastAsia="Times" w:hAnsiTheme="minorHAnsi"/>
          <w:sz w:val="20"/>
          <w:szCs w:val="20"/>
        </w:rPr>
      </w:pPr>
      <w:r w:rsidRPr="00426D17">
        <w:rPr>
          <w:rFonts w:asciiTheme="minorHAnsi" w:eastAsia="Comic Sans MS,Times" w:hAnsiTheme="minorHAnsi" w:cs="Comic Sans MS,Times"/>
          <w:b/>
          <w:bCs/>
          <w:sz w:val="20"/>
          <w:szCs w:val="20"/>
        </w:rPr>
        <w:t>•</w:t>
      </w:r>
      <w:r w:rsidRPr="00426D17">
        <w:rPr>
          <w:rFonts w:asciiTheme="minorHAnsi" w:eastAsia="Times" w:hAnsiTheme="minorHAnsi"/>
          <w:b/>
          <w:sz w:val="20"/>
          <w:szCs w:val="20"/>
        </w:rPr>
        <w:tab/>
      </w:r>
      <w:r w:rsidRPr="00426D17">
        <w:rPr>
          <w:rFonts w:asciiTheme="minorHAnsi" w:eastAsia="Comic Sans MS,Times" w:hAnsiTheme="minorHAnsi" w:cs="Comic Sans MS,Times"/>
          <w:sz w:val="20"/>
          <w:szCs w:val="20"/>
        </w:rPr>
        <w:t>A planned e-safety programme as part of  ICT / PHSE / other lessons and will be regularly revisited – this will cover both the use of ICT and new technologies in school and outside school</w:t>
      </w:r>
    </w:p>
    <w:p w14:paraId="50A31FB8" w14:textId="77777777" w:rsidR="00AE49E2" w:rsidRPr="00426D17" w:rsidRDefault="00AE49E2" w:rsidP="00AE49E2">
      <w:pPr>
        <w:spacing w:after="57"/>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The reinforcement of key e-safety messages as part of a planned programme of activities. </w:t>
      </w:r>
    </w:p>
    <w:p w14:paraId="0B92E9C5" w14:textId="77777777" w:rsidR="00AE49E2" w:rsidRPr="00426D17" w:rsidRDefault="00AE49E2" w:rsidP="00AE49E2">
      <w:pPr>
        <w:spacing w:after="57"/>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Teaching pupils in all lessons to be critically aware of the materials / content they access on-line and be guided to validate the accuracy of information. </w:t>
      </w:r>
    </w:p>
    <w:p w14:paraId="16DCFDF8" w14:textId="77777777" w:rsidR="00AE49E2" w:rsidRPr="00426D17" w:rsidRDefault="00AE49E2" w:rsidP="00AE49E2">
      <w:pPr>
        <w:spacing w:after="57"/>
        <w:ind w:left="283" w:hanging="283"/>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Helping pupils to understand the need for the pupil AUP and to adopt safe and responsible use of ICT, the internet and mobile devices both within and outside school</w:t>
      </w:r>
    </w:p>
    <w:p w14:paraId="26F8467A" w14:textId="77777777" w:rsidR="00AE49E2" w:rsidRPr="00426D17" w:rsidRDefault="00AE49E2" w:rsidP="00AE49E2">
      <w:pPr>
        <w:spacing w:after="57"/>
        <w:ind w:left="283" w:hanging="283"/>
        <w:rPr>
          <w:rFonts w:asciiTheme="minorHAnsi" w:eastAsia="Times" w:hAnsiTheme="minorHAnsi"/>
          <w:i/>
          <w:spacing w:val="-4"/>
          <w:w w:val="97"/>
          <w:sz w:val="20"/>
          <w:szCs w:val="20"/>
        </w:rPr>
      </w:pPr>
      <w:r w:rsidRPr="00426D17">
        <w:rPr>
          <w:rFonts w:asciiTheme="minorHAnsi" w:eastAsia="Comic Sans MS,Times" w:hAnsiTheme="minorHAnsi" w:cs="Comic Sans MS,Times"/>
          <w:i/>
          <w:iCs/>
          <w:spacing w:val="-4"/>
          <w:w w:val="97"/>
          <w:sz w:val="20"/>
          <w:szCs w:val="20"/>
        </w:rPr>
        <w:t>•</w:t>
      </w:r>
      <w:r w:rsidRPr="00426D17">
        <w:rPr>
          <w:rFonts w:asciiTheme="minorHAnsi" w:eastAsia="Times" w:hAnsiTheme="minorHAnsi"/>
          <w:i/>
          <w:spacing w:val="-4"/>
          <w:w w:val="97"/>
          <w:sz w:val="20"/>
          <w:szCs w:val="20"/>
        </w:rPr>
        <w:tab/>
      </w:r>
      <w:r w:rsidRPr="00426D17">
        <w:rPr>
          <w:rFonts w:asciiTheme="minorHAnsi" w:eastAsia="Comic Sans MS,Times" w:hAnsiTheme="minorHAnsi" w:cs="Comic Sans MS,Times"/>
          <w:i/>
          <w:iCs/>
          <w:spacing w:val="-4"/>
          <w:w w:val="97"/>
          <w:sz w:val="20"/>
          <w:szCs w:val="20"/>
        </w:rPr>
        <w:t xml:space="preserve">Rules for use of ICT systems / internet These will be posted in all rooms near the computers  and displayed on log-on screens. </w:t>
      </w:r>
    </w:p>
    <w:p w14:paraId="054D9A33" w14:textId="77777777" w:rsidR="00AE49E2" w:rsidRPr="00426D17" w:rsidRDefault="00AE49E2" w:rsidP="00AE49E2">
      <w:pPr>
        <w:spacing w:after="200"/>
        <w:ind w:left="284" w:hanging="284"/>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Staff acting as good role models in their use of ICT, the internet and mobile devices</w:t>
      </w:r>
    </w:p>
    <w:p w14:paraId="3B8A7CEC" w14:textId="77777777" w:rsidR="00AE49E2" w:rsidRPr="00426D17" w:rsidRDefault="00AE49E2" w:rsidP="00AE49E2">
      <w:pPr>
        <w:rPr>
          <w:rFonts w:asciiTheme="minorHAnsi" w:hAnsiTheme="minorHAnsi"/>
          <w:b/>
          <w:spacing w:val="-24"/>
          <w:sz w:val="20"/>
          <w:szCs w:val="20"/>
        </w:rPr>
      </w:pPr>
      <w:r w:rsidRPr="00426D17">
        <w:rPr>
          <w:rFonts w:asciiTheme="minorHAnsi" w:eastAsia="Comic Sans MS" w:hAnsiTheme="minorHAnsi" w:cs="Comic Sans MS"/>
          <w:b/>
          <w:bCs/>
          <w:spacing w:val="-24"/>
          <w:sz w:val="20"/>
          <w:szCs w:val="20"/>
        </w:rPr>
        <w:t xml:space="preserve">2.2 Parents / carers </w:t>
      </w:r>
    </w:p>
    <w:p w14:paraId="517C0CCB" w14:textId="77777777" w:rsidR="00AE49E2" w:rsidRPr="00426D17" w:rsidRDefault="737357E7" w:rsidP="00AE49E2">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Many parents and carers have only a limited understanding of e-safety risks and issues, yet they play an essential role in the education of their children and in the monitoring / regulation of the children’s on-line experiences. Parents often either underestimate or do not realise how often children and young people come across potentially harmful and inappropriate material on the internet and are often unsure about what they would do about it. “There is a generational digital divide”. (Byron Report). </w:t>
      </w:r>
    </w:p>
    <w:p w14:paraId="4DECD083" w14:textId="77777777" w:rsidR="00AE49E2" w:rsidRPr="00426D17" w:rsidRDefault="737357E7" w:rsidP="00AE49E2">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The school will therefore seek to provide information and awareness to parents and carers through: </w:t>
      </w:r>
    </w:p>
    <w:p w14:paraId="4731E908" w14:textId="77777777" w:rsidR="00AE49E2" w:rsidRPr="00426D17" w:rsidRDefault="00AE49E2" w:rsidP="00AE49E2">
      <w:pPr>
        <w:ind w:left="283" w:hanging="283"/>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Letters, newsletters, web site, Learning Platform, and information sessions</w:t>
      </w:r>
    </w:p>
    <w:p w14:paraId="66E819FB" w14:textId="77777777" w:rsidR="00AE49E2" w:rsidRPr="00426D17" w:rsidRDefault="00AE49E2" w:rsidP="00AE49E2">
      <w:pPr>
        <w:ind w:left="283" w:hanging="283"/>
        <w:rPr>
          <w:rFonts w:asciiTheme="minorHAnsi" w:eastAsia="Times" w:hAnsiTheme="minorHAnsi"/>
          <w:i/>
          <w:sz w:val="20"/>
          <w:szCs w:val="20"/>
        </w:rPr>
      </w:pPr>
    </w:p>
    <w:p w14:paraId="0708AE16" w14:textId="77777777" w:rsidR="00AE49E2" w:rsidRPr="00426D17" w:rsidRDefault="00AE49E2" w:rsidP="00AE49E2">
      <w:pPr>
        <w:rPr>
          <w:rFonts w:asciiTheme="minorHAnsi" w:hAnsiTheme="minorHAnsi"/>
          <w:b/>
          <w:spacing w:val="-24"/>
          <w:sz w:val="20"/>
          <w:szCs w:val="20"/>
        </w:rPr>
      </w:pPr>
      <w:r w:rsidRPr="00426D17">
        <w:rPr>
          <w:rFonts w:asciiTheme="minorHAnsi" w:eastAsia="Comic Sans MS" w:hAnsiTheme="minorHAnsi" w:cs="Comic Sans MS"/>
          <w:b/>
          <w:bCs/>
          <w:spacing w:val="-24"/>
          <w:sz w:val="20"/>
          <w:szCs w:val="20"/>
        </w:rPr>
        <w:t>2.3  Extended Schools</w:t>
      </w:r>
    </w:p>
    <w:p w14:paraId="7561B5C0" w14:textId="77777777" w:rsidR="00AE49E2" w:rsidRPr="00426D17" w:rsidRDefault="00AE49E2" w:rsidP="00AE49E2">
      <w:pPr>
        <w:spacing w:line="240" w:lineRule="exact"/>
        <w:rPr>
          <w:rFonts w:asciiTheme="minorHAnsi" w:eastAsia="Times" w:hAnsiTheme="minorHAnsi"/>
          <w:i/>
          <w:sz w:val="20"/>
          <w:szCs w:val="20"/>
        </w:rPr>
      </w:pPr>
      <w:r w:rsidRPr="00426D17">
        <w:rPr>
          <w:rFonts w:asciiTheme="minorHAnsi" w:eastAsia="Comic Sans MS,Times" w:hAnsiTheme="minorHAnsi" w:cs="Comic Sans MS,Times"/>
          <w:i/>
          <w:iCs/>
          <w:sz w:val="20"/>
          <w:szCs w:val="20"/>
        </w:rPr>
        <w:t>Messages to the public around e safety should also be targeted towards grandparents and other relatives as well as parents. Everyone has a role to play in empowering children to stay safe while they enjoy these new technologies, just as it is everyone’s responsibility to keep children safe in the non-digital world.</w:t>
      </w:r>
    </w:p>
    <w:p w14:paraId="431BCD0A" w14:textId="77777777" w:rsidR="00AE49E2" w:rsidRPr="00426D17" w:rsidRDefault="00AE49E2" w:rsidP="00AE49E2">
      <w:pPr>
        <w:rPr>
          <w:rFonts w:asciiTheme="minorHAnsi" w:hAnsiTheme="minorHAnsi"/>
          <w:spacing w:val="-24"/>
          <w:sz w:val="20"/>
          <w:szCs w:val="20"/>
        </w:rPr>
      </w:pPr>
    </w:p>
    <w:p w14:paraId="2BE524D4" w14:textId="77777777" w:rsidR="00AE49E2" w:rsidRPr="00426D17" w:rsidRDefault="00AE49E2" w:rsidP="00AE49E2">
      <w:pPr>
        <w:rPr>
          <w:rFonts w:asciiTheme="minorHAnsi" w:hAnsiTheme="minorHAnsi"/>
          <w:b/>
          <w:spacing w:val="-24"/>
          <w:sz w:val="20"/>
          <w:szCs w:val="20"/>
        </w:rPr>
      </w:pPr>
      <w:r w:rsidRPr="00426D17">
        <w:rPr>
          <w:rFonts w:asciiTheme="minorHAnsi" w:eastAsia="Comic Sans MS" w:hAnsiTheme="minorHAnsi" w:cs="Comic Sans MS"/>
          <w:b/>
          <w:bCs/>
          <w:spacing w:val="-24"/>
          <w:sz w:val="20"/>
          <w:szCs w:val="20"/>
        </w:rPr>
        <w:t>2.4  Staff</w:t>
      </w:r>
    </w:p>
    <w:p w14:paraId="4F314945" w14:textId="77777777" w:rsidR="00AE49E2" w:rsidRPr="00426D17" w:rsidRDefault="737357E7" w:rsidP="00AE49E2">
      <w:pPr>
        <w:spacing w:after="12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It is essential that all staff receive e-safety training and understand their responsibilities, as outlined in this policy. Training will be offered as follows: </w:t>
      </w:r>
    </w:p>
    <w:p w14:paraId="5F043ED9" w14:textId="77777777" w:rsidR="00AE49E2" w:rsidRPr="00426D17" w:rsidRDefault="00AE49E2" w:rsidP="00AE49E2">
      <w:pPr>
        <w:ind w:left="283" w:hanging="283"/>
        <w:rPr>
          <w:rFonts w:asciiTheme="minorHAnsi" w:eastAsia="Times" w:hAnsiTheme="minorHAnsi"/>
          <w: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An audit of the e-safety training needs of all staff will be carried out regularly and used to develop a  planned programme of formal e-safety training will be made available to all staff.</w:t>
      </w:r>
      <w:r w:rsidRPr="00426D17">
        <w:rPr>
          <w:rFonts w:asciiTheme="minorHAnsi" w:eastAsia="Comic Sans MS,Times" w:hAnsiTheme="minorHAnsi" w:cs="Comic Sans MS,Times"/>
          <w:b/>
          <w:bCs/>
          <w:sz w:val="20"/>
          <w:szCs w:val="20"/>
        </w:rPr>
        <w:t xml:space="preserve"> </w:t>
      </w:r>
      <w:r w:rsidRPr="00426D17">
        <w:rPr>
          <w:rFonts w:asciiTheme="minorHAnsi" w:eastAsia="Comic Sans MS,Times" w:hAnsiTheme="minorHAnsi" w:cs="Comic Sans MS,Times"/>
          <w:i/>
          <w:iCs/>
          <w:sz w:val="20"/>
          <w:szCs w:val="20"/>
        </w:rPr>
        <w:t xml:space="preserve"> It is expected that some staff will identify e-safety as a training need within the performance management process. </w:t>
      </w:r>
    </w:p>
    <w:p w14:paraId="4554DA50" w14:textId="77777777" w:rsidR="00AE49E2" w:rsidRPr="00426D17" w:rsidRDefault="00AE49E2" w:rsidP="00AE49E2">
      <w:pPr>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All new staff should receive e-safety training as part of their induction programme, ensuring that they fully understand the school e-safety policy and Acceptable Use Policies</w:t>
      </w:r>
    </w:p>
    <w:p w14:paraId="01D7993A" w14:textId="77777777" w:rsidR="00AE49E2" w:rsidRPr="00426D17" w:rsidRDefault="00AE49E2" w:rsidP="00AE49E2">
      <w:pPr>
        <w:ind w:left="283" w:hanging="283"/>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The E-Safety Coordinator will receive regular updates through attendance at LA training sessions and by reviewing guidance documents released by BECTA  / LA and others.</w:t>
      </w:r>
    </w:p>
    <w:p w14:paraId="64F7C1A3" w14:textId="77777777" w:rsidR="00AE49E2" w:rsidRPr="00426D17" w:rsidRDefault="00AE49E2" w:rsidP="00AE49E2">
      <w:pPr>
        <w:ind w:left="283" w:hanging="283"/>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This E-Safety policy and its updates will be presented to and discussed by staff in staff meetings or on INSET days.</w:t>
      </w:r>
    </w:p>
    <w:p w14:paraId="37606A04" w14:textId="77777777" w:rsidR="00AE49E2" w:rsidRPr="00426D17" w:rsidRDefault="00AE49E2" w:rsidP="00AE49E2">
      <w:pPr>
        <w:rPr>
          <w:rFonts w:asciiTheme="minorHAnsi" w:hAnsiTheme="minorHAnsi"/>
          <w:spacing w:val="-24"/>
          <w:sz w:val="20"/>
          <w:szCs w:val="20"/>
        </w:rPr>
      </w:pPr>
    </w:p>
    <w:p w14:paraId="0709CE8C" w14:textId="77777777" w:rsidR="00AE49E2" w:rsidRPr="00426D17" w:rsidRDefault="005E4010" w:rsidP="00AE49E2">
      <w:pPr>
        <w:rPr>
          <w:rFonts w:asciiTheme="minorHAnsi" w:hAnsiTheme="minorHAnsi"/>
          <w:b/>
          <w:spacing w:val="-24"/>
          <w:sz w:val="20"/>
          <w:szCs w:val="20"/>
        </w:rPr>
      </w:pPr>
      <w:r w:rsidRPr="00426D17">
        <w:rPr>
          <w:rFonts w:asciiTheme="minorHAnsi" w:eastAsia="Comic Sans MS" w:hAnsiTheme="minorHAnsi" w:cs="Comic Sans MS"/>
          <w:b/>
          <w:bCs/>
          <w:spacing w:val="-24"/>
          <w:sz w:val="20"/>
          <w:szCs w:val="20"/>
        </w:rPr>
        <w:t>2.</w:t>
      </w:r>
      <w:r w:rsidR="00AE49E2" w:rsidRPr="00426D17">
        <w:rPr>
          <w:rFonts w:asciiTheme="minorHAnsi" w:eastAsia="Comic Sans MS" w:hAnsiTheme="minorHAnsi" w:cs="Comic Sans MS"/>
          <w:b/>
          <w:bCs/>
          <w:spacing w:val="-24"/>
          <w:sz w:val="20"/>
          <w:szCs w:val="20"/>
        </w:rPr>
        <w:t xml:space="preserve">5 Governors </w:t>
      </w:r>
    </w:p>
    <w:p w14:paraId="12DA6749" w14:textId="77777777" w:rsidR="00AE49E2" w:rsidRPr="00426D17" w:rsidRDefault="737357E7" w:rsidP="00AE49E2">
      <w:pPr>
        <w:spacing w:after="12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Governors should take part in e-safety training / awareness sessions, with particular importance for those who are members of any </w:t>
      </w:r>
      <w:proofErr w:type="spellStart"/>
      <w:r w:rsidRPr="00426D17">
        <w:rPr>
          <w:rFonts w:asciiTheme="minorHAnsi" w:eastAsia="Comic Sans MS,Times" w:hAnsiTheme="minorHAnsi" w:cs="Comic Sans MS,Times"/>
          <w:sz w:val="20"/>
          <w:szCs w:val="20"/>
        </w:rPr>
        <w:t>sub committee</w:t>
      </w:r>
      <w:proofErr w:type="spellEnd"/>
      <w:r w:rsidRPr="00426D17">
        <w:rPr>
          <w:rFonts w:asciiTheme="minorHAnsi" w:eastAsia="Comic Sans MS,Times" w:hAnsiTheme="minorHAnsi" w:cs="Comic Sans MS,Times"/>
          <w:sz w:val="20"/>
          <w:szCs w:val="20"/>
        </w:rPr>
        <w:t xml:space="preserve"> / group involved in ICT / e-safety / health and safety / child protection. This will be offered by invitations to participate in school training / information sessions for staff or parents. </w:t>
      </w:r>
    </w:p>
    <w:p w14:paraId="21869026" w14:textId="77777777" w:rsidR="00C83DC0" w:rsidRPr="00426D17" w:rsidRDefault="00C83DC0" w:rsidP="00C83DC0">
      <w:pPr>
        <w:rPr>
          <w:rFonts w:asciiTheme="minorHAnsi" w:hAnsiTheme="minorHAnsi"/>
          <w:b/>
          <w:spacing w:val="-24"/>
          <w:sz w:val="28"/>
          <w:szCs w:val="28"/>
          <w:u w:val="single"/>
        </w:rPr>
      </w:pPr>
      <w:r w:rsidRPr="00426D17">
        <w:rPr>
          <w:rFonts w:asciiTheme="minorHAnsi" w:eastAsia="Comic Sans MS" w:hAnsiTheme="minorHAnsi" w:cs="Comic Sans MS"/>
          <w:b/>
          <w:bCs/>
          <w:spacing w:val="-24"/>
          <w:sz w:val="28"/>
          <w:szCs w:val="28"/>
          <w:u w:val="single"/>
        </w:rPr>
        <w:t>3. Technical – infrastructure / equipment, filtering and monitoring</w:t>
      </w:r>
    </w:p>
    <w:p w14:paraId="55D73B37" w14:textId="77777777" w:rsidR="00C83DC0" w:rsidRPr="00426D17" w:rsidRDefault="00C83DC0" w:rsidP="00C83DC0">
      <w:pPr>
        <w:spacing w:after="200" w:line="240" w:lineRule="exact"/>
        <w:rPr>
          <w:rFonts w:asciiTheme="minorHAnsi" w:eastAsia="Times" w:hAnsiTheme="minorHAnsi"/>
          <w:b/>
          <w:sz w:val="20"/>
          <w:szCs w:val="20"/>
        </w:rPr>
      </w:pPr>
    </w:p>
    <w:p w14:paraId="3F85B06B" w14:textId="77777777" w:rsidR="00C83DC0" w:rsidRPr="00426D17" w:rsidRDefault="737357E7" w:rsidP="00C83DC0">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lastRenderedPageBreak/>
        <w:t>The school will be responsible for ensuring that the school infrastructure / network is as safe and secure as is reasonably possible and that policies and procedures approved within this policy are implemented.  It will also need to ensure that the relevant people named in the above sections will be effective in carrying out their e-safety responsibilities</w:t>
      </w:r>
    </w:p>
    <w:p w14:paraId="3545A873" w14:textId="77777777" w:rsidR="00C83DC0" w:rsidRPr="00426D17" w:rsidRDefault="00C83DC0" w:rsidP="00C83DC0">
      <w:pPr>
        <w:spacing w:after="57" w:line="240" w:lineRule="exact"/>
        <w:ind w:left="283" w:hanging="283"/>
        <w:rPr>
          <w:rFonts w:asciiTheme="minorHAnsi" w:eastAsia="Times" w:hAnsiTheme="minorHAnsi"/>
          <w:spacing w:val="-8"/>
          <w:sz w:val="20"/>
          <w:szCs w:val="20"/>
        </w:rPr>
      </w:pPr>
      <w:r w:rsidRPr="00426D17">
        <w:rPr>
          <w:rFonts w:asciiTheme="minorHAnsi" w:eastAsia="Comic Sans MS,Times" w:hAnsiTheme="minorHAnsi" w:cs="Comic Sans MS,Times"/>
          <w:spacing w:val="-8"/>
          <w:sz w:val="20"/>
          <w:szCs w:val="20"/>
        </w:rPr>
        <w:t>•</w:t>
      </w:r>
      <w:r w:rsidRPr="00426D17">
        <w:rPr>
          <w:rFonts w:asciiTheme="minorHAnsi" w:eastAsia="Times" w:hAnsiTheme="minorHAnsi"/>
          <w:spacing w:val="-8"/>
          <w:sz w:val="20"/>
          <w:szCs w:val="20"/>
        </w:rPr>
        <w:tab/>
      </w:r>
      <w:r w:rsidRPr="00426D17">
        <w:rPr>
          <w:rFonts w:asciiTheme="minorHAnsi" w:eastAsia="Comic Sans MS,Times" w:hAnsiTheme="minorHAnsi" w:cs="Comic Sans MS,Times"/>
          <w:spacing w:val="-8"/>
          <w:sz w:val="20"/>
          <w:szCs w:val="20"/>
        </w:rPr>
        <w:t>School ICT systems will be managed in ways that ensure  that the school meets the e-safety technical requirements outlined in the LA Security Policy and Acceptable Usage Policy and any relevant Local Authority E-Safety Policy and guidance</w:t>
      </w:r>
    </w:p>
    <w:p w14:paraId="150E984B" w14:textId="77777777" w:rsidR="00C83DC0" w:rsidRPr="00426D17" w:rsidRDefault="00C83DC0" w:rsidP="00C83DC0">
      <w:pPr>
        <w:spacing w:after="57" w:line="240" w:lineRule="exact"/>
        <w:ind w:left="283" w:hanging="283"/>
        <w:rPr>
          <w:rFonts w:asciiTheme="minorHAnsi" w:eastAsia="Times" w:hAnsiTheme="minorHAnsi"/>
          <w:spacing w:val="-8"/>
          <w:sz w:val="20"/>
          <w:szCs w:val="20"/>
        </w:rPr>
      </w:pPr>
      <w:r w:rsidRPr="00426D17">
        <w:rPr>
          <w:rFonts w:asciiTheme="minorHAnsi" w:eastAsia="Comic Sans MS,Times" w:hAnsiTheme="minorHAnsi" w:cs="Comic Sans MS,Times"/>
          <w:spacing w:val="-8"/>
          <w:sz w:val="20"/>
          <w:szCs w:val="20"/>
        </w:rPr>
        <w:t>•</w:t>
      </w:r>
      <w:r w:rsidRPr="00426D17">
        <w:rPr>
          <w:rFonts w:asciiTheme="minorHAnsi" w:eastAsia="Times" w:hAnsiTheme="minorHAnsi"/>
          <w:spacing w:val="-8"/>
          <w:sz w:val="20"/>
          <w:szCs w:val="20"/>
        </w:rPr>
        <w:tab/>
      </w:r>
      <w:r w:rsidRPr="00426D17">
        <w:rPr>
          <w:rFonts w:asciiTheme="minorHAnsi" w:eastAsia="Comic Sans MS,Times" w:hAnsiTheme="minorHAnsi" w:cs="Comic Sans MS,Times"/>
          <w:spacing w:val="-8"/>
          <w:sz w:val="20"/>
          <w:szCs w:val="20"/>
        </w:rPr>
        <w:t>There will be regular reviews and audits of the safety and security of school ICT systems</w:t>
      </w:r>
    </w:p>
    <w:p w14:paraId="4CB71A90" w14:textId="77777777" w:rsidR="00C83DC0" w:rsidRPr="00426D17" w:rsidRDefault="00C83DC0" w:rsidP="00C83DC0">
      <w:pPr>
        <w:spacing w:line="240" w:lineRule="exact"/>
        <w:ind w:left="284" w:hanging="284"/>
        <w:rPr>
          <w:rFonts w:asciiTheme="minorHAnsi" w:eastAsia="Times" w:hAnsiTheme="minorHAnsi"/>
          <w:spacing w:val="-8"/>
          <w:sz w:val="20"/>
          <w:szCs w:val="20"/>
        </w:rPr>
      </w:pPr>
      <w:r w:rsidRPr="00426D17">
        <w:rPr>
          <w:rFonts w:asciiTheme="minorHAnsi" w:eastAsia="Comic Sans MS,Times" w:hAnsiTheme="minorHAnsi" w:cs="Comic Sans MS,Times"/>
          <w:spacing w:val="-8"/>
          <w:sz w:val="20"/>
          <w:szCs w:val="20"/>
        </w:rPr>
        <w:t>•</w:t>
      </w:r>
      <w:r w:rsidRPr="00426D17">
        <w:rPr>
          <w:rFonts w:asciiTheme="minorHAnsi" w:eastAsia="Times" w:hAnsiTheme="minorHAnsi"/>
          <w:spacing w:val="-8"/>
          <w:sz w:val="20"/>
          <w:szCs w:val="20"/>
        </w:rPr>
        <w:tab/>
      </w:r>
      <w:r w:rsidRPr="00426D17">
        <w:rPr>
          <w:rFonts w:asciiTheme="minorHAnsi" w:eastAsia="Comic Sans MS,Times" w:hAnsiTheme="minorHAnsi" w:cs="Comic Sans MS,Times"/>
          <w:spacing w:val="-8"/>
          <w:sz w:val="20"/>
          <w:szCs w:val="20"/>
        </w:rPr>
        <w:t>Servers, and cabling must be securely located and physical access restricted</w:t>
      </w:r>
    </w:p>
    <w:p w14:paraId="3358022C" w14:textId="77777777" w:rsidR="00C83DC0" w:rsidRPr="00426D17" w:rsidRDefault="00C83DC0" w:rsidP="00C83DC0">
      <w:pPr>
        <w:spacing w:after="57"/>
        <w:ind w:left="284" w:hanging="283"/>
        <w:rPr>
          <w:rFonts w:asciiTheme="minorHAnsi" w:eastAsia="Times" w:hAnsiTheme="minorHAnsi"/>
          <w: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All users will have clearly defined access rights to school ICT systems. </w:t>
      </w:r>
      <w:r w:rsidRPr="00426D17">
        <w:rPr>
          <w:rFonts w:asciiTheme="minorHAnsi" w:eastAsia="Comic Sans MS,Times" w:hAnsiTheme="minorHAnsi" w:cs="Comic Sans MS,Times"/>
          <w:i/>
          <w:iCs/>
          <w:sz w:val="20"/>
          <w:szCs w:val="20"/>
        </w:rPr>
        <w:t xml:space="preserve">Details of the access rights available to groups of users will be recorded by the ICT technician and will be reviewed, at least annually. </w:t>
      </w:r>
    </w:p>
    <w:p w14:paraId="05983AC9" w14:textId="77777777" w:rsidR="00C83DC0" w:rsidRPr="00426D17" w:rsidRDefault="00C83DC0" w:rsidP="00C83DC0">
      <w:pPr>
        <w:spacing w:after="57"/>
        <w:ind w:left="284" w:hanging="283"/>
        <w:rPr>
          <w:rFonts w:asciiTheme="minorHAnsi" w:eastAsia="Times" w:hAnsiTheme="minorHAnsi"/>
          <w: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All users will be provided with a username and password by </w:t>
      </w:r>
      <w:r w:rsidRPr="00426D17">
        <w:rPr>
          <w:rFonts w:asciiTheme="minorHAnsi" w:eastAsia="Comic Sans MS,Times" w:hAnsiTheme="minorHAnsi" w:cs="Comic Sans MS,Times"/>
          <w:i/>
          <w:iCs/>
          <w:sz w:val="20"/>
          <w:szCs w:val="20"/>
        </w:rPr>
        <w:t>the ICT Coordinator who will keep an up to date record of users and their usernames.</w:t>
      </w:r>
    </w:p>
    <w:p w14:paraId="22E48281" w14:textId="77777777" w:rsidR="00C83DC0" w:rsidRPr="00426D17" w:rsidRDefault="00C83DC0" w:rsidP="00C83DC0">
      <w:pPr>
        <w:spacing w:after="57"/>
        <w:ind w:left="284"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The “master / administrator” passwords for the school ICT system, used by the Network Manager (or other person) must also be available to Mrs J. Lumley (Infants) and Mr. J Parkes (Juniors) ICT Co-ordinators and kept in a secure place. </w:t>
      </w:r>
    </w:p>
    <w:p w14:paraId="4B23755B" w14:textId="77777777" w:rsidR="00C83DC0" w:rsidRPr="00426D17" w:rsidRDefault="00C83DC0" w:rsidP="00C83DC0">
      <w:pPr>
        <w:spacing w:after="57"/>
        <w:ind w:left="284" w:hanging="283"/>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Users will be made responsible for the security of their username and password, must not allow other users to access the systems using their log on details and must immediately report any suspicion or evidence that there has been a breach of security. </w:t>
      </w:r>
    </w:p>
    <w:p w14:paraId="17AB2FF6" w14:textId="77777777" w:rsidR="00C83DC0" w:rsidRPr="00426D17" w:rsidRDefault="00C83DC0" w:rsidP="00C83DC0">
      <w:pPr>
        <w:spacing w:after="57"/>
        <w:ind w:left="284" w:hanging="283"/>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The school maintains and supports the managed filtering service provided by the LA </w:t>
      </w:r>
    </w:p>
    <w:p w14:paraId="5164C6FB" w14:textId="77777777" w:rsidR="00C83DC0" w:rsidRPr="00426D17" w:rsidRDefault="00C83DC0" w:rsidP="41D50D6B">
      <w:pPr>
        <w:spacing w:after="57"/>
        <w:ind w:left="284" w:hanging="283"/>
        <w:rPr>
          <w:rFonts w:asciiTheme="minorHAnsi" w:eastAsia="Times" w:hAnsiTheme="minorHAnsi"/>
          <w:i/>
          <w:iCs/>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In the event of the Network Manager (or other person) needing to switch off the filtering for any reason, or for any user, this must be logged and carried out by a process that is agreed by the </w:t>
      </w:r>
      <w:proofErr w:type="spellStart"/>
      <w:r w:rsidRPr="00426D17">
        <w:rPr>
          <w:rFonts w:asciiTheme="minorHAnsi" w:eastAsia="Comic Sans MS,Times" w:hAnsiTheme="minorHAnsi" w:cs="Comic Sans MS,Times"/>
          <w:i/>
          <w:iCs/>
          <w:sz w:val="20"/>
          <w:szCs w:val="20"/>
        </w:rPr>
        <w:t>Headteacher</w:t>
      </w:r>
      <w:proofErr w:type="spellEnd"/>
      <w:r w:rsidRPr="00426D17">
        <w:rPr>
          <w:rFonts w:asciiTheme="minorHAnsi" w:eastAsia="Comic Sans MS,Times" w:hAnsiTheme="minorHAnsi" w:cs="Comic Sans MS,Times"/>
          <w:i/>
          <w:iCs/>
          <w:sz w:val="20"/>
          <w:szCs w:val="20"/>
        </w:rPr>
        <w:t xml:space="preserve">. </w:t>
      </w:r>
    </w:p>
    <w:p w14:paraId="4D1F4A7E" w14:textId="77777777" w:rsidR="00C83DC0" w:rsidRPr="00426D17" w:rsidRDefault="00C83DC0" w:rsidP="00C83DC0">
      <w:pPr>
        <w:spacing w:after="57"/>
        <w:ind w:left="284" w:hanging="283"/>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Any filtering issues should be reported immediately to </w:t>
      </w:r>
      <w:smartTag w:uri="urn:schemas-microsoft-com:office:smarttags" w:element="stockticker">
        <w:r w:rsidRPr="00426D17">
          <w:rPr>
            <w:rFonts w:asciiTheme="minorHAnsi" w:eastAsia="Comic Sans MS,Times" w:hAnsiTheme="minorHAnsi" w:cs="Comic Sans MS,Times"/>
            <w:i/>
            <w:iCs/>
            <w:sz w:val="20"/>
            <w:szCs w:val="20"/>
          </w:rPr>
          <w:t>SLT</w:t>
        </w:r>
      </w:smartTag>
      <w:r w:rsidRPr="00426D17">
        <w:rPr>
          <w:rFonts w:asciiTheme="minorHAnsi" w:eastAsia="Comic Sans MS,Times" w:hAnsiTheme="minorHAnsi" w:cs="Comic Sans MS,Times"/>
          <w:i/>
          <w:iCs/>
          <w:sz w:val="20"/>
          <w:szCs w:val="20"/>
        </w:rPr>
        <w:t xml:space="preserve"> </w:t>
      </w:r>
    </w:p>
    <w:p w14:paraId="6CA46C42" w14:textId="77777777" w:rsidR="00C83DC0" w:rsidRPr="00426D17" w:rsidRDefault="00C83DC0" w:rsidP="41D50D6B">
      <w:pPr>
        <w:spacing w:after="57"/>
        <w:ind w:left="284" w:hanging="283"/>
        <w:rPr>
          <w:rFonts w:asciiTheme="minorHAnsi" w:eastAsia="Times" w:hAnsiTheme="minorHAnsi"/>
          <w:i/>
          <w:iCs/>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Requests from staff for sites to be removed from the filtered list will be considered by the Network Manager and  the </w:t>
      </w:r>
      <w:proofErr w:type="spellStart"/>
      <w:r w:rsidRPr="00426D17">
        <w:rPr>
          <w:rFonts w:asciiTheme="minorHAnsi" w:eastAsia="Comic Sans MS,Times" w:hAnsiTheme="minorHAnsi" w:cs="Comic Sans MS,Times"/>
          <w:i/>
          <w:iCs/>
          <w:sz w:val="20"/>
          <w:szCs w:val="20"/>
        </w:rPr>
        <w:t>Headteacher</w:t>
      </w:r>
      <w:proofErr w:type="spellEnd"/>
      <w:r w:rsidRPr="00426D17">
        <w:rPr>
          <w:rFonts w:asciiTheme="minorHAnsi" w:eastAsia="Comic Sans MS,Times" w:hAnsiTheme="minorHAnsi" w:cs="Comic Sans MS,Times"/>
          <w:i/>
          <w:iCs/>
          <w:sz w:val="20"/>
          <w:szCs w:val="20"/>
        </w:rPr>
        <w:t xml:space="preserve"> . If the request is agreed, this action will be recorded and logs of such actions shall be reported to the E-safety Governor.</w:t>
      </w:r>
    </w:p>
    <w:p w14:paraId="5E9D75B7" w14:textId="77777777" w:rsidR="00C83DC0" w:rsidRPr="00426D17" w:rsidRDefault="00C83DC0" w:rsidP="41D50D6B">
      <w:pPr>
        <w:spacing w:after="57"/>
        <w:ind w:left="284" w:hanging="283"/>
        <w:rPr>
          <w:rFonts w:asciiTheme="minorHAnsi" w:eastAsia="Times" w:hAnsiTheme="minorHAns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proofErr w:type="spellStart"/>
      <w:r w:rsidRPr="00426D17">
        <w:rPr>
          <w:rFonts w:asciiTheme="minorHAnsi" w:eastAsia="Comic Sans MS,Times" w:hAnsiTheme="minorHAnsi" w:cs="Comic Sans MS,Times"/>
          <w:i/>
          <w:iCs/>
          <w:sz w:val="20"/>
          <w:szCs w:val="20"/>
        </w:rPr>
        <w:t>Securus</w:t>
      </w:r>
      <w:proofErr w:type="spellEnd"/>
      <w:r w:rsidRPr="00426D17">
        <w:rPr>
          <w:rFonts w:asciiTheme="minorHAnsi" w:eastAsia="Comic Sans MS,Times" w:hAnsiTheme="minorHAnsi" w:cs="Comic Sans MS,Times"/>
          <w:i/>
          <w:iCs/>
          <w:sz w:val="20"/>
          <w:szCs w:val="20"/>
        </w:rPr>
        <w:t xml:space="preserve"> is used to monitor and record the activity of users on the school ICT systems and users are made aware of this in the Acceptable Use Policy.</w:t>
      </w:r>
    </w:p>
    <w:p w14:paraId="0261ECC8" w14:textId="77777777" w:rsidR="00C83DC0" w:rsidRPr="00426D17" w:rsidRDefault="00C83DC0" w:rsidP="41D50D6B">
      <w:pPr>
        <w:spacing w:after="57"/>
        <w:ind w:left="284" w:hanging="283"/>
        <w:rPr>
          <w:rFonts w:asciiTheme="minorHAnsi" w:eastAsia="Times" w:hAnsiTheme="minorHAnsi"/>
          <w:i/>
          <w:iCs/>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An appropriate system is in place </w:t>
      </w:r>
      <w:r w:rsidRPr="00426D17">
        <w:rPr>
          <w:rFonts w:asciiTheme="minorHAnsi" w:eastAsia="Comic Sans MS,Times" w:hAnsiTheme="minorHAnsi" w:cs="Comic Sans MS,Times"/>
          <w:sz w:val="20"/>
          <w:szCs w:val="20"/>
        </w:rPr>
        <w:t xml:space="preserve">via a </w:t>
      </w:r>
      <w:proofErr w:type="spellStart"/>
      <w:r w:rsidRPr="00426D17">
        <w:rPr>
          <w:rFonts w:asciiTheme="minorHAnsi" w:eastAsia="Comic Sans MS,Times" w:hAnsiTheme="minorHAnsi" w:cs="Comic Sans MS,Times"/>
          <w:sz w:val="20"/>
          <w:szCs w:val="20"/>
        </w:rPr>
        <w:t>proforma</w:t>
      </w:r>
      <w:proofErr w:type="spellEnd"/>
      <w:r w:rsidRPr="00426D17">
        <w:rPr>
          <w:rFonts w:asciiTheme="minorHAnsi" w:eastAsia="Comic Sans MS,Times" w:hAnsiTheme="minorHAnsi" w:cs="Comic Sans MS,Times"/>
          <w:sz w:val="20"/>
          <w:szCs w:val="20"/>
        </w:rPr>
        <w:t xml:space="preserve"> to be filled in </w:t>
      </w:r>
      <w:r w:rsidRPr="00426D17">
        <w:rPr>
          <w:rFonts w:asciiTheme="minorHAnsi" w:eastAsia="Comic Sans MS,Times" w:hAnsiTheme="minorHAnsi" w:cs="Comic Sans MS,Times"/>
          <w:i/>
          <w:iCs/>
          <w:sz w:val="20"/>
          <w:szCs w:val="20"/>
        </w:rPr>
        <w:t xml:space="preserve">for users to report any actual / potential e-safety incident to the </w:t>
      </w:r>
      <w:proofErr w:type="spellStart"/>
      <w:r w:rsidRPr="00426D17">
        <w:rPr>
          <w:rFonts w:asciiTheme="minorHAnsi" w:eastAsia="Comic Sans MS,Times" w:hAnsiTheme="minorHAnsi" w:cs="Comic Sans MS,Times"/>
          <w:i/>
          <w:iCs/>
          <w:sz w:val="20"/>
          <w:szCs w:val="20"/>
        </w:rPr>
        <w:t>Headteacher</w:t>
      </w:r>
      <w:proofErr w:type="spellEnd"/>
      <w:r w:rsidRPr="00426D17">
        <w:rPr>
          <w:rFonts w:asciiTheme="minorHAnsi" w:eastAsia="Comic Sans MS,Times" w:hAnsiTheme="minorHAnsi" w:cs="Comic Sans MS,Times"/>
          <w:i/>
          <w:iCs/>
          <w:sz w:val="20"/>
          <w:szCs w:val="20"/>
        </w:rPr>
        <w:t xml:space="preserve"> </w:t>
      </w:r>
    </w:p>
    <w:p w14:paraId="0D76AACF" w14:textId="77777777" w:rsidR="00C83DC0" w:rsidRPr="00426D17" w:rsidRDefault="00C83DC0" w:rsidP="41D50D6B">
      <w:pPr>
        <w:spacing w:after="57"/>
        <w:ind w:left="284" w:hanging="283"/>
        <w:rPr>
          <w:rFonts w:asciiTheme="minorHAnsi" w:eastAsia="Times" w:hAnsiTheme="minorHAns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Appropriate security measures are in place </w:t>
      </w:r>
      <w:r w:rsidRPr="00426D17">
        <w:rPr>
          <w:rFonts w:asciiTheme="minorHAnsi" w:eastAsia="Comic Sans MS,Times" w:hAnsiTheme="minorHAnsi" w:cs="Comic Sans MS,Times"/>
          <w:sz w:val="20"/>
          <w:szCs w:val="20"/>
        </w:rPr>
        <w:t xml:space="preserve"> managed through the LA </w:t>
      </w:r>
      <w:r w:rsidRPr="00426D17">
        <w:rPr>
          <w:rFonts w:asciiTheme="minorHAnsi" w:eastAsia="Comic Sans MS,Times" w:hAnsiTheme="minorHAnsi" w:cs="Comic Sans MS,Times"/>
          <w:i/>
          <w:iCs/>
          <w:sz w:val="20"/>
          <w:szCs w:val="20"/>
        </w:rPr>
        <w:t xml:space="preserve">to protect the servers, firewalls, routers,  work stations, hand held devices </w:t>
      </w:r>
      <w:proofErr w:type="spellStart"/>
      <w:r w:rsidRPr="00426D17">
        <w:rPr>
          <w:rFonts w:asciiTheme="minorHAnsi" w:eastAsia="Comic Sans MS,Times" w:hAnsiTheme="minorHAnsi" w:cs="Comic Sans MS,Times"/>
          <w:i/>
          <w:iCs/>
          <w:sz w:val="20"/>
          <w:szCs w:val="20"/>
        </w:rPr>
        <w:t>etc</w:t>
      </w:r>
      <w:proofErr w:type="spellEnd"/>
      <w:r w:rsidRPr="00426D17">
        <w:rPr>
          <w:rFonts w:asciiTheme="minorHAnsi" w:eastAsia="Comic Sans MS,Times" w:hAnsiTheme="minorHAnsi" w:cs="Comic Sans MS,Times"/>
          <w:i/>
          <w:iCs/>
          <w:sz w:val="20"/>
          <w:szCs w:val="20"/>
        </w:rPr>
        <w:t xml:space="preserve"> from accidental or malicious attempts which might threaten the security of the school systems and data. </w:t>
      </w:r>
    </w:p>
    <w:p w14:paraId="0DA2CD15" w14:textId="77777777" w:rsidR="00C83DC0" w:rsidRPr="00426D17" w:rsidRDefault="00C83DC0" w:rsidP="41D50D6B">
      <w:pPr>
        <w:ind w:left="284" w:hanging="284"/>
        <w:rPr>
          <w:rFonts w:asciiTheme="minorHAnsi" w:eastAsia="Times" w:hAnsiTheme="minorHAns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An agreed policy is in place for the provision of temporary access of “guests” (</w:t>
      </w:r>
      <w:proofErr w:type="spellStart"/>
      <w:r w:rsidRPr="00426D17">
        <w:rPr>
          <w:rFonts w:asciiTheme="minorHAnsi" w:eastAsia="Comic Sans MS,Times" w:hAnsiTheme="minorHAnsi" w:cs="Comic Sans MS,Times"/>
          <w:i/>
          <w:iCs/>
          <w:sz w:val="20"/>
          <w:szCs w:val="20"/>
        </w:rPr>
        <w:t>eg</w:t>
      </w:r>
      <w:proofErr w:type="spellEnd"/>
      <w:r w:rsidRPr="00426D17">
        <w:rPr>
          <w:rFonts w:asciiTheme="minorHAnsi" w:eastAsia="Comic Sans MS,Times" w:hAnsiTheme="minorHAnsi" w:cs="Comic Sans MS,Times"/>
          <w:i/>
          <w:iCs/>
          <w:sz w:val="20"/>
          <w:szCs w:val="20"/>
        </w:rPr>
        <w:t xml:space="preserve"> trainee teachers, visitors) onto the school system. </w:t>
      </w:r>
    </w:p>
    <w:p w14:paraId="2B08440D" w14:textId="77777777" w:rsidR="00C83DC0" w:rsidRPr="00426D17" w:rsidRDefault="00C83DC0" w:rsidP="00C83DC0">
      <w:pPr>
        <w:spacing w:after="57"/>
        <w:ind w:left="283" w:hanging="283"/>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An agreed policy is in place regarding the downloading of executable files – System administrator.</w:t>
      </w:r>
    </w:p>
    <w:p w14:paraId="78F81493" w14:textId="77777777" w:rsidR="00C83DC0" w:rsidRPr="00426D17" w:rsidRDefault="00C83DC0" w:rsidP="00C83DC0">
      <w:pPr>
        <w:spacing w:after="57"/>
        <w:ind w:left="283" w:hanging="283"/>
        <w:rPr>
          <w:rFonts w:asciiTheme="minorHAnsi" w:eastAsia="Times" w:hAnsiTheme="minorHAns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An agreed policy is in place regarding the extent of personal use that users (staff / students / pupils / community users) and their family members are allowed on laptops and other portable devices that may be used out of school. </w:t>
      </w:r>
      <w:r w:rsidRPr="00426D17">
        <w:rPr>
          <w:rFonts w:asciiTheme="minorHAnsi" w:eastAsia="Comic Sans MS,Times" w:hAnsiTheme="minorHAnsi" w:cs="Comic Sans MS,Times"/>
          <w:sz w:val="20"/>
          <w:szCs w:val="20"/>
        </w:rPr>
        <w:t>(see School Personal Data Policy)</w:t>
      </w:r>
    </w:p>
    <w:p w14:paraId="70685791" w14:textId="77777777" w:rsidR="00C83DC0" w:rsidRPr="00426D17" w:rsidRDefault="00C83DC0" w:rsidP="41D50D6B">
      <w:pPr>
        <w:spacing w:after="57"/>
        <w:ind w:left="283" w:hanging="283"/>
        <w:rPr>
          <w:rFonts w:asciiTheme="minorHAnsi" w:eastAsia="Times" w:hAnsiTheme="minorHAnsi"/>
          <w:i/>
          <w:iCs/>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Only the ICT technician or officials from SLT are allowed to install programmes on school workstations. Permission for installation of programs on portable devices must first be obtained from the </w:t>
      </w:r>
      <w:proofErr w:type="spellStart"/>
      <w:r w:rsidRPr="00426D17">
        <w:rPr>
          <w:rFonts w:asciiTheme="minorHAnsi" w:eastAsia="Comic Sans MS,Times" w:hAnsiTheme="minorHAnsi" w:cs="Comic Sans MS,Times"/>
          <w:i/>
          <w:iCs/>
          <w:sz w:val="20"/>
          <w:szCs w:val="20"/>
        </w:rPr>
        <w:t>Headteacher</w:t>
      </w:r>
      <w:proofErr w:type="spellEnd"/>
      <w:r w:rsidRPr="00426D17">
        <w:rPr>
          <w:rFonts w:asciiTheme="minorHAnsi" w:eastAsia="Comic Sans MS,Times" w:hAnsiTheme="minorHAnsi" w:cs="Comic Sans MS,Times"/>
          <w:i/>
          <w:iCs/>
          <w:sz w:val="20"/>
          <w:szCs w:val="20"/>
        </w:rPr>
        <w:t xml:space="preserve">. .  </w:t>
      </w:r>
    </w:p>
    <w:p w14:paraId="1619740B" w14:textId="77777777" w:rsidR="00C83DC0" w:rsidRPr="00426D17" w:rsidRDefault="00C83DC0" w:rsidP="41D50D6B">
      <w:pPr>
        <w:spacing w:after="57"/>
        <w:ind w:left="283" w:hanging="283"/>
        <w:rPr>
          <w:rFonts w:asciiTheme="minorHAnsi" w:eastAsia="Times" w:hAnsiTheme="minorHAns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An agreed policy is in place regarding the use of removable media (</w:t>
      </w:r>
      <w:proofErr w:type="spellStart"/>
      <w:r w:rsidRPr="00426D17">
        <w:rPr>
          <w:rFonts w:asciiTheme="minorHAnsi" w:eastAsia="Comic Sans MS,Times" w:hAnsiTheme="minorHAnsi" w:cs="Comic Sans MS,Times"/>
          <w:i/>
          <w:iCs/>
          <w:sz w:val="20"/>
          <w:szCs w:val="20"/>
        </w:rPr>
        <w:t>eg</w:t>
      </w:r>
      <w:proofErr w:type="spellEnd"/>
      <w:r w:rsidRPr="00426D17">
        <w:rPr>
          <w:rFonts w:asciiTheme="minorHAnsi" w:eastAsia="Comic Sans MS,Times" w:hAnsiTheme="minorHAnsi" w:cs="Comic Sans MS,Times"/>
          <w:i/>
          <w:iCs/>
          <w:sz w:val="20"/>
          <w:szCs w:val="20"/>
        </w:rPr>
        <w:t xml:space="preserve"> memory sticks / CDs / DVDs) by users on school workstations / portable devices. </w:t>
      </w:r>
      <w:r w:rsidRPr="00426D17">
        <w:rPr>
          <w:rFonts w:asciiTheme="minorHAnsi" w:eastAsia="Comic Sans MS,Times" w:hAnsiTheme="minorHAnsi" w:cs="Comic Sans MS,Times"/>
          <w:sz w:val="20"/>
          <w:szCs w:val="20"/>
        </w:rPr>
        <w:t>(see School Personal Data Policy)</w:t>
      </w:r>
    </w:p>
    <w:p w14:paraId="2A49E32D" w14:textId="77777777" w:rsidR="00C83DC0" w:rsidRPr="00426D17" w:rsidRDefault="00C83DC0" w:rsidP="00C83DC0">
      <w:pPr>
        <w:spacing w:after="57"/>
        <w:ind w:left="283" w:hanging="283"/>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The school infrastructure and individual workstations are protected by up to date virus software.</w:t>
      </w:r>
    </w:p>
    <w:p w14:paraId="17197177" w14:textId="77777777" w:rsidR="00C83DC0" w:rsidRPr="00426D17" w:rsidRDefault="00C83DC0" w:rsidP="00C83DC0">
      <w:pPr>
        <w:spacing w:after="120"/>
        <w:ind w:left="284" w:hanging="284"/>
        <w:rPr>
          <w:rFonts w:asciiTheme="minorHAnsi" w:eastAsia="Times" w:hAnsiTheme="minorHAns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Personal data </w:t>
      </w:r>
      <w:proofErr w:type="spellStart"/>
      <w:r w:rsidRPr="00426D17">
        <w:rPr>
          <w:rFonts w:asciiTheme="minorHAnsi" w:eastAsia="Comic Sans MS,Times" w:hAnsiTheme="minorHAnsi" w:cs="Comic Sans MS,Times"/>
          <w:i/>
          <w:iCs/>
          <w:sz w:val="20"/>
          <w:szCs w:val="20"/>
        </w:rPr>
        <w:t>can not</w:t>
      </w:r>
      <w:proofErr w:type="spellEnd"/>
      <w:r w:rsidRPr="00426D17">
        <w:rPr>
          <w:rFonts w:asciiTheme="minorHAnsi" w:eastAsia="Comic Sans MS,Times" w:hAnsiTheme="minorHAnsi" w:cs="Comic Sans MS,Times"/>
          <w:i/>
          <w:iCs/>
          <w:sz w:val="20"/>
          <w:szCs w:val="20"/>
        </w:rPr>
        <w:t xml:space="preserve"> be sent over the internet or taken off the school site unless safely encrypted or otherwise secured.</w:t>
      </w:r>
      <w:r w:rsidRPr="00426D17">
        <w:rPr>
          <w:rFonts w:asciiTheme="minorHAnsi" w:eastAsia="Comic Sans MS,Times" w:hAnsiTheme="minorHAnsi" w:cs="Comic Sans MS,Times"/>
          <w:sz w:val="20"/>
          <w:szCs w:val="20"/>
        </w:rPr>
        <w:t xml:space="preserve"> (School Personal Data Policy)</w:t>
      </w:r>
    </w:p>
    <w:p w14:paraId="40064D38" w14:textId="77777777" w:rsidR="005E4010" w:rsidRPr="00426D17" w:rsidRDefault="005E4010" w:rsidP="00C83DC0">
      <w:pPr>
        <w:spacing w:after="120"/>
        <w:ind w:left="284" w:hanging="284"/>
        <w:rPr>
          <w:rFonts w:asciiTheme="minorHAnsi" w:eastAsia="Times" w:hAnsiTheme="minorHAnsi"/>
          <w:sz w:val="20"/>
          <w:szCs w:val="20"/>
        </w:rPr>
      </w:pPr>
    </w:p>
    <w:p w14:paraId="6F2FF299" w14:textId="77777777" w:rsidR="00206B5E" w:rsidRPr="00426D17" w:rsidRDefault="005E4010" w:rsidP="00206B5E">
      <w:pPr>
        <w:rPr>
          <w:rFonts w:asciiTheme="minorHAnsi" w:hAnsiTheme="minorHAnsi"/>
        </w:rPr>
      </w:pPr>
      <w:r w:rsidRPr="00426D17">
        <w:rPr>
          <w:rFonts w:asciiTheme="minorHAnsi" w:eastAsia="Comic Sans MS" w:hAnsiTheme="minorHAnsi" w:cs="Comic Sans MS"/>
          <w:b/>
          <w:bCs/>
          <w:spacing w:val="-24"/>
          <w:sz w:val="28"/>
          <w:szCs w:val="28"/>
          <w:u w:val="single"/>
        </w:rPr>
        <w:t>4.</w:t>
      </w:r>
      <w:r w:rsidR="00206B5E" w:rsidRPr="00426D17">
        <w:rPr>
          <w:rFonts w:asciiTheme="minorHAnsi" w:eastAsia="Comic Sans MS" w:hAnsiTheme="minorHAnsi" w:cs="Comic Sans MS"/>
          <w:b/>
          <w:bCs/>
          <w:spacing w:val="-24"/>
          <w:sz w:val="28"/>
          <w:szCs w:val="28"/>
          <w:u w:val="single"/>
        </w:rPr>
        <w:t xml:space="preserve"> Curriculum</w:t>
      </w:r>
    </w:p>
    <w:p w14:paraId="7BA4D193" w14:textId="16126758" w:rsidR="00206B5E" w:rsidRPr="00426D17" w:rsidRDefault="737357E7" w:rsidP="00206B5E">
      <w:pPr>
        <w:rPr>
          <w:rFonts w:asciiTheme="minorHAnsi" w:hAnsiTheme="minorHAnsi"/>
          <w:sz w:val="20"/>
          <w:szCs w:val="20"/>
        </w:rPr>
      </w:pPr>
      <w:r w:rsidRPr="00426D17">
        <w:rPr>
          <w:rFonts w:asciiTheme="minorHAnsi" w:eastAsia="Comic Sans MS" w:hAnsiTheme="minorHAnsi" w:cs="Comic Sans MS"/>
          <w:sz w:val="20"/>
          <w:szCs w:val="20"/>
        </w:rPr>
        <w:t xml:space="preserve">E-safety should be a focus in all areas of the curriculum and staff should reinforce e-safety messages in the use of ICT across the curriculum. </w:t>
      </w:r>
    </w:p>
    <w:p w14:paraId="0E672018" w14:textId="77777777" w:rsidR="00206B5E" w:rsidRPr="00426D17" w:rsidRDefault="00206B5E" w:rsidP="00206B5E">
      <w:pPr>
        <w:widowControl w:val="0"/>
        <w:autoSpaceDE w:val="0"/>
        <w:autoSpaceDN w:val="0"/>
        <w:adjustRightInd w:val="0"/>
        <w:spacing w:after="87" w:line="240" w:lineRule="atLeast"/>
        <w:ind w:left="270" w:right="702" w:hanging="270"/>
        <w:rPr>
          <w:rFonts w:asciiTheme="minorHAnsi" w:hAnsiTheme="minorHAnsi" w:cs="KVTEA L+ Trebuchet MS"/>
          <w:color w:val="221E1F"/>
          <w:sz w:val="20"/>
          <w:szCs w:val="20"/>
        </w:rPr>
      </w:pPr>
      <w:r w:rsidRPr="00426D17">
        <w:rPr>
          <w:rFonts w:asciiTheme="minorHAnsi" w:eastAsia="Comic Sans MS" w:hAnsiTheme="minorHAnsi" w:cs="Comic Sans MS"/>
          <w:i/>
          <w:iCs/>
          <w:spacing w:val="-2"/>
          <w:sz w:val="20"/>
          <w:szCs w:val="20"/>
        </w:rPr>
        <w:t>•</w:t>
      </w:r>
      <w:r w:rsidRPr="00426D17">
        <w:rPr>
          <w:rFonts w:asciiTheme="minorHAnsi" w:hAnsiTheme="minorHAnsi"/>
          <w:i/>
          <w:spacing w:val="-2"/>
          <w:sz w:val="20"/>
          <w:szCs w:val="20"/>
        </w:rPr>
        <w:tab/>
      </w:r>
      <w:r w:rsidRPr="00426D17">
        <w:rPr>
          <w:rFonts w:asciiTheme="minorHAnsi" w:eastAsia="Comic Sans MS" w:hAnsiTheme="minorHAnsi" w:cs="Comic Sans MS"/>
          <w:i/>
          <w:iCs/>
          <w:spacing w:val="-2"/>
          <w:sz w:val="20"/>
          <w:szCs w:val="20"/>
        </w:rPr>
        <w:t xml:space="preserve">in lessons where internet use is pre-planned, pupils will be guided to sites checked as suitable for their us. </w:t>
      </w:r>
      <w:r w:rsidRPr="00426D17">
        <w:rPr>
          <w:rFonts w:asciiTheme="minorHAnsi" w:eastAsia="Comic Sans MS,KVTEA L+ Trebuche" w:hAnsiTheme="minorHAnsi" w:cs="Comic Sans MS,KVTEA L+ Trebuche"/>
          <w:color w:val="221E1F"/>
          <w:sz w:val="20"/>
          <w:szCs w:val="20"/>
        </w:rPr>
        <w:t xml:space="preserve">If staff or pupils discover unsuitable sites, the URL must be reported to the e–Safety </w:t>
      </w:r>
      <w:r w:rsidRPr="00426D17">
        <w:rPr>
          <w:rFonts w:asciiTheme="minorHAnsi" w:eastAsia="Comic Sans MS,KVTEA L+ Trebuche" w:hAnsiTheme="minorHAnsi" w:cs="Comic Sans MS,KVTEA L+ Trebuche"/>
          <w:color w:val="221E1F"/>
          <w:sz w:val="20"/>
          <w:szCs w:val="20"/>
        </w:rPr>
        <w:lastRenderedPageBreak/>
        <w:t xml:space="preserve">Coordinator. </w:t>
      </w:r>
    </w:p>
    <w:p w14:paraId="11EC4095" w14:textId="77777777" w:rsidR="00206B5E" w:rsidRPr="00426D17" w:rsidRDefault="00206B5E" w:rsidP="41D50D6B">
      <w:pPr>
        <w:spacing w:after="57"/>
        <w:ind w:left="283" w:hanging="283"/>
        <w:jc w:val="both"/>
        <w:rPr>
          <w:rFonts w:asciiTheme="minorHAnsi" w:hAnsiTheme="minorHAnsi"/>
          <w:i/>
          <w:iCs/>
          <w:sz w:val="20"/>
          <w:szCs w:val="20"/>
        </w:rPr>
      </w:pPr>
      <w:r w:rsidRPr="00426D17">
        <w:rPr>
          <w:rFonts w:asciiTheme="minorHAnsi" w:eastAsia="Comic Sans MS" w:hAnsiTheme="minorHAnsi" w:cs="Comic Sans MS"/>
          <w:i/>
          <w:iCs/>
          <w:spacing w:val="-2"/>
          <w:sz w:val="20"/>
          <w:szCs w:val="20"/>
        </w:rPr>
        <w:t xml:space="preserve"> •</w:t>
      </w:r>
      <w:r w:rsidRPr="00426D17">
        <w:rPr>
          <w:rFonts w:asciiTheme="minorHAnsi" w:hAnsiTheme="minorHAnsi"/>
          <w:i/>
          <w:spacing w:val="-2"/>
          <w:sz w:val="20"/>
          <w:szCs w:val="20"/>
        </w:rPr>
        <w:tab/>
      </w:r>
      <w:r w:rsidRPr="00426D17">
        <w:rPr>
          <w:rFonts w:asciiTheme="minorHAnsi" w:eastAsia="Comic Sans MS" w:hAnsiTheme="minorHAnsi" w:cs="Comic Sans MS"/>
          <w:i/>
          <w:iCs/>
          <w:spacing w:val="-2"/>
          <w:sz w:val="20"/>
          <w:szCs w:val="20"/>
        </w:rPr>
        <w:t xml:space="preserve">Where pupils are allowed to freely search the internet, </w:t>
      </w:r>
      <w:proofErr w:type="spellStart"/>
      <w:r w:rsidRPr="00426D17">
        <w:rPr>
          <w:rFonts w:asciiTheme="minorHAnsi" w:eastAsia="Comic Sans MS" w:hAnsiTheme="minorHAnsi" w:cs="Comic Sans MS"/>
          <w:i/>
          <w:iCs/>
          <w:spacing w:val="-2"/>
          <w:sz w:val="20"/>
          <w:szCs w:val="20"/>
        </w:rPr>
        <w:t>eg</w:t>
      </w:r>
      <w:proofErr w:type="spellEnd"/>
      <w:r w:rsidRPr="00426D17">
        <w:rPr>
          <w:rFonts w:asciiTheme="minorHAnsi" w:eastAsia="Comic Sans MS" w:hAnsiTheme="minorHAnsi" w:cs="Comic Sans MS"/>
          <w:i/>
          <w:iCs/>
          <w:spacing w:val="-2"/>
          <w:sz w:val="20"/>
          <w:szCs w:val="20"/>
        </w:rPr>
        <w:t xml:space="preserve"> using search engines,  staff should be vigilant in monitoring the content of the websites the young people visit. </w:t>
      </w:r>
    </w:p>
    <w:p w14:paraId="51D981B0" w14:textId="77777777" w:rsidR="00206B5E" w:rsidRPr="00426D17" w:rsidRDefault="00206B5E" w:rsidP="00206B5E">
      <w:pPr>
        <w:spacing w:after="57"/>
        <w:ind w:left="283" w:hanging="283"/>
        <w:jc w:val="both"/>
        <w:rPr>
          <w:rFonts w:asciiTheme="minorHAnsi" w:hAnsiTheme="minorHAnsi"/>
          <w:i/>
          <w:spacing w:val="-2"/>
          <w:sz w:val="20"/>
          <w:szCs w:val="20"/>
        </w:rPr>
      </w:pPr>
      <w:r w:rsidRPr="00426D17">
        <w:rPr>
          <w:rFonts w:asciiTheme="minorHAnsi" w:eastAsia="Comic Sans MS" w:hAnsiTheme="minorHAnsi" w:cs="Comic Sans MS"/>
          <w:i/>
          <w:iCs/>
          <w:spacing w:val="-2"/>
          <w:sz w:val="20"/>
          <w:szCs w:val="20"/>
        </w:rPr>
        <w:t>•</w:t>
      </w:r>
      <w:r w:rsidRPr="00426D17">
        <w:rPr>
          <w:rFonts w:asciiTheme="minorHAnsi" w:hAnsiTheme="minorHAnsi"/>
          <w:i/>
          <w:spacing w:val="-2"/>
          <w:sz w:val="20"/>
          <w:szCs w:val="20"/>
        </w:rPr>
        <w:tab/>
      </w:r>
      <w:r w:rsidRPr="00426D17">
        <w:rPr>
          <w:rFonts w:asciiTheme="minorHAnsi" w:eastAsia="Comic Sans MS" w:hAnsiTheme="minorHAnsi" w:cs="Comic Sans MS"/>
          <w:i/>
          <w:iCs/>
          <w:spacing w:val="-2"/>
          <w:sz w:val="20"/>
          <w:szCs w:val="20"/>
        </w:rPr>
        <w:t>It is accepted that from time to time, for good educational reasons, students may need to research topics that would normally result in internet searches being blocked. In such a situation, staff can request that the Network Manager can temporarily remove those sites from the filtered list  for the period of study. Any request to do so, should be auditable, with clear reasons for the need. Requests for website release should be made on an appropriate request pro-forma.</w:t>
      </w:r>
    </w:p>
    <w:p w14:paraId="3A519385" w14:textId="77777777" w:rsidR="00206B5E" w:rsidRPr="00426D17" w:rsidRDefault="00206B5E" w:rsidP="00206B5E">
      <w:pPr>
        <w:spacing w:after="57"/>
        <w:ind w:left="283" w:hanging="283"/>
        <w:jc w:val="both"/>
        <w:rPr>
          <w:rFonts w:asciiTheme="minorHAnsi" w:hAnsiTheme="minorHAnsi"/>
          <w:i/>
          <w:spacing w:val="-2"/>
          <w:sz w:val="20"/>
          <w:szCs w:val="20"/>
        </w:rPr>
      </w:pPr>
      <w:r w:rsidRPr="00426D17">
        <w:rPr>
          <w:rFonts w:asciiTheme="minorHAnsi" w:eastAsia="Comic Sans MS" w:hAnsiTheme="minorHAnsi" w:cs="Comic Sans MS"/>
          <w:i/>
          <w:iCs/>
          <w:spacing w:val="-2"/>
          <w:sz w:val="20"/>
          <w:szCs w:val="20"/>
        </w:rPr>
        <w:t>•</w:t>
      </w:r>
      <w:r w:rsidRPr="00426D17">
        <w:rPr>
          <w:rFonts w:asciiTheme="minorHAnsi" w:hAnsiTheme="minorHAnsi"/>
          <w:i/>
          <w:spacing w:val="-2"/>
          <w:sz w:val="20"/>
          <w:szCs w:val="20"/>
        </w:rPr>
        <w:tab/>
      </w:r>
      <w:r w:rsidRPr="00426D17">
        <w:rPr>
          <w:rFonts w:asciiTheme="minorHAnsi" w:eastAsia="Comic Sans MS" w:hAnsiTheme="minorHAnsi" w:cs="Comic Sans MS"/>
          <w:i/>
          <w:iCs/>
          <w:spacing w:val="-2"/>
          <w:sz w:val="20"/>
          <w:szCs w:val="20"/>
        </w:rPr>
        <w:t>Pupils will be taught in all lessons to be critically aware of the materials / content they access on-line and be guided to validate the accuracy of information</w:t>
      </w:r>
    </w:p>
    <w:p w14:paraId="4209B394" w14:textId="77777777" w:rsidR="00206B5E" w:rsidRPr="00426D17" w:rsidRDefault="00206B5E" w:rsidP="00206B5E">
      <w:pPr>
        <w:spacing w:after="200"/>
        <w:ind w:left="284" w:hanging="284"/>
        <w:jc w:val="both"/>
        <w:rPr>
          <w:rFonts w:asciiTheme="minorHAnsi" w:hAnsiTheme="minorHAnsi"/>
          <w:i/>
          <w:spacing w:val="-2"/>
          <w:sz w:val="20"/>
          <w:szCs w:val="20"/>
        </w:rPr>
      </w:pPr>
      <w:r w:rsidRPr="00426D17">
        <w:rPr>
          <w:rFonts w:asciiTheme="minorHAnsi" w:eastAsia="Comic Sans MS" w:hAnsiTheme="minorHAnsi" w:cs="Comic Sans MS"/>
          <w:i/>
          <w:iCs/>
          <w:spacing w:val="-2"/>
          <w:sz w:val="20"/>
          <w:szCs w:val="20"/>
        </w:rPr>
        <w:t>•</w:t>
      </w:r>
      <w:r w:rsidRPr="00426D17">
        <w:rPr>
          <w:rFonts w:asciiTheme="minorHAnsi" w:hAnsiTheme="minorHAnsi"/>
          <w:i/>
          <w:spacing w:val="-2"/>
          <w:sz w:val="20"/>
          <w:szCs w:val="20"/>
        </w:rPr>
        <w:tab/>
      </w:r>
      <w:r w:rsidRPr="00426D17">
        <w:rPr>
          <w:rFonts w:asciiTheme="minorHAnsi" w:eastAsia="Comic Sans MS" w:hAnsiTheme="minorHAnsi" w:cs="Comic Sans MS"/>
          <w:i/>
          <w:iCs/>
          <w:spacing w:val="-2"/>
          <w:sz w:val="20"/>
          <w:szCs w:val="20"/>
        </w:rPr>
        <w:t>Pupils should be taught to acknowledge the source of information used and to respect copyright when using material accessed on the internet.</w:t>
      </w:r>
    </w:p>
    <w:p w14:paraId="780DF156" w14:textId="77777777" w:rsidR="005E4010" w:rsidRPr="00426D17" w:rsidRDefault="005E4010" w:rsidP="006919ED">
      <w:pPr>
        <w:rPr>
          <w:rFonts w:asciiTheme="minorHAnsi" w:hAnsiTheme="minorHAnsi"/>
          <w:b/>
          <w:spacing w:val="-24"/>
          <w:sz w:val="20"/>
          <w:szCs w:val="20"/>
          <w:u w:val="single"/>
        </w:rPr>
      </w:pPr>
    </w:p>
    <w:p w14:paraId="422CDA1C" w14:textId="77777777" w:rsidR="005E4010" w:rsidRPr="00426D17" w:rsidRDefault="005E4010" w:rsidP="006919ED">
      <w:pPr>
        <w:rPr>
          <w:rFonts w:asciiTheme="minorHAnsi" w:hAnsiTheme="minorHAnsi"/>
          <w:b/>
          <w:spacing w:val="-24"/>
          <w:sz w:val="20"/>
          <w:szCs w:val="20"/>
          <w:u w:val="single"/>
        </w:rPr>
      </w:pPr>
    </w:p>
    <w:p w14:paraId="664374EA" w14:textId="77777777" w:rsidR="006919ED" w:rsidRPr="00426D17" w:rsidRDefault="006919ED" w:rsidP="006919ED">
      <w:pPr>
        <w:rPr>
          <w:rFonts w:asciiTheme="minorHAnsi" w:hAnsiTheme="minorHAnsi"/>
          <w:b/>
          <w:spacing w:val="-24"/>
          <w:sz w:val="28"/>
          <w:szCs w:val="28"/>
          <w:u w:val="single"/>
        </w:rPr>
      </w:pPr>
      <w:r w:rsidRPr="00426D17">
        <w:rPr>
          <w:rFonts w:asciiTheme="minorHAnsi" w:eastAsia="Comic Sans MS" w:hAnsiTheme="minorHAnsi" w:cs="Comic Sans MS"/>
          <w:b/>
          <w:bCs/>
          <w:spacing w:val="-24"/>
          <w:sz w:val="28"/>
          <w:szCs w:val="28"/>
          <w:u w:val="single"/>
        </w:rPr>
        <w:t>5. Use of digital and video images - Photographic, Video</w:t>
      </w:r>
    </w:p>
    <w:p w14:paraId="6D1492A8" w14:textId="77777777" w:rsidR="006919ED" w:rsidRPr="00426D17" w:rsidRDefault="006919ED" w:rsidP="006919ED">
      <w:pPr>
        <w:spacing w:after="120" w:line="240" w:lineRule="exact"/>
        <w:rPr>
          <w:rFonts w:asciiTheme="minorHAnsi" w:eastAsia="Times" w:hAnsiTheme="minorHAnsi"/>
          <w:sz w:val="20"/>
          <w:szCs w:val="20"/>
        </w:rPr>
      </w:pPr>
    </w:p>
    <w:p w14:paraId="71B7060E" w14:textId="77777777" w:rsidR="006919ED" w:rsidRPr="00426D17" w:rsidRDefault="737357E7" w:rsidP="006919ED">
      <w:pPr>
        <w:spacing w:after="12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The development of digital imaging technologies has created significant benefits to learning, allowing staff and pupils instant use of images that they have recorded themselves or downloaded from the internet. However, staff and pupils need to be aware of the risks associated with sharing images and with posting digital images on the internet. Those images may remain available on the internet forever and may cause harm or embarrassment to individuals in the short or longer term. There are many reported incidents of employers carrying out internet searches for information about potential and existing employees. The school will inform and educate users about these risks and will implement policies to reduce the likelihood of the potential for harm:</w:t>
      </w:r>
    </w:p>
    <w:p w14:paraId="5EC5DA55" w14:textId="77777777" w:rsidR="006919ED" w:rsidRPr="00426D17" w:rsidRDefault="006919ED" w:rsidP="41D50D6B">
      <w:pPr>
        <w:spacing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b/>
          <w:bCs/>
          <w:sz w:val="20"/>
          <w:szCs w:val="20"/>
        </w:rPr>
        <w:t>•</w:t>
      </w:r>
      <w:r w:rsidRPr="00426D17">
        <w:rPr>
          <w:rFonts w:asciiTheme="minorHAnsi" w:eastAsia="Times" w:hAnsiTheme="minorHAnsi"/>
          <w:b/>
          <w:sz w:val="20"/>
          <w:szCs w:val="20"/>
        </w:rPr>
        <w:tab/>
      </w:r>
      <w:r w:rsidRPr="00426D17">
        <w:rPr>
          <w:rFonts w:asciiTheme="minorHAnsi" w:eastAsia="Comic Sans MS,Times" w:hAnsiTheme="minorHAnsi" w:cs="Comic Sans MS,Times"/>
          <w:b/>
          <w:bCs/>
          <w:sz w:val="20"/>
          <w:szCs w:val="20"/>
        </w:rPr>
        <w:t xml:space="preserve">When using digital images, staff should inform and educate pupils about the risks associated with the taking, use, sharing, publication and distribution of images. In particular they should recognise the risks attached to publishing their own images on the internet </w:t>
      </w:r>
      <w:proofErr w:type="spellStart"/>
      <w:r w:rsidRPr="00426D17">
        <w:rPr>
          <w:rFonts w:asciiTheme="minorHAnsi" w:eastAsia="Comic Sans MS,Times" w:hAnsiTheme="minorHAnsi" w:cs="Comic Sans MS,Times"/>
          <w:b/>
          <w:bCs/>
          <w:sz w:val="20"/>
          <w:szCs w:val="20"/>
        </w:rPr>
        <w:t>eg</w:t>
      </w:r>
      <w:proofErr w:type="spellEnd"/>
      <w:r w:rsidRPr="00426D17">
        <w:rPr>
          <w:rFonts w:asciiTheme="minorHAnsi" w:eastAsia="Comic Sans MS,Times" w:hAnsiTheme="minorHAnsi" w:cs="Comic Sans MS,Times"/>
          <w:b/>
          <w:bCs/>
          <w:sz w:val="20"/>
          <w:szCs w:val="20"/>
        </w:rPr>
        <w:t xml:space="preserve"> on social networking sites.</w:t>
      </w:r>
    </w:p>
    <w:p w14:paraId="7460EE6A" w14:textId="77777777" w:rsidR="006919ED" w:rsidRPr="00426D17" w:rsidRDefault="006919ED" w:rsidP="006919ED">
      <w:pPr>
        <w:ind w:left="284" w:hanging="284"/>
        <w:rPr>
          <w:rFonts w:asciiTheme="minorHAnsi" w:eastAsia="Times" w:hAnsiTheme="minorHAnsi"/>
          <w:b/>
          <w: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Staff are allowed to take digital / video images to support educational aims, but must follow school policies concerning the sharing, distribution and publication of those images. Those  images should only be taken on school equipment, </w:t>
      </w:r>
      <w:r w:rsidRPr="00426D17">
        <w:rPr>
          <w:rFonts w:asciiTheme="minorHAnsi" w:eastAsia="Comic Sans MS,Times" w:hAnsiTheme="minorHAnsi" w:cs="Comic Sans MS,Times"/>
          <w:b/>
          <w:bCs/>
          <w:i/>
          <w:iCs/>
          <w:sz w:val="20"/>
          <w:szCs w:val="20"/>
        </w:rPr>
        <w:t>the personal equipment of staff should not be used for such purposes.</w:t>
      </w:r>
    </w:p>
    <w:p w14:paraId="5754F48E" w14:textId="77777777" w:rsidR="006919ED" w:rsidRPr="00426D17" w:rsidRDefault="006919ED" w:rsidP="006919ED">
      <w:pPr>
        <w:ind w:left="284" w:hanging="284"/>
        <w:rPr>
          <w:rFonts w:asciiTheme="minorHAnsi" w:eastAsia="Times" w:hAnsiTheme="minorHAnsi"/>
          <w: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Care should be taken when taking digital / video images that pupils are appropriately dressed and are not participating in activities that might bring the individuals or the school into disrepute. </w:t>
      </w:r>
    </w:p>
    <w:p w14:paraId="0C5825F7" w14:textId="77777777" w:rsidR="006919ED" w:rsidRPr="00426D17" w:rsidRDefault="006919ED" w:rsidP="006919ED">
      <w:pPr>
        <w:ind w:left="284" w:hanging="284"/>
        <w:rPr>
          <w:rFonts w:asciiTheme="minorHAnsi" w:eastAsia="Times" w:hAnsiTheme="minorHAnsi"/>
          <w: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Pupils must not take, use, share, publish or distribute images of others without their permission </w:t>
      </w:r>
    </w:p>
    <w:p w14:paraId="039515F2" w14:textId="77777777" w:rsidR="006919ED" w:rsidRPr="00426D17" w:rsidRDefault="006919ED" w:rsidP="006919ED">
      <w:pPr>
        <w:ind w:left="284" w:hanging="284"/>
        <w:rPr>
          <w:rFonts w:asciiTheme="minorHAnsi" w:eastAsia="Times" w:hAnsiTheme="minorHAnsi"/>
          <w: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Photographs published on the website, or elsewhere that include pupils will be selected carefully and will comply with good practice guidance on the use of such images.</w:t>
      </w:r>
    </w:p>
    <w:p w14:paraId="3B9DCA56" w14:textId="77777777" w:rsidR="006919ED" w:rsidRPr="00426D17" w:rsidRDefault="006919ED" w:rsidP="006919ED">
      <w:pPr>
        <w:ind w:left="284" w:hanging="284"/>
        <w:rPr>
          <w:rFonts w:asciiTheme="minorHAnsi" w:eastAsia="Times" w:hAnsiTheme="minorHAnsi"/>
          <w: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Pupils’  names will not be used anywhere on a website in association with photographs.</w:t>
      </w:r>
    </w:p>
    <w:p w14:paraId="6CB7C297" w14:textId="77777777" w:rsidR="006919ED" w:rsidRPr="00426D17" w:rsidRDefault="006919ED" w:rsidP="006919ED">
      <w:pPr>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Written permission from parents or carers will be obtained before photographs of pupils are published on the school website </w:t>
      </w:r>
    </w:p>
    <w:p w14:paraId="6EE4591C" w14:textId="77777777" w:rsidR="006919ED" w:rsidRPr="00426D17" w:rsidRDefault="006919ED" w:rsidP="006919ED">
      <w:pPr>
        <w:spacing w:after="200"/>
        <w:ind w:left="284" w:hanging="284"/>
        <w:rPr>
          <w:rFonts w:asciiTheme="minorHAnsi" w:eastAsia="Times" w:hAnsiTheme="minorHAnsi"/>
          <w: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Pupil’s work can only be published with the permission of the pupil and parents or carers. </w:t>
      </w:r>
    </w:p>
    <w:p w14:paraId="468D9BD7"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The use of digital / video images plays an important part in learning activities. Pupils and members of staff may use digital cameras to record evidence of activities in lessons and out of school.  These images may then be used in presentations in subsequent lessons.</w:t>
      </w:r>
    </w:p>
    <w:p w14:paraId="44DD50E1"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Images may also be used to celebrate success through their publication in newsletters, on the school website and occasionally in the public media,</w:t>
      </w:r>
    </w:p>
    <w:p w14:paraId="7EF5243F"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The school will comply with the Data Protection Act and request parents / carers permission before taking images of members of the school.  We will also ensure that when images are published that the young people cannot be identified by the use of their names. </w:t>
      </w:r>
    </w:p>
    <w:p w14:paraId="226D3763"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On admission parents are requested to sign a permission form to allow the school to take and use images of their children. </w:t>
      </w:r>
    </w:p>
    <w:p w14:paraId="1C3E90B5" w14:textId="77777777" w:rsidR="005E4010" w:rsidRPr="00426D17" w:rsidRDefault="005E4010" w:rsidP="006919ED">
      <w:pPr>
        <w:spacing w:line="240" w:lineRule="exact"/>
        <w:rPr>
          <w:rFonts w:asciiTheme="minorHAnsi" w:eastAsia="Times" w:hAnsiTheme="minorHAnsi"/>
          <w:sz w:val="20"/>
          <w:szCs w:val="20"/>
        </w:rPr>
      </w:pPr>
    </w:p>
    <w:p w14:paraId="4591ED90" w14:textId="77777777" w:rsidR="006919ED" w:rsidRPr="00426D17" w:rsidRDefault="006919ED" w:rsidP="006919ED">
      <w:pPr>
        <w:rPr>
          <w:rFonts w:asciiTheme="minorHAnsi" w:hAnsiTheme="minorHAnsi"/>
          <w:b/>
          <w:spacing w:val="-24"/>
          <w:sz w:val="28"/>
          <w:szCs w:val="28"/>
          <w:u w:val="single"/>
        </w:rPr>
      </w:pPr>
      <w:r w:rsidRPr="00426D17">
        <w:rPr>
          <w:rFonts w:asciiTheme="minorHAnsi" w:eastAsia="Comic Sans MS" w:hAnsiTheme="minorHAnsi" w:cs="Comic Sans MS"/>
          <w:b/>
          <w:bCs/>
          <w:spacing w:val="-24"/>
          <w:sz w:val="28"/>
          <w:szCs w:val="28"/>
          <w:u w:val="single"/>
        </w:rPr>
        <w:t>6. Data Protection</w:t>
      </w:r>
    </w:p>
    <w:p w14:paraId="5418FC02" w14:textId="77777777" w:rsidR="006919ED" w:rsidRPr="00426D17" w:rsidRDefault="737357E7" w:rsidP="006919ED">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Personal data will be recorded, processed, transferred and made available according to the Data Protection Act 1998 which states that personal data must be:</w:t>
      </w:r>
    </w:p>
    <w:p w14:paraId="24884D3A" w14:textId="77777777" w:rsidR="006919ED" w:rsidRPr="00426D17" w:rsidRDefault="006919ED" w:rsidP="006919ED">
      <w:pPr>
        <w:spacing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lastRenderedPageBreak/>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Fairly and lawfully processed</w:t>
      </w:r>
    </w:p>
    <w:p w14:paraId="382E9C02" w14:textId="77777777" w:rsidR="006919ED" w:rsidRPr="00426D17" w:rsidRDefault="006919ED" w:rsidP="006919ED">
      <w:pPr>
        <w:spacing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Processed for limited purposes</w:t>
      </w:r>
    </w:p>
    <w:p w14:paraId="31764F0D" w14:textId="77777777" w:rsidR="006919ED" w:rsidRPr="00426D17" w:rsidRDefault="006919ED" w:rsidP="006919ED">
      <w:pPr>
        <w:spacing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Adequate, relevant and not excessive</w:t>
      </w:r>
    </w:p>
    <w:p w14:paraId="5AAC1794" w14:textId="77777777" w:rsidR="006919ED" w:rsidRPr="00426D17" w:rsidRDefault="006919ED" w:rsidP="006919ED">
      <w:pPr>
        <w:spacing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Accurate</w:t>
      </w:r>
    </w:p>
    <w:p w14:paraId="52A07F7C" w14:textId="77777777" w:rsidR="006919ED" w:rsidRPr="00426D17" w:rsidRDefault="006919ED" w:rsidP="006919ED">
      <w:pPr>
        <w:spacing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Kept no longer than is necessary</w:t>
      </w:r>
    </w:p>
    <w:p w14:paraId="62F8A423" w14:textId="77777777" w:rsidR="006919ED" w:rsidRPr="00426D17" w:rsidRDefault="006919ED" w:rsidP="006919ED">
      <w:pPr>
        <w:spacing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Processed in accordance with the data subject’s rights</w:t>
      </w:r>
    </w:p>
    <w:p w14:paraId="73FACCAF" w14:textId="77777777" w:rsidR="006919ED" w:rsidRPr="00426D17" w:rsidRDefault="006919ED" w:rsidP="006919ED">
      <w:pPr>
        <w:spacing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Secure</w:t>
      </w:r>
    </w:p>
    <w:p w14:paraId="7B8A6A39" w14:textId="77777777" w:rsidR="006919ED" w:rsidRPr="00426D17" w:rsidRDefault="006919ED" w:rsidP="006919ED">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Only transferred to others with adequate protection.</w:t>
      </w:r>
    </w:p>
    <w:p w14:paraId="3BC94B64" w14:textId="77777777" w:rsidR="006919ED" w:rsidRPr="00426D17" w:rsidRDefault="737357E7" w:rsidP="006919ED">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Following a number of “high profile” losses of personal data by public organisations, schools are likely to be subject to greater scrutiny in their care and use of personal data. The School Personal Data template is available in the appendices to this document.  </w:t>
      </w:r>
    </w:p>
    <w:p w14:paraId="70B6B087" w14:textId="77777777" w:rsidR="006919ED" w:rsidRPr="00426D17" w:rsidRDefault="737357E7" w:rsidP="006919ED">
      <w:pPr>
        <w:spacing w:after="12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Staff must ensure that they: </w:t>
      </w:r>
    </w:p>
    <w:p w14:paraId="416B0505" w14:textId="77777777" w:rsidR="006919ED" w:rsidRPr="00426D17" w:rsidRDefault="006919ED" w:rsidP="006919ED">
      <w:pPr>
        <w:spacing w:after="57"/>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At all times take care to ensure the safe keeping of personal data, minimising the risk of its loss or misuse.</w:t>
      </w:r>
    </w:p>
    <w:p w14:paraId="5F2EAB9B" w14:textId="77777777" w:rsidR="006919ED" w:rsidRPr="00426D17" w:rsidRDefault="006919ED" w:rsidP="006919ED">
      <w:pPr>
        <w:spacing w:after="57"/>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Use personal data only on secure password protected computers and other devices, ensuring that they are properly “logged-off” at the end of any session in which they are using personal data.</w:t>
      </w:r>
    </w:p>
    <w:p w14:paraId="72A1F371" w14:textId="77777777" w:rsidR="006919ED" w:rsidRPr="00426D17" w:rsidRDefault="006919ED" w:rsidP="006919ED">
      <w:pPr>
        <w:spacing w:after="200"/>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Transfer data using secure password protected devices.</w:t>
      </w:r>
    </w:p>
    <w:p w14:paraId="00AF6D30" w14:textId="77777777" w:rsidR="006919ED" w:rsidRPr="00426D17" w:rsidRDefault="737357E7" w:rsidP="006919ED">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When  personal data is stored on any portable computer system, USB stick or any other removable media: </w:t>
      </w:r>
      <w:smartTag w:uri="urn:schemas-microsoft-com:office:smarttags" w:element="stockticker"/>
    </w:p>
    <w:p w14:paraId="0BE381EB" w14:textId="77777777" w:rsidR="006919ED" w:rsidRPr="00426D17" w:rsidRDefault="006919ED" w:rsidP="006919ED">
      <w:pPr>
        <w:spacing w:after="57"/>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the device must be password protected </w:t>
      </w:r>
    </w:p>
    <w:p w14:paraId="7EB15182" w14:textId="77777777" w:rsidR="006919ED" w:rsidRPr="00426D17" w:rsidRDefault="006919ED" w:rsidP="006919ED">
      <w:pPr>
        <w:spacing w:after="57"/>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the device must offer approved virus and malware checking software </w:t>
      </w:r>
    </w:p>
    <w:p w14:paraId="5A6A9813" w14:textId="77777777" w:rsidR="006919ED" w:rsidRPr="00426D17" w:rsidRDefault="006919ED" w:rsidP="006919E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the data must be securely deleted from the device, once it has been transferred or its use is complete.</w:t>
      </w:r>
    </w:p>
    <w:p w14:paraId="4F463392" w14:textId="77777777" w:rsidR="005E4010" w:rsidRPr="00426D17" w:rsidRDefault="005E4010" w:rsidP="006919ED">
      <w:pPr>
        <w:spacing w:after="57" w:line="240" w:lineRule="exact"/>
        <w:ind w:left="283" w:hanging="283"/>
        <w:rPr>
          <w:rFonts w:asciiTheme="minorHAnsi" w:eastAsia="Times" w:hAnsiTheme="minorHAnsi"/>
          <w:sz w:val="20"/>
          <w:szCs w:val="20"/>
        </w:rPr>
      </w:pPr>
    </w:p>
    <w:p w14:paraId="53246DFC" w14:textId="77777777" w:rsidR="006919ED" w:rsidRPr="00426D17" w:rsidRDefault="006919ED" w:rsidP="006919ED">
      <w:pPr>
        <w:rPr>
          <w:rFonts w:asciiTheme="minorHAnsi" w:hAnsiTheme="minorHAnsi"/>
          <w:b/>
          <w:spacing w:val="-24"/>
          <w:sz w:val="28"/>
          <w:szCs w:val="28"/>
          <w:u w:val="single"/>
        </w:rPr>
      </w:pPr>
      <w:r w:rsidRPr="00426D17">
        <w:rPr>
          <w:rFonts w:asciiTheme="minorHAnsi" w:eastAsia="Comic Sans MS" w:hAnsiTheme="minorHAnsi" w:cs="Comic Sans MS"/>
          <w:b/>
          <w:bCs/>
          <w:spacing w:val="-24"/>
          <w:sz w:val="28"/>
          <w:szCs w:val="28"/>
          <w:u w:val="single"/>
        </w:rPr>
        <w:t xml:space="preserve">7. Communications  </w:t>
      </w:r>
    </w:p>
    <w:p w14:paraId="1C5961FC" w14:textId="57E5084A" w:rsidR="006919ED" w:rsidRPr="00426D17" w:rsidRDefault="41D50D6B" w:rsidP="41D50D6B">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A wide range of rapidly developing communications technologies has the potential to enhance learning. The following table shows how the school currently considers the benefit of using </w:t>
      </w:r>
      <w:r w:rsidR="00D34CD9">
        <w:rPr>
          <w:rFonts w:asciiTheme="minorHAnsi" w:eastAsia="Comic Sans MS,Times" w:hAnsiTheme="minorHAnsi" w:cs="Comic Sans MS,Times"/>
          <w:sz w:val="20"/>
          <w:szCs w:val="20"/>
        </w:rPr>
        <w:t>t</w:t>
      </w:r>
      <w:bookmarkStart w:id="0" w:name="_GoBack"/>
      <w:bookmarkEnd w:id="0"/>
      <w:r w:rsidRPr="00426D17">
        <w:rPr>
          <w:rFonts w:asciiTheme="minorHAnsi" w:eastAsia="Comic Sans MS,Times" w:hAnsiTheme="minorHAnsi" w:cs="Comic Sans MS,Times"/>
          <w:sz w:val="20"/>
          <w:szCs w:val="20"/>
        </w:rPr>
        <w:t>hese technologies for education outweighs their  risks / disadvantages:</w:t>
      </w:r>
    </w:p>
    <w:p w14:paraId="36D56893" w14:textId="77777777" w:rsidR="006919ED" w:rsidRPr="00426D17" w:rsidRDefault="006919ED" w:rsidP="006919ED">
      <w:pPr>
        <w:spacing w:line="240" w:lineRule="exact"/>
        <w:rPr>
          <w:rFonts w:asciiTheme="minorHAnsi" w:eastAsia="Times" w:hAnsiTheme="minorHAnsi"/>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3402"/>
        <w:gridCol w:w="567"/>
        <w:gridCol w:w="566"/>
        <w:gridCol w:w="567"/>
        <w:gridCol w:w="567"/>
        <w:gridCol w:w="567"/>
        <w:gridCol w:w="567"/>
        <w:gridCol w:w="567"/>
        <w:gridCol w:w="567"/>
      </w:tblGrid>
      <w:tr w:rsidR="006919ED" w:rsidRPr="00426D17" w14:paraId="2D4C2A2E" w14:textId="77777777" w:rsidTr="41D50D6B">
        <w:trPr>
          <w:trHeight w:val="60"/>
        </w:trPr>
        <w:tc>
          <w:tcPr>
            <w:tcW w:w="3402" w:type="dxa"/>
            <w:tcBorders>
              <w:top w:val="single" w:sz="6" w:space="0" w:color="FFFFFF" w:themeColor="background1"/>
              <w:left w:val="single" w:sz="6" w:space="0" w:color="FFFFFF" w:themeColor="background1"/>
              <w:bottom w:val="single" w:sz="6" w:space="0" w:color="C0C0C0"/>
              <w:right w:val="single" w:sz="6" w:space="0" w:color="C0C0C0"/>
            </w:tcBorders>
            <w:tcMar>
              <w:top w:w="80" w:type="dxa"/>
              <w:left w:w="80" w:type="dxa"/>
              <w:bottom w:w="80" w:type="dxa"/>
              <w:right w:w="80" w:type="dxa"/>
            </w:tcMar>
          </w:tcPr>
          <w:p w14:paraId="0CC07877" w14:textId="77777777" w:rsidR="006919ED" w:rsidRPr="00426D17" w:rsidRDefault="006919ED" w:rsidP="006919ED">
            <w:pPr>
              <w:widowControl w:val="0"/>
              <w:autoSpaceDE w:val="0"/>
              <w:autoSpaceDN w:val="0"/>
              <w:adjustRightInd w:val="0"/>
              <w:rPr>
                <w:rFonts w:asciiTheme="minorHAnsi" w:hAnsiTheme="minorHAnsi"/>
                <w:szCs w:val="20"/>
                <w:lang w:val="en-US"/>
              </w:rPr>
            </w:pPr>
            <w:r w:rsidRPr="00426D17">
              <w:rPr>
                <w:rFonts w:asciiTheme="minorHAnsi" w:eastAsia="Comic Sans MS" w:hAnsiTheme="minorHAnsi" w:cs="Comic Sans MS"/>
                <w:lang w:val="en-US"/>
              </w:rPr>
              <w:t xml:space="preserve">Please tick </w:t>
            </w:r>
            <w:r w:rsidRPr="00426D17">
              <w:rPr>
                <w:rFonts w:asciiTheme="minorHAnsi" w:hAnsiTheme="minorHAnsi"/>
                <w:szCs w:val="20"/>
                <w:lang w:val="en-US"/>
              </w:rPr>
              <w:sym w:font="Wingdings" w:char="F0FC"/>
            </w:r>
          </w:p>
        </w:tc>
        <w:tc>
          <w:tcPr>
            <w:tcW w:w="2267" w:type="dxa"/>
            <w:gridSpan w:val="4"/>
            <w:tcBorders>
              <w:top w:val="single" w:sz="6" w:space="0" w:color="C0C0C0"/>
              <w:left w:val="single" w:sz="6" w:space="0" w:color="C0C0C0"/>
              <w:bottom w:val="single" w:sz="8" w:space="0" w:color="C0C0C0"/>
              <w:right w:val="single" w:sz="6" w:space="0" w:color="C0C0C0"/>
            </w:tcBorders>
            <w:tcMar>
              <w:top w:w="80" w:type="dxa"/>
              <w:left w:w="80" w:type="dxa"/>
              <w:bottom w:w="80" w:type="dxa"/>
              <w:right w:w="80" w:type="dxa"/>
            </w:tcMar>
          </w:tcPr>
          <w:p w14:paraId="47D98440" w14:textId="77777777" w:rsidR="006919ED" w:rsidRPr="00426D17" w:rsidRDefault="006919ED"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pacing w:val="-7"/>
              </w:rPr>
              <w:t>Staff &amp; other adults</w:t>
            </w:r>
          </w:p>
        </w:tc>
        <w:tc>
          <w:tcPr>
            <w:tcW w:w="2268" w:type="dxa"/>
            <w:gridSpan w:val="4"/>
            <w:tcBorders>
              <w:top w:val="single" w:sz="6" w:space="0" w:color="C0C0C0"/>
              <w:left w:val="single" w:sz="6" w:space="0" w:color="C0C0C0"/>
              <w:bottom w:val="single" w:sz="8" w:space="0" w:color="C0C0C0"/>
              <w:right w:val="single" w:sz="6" w:space="0" w:color="C0C0C0"/>
            </w:tcBorders>
            <w:tcMar>
              <w:top w:w="80" w:type="dxa"/>
              <w:left w:w="80" w:type="dxa"/>
              <w:bottom w:w="80" w:type="dxa"/>
              <w:right w:w="80" w:type="dxa"/>
            </w:tcMar>
          </w:tcPr>
          <w:p w14:paraId="4D0EEFB3" w14:textId="77777777" w:rsidR="006919ED" w:rsidRPr="00426D17" w:rsidRDefault="006919ED"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pacing w:val="-7"/>
              </w:rPr>
              <w:t>Students / Pupils</w:t>
            </w:r>
          </w:p>
        </w:tc>
      </w:tr>
      <w:tr w:rsidR="006919ED" w:rsidRPr="00426D17" w14:paraId="52E45D70" w14:textId="77777777" w:rsidTr="41D50D6B">
        <w:trPr>
          <w:trHeight w:val="1982"/>
        </w:trPr>
        <w:tc>
          <w:tcPr>
            <w:tcW w:w="3402" w:type="dxa"/>
            <w:tcBorders>
              <w:top w:val="single" w:sz="6" w:space="0" w:color="C0C0C0"/>
              <w:left w:val="single" w:sz="6" w:space="0" w:color="C0C0C0"/>
              <w:bottom w:val="single" w:sz="8" w:space="0" w:color="FFFFFF" w:themeColor="background1"/>
              <w:right w:val="single" w:sz="8" w:space="0" w:color="C0C0C0"/>
            </w:tcBorders>
            <w:tcMar>
              <w:top w:w="80" w:type="dxa"/>
              <w:left w:w="80" w:type="dxa"/>
              <w:bottom w:w="80" w:type="dxa"/>
              <w:right w:w="80" w:type="dxa"/>
            </w:tcMar>
            <w:vAlign w:val="bottom"/>
          </w:tcPr>
          <w:p w14:paraId="17E45C22" w14:textId="77777777" w:rsidR="006919ED" w:rsidRPr="00426D17" w:rsidRDefault="006919ED"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pacing w:val="-5"/>
              </w:rPr>
              <w:t>Communication Technologies</w:t>
            </w:r>
          </w:p>
        </w:tc>
        <w:tc>
          <w:tcPr>
            <w:tcW w:w="567" w:type="dxa"/>
            <w:tcBorders>
              <w:top w:val="single" w:sz="8" w:space="0" w:color="C0C0C0"/>
              <w:left w:val="single" w:sz="8" w:space="0" w:color="C0C0C0"/>
              <w:bottom w:val="single" w:sz="8" w:space="0" w:color="C0C0C0"/>
              <w:right w:val="single" w:sz="8" w:space="0" w:color="FFFFFF" w:themeColor="background1"/>
            </w:tcBorders>
            <w:shd w:val="clear" w:color="auto" w:fill="CCCCCC"/>
            <w:tcMar>
              <w:top w:w="80" w:type="dxa"/>
              <w:left w:w="80" w:type="dxa"/>
              <w:bottom w:w="80" w:type="dxa"/>
              <w:right w:w="80" w:type="dxa"/>
            </w:tcMar>
            <w:textDirection w:val="btLr"/>
          </w:tcPr>
          <w:p w14:paraId="25CB22DF"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Allowed</w:t>
            </w:r>
          </w:p>
        </w:tc>
        <w:tc>
          <w:tcPr>
            <w:tcW w:w="566" w:type="dxa"/>
            <w:tcBorders>
              <w:top w:val="single" w:sz="8" w:space="0" w:color="C0C0C0"/>
              <w:left w:val="single" w:sz="8" w:space="0" w:color="FFFFFF" w:themeColor="background1"/>
              <w:bottom w:val="single" w:sz="8" w:space="0" w:color="C0C0C0"/>
              <w:right w:val="single" w:sz="8" w:space="0" w:color="FFFFFF" w:themeColor="background1"/>
            </w:tcBorders>
            <w:shd w:val="clear" w:color="auto" w:fill="CCCCCC"/>
            <w:tcMar>
              <w:top w:w="80" w:type="dxa"/>
              <w:left w:w="80" w:type="dxa"/>
              <w:bottom w:w="80" w:type="dxa"/>
              <w:right w:w="80" w:type="dxa"/>
            </w:tcMar>
            <w:textDirection w:val="btLr"/>
          </w:tcPr>
          <w:p w14:paraId="327C03C6"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Allowed at certain times</w:t>
            </w:r>
          </w:p>
        </w:tc>
        <w:tc>
          <w:tcPr>
            <w:tcW w:w="567" w:type="dxa"/>
            <w:tcBorders>
              <w:top w:val="single" w:sz="8" w:space="0" w:color="C0C0C0"/>
              <w:left w:val="single" w:sz="8" w:space="0" w:color="FFFFFF" w:themeColor="background1"/>
              <w:bottom w:val="single" w:sz="8" w:space="0" w:color="C0C0C0"/>
              <w:right w:val="single" w:sz="8" w:space="0" w:color="FFFFFF" w:themeColor="background1"/>
            </w:tcBorders>
            <w:shd w:val="clear" w:color="auto" w:fill="CCCCCC"/>
            <w:tcMar>
              <w:top w:w="80" w:type="dxa"/>
              <w:left w:w="80" w:type="dxa"/>
              <w:bottom w:w="80" w:type="dxa"/>
              <w:right w:w="80" w:type="dxa"/>
            </w:tcMar>
            <w:textDirection w:val="btLr"/>
          </w:tcPr>
          <w:p w14:paraId="6E13DE19"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Allowed for selected staff</w:t>
            </w:r>
          </w:p>
        </w:tc>
        <w:tc>
          <w:tcPr>
            <w:tcW w:w="567" w:type="dxa"/>
            <w:tcBorders>
              <w:top w:val="single" w:sz="8" w:space="0" w:color="C0C0C0"/>
              <w:left w:val="single" w:sz="8" w:space="0" w:color="FFFFFF" w:themeColor="background1"/>
              <w:bottom w:val="single" w:sz="8" w:space="0" w:color="C0C0C0"/>
              <w:right w:val="single" w:sz="8" w:space="0" w:color="FFFFFF" w:themeColor="background1"/>
            </w:tcBorders>
            <w:shd w:val="clear" w:color="auto" w:fill="CCCCCC"/>
            <w:tcMar>
              <w:top w:w="80" w:type="dxa"/>
              <w:left w:w="80" w:type="dxa"/>
              <w:bottom w:w="80" w:type="dxa"/>
              <w:right w:w="80" w:type="dxa"/>
            </w:tcMar>
            <w:textDirection w:val="btLr"/>
          </w:tcPr>
          <w:p w14:paraId="41BB27B0"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Not allowed</w:t>
            </w:r>
          </w:p>
        </w:tc>
        <w:tc>
          <w:tcPr>
            <w:tcW w:w="567" w:type="dxa"/>
            <w:tcBorders>
              <w:top w:val="single" w:sz="8" w:space="0" w:color="C0C0C0"/>
              <w:left w:val="single" w:sz="8" w:space="0" w:color="FFFFFF" w:themeColor="background1"/>
              <w:bottom w:val="single" w:sz="8" w:space="0" w:color="C0C0C0"/>
              <w:right w:val="single" w:sz="8" w:space="0" w:color="FFFFFF" w:themeColor="background1"/>
            </w:tcBorders>
            <w:shd w:val="clear" w:color="auto" w:fill="CCCCCC"/>
            <w:tcMar>
              <w:top w:w="80" w:type="dxa"/>
              <w:left w:w="80" w:type="dxa"/>
              <w:bottom w:w="80" w:type="dxa"/>
              <w:right w:w="80" w:type="dxa"/>
            </w:tcMar>
            <w:textDirection w:val="btLr"/>
          </w:tcPr>
          <w:p w14:paraId="34E5F6A6"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Allowed</w:t>
            </w:r>
          </w:p>
        </w:tc>
        <w:tc>
          <w:tcPr>
            <w:tcW w:w="567" w:type="dxa"/>
            <w:tcBorders>
              <w:top w:val="single" w:sz="8" w:space="0" w:color="C0C0C0"/>
              <w:left w:val="single" w:sz="8" w:space="0" w:color="FFFFFF" w:themeColor="background1"/>
              <w:bottom w:val="single" w:sz="8" w:space="0" w:color="C0C0C0"/>
              <w:right w:val="single" w:sz="8" w:space="0" w:color="FFFFFF" w:themeColor="background1"/>
            </w:tcBorders>
            <w:shd w:val="clear" w:color="auto" w:fill="CCCCCC"/>
            <w:tcMar>
              <w:top w:w="80" w:type="dxa"/>
              <w:left w:w="80" w:type="dxa"/>
              <w:bottom w:w="80" w:type="dxa"/>
              <w:right w:w="80" w:type="dxa"/>
            </w:tcMar>
            <w:textDirection w:val="btLr"/>
          </w:tcPr>
          <w:p w14:paraId="4040B701"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Allowed at certain times</w:t>
            </w:r>
          </w:p>
        </w:tc>
        <w:tc>
          <w:tcPr>
            <w:tcW w:w="567" w:type="dxa"/>
            <w:tcBorders>
              <w:top w:val="single" w:sz="8" w:space="0" w:color="C0C0C0"/>
              <w:left w:val="single" w:sz="8" w:space="0" w:color="FFFFFF" w:themeColor="background1"/>
              <w:bottom w:val="single" w:sz="8" w:space="0" w:color="C0C0C0"/>
              <w:right w:val="single" w:sz="8" w:space="0" w:color="FFFFFF" w:themeColor="background1"/>
            </w:tcBorders>
            <w:shd w:val="clear" w:color="auto" w:fill="CCCCCC"/>
            <w:tcMar>
              <w:top w:w="80" w:type="dxa"/>
              <w:left w:w="80" w:type="dxa"/>
              <w:bottom w:w="80" w:type="dxa"/>
              <w:right w:w="80" w:type="dxa"/>
            </w:tcMar>
            <w:textDirection w:val="btLr"/>
          </w:tcPr>
          <w:p w14:paraId="0419C2C1"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Allowed with staff permission</w:t>
            </w:r>
          </w:p>
        </w:tc>
        <w:tc>
          <w:tcPr>
            <w:tcW w:w="567" w:type="dxa"/>
            <w:tcBorders>
              <w:top w:val="single" w:sz="8" w:space="0" w:color="C0C0C0"/>
              <w:left w:val="single" w:sz="8" w:space="0" w:color="FFFFFF" w:themeColor="background1"/>
              <w:bottom w:val="single" w:sz="8" w:space="0" w:color="C0C0C0"/>
              <w:right w:val="single" w:sz="8" w:space="0" w:color="FFFFFF" w:themeColor="background1"/>
            </w:tcBorders>
            <w:shd w:val="clear" w:color="auto" w:fill="CCCCCC"/>
            <w:tcMar>
              <w:top w:w="80" w:type="dxa"/>
              <w:left w:w="80" w:type="dxa"/>
              <w:bottom w:w="80" w:type="dxa"/>
              <w:right w:w="80" w:type="dxa"/>
            </w:tcMar>
            <w:textDirection w:val="btLr"/>
          </w:tcPr>
          <w:p w14:paraId="0FEC5D86"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Not allowed</w:t>
            </w:r>
          </w:p>
        </w:tc>
      </w:tr>
      <w:tr w:rsidR="006919ED" w:rsidRPr="00426D17" w14:paraId="1D6E24FE" w14:textId="77777777" w:rsidTr="41D50D6B">
        <w:trPr>
          <w:trHeight w:val="224"/>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C0C0C0"/>
            </w:tcBorders>
            <w:shd w:val="clear" w:color="auto" w:fill="CCCCCC"/>
            <w:tcMar>
              <w:top w:w="80" w:type="dxa"/>
              <w:left w:w="80" w:type="dxa"/>
              <w:bottom w:w="80" w:type="dxa"/>
              <w:right w:w="80" w:type="dxa"/>
            </w:tcMar>
          </w:tcPr>
          <w:p w14:paraId="4EF820D8"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Mobile phones may be brought to school</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8D68430"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B8BA92A"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BA1756F"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22A10EC"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C6F1EBA"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A15CF25"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E34EBEC"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AAA19EC"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462BFF5E" w14:textId="77777777" w:rsidTr="41D50D6B">
        <w:trPr>
          <w:trHeight w:val="224"/>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C0C0C0"/>
            </w:tcBorders>
            <w:shd w:val="clear" w:color="auto" w:fill="CCCCCC"/>
            <w:tcMar>
              <w:top w:w="80" w:type="dxa"/>
              <w:left w:w="80" w:type="dxa"/>
              <w:bottom w:w="80" w:type="dxa"/>
              <w:right w:w="80" w:type="dxa"/>
            </w:tcMar>
          </w:tcPr>
          <w:p w14:paraId="47A18A8A"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Use of mobile phones in lessons</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AB03138"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58BE860"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87E8DE0"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9AE63EE"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54219A7"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50A2E05"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51CED11"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3D6AF01"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2554554E" w14:textId="77777777" w:rsidTr="41D50D6B">
        <w:trPr>
          <w:trHeight w:val="224"/>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C0C0C0"/>
            </w:tcBorders>
            <w:shd w:val="clear" w:color="auto" w:fill="CCCCCC"/>
            <w:tcMar>
              <w:top w:w="80" w:type="dxa"/>
              <w:left w:w="80" w:type="dxa"/>
              <w:bottom w:w="80" w:type="dxa"/>
              <w:right w:w="80" w:type="dxa"/>
            </w:tcMar>
          </w:tcPr>
          <w:p w14:paraId="56382BAC"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Use of mobile phones in social time</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C21486F"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E7B7A86"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8E4EDF3"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8D25465"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B9FE226"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CB2A7D5"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48E1558"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EF4457F"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56FD8B44" w14:textId="77777777" w:rsidTr="41D50D6B">
        <w:trPr>
          <w:trHeight w:val="224"/>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C0C0C0"/>
            </w:tcBorders>
            <w:shd w:val="clear" w:color="auto" w:fill="CCCCCC"/>
            <w:tcMar>
              <w:top w:w="80" w:type="dxa"/>
              <w:left w:w="80" w:type="dxa"/>
              <w:bottom w:w="80" w:type="dxa"/>
              <w:right w:w="80" w:type="dxa"/>
            </w:tcMar>
          </w:tcPr>
          <w:p w14:paraId="3E709A81"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Taking photos on school camera devices</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339D6F4"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7D0A8A4"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9448356"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E1B3ED7"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19413E2"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3BA8A68"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782F88D"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A2F510F"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r>
      <w:tr w:rsidR="006919ED" w:rsidRPr="00426D17" w14:paraId="5A6649D8" w14:textId="77777777" w:rsidTr="41D50D6B">
        <w:trPr>
          <w:trHeight w:val="224"/>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C0C0C0"/>
            </w:tcBorders>
            <w:shd w:val="clear" w:color="auto" w:fill="CCCCCC"/>
            <w:tcMar>
              <w:top w:w="80" w:type="dxa"/>
              <w:left w:w="80" w:type="dxa"/>
              <w:bottom w:w="80" w:type="dxa"/>
              <w:right w:w="80" w:type="dxa"/>
            </w:tcMar>
          </w:tcPr>
          <w:p w14:paraId="33365B08"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Taking photos on personal mobile phones or camera devices</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E8B8C8A"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D2F6A54" w14:textId="68049961" w:rsidR="006919ED" w:rsidRPr="00426D17" w:rsidRDefault="00426D17" w:rsidP="00426D17">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6E2F055"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B42D2E6" w14:textId="137D1E39"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D342AE9"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03F3A7F"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9FD75E5"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4657A2A"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6C790E08" w14:textId="77777777" w:rsidTr="41D50D6B">
        <w:trPr>
          <w:trHeight w:val="224"/>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C0C0C0"/>
            </w:tcBorders>
            <w:shd w:val="clear" w:color="auto" w:fill="CCCCCC"/>
            <w:tcMar>
              <w:top w:w="80" w:type="dxa"/>
              <w:left w:w="80" w:type="dxa"/>
              <w:bottom w:w="80" w:type="dxa"/>
              <w:right w:w="80" w:type="dxa"/>
            </w:tcMar>
          </w:tcPr>
          <w:p w14:paraId="4FDBC8A0" w14:textId="77777777" w:rsidR="006919ED" w:rsidRPr="00426D17" w:rsidRDefault="41D50D6B" w:rsidP="41D50D6B">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Use of hand held devices </w:t>
            </w:r>
            <w:proofErr w:type="spellStart"/>
            <w:r w:rsidRPr="00426D17">
              <w:rPr>
                <w:rFonts w:asciiTheme="minorHAnsi" w:eastAsia="Comic Sans MS,Times" w:hAnsiTheme="minorHAnsi" w:cs="Comic Sans MS,Times"/>
                <w:sz w:val="20"/>
                <w:szCs w:val="20"/>
              </w:rPr>
              <w:t>eg</w:t>
            </w:r>
            <w:proofErr w:type="spellEnd"/>
            <w:r w:rsidRPr="00426D17">
              <w:rPr>
                <w:rFonts w:asciiTheme="minorHAnsi" w:eastAsia="Comic Sans MS,Times" w:hAnsiTheme="minorHAnsi" w:cs="Comic Sans MS,Times"/>
                <w:sz w:val="20"/>
                <w:szCs w:val="20"/>
              </w:rPr>
              <w:t xml:space="preserve"> PDAs, PSPs</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B23C9F0"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04313BF"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A980837"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735F951"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2D6D869"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A5B09AA"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2A6BB36"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2CF2109"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268A2EC6" w14:textId="77777777" w:rsidTr="41D50D6B">
        <w:trPr>
          <w:trHeight w:val="224"/>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C0C0C0"/>
            </w:tcBorders>
            <w:shd w:val="clear" w:color="auto" w:fill="CCCCCC"/>
            <w:tcMar>
              <w:top w:w="80" w:type="dxa"/>
              <w:left w:w="80" w:type="dxa"/>
              <w:bottom w:w="80" w:type="dxa"/>
              <w:right w:w="80" w:type="dxa"/>
            </w:tcMar>
          </w:tcPr>
          <w:p w14:paraId="2FBC76E5"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Use of personal email addresses in school, or on school network</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587B9CD"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F40A66D"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3AC8EA7"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7BB64DD"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467B396"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2DF8894"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C476509"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A634F09"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181A500C" w14:textId="77777777" w:rsidTr="41D50D6B">
        <w:trPr>
          <w:trHeight w:val="224"/>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C0C0C0"/>
            </w:tcBorders>
            <w:shd w:val="clear" w:color="auto" w:fill="CCCCCC"/>
            <w:tcMar>
              <w:top w:w="80" w:type="dxa"/>
              <w:left w:w="80" w:type="dxa"/>
              <w:bottom w:w="80" w:type="dxa"/>
              <w:right w:w="80" w:type="dxa"/>
            </w:tcMar>
          </w:tcPr>
          <w:p w14:paraId="21878F3F"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lastRenderedPageBreak/>
              <w:t>Use of school email for personal emails</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D873578"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AED9C01"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9706528"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21DFA45"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7AC9F22"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EF1DE1B"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7988A31"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DA21B0D"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1B9E297C" w14:textId="77777777" w:rsidTr="41D50D6B">
        <w:trPr>
          <w:trHeight w:val="224"/>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C0C0C0"/>
            </w:tcBorders>
            <w:shd w:val="clear" w:color="auto" w:fill="CCCCCC"/>
            <w:tcMar>
              <w:top w:w="80" w:type="dxa"/>
              <w:left w:w="80" w:type="dxa"/>
              <w:bottom w:w="80" w:type="dxa"/>
              <w:right w:w="80" w:type="dxa"/>
            </w:tcMar>
          </w:tcPr>
          <w:p w14:paraId="7B60A7A6"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Use of chat rooms / facilities</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2B531EF"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0289B2D"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27B3776"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721C2A4"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34CD091"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2F6C334"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D38A06C"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20E8A05"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0B44666E" w14:textId="77777777" w:rsidTr="41D50D6B">
        <w:trPr>
          <w:trHeight w:val="224"/>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C0C0C0"/>
            </w:tcBorders>
            <w:shd w:val="clear" w:color="auto" w:fill="CCCCCC"/>
            <w:tcMar>
              <w:top w:w="80" w:type="dxa"/>
              <w:left w:w="80" w:type="dxa"/>
              <w:bottom w:w="80" w:type="dxa"/>
              <w:right w:w="80" w:type="dxa"/>
            </w:tcMar>
          </w:tcPr>
          <w:p w14:paraId="17390A38"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Use of instant messaging</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113CF32"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4B3D783"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3A52249"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AA9D2F3"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DAEA13A"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F4AE61C"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982DBAC"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F278B77"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76DB1F4F" w14:textId="77777777" w:rsidTr="41D50D6B">
        <w:trPr>
          <w:trHeight w:val="224"/>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C0C0C0"/>
            </w:tcBorders>
            <w:shd w:val="clear" w:color="auto" w:fill="CCCCCC"/>
            <w:tcMar>
              <w:top w:w="80" w:type="dxa"/>
              <w:left w:w="80" w:type="dxa"/>
              <w:bottom w:w="80" w:type="dxa"/>
              <w:right w:w="80" w:type="dxa"/>
            </w:tcMar>
          </w:tcPr>
          <w:p w14:paraId="1A54A255"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Use of social networking sites</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3F7D576"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F9A26DC"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C4B2A1E"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AF17EC9"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2549328"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0362DEE"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6D2AE97"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87A0DF1"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0F895A2F" w14:textId="77777777" w:rsidTr="41D50D6B">
        <w:trPr>
          <w:trHeight w:val="224"/>
        </w:trPr>
        <w:tc>
          <w:tcPr>
            <w:tcW w:w="3402" w:type="dxa"/>
            <w:tcBorders>
              <w:top w:val="single" w:sz="8" w:space="0" w:color="FFFFFF" w:themeColor="background1"/>
              <w:left w:val="single" w:sz="8" w:space="0" w:color="FFFFFF" w:themeColor="background1"/>
              <w:bottom w:val="single" w:sz="8" w:space="0" w:color="FFFFFF" w:themeColor="background1"/>
              <w:right w:val="single" w:sz="8" w:space="0" w:color="C0C0C0"/>
            </w:tcBorders>
            <w:shd w:val="clear" w:color="auto" w:fill="CCCCCC"/>
            <w:tcMar>
              <w:top w:w="80" w:type="dxa"/>
              <w:left w:w="80" w:type="dxa"/>
              <w:bottom w:w="80" w:type="dxa"/>
              <w:right w:w="80" w:type="dxa"/>
            </w:tcMar>
          </w:tcPr>
          <w:p w14:paraId="03E4FA4E"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Use of blogs</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2C27F79"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504A028"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p w14:paraId="2730F78D" w14:textId="77777777" w:rsidR="006919ED" w:rsidRPr="00426D17" w:rsidRDefault="737357E7" w:rsidP="006919ED">
            <w:pPr>
              <w:widowControl w:val="0"/>
              <w:autoSpaceDE w:val="0"/>
              <w:autoSpaceDN w:val="0"/>
              <w:adjustRightInd w:val="0"/>
              <w:jc w:val="center"/>
              <w:rPr>
                <w:rFonts w:asciiTheme="minorHAnsi" w:hAnsiTheme="minorHAnsi"/>
                <w:sz w:val="12"/>
                <w:szCs w:val="12"/>
                <w:lang w:val="en-US"/>
              </w:rPr>
            </w:pPr>
            <w:r w:rsidRPr="00426D17">
              <w:rPr>
                <w:rFonts w:asciiTheme="minorHAnsi" w:eastAsia="Comic Sans MS" w:hAnsiTheme="minorHAnsi" w:cs="Comic Sans MS"/>
                <w:sz w:val="12"/>
                <w:szCs w:val="12"/>
                <w:lang w:val="en-US"/>
              </w:rPr>
              <w:t>SLN2</w:t>
            </w:r>
          </w:p>
          <w:p w14:paraId="2B29871F" w14:textId="77777777" w:rsidR="006919ED" w:rsidRPr="00426D17" w:rsidRDefault="737357E7" w:rsidP="006919ED">
            <w:pPr>
              <w:widowControl w:val="0"/>
              <w:autoSpaceDE w:val="0"/>
              <w:autoSpaceDN w:val="0"/>
              <w:adjustRightInd w:val="0"/>
              <w:jc w:val="center"/>
              <w:rPr>
                <w:rFonts w:asciiTheme="minorHAnsi" w:hAnsiTheme="minorHAnsi"/>
                <w:szCs w:val="20"/>
                <w:lang w:val="en-US"/>
              </w:rPr>
            </w:pPr>
            <w:r w:rsidRPr="00426D17">
              <w:rPr>
                <w:rFonts w:asciiTheme="minorHAnsi" w:eastAsia="Comic Sans MS" w:hAnsiTheme="minorHAnsi" w:cs="Comic Sans MS"/>
                <w:sz w:val="12"/>
                <w:szCs w:val="12"/>
                <w:lang w:val="en-US"/>
              </w:rPr>
              <w:t xml:space="preserve"> only</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D0744F5"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55F1EA0"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CC56EF6"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C8ACC03"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r w:rsidRPr="00426D17">
              <w:rPr>
                <w:rFonts w:asciiTheme="minorHAnsi" w:hAnsiTheme="minorHAnsi"/>
                <w:szCs w:val="20"/>
                <w:lang w:val="en-US"/>
              </w:rPr>
              <w:sym w:font="Wingdings" w:char="F0FC"/>
            </w:r>
          </w:p>
          <w:p w14:paraId="746E944B" w14:textId="77777777" w:rsidR="006919ED" w:rsidRPr="00426D17" w:rsidRDefault="737357E7" w:rsidP="006919ED">
            <w:pPr>
              <w:widowControl w:val="0"/>
              <w:autoSpaceDE w:val="0"/>
              <w:autoSpaceDN w:val="0"/>
              <w:adjustRightInd w:val="0"/>
              <w:jc w:val="center"/>
              <w:rPr>
                <w:rFonts w:asciiTheme="minorHAnsi" w:hAnsiTheme="minorHAnsi"/>
                <w:sz w:val="12"/>
                <w:szCs w:val="12"/>
                <w:lang w:val="en-US"/>
              </w:rPr>
            </w:pPr>
            <w:r w:rsidRPr="00426D17">
              <w:rPr>
                <w:rFonts w:asciiTheme="minorHAnsi" w:eastAsia="Comic Sans MS" w:hAnsiTheme="minorHAnsi" w:cs="Comic Sans MS"/>
                <w:sz w:val="12"/>
                <w:szCs w:val="12"/>
                <w:lang w:val="en-US"/>
              </w:rPr>
              <w:t>SLN2</w:t>
            </w:r>
          </w:p>
          <w:p w14:paraId="4170F061" w14:textId="77777777" w:rsidR="006919ED" w:rsidRPr="00426D17" w:rsidRDefault="737357E7" w:rsidP="006919ED">
            <w:pPr>
              <w:widowControl w:val="0"/>
              <w:autoSpaceDE w:val="0"/>
              <w:autoSpaceDN w:val="0"/>
              <w:adjustRightInd w:val="0"/>
              <w:jc w:val="center"/>
              <w:rPr>
                <w:rFonts w:asciiTheme="minorHAnsi" w:hAnsiTheme="minorHAnsi"/>
                <w:szCs w:val="20"/>
                <w:lang w:val="en-US"/>
              </w:rPr>
            </w:pPr>
            <w:r w:rsidRPr="00426D17">
              <w:rPr>
                <w:rFonts w:asciiTheme="minorHAnsi" w:eastAsia="Comic Sans MS" w:hAnsiTheme="minorHAnsi" w:cs="Comic Sans MS"/>
                <w:sz w:val="12"/>
                <w:szCs w:val="12"/>
                <w:lang w:val="en-US"/>
              </w:rPr>
              <w:t xml:space="preserve"> only</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5A6E827"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A38DB03" w14:textId="77777777" w:rsidR="006919ED" w:rsidRPr="00426D17" w:rsidRDefault="006919ED" w:rsidP="006919ED">
            <w:pPr>
              <w:widowControl w:val="0"/>
              <w:autoSpaceDE w:val="0"/>
              <w:autoSpaceDN w:val="0"/>
              <w:adjustRightInd w:val="0"/>
              <w:jc w:val="center"/>
              <w:rPr>
                <w:rFonts w:asciiTheme="minorHAnsi" w:hAnsiTheme="minorHAnsi"/>
                <w:szCs w:val="20"/>
                <w:lang w:val="en-US"/>
              </w:rPr>
            </w:pPr>
          </w:p>
        </w:tc>
      </w:tr>
    </w:tbl>
    <w:p w14:paraId="0F1EE89B" w14:textId="77777777" w:rsidR="005E4010" w:rsidRPr="00426D17" w:rsidRDefault="005E4010" w:rsidP="006919ED">
      <w:pPr>
        <w:spacing w:line="240" w:lineRule="exact"/>
        <w:rPr>
          <w:rFonts w:asciiTheme="minorHAnsi" w:eastAsia="Times" w:hAnsiTheme="minorHAnsi"/>
          <w:sz w:val="20"/>
          <w:szCs w:val="20"/>
        </w:rPr>
      </w:pPr>
    </w:p>
    <w:p w14:paraId="00E145D4" w14:textId="77777777" w:rsidR="006919ED" w:rsidRPr="00426D17" w:rsidRDefault="737357E7" w:rsidP="006919E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When using communication technologies the school considers the following as good practice:</w:t>
      </w:r>
    </w:p>
    <w:p w14:paraId="2073C00D" w14:textId="77777777" w:rsidR="006919ED" w:rsidRPr="00426D17" w:rsidRDefault="006919ED" w:rsidP="006919ED">
      <w:pPr>
        <w:spacing w:after="57" w:line="240" w:lineRule="exact"/>
        <w:ind w:left="283" w:hanging="283"/>
        <w:rPr>
          <w:rFonts w:asciiTheme="minorHAnsi" w:eastAsia="Times" w:hAnsiTheme="minorHAnsi"/>
          <w: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The official school email service may be regarded as safe and secure and is monitored.</w:t>
      </w:r>
      <w:r w:rsidRPr="00426D17">
        <w:rPr>
          <w:rFonts w:asciiTheme="minorHAnsi" w:eastAsia="Comic Sans MS,Times" w:hAnsiTheme="minorHAnsi" w:cs="Comic Sans MS,Times"/>
          <w:i/>
          <w:iCs/>
          <w:sz w:val="20"/>
          <w:szCs w:val="20"/>
        </w:rPr>
        <w:t xml:space="preserve"> Staff and students / pupils should therefore use only the school email service to communicate with others when in school. </w:t>
      </w:r>
    </w:p>
    <w:p w14:paraId="38D35DF4" w14:textId="0AE1FDD7" w:rsidR="006919ED" w:rsidRPr="00426D17" w:rsidRDefault="006919ED" w:rsidP="41D50D6B">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Users need to be aware that email </w:t>
      </w:r>
      <w:r w:rsidR="001221D3">
        <w:rPr>
          <w:rFonts w:asciiTheme="minorHAnsi" w:eastAsia="Comic Sans MS,Times" w:hAnsiTheme="minorHAnsi" w:cs="Comic Sans MS,Times"/>
          <w:sz w:val="20"/>
          <w:szCs w:val="20"/>
        </w:rPr>
        <w:t>communications are monitored.</w:t>
      </w:r>
    </w:p>
    <w:p w14:paraId="074879B8" w14:textId="77777777" w:rsidR="006919ED" w:rsidRPr="00426D17" w:rsidRDefault="006919ED" w:rsidP="006919E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Users must immediately report, to the nominated person – in accordance with the school policy, the receipt of any email that makes them feel uncomfortable, is offensive, threatening or bullying in nature and must not respond to any such email. </w:t>
      </w:r>
    </w:p>
    <w:p w14:paraId="1EC69235" w14:textId="77777777" w:rsidR="006919ED" w:rsidRPr="00426D17" w:rsidRDefault="006919ED" w:rsidP="41D50D6B">
      <w:pPr>
        <w:spacing w:after="57" w:line="240" w:lineRule="exact"/>
        <w:ind w:left="283" w:hanging="283"/>
        <w:rPr>
          <w:rFonts w:asciiTheme="minorHAnsi" w:eastAsia="Times" w:hAnsiTheme="minorHAnsi"/>
          <w:i/>
          <w:iCs/>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Any digital communication between staff and pupils or parents / carers (email, chat, VLE </w:t>
      </w:r>
      <w:proofErr w:type="spellStart"/>
      <w:r w:rsidRPr="00426D17">
        <w:rPr>
          <w:rFonts w:asciiTheme="minorHAnsi" w:eastAsia="Comic Sans MS,Times" w:hAnsiTheme="minorHAnsi" w:cs="Comic Sans MS,Times"/>
          <w:sz w:val="20"/>
          <w:szCs w:val="20"/>
        </w:rPr>
        <w:t>etc</w:t>
      </w:r>
      <w:proofErr w:type="spellEnd"/>
      <w:r w:rsidRPr="00426D17">
        <w:rPr>
          <w:rFonts w:asciiTheme="minorHAnsi" w:eastAsia="Comic Sans MS,Times" w:hAnsiTheme="minorHAnsi" w:cs="Comic Sans MS,Times"/>
          <w:sz w:val="20"/>
          <w:szCs w:val="20"/>
        </w:rPr>
        <w:t xml:space="preserve">) must be professional in tone and content. </w:t>
      </w:r>
      <w:r w:rsidRPr="00426D17">
        <w:rPr>
          <w:rFonts w:asciiTheme="minorHAnsi" w:eastAsia="Comic Sans MS,Times" w:hAnsiTheme="minorHAnsi" w:cs="Comic Sans MS,Times"/>
          <w:i/>
          <w:iCs/>
          <w:sz w:val="20"/>
          <w:szCs w:val="20"/>
        </w:rPr>
        <w:t xml:space="preserve">These communications may only take place on official (monitored) school systems. Personal email addresses, text messaging or public chat / social networking programmes must not be used for these communications. </w:t>
      </w:r>
    </w:p>
    <w:p w14:paraId="346F590B" w14:textId="77777777" w:rsidR="006919ED" w:rsidRPr="00426D17" w:rsidRDefault="737357E7" w:rsidP="006919ED">
      <w:pPr>
        <w:spacing w:after="57" w:line="240" w:lineRule="exact"/>
        <w:ind w:left="283" w:hanging="283"/>
        <w:rPr>
          <w:rFonts w:asciiTheme="minorHAnsi" w:eastAsia="Times" w:hAnsiTheme="minorHAnsi"/>
          <w:i/>
          <w:sz w:val="20"/>
          <w:szCs w:val="20"/>
        </w:rPr>
      </w:pPr>
      <w:r w:rsidRPr="00426D17">
        <w:rPr>
          <w:rFonts w:asciiTheme="minorHAnsi" w:eastAsia="Comic Sans MS,Times" w:hAnsiTheme="minorHAnsi" w:cs="Comic Sans MS,Times"/>
          <w:i/>
          <w:iCs/>
          <w:sz w:val="20"/>
          <w:szCs w:val="20"/>
        </w:rPr>
        <w:t>•    Whole class or group email addresses will be used at KS1.</w:t>
      </w:r>
    </w:p>
    <w:p w14:paraId="4861B905" w14:textId="77777777" w:rsidR="006919ED" w:rsidRPr="00426D17" w:rsidRDefault="006919ED" w:rsidP="006919ED">
      <w:pPr>
        <w:spacing w:after="57" w:line="240" w:lineRule="exact"/>
        <w:ind w:left="283" w:hanging="283"/>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Pupils should be taught about email safety issues, such as the risks attached to the use of personal details. They should also be taught strategies to deal with inappropriate emails and be reminded of the need to write emails clearly and correctly and not include any unsuitable or abusive material.</w:t>
      </w:r>
    </w:p>
    <w:p w14:paraId="756F026E" w14:textId="77777777" w:rsidR="006919ED" w:rsidRPr="00426D17" w:rsidRDefault="006919ED" w:rsidP="006919ED">
      <w:pPr>
        <w:spacing w:after="200" w:line="240" w:lineRule="exact"/>
        <w:ind w:left="284" w:hanging="284"/>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Personal information should not be posted on the school website and only official email addresses should be used to identify members of staff. </w:t>
      </w:r>
    </w:p>
    <w:p w14:paraId="2870FEB9" w14:textId="77777777" w:rsidR="00AE49E2" w:rsidRPr="00426D17" w:rsidRDefault="00AE49E2" w:rsidP="006B7C8D">
      <w:pPr>
        <w:jc w:val="right"/>
        <w:rPr>
          <w:rFonts w:asciiTheme="minorHAnsi" w:hAnsiTheme="minorHAnsi"/>
        </w:rPr>
      </w:pPr>
    </w:p>
    <w:p w14:paraId="66C6FBBD" w14:textId="77777777" w:rsidR="005E4010" w:rsidRPr="00426D17" w:rsidRDefault="005E4010">
      <w:pPr>
        <w:spacing w:after="200" w:line="276" w:lineRule="auto"/>
        <w:rPr>
          <w:rFonts w:asciiTheme="minorHAnsi" w:hAnsiTheme="minorHAnsi"/>
          <w:b/>
          <w:spacing w:val="-24"/>
          <w:sz w:val="28"/>
          <w:szCs w:val="28"/>
          <w:u w:val="single"/>
        </w:rPr>
      </w:pPr>
      <w:r w:rsidRPr="00426D17">
        <w:rPr>
          <w:rFonts w:asciiTheme="minorHAnsi" w:hAnsiTheme="minorHAnsi"/>
          <w:b/>
          <w:spacing w:val="-24"/>
          <w:sz w:val="28"/>
          <w:szCs w:val="28"/>
          <w:u w:val="single"/>
        </w:rPr>
        <w:br w:type="page"/>
      </w:r>
    </w:p>
    <w:p w14:paraId="01498727" w14:textId="77777777" w:rsidR="006919ED" w:rsidRPr="00426D17" w:rsidRDefault="006919ED" w:rsidP="006919ED">
      <w:pPr>
        <w:rPr>
          <w:rFonts w:asciiTheme="minorHAnsi" w:hAnsiTheme="minorHAnsi"/>
          <w:b/>
          <w:spacing w:val="-24"/>
          <w:sz w:val="28"/>
          <w:szCs w:val="28"/>
          <w:u w:val="single"/>
        </w:rPr>
      </w:pPr>
      <w:r w:rsidRPr="00426D17">
        <w:rPr>
          <w:rFonts w:asciiTheme="minorHAnsi" w:eastAsia="Comic Sans MS" w:hAnsiTheme="minorHAnsi" w:cs="Comic Sans MS"/>
          <w:b/>
          <w:bCs/>
          <w:spacing w:val="-24"/>
          <w:sz w:val="28"/>
          <w:szCs w:val="28"/>
          <w:u w:val="single"/>
        </w:rPr>
        <w:lastRenderedPageBreak/>
        <w:t>8. Unsuitable / inappropriate / illegal activities</w:t>
      </w:r>
    </w:p>
    <w:p w14:paraId="6768D230" w14:textId="77777777" w:rsidR="005E4010" w:rsidRPr="00426D17" w:rsidRDefault="005E4010" w:rsidP="006919ED">
      <w:pPr>
        <w:spacing w:after="200" w:line="240" w:lineRule="exact"/>
        <w:rPr>
          <w:rFonts w:asciiTheme="minorHAnsi" w:eastAsia="Times" w:hAnsiTheme="minorHAnsi"/>
          <w:sz w:val="20"/>
          <w:szCs w:val="20"/>
        </w:rPr>
      </w:pPr>
    </w:p>
    <w:p w14:paraId="731B0B12" w14:textId="77777777" w:rsidR="006919ED" w:rsidRPr="00426D17" w:rsidRDefault="737357E7" w:rsidP="006919ED">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The school believes that the activities referred to in the following section would be inappropriate in a school context and that users, as defined below, should not engage in these activities in school or outside school when using school equipment or systems. The school policy restricts certain internet usage as follows: </w:t>
      </w:r>
    </w:p>
    <w:p w14:paraId="33DD710E" w14:textId="77777777" w:rsidR="006919ED" w:rsidRPr="00426D17" w:rsidRDefault="006919ED" w:rsidP="006919ED">
      <w:pPr>
        <w:spacing w:line="240" w:lineRule="exact"/>
        <w:rPr>
          <w:rFonts w:asciiTheme="minorHAnsi" w:eastAsia="Times" w:hAnsiTheme="minorHAnsi"/>
          <w:color w:val="003366"/>
          <w:sz w:val="20"/>
          <w:szCs w:val="20"/>
        </w:rPr>
      </w:pPr>
      <w:r w:rsidRPr="00426D17">
        <w:rPr>
          <w:rFonts w:asciiTheme="minorHAnsi" w:eastAsia="Times" w:hAnsiTheme="minorHAnsi"/>
          <w:noProof/>
          <w:color w:val="003366"/>
          <w:sz w:val="20"/>
          <w:szCs w:val="20"/>
        </w:rPr>
        <mc:AlternateContent>
          <mc:Choice Requires="wps">
            <w:drawing>
              <wp:anchor distT="0" distB="0" distL="114300" distR="114300" simplePos="0" relativeHeight="251672576" behindDoc="0" locked="0" layoutInCell="1" allowOverlap="1" wp14:anchorId="0789B8AD" wp14:editId="07777777">
                <wp:simplePos x="0" y="0"/>
                <wp:positionH relativeFrom="column">
                  <wp:posOffset>-1784985</wp:posOffset>
                </wp:positionH>
                <wp:positionV relativeFrom="paragraph">
                  <wp:posOffset>1974850</wp:posOffset>
                </wp:positionV>
                <wp:extent cx="800100" cy="571500"/>
                <wp:effectExtent l="0" t="2540" r="381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D2F7B" w14:textId="77777777" w:rsidR="001221D3" w:rsidRDefault="001221D3" w:rsidP="006919ED">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40.55pt;margin-top:155.5pt;width:63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isg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I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" filled="f" stroked="f">
                <v:textbox>
                  <w:txbxContent>
                    <w:p w14:paraId="64CD2F7B" w14:textId="77777777" w:rsidR="001221D3" w:rsidRDefault="001221D3" w:rsidP="006919ED">
                      <w:pPr>
                        <w:jc w:val="center"/>
                        <w:rPr>
                          <w:rFonts w:ascii="Arial" w:hAnsi="Arial"/>
                        </w:rPr>
                      </w:pPr>
                      <w:r>
                        <w:rPr>
                          <w:rFonts w:ascii="Arial" w:hAnsi="Arial"/>
                          <w:color w:val="FFFFFF"/>
                          <w:sz w:val="60"/>
                        </w:rPr>
                        <w:t>18</w:t>
                      </w:r>
                    </w:p>
                  </w:txbxContent>
                </v:textbox>
              </v:shape>
            </w:pict>
          </mc:Fallback>
        </mc:AlternateContent>
      </w:r>
    </w:p>
    <w:tbl>
      <w:tblPr>
        <w:tblW w:w="0" w:type="auto"/>
        <w:tblInd w:w="80" w:type="dxa"/>
        <w:tblCellMar>
          <w:left w:w="0" w:type="dxa"/>
          <w:right w:w="0" w:type="dxa"/>
        </w:tblCellMar>
        <w:tblLook w:val="0000" w:firstRow="0" w:lastRow="0" w:firstColumn="0" w:lastColumn="0" w:noHBand="0" w:noVBand="0"/>
      </w:tblPr>
      <w:tblGrid>
        <w:gridCol w:w="4328"/>
        <w:gridCol w:w="2748"/>
        <w:gridCol w:w="406"/>
        <w:gridCol w:w="406"/>
        <w:gridCol w:w="406"/>
        <w:gridCol w:w="406"/>
        <w:gridCol w:w="406"/>
      </w:tblGrid>
      <w:tr w:rsidR="006919ED" w:rsidRPr="00426D17" w14:paraId="54BE927A" w14:textId="77777777" w:rsidTr="41D50D6B">
        <w:trPr>
          <w:trHeight w:val="2041"/>
        </w:trPr>
        <w:tc>
          <w:tcPr>
            <w:tcW w:w="0" w:type="auto"/>
            <w:gridSpan w:val="2"/>
            <w:tcBorders>
              <w:right w:val="single" w:sz="8" w:space="0" w:color="808080" w:themeColor="text1" w:themeTint="7F"/>
            </w:tcBorders>
            <w:tcMar>
              <w:top w:w="80" w:type="dxa"/>
              <w:left w:w="80" w:type="dxa"/>
              <w:bottom w:w="80" w:type="dxa"/>
              <w:right w:w="80" w:type="dxa"/>
            </w:tcMar>
            <w:vAlign w:val="bottom"/>
          </w:tcPr>
          <w:p w14:paraId="22852FD6" w14:textId="77777777" w:rsidR="006919ED" w:rsidRPr="00426D17" w:rsidRDefault="006919ED" w:rsidP="006919ED">
            <w:pPr>
              <w:widowControl w:val="0"/>
              <w:autoSpaceDE w:val="0"/>
              <w:autoSpaceDN w:val="0"/>
              <w:adjustRightInd w:val="0"/>
              <w:spacing w:before="57" w:line="280" w:lineRule="atLeast"/>
              <w:textAlignment w:val="center"/>
              <w:rPr>
                <w:rFonts w:asciiTheme="minorHAnsi" w:hAnsiTheme="minorHAnsi"/>
                <w:color w:val="C3901D"/>
                <w:spacing w:val="-14"/>
                <w:sz w:val="36"/>
                <w:szCs w:val="20"/>
                <w:lang w:val="en-US"/>
              </w:rPr>
            </w:pPr>
            <w:r w:rsidRPr="00426D17">
              <w:rPr>
                <w:rFonts w:asciiTheme="minorHAnsi" w:eastAsia="Arial" w:hAnsiTheme="minorHAnsi" w:cs="Arial"/>
                <w:color w:val="C3901D"/>
                <w:spacing w:val="-14"/>
                <w:sz w:val="36"/>
                <w:szCs w:val="36"/>
                <w:lang w:val="en-US"/>
              </w:rPr>
              <w:t>User Actions</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extDirection w:val="btLr"/>
          </w:tcPr>
          <w:p w14:paraId="075F6C20" w14:textId="77777777" w:rsidR="006919ED" w:rsidRPr="00426D17" w:rsidRDefault="737357E7" w:rsidP="006919ED">
            <w:pPr>
              <w:spacing w:line="240" w:lineRule="exact"/>
              <w:rPr>
                <w:rFonts w:asciiTheme="minorHAnsi" w:eastAsia="Times" w:hAnsiTheme="minorHAnsi"/>
                <w:color w:val="003366"/>
                <w:sz w:val="14"/>
                <w:szCs w:val="14"/>
              </w:rPr>
            </w:pPr>
            <w:r w:rsidRPr="00426D17">
              <w:rPr>
                <w:rFonts w:asciiTheme="minorHAnsi" w:eastAsia="Arial,Times" w:hAnsiTheme="minorHAnsi" w:cs="Arial,Times"/>
                <w:color w:val="003366"/>
                <w:sz w:val="14"/>
                <w:szCs w:val="14"/>
              </w:rPr>
              <w:t>Acceptable</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extDirection w:val="btLr"/>
          </w:tcPr>
          <w:p w14:paraId="74768ABE" w14:textId="77777777" w:rsidR="006919ED" w:rsidRPr="00426D17" w:rsidRDefault="737357E7" w:rsidP="006919ED">
            <w:pPr>
              <w:spacing w:line="240" w:lineRule="exact"/>
              <w:rPr>
                <w:rFonts w:asciiTheme="minorHAnsi" w:eastAsia="Times" w:hAnsiTheme="minorHAnsi"/>
                <w:color w:val="003366"/>
                <w:sz w:val="14"/>
                <w:szCs w:val="14"/>
              </w:rPr>
            </w:pPr>
            <w:r w:rsidRPr="00426D17">
              <w:rPr>
                <w:rFonts w:asciiTheme="minorHAnsi" w:eastAsia="Arial,Times" w:hAnsiTheme="minorHAnsi" w:cs="Arial,Times"/>
                <w:color w:val="003366"/>
                <w:sz w:val="14"/>
                <w:szCs w:val="14"/>
              </w:rPr>
              <w:t>Acceptable at certain times</w:t>
            </w:r>
          </w:p>
          <w:p w14:paraId="2C0F2F09" w14:textId="77777777" w:rsidR="006919ED" w:rsidRPr="00426D17" w:rsidRDefault="006919ED" w:rsidP="006919ED">
            <w:pPr>
              <w:spacing w:line="240" w:lineRule="exact"/>
              <w:rPr>
                <w:rFonts w:asciiTheme="minorHAnsi" w:eastAsia="Times" w:hAnsiTheme="minorHAnsi"/>
                <w:color w:val="003366"/>
                <w:sz w:val="14"/>
                <w:szCs w:val="14"/>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extDirection w:val="btLr"/>
          </w:tcPr>
          <w:p w14:paraId="4D82DFF6" w14:textId="77777777" w:rsidR="006919ED" w:rsidRPr="00426D17" w:rsidRDefault="737357E7" w:rsidP="006919ED">
            <w:pPr>
              <w:spacing w:line="240" w:lineRule="exact"/>
              <w:rPr>
                <w:rFonts w:asciiTheme="minorHAnsi" w:eastAsia="Times" w:hAnsiTheme="minorHAnsi"/>
                <w:color w:val="003366"/>
                <w:sz w:val="14"/>
                <w:szCs w:val="14"/>
              </w:rPr>
            </w:pPr>
            <w:r w:rsidRPr="00426D17">
              <w:rPr>
                <w:rFonts w:asciiTheme="minorHAnsi" w:eastAsia="Arial,Times" w:hAnsiTheme="minorHAnsi" w:cs="Arial,Times"/>
                <w:color w:val="003366"/>
                <w:sz w:val="14"/>
                <w:szCs w:val="14"/>
              </w:rPr>
              <w:t>Acceptable for nominated users</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extDirection w:val="btLr"/>
          </w:tcPr>
          <w:p w14:paraId="087B9B2A" w14:textId="77777777" w:rsidR="006919ED" w:rsidRPr="00426D17" w:rsidRDefault="737357E7" w:rsidP="006919ED">
            <w:pPr>
              <w:spacing w:line="240" w:lineRule="exact"/>
              <w:rPr>
                <w:rFonts w:asciiTheme="minorHAnsi" w:eastAsia="Times" w:hAnsiTheme="minorHAnsi"/>
                <w:color w:val="003366"/>
                <w:sz w:val="14"/>
                <w:szCs w:val="14"/>
              </w:rPr>
            </w:pPr>
            <w:r w:rsidRPr="00426D17">
              <w:rPr>
                <w:rFonts w:asciiTheme="minorHAnsi" w:eastAsia="Arial,Times" w:hAnsiTheme="minorHAnsi" w:cs="Arial,Times"/>
                <w:color w:val="003366"/>
                <w:sz w:val="14"/>
                <w:szCs w:val="14"/>
              </w:rPr>
              <w:t>Unacceptable</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extDirection w:val="btLr"/>
          </w:tcPr>
          <w:p w14:paraId="3DA28DFD" w14:textId="77777777" w:rsidR="006919ED" w:rsidRPr="00426D17" w:rsidRDefault="737357E7" w:rsidP="006919ED">
            <w:pPr>
              <w:spacing w:line="240" w:lineRule="exact"/>
              <w:rPr>
                <w:rFonts w:asciiTheme="minorHAnsi" w:eastAsia="Times" w:hAnsiTheme="minorHAnsi"/>
                <w:color w:val="003366"/>
                <w:sz w:val="14"/>
                <w:szCs w:val="14"/>
              </w:rPr>
            </w:pPr>
            <w:r w:rsidRPr="00426D17">
              <w:rPr>
                <w:rFonts w:asciiTheme="minorHAnsi" w:eastAsia="Arial,Times" w:hAnsiTheme="minorHAnsi" w:cs="Arial,Times"/>
                <w:color w:val="003366"/>
                <w:sz w:val="14"/>
                <w:szCs w:val="14"/>
              </w:rPr>
              <w:t>Unacceptable and illegal</w:t>
            </w:r>
          </w:p>
        </w:tc>
      </w:tr>
      <w:tr w:rsidR="006919ED" w:rsidRPr="00426D17" w14:paraId="584F8299" w14:textId="77777777" w:rsidTr="41D50D6B">
        <w:trPr>
          <w:cantSplit/>
          <w:trHeight w:val="169"/>
        </w:trPr>
        <w:tc>
          <w:tcPr>
            <w:tcW w:w="0" w:type="auto"/>
            <w:vMerge w:val="restar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tcMar>
              <w:top w:w="80" w:type="dxa"/>
              <w:left w:w="80" w:type="dxa"/>
              <w:bottom w:w="80" w:type="dxa"/>
              <w:right w:w="80" w:type="dxa"/>
            </w:tcMar>
          </w:tcPr>
          <w:p w14:paraId="12857726" w14:textId="77777777" w:rsidR="006919ED" w:rsidRPr="00426D17" w:rsidRDefault="737357E7" w:rsidP="006919ED">
            <w:pPr>
              <w:rPr>
                <w:rFonts w:asciiTheme="minorHAnsi" w:eastAsia="Times" w:hAnsiTheme="minorHAnsi"/>
                <w:color w:val="003366"/>
                <w:sz w:val="20"/>
                <w:szCs w:val="20"/>
              </w:rPr>
            </w:pPr>
            <w:r w:rsidRPr="00426D17">
              <w:rPr>
                <w:rFonts w:asciiTheme="minorHAnsi" w:eastAsia="Arial,Times" w:hAnsiTheme="minorHAnsi" w:cs="Arial,Times"/>
                <w:b/>
                <w:bCs/>
                <w:color w:val="003366"/>
                <w:sz w:val="20"/>
                <w:szCs w:val="20"/>
              </w:rPr>
              <w:t xml:space="preserve">Users shall not visit Internet sites, make, post, download, upload, data transfer, communicate or pass on, material, remarks, proposals or comments that contain or relate to: </w:t>
            </w:r>
          </w:p>
        </w:tc>
        <w:tc>
          <w:tcPr>
            <w:tcW w:w="0" w:type="auto"/>
            <w:tcBorders>
              <w:top w:val="single" w:sz="8" w:space="0" w:color="808080" w:themeColor="text1" w:themeTint="7F"/>
              <w:left w:val="single" w:sz="6"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4CF80FA8"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child sexual abuse images</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0AB8F72C"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356A2EEE"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44ADBA2D"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39BEFA72"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tcMar>
              <w:top w:w="80" w:type="dxa"/>
              <w:left w:w="80" w:type="dxa"/>
              <w:bottom w:w="80" w:type="dxa"/>
              <w:right w:w="80" w:type="dxa"/>
            </w:tcMar>
          </w:tcPr>
          <w:p w14:paraId="407B3E41" w14:textId="26791B39"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r>
      <w:tr w:rsidR="006919ED" w:rsidRPr="00426D17" w14:paraId="5B69E44A" w14:textId="77777777" w:rsidTr="41D50D6B">
        <w:trPr>
          <w:cantSplit/>
          <w:trHeight w:val="283"/>
        </w:trPr>
        <w:tc>
          <w:tcPr>
            <w:tcW w:w="0" w:type="auto"/>
            <w:vMerge/>
            <w:tcBorders>
              <w:top w:val="single" w:sz="8" w:space="0" w:color="000000"/>
              <w:left w:val="single" w:sz="6" w:space="0" w:color="808080"/>
              <w:bottom w:val="single" w:sz="6" w:space="0" w:color="808080"/>
              <w:right w:val="single" w:sz="6" w:space="0" w:color="808080"/>
            </w:tcBorders>
          </w:tcPr>
          <w:p w14:paraId="2A7DBEBC"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6"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69813533"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promotion or conduct of illegal acts, e.g. under the child protection, obscenity, computer misuse and fraud legislation</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68EDB436"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780C1C61"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440AB4E6"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4727A129"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tcMar>
              <w:top w:w="80" w:type="dxa"/>
              <w:left w:w="80" w:type="dxa"/>
              <w:bottom w:w="80" w:type="dxa"/>
              <w:right w:w="80" w:type="dxa"/>
            </w:tcMar>
          </w:tcPr>
          <w:p w14:paraId="0E75F7DF" w14:textId="5FFB4818"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r>
      <w:tr w:rsidR="006919ED" w:rsidRPr="00426D17" w14:paraId="7A5180BF" w14:textId="77777777" w:rsidTr="41D50D6B">
        <w:trPr>
          <w:cantSplit/>
          <w:trHeight w:val="283"/>
        </w:trPr>
        <w:tc>
          <w:tcPr>
            <w:tcW w:w="0" w:type="auto"/>
            <w:vMerge/>
            <w:tcBorders>
              <w:top w:val="single" w:sz="8" w:space="0" w:color="000000"/>
              <w:left w:val="single" w:sz="6" w:space="0" w:color="808080"/>
              <w:bottom w:val="single" w:sz="6" w:space="0" w:color="808080"/>
              <w:right w:val="single" w:sz="6" w:space="0" w:color="808080"/>
            </w:tcBorders>
          </w:tcPr>
          <w:p w14:paraId="6E3DA46A"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6"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25E77066"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adult material that potentially breaches the Obscene Publications Act in the UK</w:t>
            </w:r>
            <w:smartTag w:uri="urn:schemas-microsoft-com:office:smarttags" w:element="place"/>
            <w:smartTag w:uri="urn:schemas-microsoft-com:office:smarttags" w:element="country-region"/>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43C0B4EE"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79EC39E2"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3181AD92"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553BB649"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tcMar>
              <w:top w:w="80" w:type="dxa"/>
              <w:left w:w="80" w:type="dxa"/>
              <w:bottom w:w="80" w:type="dxa"/>
              <w:right w:w="80" w:type="dxa"/>
            </w:tcMar>
          </w:tcPr>
          <w:p w14:paraId="77BD9C87" w14:textId="79DFCD17"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r>
      <w:tr w:rsidR="006919ED" w:rsidRPr="00426D17" w14:paraId="5157F1A9" w14:textId="77777777" w:rsidTr="41D50D6B">
        <w:trPr>
          <w:cantSplit/>
          <w:trHeight w:val="283"/>
        </w:trPr>
        <w:tc>
          <w:tcPr>
            <w:tcW w:w="0" w:type="auto"/>
            <w:vMerge/>
            <w:tcBorders>
              <w:top w:val="single" w:sz="8" w:space="0" w:color="000000"/>
              <w:left w:val="single" w:sz="6" w:space="0" w:color="808080"/>
              <w:bottom w:val="single" w:sz="6" w:space="0" w:color="808080"/>
              <w:right w:val="single" w:sz="6" w:space="0" w:color="808080"/>
            </w:tcBorders>
          </w:tcPr>
          <w:p w14:paraId="054CDBC4"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6"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00E855AD"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criminally racist material in UK</w:t>
            </w:r>
            <w:smartTag w:uri="urn:schemas-microsoft-com:office:smarttags" w:element="place"/>
            <w:smartTag w:uri="urn:schemas-microsoft-com:office:smarttags" w:element="country-region"/>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37B3AB2D"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07BF7C7B"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0C6ABB15"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74649103"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tcMar>
              <w:top w:w="80" w:type="dxa"/>
              <w:left w:w="80" w:type="dxa"/>
              <w:bottom w:w="80" w:type="dxa"/>
              <w:right w:w="80" w:type="dxa"/>
            </w:tcMar>
          </w:tcPr>
          <w:p w14:paraId="6B507DFD" w14:textId="4068EF7D"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r>
      <w:tr w:rsidR="006919ED" w:rsidRPr="00426D17" w14:paraId="7ECCDE8D" w14:textId="77777777" w:rsidTr="41D50D6B">
        <w:trPr>
          <w:cantSplit/>
          <w:trHeight w:val="169"/>
        </w:trPr>
        <w:tc>
          <w:tcPr>
            <w:tcW w:w="0" w:type="auto"/>
            <w:vMerge/>
            <w:tcBorders>
              <w:top w:val="single" w:sz="8" w:space="0" w:color="000000"/>
              <w:left w:val="single" w:sz="6" w:space="0" w:color="808080"/>
              <w:bottom w:val="single" w:sz="6" w:space="0" w:color="808080"/>
              <w:right w:val="single" w:sz="6" w:space="0" w:color="808080"/>
            </w:tcBorders>
          </w:tcPr>
          <w:p w14:paraId="61240437"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6"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5C1FD671"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pornography</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35DC41DF"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2876F2C6"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1DB8078D"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315CCCCF" w14:textId="03EE351F"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3C9BCCF9"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2DA9D7BE" w14:textId="77777777" w:rsidTr="41D50D6B">
        <w:trPr>
          <w:cantSplit/>
          <w:trHeight w:val="283"/>
        </w:trPr>
        <w:tc>
          <w:tcPr>
            <w:tcW w:w="0" w:type="auto"/>
            <w:vMerge/>
            <w:tcBorders>
              <w:top w:val="single" w:sz="8" w:space="0" w:color="000000"/>
              <w:left w:val="single" w:sz="6" w:space="0" w:color="808080"/>
              <w:bottom w:val="single" w:sz="6" w:space="0" w:color="808080"/>
              <w:right w:val="single" w:sz="6" w:space="0" w:color="808080"/>
            </w:tcBorders>
          </w:tcPr>
          <w:p w14:paraId="329FCCD1"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6"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58738CC3"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promotion of any kind of discrimination</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5D0BF9F0"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7B4BFA47"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3A28EE6B"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4417F83B" w14:textId="0110A073"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10B3DD94"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5B5D8EAC" w14:textId="77777777" w:rsidTr="41D50D6B">
        <w:trPr>
          <w:cantSplit/>
          <w:trHeight w:val="283"/>
        </w:trPr>
        <w:tc>
          <w:tcPr>
            <w:tcW w:w="0" w:type="auto"/>
            <w:vMerge/>
            <w:tcBorders>
              <w:top w:val="single" w:sz="8" w:space="0" w:color="000000"/>
              <w:left w:val="single" w:sz="6" w:space="0" w:color="808080"/>
              <w:bottom w:val="single" w:sz="6" w:space="0" w:color="808080"/>
              <w:right w:val="single" w:sz="6" w:space="0" w:color="808080"/>
            </w:tcBorders>
          </w:tcPr>
          <w:p w14:paraId="78E97440"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6"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7A2509FE"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 xml:space="preserve">promotion of racial or religious hatred </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3DD18A9E"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279B6F90"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44BAE63B"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43B6541A" w14:textId="6205A924"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26CDD507"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3D49C0DC" w14:textId="77777777" w:rsidTr="41D50D6B">
        <w:trPr>
          <w:cantSplit/>
          <w:trHeight w:val="283"/>
        </w:trPr>
        <w:tc>
          <w:tcPr>
            <w:tcW w:w="0" w:type="auto"/>
            <w:vMerge/>
            <w:tcBorders>
              <w:top w:val="single" w:sz="8" w:space="0" w:color="000000"/>
              <w:left w:val="single" w:sz="6" w:space="0" w:color="808080"/>
              <w:bottom w:val="single" w:sz="6" w:space="0" w:color="808080"/>
              <w:right w:val="single" w:sz="6" w:space="0" w:color="808080"/>
            </w:tcBorders>
          </w:tcPr>
          <w:p w14:paraId="553A7320"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6"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39610582"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 xml:space="preserve">threatening behaviour, including promotion of physical violence or mental harm </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301D532A"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43C56480"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020B4F45"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38BBC1C6" w14:textId="611E8156"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4EFF2935"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36192DB8" w14:textId="77777777" w:rsidTr="41D50D6B">
        <w:trPr>
          <w:cantSplit/>
          <w:trHeight w:val="283"/>
        </w:trPr>
        <w:tc>
          <w:tcPr>
            <w:tcW w:w="0" w:type="auto"/>
            <w:vMerge/>
            <w:tcBorders>
              <w:top w:val="single" w:sz="8" w:space="0" w:color="000000"/>
              <w:left w:val="single" w:sz="6" w:space="0" w:color="808080"/>
              <w:bottom w:val="single" w:sz="8" w:space="0" w:color="808080"/>
              <w:right w:val="single" w:sz="6" w:space="0" w:color="808080"/>
            </w:tcBorders>
          </w:tcPr>
          <w:p w14:paraId="7E30B735"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6"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6A20D5A8"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any other information which may be offensive to colleagues or breaches the integrity of the ethos of the school or brings the school into disrepute</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16E8182A"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67EADE74"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114B5F4A"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65FF0518" w14:textId="4B03E529"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5C997932"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3CE0D79B" w14:textId="77777777" w:rsidTr="41D50D6B">
        <w:trPr>
          <w:trHeight w:val="169"/>
        </w:trPr>
        <w:tc>
          <w:tcPr>
            <w:tcW w:w="0" w:type="auto"/>
            <w:gridSpan w:val="2"/>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694BA36C"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Using school systems to run a private business</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1616DD30"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474C6D11"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590E20CE"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782FBC58" w14:textId="670DAC7F"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7C71A23F"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172F033E" w14:textId="77777777" w:rsidTr="41D50D6B">
        <w:trPr>
          <w:trHeight w:val="340"/>
        </w:trPr>
        <w:tc>
          <w:tcPr>
            <w:tcW w:w="0" w:type="auto"/>
            <w:gridSpan w:val="2"/>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4134E388" w14:textId="77777777" w:rsidR="006919ED" w:rsidRPr="00426D17" w:rsidRDefault="41D50D6B" w:rsidP="41D50D6B">
            <w:pPr>
              <w:rPr>
                <w:rFonts w:asciiTheme="minorHAnsi" w:eastAsia="Times" w:hAnsiTheme="minorHAnsi"/>
                <w:color w:val="003366"/>
                <w:sz w:val="14"/>
                <w:szCs w:val="14"/>
              </w:rPr>
            </w:pPr>
            <w:r w:rsidRPr="00426D17">
              <w:rPr>
                <w:rFonts w:asciiTheme="minorHAnsi" w:eastAsia="Arial,Times" w:hAnsiTheme="minorHAnsi" w:cs="Arial,Times"/>
                <w:b/>
                <w:bCs/>
                <w:color w:val="003366"/>
                <w:sz w:val="14"/>
                <w:szCs w:val="14"/>
              </w:rPr>
              <w:t xml:space="preserve">Use systems, applications, websites or other mechanisms that bypass the filtering or other safeguards employed by </w:t>
            </w:r>
            <w:proofErr w:type="spellStart"/>
            <w:r w:rsidRPr="00426D17">
              <w:rPr>
                <w:rFonts w:asciiTheme="minorHAnsi" w:eastAsia="Arial,Times" w:hAnsiTheme="minorHAnsi" w:cs="Arial,Times"/>
                <w:b/>
                <w:bCs/>
                <w:color w:val="003366"/>
                <w:sz w:val="14"/>
                <w:szCs w:val="14"/>
              </w:rPr>
              <w:t>SWGfL</w:t>
            </w:r>
            <w:proofErr w:type="spellEnd"/>
            <w:r w:rsidRPr="00426D17">
              <w:rPr>
                <w:rFonts w:asciiTheme="minorHAnsi" w:eastAsia="Arial,Times" w:hAnsiTheme="minorHAnsi" w:cs="Arial,Times"/>
                <w:b/>
                <w:bCs/>
                <w:color w:val="003366"/>
                <w:sz w:val="14"/>
                <w:szCs w:val="14"/>
              </w:rPr>
              <w:t xml:space="preserve"> and / or the school</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70347818"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5C561C80"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0ED6083A"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1245B116" w14:textId="0AE46375"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36930665"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43B50E6D" w14:textId="77777777" w:rsidTr="41D50D6B">
        <w:trPr>
          <w:trHeight w:val="340"/>
        </w:trPr>
        <w:tc>
          <w:tcPr>
            <w:tcW w:w="0" w:type="auto"/>
            <w:gridSpan w:val="2"/>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3A11F852"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Uploading, downloading or transmitting commercial software or any copyrighted materials belonging to third parties, without the necessary licensing permissions</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1D6DB01D"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3552016A"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78928102"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533C7FA5" w14:textId="77E2E9AA"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6457020A"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013F79A5" w14:textId="77777777" w:rsidTr="41D50D6B">
        <w:trPr>
          <w:trHeight w:val="340"/>
        </w:trPr>
        <w:tc>
          <w:tcPr>
            <w:tcW w:w="0" w:type="auto"/>
            <w:gridSpan w:val="2"/>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78D66878" w14:textId="77777777" w:rsidR="006919ED" w:rsidRPr="00426D17" w:rsidRDefault="41D50D6B" w:rsidP="41D50D6B">
            <w:pPr>
              <w:rPr>
                <w:rFonts w:asciiTheme="minorHAnsi" w:eastAsia="Times" w:hAnsiTheme="minorHAnsi"/>
                <w:color w:val="003366"/>
                <w:sz w:val="14"/>
                <w:szCs w:val="14"/>
              </w:rPr>
            </w:pPr>
            <w:r w:rsidRPr="00426D17">
              <w:rPr>
                <w:rFonts w:asciiTheme="minorHAnsi" w:eastAsia="Arial,Times" w:hAnsiTheme="minorHAnsi" w:cs="Arial,Times"/>
                <w:b/>
                <w:bCs/>
                <w:color w:val="003366"/>
                <w:sz w:val="14"/>
                <w:szCs w:val="14"/>
              </w:rPr>
              <w:t>Revealing or publicising confidential or proprietary information (</w:t>
            </w:r>
            <w:proofErr w:type="spellStart"/>
            <w:r w:rsidRPr="00426D17">
              <w:rPr>
                <w:rFonts w:asciiTheme="minorHAnsi" w:eastAsia="Arial,Times" w:hAnsiTheme="minorHAnsi" w:cs="Arial,Times"/>
                <w:b/>
                <w:bCs/>
                <w:color w:val="003366"/>
                <w:sz w:val="14"/>
                <w:szCs w:val="14"/>
              </w:rPr>
              <w:t>eg</w:t>
            </w:r>
            <w:proofErr w:type="spellEnd"/>
            <w:r w:rsidRPr="00426D17">
              <w:rPr>
                <w:rFonts w:asciiTheme="minorHAnsi" w:eastAsia="Arial,Times" w:hAnsiTheme="minorHAnsi" w:cs="Arial,Times"/>
                <w:b/>
                <w:bCs/>
                <w:color w:val="003366"/>
                <w:sz w:val="14"/>
                <w:szCs w:val="14"/>
              </w:rPr>
              <w:t xml:space="preserve"> financial / personal information, databases, computer / network access codes and passwords)</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2B9E8879"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79E40B0A"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0974638E"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26F2CC38" w14:textId="2C0A9838"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7D1B4311"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500818C2" w14:textId="77777777" w:rsidTr="41D50D6B">
        <w:trPr>
          <w:trHeight w:val="45"/>
        </w:trPr>
        <w:tc>
          <w:tcPr>
            <w:tcW w:w="0" w:type="auto"/>
            <w:gridSpan w:val="2"/>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2D2FE011"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Creating or propagating computer viruses or other harmful files</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28C8FF1F"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4A122F62"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12EA6F28"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1D8B90CC" w14:textId="6615EB6D"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00F0B303"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3E4FCC23" w14:textId="77777777" w:rsidTr="41D50D6B">
        <w:trPr>
          <w:trHeight w:val="340"/>
        </w:trPr>
        <w:tc>
          <w:tcPr>
            <w:tcW w:w="0" w:type="auto"/>
            <w:gridSpan w:val="2"/>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2EA4090B"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Carrying out sustained or instantaneous high volume network traffic (downloading / uploading files) that causes network congestion and hinders others in their use of the internet</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7C69E708"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4DBFB438"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451A0483"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58C8D0E0" w14:textId="7942D85C" w:rsidR="006919ED" w:rsidRPr="00426D17" w:rsidRDefault="00426D17" w:rsidP="006919ED">
            <w:pPr>
              <w:rPr>
                <w:rFonts w:asciiTheme="minorHAnsi" w:eastAsia="Times" w:hAnsiTheme="minorHAnsi"/>
                <w:color w:val="003366"/>
                <w:sz w:val="20"/>
                <w:szCs w:val="20"/>
              </w:rPr>
            </w:pPr>
            <w:r w:rsidRPr="00426D17">
              <w:rPr>
                <w:rFonts w:asciiTheme="minorHAnsi" w:hAnsiTheme="minorHAnsi"/>
                <w:szCs w:val="20"/>
                <w:lang w:val="en-US"/>
              </w:rPr>
              <w:sym w:font="Wingdings" w:char="F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22320244"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6EE86FA1" w14:textId="77777777" w:rsidTr="41D50D6B">
        <w:trPr>
          <w:trHeight w:val="169"/>
        </w:trPr>
        <w:tc>
          <w:tcPr>
            <w:tcW w:w="0" w:type="auto"/>
            <w:gridSpan w:val="2"/>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5390EC67"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On-line gaming (educational)</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25B532C4" w14:textId="77777777" w:rsidR="006919ED" w:rsidRPr="00426D17" w:rsidRDefault="006919ED" w:rsidP="006919ED">
            <w:pPr>
              <w:widowControl w:val="0"/>
              <w:autoSpaceDE w:val="0"/>
              <w:autoSpaceDN w:val="0"/>
              <w:adjustRightInd w:val="0"/>
              <w:rPr>
                <w:rFonts w:asciiTheme="minorHAnsi" w:hAnsiTheme="minorHAnsi"/>
                <w:szCs w:val="20"/>
                <w:lang w:val="en-US"/>
              </w:rPr>
            </w:pPr>
            <w:r w:rsidRPr="00426D17">
              <w:rPr>
                <w:rFonts w:asciiTheme="minorHAnsi" w:hAnsiTheme="minorHAnsi"/>
                <w:color w:val="000000"/>
                <w:szCs w:val="20"/>
                <w:lang w:val="en-US"/>
              </w:rPr>
              <w:sym w:font="Wingdings" w:char="0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29E5B98C"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3CB9781F"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7F862752"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3A7BA8C8"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300EDD56" w14:textId="77777777" w:rsidTr="41D50D6B">
        <w:trPr>
          <w:trHeight w:val="169"/>
        </w:trPr>
        <w:tc>
          <w:tcPr>
            <w:tcW w:w="0" w:type="auto"/>
            <w:gridSpan w:val="2"/>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797A680C"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On-line gaming (</w:t>
            </w:r>
            <w:proofErr w:type="spellStart"/>
            <w:r w:rsidRPr="00426D17">
              <w:rPr>
                <w:rFonts w:asciiTheme="minorHAnsi" w:eastAsia="Arial,Times" w:hAnsiTheme="minorHAnsi" w:cs="Arial,Times"/>
                <w:b/>
                <w:bCs/>
                <w:color w:val="003366"/>
                <w:sz w:val="14"/>
                <w:szCs w:val="14"/>
              </w:rPr>
              <w:t>non educational</w:t>
            </w:r>
            <w:proofErr w:type="spellEnd"/>
            <w:r w:rsidRPr="00426D17">
              <w:rPr>
                <w:rFonts w:asciiTheme="minorHAnsi" w:eastAsia="Arial,Times" w:hAnsiTheme="minorHAnsi" w:cs="Arial,Times"/>
                <w:b/>
                <w:bCs/>
                <w:color w:val="003366"/>
                <w:sz w:val="14"/>
                <w:szCs w:val="14"/>
              </w:rPr>
              <w:t>)</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3298DD0A"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18B8DE47" w14:textId="77777777" w:rsidR="006919ED" w:rsidRPr="00426D17" w:rsidRDefault="006919ED" w:rsidP="006919ED">
            <w:pPr>
              <w:widowControl w:val="0"/>
              <w:autoSpaceDE w:val="0"/>
              <w:autoSpaceDN w:val="0"/>
              <w:adjustRightInd w:val="0"/>
              <w:rPr>
                <w:rFonts w:asciiTheme="minorHAnsi" w:hAnsiTheme="minorHAnsi"/>
                <w:szCs w:val="20"/>
                <w:lang w:val="en-US"/>
              </w:rPr>
            </w:pPr>
            <w:r w:rsidRPr="00426D17">
              <w:rPr>
                <w:rFonts w:asciiTheme="minorHAnsi" w:hAnsiTheme="minorHAnsi"/>
                <w:color w:val="000000"/>
                <w:szCs w:val="20"/>
                <w:lang w:val="en-US"/>
              </w:rPr>
              <w:sym w:font="Wingdings" w:char="0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12C28573"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78427727"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3BA15DF6"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70753AF3" w14:textId="77777777" w:rsidTr="41D50D6B">
        <w:trPr>
          <w:trHeight w:val="169"/>
        </w:trPr>
        <w:tc>
          <w:tcPr>
            <w:tcW w:w="0" w:type="auto"/>
            <w:gridSpan w:val="2"/>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6A7854B6"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On-line gambling</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4D686206"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4F99BD40"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513CF020"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7F565F2D" w14:textId="77777777" w:rsidR="006919ED" w:rsidRPr="00426D17" w:rsidRDefault="006919ED" w:rsidP="006919ED">
            <w:pPr>
              <w:widowControl w:val="0"/>
              <w:autoSpaceDE w:val="0"/>
              <w:autoSpaceDN w:val="0"/>
              <w:adjustRightInd w:val="0"/>
              <w:rPr>
                <w:rFonts w:asciiTheme="minorHAnsi" w:hAnsiTheme="minorHAnsi"/>
                <w:szCs w:val="20"/>
                <w:lang w:val="en-US"/>
              </w:rPr>
            </w:pPr>
            <w:r w:rsidRPr="00426D17">
              <w:rPr>
                <w:rFonts w:asciiTheme="minorHAnsi" w:hAnsiTheme="minorHAnsi"/>
                <w:color w:val="000000"/>
                <w:szCs w:val="20"/>
                <w:lang w:val="en-US"/>
              </w:rPr>
              <w:sym w:font="Wingdings" w:char="0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4726EA7B"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14050377" w14:textId="77777777" w:rsidTr="41D50D6B">
        <w:trPr>
          <w:trHeight w:val="169"/>
        </w:trPr>
        <w:tc>
          <w:tcPr>
            <w:tcW w:w="0" w:type="auto"/>
            <w:gridSpan w:val="2"/>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476B78F9"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On-line shopping / commerce</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1243ED1E"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7BEB9911"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74BA2049" w14:textId="77777777" w:rsidR="006919ED" w:rsidRPr="00426D17" w:rsidRDefault="006919ED" w:rsidP="006919ED">
            <w:pPr>
              <w:widowControl w:val="0"/>
              <w:autoSpaceDE w:val="0"/>
              <w:autoSpaceDN w:val="0"/>
              <w:adjustRightInd w:val="0"/>
              <w:rPr>
                <w:rFonts w:asciiTheme="minorHAnsi" w:hAnsiTheme="minorHAnsi"/>
                <w:szCs w:val="20"/>
                <w:lang w:val="en-US"/>
              </w:rPr>
            </w:pPr>
            <w:r w:rsidRPr="00426D17">
              <w:rPr>
                <w:rFonts w:asciiTheme="minorHAnsi" w:hAnsiTheme="minorHAnsi"/>
                <w:color w:val="000000"/>
                <w:szCs w:val="20"/>
                <w:lang w:val="en-US"/>
              </w:rPr>
              <w:sym w:font="Wingdings" w:char="0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35A25362"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0565424A"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0B6DEF47" w14:textId="77777777" w:rsidTr="41D50D6B">
        <w:trPr>
          <w:trHeight w:val="169"/>
        </w:trPr>
        <w:tc>
          <w:tcPr>
            <w:tcW w:w="0" w:type="auto"/>
            <w:gridSpan w:val="2"/>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2103C914"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lastRenderedPageBreak/>
              <w:t>File sharing</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67924D31"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33787C7F"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7A73AEC4" w14:textId="77777777" w:rsidR="006919ED" w:rsidRPr="00426D17" w:rsidRDefault="006919ED" w:rsidP="006919ED">
            <w:pPr>
              <w:widowControl w:val="0"/>
              <w:autoSpaceDE w:val="0"/>
              <w:autoSpaceDN w:val="0"/>
              <w:adjustRightInd w:val="0"/>
              <w:rPr>
                <w:rFonts w:asciiTheme="minorHAnsi" w:hAnsiTheme="minorHAnsi"/>
                <w:szCs w:val="20"/>
                <w:lang w:val="en-US"/>
              </w:rPr>
            </w:pPr>
            <w:r w:rsidRPr="00426D17">
              <w:rPr>
                <w:rFonts w:asciiTheme="minorHAnsi" w:hAnsiTheme="minorHAnsi"/>
                <w:color w:val="000000"/>
                <w:szCs w:val="20"/>
                <w:lang w:val="en-US"/>
              </w:rPr>
              <w:sym w:font="Wingdings" w:char="0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4224FFC6"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12570A03"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25457C11" w14:textId="77777777" w:rsidTr="41D50D6B">
        <w:trPr>
          <w:trHeight w:val="112"/>
        </w:trPr>
        <w:tc>
          <w:tcPr>
            <w:tcW w:w="0" w:type="auto"/>
            <w:gridSpan w:val="2"/>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05E955B5" w14:textId="77777777" w:rsidR="006919ED" w:rsidRPr="00426D17" w:rsidRDefault="737357E7" w:rsidP="006919ED">
            <w:pPr>
              <w:rPr>
                <w:rFonts w:asciiTheme="minorHAnsi" w:eastAsia="Times" w:hAnsiTheme="minorHAnsi"/>
                <w:color w:val="003366"/>
                <w:sz w:val="14"/>
                <w:szCs w:val="20"/>
              </w:rPr>
            </w:pPr>
            <w:r w:rsidRPr="00426D17">
              <w:rPr>
                <w:rFonts w:asciiTheme="minorHAnsi" w:eastAsia="Arial,Times" w:hAnsiTheme="minorHAnsi" w:cs="Arial,Times"/>
                <w:b/>
                <w:bCs/>
                <w:color w:val="003366"/>
                <w:sz w:val="14"/>
                <w:szCs w:val="14"/>
              </w:rPr>
              <w:t>Use of social networking sites</w:t>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4FFE517E" w14:textId="77777777" w:rsidR="006919ED" w:rsidRPr="00426D17" w:rsidRDefault="006919ED" w:rsidP="006919ED">
            <w:pPr>
              <w:widowControl w:val="0"/>
              <w:autoSpaceDE w:val="0"/>
              <w:autoSpaceDN w:val="0"/>
              <w:adjustRightInd w:val="0"/>
              <w:rPr>
                <w:rFonts w:asciiTheme="minorHAnsi" w:hAnsiTheme="minorHAnsi"/>
                <w:sz w:val="16"/>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4CBAEB6E" w14:textId="77777777" w:rsidR="006919ED" w:rsidRPr="00426D17" w:rsidRDefault="006919ED" w:rsidP="006919ED">
            <w:pPr>
              <w:widowControl w:val="0"/>
              <w:autoSpaceDE w:val="0"/>
              <w:autoSpaceDN w:val="0"/>
              <w:adjustRightInd w:val="0"/>
              <w:rPr>
                <w:rFonts w:asciiTheme="minorHAnsi" w:hAnsiTheme="minorHAnsi"/>
                <w:sz w:val="16"/>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276CA4E5" w14:textId="77777777" w:rsidR="006919ED" w:rsidRPr="00426D17" w:rsidRDefault="006919ED" w:rsidP="006919ED">
            <w:pPr>
              <w:widowControl w:val="0"/>
              <w:autoSpaceDE w:val="0"/>
              <w:autoSpaceDN w:val="0"/>
              <w:adjustRightInd w:val="0"/>
              <w:rPr>
                <w:rFonts w:asciiTheme="minorHAnsi" w:hAnsiTheme="minorHAnsi"/>
                <w:sz w:val="16"/>
                <w:szCs w:val="20"/>
                <w:lang w:val="en-US"/>
              </w:rPr>
            </w:pPr>
            <w:r w:rsidRPr="00426D17">
              <w:rPr>
                <w:rFonts w:asciiTheme="minorHAnsi" w:hAnsiTheme="minorHAnsi"/>
                <w:color w:val="000000"/>
                <w:szCs w:val="20"/>
                <w:lang w:val="en-US"/>
              </w:rPr>
              <w:sym w:font="Wingdings" w:char="0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429F9A49" w14:textId="77777777" w:rsidR="006919ED" w:rsidRPr="00426D17" w:rsidRDefault="006919ED" w:rsidP="006919ED">
            <w:pPr>
              <w:widowControl w:val="0"/>
              <w:autoSpaceDE w:val="0"/>
              <w:autoSpaceDN w:val="0"/>
              <w:adjustRightInd w:val="0"/>
              <w:rPr>
                <w:rFonts w:asciiTheme="minorHAnsi" w:hAnsiTheme="minorHAnsi"/>
                <w:sz w:val="16"/>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1FF93B6C" w14:textId="77777777" w:rsidR="006919ED" w:rsidRPr="00426D17" w:rsidRDefault="006919ED" w:rsidP="006919ED">
            <w:pPr>
              <w:widowControl w:val="0"/>
              <w:autoSpaceDE w:val="0"/>
              <w:autoSpaceDN w:val="0"/>
              <w:adjustRightInd w:val="0"/>
              <w:rPr>
                <w:rFonts w:asciiTheme="minorHAnsi" w:hAnsiTheme="minorHAnsi"/>
                <w:sz w:val="16"/>
                <w:szCs w:val="20"/>
                <w:lang w:val="en-US"/>
              </w:rPr>
            </w:pPr>
          </w:p>
        </w:tc>
      </w:tr>
      <w:tr w:rsidR="006919ED" w:rsidRPr="00426D17" w14:paraId="33B57804" w14:textId="77777777" w:rsidTr="41D50D6B">
        <w:trPr>
          <w:trHeight w:val="169"/>
        </w:trPr>
        <w:tc>
          <w:tcPr>
            <w:tcW w:w="0" w:type="auto"/>
            <w:gridSpan w:val="2"/>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C0C0C0"/>
            <w:tcMar>
              <w:top w:w="80" w:type="dxa"/>
              <w:left w:w="80" w:type="dxa"/>
              <w:bottom w:w="80" w:type="dxa"/>
              <w:right w:w="80" w:type="dxa"/>
            </w:tcMar>
          </w:tcPr>
          <w:p w14:paraId="76302214" w14:textId="77777777" w:rsidR="006919ED" w:rsidRPr="00426D17" w:rsidRDefault="006919ED" w:rsidP="41D50D6B">
            <w:pPr>
              <w:rPr>
                <w:rFonts w:asciiTheme="minorHAnsi" w:eastAsia="Times" w:hAnsiTheme="minorHAnsi"/>
                <w:color w:val="003366"/>
                <w:sz w:val="14"/>
                <w:szCs w:val="14"/>
              </w:rPr>
            </w:pPr>
            <w:r w:rsidRPr="00426D17">
              <w:rPr>
                <w:rFonts w:asciiTheme="minorHAnsi" w:eastAsia="Times" w:hAnsiTheme="minorHAnsi"/>
                <w:noProof/>
                <w:color w:val="003366"/>
                <w:sz w:val="20"/>
                <w:szCs w:val="20"/>
              </w:rPr>
              <mc:AlternateContent>
                <mc:Choice Requires="wps">
                  <w:drawing>
                    <wp:anchor distT="0" distB="0" distL="114300" distR="114300" simplePos="0" relativeHeight="251673600" behindDoc="0" locked="0" layoutInCell="1" allowOverlap="1" wp14:anchorId="3159511B" wp14:editId="07777777">
                      <wp:simplePos x="0" y="0"/>
                      <wp:positionH relativeFrom="column">
                        <wp:posOffset>-1829435</wp:posOffset>
                      </wp:positionH>
                      <wp:positionV relativeFrom="paragraph">
                        <wp:posOffset>745490</wp:posOffset>
                      </wp:positionV>
                      <wp:extent cx="800100" cy="571500"/>
                      <wp:effectExtent l="2540" t="254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E9B5" w14:textId="77777777" w:rsidR="001221D3" w:rsidRDefault="001221D3" w:rsidP="006919ED">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144.05pt;margin-top:58.7pt;width:63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dGtg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" filled="f" stroked="f">
                      <v:textbox>
                        <w:txbxContent>
                          <w:p w14:paraId="0027E9B5" w14:textId="77777777" w:rsidR="001221D3" w:rsidRDefault="001221D3" w:rsidP="006919ED">
                            <w:pPr>
                              <w:jc w:val="center"/>
                              <w:rPr>
                                <w:rFonts w:ascii="Arial" w:hAnsi="Arial"/>
                              </w:rPr>
                            </w:pPr>
                            <w:r>
                              <w:rPr>
                                <w:rFonts w:ascii="Arial" w:hAnsi="Arial"/>
                                <w:color w:val="FFFFFF"/>
                                <w:sz w:val="60"/>
                              </w:rPr>
                              <w:t>19</w:t>
                            </w:r>
                          </w:p>
                        </w:txbxContent>
                      </v:textbox>
                    </v:shape>
                  </w:pict>
                </mc:Fallback>
              </mc:AlternateContent>
            </w:r>
            <w:r w:rsidRPr="00426D17">
              <w:rPr>
                <w:rFonts w:asciiTheme="minorHAnsi" w:eastAsia="Arial,Times" w:hAnsiTheme="minorHAnsi" w:cs="Arial,Times"/>
                <w:b/>
                <w:bCs/>
                <w:color w:val="003366"/>
                <w:sz w:val="14"/>
                <w:szCs w:val="14"/>
              </w:rPr>
              <w:t xml:space="preserve">Use of video broadcasting </w:t>
            </w:r>
            <w:proofErr w:type="spellStart"/>
            <w:r w:rsidRPr="00426D17">
              <w:rPr>
                <w:rFonts w:asciiTheme="minorHAnsi" w:eastAsia="Arial,Times" w:hAnsiTheme="minorHAnsi" w:cs="Arial,Times"/>
                <w:b/>
                <w:bCs/>
                <w:color w:val="003366"/>
                <w:sz w:val="14"/>
                <w:szCs w:val="14"/>
              </w:rPr>
              <w:t>eg</w:t>
            </w:r>
            <w:proofErr w:type="spellEnd"/>
            <w:r w:rsidRPr="00426D17">
              <w:rPr>
                <w:rFonts w:asciiTheme="minorHAnsi" w:eastAsia="Arial,Times" w:hAnsiTheme="minorHAnsi" w:cs="Arial,Times"/>
                <w:b/>
                <w:bCs/>
                <w:color w:val="003366"/>
                <w:sz w:val="14"/>
                <w:szCs w:val="14"/>
              </w:rPr>
              <w:t xml:space="preserve"> </w:t>
            </w:r>
            <w:proofErr w:type="spellStart"/>
            <w:r w:rsidRPr="00426D17">
              <w:rPr>
                <w:rFonts w:asciiTheme="minorHAnsi" w:eastAsia="Arial,Times" w:hAnsiTheme="minorHAnsi" w:cs="Arial,Times"/>
                <w:b/>
                <w:bCs/>
                <w:color w:val="003366"/>
                <w:sz w:val="14"/>
                <w:szCs w:val="14"/>
              </w:rPr>
              <w:t>Youtube</w:t>
            </w:r>
            <w:proofErr w:type="spellEnd"/>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4DDA912F" w14:textId="77777777" w:rsidR="006919ED" w:rsidRPr="00426D17" w:rsidRDefault="006919ED" w:rsidP="006919ED">
            <w:pPr>
              <w:widowControl w:val="0"/>
              <w:autoSpaceDE w:val="0"/>
              <w:autoSpaceDN w:val="0"/>
              <w:adjustRightInd w:val="0"/>
              <w:rPr>
                <w:rFonts w:asciiTheme="minorHAnsi" w:hAnsiTheme="minorHAnsi"/>
                <w:sz w:val="16"/>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442BB454" w14:textId="77777777" w:rsidR="006919ED" w:rsidRPr="00426D17" w:rsidRDefault="006919ED" w:rsidP="006919ED">
            <w:pPr>
              <w:widowControl w:val="0"/>
              <w:autoSpaceDE w:val="0"/>
              <w:autoSpaceDN w:val="0"/>
              <w:adjustRightInd w:val="0"/>
              <w:rPr>
                <w:rFonts w:asciiTheme="minorHAnsi" w:hAnsiTheme="minorHAnsi"/>
                <w:sz w:val="16"/>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2F018502" w14:textId="77777777" w:rsidR="006919ED" w:rsidRPr="00426D17" w:rsidRDefault="006919ED" w:rsidP="006919ED">
            <w:pPr>
              <w:widowControl w:val="0"/>
              <w:autoSpaceDE w:val="0"/>
              <w:autoSpaceDN w:val="0"/>
              <w:adjustRightInd w:val="0"/>
              <w:rPr>
                <w:rFonts w:asciiTheme="minorHAnsi" w:hAnsiTheme="minorHAnsi"/>
                <w:sz w:val="16"/>
                <w:szCs w:val="20"/>
                <w:lang w:val="en-US"/>
              </w:rPr>
            </w:pPr>
            <w:r w:rsidRPr="00426D17">
              <w:rPr>
                <w:rFonts w:asciiTheme="minorHAnsi" w:hAnsiTheme="minorHAnsi"/>
                <w:color w:val="000000"/>
                <w:szCs w:val="20"/>
                <w:lang w:val="en-US"/>
              </w:rPr>
              <w:sym w:font="Wingdings" w:char="00FC"/>
            </w: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80" w:type="dxa"/>
              <w:left w:w="80" w:type="dxa"/>
              <w:bottom w:w="80" w:type="dxa"/>
              <w:right w:w="80" w:type="dxa"/>
            </w:tcMar>
          </w:tcPr>
          <w:p w14:paraId="7E25F6F7" w14:textId="77777777" w:rsidR="006919ED" w:rsidRPr="00426D17" w:rsidRDefault="006919ED" w:rsidP="006919ED">
            <w:pPr>
              <w:widowControl w:val="0"/>
              <w:autoSpaceDE w:val="0"/>
              <w:autoSpaceDN w:val="0"/>
              <w:adjustRightInd w:val="0"/>
              <w:rPr>
                <w:rFonts w:asciiTheme="minorHAnsi" w:hAnsiTheme="minorHAnsi"/>
                <w:sz w:val="16"/>
                <w:szCs w:val="20"/>
                <w:lang w:val="en-US"/>
              </w:rPr>
            </w:pPr>
          </w:p>
        </w:tc>
        <w:tc>
          <w:tcPr>
            <w:tcW w:w="0" w:type="auto"/>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999999"/>
            <w:tcMar>
              <w:top w:w="80" w:type="dxa"/>
              <w:left w:w="80" w:type="dxa"/>
              <w:bottom w:w="80" w:type="dxa"/>
              <w:right w:w="80" w:type="dxa"/>
            </w:tcMar>
          </w:tcPr>
          <w:p w14:paraId="73DD1462" w14:textId="77777777" w:rsidR="006919ED" w:rsidRPr="00426D17" w:rsidRDefault="006919ED" w:rsidP="006919ED">
            <w:pPr>
              <w:widowControl w:val="0"/>
              <w:autoSpaceDE w:val="0"/>
              <w:autoSpaceDN w:val="0"/>
              <w:adjustRightInd w:val="0"/>
              <w:rPr>
                <w:rFonts w:asciiTheme="minorHAnsi" w:hAnsiTheme="minorHAnsi"/>
                <w:sz w:val="16"/>
                <w:szCs w:val="20"/>
                <w:lang w:val="en-US"/>
              </w:rPr>
            </w:pPr>
          </w:p>
        </w:tc>
      </w:tr>
    </w:tbl>
    <w:p w14:paraId="597271B2" w14:textId="77777777" w:rsidR="006919ED" w:rsidRPr="00426D17" w:rsidRDefault="006919ED" w:rsidP="006B7C8D">
      <w:pPr>
        <w:jc w:val="right"/>
        <w:rPr>
          <w:rFonts w:asciiTheme="minorHAnsi" w:hAnsiTheme="minorHAnsi"/>
        </w:rPr>
      </w:pPr>
    </w:p>
    <w:p w14:paraId="5B0B17C8" w14:textId="77777777" w:rsidR="006919ED" w:rsidRPr="00426D17" w:rsidRDefault="006919ED" w:rsidP="006919ED">
      <w:pPr>
        <w:rPr>
          <w:rFonts w:asciiTheme="minorHAnsi" w:hAnsiTheme="minorHAnsi"/>
          <w:spacing w:val="-24"/>
          <w:sz w:val="28"/>
          <w:szCs w:val="28"/>
          <w:u w:val="single"/>
        </w:rPr>
      </w:pPr>
      <w:r w:rsidRPr="00426D17">
        <w:rPr>
          <w:rFonts w:asciiTheme="minorHAnsi" w:eastAsia="Comic Sans MS" w:hAnsiTheme="minorHAnsi" w:cs="Comic Sans MS"/>
          <w:spacing w:val="-24"/>
          <w:sz w:val="28"/>
          <w:szCs w:val="28"/>
          <w:u w:val="single"/>
        </w:rPr>
        <w:t>9. Responding to incidents of misuse</w:t>
      </w:r>
    </w:p>
    <w:p w14:paraId="5AE36C2A" w14:textId="77777777" w:rsidR="006919ED" w:rsidRPr="00426D17" w:rsidRDefault="737357E7" w:rsidP="006919ED">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It is hoped that all members of the school community will be responsible users of ICT, who understand and follow this policy. However, there may be times when infringements of the policy could take place, through careless or irresponsible or, very rarely, through deliberate misuse.  Listed below are the responses that will be made to any apparent or actual incidents of misuse:</w:t>
      </w:r>
    </w:p>
    <w:p w14:paraId="0C25736E" w14:textId="77777777" w:rsidR="006919ED" w:rsidRPr="00426D17" w:rsidRDefault="41D50D6B" w:rsidP="41D50D6B">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If any apparent or actual misuse appears to involve illegal activity </w:t>
      </w:r>
      <w:proofErr w:type="spellStart"/>
      <w:r w:rsidRPr="00426D17">
        <w:rPr>
          <w:rFonts w:asciiTheme="minorHAnsi" w:eastAsia="Comic Sans MS,Times" w:hAnsiTheme="minorHAnsi" w:cs="Comic Sans MS,Times"/>
          <w:sz w:val="20"/>
          <w:szCs w:val="20"/>
        </w:rPr>
        <w:t>ie</w:t>
      </w:r>
      <w:proofErr w:type="spellEnd"/>
      <w:r w:rsidRPr="00426D17">
        <w:rPr>
          <w:rFonts w:asciiTheme="minorHAnsi" w:eastAsia="Comic Sans MS,Times" w:hAnsiTheme="minorHAnsi" w:cs="Comic Sans MS,Times"/>
          <w:sz w:val="20"/>
          <w:szCs w:val="20"/>
        </w:rPr>
        <w:t xml:space="preserve">. </w:t>
      </w:r>
    </w:p>
    <w:p w14:paraId="137145A6" w14:textId="77777777" w:rsidR="006919ED" w:rsidRPr="00426D17" w:rsidRDefault="006919ED" w:rsidP="006919ED">
      <w:pPr>
        <w:spacing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child sexual abuse images</w:t>
      </w:r>
    </w:p>
    <w:p w14:paraId="2DFA207A" w14:textId="77777777" w:rsidR="006919ED" w:rsidRPr="00426D17" w:rsidRDefault="006919ED" w:rsidP="006919ED">
      <w:pPr>
        <w:spacing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adult material which potentially breaches the Obscene Publications Act</w:t>
      </w:r>
    </w:p>
    <w:p w14:paraId="47FF57D5" w14:textId="77777777" w:rsidR="006919ED" w:rsidRPr="00426D17" w:rsidRDefault="006919ED" w:rsidP="006919ED">
      <w:pPr>
        <w:spacing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criminally racist material</w:t>
      </w:r>
    </w:p>
    <w:p w14:paraId="49E3D3F0" w14:textId="77777777" w:rsidR="006919ED" w:rsidRPr="00426D17" w:rsidRDefault="006919ED" w:rsidP="006919ED">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other criminal conduct,  activity or materials</w:t>
      </w:r>
    </w:p>
    <w:p w14:paraId="3516667E" w14:textId="77777777" w:rsidR="006919ED" w:rsidRPr="00426D17" w:rsidRDefault="006919ED" w:rsidP="006919ED">
      <w:pPr>
        <w:spacing w:line="240" w:lineRule="exact"/>
        <w:rPr>
          <w:rFonts w:asciiTheme="minorHAnsi" w:eastAsia="Times" w:hAnsiTheme="minorHAnsi"/>
          <w:spacing w:val="-2"/>
          <w:sz w:val="20"/>
          <w:szCs w:val="20"/>
        </w:rPr>
      </w:pPr>
      <w:r w:rsidRPr="00426D17">
        <w:rPr>
          <w:rFonts w:asciiTheme="minorHAnsi" w:eastAsia="Comic Sans MS,Times" w:hAnsiTheme="minorHAnsi" w:cs="Comic Sans MS,Times"/>
          <w:spacing w:val="-2"/>
          <w:sz w:val="20"/>
          <w:szCs w:val="20"/>
        </w:rPr>
        <w:t xml:space="preserve">The flow chart from the Staffordshire Safeguarding Children’s board– below and </w:t>
      </w:r>
      <w:r w:rsidRPr="00426D17">
        <w:rPr>
          <w:rFonts w:asciiTheme="minorHAnsi" w:eastAsia="Comic Sans MS,Times" w:hAnsiTheme="minorHAnsi" w:cs="Comic Sans MS,Times"/>
          <w:sz w:val="20"/>
          <w:szCs w:val="20"/>
        </w:rPr>
        <w:t xml:space="preserve"> </w:t>
      </w:r>
      <w:hyperlink r:id="rId14" w:history="1">
        <w:r w:rsidRPr="00426D17">
          <w:rPr>
            <w:rFonts w:asciiTheme="minorHAnsi" w:eastAsia="Comic Sans MS,Times" w:hAnsiTheme="minorHAnsi" w:cs="Comic Sans MS,Times"/>
            <w:sz w:val="20"/>
            <w:szCs w:val="20"/>
            <w:u w:val="single"/>
          </w:rPr>
          <w:t>http://www.staffsscb.org.uk/e-SafetyToolkit/IncidentResponse/</w:t>
        </w:r>
      </w:hyperlink>
      <w:r w:rsidRPr="00426D17">
        <w:rPr>
          <w:rFonts w:asciiTheme="minorHAnsi" w:eastAsia="Comic Sans MS,Times" w:hAnsiTheme="minorHAnsi" w:cs="Comic Sans MS,Times"/>
          <w:sz w:val="20"/>
          <w:szCs w:val="20"/>
          <w:u w:val="thick"/>
        </w:rPr>
        <w:t xml:space="preserve"> </w:t>
      </w:r>
      <w:r w:rsidRPr="00426D17">
        <w:rPr>
          <w:rFonts w:asciiTheme="minorHAnsi" w:eastAsia="Comic Sans MS,Times" w:hAnsiTheme="minorHAnsi" w:cs="Comic Sans MS,Times"/>
          <w:sz w:val="20"/>
          <w:szCs w:val="20"/>
          <w:u w:val="single"/>
        </w:rPr>
        <w:t>will</w:t>
      </w:r>
      <w:r w:rsidRPr="00426D17">
        <w:rPr>
          <w:rFonts w:asciiTheme="minorHAnsi" w:eastAsia="Comic Sans MS,Times" w:hAnsiTheme="minorHAnsi" w:cs="Comic Sans MS,Times"/>
          <w:spacing w:val="-2"/>
          <w:sz w:val="20"/>
          <w:szCs w:val="20"/>
          <w:u w:val="single"/>
        </w:rPr>
        <w:t xml:space="preserve"> </w:t>
      </w:r>
      <w:r w:rsidRPr="00426D17">
        <w:rPr>
          <w:rFonts w:asciiTheme="minorHAnsi" w:eastAsia="Comic Sans MS,Times" w:hAnsiTheme="minorHAnsi" w:cs="Comic Sans MS,Times"/>
          <w:spacing w:val="-2"/>
          <w:sz w:val="20"/>
          <w:szCs w:val="20"/>
        </w:rPr>
        <w:t>be consulted and actions followed in line with the flow chart, in part</w:t>
      </w:r>
      <w:smartTag w:uri="urn:schemas-microsoft-com:office:smarttags" w:element="place">
        <w:r w:rsidRPr="00426D17">
          <w:rPr>
            <w:rFonts w:asciiTheme="minorHAnsi" w:eastAsia="Comic Sans MS,Times" w:hAnsiTheme="minorHAnsi" w:cs="Comic Sans MS,Times"/>
            <w:spacing w:val="-2"/>
            <w:sz w:val="20"/>
            <w:szCs w:val="20"/>
          </w:rPr>
          <w:t>ic</w:t>
        </w:r>
      </w:smartTag>
      <w:r w:rsidRPr="00426D17">
        <w:rPr>
          <w:rFonts w:asciiTheme="minorHAnsi" w:eastAsia="Comic Sans MS,Times" w:hAnsiTheme="minorHAnsi" w:cs="Comic Sans MS,Times"/>
          <w:spacing w:val="-2"/>
          <w:sz w:val="20"/>
          <w:szCs w:val="20"/>
        </w:rPr>
        <w:t>ular the sections on reporting the incident to the pol</w:t>
      </w:r>
      <w:smartTag w:uri="urn:schemas-microsoft-com:office:smarttags" w:element="place">
        <w:r w:rsidRPr="00426D17">
          <w:rPr>
            <w:rFonts w:asciiTheme="minorHAnsi" w:eastAsia="Comic Sans MS,Times" w:hAnsiTheme="minorHAnsi" w:cs="Comic Sans MS,Times"/>
            <w:spacing w:val="-2"/>
            <w:sz w:val="20"/>
            <w:szCs w:val="20"/>
          </w:rPr>
          <w:t>ic</w:t>
        </w:r>
      </w:smartTag>
      <w:r w:rsidRPr="00426D17">
        <w:rPr>
          <w:rFonts w:asciiTheme="minorHAnsi" w:eastAsia="Comic Sans MS,Times" w:hAnsiTheme="minorHAnsi" w:cs="Comic Sans MS,Times"/>
          <w:spacing w:val="-2"/>
          <w:sz w:val="20"/>
          <w:szCs w:val="20"/>
        </w:rPr>
        <w:t>e and the preservation of evidence.</w:t>
      </w:r>
    </w:p>
    <w:p w14:paraId="24A0EE0F" w14:textId="77777777" w:rsidR="006919ED" w:rsidRPr="00426D17" w:rsidRDefault="006919ED" w:rsidP="006919ED">
      <w:pPr>
        <w:spacing w:line="240" w:lineRule="exact"/>
        <w:rPr>
          <w:rFonts w:asciiTheme="minorHAnsi" w:eastAsia="Times" w:hAnsiTheme="minorHAnsi"/>
          <w:color w:val="003366"/>
          <w:sz w:val="20"/>
          <w:szCs w:val="20"/>
        </w:rPr>
      </w:pPr>
    </w:p>
    <w:p w14:paraId="58769EF8" w14:textId="77777777" w:rsidR="006919ED" w:rsidRPr="00426D17" w:rsidRDefault="005E4010" w:rsidP="006919ED">
      <w:pPr>
        <w:spacing w:line="240" w:lineRule="exact"/>
        <w:rPr>
          <w:rFonts w:asciiTheme="minorHAnsi" w:eastAsia="Times" w:hAnsiTheme="minorHAnsi"/>
          <w:color w:val="003366"/>
          <w:sz w:val="20"/>
          <w:szCs w:val="20"/>
        </w:rPr>
      </w:pPr>
      <w:r w:rsidRPr="00426D17">
        <w:rPr>
          <w:rFonts w:asciiTheme="minorHAnsi" w:eastAsia="Times" w:hAnsiTheme="minorHAnsi"/>
          <w:noProof/>
          <w:color w:val="003366"/>
          <w:sz w:val="20"/>
          <w:szCs w:val="20"/>
        </w:rPr>
        <w:drawing>
          <wp:anchor distT="0" distB="0" distL="114300" distR="114300" simplePos="0" relativeHeight="251677696" behindDoc="0" locked="0" layoutInCell="1" allowOverlap="1" wp14:anchorId="749600C5" wp14:editId="39A87D3A">
            <wp:simplePos x="0" y="0"/>
            <wp:positionH relativeFrom="column">
              <wp:posOffset>885825</wp:posOffset>
            </wp:positionH>
            <wp:positionV relativeFrom="paragraph">
              <wp:posOffset>132080</wp:posOffset>
            </wp:positionV>
            <wp:extent cx="3838575" cy="4601210"/>
            <wp:effectExtent l="0" t="0" r="952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26762" t="20381" r="26944" b="10181"/>
                    <a:stretch>
                      <a:fillRect/>
                    </a:stretch>
                  </pic:blipFill>
                  <pic:spPr bwMode="auto">
                    <a:xfrm>
                      <a:off x="0" y="0"/>
                      <a:ext cx="3838575" cy="460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68FD8" w14:textId="77777777" w:rsidR="006919ED" w:rsidRPr="00426D17" w:rsidRDefault="006919ED" w:rsidP="006919ED">
      <w:pPr>
        <w:spacing w:line="240" w:lineRule="exact"/>
        <w:rPr>
          <w:rFonts w:asciiTheme="minorHAnsi" w:eastAsia="Times" w:hAnsiTheme="minorHAnsi"/>
          <w:color w:val="003366"/>
          <w:sz w:val="20"/>
          <w:szCs w:val="20"/>
        </w:rPr>
      </w:pPr>
    </w:p>
    <w:p w14:paraId="654061C7" w14:textId="77777777" w:rsidR="006919ED" w:rsidRPr="00426D17" w:rsidRDefault="006919ED" w:rsidP="006919ED">
      <w:pPr>
        <w:spacing w:line="240" w:lineRule="exact"/>
        <w:rPr>
          <w:rFonts w:asciiTheme="minorHAnsi" w:eastAsia="Times" w:hAnsiTheme="minorHAnsi"/>
          <w:color w:val="003366"/>
          <w:sz w:val="20"/>
          <w:szCs w:val="20"/>
        </w:rPr>
      </w:pPr>
    </w:p>
    <w:p w14:paraId="184ED6AE" w14:textId="77777777" w:rsidR="006919ED" w:rsidRPr="00426D17" w:rsidRDefault="006919ED" w:rsidP="006919ED">
      <w:pPr>
        <w:spacing w:line="240" w:lineRule="exact"/>
        <w:rPr>
          <w:rFonts w:asciiTheme="minorHAnsi" w:eastAsia="Times" w:hAnsiTheme="minorHAnsi"/>
          <w:color w:val="003366"/>
          <w:sz w:val="20"/>
          <w:szCs w:val="20"/>
        </w:rPr>
      </w:pPr>
    </w:p>
    <w:p w14:paraId="361D7761" w14:textId="77777777" w:rsidR="006919ED" w:rsidRPr="00426D17" w:rsidRDefault="006919ED" w:rsidP="006919ED">
      <w:pPr>
        <w:spacing w:line="240" w:lineRule="exact"/>
        <w:rPr>
          <w:rFonts w:asciiTheme="minorHAnsi" w:eastAsia="Times" w:hAnsiTheme="minorHAnsi"/>
          <w:color w:val="003366"/>
          <w:sz w:val="20"/>
          <w:szCs w:val="20"/>
        </w:rPr>
      </w:pPr>
    </w:p>
    <w:p w14:paraId="294A53F3" w14:textId="77777777" w:rsidR="006919ED" w:rsidRPr="00426D17" w:rsidRDefault="006919ED" w:rsidP="006919ED">
      <w:pPr>
        <w:spacing w:line="240" w:lineRule="exact"/>
        <w:rPr>
          <w:rFonts w:asciiTheme="minorHAnsi" w:eastAsia="Times" w:hAnsiTheme="minorHAnsi"/>
          <w:color w:val="003366"/>
          <w:sz w:val="20"/>
          <w:szCs w:val="20"/>
        </w:rPr>
      </w:pPr>
    </w:p>
    <w:p w14:paraId="4B2FBEE2" w14:textId="77777777" w:rsidR="006919ED" w:rsidRPr="00426D17" w:rsidRDefault="006919ED" w:rsidP="006919ED">
      <w:pPr>
        <w:spacing w:line="240" w:lineRule="exact"/>
        <w:rPr>
          <w:rFonts w:asciiTheme="minorHAnsi" w:eastAsia="Times" w:hAnsiTheme="minorHAnsi"/>
          <w:color w:val="003366"/>
          <w:sz w:val="20"/>
          <w:szCs w:val="20"/>
        </w:rPr>
      </w:pPr>
    </w:p>
    <w:p w14:paraId="648EFF01" w14:textId="77777777" w:rsidR="006919ED" w:rsidRPr="00426D17" w:rsidRDefault="006919ED" w:rsidP="006919ED">
      <w:pPr>
        <w:spacing w:line="240" w:lineRule="exact"/>
        <w:rPr>
          <w:rFonts w:asciiTheme="minorHAnsi" w:eastAsia="Times" w:hAnsiTheme="minorHAnsi"/>
          <w:color w:val="003366"/>
          <w:sz w:val="20"/>
          <w:szCs w:val="20"/>
        </w:rPr>
      </w:pPr>
    </w:p>
    <w:p w14:paraId="7D6A1087" w14:textId="77777777" w:rsidR="006919ED" w:rsidRPr="00426D17" w:rsidRDefault="006919ED" w:rsidP="006919ED">
      <w:pPr>
        <w:spacing w:line="240" w:lineRule="exact"/>
        <w:rPr>
          <w:rFonts w:asciiTheme="minorHAnsi" w:eastAsia="Times" w:hAnsiTheme="minorHAnsi"/>
          <w:color w:val="003366"/>
          <w:sz w:val="20"/>
          <w:szCs w:val="20"/>
        </w:rPr>
      </w:pPr>
    </w:p>
    <w:p w14:paraId="02DED1D2" w14:textId="77777777" w:rsidR="006919ED" w:rsidRPr="00426D17" w:rsidRDefault="006919ED" w:rsidP="006919ED">
      <w:pPr>
        <w:spacing w:line="240" w:lineRule="exact"/>
        <w:rPr>
          <w:rFonts w:asciiTheme="minorHAnsi" w:eastAsia="Times" w:hAnsiTheme="minorHAnsi"/>
          <w:color w:val="003366"/>
          <w:sz w:val="20"/>
          <w:szCs w:val="20"/>
        </w:rPr>
      </w:pPr>
    </w:p>
    <w:p w14:paraId="29D04B3B" w14:textId="77777777" w:rsidR="006919ED" w:rsidRPr="00426D17" w:rsidRDefault="006919ED" w:rsidP="006919ED">
      <w:pPr>
        <w:spacing w:line="240" w:lineRule="exact"/>
        <w:rPr>
          <w:rFonts w:asciiTheme="minorHAnsi" w:eastAsia="Times" w:hAnsiTheme="minorHAnsi"/>
          <w:color w:val="003366"/>
          <w:sz w:val="20"/>
          <w:szCs w:val="20"/>
        </w:rPr>
      </w:pPr>
    </w:p>
    <w:p w14:paraId="3CB6C4E4" w14:textId="77777777" w:rsidR="006919ED" w:rsidRPr="00426D17" w:rsidRDefault="006919ED" w:rsidP="006919ED">
      <w:pPr>
        <w:spacing w:line="240" w:lineRule="exact"/>
        <w:rPr>
          <w:rFonts w:asciiTheme="minorHAnsi" w:eastAsia="Times" w:hAnsiTheme="minorHAnsi"/>
          <w:color w:val="003366"/>
          <w:sz w:val="20"/>
          <w:szCs w:val="20"/>
        </w:rPr>
      </w:pPr>
    </w:p>
    <w:p w14:paraId="272DAF0F" w14:textId="77777777" w:rsidR="006919ED" w:rsidRPr="00426D17" w:rsidRDefault="006919ED" w:rsidP="006919ED">
      <w:pPr>
        <w:spacing w:line="240" w:lineRule="exact"/>
        <w:rPr>
          <w:rFonts w:asciiTheme="minorHAnsi" w:eastAsia="Times" w:hAnsiTheme="minorHAnsi"/>
          <w:color w:val="003366"/>
          <w:sz w:val="20"/>
          <w:szCs w:val="20"/>
        </w:rPr>
      </w:pPr>
    </w:p>
    <w:p w14:paraId="604F8B72" w14:textId="77777777" w:rsidR="006919ED" w:rsidRPr="00426D17" w:rsidRDefault="006919ED" w:rsidP="006919ED">
      <w:pPr>
        <w:spacing w:line="240" w:lineRule="exact"/>
        <w:rPr>
          <w:rFonts w:asciiTheme="minorHAnsi" w:eastAsia="Times" w:hAnsiTheme="minorHAnsi"/>
          <w:color w:val="003366"/>
          <w:sz w:val="20"/>
          <w:szCs w:val="20"/>
        </w:rPr>
      </w:pPr>
    </w:p>
    <w:p w14:paraId="513B56E4" w14:textId="77777777" w:rsidR="006919ED" w:rsidRPr="00426D17" w:rsidRDefault="006919ED" w:rsidP="006919ED">
      <w:pPr>
        <w:spacing w:line="240" w:lineRule="exact"/>
        <w:rPr>
          <w:rFonts w:asciiTheme="minorHAnsi" w:eastAsia="Times" w:hAnsiTheme="minorHAnsi"/>
          <w:color w:val="003366"/>
          <w:sz w:val="20"/>
          <w:szCs w:val="20"/>
        </w:rPr>
      </w:pPr>
    </w:p>
    <w:p w14:paraId="60EA9C02" w14:textId="77777777" w:rsidR="006919ED" w:rsidRPr="00426D17" w:rsidRDefault="006919ED" w:rsidP="006919ED">
      <w:pPr>
        <w:spacing w:line="240" w:lineRule="exact"/>
        <w:rPr>
          <w:rFonts w:asciiTheme="minorHAnsi" w:eastAsia="Times" w:hAnsiTheme="minorHAnsi"/>
          <w:color w:val="003366"/>
          <w:sz w:val="20"/>
          <w:szCs w:val="20"/>
        </w:rPr>
      </w:pPr>
    </w:p>
    <w:p w14:paraId="7BC3AF5C" w14:textId="77777777" w:rsidR="006919ED" w:rsidRPr="00426D17" w:rsidRDefault="006919ED" w:rsidP="006919ED">
      <w:pPr>
        <w:spacing w:line="240" w:lineRule="exact"/>
        <w:rPr>
          <w:rFonts w:asciiTheme="minorHAnsi" w:eastAsia="Times" w:hAnsiTheme="minorHAnsi"/>
          <w:color w:val="003366"/>
          <w:sz w:val="20"/>
          <w:szCs w:val="20"/>
        </w:rPr>
      </w:pPr>
    </w:p>
    <w:p w14:paraId="4F7106A5" w14:textId="77777777" w:rsidR="006919ED" w:rsidRPr="00426D17" w:rsidRDefault="006919ED" w:rsidP="006919ED">
      <w:pPr>
        <w:spacing w:line="240" w:lineRule="exact"/>
        <w:rPr>
          <w:rFonts w:asciiTheme="minorHAnsi" w:eastAsia="Times" w:hAnsiTheme="minorHAnsi"/>
          <w:color w:val="003366"/>
          <w:sz w:val="20"/>
          <w:szCs w:val="20"/>
        </w:rPr>
      </w:pPr>
    </w:p>
    <w:p w14:paraId="7052FE55" w14:textId="77777777" w:rsidR="006919ED" w:rsidRPr="00426D17" w:rsidRDefault="006919ED" w:rsidP="006919ED">
      <w:pPr>
        <w:spacing w:line="240" w:lineRule="exact"/>
        <w:rPr>
          <w:rFonts w:asciiTheme="minorHAnsi" w:eastAsia="Times" w:hAnsiTheme="minorHAnsi"/>
          <w:color w:val="003366"/>
          <w:sz w:val="20"/>
          <w:szCs w:val="20"/>
        </w:rPr>
      </w:pPr>
    </w:p>
    <w:p w14:paraId="378AB11A" w14:textId="77777777" w:rsidR="006919ED" w:rsidRPr="00426D17" w:rsidRDefault="006919ED" w:rsidP="006919ED">
      <w:pPr>
        <w:spacing w:line="240" w:lineRule="exact"/>
        <w:rPr>
          <w:rFonts w:asciiTheme="minorHAnsi" w:eastAsia="Times" w:hAnsiTheme="minorHAnsi"/>
          <w:color w:val="003366"/>
          <w:sz w:val="20"/>
          <w:szCs w:val="20"/>
        </w:rPr>
      </w:pPr>
    </w:p>
    <w:p w14:paraId="47423AF2" w14:textId="77777777" w:rsidR="006919ED" w:rsidRPr="00426D17" w:rsidRDefault="006919ED" w:rsidP="006919ED">
      <w:pPr>
        <w:spacing w:line="240" w:lineRule="exact"/>
        <w:rPr>
          <w:rFonts w:asciiTheme="minorHAnsi" w:eastAsia="Times" w:hAnsiTheme="minorHAnsi"/>
          <w:color w:val="003366"/>
          <w:sz w:val="20"/>
          <w:szCs w:val="20"/>
        </w:rPr>
      </w:pPr>
    </w:p>
    <w:p w14:paraId="72024411" w14:textId="77777777" w:rsidR="006919ED" w:rsidRPr="00426D17" w:rsidRDefault="006919ED" w:rsidP="006919ED">
      <w:pPr>
        <w:spacing w:line="240" w:lineRule="exact"/>
        <w:rPr>
          <w:rFonts w:asciiTheme="minorHAnsi" w:eastAsia="Times" w:hAnsiTheme="minorHAnsi"/>
          <w:color w:val="003366"/>
          <w:sz w:val="20"/>
          <w:szCs w:val="20"/>
        </w:rPr>
      </w:pPr>
    </w:p>
    <w:p w14:paraId="696C5639" w14:textId="77777777" w:rsidR="006919ED" w:rsidRPr="00426D17" w:rsidRDefault="006919ED" w:rsidP="006919ED">
      <w:pPr>
        <w:spacing w:line="240" w:lineRule="exact"/>
        <w:rPr>
          <w:rFonts w:asciiTheme="minorHAnsi" w:eastAsia="Times" w:hAnsiTheme="minorHAnsi"/>
          <w:color w:val="003366"/>
          <w:sz w:val="20"/>
          <w:szCs w:val="20"/>
        </w:rPr>
      </w:pPr>
    </w:p>
    <w:p w14:paraId="3F9B681C" w14:textId="77777777" w:rsidR="006919ED" w:rsidRPr="00426D17" w:rsidRDefault="006919ED" w:rsidP="006919ED">
      <w:pPr>
        <w:spacing w:line="240" w:lineRule="exact"/>
        <w:rPr>
          <w:rFonts w:asciiTheme="minorHAnsi" w:eastAsia="Times" w:hAnsiTheme="minorHAnsi"/>
          <w:color w:val="003366"/>
          <w:sz w:val="20"/>
          <w:szCs w:val="20"/>
        </w:rPr>
      </w:pPr>
    </w:p>
    <w:p w14:paraId="21013D12" w14:textId="77777777" w:rsidR="006919ED" w:rsidRPr="00426D17" w:rsidRDefault="006919ED" w:rsidP="006919ED">
      <w:pPr>
        <w:spacing w:line="240" w:lineRule="exact"/>
        <w:rPr>
          <w:rFonts w:asciiTheme="minorHAnsi" w:eastAsia="Times" w:hAnsiTheme="minorHAnsi"/>
          <w:color w:val="003366"/>
          <w:sz w:val="20"/>
          <w:szCs w:val="20"/>
        </w:rPr>
      </w:pPr>
    </w:p>
    <w:p w14:paraId="6719E7FD" w14:textId="77777777" w:rsidR="006919ED" w:rsidRPr="00426D17" w:rsidRDefault="006919ED" w:rsidP="006919ED">
      <w:pPr>
        <w:spacing w:after="200" w:line="240" w:lineRule="exact"/>
        <w:rPr>
          <w:rFonts w:asciiTheme="minorHAnsi" w:eastAsia="Times" w:hAnsiTheme="minorHAnsi"/>
          <w:color w:val="003366"/>
          <w:sz w:val="20"/>
          <w:szCs w:val="20"/>
        </w:rPr>
      </w:pPr>
    </w:p>
    <w:p w14:paraId="37739DD8" w14:textId="77777777" w:rsidR="005E4010" w:rsidRPr="00426D17" w:rsidRDefault="005E4010" w:rsidP="006919ED">
      <w:pPr>
        <w:spacing w:after="200" w:line="240" w:lineRule="exact"/>
        <w:rPr>
          <w:rFonts w:asciiTheme="minorHAnsi" w:eastAsia="Times" w:hAnsiTheme="minorHAnsi"/>
          <w:color w:val="003366"/>
          <w:sz w:val="20"/>
          <w:szCs w:val="20"/>
        </w:rPr>
      </w:pPr>
    </w:p>
    <w:p w14:paraId="192008A3" w14:textId="77777777" w:rsidR="005E4010" w:rsidRPr="00426D17" w:rsidRDefault="005E4010" w:rsidP="006919ED">
      <w:pPr>
        <w:spacing w:after="200" w:line="240" w:lineRule="exact"/>
        <w:rPr>
          <w:rFonts w:asciiTheme="minorHAnsi" w:eastAsia="Times" w:hAnsiTheme="minorHAnsi"/>
          <w:color w:val="003366"/>
          <w:sz w:val="20"/>
          <w:szCs w:val="20"/>
        </w:rPr>
      </w:pPr>
    </w:p>
    <w:p w14:paraId="7278100E" w14:textId="77777777" w:rsidR="006919ED" w:rsidRPr="00426D17" w:rsidRDefault="737357E7" w:rsidP="006919ED">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If members of staff suspect that misuse might have taken place, but that the misuse is not illegal (as above) it is essential that correct procedures are used to investigate, preserve evidence and protect those carrying out the investigation. In such event then contact the Staffordshire Safeguarding Children’s Board</w:t>
      </w:r>
    </w:p>
    <w:p w14:paraId="22043104" w14:textId="77777777" w:rsidR="006919ED" w:rsidRPr="00426D17" w:rsidRDefault="006919ED" w:rsidP="006919ED">
      <w:pPr>
        <w:spacing w:after="200" w:line="240" w:lineRule="exact"/>
        <w:rPr>
          <w:rFonts w:asciiTheme="minorHAnsi" w:eastAsia="Times" w:hAnsiTheme="minorHAnsi"/>
          <w:sz w:val="20"/>
          <w:szCs w:val="20"/>
        </w:rPr>
      </w:pPr>
      <w:r w:rsidRPr="00426D17">
        <w:rPr>
          <w:rFonts w:asciiTheme="minorHAnsi" w:eastAsia="Times" w:hAnsiTheme="minorHAnsi"/>
          <w:noProof/>
          <w:sz w:val="20"/>
          <w:szCs w:val="20"/>
        </w:rPr>
        <w:lastRenderedPageBreak/>
        <mc:AlternateContent>
          <mc:Choice Requires="wps">
            <w:drawing>
              <wp:anchor distT="0" distB="0" distL="114300" distR="114300" simplePos="0" relativeHeight="251675648" behindDoc="0" locked="0" layoutInCell="1" allowOverlap="1" wp14:anchorId="04BB9399" wp14:editId="07777777">
                <wp:simplePos x="0" y="0"/>
                <wp:positionH relativeFrom="column">
                  <wp:posOffset>-1784985</wp:posOffset>
                </wp:positionH>
                <wp:positionV relativeFrom="paragraph">
                  <wp:posOffset>1557020</wp:posOffset>
                </wp:positionV>
                <wp:extent cx="800100" cy="571500"/>
                <wp:effectExtent l="0" t="3810" r="381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8D0F4" w14:textId="77777777" w:rsidR="001221D3" w:rsidRDefault="001221D3" w:rsidP="006919ED">
                            <w:pPr>
                              <w:jc w:val="center"/>
                              <w:rPr>
                                <w:rFonts w:ascii="Arial" w:hAnsi="Arial"/>
                              </w:rPr>
                            </w:pPr>
                            <w:r>
                              <w:rPr>
                                <w:rFonts w:ascii="Arial" w:hAnsi="Arial"/>
                                <w:color w:val="FFFFFF"/>
                                <w:sz w:val="6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40.55pt;margin-top:122.6pt;width:63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sON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" filled="f" stroked="f">
                <v:textbox>
                  <w:txbxContent>
                    <w:p w14:paraId="5D88D0F4" w14:textId="77777777" w:rsidR="001221D3" w:rsidRDefault="001221D3" w:rsidP="006919ED">
                      <w:pPr>
                        <w:jc w:val="center"/>
                        <w:rPr>
                          <w:rFonts w:ascii="Arial" w:hAnsi="Arial"/>
                        </w:rPr>
                      </w:pPr>
                      <w:r>
                        <w:rPr>
                          <w:rFonts w:ascii="Arial" w:hAnsi="Arial"/>
                          <w:color w:val="FFFFFF"/>
                          <w:sz w:val="60"/>
                        </w:rPr>
                        <w:t>20</w:t>
                      </w:r>
                    </w:p>
                  </w:txbxContent>
                </v:textbox>
              </v:shape>
            </w:pict>
          </mc:Fallback>
        </mc:AlternateContent>
      </w:r>
      <w:r w:rsidRPr="00426D17">
        <w:rPr>
          <w:rFonts w:asciiTheme="minorHAnsi" w:eastAsia="Comic Sans MS,Times" w:hAnsiTheme="minorHAnsi" w:cs="Comic Sans MS,Times"/>
          <w:sz w:val="20"/>
          <w:szCs w:val="20"/>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as follows:)</w:t>
      </w:r>
    </w:p>
    <w:p w14:paraId="5B3ED90B" w14:textId="77777777" w:rsidR="006919ED" w:rsidRPr="00426D17" w:rsidRDefault="006919ED" w:rsidP="006919ED">
      <w:pPr>
        <w:spacing w:line="240" w:lineRule="exact"/>
        <w:rPr>
          <w:rFonts w:asciiTheme="minorHAnsi" w:eastAsia="Times" w:hAnsiTheme="minorHAnsi"/>
          <w:color w:val="003366"/>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3345"/>
        <w:gridCol w:w="510"/>
        <w:gridCol w:w="645"/>
        <w:gridCol w:w="376"/>
        <w:gridCol w:w="510"/>
        <w:gridCol w:w="554"/>
        <w:gridCol w:w="466"/>
        <w:gridCol w:w="614"/>
        <w:gridCol w:w="407"/>
        <w:gridCol w:w="673"/>
      </w:tblGrid>
      <w:tr w:rsidR="006919ED" w:rsidRPr="00426D17" w14:paraId="2B29923C" w14:textId="77777777" w:rsidTr="41D50D6B">
        <w:trPr>
          <w:trHeight w:val="60"/>
        </w:trPr>
        <w:tc>
          <w:tcPr>
            <w:tcW w:w="3345" w:type="dxa"/>
            <w:tcBorders>
              <w:bottom w:val="single" w:sz="8" w:space="0" w:color="999999"/>
            </w:tcBorders>
            <w:tcMar>
              <w:top w:w="80" w:type="dxa"/>
              <w:left w:w="80" w:type="dxa"/>
              <w:bottom w:w="80" w:type="dxa"/>
              <w:right w:w="80" w:type="dxa"/>
            </w:tcMar>
          </w:tcPr>
          <w:p w14:paraId="4C18EF53" w14:textId="77777777" w:rsidR="006919ED" w:rsidRPr="00426D17" w:rsidRDefault="006919ED" w:rsidP="006919ED">
            <w:pPr>
              <w:widowControl w:val="0"/>
              <w:autoSpaceDE w:val="0"/>
              <w:autoSpaceDN w:val="0"/>
              <w:adjustRightInd w:val="0"/>
              <w:spacing w:before="57" w:line="280" w:lineRule="atLeast"/>
              <w:textAlignment w:val="center"/>
              <w:rPr>
                <w:rFonts w:asciiTheme="minorHAnsi" w:hAnsiTheme="minorHAnsi"/>
                <w:color w:val="C3901D"/>
                <w:spacing w:val="-14"/>
                <w:sz w:val="32"/>
                <w:szCs w:val="20"/>
                <w:lang w:val="en-US"/>
              </w:rPr>
            </w:pPr>
            <w:r w:rsidRPr="00426D17">
              <w:rPr>
                <w:rFonts w:asciiTheme="minorHAnsi" w:eastAsia="Arial" w:hAnsiTheme="minorHAnsi" w:cs="Arial"/>
                <w:color w:val="C3901D"/>
                <w:spacing w:val="-14"/>
                <w:sz w:val="32"/>
                <w:szCs w:val="32"/>
                <w:lang w:val="en-US"/>
              </w:rPr>
              <w:t>Students / Pupils</w:t>
            </w:r>
          </w:p>
        </w:tc>
        <w:tc>
          <w:tcPr>
            <w:tcW w:w="4755" w:type="dxa"/>
            <w:gridSpan w:val="9"/>
            <w:tcBorders>
              <w:bottom w:val="single" w:sz="8" w:space="0" w:color="999999"/>
            </w:tcBorders>
            <w:tcMar>
              <w:top w:w="80" w:type="dxa"/>
              <w:left w:w="80" w:type="dxa"/>
              <w:bottom w:w="80" w:type="dxa"/>
              <w:right w:w="80" w:type="dxa"/>
            </w:tcMar>
          </w:tcPr>
          <w:p w14:paraId="67D91306" w14:textId="77777777" w:rsidR="006919ED" w:rsidRPr="00426D17" w:rsidRDefault="006919ED" w:rsidP="006919ED">
            <w:pPr>
              <w:widowControl w:val="0"/>
              <w:autoSpaceDE w:val="0"/>
              <w:autoSpaceDN w:val="0"/>
              <w:adjustRightInd w:val="0"/>
              <w:spacing w:before="57" w:line="280" w:lineRule="atLeast"/>
              <w:textAlignment w:val="center"/>
              <w:rPr>
                <w:rFonts w:asciiTheme="minorHAnsi" w:hAnsiTheme="minorHAnsi"/>
                <w:color w:val="C3901D"/>
                <w:spacing w:val="-14"/>
                <w:sz w:val="32"/>
                <w:szCs w:val="20"/>
                <w:lang w:val="en-US"/>
              </w:rPr>
            </w:pPr>
            <w:r w:rsidRPr="00426D17">
              <w:rPr>
                <w:rFonts w:asciiTheme="minorHAnsi" w:eastAsia="Arial" w:hAnsiTheme="minorHAnsi" w:cs="Arial"/>
                <w:color w:val="C3901D"/>
                <w:spacing w:val="-14"/>
                <w:sz w:val="32"/>
                <w:szCs w:val="32"/>
                <w:lang w:val="en-US"/>
              </w:rPr>
              <w:t xml:space="preserve">Actions / Sanctions </w:t>
            </w:r>
          </w:p>
        </w:tc>
      </w:tr>
      <w:tr w:rsidR="006919ED" w:rsidRPr="00426D17" w14:paraId="6F2BA242" w14:textId="77777777" w:rsidTr="41D50D6B">
        <w:trPr>
          <w:trHeight w:val="2435"/>
        </w:trPr>
        <w:tc>
          <w:tcPr>
            <w:tcW w:w="33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C050119" w14:textId="77777777" w:rsidR="006919ED" w:rsidRPr="00426D17" w:rsidRDefault="737357E7" w:rsidP="006919ED">
            <w:pPr>
              <w:spacing w:line="240" w:lineRule="exact"/>
              <w:rPr>
                <w:rFonts w:asciiTheme="minorHAnsi" w:eastAsia="Times" w:hAnsiTheme="minorHAnsi"/>
                <w:color w:val="003366"/>
                <w:sz w:val="20"/>
                <w:szCs w:val="20"/>
              </w:rPr>
            </w:pPr>
            <w:r w:rsidRPr="00426D17">
              <w:rPr>
                <w:rFonts w:asciiTheme="minorHAnsi" w:eastAsia="Arial,Times" w:hAnsiTheme="minorHAnsi" w:cs="Arial,Times"/>
                <w:color w:val="003366"/>
                <w:sz w:val="20"/>
                <w:szCs w:val="20"/>
              </w:rPr>
              <w:t>Incidents:</w:t>
            </w:r>
          </w:p>
        </w:tc>
        <w:tc>
          <w:tcPr>
            <w:tcW w:w="510"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02AAD24D" w14:textId="77777777" w:rsidR="006919ED" w:rsidRPr="00426D17" w:rsidRDefault="737357E7" w:rsidP="006919ED">
            <w:pPr>
              <w:spacing w:line="24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Refer to class teacher / tutor</w:t>
            </w:r>
          </w:p>
        </w:tc>
        <w:tc>
          <w:tcPr>
            <w:tcW w:w="6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5F9CB552" w14:textId="77777777" w:rsidR="006919ED" w:rsidRPr="00426D17" w:rsidRDefault="737357E7" w:rsidP="006919ED">
            <w:pPr>
              <w:spacing w:line="24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Refer to Head of Department / Head of Year / other</w:t>
            </w:r>
          </w:p>
        </w:tc>
        <w:tc>
          <w:tcPr>
            <w:tcW w:w="376"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3197747A" w14:textId="77777777" w:rsidR="006919ED" w:rsidRPr="00426D17" w:rsidRDefault="41D50D6B" w:rsidP="41D50D6B">
            <w:pPr>
              <w:spacing w:line="240" w:lineRule="exact"/>
              <w:rPr>
                <w:rFonts w:asciiTheme="minorHAnsi" w:eastAsia="Times" w:hAnsiTheme="minorHAnsi"/>
                <w:color w:val="003366"/>
                <w:sz w:val="16"/>
                <w:szCs w:val="16"/>
              </w:rPr>
            </w:pPr>
            <w:r w:rsidRPr="00426D17">
              <w:rPr>
                <w:rFonts w:asciiTheme="minorHAnsi" w:eastAsia="Arial,Times" w:hAnsiTheme="minorHAnsi" w:cs="Arial,Times"/>
                <w:color w:val="003366"/>
                <w:sz w:val="16"/>
                <w:szCs w:val="16"/>
              </w:rPr>
              <w:t xml:space="preserve">Refer to </w:t>
            </w:r>
            <w:proofErr w:type="spellStart"/>
            <w:r w:rsidRPr="00426D17">
              <w:rPr>
                <w:rFonts w:asciiTheme="minorHAnsi" w:eastAsia="Arial,Times" w:hAnsiTheme="minorHAnsi" w:cs="Arial,Times"/>
                <w:color w:val="003366"/>
                <w:sz w:val="16"/>
                <w:szCs w:val="16"/>
              </w:rPr>
              <w:t>Headteacher</w:t>
            </w:r>
            <w:proofErr w:type="spellEnd"/>
          </w:p>
        </w:tc>
        <w:tc>
          <w:tcPr>
            <w:tcW w:w="510"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7B472525" w14:textId="77777777" w:rsidR="006919ED" w:rsidRPr="00426D17" w:rsidRDefault="737357E7" w:rsidP="006919ED">
            <w:pPr>
              <w:spacing w:line="24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Refer to Police</w:t>
            </w:r>
          </w:p>
        </w:tc>
        <w:tc>
          <w:tcPr>
            <w:tcW w:w="554"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4A0CC927" w14:textId="77777777" w:rsidR="006919ED" w:rsidRPr="00426D17" w:rsidRDefault="41D50D6B" w:rsidP="41D50D6B">
            <w:pPr>
              <w:spacing w:line="240" w:lineRule="exact"/>
              <w:rPr>
                <w:rFonts w:asciiTheme="minorHAnsi" w:eastAsia="Times" w:hAnsiTheme="minorHAnsi"/>
                <w:color w:val="003366"/>
                <w:sz w:val="16"/>
                <w:szCs w:val="16"/>
              </w:rPr>
            </w:pPr>
            <w:r w:rsidRPr="00426D17">
              <w:rPr>
                <w:rFonts w:asciiTheme="minorHAnsi" w:eastAsia="Arial,Times" w:hAnsiTheme="minorHAnsi" w:cs="Arial,Times"/>
                <w:color w:val="003366"/>
                <w:sz w:val="16"/>
                <w:szCs w:val="16"/>
              </w:rPr>
              <w:t xml:space="preserve">Refer to technical support  staff for action re filtering / security  </w:t>
            </w:r>
            <w:proofErr w:type="spellStart"/>
            <w:r w:rsidRPr="00426D17">
              <w:rPr>
                <w:rFonts w:asciiTheme="minorHAnsi" w:eastAsia="Arial,Times" w:hAnsiTheme="minorHAnsi" w:cs="Arial,Times"/>
                <w:color w:val="003366"/>
                <w:sz w:val="16"/>
                <w:szCs w:val="16"/>
              </w:rPr>
              <w:t>etc</w:t>
            </w:r>
            <w:proofErr w:type="spellEnd"/>
          </w:p>
        </w:tc>
        <w:tc>
          <w:tcPr>
            <w:tcW w:w="466"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1CBBACCE" w14:textId="77777777" w:rsidR="006919ED" w:rsidRPr="00426D17" w:rsidRDefault="737357E7" w:rsidP="006919ED">
            <w:pPr>
              <w:spacing w:line="24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Inform parents / carers</w:t>
            </w:r>
          </w:p>
        </w:tc>
        <w:tc>
          <w:tcPr>
            <w:tcW w:w="614"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33DD68B9" w14:textId="77777777" w:rsidR="006919ED" w:rsidRPr="00426D17" w:rsidRDefault="737357E7" w:rsidP="006919ED">
            <w:pPr>
              <w:spacing w:line="24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Removal of network / internet access rights</w:t>
            </w:r>
          </w:p>
        </w:tc>
        <w:tc>
          <w:tcPr>
            <w:tcW w:w="407"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7A93E0B7" w14:textId="77777777" w:rsidR="006919ED" w:rsidRPr="00426D17" w:rsidRDefault="737357E7" w:rsidP="006919ED">
            <w:pPr>
              <w:spacing w:line="24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Warning</w:t>
            </w:r>
          </w:p>
        </w:tc>
        <w:tc>
          <w:tcPr>
            <w:tcW w:w="673"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3AEA1C89" w14:textId="77777777" w:rsidR="006919ED" w:rsidRPr="00426D17" w:rsidRDefault="41D50D6B" w:rsidP="41D50D6B">
            <w:pPr>
              <w:spacing w:line="240" w:lineRule="exact"/>
              <w:rPr>
                <w:rFonts w:asciiTheme="minorHAnsi" w:eastAsia="Times" w:hAnsiTheme="minorHAnsi"/>
                <w:color w:val="003366"/>
                <w:sz w:val="16"/>
                <w:szCs w:val="16"/>
              </w:rPr>
            </w:pPr>
            <w:r w:rsidRPr="00426D17">
              <w:rPr>
                <w:rFonts w:asciiTheme="minorHAnsi" w:eastAsia="Arial,Times" w:hAnsiTheme="minorHAnsi" w:cs="Arial,Times"/>
                <w:color w:val="003366"/>
                <w:sz w:val="16"/>
                <w:szCs w:val="16"/>
              </w:rPr>
              <w:t xml:space="preserve">Further sanction </w:t>
            </w:r>
            <w:proofErr w:type="spellStart"/>
            <w:r w:rsidRPr="00426D17">
              <w:rPr>
                <w:rFonts w:asciiTheme="minorHAnsi" w:eastAsia="Arial,Times" w:hAnsiTheme="minorHAnsi" w:cs="Arial,Times"/>
                <w:color w:val="003366"/>
                <w:sz w:val="16"/>
                <w:szCs w:val="16"/>
              </w:rPr>
              <w:t>eg</w:t>
            </w:r>
            <w:proofErr w:type="spellEnd"/>
            <w:r w:rsidRPr="00426D17">
              <w:rPr>
                <w:rFonts w:asciiTheme="minorHAnsi" w:eastAsia="Arial,Times" w:hAnsiTheme="minorHAnsi" w:cs="Arial,Times"/>
                <w:color w:val="003366"/>
                <w:sz w:val="16"/>
                <w:szCs w:val="16"/>
              </w:rPr>
              <w:t xml:space="preserve"> detention / exclusion </w:t>
            </w:r>
          </w:p>
        </w:tc>
      </w:tr>
      <w:tr w:rsidR="007321A6" w:rsidRPr="00426D17" w14:paraId="3286A9A3"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3236711D"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b/>
                <w:bCs/>
                <w:color w:val="003366"/>
                <w:sz w:val="16"/>
                <w:szCs w:val="16"/>
              </w:rPr>
              <w:t>Deliberately accessing or trying to access material that could be considered illegal (see list in earlier section on unsuitable / inappropriate activities).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8E512F"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990D59A" w14:textId="517F3630" w:rsidR="007321A6" w:rsidRPr="00426D17" w:rsidRDefault="007321A6" w:rsidP="006919ED">
            <w:pPr>
              <w:spacing w:line="240" w:lineRule="exact"/>
              <w:rPr>
                <w:rFonts w:asciiTheme="minorHAnsi" w:eastAsia="Times" w:hAnsiTheme="minorHAnsi"/>
                <w:color w:val="003366"/>
                <w:sz w:val="20"/>
                <w:szCs w:val="20"/>
              </w:rPr>
            </w:pPr>
            <w:r w:rsidRPr="00426D17">
              <w:rPr>
                <w:rFonts w:asciiTheme="minorHAnsi" w:hAnsiTheme="minorHAnsi"/>
                <w:szCs w:val="20"/>
                <w:lang w:val="en-US"/>
              </w:rPr>
              <w:sym w:font="Wingdings" w:char="F0FC"/>
            </w: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8BB563" w14:textId="10B30EBE" w:rsidR="007321A6" w:rsidRPr="00426D17" w:rsidRDefault="007321A6" w:rsidP="006919ED">
            <w:pPr>
              <w:spacing w:line="240" w:lineRule="exact"/>
              <w:rPr>
                <w:rFonts w:asciiTheme="minorHAnsi" w:eastAsia="Times" w:hAnsiTheme="minorHAnsi"/>
                <w:color w:val="003366"/>
                <w:sz w:val="20"/>
                <w:szCs w:val="20"/>
              </w:rPr>
            </w:pPr>
            <w:r w:rsidRPr="00351E3C">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5EB31C" w14:textId="592C5045" w:rsidR="007321A6" w:rsidRPr="00426D17" w:rsidRDefault="007321A6" w:rsidP="006919ED">
            <w:pPr>
              <w:spacing w:line="240" w:lineRule="exact"/>
              <w:rPr>
                <w:rFonts w:asciiTheme="minorHAnsi" w:eastAsia="Times" w:hAnsiTheme="minorHAnsi"/>
                <w:color w:val="003366"/>
                <w:sz w:val="20"/>
                <w:szCs w:val="20"/>
              </w:rPr>
            </w:pPr>
            <w:r w:rsidRPr="00351E3C">
              <w:rPr>
                <w:rFonts w:asciiTheme="minorHAnsi" w:hAnsiTheme="minorHAnsi"/>
                <w:szCs w:val="20"/>
                <w:lang w:val="en-US"/>
              </w:rPr>
              <w:sym w:font="Wingdings" w:char="F0FC"/>
            </w: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6745AE6" w14:textId="4FA509CC" w:rsidR="007321A6" w:rsidRPr="00426D17" w:rsidRDefault="007321A6" w:rsidP="006919ED">
            <w:pPr>
              <w:widowControl w:val="0"/>
              <w:autoSpaceDE w:val="0"/>
              <w:autoSpaceDN w:val="0"/>
              <w:adjustRightInd w:val="0"/>
              <w:rPr>
                <w:rFonts w:asciiTheme="minorHAnsi" w:hAnsiTheme="minorHAnsi"/>
                <w:szCs w:val="20"/>
                <w:lang w:val="en-US"/>
              </w:rPr>
            </w:pPr>
            <w:r w:rsidRPr="00351E3C">
              <w:rPr>
                <w:rFonts w:asciiTheme="minorHAnsi" w:hAnsiTheme="minorHAnsi"/>
                <w:szCs w:val="20"/>
                <w:lang w:val="en-US"/>
              </w:rPr>
              <w:sym w:font="Wingdings" w:char="F0FC"/>
            </w: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9A399E" w14:textId="02713332" w:rsidR="007321A6" w:rsidRPr="00426D17" w:rsidRDefault="007321A6" w:rsidP="006919ED">
            <w:pPr>
              <w:widowControl w:val="0"/>
              <w:autoSpaceDE w:val="0"/>
              <w:autoSpaceDN w:val="0"/>
              <w:adjustRightInd w:val="0"/>
              <w:rPr>
                <w:rFonts w:asciiTheme="minorHAnsi" w:hAnsiTheme="minorHAnsi"/>
                <w:szCs w:val="20"/>
                <w:lang w:val="en-US"/>
              </w:rPr>
            </w:pPr>
            <w:r w:rsidRPr="00351E3C">
              <w:rPr>
                <w:rFonts w:asciiTheme="minorHAnsi" w:hAnsiTheme="minorHAnsi"/>
                <w:szCs w:val="20"/>
                <w:lang w:val="en-US"/>
              </w:rPr>
              <w:sym w:font="Wingdings" w:char="F0FC"/>
            </w: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A4F9AB" w14:textId="7B4EFCFE" w:rsidR="007321A6" w:rsidRPr="00426D17" w:rsidRDefault="007321A6" w:rsidP="006919ED">
            <w:pPr>
              <w:widowControl w:val="0"/>
              <w:autoSpaceDE w:val="0"/>
              <w:autoSpaceDN w:val="0"/>
              <w:adjustRightInd w:val="0"/>
              <w:rPr>
                <w:rFonts w:asciiTheme="minorHAnsi" w:hAnsiTheme="minorHAnsi"/>
                <w:szCs w:val="20"/>
                <w:lang w:val="en-US"/>
              </w:rPr>
            </w:pPr>
            <w:r w:rsidRPr="00351E3C">
              <w:rPr>
                <w:rFonts w:asciiTheme="minorHAnsi" w:hAnsiTheme="minorHAnsi"/>
                <w:szCs w:val="20"/>
                <w:lang w:val="en-US"/>
              </w:rPr>
              <w:sym w:font="Wingdings" w:char="F0FC"/>
            </w: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74D999B"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038F63" w14:textId="77777777" w:rsidR="007321A6" w:rsidRPr="00426D17" w:rsidRDefault="007321A6" w:rsidP="006919ED">
            <w:pPr>
              <w:widowControl w:val="0"/>
              <w:autoSpaceDE w:val="0"/>
              <w:autoSpaceDN w:val="0"/>
              <w:adjustRightInd w:val="0"/>
              <w:rPr>
                <w:rFonts w:asciiTheme="minorHAnsi" w:hAnsiTheme="minorHAnsi"/>
                <w:szCs w:val="20"/>
                <w:lang w:val="en-US"/>
              </w:rPr>
            </w:pPr>
          </w:p>
        </w:tc>
      </w:tr>
      <w:tr w:rsidR="007321A6" w:rsidRPr="00426D17" w14:paraId="71D6B61A"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320FB63F"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Unauthorised use of non-educational sites during lessons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16EEF2" w14:textId="58F4F746"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B65DF83"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233E38"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477A46"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F2D9119"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BD561B2"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510B267"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611C4A8" w14:textId="1BF66D4A" w:rsidR="007321A6" w:rsidRPr="00426D17" w:rsidRDefault="007321A6" w:rsidP="006919ED">
            <w:pPr>
              <w:widowControl w:val="0"/>
              <w:autoSpaceDE w:val="0"/>
              <w:autoSpaceDN w:val="0"/>
              <w:adjustRightInd w:val="0"/>
              <w:rPr>
                <w:rFonts w:asciiTheme="minorHAnsi" w:hAnsiTheme="minorHAnsi"/>
                <w:szCs w:val="20"/>
                <w:lang w:val="en-US"/>
              </w:rPr>
            </w:pPr>
            <w:r w:rsidRPr="003C5FC8">
              <w:rPr>
                <w:rFonts w:asciiTheme="minorHAnsi" w:hAnsiTheme="minorHAnsi"/>
                <w:szCs w:val="20"/>
                <w:lang w:val="en-US"/>
              </w:rPr>
              <w:sym w:font="Wingdings" w:char="F0FC"/>
            </w: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4D1ACAF" w14:textId="77777777" w:rsidR="007321A6" w:rsidRPr="00426D17" w:rsidRDefault="007321A6" w:rsidP="006919ED">
            <w:pPr>
              <w:widowControl w:val="0"/>
              <w:autoSpaceDE w:val="0"/>
              <w:autoSpaceDN w:val="0"/>
              <w:adjustRightInd w:val="0"/>
              <w:rPr>
                <w:rFonts w:asciiTheme="minorHAnsi" w:hAnsiTheme="minorHAnsi"/>
                <w:szCs w:val="20"/>
                <w:lang w:val="en-US"/>
              </w:rPr>
            </w:pPr>
          </w:p>
        </w:tc>
      </w:tr>
      <w:tr w:rsidR="007321A6" w:rsidRPr="00426D17" w14:paraId="13EA9C56"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60456462"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Unauthorised use of mobile phone / digital camera / other handheld device</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44DFD3C" w14:textId="66940292"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4DFDECD"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A5859F"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06ACF97"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E253113" w14:textId="15E00871" w:rsidR="007321A6" w:rsidRPr="00426D17" w:rsidRDefault="007321A6" w:rsidP="006919ED">
            <w:pPr>
              <w:widowControl w:val="0"/>
              <w:autoSpaceDE w:val="0"/>
              <w:autoSpaceDN w:val="0"/>
              <w:adjustRightInd w:val="0"/>
              <w:rPr>
                <w:rFonts w:asciiTheme="minorHAnsi" w:hAnsiTheme="minorHAnsi"/>
                <w:szCs w:val="20"/>
                <w:lang w:val="en-US"/>
              </w:rPr>
            </w:pPr>
            <w:r w:rsidRPr="0035212C">
              <w:rPr>
                <w:rFonts w:asciiTheme="minorHAnsi" w:hAnsiTheme="minorHAnsi"/>
                <w:szCs w:val="20"/>
                <w:lang w:val="en-US"/>
              </w:rPr>
              <w:sym w:font="Wingdings" w:char="F0FC"/>
            </w: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58E9EF4" w14:textId="34CDDD8A" w:rsidR="007321A6" w:rsidRPr="00426D17" w:rsidRDefault="007321A6" w:rsidP="006919ED">
            <w:pPr>
              <w:widowControl w:val="0"/>
              <w:autoSpaceDE w:val="0"/>
              <w:autoSpaceDN w:val="0"/>
              <w:adjustRightInd w:val="0"/>
              <w:rPr>
                <w:rFonts w:asciiTheme="minorHAnsi" w:hAnsiTheme="minorHAnsi"/>
                <w:szCs w:val="20"/>
                <w:lang w:val="en-US"/>
              </w:rPr>
            </w:pPr>
            <w:r w:rsidRPr="0035212C">
              <w:rPr>
                <w:rFonts w:asciiTheme="minorHAnsi" w:hAnsiTheme="minorHAnsi"/>
                <w:szCs w:val="20"/>
                <w:lang w:val="en-US"/>
              </w:rPr>
              <w:sym w:font="Wingdings" w:char="F0FC"/>
            </w: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4459044"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3C7F44" w14:textId="3175E92C" w:rsidR="007321A6" w:rsidRPr="00426D17" w:rsidRDefault="007321A6" w:rsidP="006919ED">
            <w:pPr>
              <w:widowControl w:val="0"/>
              <w:autoSpaceDE w:val="0"/>
              <w:autoSpaceDN w:val="0"/>
              <w:adjustRightInd w:val="0"/>
              <w:rPr>
                <w:rFonts w:asciiTheme="minorHAnsi" w:hAnsiTheme="minorHAnsi"/>
                <w:szCs w:val="20"/>
                <w:lang w:val="en-US"/>
              </w:rPr>
            </w:pPr>
            <w:r w:rsidRPr="003C5FC8">
              <w:rPr>
                <w:rFonts w:asciiTheme="minorHAnsi" w:hAnsiTheme="minorHAnsi"/>
                <w:szCs w:val="20"/>
                <w:lang w:val="en-US"/>
              </w:rPr>
              <w:sym w:font="Wingdings" w:char="F0FC"/>
            </w: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CDFBD20" w14:textId="77777777" w:rsidR="007321A6" w:rsidRPr="00426D17" w:rsidRDefault="007321A6" w:rsidP="006919ED">
            <w:pPr>
              <w:widowControl w:val="0"/>
              <w:autoSpaceDE w:val="0"/>
              <w:autoSpaceDN w:val="0"/>
              <w:adjustRightInd w:val="0"/>
              <w:rPr>
                <w:rFonts w:asciiTheme="minorHAnsi" w:hAnsiTheme="minorHAnsi"/>
                <w:szCs w:val="20"/>
                <w:lang w:val="en-US"/>
              </w:rPr>
            </w:pPr>
          </w:p>
        </w:tc>
      </w:tr>
      <w:tr w:rsidR="007321A6" w:rsidRPr="00426D17" w14:paraId="5E35EC19"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3FF1666B"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Unauthorised use of social networking / instant messaging / personal email</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FCDBFE6" w14:textId="6F50A84B"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C2D4269"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3F7FB5A"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FFD7E67"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F99A40" w14:textId="4EB0A20E" w:rsidR="007321A6" w:rsidRPr="00426D17" w:rsidRDefault="007321A6" w:rsidP="006919ED">
            <w:pPr>
              <w:widowControl w:val="0"/>
              <w:autoSpaceDE w:val="0"/>
              <w:autoSpaceDN w:val="0"/>
              <w:adjustRightInd w:val="0"/>
              <w:rPr>
                <w:rFonts w:asciiTheme="minorHAnsi" w:hAnsiTheme="minorHAnsi"/>
                <w:szCs w:val="20"/>
                <w:lang w:val="en-US"/>
              </w:rPr>
            </w:pPr>
            <w:r w:rsidRPr="0035212C">
              <w:rPr>
                <w:rFonts w:asciiTheme="minorHAnsi" w:hAnsiTheme="minorHAnsi"/>
                <w:szCs w:val="20"/>
                <w:lang w:val="en-US"/>
              </w:rPr>
              <w:sym w:font="Wingdings" w:char="F0FC"/>
            </w: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4CA7E24" w14:textId="43D9E1C7" w:rsidR="007321A6" w:rsidRPr="00426D17" w:rsidRDefault="007321A6" w:rsidP="006919ED">
            <w:pPr>
              <w:widowControl w:val="0"/>
              <w:autoSpaceDE w:val="0"/>
              <w:autoSpaceDN w:val="0"/>
              <w:adjustRightInd w:val="0"/>
              <w:rPr>
                <w:rFonts w:asciiTheme="minorHAnsi" w:hAnsiTheme="minorHAnsi"/>
                <w:szCs w:val="20"/>
                <w:lang w:val="en-US"/>
              </w:rPr>
            </w:pPr>
            <w:r w:rsidRPr="0035212C">
              <w:rPr>
                <w:rFonts w:asciiTheme="minorHAnsi" w:hAnsiTheme="minorHAnsi"/>
                <w:szCs w:val="20"/>
                <w:lang w:val="en-US"/>
              </w:rPr>
              <w:sym w:font="Wingdings" w:char="F0FC"/>
            </w: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98F589D"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673F5A8" w14:textId="0B2BAA64" w:rsidR="007321A6" w:rsidRPr="00426D17" w:rsidRDefault="007321A6" w:rsidP="006919ED">
            <w:pPr>
              <w:widowControl w:val="0"/>
              <w:autoSpaceDE w:val="0"/>
              <w:autoSpaceDN w:val="0"/>
              <w:adjustRightInd w:val="0"/>
              <w:rPr>
                <w:rFonts w:asciiTheme="minorHAnsi" w:hAnsiTheme="minorHAnsi"/>
                <w:szCs w:val="20"/>
                <w:lang w:val="en-US"/>
              </w:rPr>
            </w:pPr>
            <w:r w:rsidRPr="003C5FC8">
              <w:rPr>
                <w:rFonts w:asciiTheme="minorHAnsi" w:hAnsiTheme="minorHAnsi"/>
                <w:szCs w:val="20"/>
                <w:lang w:val="en-US"/>
              </w:rPr>
              <w:sym w:font="Wingdings" w:char="F0FC"/>
            </w: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08B796A" w14:textId="77777777" w:rsidR="007321A6" w:rsidRPr="00426D17" w:rsidRDefault="007321A6" w:rsidP="006919ED">
            <w:pPr>
              <w:widowControl w:val="0"/>
              <w:autoSpaceDE w:val="0"/>
              <w:autoSpaceDN w:val="0"/>
              <w:adjustRightInd w:val="0"/>
              <w:rPr>
                <w:rFonts w:asciiTheme="minorHAnsi" w:hAnsiTheme="minorHAnsi"/>
                <w:szCs w:val="20"/>
                <w:lang w:val="en-US"/>
              </w:rPr>
            </w:pPr>
          </w:p>
        </w:tc>
      </w:tr>
      <w:tr w:rsidR="007321A6" w:rsidRPr="00426D17" w14:paraId="202812DF"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2A2E4AFE"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Unauthorised downloading or uploading of files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9B1C0D"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D85C65F"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63194F6"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23E6EC"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C54EE0"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D8E1BB4" w14:textId="6813039D"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8080707"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5832E50" w14:textId="69B689B8" w:rsidR="007321A6" w:rsidRPr="00426D17" w:rsidRDefault="007321A6" w:rsidP="006919ED">
            <w:pPr>
              <w:widowControl w:val="0"/>
              <w:autoSpaceDE w:val="0"/>
              <w:autoSpaceDN w:val="0"/>
              <w:adjustRightInd w:val="0"/>
              <w:rPr>
                <w:rFonts w:asciiTheme="minorHAnsi" w:hAnsiTheme="minorHAnsi"/>
                <w:szCs w:val="20"/>
                <w:lang w:val="en-US"/>
              </w:rPr>
            </w:pPr>
            <w:r w:rsidRPr="003C5FC8">
              <w:rPr>
                <w:rFonts w:asciiTheme="minorHAnsi" w:hAnsiTheme="minorHAnsi"/>
                <w:szCs w:val="20"/>
                <w:lang w:val="en-US"/>
              </w:rPr>
              <w:sym w:font="Wingdings" w:char="F0FC"/>
            </w: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4D857E1" w14:textId="77777777" w:rsidR="007321A6" w:rsidRPr="00426D17" w:rsidRDefault="007321A6" w:rsidP="006919ED">
            <w:pPr>
              <w:widowControl w:val="0"/>
              <w:autoSpaceDE w:val="0"/>
              <w:autoSpaceDN w:val="0"/>
              <w:adjustRightInd w:val="0"/>
              <w:rPr>
                <w:rFonts w:asciiTheme="minorHAnsi" w:hAnsiTheme="minorHAnsi"/>
                <w:szCs w:val="20"/>
                <w:lang w:val="en-US"/>
              </w:rPr>
            </w:pPr>
          </w:p>
        </w:tc>
      </w:tr>
      <w:tr w:rsidR="007321A6" w:rsidRPr="00426D17" w14:paraId="1DB4FCF4"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1E4BD4C7"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Allowing others to access school network by sharing username and passwords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848ECCD"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542D85E"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ABD696" w14:textId="49F49C55" w:rsidR="007321A6" w:rsidRPr="00426D17" w:rsidRDefault="007321A6" w:rsidP="006919ED">
            <w:pPr>
              <w:widowControl w:val="0"/>
              <w:autoSpaceDE w:val="0"/>
              <w:autoSpaceDN w:val="0"/>
              <w:adjustRightInd w:val="0"/>
              <w:rPr>
                <w:rFonts w:asciiTheme="minorHAnsi" w:hAnsiTheme="minorHAnsi"/>
                <w:szCs w:val="20"/>
                <w:lang w:val="en-US"/>
              </w:rPr>
            </w:pPr>
            <w:r w:rsidRPr="00113EDE">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5B92D7C"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6098B4F" w14:textId="26F16CD8" w:rsidR="007321A6" w:rsidRPr="00426D17" w:rsidRDefault="007321A6" w:rsidP="006919ED">
            <w:pPr>
              <w:widowControl w:val="0"/>
              <w:autoSpaceDE w:val="0"/>
              <w:autoSpaceDN w:val="0"/>
              <w:adjustRightInd w:val="0"/>
              <w:rPr>
                <w:rFonts w:asciiTheme="minorHAnsi" w:hAnsiTheme="minorHAnsi"/>
                <w:szCs w:val="20"/>
                <w:lang w:val="en-US"/>
              </w:rPr>
            </w:pPr>
            <w:r w:rsidRPr="000356A7">
              <w:rPr>
                <w:rFonts w:asciiTheme="minorHAnsi" w:hAnsiTheme="minorHAnsi"/>
                <w:szCs w:val="20"/>
                <w:lang w:val="en-US"/>
              </w:rPr>
              <w:sym w:font="Wingdings" w:char="F0FC"/>
            </w: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75088A"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0165AB6"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080957" w14:textId="768253A5" w:rsidR="007321A6" w:rsidRPr="00426D17" w:rsidRDefault="007321A6" w:rsidP="006919ED">
            <w:pPr>
              <w:widowControl w:val="0"/>
              <w:autoSpaceDE w:val="0"/>
              <w:autoSpaceDN w:val="0"/>
              <w:adjustRightInd w:val="0"/>
              <w:rPr>
                <w:rFonts w:asciiTheme="minorHAnsi" w:hAnsiTheme="minorHAnsi"/>
                <w:szCs w:val="20"/>
                <w:lang w:val="en-US"/>
              </w:rPr>
            </w:pPr>
            <w:r w:rsidRPr="003C5FC8">
              <w:rPr>
                <w:rFonts w:asciiTheme="minorHAnsi" w:hAnsiTheme="minorHAnsi"/>
                <w:szCs w:val="20"/>
                <w:lang w:val="en-US"/>
              </w:rPr>
              <w:sym w:font="Wingdings" w:char="F0FC"/>
            </w: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C7101F" w14:textId="77777777" w:rsidR="007321A6" w:rsidRPr="00426D17" w:rsidRDefault="007321A6" w:rsidP="006919ED">
            <w:pPr>
              <w:widowControl w:val="0"/>
              <w:autoSpaceDE w:val="0"/>
              <w:autoSpaceDN w:val="0"/>
              <w:adjustRightInd w:val="0"/>
              <w:rPr>
                <w:rFonts w:asciiTheme="minorHAnsi" w:hAnsiTheme="minorHAnsi"/>
                <w:szCs w:val="20"/>
                <w:lang w:val="en-US"/>
              </w:rPr>
            </w:pPr>
          </w:p>
        </w:tc>
      </w:tr>
      <w:tr w:rsidR="007321A6" w:rsidRPr="00426D17" w14:paraId="34F6F8FA"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53D9CA25"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Attempting to access or accessing the school network, using another student’s  / pupil’s account</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2258887"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B981F9C"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F5FBCF" w14:textId="4B0C68DC" w:rsidR="007321A6" w:rsidRPr="00426D17" w:rsidRDefault="007321A6" w:rsidP="006919ED">
            <w:pPr>
              <w:widowControl w:val="0"/>
              <w:autoSpaceDE w:val="0"/>
              <w:autoSpaceDN w:val="0"/>
              <w:adjustRightInd w:val="0"/>
              <w:rPr>
                <w:rFonts w:asciiTheme="minorHAnsi" w:hAnsiTheme="minorHAnsi"/>
                <w:szCs w:val="20"/>
                <w:lang w:val="en-US"/>
              </w:rPr>
            </w:pPr>
            <w:r w:rsidRPr="00113EDE">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4F7EEC"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F3012B2" w14:textId="1381DEFF" w:rsidR="007321A6" w:rsidRPr="00426D17" w:rsidRDefault="007321A6" w:rsidP="006919ED">
            <w:pPr>
              <w:widowControl w:val="0"/>
              <w:autoSpaceDE w:val="0"/>
              <w:autoSpaceDN w:val="0"/>
              <w:adjustRightInd w:val="0"/>
              <w:rPr>
                <w:rFonts w:asciiTheme="minorHAnsi" w:hAnsiTheme="minorHAnsi"/>
                <w:szCs w:val="20"/>
                <w:lang w:val="en-US"/>
              </w:rPr>
            </w:pPr>
            <w:r w:rsidRPr="000356A7">
              <w:rPr>
                <w:rFonts w:asciiTheme="minorHAnsi" w:hAnsiTheme="minorHAnsi"/>
                <w:szCs w:val="20"/>
                <w:lang w:val="en-US"/>
              </w:rPr>
              <w:sym w:font="Wingdings" w:char="F0FC"/>
            </w: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DBC772"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463442"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C826C0A" w14:textId="3F9E9567" w:rsidR="007321A6" w:rsidRPr="00426D17" w:rsidRDefault="007321A6" w:rsidP="006919ED">
            <w:pPr>
              <w:widowControl w:val="0"/>
              <w:autoSpaceDE w:val="0"/>
              <w:autoSpaceDN w:val="0"/>
              <w:adjustRightInd w:val="0"/>
              <w:rPr>
                <w:rFonts w:asciiTheme="minorHAnsi" w:hAnsiTheme="minorHAnsi"/>
                <w:szCs w:val="20"/>
                <w:lang w:val="en-US"/>
              </w:rPr>
            </w:pPr>
            <w:r w:rsidRPr="003C5FC8">
              <w:rPr>
                <w:rFonts w:asciiTheme="minorHAnsi" w:hAnsiTheme="minorHAnsi"/>
                <w:szCs w:val="20"/>
                <w:lang w:val="en-US"/>
              </w:rPr>
              <w:sym w:font="Wingdings" w:char="F0FC"/>
            </w: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E5DB706" w14:textId="77777777" w:rsidR="007321A6" w:rsidRPr="00426D17" w:rsidRDefault="007321A6" w:rsidP="006919ED">
            <w:pPr>
              <w:widowControl w:val="0"/>
              <w:autoSpaceDE w:val="0"/>
              <w:autoSpaceDN w:val="0"/>
              <w:adjustRightInd w:val="0"/>
              <w:rPr>
                <w:rFonts w:asciiTheme="minorHAnsi" w:hAnsiTheme="minorHAnsi"/>
                <w:szCs w:val="20"/>
                <w:lang w:val="en-US"/>
              </w:rPr>
            </w:pPr>
          </w:p>
        </w:tc>
      </w:tr>
      <w:tr w:rsidR="007321A6" w:rsidRPr="00426D17" w14:paraId="235F22EB"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401D5183"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Attempting to access or accessing the school network, using the account of a member of staff</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A1FB23E"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444C2BF"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A1FBF3F" w14:textId="78B338F8" w:rsidR="007321A6" w:rsidRPr="00426D17" w:rsidRDefault="007321A6" w:rsidP="006919ED">
            <w:pPr>
              <w:widowControl w:val="0"/>
              <w:autoSpaceDE w:val="0"/>
              <w:autoSpaceDN w:val="0"/>
              <w:adjustRightInd w:val="0"/>
              <w:rPr>
                <w:rFonts w:asciiTheme="minorHAnsi" w:hAnsiTheme="minorHAnsi"/>
                <w:szCs w:val="20"/>
                <w:lang w:val="en-US"/>
              </w:rPr>
            </w:pPr>
            <w:r w:rsidRPr="00113EDE">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A393AA0"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014A26" w14:textId="61CA1BF1" w:rsidR="007321A6" w:rsidRPr="00426D17" w:rsidRDefault="007321A6" w:rsidP="006919ED">
            <w:pPr>
              <w:widowControl w:val="0"/>
              <w:autoSpaceDE w:val="0"/>
              <w:autoSpaceDN w:val="0"/>
              <w:adjustRightInd w:val="0"/>
              <w:rPr>
                <w:rFonts w:asciiTheme="minorHAnsi" w:hAnsiTheme="minorHAnsi"/>
                <w:szCs w:val="20"/>
                <w:lang w:val="en-US"/>
              </w:rPr>
            </w:pPr>
            <w:r w:rsidRPr="000356A7">
              <w:rPr>
                <w:rFonts w:asciiTheme="minorHAnsi" w:hAnsiTheme="minorHAnsi"/>
                <w:szCs w:val="20"/>
                <w:lang w:val="en-US"/>
              </w:rPr>
              <w:sym w:font="Wingdings" w:char="F0FC"/>
            </w: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7C95013" w14:textId="6C87B9B7" w:rsidR="007321A6" w:rsidRPr="00426D17" w:rsidRDefault="007321A6" w:rsidP="006919ED">
            <w:pPr>
              <w:widowControl w:val="0"/>
              <w:autoSpaceDE w:val="0"/>
              <w:autoSpaceDN w:val="0"/>
              <w:adjustRightInd w:val="0"/>
              <w:rPr>
                <w:rFonts w:asciiTheme="minorHAnsi" w:hAnsiTheme="minorHAnsi"/>
                <w:szCs w:val="20"/>
                <w:lang w:val="en-US"/>
              </w:rPr>
            </w:pPr>
            <w:r w:rsidRPr="003A4C80">
              <w:rPr>
                <w:rFonts w:asciiTheme="minorHAnsi" w:hAnsiTheme="minorHAnsi"/>
                <w:szCs w:val="20"/>
                <w:lang w:val="en-US"/>
              </w:rPr>
              <w:sym w:font="Wingdings" w:char="F0FC"/>
            </w: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6B7748F"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B34783D" w14:textId="57BA7A01" w:rsidR="007321A6" w:rsidRPr="00426D17" w:rsidRDefault="007321A6" w:rsidP="006919ED">
            <w:pPr>
              <w:widowControl w:val="0"/>
              <w:autoSpaceDE w:val="0"/>
              <w:autoSpaceDN w:val="0"/>
              <w:adjustRightInd w:val="0"/>
              <w:rPr>
                <w:rFonts w:asciiTheme="minorHAnsi" w:hAnsiTheme="minorHAnsi"/>
                <w:szCs w:val="20"/>
                <w:lang w:val="en-US"/>
              </w:rPr>
            </w:pPr>
            <w:r w:rsidRPr="003C5FC8">
              <w:rPr>
                <w:rFonts w:asciiTheme="minorHAnsi" w:hAnsiTheme="minorHAnsi"/>
                <w:szCs w:val="20"/>
                <w:lang w:val="en-US"/>
              </w:rPr>
              <w:sym w:font="Wingdings" w:char="F0FC"/>
            </w: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75C8ECF" w14:textId="77777777" w:rsidR="007321A6" w:rsidRPr="00426D17" w:rsidRDefault="007321A6" w:rsidP="006919ED">
            <w:pPr>
              <w:widowControl w:val="0"/>
              <w:autoSpaceDE w:val="0"/>
              <w:autoSpaceDN w:val="0"/>
              <w:adjustRightInd w:val="0"/>
              <w:rPr>
                <w:rFonts w:asciiTheme="minorHAnsi" w:hAnsiTheme="minorHAnsi"/>
                <w:szCs w:val="20"/>
                <w:lang w:val="en-US"/>
              </w:rPr>
            </w:pPr>
          </w:p>
        </w:tc>
      </w:tr>
      <w:tr w:rsidR="007321A6" w:rsidRPr="00426D17" w14:paraId="495D9438"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223C6977"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Corrupting or destroying the data of other users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181EB1F"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E4559B"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B522FB" w14:textId="4B79F0E8" w:rsidR="007321A6" w:rsidRPr="00426D17" w:rsidRDefault="007321A6" w:rsidP="006919ED">
            <w:pPr>
              <w:widowControl w:val="0"/>
              <w:autoSpaceDE w:val="0"/>
              <w:autoSpaceDN w:val="0"/>
              <w:adjustRightInd w:val="0"/>
              <w:rPr>
                <w:rFonts w:asciiTheme="minorHAnsi" w:hAnsiTheme="minorHAnsi"/>
                <w:szCs w:val="20"/>
                <w:lang w:val="en-US"/>
              </w:rPr>
            </w:pPr>
            <w:r w:rsidRPr="00113EDE">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751A7D0"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8406CC3"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EC0F2D5" w14:textId="676B861E" w:rsidR="007321A6" w:rsidRPr="00426D17" w:rsidRDefault="007321A6" w:rsidP="006919ED">
            <w:pPr>
              <w:widowControl w:val="0"/>
              <w:autoSpaceDE w:val="0"/>
              <w:autoSpaceDN w:val="0"/>
              <w:adjustRightInd w:val="0"/>
              <w:rPr>
                <w:rFonts w:asciiTheme="minorHAnsi" w:hAnsiTheme="minorHAnsi"/>
                <w:szCs w:val="20"/>
                <w:lang w:val="en-US"/>
              </w:rPr>
            </w:pPr>
            <w:r w:rsidRPr="003A4C80">
              <w:rPr>
                <w:rFonts w:asciiTheme="minorHAnsi" w:hAnsiTheme="minorHAnsi"/>
                <w:szCs w:val="20"/>
                <w:lang w:val="en-US"/>
              </w:rPr>
              <w:sym w:font="Wingdings" w:char="F0FC"/>
            </w: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61A5012" w14:textId="03E5971A" w:rsidR="007321A6" w:rsidRPr="00426D17" w:rsidRDefault="007321A6" w:rsidP="006919ED">
            <w:pPr>
              <w:widowControl w:val="0"/>
              <w:autoSpaceDE w:val="0"/>
              <w:autoSpaceDN w:val="0"/>
              <w:adjustRightInd w:val="0"/>
              <w:rPr>
                <w:rFonts w:asciiTheme="minorHAnsi" w:hAnsiTheme="minorHAnsi"/>
                <w:szCs w:val="20"/>
                <w:lang w:val="en-US"/>
              </w:rPr>
            </w:pPr>
            <w:r w:rsidRPr="00E3682D">
              <w:rPr>
                <w:rFonts w:asciiTheme="minorHAnsi" w:hAnsiTheme="minorHAnsi"/>
                <w:szCs w:val="20"/>
                <w:lang w:val="en-US"/>
              </w:rPr>
              <w:sym w:font="Wingdings" w:char="F0FC"/>
            </w: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65D9AF1" w14:textId="6F18B445" w:rsidR="007321A6" w:rsidRPr="00426D17" w:rsidRDefault="007321A6" w:rsidP="006919ED">
            <w:pPr>
              <w:widowControl w:val="0"/>
              <w:autoSpaceDE w:val="0"/>
              <w:autoSpaceDN w:val="0"/>
              <w:adjustRightInd w:val="0"/>
              <w:rPr>
                <w:rFonts w:asciiTheme="minorHAnsi" w:hAnsiTheme="minorHAnsi"/>
                <w:szCs w:val="20"/>
                <w:lang w:val="en-US"/>
              </w:rPr>
            </w:pPr>
            <w:r w:rsidRPr="003C5FC8">
              <w:rPr>
                <w:rFonts w:asciiTheme="minorHAnsi" w:hAnsiTheme="minorHAnsi"/>
                <w:szCs w:val="20"/>
                <w:lang w:val="en-US"/>
              </w:rPr>
              <w:sym w:font="Wingdings" w:char="F0FC"/>
            </w: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837012" w14:textId="77777777" w:rsidR="007321A6" w:rsidRPr="00426D17" w:rsidRDefault="007321A6" w:rsidP="006919ED">
            <w:pPr>
              <w:widowControl w:val="0"/>
              <w:autoSpaceDE w:val="0"/>
              <w:autoSpaceDN w:val="0"/>
              <w:adjustRightInd w:val="0"/>
              <w:rPr>
                <w:rFonts w:asciiTheme="minorHAnsi" w:hAnsiTheme="minorHAnsi"/>
                <w:szCs w:val="20"/>
                <w:lang w:val="en-US"/>
              </w:rPr>
            </w:pPr>
          </w:p>
        </w:tc>
      </w:tr>
      <w:tr w:rsidR="007321A6" w:rsidRPr="00426D17" w14:paraId="046102C0"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75375203"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Sending an email, text or instant message that is regarded as offensive, harassment or of a bullying nature</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CC151E7"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603DD8"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A997559" w14:textId="6862CE8A" w:rsidR="007321A6" w:rsidRPr="00426D17" w:rsidRDefault="007321A6" w:rsidP="006919ED">
            <w:pPr>
              <w:widowControl w:val="0"/>
              <w:autoSpaceDE w:val="0"/>
              <w:autoSpaceDN w:val="0"/>
              <w:adjustRightInd w:val="0"/>
              <w:rPr>
                <w:rFonts w:asciiTheme="minorHAnsi" w:hAnsiTheme="minorHAnsi"/>
                <w:szCs w:val="20"/>
                <w:lang w:val="en-US"/>
              </w:rPr>
            </w:pPr>
            <w:r w:rsidRPr="00113EDE">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B2DEB1D" w14:textId="3CCA7917"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75CFF4"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E5E0902" w14:textId="177DBD2F" w:rsidR="007321A6" w:rsidRPr="00426D17" w:rsidRDefault="007321A6" w:rsidP="006919ED">
            <w:pPr>
              <w:widowControl w:val="0"/>
              <w:autoSpaceDE w:val="0"/>
              <w:autoSpaceDN w:val="0"/>
              <w:adjustRightInd w:val="0"/>
              <w:rPr>
                <w:rFonts w:asciiTheme="minorHAnsi" w:hAnsiTheme="minorHAnsi"/>
                <w:szCs w:val="20"/>
                <w:lang w:val="en-US"/>
              </w:rPr>
            </w:pPr>
            <w:r w:rsidRPr="003A4C80">
              <w:rPr>
                <w:rFonts w:asciiTheme="minorHAnsi" w:hAnsiTheme="minorHAnsi"/>
                <w:szCs w:val="20"/>
                <w:lang w:val="en-US"/>
              </w:rPr>
              <w:sym w:font="Wingdings" w:char="F0FC"/>
            </w: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A2C3F94" w14:textId="1CAEB721" w:rsidR="007321A6" w:rsidRPr="00426D17" w:rsidRDefault="007321A6" w:rsidP="006919ED">
            <w:pPr>
              <w:widowControl w:val="0"/>
              <w:autoSpaceDE w:val="0"/>
              <w:autoSpaceDN w:val="0"/>
              <w:adjustRightInd w:val="0"/>
              <w:rPr>
                <w:rFonts w:asciiTheme="minorHAnsi" w:hAnsiTheme="minorHAnsi"/>
                <w:szCs w:val="20"/>
                <w:lang w:val="en-US"/>
              </w:rPr>
            </w:pPr>
            <w:r w:rsidRPr="00E3682D">
              <w:rPr>
                <w:rFonts w:asciiTheme="minorHAnsi" w:hAnsiTheme="minorHAnsi"/>
                <w:szCs w:val="20"/>
                <w:lang w:val="en-US"/>
              </w:rPr>
              <w:sym w:font="Wingdings" w:char="F0FC"/>
            </w: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3CFA0E" w14:textId="292D4133" w:rsidR="007321A6" w:rsidRPr="00426D17" w:rsidRDefault="007321A6" w:rsidP="006919ED">
            <w:pPr>
              <w:widowControl w:val="0"/>
              <w:autoSpaceDE w:val="0"/>
              <w:autoSpaceDN w:val="0"/>
              <w:adjustRightInd w:val="0"/>
              <w:rPr>
                <w:rFonts w:asciiTheme="minorHAnsi" w:hAnsiTheme="minorHAnsi"/>
                <w:szCs w:val="20"/>
                <w:lang w:val="en-US"/>
              </w:rPr>
            </w:pPr>
            <w:r w:rsidRPr="003C5FC8">
              <w:rPr>
                <w:rFonts w:asciiTheme="minorHAnsi" w:hAnsiTheme="minorHAnsi"/>
                <w:szCs w:val="20"/>
                <w:lang w:val="en-US"/>
              </w:rPr>
              <w:sym w:font="Wingdings" w:char="F0FC"/>
            </w: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855EBD6" w14:textId="3AA6332F"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7321A6" w:rsidRPr="00426D17" w14:paraId="2F5745ED"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7AECB1DB"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Continued infringements of the above, following previous warnings or sanctions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82B9B49"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B23261F"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46713D6" w14:textId="0E5B19DC" w:rsidR="007321A6" w:rsidRPr="00426D17" w:rsidRDefault="007321A6" w:rsidP="006919ED">
            <w:pPr>
              <w:widowControl w:val="0"/>
              <w:autoSpaceDE w:val="0"/>
              <w:autoSpaceDN w:val="0"/>
              <w:adjustRightInd w:val="0"/>
              <w:rPr>
                <w:rFonts w:asciiTheme="minorHAnsi" w:hAnsiTheme="minorHAnsi"/>
                <w:szCs w:val="20"/>
                <w:lang w:val="en-US"/>
              </w:rPr>
            </w:pPr>
            <w:r w:rsidRPr="00113EDE">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996E3C"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D050AE"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273BE64" w14:textId="27D5C8A1" w:rsidR="007321A6" w:rsidRPr="00426D17" w:rsidRDefault="007321A6" w:rsidP="006919ED">
            <w:pPr>
              <w:widowControl w:val="0"/>
              <w:autoSpaceDE w:val="0"/>
              <w:autoSpaceDN w:val="0"/>
              <w:adjustRightInd w:val="0"/>
              <w:rPr>
                <w:rFonts w:asciiTheme="minorHAnsi" w:hAnsiTheme="minorHAnsi"/>
                <w:szCs w:val="20"/>
                <w:lang w:val="en-US"/>
              </w:rPr>
            </w:pPr>
            <w:r w:rsidRPr="003A4C80">
              <w:rPr>
                <w:rFonts w:asciiTheme="minorHAnsi" w:hAnsiTheme="minorHAnsi"/>
                <w:szCs w:val="20"/>
                <w:lang w:val="en-US"/>
              </w:rPr>
              <w:sym w:font="Wingdings" w:char="F0FC"/>
            </w: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84D0AA2" w14:textId="1B429BEA" w:rsidR="007321A6" w:rsidRPr="00426D17" w:rsidRDefault="007321A6" w:rsidP="006919ED">
            <w:pPr>
              <w:widowControl w:val="0"/>
              <w:autoSpaceDE w:val="0"/>
              <w:autoSpaceDN w:val="0"/>
              <w:adjustRightInd w:val="0"/>
              <w:rPr>
                <w:rFonts w:asciiTheme="minorHAnsi" w:hAnsiTheme="minorHAnsi"/>
                <w:szCs w:val="20"/>
                <w:lang w:val="en-US"/>
              </w:rPr>
            </w:pPr>
            <w:r w:rsidRPr="00E3682D">
              <w:rPr>
                <w:rFonts w:asciiTheme="minorHAnsi" w:hAnsiTheme="minorHAnsi"/>
                <w:szCs w:val="20"/>
                <w:lang w:val="en-US"/>
              </w:rPr>
              <w:sym w:font="Wingdings" w:char="F0FC"/>
            </w: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C5094C8" w14:textId="3627F4F4" w:rsidR="007321A6" w:rsidRPr="00426D17" w:rsidRDefault="007321A6" w:rsidP="006919ED">
            <w:pPr>
              <w:widowControl w:val="0"/>
              <w:autoSpaceDE w:val="0"/>
              <w:autoSpaceDN w:val="0"/>
              <w:adjustRightInd w:val="0"/>
              <w:rPr>
                <w:rFonts w:asciiTheme="minorHAnsi" w:hAnsiTheme="minorHAnsi"/>
                <w:szCs w:val="20"/>
                <w:lang w:val="en-US"/>
              </w:rPr>
            </w:pP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09297E1" w14:textId="72186CA4"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7321A6" w:rsidRPr="00426D17" w14:paraId="6D9A6A2A"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0A7C35ED"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Actions which could bring the school into disrepute or breach the integrity of the ethos of the school</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FE91F10"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16347D"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11A633" w14:textId="7069F6B7" w:rsidR="007321A6" w:rsidRPr="00426D17" w:rsidRDefault="007321A6" w:rsidP="006919ED">
            <w:pPr>
              <w:widowControl w:val="0"/>
              <w:autoSpaceDE w:val="0"/>
              <w:autoSpaceDN w:val="0"/>
              <w:adjustRightInd w:val="0"/>
              <w:rPr>
                <w:rFonts w:asciiTheme="minorHAnsi" w:hAnsiTheme="minorHAnsi"/>
                <w:szCs w:val="20"/>
                <w:lang w:val="en-US"/>
              </w:rPr>
            </w:pPr>
            <w:r w:rsidRPr="00113EDE">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99A5BF0"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7DE6AE1"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9B5AAE" w14:textId="47996886" w:rsidR="007321A6" w:rsidRPr="00426D17" w:rsidRDefault="007321A6" w:rsidP="006919ED">
            <w:pPr>
              <w:widowControl w:val="0"/>
              <w:autoSpaceDE w:val="0"/>
              <w:autoSpaceDN w:val="0"/>
              <w:adjustRightInd w:val="0"/>
              <w:rPr>
                <w:rFonts w:asciiTheme="minorHAnsi" w:hAnsiTheme="minorHAnsi"/>
                <w:szCs w:val="20"/>
                <w:lang w:val="en-US"/>
              </w:rPr>
            </w:pPr>
            <w:r w:rsidRPr="003A4C80">
              <w:rPr>
                <w:rFonts w:asciiTheme="minorHAnsi" w:hAnsiTheme="minorHAnsi"/>
                <w:szCs w:val="20"/>
                <w:lang w:val="en-US"/>
              </w:rPr>
              <w:sym w:font="Wingdings" w:char="F0FC"/>
            </w: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185416C" w14:textId="4A7D5708" w:rsidR="007321A6" w:rsidRPr="00426D17" w:rsidRDefault="007321A6" w:rsidP="006919ED">
            <w:pPr>
              <w:widowControl w:val="0"/>
              <w:autoSpaceDE w:val="0"/>
              <w:autoSpaceDN w:val="0"/>
              <w:adjustRightInd w:val="0"/>
              <w:rPr>
                <w:rFonts w:asciiTheme="minorHAnsi" w:hAnsiTheme="minorHAnsi"/>
                <w:szCs w:val="20"/>
                <w:lang w:val="en-US"/>
              </w:rPr>
            </w:pPr>
            <w:r w:rsidRPr="00E3682D">
              <w:rPr>
                <w:rFonts w:asciiTheme="minorHAnsi" w:hAnsiTheme="minorHAnsi"/>
                <w:szCs w:val="20"/>
                <w:lang w:val="en-US"/>
              </w:rPr>
              <w:sym w:font="Wingdings" w:char="F0FC"/>
            </w: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6681BF8"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001C14" w14:textId="75EEA3A5"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7321A6" w:rsidRPr="00426D17" w14:paraId="25DBB2D8"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3BBC4EC3"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Using proxy sites or other means to subvert the school’s filtering system</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4E8603A"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8370D7"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EBF8167" w14:textId="7EB763E0" w:rsidR="007321A6" w:rsidRPr="00426D17" w:rsidRDefault="007321A6" w:rsidP="006919ED">
            <w:pPr>
              <w:widowControl w:val="0"/>
              <w:autoSpaceDE w:val="0"/>
              <w:autoSpaceDN w:val="0"/>
              <w:adjustRightInd w:val="0"/>
              <w:rPr>
                <w:rFonts w:asciiTheme="minorHAnsi" w:hAnsiTheme="minorHAnsi"/>
                <w:szCs w:val="20"/>
                <w:lang w:val="en-US"/>
              </w:rPr>
            </w:pPr>
            <w:r w:rsidRPr="00113EDE">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F9FC546"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D35F09"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253801F" w14:textId="6C18AD4E" w:rsidR="007321A6" w:rsidRPr="00426D17" w:rsidRDefault="007321A6" w:rsidP="006919ED">
            <w:pPr>
              <w:widowControl w:val="0"/>
              <w:autoSpaceDE w:val="0"/>
              <w:autoSpaceDN w:val="0"/>
              <w:adjustRightInd w:val="0"/>
              <w:rPr>
                <w:rFonts w:asciiTheme="minorHAnsi" w:hAnsiTheme="minorHAnsi"/>
                <w:szCs w:val="20"/>
                <w:lang w:val="en-US"/>
              </w:rPr>
            </w:pPr>
            <w:r w:rsidRPr="003A4C80">
              <w:rPr>
                <w:rFonts w:asciiTheme="minorHAnsi" w:hAnsiTheme="minorHAnsi"/>
                <w:szCs w:val="20"/>
                <w:lang w:val="en-US"/>
              </w:rPr>
              <w:sym w:font="Wingdings" w:char="F0FC"/>
            </w: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596B8C" w14:textId="7217EE6C" w:rsidR="007321A6" w:rsidRPr="00426D17" w:rsidRDefault="007321A6" w:rsidP="006919ED">
            <w:pPr>
              <w:widowControl w:val="0"/>
              <w:autoSpaceDE w:val="0"/>
              <w:autoSpaceDN w:val="0"/>
              <w:adjustRightInd w:val="0"/>
              <w:rPr>
                <w:rFonts w:asciiTheme="minorHAnsi" w:hAnsiTheme="minorHAnsi"/>
                <w:szCs w:val="20"/>
                <w:lang w:val="en-US"/>
              </w:rPr>
            </w:pPr>
            <w:r w:rsidRPr="00E3682D">
              <w:rPr>
                <w:rFonts w:asciiTheme="minorHAnsi" w:hAnsiTheme="minorHAnsi"/>
                <w:szCs w:val="20"/>
                <w:lang w:val="en-US"/>
              </w:rPr>
              <w:sym w:font="Wingdings" w:char="F0FC"/>
            </w: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10838A8"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21F94C0" w14:textId="47E167DB"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7321A6" w:rsidRPr="00426D17" w14:paraId="1107A862"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72E52389"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Accidentally accessing offensive or pornographic material and failing to report the incident</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6953943"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B8BA52"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391FCDC" w14:textId="226E1589" w:rsidR="007321A6" w:rsidRPr="00426D17" w:rsidRDefault="007321A6" w:rsidP="006919ED">
            <w:pPr>
              <w:widowControl w:val="0"/>
              <w:autoSpaceDE w:val="0"/>
              <w:autoSpaceDN w:val="0"/>
              <w:adjustRightInd w:val="0"/>
              <w:rPr>
                <w:rFonts w:asciiTheme="minorHAnsi" w:hAnsiTheme="minorHAnsi"/>
                <w:szCs w:val="20"/>
                <w:lang w:val="en-US"/>
              </w:rPr>
            </w:pPr>
            <w:r w:rsidRPr="00113EDE">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2EA93F9"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CA6FE86"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2F0A227" w14:textId="42531E5B" w:rsidR="007321A6" w:rsidRPr="00426D17" w:rsidRDefault="007321A6" w:rsidP="006919ED">
            <w:pPr>
              <w:widowControl w:val="0"/>
              <w:autoSpaceDE w:val="0"/>
              <w:autoSpaceDN w:val="0"/>
              <w:adjustRightInd w:val="0"/>
              <w:rPr>
                <w:rFonts w:asciiTheme="minorHAnsi" w:hAnsiTheme="minorHAnsi"/>
                <w:szCs w:val="20"/>
                <w:lang w:val="en-US"/>
              </w:rPr>
            </w:pPr>
            <w:r w:rsidRPr="003A4C80">
              <w:rPr>
                <w:rFonts w:asciiTheme="minorHAnsi" w:hAnsiTheme="minorHAnsi"/>
                <w:szCs w:val="20"/>
                <w:lang w:val="en-US"/>
              </w:rPr>
              <w:sym w:font="Wingdings" w:char="F0FC"/>
            </w: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A691AE"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E10904F" w14:textId="16D63D9E"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132DB4A" w14:textId="77777777" w:rsidR="007321A6" w:rsidRPr="00426D17" w:rsidRDefault="007321A6" w:rsidP="006919ED">
            <w:pPr>
              <w:widowControl w:val="0"/>
              <w:autoSpaceDE w:val="0"/>
              <w:autoSpaceDN w:val="0"/>
              <w:adjustRightInd w:val="0"/>
              <w:rPr>
                <w:rFonts w:asciiTheme="minorHAnsi" w:hAnsiTheme="minorHAnsi"/>
                <w:szCs w:val="20"/>
                <w:lang w:val="en-US"/>
              </w:rPr>
            </w:pPr>
          </w:p>
        </w:tc>
      </w:tr>
      <w:tr w:rsidR="007321A6" w:rsidRPr="00426D17" w14:paraId="13CE6ADE"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079CE7D9"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Deliberately accessing or trying to access offensive or pornographic material</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451BFA"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B771EC8"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8340DC" w14:textId="61DC6063" w:rsidR="007321A6" w:rsidRPr="00426D17" w:rsidRDefault="007321A6" w:rsidP="006919ED">
            <w:pPr>
              <w:widowControl w:val="0"/>
              <w:autoSpaceDE w:val="0"/>
              <w:autoSpaceDN w:val="0"/>
              <w:adjustRightInd w:val="0"/>
              <w:rPr>
                <w:rFonts w:asciiTheme="minorHAnsi" w:hAnsiTheme="minorHAnsi"/>
                <w:szCs w:val="20"/>
                <w:lang w:val="en-US"/>
              </w:rPr>
            </w:pPr>
            <w:r w:rsidRPr="00113EDE">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1C44E9"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BDB7403"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67F9E20" w14:textId="234F4903" w:rsidR="007321A6" w:rsidRPr="00426D17" w:rsidRDefault="007321A6" w:rsidP="006919ED">
            <w:pPr>
              <w:widowControl w:val="0"/>
              <w:autoSpaceDE w:val="0"/>
              <w:autoSpaceDN w:val="0"/>
              <w:adjustRightInd w:val="0"/>
              <w:rPr>
                <w:rFonts w:asciiTheme="minorHAnsi" w:hAnsiTheme="minorHAnsi"/>
                <w:szCs w:val="20"/>
                <w:lang w:val="en-US"/>
              </w:rPr>
            </w:pPr>
            <w:r w:rsidRPr="001B4E88">
              <w:rPr>
                <w:rFonts w:asciiTheme="minorHAnsi" w:hAnsiTheme="minorHAnsi"/>
                <w:szCs w:val="20"/>
                <w:lang w:val="en-US"/>
              </w:rPr>
              <w:sym w:font="Wingdings" w:char="F0FC"/>
            </w: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490E4E6" w14:textId="20D18761" w:rsidR="007321A6" w:rsidRPr="00426D17" w:rsidRDefault="007321A6" w:rsidP="006919ED">
            <w:pPr>
              <w:widowControl w:val="0"/>
              <w:autoSpaceDE w:val="0"/>
              <w:autoSpaceDN w:val="0"/>
              <w:adjustRightInd w:val="0"/>
              <w:rPr>
                <w:rFonts w:asciiTheme="minorHAnsi" w:hAnsiTheme="minorHAnsi"/>
                <w:szCs w:val="20"/>
                <w:lang w:val="en-US"/>
              </w:rPr>
            </w:pPr>
            <w:r w:rsidRPr="001B4E88">
              <w:rPr>
                <w:rFonts w:asciiTheme="minorHAnsi" w:hAnsiTheme="minorHAnsi"/>
                <w:szCs w:val="20"/>
                <w:lang w:val="en-US"/>
              </w:rPr>
              <w:sym w:font="Wingdings" w:char="F0FC"/>
            </w: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3B7B8A2"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1EDCFDE" w14:textId="681A9D81"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7321A6" w:rsidRPr="00426D17" w14:paraId="375729D8" w14:textId="77777777" w:rsidTr="41D50D6B">
        <w:trPr>
          <w:trHeight w:val="60"/>
        </w:trPr>
        <w:tc>
          <w:tcPr>
            <w:tcW w:w="334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5510FF03"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Times" w:hAnsiTheme="minorHAnsi"/>
                <w:noProof/>
                <w:color w:val="003366"/>
                <w:sz w:val="32"/>
                <w:szCs w:val="20"/>
              </w:rPr>
              <mc:AlternateContent>
                <mc:Choice Requires="wps">
                  <w:drawing>
                    <wp:anchor distT="0" distB="0" distL="114300" distR="114300" simplePos="0" relativeHeight="251721728" behindDoc="0" locked="0" layoutInCell="1" allowOverlap="1" wp14:anchorId="1C6F4C86" wp14:editId="07777777">
                      <wp:simplePos x="0" y="0"/>
                      <wp:positionH relativeFrom="column">
                        <wp:posOffset>-1829435</wp:posOffset>
                      </wp:positionH>
                      <wp:positionV relativeFrom="paragraph">
                        <wp:posOffset>949325</wp:posOffset>
                      </wp:positionV>
                      <wp:extent cx="800100" cy="571500"/>
                      <wp:effectExtent l="254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AC5E5" w14:textId="77777777" w:rsidR="001221D3" w:rsidRDefault="001221D3" w:rsidP="007321A6">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144.05pt;margin-top:74.75pt;width:63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JTtgIAAME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" filled="f" stroked="f">
                      <v:textbox>
                        <w:txbxContent>
                          <w:p w14:paraId="263AC5E5" w14:textId="77777777" w:rsidR="001221D3" w:rsidRDefault="001221D3" w:rsidP="007321A6">
                            <w:pPr>
                              <w:jc w:val="center"/>
                              <w:rPr>
                                <w:rFonts w:ascii="Arial" w:hAnsi="Arial"/>
                              </w:rPr>
                            </w:pPr>
                            <w:r>
                              <w:rPr>
                                <w:rFonts w:ascii="Arial" w:hAnsi="Arial"/>
                                <w:color w:val="FFFFFF"/>
                                <w:sz w:val="60"/>
                              </w:rPr>
                              <w:t>21</w:t>
                            </w:r>
                          </w:p>
                        </w:txbxContent>
                      </v:textbox>
                    </v:shape>
                  </w:pict>
                </mc:Fallback>
              </mc:AlternateContent>
            </w:r>
            <w:r w:rsidRPr="00426D17">
              <w:rPr>
                <w:rFonts w:asciiTheme="minorHAnsi" w:eastAsia="Arial,Times" w:hAnsiTheme="minorHAnsi" w:cs="Arial,Times"/>
                <w:color w:val="003366"/>
                <w:sz w:val="16"/>
                <w:szCs w:val="16"/>
              </w:rPr>
              <w:t>Receipt or transmission of material that infringes the copyright of another person or infringes the Data Protection Act</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C308B67"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6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CA05F5A"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3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5F98A82" w14:textId="6C294C02" w:rsidR="007321A6" w:rsidRPr="00426D17" w:rsidRDefault="007321A6" w:rsidP="006919ED">
            <w:pPr>
              <w:widowControl w:val="0"/>
              <w:autoSpaceDE w:val="0"/>
              <w:autoSpaceDN w:val="0"/>
              <w:adjustRightInd w:val="0"/>
              <w:rPr>
                <w:rFonts w:asciiTheme="minorHAnsi" w:hAnsiTheme="minorHAnsi"/>
                <w:szCs w:val="20"/>
                <w:lang w:val="en-US"/>
              </w:rPr>
            </w:pPr>
            <w:r w:rsidRPr="007446F8">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F7293C" w14:textId="02D9269D" w:rsidR="007321A6" w:rsidRPr="00426D17" w:rsidRDefault="007321A6" w:rsidP="006919ED">
            <w:pPr>
              <w:widowControl w:val="0"/>
              <w:autoSpaceDE w:val="0"/>
              <w:autoSpaceDN w:val="0"/>
              <w:adjustRightInd w:val="0"/>
              <w:rPr>
                <w:rFonts w:asciiTheme="minorHAnsi" w:hAnsiTheme="minorHAnsi"/>
                <w:szCs w:val="20"/>
                <w:lang w:val="en-US"/>
              </w:rPr>
            </w:pPr>
            <w:r w:rsidRPr="007446F8">
              <w:rPr>
                <w:rFonts w:asciiTheme="minorHAnsi" w:hAnsiTheme="minorHAnsi"/>
                <w:szCs w:val="20"/>
                <w:lang w:val="en-US"/>
              </w:rPr>
              <w:sym w:font="Wingdings" w:char="F0FC"/>
            </w:r>
          </w:p>
        </w:tc>
        <w:tc>
          <w:tcPr>
            <w:tcW w:w="5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F8A5F39"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6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B7AD56A" w14:textId="5AD113F4" w:rsidR="007321A6" w:rsidRPr="00426D17" w:rsidRDefault="007321A6" w:rsidP="006919ED">
            <w:pPr>
              <w:widowControl w:val="0"/>
              <w:autoSpaceDE w:val="0"/>
              <w:autoSpaceDN w:val="0"/>
              <w:adjustRightInd w:val="0"/>
              <w:rPr>
                <w:rFonts w:asciiTheme="minorHAnsi" w:hAnsiTheme="minorHAnsi"/>
                <w:szCs w:val="20"/>
                <w:lang w:val="en-US"/>
              </w:rPr>
            </w:pPr>
            <w:r w:rsidRPr="00B31BB0">
              <w:rPr>
                <w:rFonts w:asciiTheme="minorHAnsi" w:hAnsiTheme="minorHAnsi"/>
                <w:szCs w:val="20"/>
                <w:lang w:val="en-US"/>
              </w:rPr>
              <w:sym w:font="Wingdings" w:char="F0FC"/>
            </w:r>
          </w:p>
        </w:tc>
        <w:tc>
          <w:tcPr>
            <w:tcW w:w="61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9748D8A" w14:textId="29D7F805" w:rsidR="007321A6" w:rsidRPr="00426D17" w:rsidRDefault="007321A6" w:rsidP="006919ED">
            <w:pPr>
              <w:widowControl w:val="0"/>
              <w:autoSpaceDE w:val="0"/>
              <w:autoSpaceDN w:val="0"/>
              <w:adjustRightInd w:val="0"/>
              <w:rPr>
                <w:rFonts w:asciiTheme="minorHAnsi" w:hAnsiTheme="minorHAnsi"/>
                <w:szCs w:val="20"/>
                <w:lang w:val="en-US"/>
              </w:rPr>
            </w:pPr>
            <w:r w:rsidRPr="00B31BB0">
              <w:rPr>
                <w:rFonts w:asciiTheme="minorHAnsi" w:hAnsiTheme="minorHAnsi"/>
                <w:szCs w:val="20"/>
                <w:lang w:val="en-US"/>
              </w:rPr>
              <w:sym w:font="Wingdings" w:char="F0FC"/>
            </w:r>
          </w:p>
        </w:tc>
        <w:tc>
          <w:tcPr>
            <w:tcW w:w="40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03FB86" w14:textId="443A9C76" w:rsidR="007321A6" w:rsidRPr="00426D17" w:rsidRDefault="007321A6" w:rsidP="006919ED">
            <w:pPr>
              <w:widowControl w:val="0"/>
              <w:autoSpaceDE w:val="0"/>
              <w:autoSpaceDN w:val="0"/>
              <w:adjustRightInd w:val="0"/>
              <w:rPr>
                <w:rFonts w:asciiTheme="minorHAnsi" w:hAnsiTheme="minorHAnsi"/>
                <w:szCs w:val="20"/>
                <w:lang w:val="en-US"/>
              </w:rPr>
            </w:pPr>
            <w:r w:rsidRPr="00B31BB0">
              <w:rPr>
                <w:rFonts w:asciiTheme="minorHAnsi" w:hAnsiTheme="minorHAnsi"/>
                <w:szCs w:val="20"/>
                <w:lang w:val="en-US"/>
              </w:rPr>
              <w:sym w:font="Wingdings" w:char="F0FC"/>
            </w:r>
          </w:p>
        </w:tc>
        <w:tc>
          <w:tcPr>
            <w:tcW w:w="67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380FB39" w14:textId="77777777" w:rsidR="007321A6" w:rsidRPr="00426D17" w:rsidRDefault="007321A6" w:rsidP="006919ED">
            <w:pPr>
              <w:widowControl w:val="0"/>
              <w:autoSpaceDE w:val="0"/>
              <w:autoSpaceDN w:val="0"/>
              <w:adjustRightInd w:val="0"/>
              <w:rPr>
                <w:rFonts w:asciiTheme="minorHAnsi" w:hAnsiTheme="minorHAnsi"/>
                <w:szCs w:val="20"/>
                <w:lang w:val="en-US"/>
              </w:rPr>
            </w:pPr>
          </w:p>
        </w:tc>
      </w:tr>
    </w:tbl>
    <w:p w14:paraId="6258EBE1" w14:textId="77777777" w:rsidR="006919ED" w:rsidRPr="00426D17" w:rsidRDefault="006919ED" w:rsidP="006919ED">
      <w:pPr>
        <w:spacing w:line="240" w:lineRule="exact"/>
        <w:rPr>
          <w:rFonts w:asciiTheme="minorHAnsi" w:eastAsia="Times" w:hAnsiTheme="minorHAnsi"/>
          <w:color w:val="003366"/>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3855"/>
        <w:gridCol w:w="510"/>
        <w:gridCol w:w="511"/>
        <w:gridCol w:w="510"/>
        <w:gridCol w:w="510"/>
        <w:gridCol w:w="584"/>
        <w:gridCol w:w="437"/>
        <w:gridCol w:w="510"/>
        <w:gridCol w:w="510"/>
      </w:tblGrid>
      <w:tr w:rsidR="006919ED" w:rsidRPr="00426D17" w14:paraId="26085F14" w14:textId="77777777" w:rsidTr="41D50D6B">
        <w:trPr>
          <w:trHeight w:val="60"/>
        </w:trPr>
        <w:tc>
          <w:tcPr>
            <w:tcW w:w="3855" w:type="dxa"/>
            <w:tcBorders>
              <w:bottom w:val="single" w:sz="8" w:space="0" w:color="999999"/>
            </w:tcBorders>
            <w:tcMar>
              <w:top w:w="80" w:type="dxa"/>
              <w:left w:w="80" w:type="dxa"/>
              <w:bottom w:w="80" w:type="dxa"/>
              <w:right w:w="80" w:type="dxa"/>
            </w:tcMar>
          </w:tcPr>
          <w:p w14:paraId="74F3D6E7" w14:textId="77777777" w:rsidR="006919ED" w:rsidRPr="00426D17" w:rsidRDefault="006919ED" w:rsidP="006919ED">
            <w:pPr>
              <w:widowControl w:val="0"/>
              <w:autoSpaceDE w:val="0"/>
              <w:autoSpaceDN w:val="0"/>
              <w:adjustRightInd w:val="0"/>
              <w:spacing w:before="57" w:line="280" w:lineRule="atLeast"/>
              <w:textAlignment w:val="center"/>
              <w:rPr>
                <w:rFonts w:asciiTheme="minorHAnsi" w:hAnsiTheme="minorHAnsi"/>
                <w:color w:val="C3901D"/>
                <w:spacing w:val="-14"/>
                <w:sz w:val="32"/>
                <w:szCs w:val="20"/>
                <w:lang w:val="en-US"/>
              </w:rPr>
            </w:pPr>
            <w:r w:rsidRPr="00426D17">
              <w:rPr>
                <w:rFonts w:asciiTheme="minorHAnsi" w:eastAsia="Arial" w:hAnsiTheme="minorHAnsi" w:cs="Arial"/>
                <w:color w:val="C3901D"/>
                <w:spacing w:val="-14"/>
                <w:sz w:val="32"/>
                <w:szCs w:val="32"/>
                <w:lang w:val="en-US"/>
              </w:rPr>
              <w:t>Staff</w:t>
            </w:r>
          </w:p>
        </w:tc>
        <w:tc>
          <w:tcPr>
            <w:tcW w:w="4082" w:type="dxa"/>
            <w:gridSpan w:val="8"/>
            <w:tcBorders>
              <w:bottom w:val="single" w:sz="8" w:space="0" w:color="999999"/>
            </w:tcBorders>
            <w:tcMar>
              <w:top w:w="80" w:type="dxa"/>
              <w:left w:w="80" w:type="dxa"/>
              <w:bottom w:w="80" w:type="dxa"/>
              <w:right w:w="80" w:type="dxa"/>
            </w:tcMar>
          </w:tcPr>
          <w:p w14:paraId="38F45C28" w14:textId="77777777" w:rsidR="006919ED" w:rsidRPr="00426D17" w:rsidRDefault="006919ED" w:rsidP="006919ED">
            <w:pPr>
              <w:widowControl w:val="0"/>
              <w:autoSpaceDE w:val="0"/>
              <w:autoSpaceDN w:val="0"/>
              <w:adjustRightInd w:val="0"/>
              <w:spacing w:before="57" w:line="280" w:lineRule="atLeast"/>
              <w:textAlignment w:val="center"/>
              <w:rPr>
                <w:rFonts w:asciiTheme="minorHAnsi" w:hAnsiTheme="minorHAnsi"/>
                <w:color w:val="C3901D"/>
                <w:spacing w:val="-14"/>
                <w:sz w:val="32"/>
                <w:szCs w:val="20"/>
                <w:lang w:val="en-US"/>
              </w:rPr>
            </w:pPr>
            <w:r w:rsidRPr="00426D17">
              <w:rPr>
                <w:rFonts w:asciiTheme="minorHAnsi" w:eastAsia="Arial" w:hAnsiTheme="minorHAnsi" w:cs="Arial"/>
                <w:color w:val="C3901D"/>
                <w:spacing w:val="-14"/>
                <w:sz w:val="32"/>
                <w:szCs w:val="32"/>
                <w:lang w:val="en-US"/>
              </w:rPr>
              <w:t xml:space="preserve">Actions / Sanctions </w:t>
            </w:r>
          </w:p>
        </w:tc>
      </w:tr>
      <w:tr w:rsidR="006919ED" w:rsidRPr="00426D17" w14:paraId="2E949F45" w14:textId="77777777" w:rsidTr="41D50D6B">
        <w:trPr>
          <w:trHeight w:val="2435"/>
        </w:trPr>
        <w:tc>
          <w:tcPr>
            <w:tcW w:w="385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2C18A49" w14:textId="77777777" w:rsidR="006919ED" w:rsidRPr="00426D17" w:rsidRDefault="737357E7" w:rsidP="006919ED">
            <w:pPr>
              <w:spacing w:line="240" w:lineRule="exact"/>
              <w:rPr>
                <w:rFonts w:asciiTheme="minorHAnsi" w:eastAsia="Times" w:hAnsiTheme="minorHAnsi"/>
                <w:color w:val="003366"/>
                <w:sz w:val="20"/>
                <w:szCs w:val="20"/>
              </w:rPr>
            </w:pPr>
            <w:r w:rsidRPr="00426D17">
              <w:rPr>
                <w:rFonts w:asciiTheme="minorHAnsi" w:eastAsia="Arial,Times" w:hAnsiTheme="minorHAnsi" w:cs="Arial,Times"/>
                <w:color w:val="003366"/>
                <w:sz w:val="20"/>
                <w:szCs w:val="20"/>
              </w:rPr>
              <w:t>Incidents:</w:t>
            </w:r>
          </w:p>
        </w:tc>
        <w:tc>
          <w:tcPr>
            <w:tcW w:w="510"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39EF8BC5" w14:textId="77777777" w:rsidR="006919ED" w:rsidRPr="00426D17" w:rsidRDefault="737357E7" w:rsidP="006919ED">
            <w:pPr>
              <w:spacing w:line="24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Refer to line manager</w:t>
            </w:r>
          </w:p>
        </w:tc>
        <w:tc>
          <w:tcPr>
            <w:tcW w:w="511"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04A8D78E" w14:textId="77777777" w:rsidR="006919ED" w:rsidRPr="00426D17" w:rsidRDefault="41D50D6B" w:rsidP="41D50D6B">
            <w:pPr>
              <w:spacing w:line="240" w:lineRule="exact"/>
              <w:rPr>
                <w:rFonts w:asciiTheme="minorHAnsi" w:eastAsia="Times" w:hAnsiTheme="minorHAnsi"/>
                <w:color w:val="003366"/>
                <w:sz w:val="16"/>
                <w:szCs w:val="16"/>
              </w:rPr>
            </w:pPr>
            <w:r w:rsidRPr="00426D17">
              <w:rPr>
                <w:rFonts w:asciiTheme="minorHAnsi" w:eastAsia="Arial,Times" w:hAnsiTheme="minorHAnsi" w:cs="Arial,Times"/>
                <w:color w:val="003366"/>
                <w:sz w:val="16"/>
                <w:szCs w:val="16"/>
              </w:rPr>
              <w:t xml:space="preserve">Refer to </w:t>
            </w:r>
            <w:proofErr w:type="spellStart"/>
            <w:r w:rsidRPr="00426D17">
              <w:rPr>
                <w:rFonts w:asciiTheme="minorHAnsi" w:eastAsia="Arial,Times" w:hAnsiTheme="minorHAnsi" w:cs="Arial,Times"/>
                <w:color w:val="003366"/>
                <w:sz w:val="16"/>
                <w:szCs w:val="16"/>
              </w:rPr>
              <w:t>Headteacher</w:t>
            </w:r>
            <w:proofErr w:type="spellEnd"/>
          </w:p>
        </w:tc>
        <w:tc>
          <w:tcPr>
            <w:tcW w:w="510"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27EDE3E5" w14:textId="77777777" w:rsidR="006919ED" w:rsidRPr="00426D17" w:rsidRDefault="737357E7" w:rsidP="006919ED">
            <w:pPr>
              <w:spacing w:line="24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Refer to Local Authority / HR</w:t>
            </w:r>
          </w:p>
        </w:tc>
        <w:tc>
          <w:tcPr>
            <w:tcW w:w="510"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2D4B7861" w14:textId="77777777" w:rsidR="006919ED" w:rsidRPr="00426D17" w:rsidRDefault="737357E7" w:rsidP="006919ED">
            <w:pPr>
              <w:spacing w:line="24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Refer to Police</w:t>
            </w:r>
          </w:p>
        </w:tc>
        <w:tc>
          <w:tcPr>
            <w:tcW w:w="584"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753E54DC" w14:textId="77777777" w:rsidR="006919ED" w:rsidRPr="00426D17" w:rsidRDefault="41D50D6B" w:rsidP="41D50D6B">
            <w:pPr>
              <w:spacing w:line="240" w:lineRule="exact"/>
              <w:rPr>
                <w:rFonts w:asciiTheme="minorHAnsi" w:eastAsia="Times" w:hAnsiTheme="minorHAnsi"/>
                <w:color w:val="003366"/>
                <w:sz w:val="16"/>
                <w:szCs w:val="16"/>
              </w:rPr>
            </w:pPr>
            <w:r w:rsidRPr="00426D17">
              <w:rPr>
                <w:rFonts w:asciiTheme="minorHAnsi" w:eastAsia="Arial,Times" w:hAnsiTheme="minorHAnsi" w:cs="Arial,Times"/>
                <w:color w:val="003366"/>
                <w:sz w:val="16"/>
                <w:szCs w:val="16"/>
              </w:rPr>
              <w:t xml:space="preserve">Refer to Technical Support Staff for action re filtering </w:t>
            </w:r>
            <w:proofErr w:type="spellStart"/>
            <w:r w:rsidRPr="00426D17">
              <w:rPr>
                <w:rFonts w:asciiTheme="minorHAnsi" w:eastAsia="Arial,Times" w:hAnsiTheme="minorHAnsi" w:cs="Arial,Times"/>
                <w:color w:val="003366"/>
                <w:sz w:val="16"/>
                <w:szCs w:val="16"/>
              </w:rPr>
              <w:t>etc</w:t>
            </w:r>
            <w:proofErr w:type="spellEnd"/>
          </w:p>
        </w:tc>
        <w:tc>
          <w:tcPr>
            <w:tcW w:w="437"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1348629F" w14:textId="77777777" w:rsidR="006919ED" w:rsidRPr="00426D17" w:rsidRDefault="737357E7" w:rsidP="006919ED">
            <w:pPr>
              <w:spacing w:line="24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Warning</w:t>
            </w:r>
          </w:p>
        </w:tc>
        <w:tc>
          <w:tcPr>
            <w:tcW w:w="510"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2F1C846A" w14:textId="77777777" w:rsidR="006919ED" w:rsidRPr="00426D17" w:rsidRDefault="737357E7" w:rsidP="006919ED">
            <w:pPr>
              <w:spacing w:line="24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Suspension</w:t>
            </w:r>
          </w:p>
        </w:tc>
        <w:tc>
          <w:tcPr>
            <w:tcW w:w="510"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extDirection w:val="btLr"/>
          </w:tcPr>
          <w:p w14:paraId="58B71A20" w14:textId="77777777" w:rsidR="006919ED" w:rsidRPr="00426D17" w:rsidRDefault="737357E7" w:rsidP="006919ED">
            <w:pPr>
              <w:spacing w:line="24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Disciplinary  action</w:t>
            </w:r>
          </w:p>
        </w:tc>
      </w:tr>
      <w:tr w:rsidR="007321A6" w:rsidRPr="00426D17" w14:paraId="56780C1B"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51D9CD6B"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b/>
                <w:bCs/>
                <w:color w:val="003366"/>
                <w:sz w:val="16"/>
                <w:szCs w:val="16"/>
              </w:rPr>
              <w:t>Deliberately accessing or trying to access material that could be considered illegal (see list in earlier section on unsuitable / inappropriate activities).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C7753C2"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E67DC1E" w14:textId="1E676775" w:rsidR="007321A6" w:rsidRPr="00426D17" w:rsidRDefault="007321A6" w:rsidP="006919ED">
            <w:pPr>
              <w:spacing w:line="240" w:lineRule="exact"/>
              <w:rPr>
                <w:rFonts w:asciiTheme="minorHAnsi" w:eastAsia="Times" w:hAnsiTheme="minorHAnsi"/>
                <w:color w:val="003366"/>
                <w:sz w:val="20"/>
                <w:szCs w:val="20"/>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F19D883" w14:textId="776746A4" w:rsidR="007321A6" w:rsidRPr="00426D17" w:rsidRDefault="007321A6" w:rsidP="006919ED">
            <w:pPr>
              <w:spacing w:line="240" w:lineRule="exact"/>
              <w:rPr>
                <w:rFonts w:asciiTheme="minorHAnsi" w:eastAsia="Times" w:hAnsiTheme="minorHAnsi"/>
                <w:color w:val="003366"/>
                <w:sz w:val="20"/>
                <w:szCs w:val="20"/>
              </w:rPr>
            </w:pPr>
            <w:r w:rsidRPr="00E443D4">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8DF9B1" w14:textId="4427EA40" w:rsidR="007321A6" w:rsidRPr="00426D17" w:rsidRDefault="007321A6" w:rsidP="006919ED">
            <w:pPr>
              <w:spacing w:line="240" w:lineRule="exact"/>
              <w:rPr>
                <w:rFonts w:asciiTheme="minorHAnsi" w:eastAsia="Times" w:hAnsiTheme="minorHAnsi"/>
                <w:color w:val="003366"/>
                <w:sz w:val="20"/>
                <w:szCs w:val="20"/>
              </w:rPr>
            </w:pPr>
            <w:r w:rsidRPr="00E443D4">
              <w:rPr>
                <w:rFonts w:asciiTheme="minorHAnsi" w:hAnsiTheme="minorHAnsi"/>
                <w:szCs w:val="20"/>
                <w:lang w:val="en-US"/>
              </w:rPr>
              <w:sym w:font="Wingdings" w:char="F0FC"/>
            </w: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1843A40" w14:textId="556709EF" w:rsidR="007321A6" w:rsidRPr="00426D17" w:rsidRDefault="007321A6" w:rsidP="006919ED">
            <w:pPr>
              <w:widowControl w:val="0"/>
              <w:autoSpaceDE w:val="0"/>
              <w:autoSpaceDN w:val="0"/>
              <w:adjustRightInd w:val="0"/>
              <w:rPr>
                <w:rFonts w:asciiTheme="minorHAnsi" w:hAnsiTheme="minorHAnsi"/>
                <w:szCs w:val="20"/>
                <w:lang w:val="en-US"/>
              </w:rPr>
            </w:pPr>
            <w:r w:rsidRPr="00E443D4">
              <w:rPr>
                <w:rFonts w:asciiTheme="minorHAnsi" w:hAnsiTheme="minorHAnsi"/>
                <w:szCs w:val="20"/>
                <w:lang w:val="en-US"/>
              </w:rPr>
              <w:sym w:font="Wingdings" w:char="F0FC"/>
            </w: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F496DCB"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5736F6"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606F0FA" w14:textId="291FB9D8"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6FCD11B0"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56C016BF" w14:textId="77777777" w:rsidR="006919ED" w:rsidRPr="00426D17" w:rsidRDefault="737357E7"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Excessive or inappropriate personal use of the internet / social networking sites / instant messaging / personal email</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7063254"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1705CC" w14:textId="024D0FCC"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3BB20E" w14:textId="3161CE88"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4440BA4"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C22126E" w14:textId="0F699297"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D08E6F"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732342"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0245A3" w14:textId="7C9F940A"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2AC35907"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45D314EF" w14:textId="77777777" w:rsidR="006919ED" w:rsidRPr="00426D17" w:rsidRDefault="737357E7"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Unauthorised downloading or uploading of files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18BC739"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B9C88BD" w14:textId="4A7C1ADB"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523195C"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F2C4594"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679E12"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682775" w14:textId="0E6196E1"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48168A0"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EF4D83"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07A54E22"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29918A36" w14:textId="77777777" w:rsidR="006919ED" w:rsidRPr="00426D17" w:rsidRDefault="737357E7"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Allowing others to access school network by sharing username and passwords or attempting to access or accessing the school network, using another  person’s account</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1406FD"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3E94539" w14:textId="41E00D6D"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F817E67"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21D5BD0"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3130B77" w14:textId="1D258C31"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D12F94B"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5AB507"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7601D4" w14:textId="45B766AE"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41FCC0F9"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630F7E15" w14:textId="77777777" w:rsidR="006919ED" w:rsidRPr="00426D17" w:rsidRDefault="41D50D6B" w:rsidP="41D50D6B">
            <w:pPr>
              <w:spacing w:line="180" w:lineRule="exact"/>
              <w:rPr>
                <w:rFonts w:asciiTheme="minorHAnsi" w:eastAsia="Times" w:hAnsiTheme="minorHAnsi"/>
                <w:color w:val="003366"/>
                <w:sz w:val="16"/>
                <w:szCs w:val="16"/>
              </w:rPr>
            </w:pPr>
            <w:r w:rsidRPr="00426D17">
              <w:rPr>
                <w:rFonts w:asciiTheme="minorHAnsi" w:eastAsia="Arial,Times" w:hAnsiTheme="minorHAnsi" w:cs="Arial,Times"/>
                <w:color w:val="003366"/>
                <w:sz w:val="16"/>
                <w:szCs w:val="16"/>
              </w:rPr>
              <w:t xml:space="preserve">Careless use of personal data </w:t>
            </w:r>
            <w:proofErr w:type="spellStart"/>
            <w:r w:rsidRPr="00426D17">
              <w:rPr>
                <w:rFonts w:asciiTheme="minorHAnsi" w:eastAsia="Arial,Times" w:hAnsiTheme="minorHAnsi" w:cs="Arial,Times"/>
                <w:color w:val="003366"/>
                <w:sz w:val="16"/>
                <w:szCs w:val="16"/>
              </w:rPr>
              <w:t>eg</w:t>
            </w:r>
            <w:proofErr w:type="spellEnd"/>
            <w:r w:rsidRPr="00426D17">
              <w:rPr>
                <w:rFonts w:asciiTheme="minorHAnsi" w:eastAsia="Arial,Times" w:hAnsiTheme="minorHAnsi" w:cs="Arial,Times"/>
                <w:color w:val="003366"/>
                <w:sz w:val="16"/>
                <w:szCs w:val="16"/>
              </w:rPr>
              <w:t xml:space="preserve"> holding or transferring data in an insecure manner</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8B1281D"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ECE5ED" w14:textId="1F76FF63"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9274A77"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7D48885"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BB57F4"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D885F8" w14:textId="7CF1BCC4"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76D257F"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A9D840"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7321A6" w:rsidRPr="00426D17" w14:paraId="312965F2"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7C6DC66C"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Deliberate actions to breach data protection or network security rules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4D53F5D"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21A3EC7" w14:textId="5D1F7A73"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DF3C119" w14:textId="0FE6E001" w:rsidR="007321A6" w:rsidRPr="00426D17" w:rsidRDefault="007321A6" w:rsidP="006919ED">
            <w:pPr>
              <w:widowControl w:val="0"/>
              <w:autoSpaceDE w:val="0"/>
              <w:autoSpaceDN w:val="0"/>
              <w:adjustRightInd w:val="0"/>
              <w:rPr>
                <w:rFonts w:asciiTheme="minorHAnsi" w:hAnsiTheme="minorHAnsi"/>
                <w:szCs w:val="20"/>
                <w:lang w:val="en-US"/>
              </w:rPr>
            </w:pPr>
            <w:r w:rsidRPr="00986B64">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A4F72C"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4E0632"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0DACB04"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944C2C1"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FED92EE" w14:textId="0E43BDA6"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7321A6" w:rsidRPr="00426D17" w14:paraId="3E265B9E"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311C12CA"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Corrupting or destroying the data of other users or causing deliberate damage to hardware or software</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AC8052B"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467E973" w14:textId="4FF8678A"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E61A2D8" w14:textId="6778A5EB" w:rsidR="007321A6" w:rsidRPr="00426D17" w:rsidRDefault="007321A6" w:rsidP="006919ED">
            <w:pPr>
              <w:widowControl w:val="0"/>
              <w:autoSpaceDE w:val="0"/>
              <w:autoSpaceDN w:val="0"/>
              <w:adjustRightInd w:val="0"/>
              <w:rPr>
                <w:rFonts w:asciiTheme="minorHAnsi" w:hAnsiTheme="minorHAnsi"/>
                <w:szCs w:val="20"/>
                <w:lang w:val="en-US"/>
              </w:rPr>
            </w:pPr>
            <w:r w:rsidRPr="00986B64">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63B877A" w14:textId="069406B7" w:rsidR="007321A6" w:rsidRPr="00426D17" w:rsidRDefault="007321A6" w:rsidP="006919ED">
            <w:pPr>
              <w:widowControl w:val="0"/>
              <w:autoSpaceDE w:val="0"/>
              <w:autoSpaceDN w:val="0"/>
              <w:adjustRightInd w:val="0"/>
              <w:rPr>
                <w:rFonts w:asciiTheme="minorHAnsi" w:hAnsiTheme="minorHAnsi"/>
                <w:szCs w:val="20"/>
                <w:lang w:val="en-US"/>
              </w:rPr>
            </w:pPr>
            <w:r w:rsidRPr="008869EE">
              <w:rPr>
                <w:rFonts w:asciiTheme="minorHAnsi" w:hAnsiTheme="minorHAnsi"/>
                <w:szCs w:val="20"/>
                <w:lang w:val="en-US"/>
              </w:rPr>
              <w:sym w:font="Wingdings" w:char="F0FC"/>
            </w: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9AC0FC2"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1CED1A"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8958765"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B1E563D" w14:textId="0FDA2C97"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7321A6" w:rsidRPr="00426D17" w14:paraId="3131002D"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2F0F1923"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Sending an email, text or instant message that is regarded as offensive, harassment or of a bullying nature</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E75D968"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CFD216D" w14:textId="794157D2"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B0584A9" w14:textId="095ACABB" w:rsidR="007321A6" w:rsidRPr="00426D17" w:rsidRDefault="007321A6" w:rsidP="006919ED">
            <w:pPr>
              <w:widowControl w:val="0"/>
              <w:autoSpaceDE w:val="0"/>
              <w:autoSpaceDN w:val="0"/>
              <w:adjustRightInd w:val="0"/>
              <w:rPr>
                <w:rFonts w:asciiTheme="minorHAnsi" w:hAnsiTheme="minorHAnsi"/>
                <w:szCs w:val="20"/>
                <w:lang w:val="en-US"/>
              </w:rPr>
            </w:pPr>
            <w:r w:rsidRPr="00986B64">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7B3DAF1" w14:textId="596488EB" w:rsidR="007321A6" w:rsidRPr="00426D17" w:rsidRDefault="007321A6" w:rsidP="006919ED">
            <w:pPr>
              <w:widowControl w:val="0"/>
              <w:autoSpaceDE w:val="0"/>
              <w:autoSpaceDN w:val="0"/>
              <w:adjustRightInd w:val="0"/>
              <w:rPr>
                <w:rFonts w:asciiTheme="minorHAnsi" w:hAnsiTheme="minorHAnsi"/>
                <w:szCs w:val="20"/>
                <w:lang w:val="en-US"/>
              </w:rPr>
            </w:pPr>
            <w:r w:rsidRPr="008869EE">
              <w:rPr>
                <w:rFonts w:asciiTheme="minorHAnsi" w:hAnsiTheme="minorHAnsi"/>
                <w:szCs w:val="20"/>
                <w:lang w:val="en-US"/>
              </w:rPr>
              <w:sym w:font="Wingdings" w:char="F0FC"/>
            </w: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21ECD2"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9EE14B"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2753E46"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4E90D7" w14:textId="3D5FC9D8"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7321A6" w:rsidRPr="00426D17" w14:paraId="0370EDA0"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0B8F181A"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Using personal email / social networking / instant messaging / text messaging to carrying out digital communications with students / pupils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8FB01F5"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0D79060" w14:textId="6F54B24C"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7C5E791"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B3787B5"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4BC4AD9"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AF9C835" w14:textId="161ADAF6" w:rsidR="007321A6" w:rsidRPr="00426D17" w:rsidRDefault="007321A6" w:rsidP="006919ED">
            <w:pPr>
              <w:widowControl w:val="0"/>
              <w:autoSpaceDE w:val="0"/>
              <w:autoSpaceDN w:val="0"/>
              <w:adjustRightInd w:val="0"/>
              <w:rPr>
                <w:rFonts w:asciiTheme="minorHAnsi" w:hAnsiTheme="minorHAnsi"/>
                <w:szCs w:val="20"/>
                <w:lang w:val="en-US"/>
              </w:rPr>
            </w:pPr>
            <w:r w:rsidRPr="00531775">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5F58420"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DC873B" w14:textId="77777777" w:rsidR="007321A6" w:rsidRPr="00426D17" w:rsidRDefault="007321A6" w:rsidP="006919ED">
            <w:pPr>
              <w:widowControl w:val="0"/>
              <w:autoSpaceDE w:val="0"/>
              <w:autoSpaceDN w:val="0"/>
              <w:adjustRightInd w:val="0"/>
              <w:rPr>
                <w:rFonts w:asciiTheme="minorHAnsi" w:hAnsiTheme="minorHAnsi"/>
                <w:szCs w:val="20"/>
                <w:lang w:val="en-US"/>
              </w:rPr>
            </w:pPr>
          </w:p>
        </w:tc>
      </w:tr>
      <w:tr w:rsidR="007321A6" w:rsidRPr="00426D17" w14:paraId="71CF559D"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62384072"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 xml:space="preserve">Actions which could compromise the staff member’s professional standing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3CE368A"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6D2218" w14:textId="4C28C9D6"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34FA636"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E0AE2F"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84778EA"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4493EAA" w14:textId="2ADDB26B" w:rsidR="007321A6" w:rsidRPr="00426D17" w:rsidRDefault="007321A6" w:rsidP="006919ED">
            <w:pPr>
              <w:widowControl w:val="0"/>
              <w:autoSpaceDE w:val="0"/>
              <w:autoSpaceDN w:val="0"/>
              <w:adjustRightInd w:val="0"/>
              <w:rPr>
                <w:rFonts w:asciiTheme="minorHAnsi" w:hAnsiTheme="minorHAnsi"/>
                <w:szCs w:val="20"/>
                <w:lang w:val="en-US"/>
              </w:rPr>
            </w:pPr>
            <w:r w:rsidRPr="00531775">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08B4314"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2EBC2FD" w14:textId="77777777" w:rsidR="007321A6" w:rsidRPr="00426D17" w:rsidRDefault="007321A6" w:rsidP="006919ED">
            <w:pPr>
              <w:widowControl w:val="0"/>
              <w:autoSpaceDE w:val="0"/>
              <w:autoSpaceDN w:val="0"/>
              <w:adjustRightInd w:val="0"/>
              <w:rPr>
                <w:rFonts w:asciiTheme="minorHAnsi" w:hAnsiTheme="minorHAnsi"/>
                <w:szCs w:val="20"/>
                <w:lang w:val="en-US"/>
              </w:rPr>
            </w:pPr>
          </w:p>
        </w:tc>
      </w:tr>
      <w:tr w:rsidR="006919ED" w:rsidRPr="00426D17" w14:paraId="0E2878C3"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089E6ADA" w14:textId="77777777" w:rsidR="006919ED" w:rsidRPr="00426D17" w:rsidRDefault="737357E7"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Actions which could bring the school into disrepute or breach the integrity of the ethos of the school</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942FE93"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C4ECF42" w14:textId="03E3FFC3"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278D813"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21A4CCF"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F7ED04"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7D81DEF"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714BA1D"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63FE627" w14:textId="6DB498F6"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73830A59"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5DAF24E6" w14:textId="77777777" w:rsidR="006919ED" w:rsidRPr="00426D17" w:rsidRDefault="737357E7"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Using proxy sites or other means to subvert the school’s filtering system</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658CBE"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BF631EA" w14:textId="562036E5"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C7CA54E"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2974384"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82110D4"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F074CA"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CA201E1"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2A1B23" w14:textId="611A9666"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217F3CA1"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5EB2478C" w14:textId="77777777" w:rsidR="006919ED" w:rsidRPr="00426D17" w:rsidRDefault="737357E7"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Accidentally accessing offensive or pornographic material and failing to report the incident</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2768FA"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9B9002A" w14:textId="30C2FB27"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94F009F"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EF8BFBA"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B40E299"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408B750" w14:textId="5FE3BCD7"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AD7B37"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24D67A"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6919ED" w:rsidRPr="00426D17" w14:paraId="6F6C6206"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78D8AE27" w14:textId="77777777" w:rsidR="006919ED" w:rsidRPr="00426D17" w:rsidRDefault="737357E7"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Deliberately accessing or trying to access offensive or pornographic material</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2139E37"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F897B49" w14:textId="3559E18D"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F261814" w14:textId="1D7DC4D3"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AD282C5" w14:textId="4FE3A275"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24C1986" w14:textId="1CC1DC21"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CAC32B3"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5EB84C" w14:textId="66C4129B"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5AB9AC2" w14:textId="36A32CF4" w:rsidR="006919ED" w:rsidRPr="00426D17" w:rsidRDefault="007321A6" w:rsidP="007321A6">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r w:rsidR="006919ED" w:rsidRPr="00426D17" w14:paraId="6D3F9AB0"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4CE42CE9" w14:textId="77777777" w:rsidR="006919ED" w:rsidRPr="00426D17" w:rsidRDefault="737357E7"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Breaching copyright or licensing regulations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E50E18"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FB59DF8" w14:textId="799B960B"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597CE1"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42030B7"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D2B3B4"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7D8049F" w14:textId="5D9C3CF6" w:rsidR="006919ED"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F07CC9" w14:textId="77777777" w:rsidR="006919ED" w:rsidRPr="00426D17" w:rsidRDefault="006919ED"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0B862B1" w14:textId="77777777" w:rsidR="006919ED" w:rsidRPr="00426D17" w:rsidRDefault="006919ED" w:rsidP="006919ED">
            <w:pPr>
              <w:widowControl w:val="0"/>
              <w:autoSpaceDE w:val="0"/>
              <w:autoSpaceDN w:val="0"/>
              <w:adjustRightInd w:val="0"/>
              <w:rPr>
                <w:rFonts w:asciiTheme="minorHAnsi" w:hAnsiTheme="minorHAnsi"/>
                <w:szCs w:val="20"/>
                <w:lang w:val="en-US"/>
              </w:rPr>
            </w:pPr>
          </w:p>
        </w:tc>
      </w:tr>
      <w:tr w:rsidR="007321A6" w:rsidRPr="00426D17" w14:paraId="38BF9D5A" w14:textId="77777777" w:rsidTr="41D50D6B">
        <w:trPr>
          <w:trHeight w:val="60"/>
        </w:trPr>
        <w:tc>
          <w:tcPr>
            <w:tcW w:w="3855" w:type="dxa"/>
            <w:tcBorders>
              <w:top w:val="single" w:sz="8" w:space="0" w:color="999999"/>
              <w:left w:val="single" w:sz="8" w:space="0" w:color="999999"/>
              <w:bottom w:val="single" w:sz="8" w:space="0" w:color="999999"/>
              <w:right w:val="single" w:sz="8" w:space="0" w:color="999999"/>
            </w:tcBorders>
            <w:shd w:val="clear" w:color="auto" w:fill="C0C0C0"/>
            <w:tcMar>
              <w:top w:w="80" w:type="dxa"/>
              <w:left w:w="80" w:type="dxa"/>
              <w:bottom w:w="80" w:type="dxa"/>
              <w:right w:w="80" w:type="dxa"/>
            </w:tcMar>
          </w:tcPr>
          <w:p w14:paraId="6E57041F" w14:textId="77777777" w:rsidR="007321A6" w:rsidRPr="00426D17" w:rsidRDefault="007321A6" w:rsidP="006919ED">
            <w:pPr>
              <w:spacing w:line="180" w:lineRule="exact"/>
              <w:rPr>
                <w:rFonts w:asciiTheme="minorHAnsi" w:eastAsia="Times" w:hAnsiTheme="minorHAnsi"/>
                <w:color w:val="003366"/>
                <w:sz w:val="16"/>
                <w:szCs w:val="20"/>
              </w:rPr>
            </w:pPr>
            <w:r w:rsidRPr="00426D17">
              <w:rPr>
                <w:rFonts w:asciiTheme="minorHAnsi" w:eastAsia="Arial,Times" w:hAnsiTheme="minorHAnsi" w:cs="Arial,Times"/>
                <w:color w:val="003366"/>
                <w:sz w:val="16"/>
                <w:szCs w:val="16"/>
              </w:rPr>
              <w:t>Continued infringements of the above, following previous warnings or sanctions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A73CC8"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6127F0" w14:textId="13409D02" w:rsidR="007321A6" w:rsidRPr="00426D17" w:rsidRDefault="007321A6" w:rsidP="006919ED">
            <w:pPr>
              <w:widowControl w:val="0"/>
              <w:autoSpaceDE w:val="0"/>
              <w:autoSpaceDN w:val="0"/>
              <w:adjustRightInd w:val="0"/>
              <w:rPr>
                <w:rFonts w:asciiTheme="minorHAnsi" w:hAnsiTheme="minorHAnsi"/>
                <w:szCs w:val="20"/>
                <w:lang w:val="en-US"/>
              </w:rPr>
            </w:pPr>
            <w:r w:rsidRPr="0050333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6C865B" w14:textId="53EA451C" w:rsidR="007321A6" w:rsidRPr="00426D17" w:rsidRDefault="007321A6" w:rsidP="006919ED">
            <w:pPr>
              <w:widowControl w:val="0"/>
              <w:autoSpaceDE w:val="0"/>
              <w:autoSpaceDN w:val="0"/>
              <w:adjustRightInd w:val="0"/>
              <w:rPr>
                <w:rFonts w:asciiTheme="minorHAnsi" w:hAnsiTheme="minorHAnsi"/>
                <w:szCs w:val="20"/>
                <w:lang w:val="en-US"/>
              </w:rPr>
            </w:pPr>
            <w:r w:rsidRPr="0050333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F763136"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8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B7701DF"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43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F89FE69" w14:textId="77777777" w:rsidR="007321A6" w:rsidRPr="00426D17" w:rsidRDefault="007321A6" w:rsidP="006919ED">
            <w:pPr>
              <w:widowControl w:val="0"/>
              <w:autoSpaceDE w:val="0"/>
              <w:autoSpaceDN w:val="0"/>
              <w:adjustRightInd w:val="0"/>
              <w:rPr>
                <w:rFonts w:asciiTheme="minorHAnsi" w:hAnsiTheme="minorHAnsi"/>
                <w:szCs w:val="20"/>
                <w:lang w:val="en-US"/>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2FFCEA2" w14:textId="4CF2F639"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801858" w14:textId="01C4A13E" w:rsidR="007321A6" w:rsidRPr="00426D17" w:rsidRDefault="007321A6" w:rsidP="006919ED">
            <w:pPr>
              <w:widowControl w:val="0"/>
              <w:autoSpaceDE w:val="0"/>
              <w:autoSpaceDN w:val="0"/>
              <w:adjustRightInd w:val="0"/>
              <w:rPr>
                <w:rFonts w:asciiTheme="minorHAnsi" w:hAnsiTheme="minorHAnsi"/>
                <w:szCs w:val="20"/>
                <w:lang w:val="en-US"/>
              </w:rPr>
            </w:pPr>
            <w:r w:rsidRPr="00426D17">
              <w:rPr>
                <w:rFonts w:asciiTheme="minorHAnsi" w:hAnsiTheme="minorHAnsi"/>
                <w:szCs w:val="20"/>
                <w:lang w:val="en-US"/>
              </w:rPr>
              <w:sym w:font="Wingdings" w:char="F0FC"/>
            </w:r>
          </w:p>
        </w:tc>
      </w:tr>
    </w:tbl>
    <w:p w14:paraId="56D96A35" w14:textId="77777777" w:rsidR="005E4010" w:rsidRPr="00426D17" w:rsidRDefault="005E4010" w:rsidP="00E87292">
      <w:pPr>
        <w:rPr>
          <w:rFonts w:asciiTheme="minorHAnsi" w:hAnsiTheme="minorHAnsi"/>
          <w:color w:val="C39323"/>
          <w:spacing w:val="-24"/>
          <w:sz w:val="48"/>
          <w:szCs w:val="20"/>
        </w:rPr>
      </w:pPr>
    </w:p>
    <w:p w14:paraId="79EF35B3" w14:textId="77777777" w:rsidR="00E87292" w:rsidRPr="00426D17" w:rsidRDefault="00E87292" w:rsidP="737357E7">
      <w:pPr>
        <w:pStyle w:val="ListParagraph"/>
        <w:numPr>
          <w:ilvl w:val="0"/>
          <w:numId w:val="1"/>
        </w:numPr>
        <w:rPr>
          <w:rFonts w:asciiTheme="minorHAnsi" w:eastAsia="Comic Sans MS" w:hAnsiTheme="minorHAnsi" w:cs="Comic Sans MS"/>
          <w:b/>
          <w:bCs/>
          <w:spacing w:val="-24"/>
          <w:sz w:val="28"/>
          <w:szCs w:val="28"/>
          <w:u w:val="single"/>
        </w:rPr>
      </w:pPr>
      <w:r w:rsidRPr="00426D17">
        <w:rPr>
          <w:rFonts w:asciiTheme="minorHAnsi" w:eastAsia="Comic Sans MS" w:hAnsiTheme="minorHAnsi" w:cs="Comic Sans MS"/>
          <w:b/>
          <w:bCs/>
          <w:spacing w:val="-24"/>
          <w:sz w:val="28"/>
          <w:szCs w:val="28"/>
          <w:u w:val="single"/>
        </w:rPr>
        <w:t xml:space="preserve">Pupil Acceptable Use Policy Agreement </w:t>
      </w:r>
    </w:p>
    <w:p w14:paraId="4E2AA2B8" w14:textId="77777777" w:rsidR="005E4010" w:rsidRPr="00426D17" w:rsidRDefault="005E4010" w:rsidP="00E87292">
      <w:pPr>
        <w:widowControl w:val="0"/>
        <w:autoSpaceDE w:val="0"/>
        <w:autoSpaceDN w:val="0"/>
        <w:adjustRightInd w:val="0"/>
        <w:spacing w:before="57" w:line="280" w:lineRule="atLeast"/>
        <w:textAlignment w:val="center"/>
        <w:rPr>
          <w:rFonts w:asciiTheme="minorHAnsi" w:hAnsiTheme="minorHAnsi"/>
          <w:color w:val="C3901D"/>
          <w:spacing w:val="-14"/>
          <w:sz w:val="28"/>
          <w:szCs w:val="20"/>
          <w:lang w:val="en-US"/>
        </w:rPr>
      </w:pPr>
    </w:p>
    <w:p w14:paraId="1CEFE3A3" w14:textId="77777777" w:rsidR="00E87292" w:rsidRPr="00426D17" w:rsidRDefault="00E87292" w:rsidP="00E87292">
      <w:pPr>
        <w:widowControl w:val="0"/>
        <w:autoSpaceDE w:val="0"/>
        <w:autoSpaceDN w:val="0"/>
        <w:adjustRightInd w:val="0"/>
        <w:spacing w:before="57" w:line="280" w:lineRule="atLeast"/>
        <w:textAlignment w:val="center"/>
        <w:rPr>
          <w:rFonts w:asciiTheme="minorHAnsi" w:hAnsiTheme="minorHAnsi"/>
          <w:color w:val="C3901D"/>
          <w:spacing w:val="-14"/>
          <w:sz w:val="28"/>
          <w:szCs w:val="20"/>
          <w:lang w:val="en-US"/>
        </w:rPr>
      </w:pPr>
      <w:r w:rsidRPr="00426D17">
        <w:rPr>
          <w:rFonts w:asciiTheme="minorHAnsi" w:eastAsia="Arial" w:hAnsiTheme="minorHAnsi" w:cs="Arial"/>
          <w:color w:val="C3901D"/>
          <w:spacing w:val="-14"/>
          <w:sz w:val="28"/>
          <w:szCs w:val="28"/>
          <w:lang w:val="en-US"/>
        </w:rPr>
        <w:t>School Policy</w:t>
      </w:r>
    </w:p>
    <w:p w14:paraId="76D38420" w14:textId="77777777" w:rsidR="00E87292" w:rsidRPr="00426D17" w:rsidRDefault="737357E7" w:rsidP="00E87292">
      <w:pPr>
        <w:spacing w:after="200" w:line="240" w:lineRule="exact"/>
        <w:rPr>
          <w:rFonts w:asciiTheme="minorHAnsi" w:eastAsia="Times" w:hAnsiTheme="minorHAnsi"/>
          <w:color w:val="003366"/>
          <w:sz w:val="20"/>
          <w:szCs w:val="20"/>
        </w:rPr>
      </w:pPr>
      <w:r w:rsidRPr="00426D17">
        <w:rPr>
          <w:rFonts w:asciiTheme="minorHAnsi" w:eastAsia="Arial,Times" w:hAnsiTheme="minorHAnsi" w:cs="Arial,Times"/>
          <w:color w:val="003366"/>
          <w:sz w:val="20"/>
          <w:szCs w:val="20"/>
        </w:rPr>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Young people should have an entitlement to safe internet access at all times. </w:t>
      </w:r>
    </w:p>
    <w:p w14:paraId="7AAA5C31" w14:textId="77777777" w:rsidR="00E87292" w:rsidRPr="00426D17" w:rsidRDefault="00E87292" w:rsidP="00E87292">
      <w:pPr>
        <w:widowControl w:val="0"/>
        <w:autoSpaceDE w:val="0"/>
        <w:autoSpaceDN w:val="0"/>
        <w:adjustRightInd w:val="0"/>
        <w:textAlignment w:val="center"/>
        <w:rPr>
          <w:rFonts w:asciiTheme="minorHAnsi" w:hAnsiTheme="minorHAnsi"/>
          <w:color w:val="3C466D"/>
          <w:spacing w:val="-7"/>
          <w:sz w:val="22"/>
          <w:szCs w:val="20"/>
          <w:lang w:val="en-US"/>
        </w:rPr>
      </w:pPr>
      <w:r w:rsidRPr="00426D17">
        <w:rPr>
          <w:rFonts w:asciiTheme="minorHAnsi" w:eastAsia="Arial" w:hAnsiTheme="minorHAnsi" w:cs="Arial"/>
          <w:color w:val="3C466D"/>
          <w:spacing w:val="-7"/>
          <w:sz w:val="22"/>
          <w:szCs w:val="22"/>
          <w:lang w:val="en-US"/>
        </w:rPr>
        <w:t>This Acceptable Use Policy is intended to ensure:</w:t>
      </w:r>
    </w:p>
    <w:p w14:paraId="1B9B86AF" w14:textId="77777777" w:rsidR="00E87292" w:rsidRPr="00426D17" w:rsidRDefault="00E87292" w:rsidP="00E87292">
      <w:pPr>
        <w:spacing w:after="57" w:line="240" w:lineRule="exact"/>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that young people will be responsible users and stay safe while using the internet and other communications technologies for educational, personal and recreational use. </w:t>
      </w:r>
    </w:p>
    <w:p w14:paraId="1EDC1175" w14:textId="77777777" w:rsidR="00E87292" w:rsidRPr="00426D17" w:rsidRDefault="00E87292" w:rsidP="00E87292">
      <w:pPr>
        <w:spacing w:line="240" w:lineRule="exact"/>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that school ICT systems and users are protected from accidental or deliberate misuse that could put the security of the systems and users at risk. </w:t>
      </w:r>
    </w:p>
    <w:p w14:paraId="1CD019D6" w14:textId="77777777" w:rsidR="00E87292" w:rsidRPr="00426D17" w:rsidRDefault="00E87292" w:rsidP="00E87292">
      <w:pPr>
        <w:spacing w:after="200" w:line="240" w:lineRule="exact"/>
        <w:rPr>
          <w:rFonts w:asciiTheme="minorHAnsi" w:eastAsia="Times" w:hAnsiTheme="minorHAnsi"/>
          <w:color w:val="003366"/>
          <w:sz w:val="20"/>
          <w:szCs w:val="20"/>
        </w:rPr>
      </w:pPr>
    </w:p>
    <w:p w14:paraId="61AA2288" w14:textId="77777777" w:rsidR="00E87292" w:rsidRPr="00426D17" w:rsidRDefault="737357E7" w:rsidP="00E87292">
      <w:pPr>
        <w:spacing w:after="200" w:line="240" w:lineRule="exact"/>
        <w:rPr>
          <w:rFonts w:asciiTheme="minorHAnsi" w:eastAsia="Times" w:hAnsiTheme="minorHAnsi"/>
          <w:color w:val="003366"/>
          <w:sz w:val="20"/>
          <w:szCs w:val="20"/>
        </w:rPr>
      </w:pPr>
      <w:r w:rsidRPr="00426D17">
        <w:rPr>
          <w:rFonts w:asciiTheme="minorHAnsi" w:eastAsia="Arial,Times" w:hAnsiTheme="minorHAnsi" w:cs="Arial,Times"/>
          <w:color w:val="003366"/>
          <w:sz w:val="20"/>
          <w:szCs w:val="20"/>
        </w:rPr>
        <w:t xml:space="preserve">The school will try to ensure that </w:t>
      </w:r>
      <w:r w:rsidRPr="00426D17">
        <w:rPr>
          <w:rFonts w:asciiTheme="minorHAnsi" w:eastAsia="Arial,Times" w:hAnsiTheme="minorHAnsi" w:cs="Arial,Times"/>
          <w:i/>
          <w:iCs/>
          <w:color w:val="003366"/>
          <w:sz w:val="20"/>
          <w:szCs w:val="20"/>
        </w:rPr>
        <w:t>pupils</w:t>
      </w:r>
      <w:r w:rsidRPr="00426D17">
        <w:rPr>
          <w:rFonts w:asciiTheme="minorHAnsi" w:eastAsia="Arial,Times" w:hAnsiTheme="minorHAnsi" w:cs="Arial,Times"/>
          <w:color w:val="003366"/>
          <w:sz w:val="20"/>
          <w:szCs w:val="20"/>
        </w:rPr>
        <w:t xml:space="preserve"> will have good access to ICT to enhance their learning and will, in return, expect the </w:t>
      </w:r>
      <w:r w:rsidRPr="00426D17">
        <w:rPr>
          <w:rFonts w:asciiTheme="minorHAnsi" w:eastAsia="Arial,Times" w:hAnsiTheme="minorHAnsi" w:cs="Arial,Times"/>
          <w:i/>
          <w:iCs/>
          <w:color w:val="003366"/>
          <w:sz w:val="20"/>
          <w:szCs w:val="20"/>
        </w:rPr>
        <w:t>pupils</w:t>
      </w:r>
      <w:r w:rsidRPr="00426D17">
        <w:rPr>
          <w:rFonts w:asciiTheme="minorHAnsi" w:eastAsia="Arial,Times" w:hAnsiTheme="minorHAnsi" w:cs="Arial,Times"/>
          <w:color w:val="003366"/>
          <w:sz w:val="20"/>
          <w:szCs w:val="20"/>
        </w:rPr>
        <w:t xml:space="preserve"> to agree to be responsible users.</w:t>
      </w:r>
    </w:p>
    <w:p w14:paraId="704B29FD" w14:textId="77777777" w:rsidR="00E87292" w:rsidRPr="00426D17" w:rsidRDefault="00E87292" w:rsidP="00E87292">
      <w:pPr>
        <w:widowControl w:val="0"/>
        <w:autoSpaceDE w:val="0"/>
        <w:autoSpaceDN w:val="0"/>
        <w:adjustRightInd w:val="0"/>
        <w:spacing w:before="57" w:line="280" w:lineRule="atLeast"/>
        <w:textAlignment w:val="center"/>
        <w:rPr>
          <w:rFonts w:asciiTheme="minorHAnsi" w:hAnsiTheme="minorHAnsi"/>
          <w:color w:val="C3901D"/>
          <w:spacing w:val="-14"/>
          <w:sz w:val="28"/>
          <w:szCs w:val="20"/>
          <w:lang w:val="en-US"/>
        </w:rPr>
      </w:pPr>
      <w:r w:rsidRPr="00426D17">
        <w:rPr>
          <w:rFonts w:asciiTheme="minorHAnsi" w:eastAsia="Arial" w:hAnsiTheme="minorHAnsi" w:cs="Arial"/>
          <w:color w:val="C3901D"/>
          <w:spacing w:val="-14"/>
          <w:sz w:val="28"/>
          <w:szCs w:val="28"/>
          <w:lang w:val="en-US"/>
        </w:rPr>
        <w:t xml:space="preserve">Acceptable Use Policy Agreement </w:t>
      </w:r>
    </w:p>
    <w:p w14:paraId="2B74DE21" w14:textId="77777777" w:rsidR="00E87292" w:rsidRPr="00426D17" w:rsidRDefault="737357E7" w:rsidP="00E87292">
      <w:pPr>
        <w:spacing w:after="200" w:line="240" w:lineRule="exact"/>
        <w:rPr>
          <w:rFonts w:asciiTheme="minorHAnsi" w:eastAsia="Times" w:hAnsiTheme="minorHAnsi"/>
          <w:color w:val="003366"/>
          <w:sz w:val="20"/>
          <w:szCs w:val="20"/>
        </w:rPr>
      </w:pPr>
      <w:r w:rsidRPr="00426D17">
        <w:rPr>
          <w:rFonts w:asciiTheme="minorHAnsi" w:eastAsia="Arial,Times" w:hAnsiTheme="minorHAnsi" w:cs="Arial,Times"/>
          <w:color w:val="003366"/>
          <w:sz w:val="20"/>
          <w:szCs w:val="20"/>
        </w:rPr>
        <w:t>I understand that I must use school ICT systems in a responsible way, to ensure that there is no risk to my safety or to the safety and security of the ICT systems and other users.</w:t>
      </w:r>
    </w:p>
    <w:p w14:paraId="6B91BC7D" w14:textId="77777777" w:rsidR="00E87292" w:rsidRPr="00426D17" w:rsidRDefault="00E87292" w:rsidP="00E87292">
      <w:pPr>
        <w:widowControl w:val="0"/>
        <w:autoSpaceDE w:val="0"/>
        <w:autoSpaceDN w:val="0"/>
        <w:adjustRightInd w:val="0"/>
        <w:textAlignment w:val="center"/>
        <w:rPr>
          <w:rFonts w:asciiTheme="minorHAnsi" w:hAnsiTheme="minorHAnsi"/>
          <w:color w:val="3C466D"/>
          <w:spacing w:val="-7"/>
          <w:sz w:val="22"/>
          <w:szCs w:val="20"/>
          <w:lang w:val="en-US"/>
        </w:rPr>
      </w:pPr>
      <w:r w:rsidRPr="00426D17">
        <w:rPr>
          <w:rFonts w:asciiTheme="minorHAnsi" w:eastAsia="Arial" w:hAnsiTheme="minorHAnsi" w:cs="Arial"/>
          <w:color w:val="3C466D"/>
          <w:spacing w:val="-7"/>
          <w:sz w:val="22"/>
          <w:szCs w:val="22"/>
          <w:lang w:val="en-US"/>
        </w:rPr>
        <w:t>For my own personal safety:</w:t>
      </w:r>
    </w:p>
    <w:p w14:paraId="76F6671E"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understand that the school will monitor my use of the computer systems, email and other digital communications.</w:t>
      </w:r>
    </w:p>
    <w:p w14:paraId="65EA8072"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treat my username and password like my toothbrush – I will not share it, nor will I try to use any other person’s username and password.</w:t>
      </w:r>
    </w:p>
    <w:p w14:paraId="549B0FB7"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be aware of “stranger danger”, when I am communicating on-line. </w:t>
      </w:r>
    </w:p>
    <w:p w14:paraId="4ACD3974"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not share personal information about myself or others when on-line. </w:t>
      </w:r>
    </w:p>
    <w:p w14:paraId="2D71CB02"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not  arrange to meet people off-line that I have communicated with on-line, </w:t>
      </w:r>
    </w:p>
    <w:p w14:paraId="7E5F8348" w14:textId="77777777" w:rsidR="00E87292" w:rsidRPr="00426D17" w:rsidRDefault="00E87292" w:rsidP="00E87292">
      <w:pPr>
        <w:spacing w:after="200"/>
        <w:ind w:left="284" w:hanging="284"/>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immediately report anything that makes me feel uncomfortable when I see it on-line.  </w:t>
      </w:r>
    </w:p>
    <w:p w14:paraId="452ECFE8" w14:textId="77777777" w:rsidR="00E87292" w:rsidRPr="00426D17" w:rsidRDefault="00E87292" w:rsidP="00E87292">
      <w:pPr>
        <w:widowControl w:val="0"/>
        <w:autoSpaceDE w:val="0"/>
        <w:autoSpaceDN w:val="0"/>
        <w:adjustRightInd w:val="0"/>
        <w:textAlignment w:val="center"/>
        <w:rPr>
          <w:rFonts w:asciiTheme="minorHAnsi" w:hAnsiTheme="minorHAnsi"/>
          <w:color w:val="3C466D"/>
          <w:spacing w:val="-7"/>
          <w:sz w:val="22"/>
          <w:szCs w:val="20"/>
          <w:lang w:val="en-US"/>
        </w:rPr>
      </w:pPr>
      <w:r w:rsidRPr="00426D17">
        <w:rPr>
          <w:rFonts w:asciiTheme="minorHAnsi" w:eastAsia="Arial" w:hAnsiTheme="minorHAnsi" w:cs="Arial"/>
          <w:color w:val="3C466D"/>
          <w:spacing w:val="-7"/>
          <w:sz w:val="22"/>
          <w:szCs w:val="22"/>
          <w:lang w:val="en-US"/>
        </w:rPr>
        <w:t>I understand that everyone has equal rights to use technology as a resource and:</w:t>
      </w:r>
    </w:p>
    <w:p w14:paraId="1B260C06"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understand that the school computer  systems are for learning and that I will not use the computer for playing games or internet searches unless I have permission to do so. </w:t>
      </w:r>
    </w:p>
    <w:p w14:paraId="5368DDF9"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not try (unless I have permission) to make large downloads or uploads that might take up internet capacity and prevent other users from being able to carry out their work. </w:t>
      </w:r>
    </w:p>
    <w:p w14:paraId="46183A86" w14:textId="77777777" w:rsidR="00E87292" w:rsidRPr="00426D17" w:rsidRDefault="00E87292" w:rsidP="41D50D6B">
      <w:pPr>
        <w:ind w:left="284" w:hanging="284"/>
        <w:rPr>
          <w:rFonts w:asciiTheme="minorHAnsi" w:eastAsia="Times" w:hAnsiTheme="minorHAnsi"/>
          <w:color w:val="003366"/>
          <w:sz w:val="20"/>
          <w:szCs w:val="20"/>
        </w:rPr>
      </w:pPr>
      <w:r w:rsidRPr="00426D17">
        <w:rPr>
          <w:rFonts w:asciiTheme="minorHAnsi" w:eastAsia="Times" w:hAnsiTheme="minorHAnsi"/>
          <w:noProof/>
          <w:color w:val="003366"/>
          <w:sz w:val="20"/>
          <w:szCs w:val="20"/>
        </w:rPr>
        <mc:AlternateContent>
          <mc:Choice Requires="wps">
            <w:drawing>
              <wp:anchor distT="0" distB="0" distL="114300" distR="114300" simplePos="0" relativeHeight="251698176" behindDoc="0" locked="0" layoutInCell="1" allowOverlap="1" wp14:anchorId="18F51885" wp14:editId="07777777">
                <wp:simplePos x="0" y="0"/>
                <wp:positionH relativeFrom="column">
                  <wp:posOffset>-770890</wp:posOffset>
                </wp:positionH>
                <wp:positionV relativeFrom="paragraph">
                  <wp:posOffset>936625</wp:posOffset>
                </wp:positionV>
                <wp:extent cx="2971165" cy="412750"/>
                <wp:effectExtent l="635" t="3175" r="0"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4127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53920" w14:textId="77777777" w:rsidR="001221D3" w:rsidRPr="00437A38" w:rsidRDefault="001221D3" w:rsidP="00E87292">
                            <w:pPr>
                              <w:autoSpaceDE w:val="0"/>
                              <w:autoSpaceDN w:val="0"/>
                              <w:adjustRightInd w:val="0"/>
                              <w:rPr>
                                <w:color w:val="FFFFFF"/>
                                <w:sz w:val="15"/>
                                <w:szCs w:val="15"/>
                              </w:rPr>
                            </w:pPr>
                            <w:r>
                              <w:rPr>
                                <w:noProof/>
                                <w:color w:val="FFFFFF"/>
                                <w:sz w:val="15"/>
                                <w:szCs w:val="15"/>
                              </w:rPr>
                              <w:drawing>
                                <wp:inline distT="0" distB="0" distL="0" distR="0" wp14:anchorId="2E0E5C7F" wp14:editId="77FF3BC4">
                                  <wp:extent cx="2857500" cy="352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352425"/>
                                          </a:xfrm>
                                          <a:prstGeom prst="rect">
                                            <a:avLst/>
                                          </a:prstGeom>
                                          <a:noFill/>
                                          <a:ln>
                                            <a:noFill/>
                                          </a:ln>
                                        </pic:spPr>
                                      </pic:pic>
                                    </a:graphicData>
                                  </a:graphic>
                                </wp:inline>
                              </w:drawing>
                            </w:r>
                          </w:p>
                        </w:txbxContent>
                      </wps:txbx>
                      <wps:bodyPr rot="0" vert="horz" wrap="square" lIns="57607" tIns="28804" rIns="57607" bIns="2880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left:0;text-align:left;margin-left:-60.7pt;margin-top:73.75pt;width:233.95pt;height: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" filled="f" fillcolor="#bbe0e3" stroked="f">
                <v:textbox inset="1.60019mm,.80011mm,1.60019mm,.80011mm">
                  <w:txbxContent>
                    <w:p w14:paraId="01653920" w14:textId="77777777" w:rsidR="001221D3" w:rsidRPr="00437A38" w:rsidRDefault="001221D3" w:rsidP="00E87292">
                      <w:pPr>
                        <w:autoSpaceDE w:val="0"/>
                        <w:autoSpaceDN w:val="0"/>
                        <w:adjustRightInd w:val="0"/>
                        <w:rPr>
                          <w:color w:val="FFFFFF"/>
                          <w:sz w:val="15"/>
                          <w:szCs w:val="15"/>
                        </w:rPr>
                      </w:pPr>
                      <w:r>
                        <w:rPr>
                          <w:noProof/>
                          <w:color w:val="FFFFFF"/>
                          <w:sz w:val="15"/>
                          <w:szCs w:val="15"/>
                        </w:rPr>
                        <w:drawing>
                          <wp:inline distT="0" distB="0" distL="0" distR="0" wp14:anchorId="2E0E5C7F" wp14:editId="77FF3BC4">
                            <wp:extent cx="2857500" cy="352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352425"/>
                                    </a:xfrm>
                                    <a:prstGeom prst="rect">
                                      <a:avLst/>
                                    </a:prstGeom>
                                    <a:noFill/>
                                    <a:ln>
                                      <a:noFill/>
                                    </a:ln>
                                  </pic:spPr>
                                </pic:pic>
                              </a:graphicData>
                            </a:graphic>
                          </wp:inline>
                        </w:drawing>
                      </w:r>
                    </w:p>
                  </w:txbxContent>
                </v:textbox>
              </v:shape>
            </w:pict>
          </mc:Fallback>
        </mc:AlternateContent>
      </w: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not use the school computer systems for on-line gaming, on-line gambling, internet shopping, file sharing, or video broadcasting (</w:t>
      </w:r>
      <w:proofErr w:type="spellStart"/>
      <w:r w:rsidRPr="00426D17">
        <w:rPr>
          <w:rFonts w:asciiTheme="minorHAnsi" w:eastAsia="Arial,Times" w:hAnsiTheme="minorHAnsi" w:cs="Arial,Times"/>
          <w:color w:val="003366"/>
          <w:sz w:val="20"/>
          <w:szCs w:val="20"/>
        </w:rPr>
        <w:t>eg</w:t>
      </w:r>
      <w:proofErr w:type="spellEnd"/>
      <w:r w:rsidRPr="00426D17">
        <w:rPr>
          <w:rFonts w:asciiTheme="minorHAnsi" w:eastAsia="Arial,Times" w:hAnsiTheme="minorHAnsi" w:cs="Arial,Times"/>
          <w:color w:val="003366"/>
          <w:sz w:val="20"/>
          <w:szCs w:val="20"/>
        </w:rPr>
        <w:t xml:space="preserve"> YouTube). </w:t>
      </w:r>
    </w:p>
    <w:p w14:paraId="2E1CF4ED" w14:textId="77777777" w:rsidR="00E87292" w:rsidRPr="00426D17" w:rsidRDefault="00E87292" w:rsidP="00E87292">
      <w:pPr>
        <w:ind w:left="284" w:hanging="284"/>
        <w:rPr>
          <w:rFonts w:asciiTheme="minorHAnsi" w:eastAsia="Times" w:hAnsiTheme="minorHAnsi"/>
          <w:color w:val="C66D25"/>
          <w:sz w:val="20"/>
          <w:szCs w:val="20"/>
        </w:rPr>
      </w:pPr>
    </w:p>
    <w:p w14:paraId="5FAFE6DD" w14:textId="77777777" w:rsidR="00E87292" w:rsidRPr="00426D17" w:rsidRDefault="00E87292" w:rsidP="00E87292">
      <w:pPr>
        <w:widowControl w:val="0"/>
        <w:autoSpaceDE w:val="0"/>
        <w:autoSpaceDN w:val="0"/>
        <w:adjustRightInd w:val="0"/>
        <w:textAlignment w:val="center"/>
        <w:rPr>
          <w:rFonts w:asciiTheme="minorHAnsi" w:hAnsiTheme="minorHAnsi"/>
          <w:color w:val="3C466D"/>
          <w:spacing w:val="-7"/>
          <w:sz w:val="22"/>
          <w:szCs w:val="20"/>
          <w:lang w:val="en-US"/>
        </w:rPr>
      </w:pPr>
      <w:r w:rsidRPr="00426D17">
        <w:rPr>
          <w:rFonts w:asciiTheme="minorHAnsi" w:hAnsiTheme="minorHAnsi"/>
          <w:noProof/>
          <w:color w:val="3C466D"/>
          <w:spacing w:val="-7"/>
          <w:sz w:val="22"/>
          <w:szCs w:val="20"/>
        </w:rPr>
        <mc:AlternateContent>
          <mc:Choice Requires="wps">
            <w:drawing>
              <wp:anchor distT="0" distB="0" distL="114300" distR="114300" simplePos="0" relativeHeight="251687936" behindDoc="0" locked="0" layoutInCell="1" allowOverlap="1" wp14:anchorId="4F5B80E6" wp14:editId="07777777">
                <wp:simplePos x="0" y="0"/>
                <wp:positionH relativeFrom="column">
                  <wp:posOffset>-1784985</wp:posOffset>
                </wp:positionH>
                <wp:positionV relativeFrom="paragraph">
                  <wp:posOffset>655320</wp:posOffset>
                </wp:positionV>
                <wp:extent cx="800100" cy="571500"/>
                <wp:effectExtent l="0" t="0" r="3810" b="190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21B1D" w14:textId="77777777" w:rsidR="001221D3" w:rsidRDefault="001221D3" w:rsidP="00E87292">
                            <w:pPr>
                              <w:jc w:val="center"/>
                              <w:rPr>
                                <w:rFonts w:ascii="Arial" w:hAnsi="Arial"/>
                              </w:rPr>
                            </w:pPr>
                            <w:r>
                              <w:rPr>
                                <w:rFonts w:ascii="Arial" w:hAnsi="Arial"/>
                                <w:color w:val="FFFFFF"/>
                                <w:sz w:val="6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140.55pt;margin-top:51.6pt;width:63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2qtw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" filled="f" stroked="f">
                <v:textbox>
                  <w:txbxContent>
                    <w:p w14:paraId="12C21B1D" w14:textId="77777777" w:rsidR="001221D3" w:rsidRDefault="001221D3" w:rsidP="00E87292">
                      <w:pPr>
                        <w:jc w:val="center"/>
                        <w:rPr>
                          <w:rFonts w:ascii="Arial" w:hAnsi="Arial"/>
                        </w:rPr>
                      </w:pPr>
                      <w:r>
                        <w:rPr>
                          <w:rFonts w:ascii="Arial" w:hAnsi="Arial"/>
                          <w:color w:val="FFFFFF"/>
                          <w:sz w:val="60"/>
                        </w:rPr>
                        <w:t>25</w:t>
                      </w:r>
                    </w:p>
                  </w:txbxContent>
                </v:textbox>
              </v:shape>
            </w:pict>
          </mc:Fallback>
        </mc:AlternateContent>
      </w:r>
      <w:r w:rsidRPr="00426D17">
        <w:rPr>
          <w:rFonts w:asciiTheme="minorHAnsi" w:eastAsia="Arial" w:hAnsiTheme="minorHAnsi" w:cs="Arial"/>
          <w:color w:val="3C466D"/>
          <w:spacing w:val="-7"/>
          <w:sz w:val="22"/>
          <w:szCs w:val="22"/>
          <w:lang w:val="en-US"/>
        </w:rPr>
        <w:t>I will act as I expect others to act toward me:</w:t>
      </w:r>
    </w:p>
    <w:p w14:paraId="6ED2308C"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respect others’ work and property and will not access, copy, remove or otherwise alter any other user’s files, without the owner’s knowledge and permission. </w:t>
      </w:r>
    </w:p>
    <w:p w14:paraId="735064FC"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be polite and responsible when I communicate with others, I will not use strong, aggressive or inappropriate language and I appreciate that others may have different opinions. </w:t>
      </w:r>
    </w:p>
    <w:p w14:paraId="7EB98A30" w14:textId="77777777" w:rsidR="00E87292" w:rsidRPr="00426D17" w:rsidRDefault="00E87292" w:rsidP="00E87292">
      <w:pPr>
        <w:spacing w:after="200"/>
        <w:ind w:left="284" w:hanging="284"/>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not take or distribute images of anyone without their permission. </w:t>
      </w:r>
    </w:p>
    <w:p w14:paraId="76F52A74" w14:textId="77777777" w:rsidR="00E87292" w:rsidRPr="00426D17" w:rsidRDefault="00E87292" w:rsidP="41D50D6B">
      <w:pPr>
        <w:widowControl w:val="0"/>
        <w:autoSpaceDE w:val="0"/>
        <w:autoSpaceDN w:val="0"/>
        <w:adjustRightInd w:val="0"/>
        <w:textAlignment w:val="center"/>
        <w:rPr>
          <w:rFonts w:asciiTheme="minorHAnsi" w:hAnsiTheme="minorHAnsi"/>
          <w:color w:val="3C466D"/>
          <w:sz w:val="22"/>
          <w:szCs w:val="22"/>
          <w:lang w:val="en-US"/>
        </w:rPr>
      </w:pPr>
      <w:r w:rsidRPr="00426D17">
        <w:rPr>
          <w:rFonts w:asciiTheme="minorHAnsi" w:eastAsia="Arial" w:hAnsiTheme="minorHAnsi" w:cs="Arial"/>
          <w:color w:val="3C466D"/>
          <w:spacing w:val="-7"/>
          <w:sz w:val="22"/>
          <w:szCs w:val="22"/>
          <w:lang w:val="en-US"/>
        </w:rPr>
        <w:t xml:space="preserve">I </w:t>
      </w:r>
      <w:proofErr w:type="spellStart"/>
      <w:r w:rsidRPr="00426D17">
        <w:rPr>
          <w:rFonts w:asciiTheme="minorHAnsi" w:eastAsia="Arial" w:hAnsiTheme="minorHAnsi" w:cs="Arial"/>
          <w:color w:val="3C466D"/>
          <w:spacing w:val="-7"/>
          <w:sz w:val="22"/>
          <w:szCs w:val="22"/>
          <w:lang w:val="en-US"/>
        </w:rPr>
        <w:t>recognise</w:t>
      </w:r>
      <w:proofErr w:type="spellEnd"/>
      <w:r w:rsidRPr="00426D17">
        <w:rPr>
          <w:rFonts w:asciiTheme="minorHAnsi" w:eastAsia="Arial" w:hAnsiTheme="minorHAnsi" w:cs="Arial"/>
          <w:color w:val="3C466D"/>
          <w:spacing w:val="-7"/>
          <w:sz w:val="22"/>
          <w:szCs w:val="22"/>
          <w:lang w:val="en-US"/>
        </w:rPr>
        <w:t xml:space="preserve"> that the school has a responsibility to maintain the security and integrity of the technology it offers me and to ensure the smooth running of the school: </w:t>
      </w:r>
    </w:p>
    <w:p w14:paraId="38E219D7"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not use my mobile phones or </w:t>
      </w:r>
      <w:smartTag w:uri="urn:schemas-microsoft-com:office:smarttags" w:element="stockticker">
        <w:r w:rsidRPr="00426D17">
          <w:rPr>
            <w:rFonts w:asciiTheme="minorHAnsi" w:eastAsia="Arial,Times" w:hAnsiTheme="minorHAnsi" w:cs="Arial,Times"/>
            <w:color w:val="003366"/>
            <w:sz w:val="20"/>
            <w:szCs w:val="20"/>
          </w:rPr>
          <w:t>USB</w:t>
        </w:r>
      </w:smartTag>
      <w:r w:rsidRPr="00426D17">
        <w:rPr>
          <w:rFonts w:asciiTheme="minorHAnsi" w:eastAsia="Arial,Times" w:hAnsiTheme="minorHAnsi" w:cs="Arial,Times"/>
          <w:color w:val="003366"/>
          <w:sz w:val="20"/>
          <w:szCs w:val="20"/>
        </w:rPr>
        <w:t xml:space="preserve"> devices  in school </w:t>
      </w:r>
    </w:p>
    <w:p w14:paraId="20AF20AF"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not try to upload, download or access any materials without adult permission.</w:t>
      </w:r>
    </w:p>
    <w:p w14:paraId="7884AA07"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immediately report any damage or faults involving equipment or software, however this may have happened.</w:t>
      </w:r>
    </w:p>
    <w:p w14:paraId="14F6A23F"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lastRenderedPageBreak/>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not open any attachments to emails, unless I know and trust the person / organisation who sent the email, due to the risk of the attachment containing viruses or other harmful programmes. </w:t>
      </w:r>
    </w:p>
    <w:p w14:paraId="3B07EAC9"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not install or attempt to install programmes of any type on a machine, or store programmes on a computer, nor will I try to alter computer settings. </w:t>
      </w:r>
    </w:p>
    <w:p w14:paraId="7C465A40" w14:textId="77777777" w:rsidR="00E87292" w:rsidRPr="00426D17" w:rsidRDefault="00E87292" w:rsidP="00E87292">
      <w:pPr>
        <w:spacing w:after="200"/>
        <w:ind w:left="284" w:hanging="284"/>
        <w:rPr>
          <w:rFonts w:asciiTheme="minorHAnsi" w:eastAsia="Times" w:hAnsiTheme="minorHAnsi"/>
          <w:color w:val="C66D25"/>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not use chat and social networking sites </w:t>
      </w:r>
    </w:p>
    <w:p w14:paraId="006D38B4" w14:textId="77777777" w:rsidR="00E87292" w:rsidRPr="00426D17" w:rsidRDefault="00E87292" w:rsidP="41D50D6B">
      <w:pPr>
        <w:widowControl w:val="0"/>
        <w:autoSpaceDE w:val="0"/>
        <w:autoSpaceDN w:val="0"/>
        <w:adjustRightInd w:val="0"/>
        <w:textAlignment w:val="center"/>
        <w:rPr>
          <w:rFonts w:asciiTheme="minorHAnsi" w:hAnsiTheme="minorHAnsi"/>
          <w:color w:val="3C466D"/>
          <w:sz w:val="22"/>
          <w:szCs w:val="22"/>
          <w:lang w:val="en-US"/>
        </w:rPr>
      </w:pPr>
      <w:r w:rsidRPr="00426D17">
        <w:rPr>
          <w:rFonts w:asciiTheme="minorHAnsi" w:eastAsia="Arial" w:hAnsiTheme="minorHAnsi" w:cs="Arial"/>
          <w:color w:val="3C466D"/>
          <w:spacing w:val="-7"/>
          <w:sz w:val="22"/>
          <w:szCs w:val="22"/>
          <w:lang w:val="en-US"/>
        </w:rPr>
        <w:t xml:space="preserve">When using the internet for research or recreation, I </w:t>
      </w:r>
      <w:proofErr w:type="spellStart"/>
      <w:r w:rsidRPr="00426D17">
        <w:rPr>
          <w:rFonts w:asciiTheme="minorHAnsi" w:eastAsia="Arial" w:hAnsiTheme="minorHAnsi" w:cs="Arial"/>
          <w:color w:val="3C466D"/>
          <w:spacing w:val="-7"/>
          <w:sz w:val="22"/>
          <w:szCs w:val="22"/>
          <w:lang w:val="en-US"/>
        </w:rPr>
        <w:t>recognise</w:t>
      </w:r>
      <w:proofErr w:type="spellEnd"/>
      <w:r w:rsidRPr="00426D17">
        <w:rPr>
          <w:rFonts w:asciiTheme="minorHAnsi" w:eastAsia="Arial" w:hAnsiTheme="minorHAnsi" w:cs="Arial"/>
          <w:color w:val="3C466D"/>
          <w:spacing w:val="-7"/>
          <w:sz w:val="22"/>
          <w:szCs w:val="22"/>
          <w:lang w:val="en-US"/>
        </w:rPr>
        <w:t xml:space="preserve"> that:</w:t>
      </w:r>
    </w:p>
    <w:p w14:paraId="0D4ABF39"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should ensure that I have permission to use the original work of others in my own work</w:t>
      </w:r>
    </w:p>
    <w:p w14:paraId="02C547A2"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Where work is protected by copyright, I will not try to download copies (including music and videos)</w:t>
      </w:r>
    </w:p>
    <w:p w14:paraId="70B0D5A9" w14:textId="77777777" w:rsidR="00E87292" w:rsidRPr="00426D17" w:rsidRDefault="00E87292" w:rsidP="00E87292">
      <w:pPr>
        <w:spacing w:after="200"/>
        <w:ind w:left="284" w:hanging="284"/>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When I am using the internet to find information, I should take care to check that the information that I access is accurate, as I understand that the work of others may not be truthful and may be a deliberate attempt to mislead me. </w:t>
      </w:r>
    </w:p>
    <w:p w14:paraId="7776A77D" w14:textId="77777777" w:rsidR="00E87292" w:rsidRPr="00426D17" w:rsidRDefault="00E87292" w:rsidP="00E87292">
      <w:pPr>
        <w:spacing w:after="113" w:line="240" w:lineRule="exact"/>
        <w:rPr>
          <w:rFonts w:asciiTheme="minorHAnsi" w:eastAsia="Times" w:hAnsiTheme="minorHAnsi"/>
          <w:color w:val="003366"/>
          <w:spacing w:val="-7"/>
          <w:sz w:val="22"/>
          <w:szCs w:val="20"/>
        </w:rPr>
      </w:pPr>
      <w:r w:rsidRPr="00426D17">
        <w:rPr>
          <w:rFonts w:asciiTheme="minorHAnsi" w:eastAsia="Arial,Times" w:hAnsiTheme="minorHAnsi" w:cs="Arial,Times"/>
          <w:color w:val="003366"/>
          <w:spacing w:val="-7"/>
          <w:sz w:val="22"/>
          <w:szCs w:val="22"/>
        </w:rPr>
        <w:t>I understand that I am responsible for my actions, both in and out of school:</w:t>
      </w:r>
    </w:p>
    <w:p w14:paraId="0CD176A4"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understand that the school also has the right to take action against me if I am involved in incidents of  inappropriate behaviour, that are covered in this agreement, when I am out of school and where they involve my membership of the school community (examples would be cyber-bullying, use of images or personal information). </w:t>
      </w:r>
    </w:p>
    <w:p w14:paraId="64A8F7C1" w14:textId="77777777" w:rsidR="00E87292" w:rsidRPr="00426D17" w:rsidRDefault="00E87292" w:rsidP="00E87292">
      <w:pPr>
        <w:spacing w:after="200"/>
        <w:ind w:left="284" w:hanging="284"/>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understand that if I fail to comply with this Acceptable Use Policy Agreement, I will be subject to disciplinary action.  This may include loss of access to the school network / internet, contact with parents and in the event of illegal activities involvement of the police.</w:t>
      </w:r>
    </w:p>
    <w:p w14:paraId="7E0536DC" w14:textId="77777777" w:rsidR="00E87292" w:rsidRPr="00426D17" w:rsidRDefault="00E87292" w:rsidP="00E87292">
      <w:pPr>
        <w:spacing w:after="200"/>
        <w:ind w:left="284" w:hanging="284"/>
        <w:rPr>
          <w:rFonts w:asciiTheme="minorHAnsi" w:eastAsia="Times" w:hAnsiTheme="minorHAnsi"/>
          <w:color w:val="003366"/>
          <w:sz w:val="20"/>
          <w:szCs w:val="20"/>
        </w:rPr>
      </w:pPr>
      <w:r w:rsidRPr="00426D17">
        <w:rPr>
          <w:rFonts w:asciiTheme="minorHAnsi" w:eastAsia="Times" w:hAnsiTheme="minorHAnsi"/>
          <w:color w:val="C3901D"/>
          <w:sz w:val="20"/>
          <w:szCs w:val="20"/>
        </w:rPr>
        <w:tab/>
      </w:r>
      <w:r w:rsidRPr="00426D17">
        <w:rPr>
          <w:rFonts w:asciiTheme="minorHAnsi" w:eastAsia="Arial,Times" w:hAnsiTheme="minorHAnsi" w:cs="Arial,Times"/>
          <w:b/>
          <w:bCs/>
          <w:color w:val="003366"/>
          <w:spacing w:val="-4"/>
          <w:sz w:val="20"/>
          <w:szCs w:val="20"/>
        </w:rPr>
        <w:t>Please complete the sections on the next page to show that you have read, understood and agree to the rules included in the Acceptable Use Agreement. If you do not sign and return this agreement, access will not be granted to school ICT systems.</w:t>
      </w:r>
    </w:p>
    <w:p w14:paraId="312A7B20" w14:textId="77777777" w:rsidR="00E87292" w:rsidRPr="00426D17" w:rsidRDefault="00E87292" w:rsidP="00E87292">
      <w:pPr>
        <w:widowControl w:val="0"/>
        <w:autoSpaceDE w:val="0"/>
        <w:autoSpaceDN w:val="0"/>
        <w:adjustRightInd w:val="0"/>
        <w:spacing w:before="57" w:line="280" w:lineRule="atLeast"/>
        <w:textAlignment w:val="center"/>
        <w:rPr>
          <w:rFonts w:asciiTheme="minorHAnsi" w:hAnsiTheme="minorHAnsi"/>
          <w:color w:val="C3901D"/>
          <w:spacing w:val="-14"/>
          <w:sz w:val="28"/>
          <w:szCs w:val="20"/>
          <w:lang w:val="en-US"/>
        </w:rPr>
      </w:pPr>
      <w:r w:rsidRPr="00426D17">
        <w:rPr>
          <w:rFonts w:asciiTheme="minorHAnsi" w:hAnsiTheme="minorHAnsi"/>
          <w:noProof/>
          <w:color w:val="C3901D"/>
          <w:spacing w:val="-14"/>
          <w:sz w:val="28"/>
          <w:szCs w:val="20"/>
        </w:rPr>
        <mc:AlternateContent>
          <mc:Choice Requires="wps">
            <w:drawing>
              <wp:anchor distT="0" distB="0" distL="114300" distR="114300" simplePos="0" relativeHeight="251692032" behindDoc="0" locked="0" layoutInCell="1" allowOverlap="1" wp14:anchorId="0DD0FEBA" wp14:editId="07777777">
                <wp:simplePos x="0" y="0"/>
                <wp:positionH relativeFrom="column">
                  <wp:posOffset>-1765300</wp:posOffset>
                </wp:positionH>
                <wp:positionV relativeFrom="paragraph">
                  <wp:posOffset>727710</wp:posOffset>
                </wp:positionV>
                <wp:extent cx="652780" cy="522605"/>
                <wp:effectExtent l="0" t="381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52260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A0C52" w14:textId="77777777" w:rsidR="001221D3" w:rsidRDefault="001221D3" w:rsidP="00E87292">
                            <w:pPr>
                              <w:jc w:val="center"/>
                              <w:rPr>
                                <w:rFonts w:ascii="Arial" w:hAnsi="Arial"/>
                              </w:rPr>
                            </w:pPr>
                            <w:r>
                              <w:rPr>
                                <w:rFonts w:ascii="Arial" w:hAnsi="Arial"/>
                                <w:color w:val="FFFFFF"/>
                                <w:sz w:val="60"/>
                              </w:rPr>
                              <w:t>26</w:t>
                            </w:r>
                          </w:p>
                          <w:p w14:paraId="03708C3C" w14:textId="77777777" w:rsidR="001221D3" w:rsidRDefault="001221D3" w:rsidP="00E87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margin-left:-139pt;margin-top:57.3pt;width:51.4pt;height:4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" fillcolor="#c6d9f1" stroked="f">
                <v:textbox>
                  <w:txbxContent>
                    <w:p w14:paraId="385A0C52" w14:textId="77777777" w:rsidR="001221D3" w:rsidRDefault="001221D3" w:rsidP="00E87292">
                      <w:pPr>
                        <w:jc w:val="center"/>
                        <w:rPr>
                          <w:rFonts w:ascii="Arial" w:hAnsi="Arial"/>
                        </w:rPr>
                      </w:pPr>
                      <w:r>
                        <w:rPr>
                          <w:rFonts w:ascii="Arial" w:hAnsi="Arial"/>
                          <w:color w:val="FFFFFF"/>
                          <w:sz w:val="60"/>
                        </w:rPr>
                        <w:t>26</w:t>
                      </w:r>
                    </w:p>
                    <w:p w14:paraId="03708C3C" w14:textId="77777777" w:rsidR="001221D3" w:rsidRDefault="001221D3" w:rsidP="00E87292"/>
                  </w:txbxContent>
                </v:textbox>
              </v:shape>
            </w:pict>
          </mc:Fallback>
        </mc:AlternateContent>
      </w:r>
    </w:p>
    <w:p w14:paraId="75BE2639" w14:textId="77777777" w:rsidR="00E87292" w:rsidRPr="00426D17" w:rsidRDefault="00E87292" w:rsidP="00E87292">
      <w:pPr>
        <w:widowControl w:val="0"/>
        <w:autoSpaceDE w:val="0"/>
        <w:autoSpaceDN w:val="0"/>
        <w:adjustRightInd w:val="0"/>
        <w:spacing w:before="57" w:line="280" w:lineRule="atLeast"/>
        <w:textAlignment w:val="center"/>
        <w:rPr>
          <w:rFonts w:asciiTheme="minorHAnsi" w:hAnsiTheme="minorHAnsi"/>
          <w:color w:val="C3901D"/>
          <w:spacing w:val="-14"/>
          <w:sz w:val="28"/>
          <w:szCs w:val="20"/>
          <w:lang w:val="en-US"/>
        </w:rPr>
      </w:pPr>
      <w:r w:rsidRPr="00426D17">
        <w:rPr>
          <w:rFonts w:asciiTheme="minorHAnsi" w:eastAsia="Arial" w:hAnsiTheme="minorHAnsi" w:cs="Arial"/>
          <w:color w:val="C3901D"/>
          <w:spacing w:val="-14"/>
          <w:sz w:val="28"/>
          <w:szCs w:val="28"/>
          <w:lang w:val="en-US"/>
        </w:rPr>
        <w:t xml:space="preserve">Pupil Acceptable Use Agreement Form </w:t>
      </w:r>
    </w:p>
    <w:p w14:paraId="6978EAD2" w14:textId="77777777" w:rsidR="00E87292" w:rsidRPr="00426D17" w:rsidRDefault="737357E7" w:rsidP="00E87292">
      <w:pPr>
        <w:spacing w:line="240" w:lineRule="exact"/>
        <w:rPr>
          <w:rFonts w:asciiTheme="minorHAnsi" w:eastAsia="Times" w:hAnsiTheme="minorHAnsi"/>
          <w:color w:val="003366"/>
          <w:sz w:val="20"/>
          <w:szCs w:val="20"/>
        </w:rPr>
      </w:pPr>
      <w:r w:rsidRPr="00426D17">
        <w:rPr>
          <w:rFonts w:asciiTheme="minorHAnsi" w:eastAsia="Arial,Times" w:hAnsiTheme="minorHAnsi" w:cs="Arial,Times"/>
          <w:color w:val="003366"/>
          <w:sz w:val="20"/>
          <w:szCs w:val="20"/>
        </w:rPr>
        <w:t xml:space="preserve">This form relates to the student / pupil Acceptable Use Policy (AUP), to which it is attached. </w:t>
      </w:r>
    </w:p>
    <w:p w14:paraId="36E91068" w14:textId="77777777" w:rsidR="00E87292" w:rsidRPr="00426D17" w:rsidRDefault="737357E7" w:rsidP="00E87292">
      <w:pPr>
        <w:spacing w:line="240" w:lineRule="exact"/>
        <w:rPr>
          <w:rFonts w:asciiTheme="minorHAnsi" w:eastAsia="Times" w:hAnsiTheme="minorHAnsi"/>
          <w:color w:val="003366"/>
          <w:sz w:val="20"/>
          <w:szCs w:val="20"/>
        </w:rPr>
      </w:pPr>
      <w:r w:rsidRPr="00426D17">
        <w:rPr>
          <w:rFonts w:asciiTheme="minorHAnsi" w:eastAsia="Arial,Times" w:hAnsiTheme="minorHAnsi" w:cs="Arial,Times"/>
          <w:color w:val="003366"/>
          <w:sz w:val="20"/>
          <w:szCs w:val="20"/>
        </w:rPr>
        <w:t>Please complete the sections below to show that you have read, understood and agree to the rules included in the Acceptable Use Agreement. If you do not sign and return this agreement, access will not be granted to school ICT systems.</w:t>
      </w:r>
    </w:p>
    <w:p w14:paraId="70BF1C87" w14:textId="77777777" w:rsidR="00E87292" w:rsidRPr="00426D17" w:rsidRDefault="00E87292" w:rsidP="00E87292">
      <w:pPr>
        <w:spacing w:line="240" w:lineRule="exact"/>
        <w:rPr>
          <w:rFonts w:asciiTheme="minorHAnsi" w:eastAsia="Times" w:hAnsiTheme="minorHAnsi"/>
          <w:color w:val="003366"/>
          <w:sz w:val="20"/>
          <w:szCs w:val="20"/>
        </w:rPr>
      </w:pPr>
    </w:p>
    <w:p w14:paraId="3D2032F8" w14:textId="77777777" w:rsidR="00E87292" w:rsidRPr="00426D17" w:rsidRDefault="00E87292" w:rsidP="00E87292">
      <w:pPr>
        <w:spacing w:line="240" w:lineRule="exact"/>
        <w:rPr>
          <w:rFonts w:asciiTheme="minorHAnsi" w:eastAsia="Times" w:hAnsiTheme="minorHAnsi"/>
          <w:color w:val="003366"/>
          <w:sz w:val="20"/>
          <w:szCs w:val="20"/>
        </w:rPr>
      </w:pPr>
    </w:p>
    <w:p w14:paraId="124EA1A2" w14:textId="77777777" w:rsidR="00E87292" w:rsidRPr="00426D17" w:rsidRDefault="737357E7" w:rsidP="00E87292">
      <w:pPr>
        <w:spacing w:after="120" w:line="240" w:lineRule="exact"/>
        <w:rPr>
          <w:rFonts w:asciiTheme="minorHAnsi" w:eastAsia="Times" w:hAnsiTheme="minorHAnsi"/>
          <w:color w:val="003366"/>
          <w:sz w:val="22"/>
          <w:szCs w:val="20"/>
        </w:rPr>
      </w:pPr>
      <w:r w:rsidRPr="00426D17">
        <w:rPr>
          <w:rFonts w:asciiTheme="minorHAnsi" w:eastAsia="Arial,Times" w:hAnsiTheme="minorHAnsi" w:cs="Arial,Times"/>
          <w:color w:val="003366"/>
          <w:sz w:val="22"/>
          <w:szCs w:val="22"/>
        </w:rPr>
        <w:t>I have read and understand the above and agree to follow these guidelines when:</w:t>
      </w:r>
    </w:p>
    <w:p w14:paraId="5D890EE0" w14:textId="77777777" w:rsidR="00E87292" w:rsidRPr="00426D17" w:rsidRDefault="00E87292" w:rsidP="00E87292">
      <w:pPr>
        <w:spacing w:after="120" w:line="240" w:lineRule="exact"/>
        <w:ind w:left="284" w:hanging="284"/>
        <w:rPr>
          <w:rFonts w:asciiTheme="minorHAnsi" w:eastAsia="Times" w:hAnsiTheme="minorHAnsi"/>
          <w:color w:val="003366"/>
          <w:sz w:val="22"/>
          <w:szCs w:val="20"/>
        </w:rPr>
      </w:pPr>
      <w:r w:rsidRPr="00426D17">
        <w:rPr>
          <w:rFonts w:asciiTheme="minorHAnsi" w:eastAsia="Arial,Times" w:hAnsiTheme="minorHAnsi" w:cs="Arial,Times"/>
          <w:color w:val="003366"/>
          <w:sz w:val="22"/>
          <w:szCs w:val="22"/>
        </w:rPr>
        <w:t>•</w:t>
      </w:r>
      <w:r w:rsidRPr="00426D17">
        <w:rPr>
          <w:rFonts w:asciiTheme="minorHAnsi" w:eastAsia="Times" w:hAnsiTheme="minorHAnsi"/>
          <w:color w:val="003366"/>
          <w:sz w:val="22"/>
          <w:szCs w:val="20"/>
        </w:rPr>
        <w:tab/>
      </w:r>
      <w:r w:rsidRPr="00426D17">
        <w:rPr>
          <w:rFonts w:asciiTheme="minorHAnsi" w:eastAsia="Arial,Times" w:hAnsiTheme="minorHAnsi" w:cs="Arial,Times"/>
          <w:color w:val="003366"/>
          <w:sz w:val="22"/>
          <w:szCs w:val="22"/>
        </w:rPr>
        <w:t xml:space="preserve">I use the school ICT systems and equipment  (both in and out of school) </w:t>
      </w:r>
    </w:p>
    <w:p w14:paraId="51C87A10" w14:textId="77777777" w:rsidR="00E87292" w:rsidRPr="00426D17" w:rsidRDefault="00E87292" w:rsidP="41D50D6B">
      <w:pPr>
        <w:spacing w:after="480" w:line="240" w:lineRule="exact"/>
        <w:ind w:left="284" w:hanging="284"/>
        <w:rPr>
          <w:rFonts w:asciiTheme="minorHAnsi" w:eastAsia="Times" w:hAnsiTheme="minorHAnsi"/>
          <w:color w:val="003366"/>
          <w:sz w:val="20"/>
          <w:szCs w:val="20"/>
        </w:rPr>
      </w:pPr>
      <w:r w:rsidRPr="00426D17">
        <w:rPr>
          <w:rFonts w:asciiTheme="minorHAnsi" w:eastAsia="Arial,Times" w:hAnsiTheme="minorHAnsi" w:cs="Arial,Times"/>
          <w:color w:val="003366"/>
          <w:sz w:val="22"/>
          <w:szCs w:val="22"/>
        </w:rPr>
        <w:t>•</w:t>
      </w:r>
      <w:r w:rsidRPr="00426D17">
        <w:rPr>
          <w:rFonts w:asciiTheme="minorHAnsi" w:eastAsia="Times" w:hAnsiTheme="minorHAnsi"/>
          <w:color w:val="003366"/>
          <w:sz w:val="22"/>
          <w:szCs w:val="20"/>
        </w:rPr>
        <w:tab/>
      </w:r>
      <w:r w:rsidRPr="00426D17">
        <w:rPr>
          <w:rFonts w:asciiTheme="minorHAnsi" w:eastAsia="Arial,Times" w:hAnsiTheme="minorHAnsi" w:cs="Arial,Times"/>
          <w:color w:val="003366"/>
          <w:sz w:val="22"/>
          <w:szCs w:val="22"/>
        </w:rPr>
        <w:t xml:space="preserve">I use my own equipment out of school in a way that is related to me being a member of this school </w:t>
      </w:r>
      <w:proofErr w:type="spellStart"/>
      <w:r w:rsidRPr="00426D17">
        <w:rPr>
          <w:rFonts w:asciiTheme="minorHAnsi" w:eastAsia="Arial,Times" w:hAnsiTheme="minorHAnsi" w:cs="Arial,Times"/>
          <w:color w:val="003366"/>
          <w:sz w:val="22"/>
          <w:szCs w:val="22"/>
        </w:rPr>
        <w:t>eg</w:t>
      </w:r>
      <w:proofErr w:type="spellEnd"/>
      <w:r w:rsidRPr="00426D17">
        <w:rPr>
          <w:rFonts w:asciiTheme="minorHAnsi" w:eastAsia="Arial,Times" w:hAnsiTheme="minorHAnsi" w:cs="Arial,Times"/>
          <w:color w:val="003366"/>
          <w:sz w:val="22"/>
          <w:szCs w:val="22"/>
        </w:rPr>
        <w:t xml:space="preserve"> communicating with other members of the school, accessing school email, VLE, website etc. </w:t>
      </w:r>
    </w:p>
    <w:p w14:paraId="40B31C89" w14:textId="77777777" w:rsidR="00E87292" w:rsidRPr="00426D17" w:rsidRDefault="00E87292" w:rsidP="00E87292">
      <w:pPr>
        <w:tabs>
          <w:tab w:val="left" w:pos="3980"/>
        </w:tabs>
        <w:spacing w:after="480" w:line="240" w:lineRule="exact"/>
        <w:ind w:left="283"/>
        <w:rPr>
          <w:rFonts w:asciiTheme="minorHAnsi" w:eastAsia="Times" w:hAnsiTheme="minorHAnsi"/>
          <w:color w:val="003366"/>
          <w:sz w:val="22"/>
          <w:szCs w:val="20"/>
        </w:rPr>
      </w:pPr>
      <w:r w:rsidRPr="00426D17">
        <w:rPr>
          <w:rFonts w:asciiTheme="minorHAnsi" w:eastAsia="Times" w:hAnsiTheme="minorHAnsi"/>
          <w:noProof/>
          <w:color w:val="003366"/>
          <w:sz w:val="20"/>
          <w:szCs w:val="20"/>
        </w:rPr>
        <mc:AlternateContent>
          <mc:Choice Requires="wps">
            <w:drawing>
              <wp:anchor distT="0" distB="0" distL="114300" distR="114300" simplePos="0" relativeHeight="251679744" behindDoc="0" locked="0" layoutInCell="1" allowOverlap="1" wp14:anchorId="08243692" wp14:editId="07777777">
                <wp:simplePos x="0" y="0"/>
                <wp:positionH relativeFrom="column">
                  <wp:posOffset>1758315</wp:posOffset>
                </wp:positionH>
                <wp:positionV relativeFrom="paragraph">
                  <wp:posOffset>-47625</wp:posOffset>
                </wp:positionV>
                <wp:extent cx="3200400" cy="342900"/>
                <wp:effectExtent l="5715" t="9525" r="1333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14:paraId="729A1B75" w14:textId="77777777" w:rsidR="001221D3" w:rsidRDefault="001221D3" w:rsidP="00E87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138.45pt;margin-top:-3.75pt;width:252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" strokecolor="#969696">
                <v:textbox>
                  <w:txbxContent>
                    <w:p w14:paraId="729A1B75" w14:textId="77777777" w:rsidR="001221D3" w:rsidRDefault="001221D3" w:rsidP="00E87292"/>
                  </w:txbxContent>
                </v:textbox>
              </v:shape>
            </w:pict>
          </mc:Fallback>
        </mc:AlternateContent>
      </w:r>
      <w:r w:rsidRPr="00426D17">
        <w:rPr>
          <w:rFonts w:asciiTheme="minorHAnsi" w:eastAsia="Times" w:hAnsiTheme="minorHAnsi"/>
          <w:noProof/>
          <w:color w:val="003366"/>
          <w:sz w:val="20"/>
          <w:szCs w:val="20"/>
        </w:rPr>
        <mc:AlternateContent>
          <mc:Choice Requires="wps">
            <w:drawing>
              <wp:anchor distT="0" distB="0" distL="114300" distR="114300" simplePos="0" relativeHeight="251682816" behindDoc="0" locked="0" layoutInCell="1" allowOverlap="1" wp14:anchorId="748FB12A" wp14:editId="07777777">
                <wp:simplePos x="0" y="0"/>
                <wp:positionH relativeFrom="column">
                  <wp:posOffset>3587115</wp:posOffset>
                </wp:positionH>
                <wp:positionV relativeFrom="paragraph">
                  <wp:posOffset>866775</wp:posOffset>
                </wp:positionV>
                <wp:extent cx="1371600" cy="342900"/>
                <wp:effectExtent l="5715" t="9525" r="13335"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969696"/>
                          </a:solidFill>
                          <a:miter lim="800000"/>
                          <a:headEnd/>
                          <a:tailEnd/>
                        </a:ln>
                      </wps:spPr>
                      <wps:txbx>
                        <w:txbxContent>
                          <w:p w14:paraId="5DB06299" w14:textId="77777777" w:rsidR="001221D3" w:rsidRDefault="001221D3" w:rsidP="00E87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282.45pt;margin-top:68.25pt;width:108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" strokecolor="#969696">
                <v:textbox>
                  <w:txbxContent>
                    <w:p w14:paraId="5DB06299" w14:textId="77777777" w:rsidR="001221D3" w:rsidRDefault="001221D3" w:rsidP="00E87292"/>
                  </w:txbxContent>
                </v:textbox>
              </v:shape>
            </w:pict>
          </mc:Fallback>
        </mc:AlternateContent>
      </w:r>
      <w:r w:rsidRPr="00426D17">
        <w:rPr>
          <w:rFonts w:asciiTheme="minorHAnsi" w:eastAsia="Times" w:hAnsiTheme="minorHAnsi"/>
          <w:noProof/>
          <w:color w:val="003366"/>
          <w:sz w:val="20"/>
          <w:szCs w:val="20"/>
        </w:rPr>
        <mc:AlternateContent>
          <mc:Choice Requires="wps">
            <w:drawing>
              <wp:anchor distT="0" distB="0" distL="114300" distR="114300" simplePos="0" relativeHeight="251681792" behindDoc="0" locked="0" layoutInCell="1" allowOverlap="1" wp14:anchorId="1860F330" wp14:editId="07777777">
                <wp:simplePos x="0" y="0"/>
                <wp:positionH relativeFrom="column">
                  <wp:posOffset>729615</wp:posOffset>
                </wp:positionH>
                <wp:positionV relativeFrom="paragraph">
                  <wp:posOffset>866775</wp:posOffset>
                </wp:positionV>
                <wp:extent cx="2286000" cy="342900"/>
                <wp:effectExtent l="5715" t="9525" r="1333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969696"/>
                          </a:solidFill>
                          <a:miter lim="800000"/>
                          <a:headEnd/>
                          <a:tailEnd/>
                        </a:ln>
                      </wps:spPr>
                      <wps:txbx>
                        <w:txbxContent>
                          <w:p w14:paraId="49D1E045" w14:textId="77777777" w:rsidR="001221D3" w:rsidRDefault="001221D3" w:rsidP="00E87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left:0;text-align:left;margin-left:57.45pt;margin-top:68.25pt;width:180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" strokecolor="#969696">
                <v:textbox>
                  <w:txbxContent>
                    <w:p w14:paraId="49D1E045" w14:textId="77777777" w:rsidR="001221D3" w:rsidRDefault="001221D3" w:rsidP="00E87292"/>
                  </w:txbxContent>
                </v:textbox>
              </v:shape>
            </w:pict>
          </mc:Fallback>
        </mc:AlternateContent>
      </w:r>
      <w:r w:rsidRPr="00426D17">
        <w:rPr>
          <w:rFonts w:asciiTheme="minorHAnsi" w:eastAsia="Times" w:hAnsiTheme="minorHAnsi"/>
          <w:noProof/>
          <w:color w:val="003366"/>
          <w:sz w:val="20"/>
          <w:szCs w:val="20"/>
        </w:rPr>
        <mc:AlternateContent>
          <mc:Choice Requires="wps">
            <w:drawing>
              <wp:anchor distT="0" distB="0" distL="114300" distR="114300" simplePos="0" relativeHeight="251680768" behindDoc="0" locked="0" layoutInCell="1" allowOverlap="1" wp14:anchorId="7E501644" wp14:editId="07777777">
                <wp:simplePos x="0" y="0"/>
                <wp:positionH relativeFrom="column">
                  <wp:posOffset>1758315</wp:posOffset>
                </wp:positionH>
                <wp:positionV relativeFrom="paragraph">
                  <wp:posOffset>409575</wp:posOffset>
                </wp:positionV>
                <wp:extent cx="3200400" cy="342900"/>
                <wp:effectExtent l="5715" t="9525" r="1333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14:paraId="20809BB5" w14:textId="77777777" w:rsidR="001221D3" w:rsidRDefault="001221D3" w:rsidP="00E87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left:0;text-align:left;margin-left:138.45pt;margin-top:32.25pt;width:252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" strokecolor="#969696">
                <v:textbox>
                  <w:txbxContent>
                    <w:p w14:paraId="20809BB5" w14:textId="77777777" w:rsidR="001221D3" w:rsidRDefault="001221D3" w:rsidP="00E87292"/>
                  </w:txbxContent>
                </v:textbox>
              </v:shape>
            </w:pict>
          </mc:Fallback>
        </mc:AlternateContent>
      </w:r>
      <w:r w:rsidRPr="00426D17">
        <w:rPr>
          <w:rFonts w:asciiTheme="minorHAnsi" w:eastAsia="Arial,Times" w:hAnsiTheme="minorHAnsi" w:cs="Arial,Times"/>
          <w:color w:val="003366"/>
          <w:sz w:val="22"/>
          <w:szCs w:val="22"/>
        </w:rPr>
        <w:t>Name of Student / Pupil</w:t>
      </w:r>
      <w:r w:rsidRPr="00426D17">
        <w:rPr>
          <w:rFonts w:asciiTheme="minorHAnsi" w:eastAsia="Times" w:hAnsiTheme="minorHAnsi"/>
          <w:color w:val="003366"/>
          <w:sz w:val="22"/>
          <w:szCs w:val="20"/>
        </w:rPr>
        <w:tab/>
      </w:r>
    </w:p>
    <w:p w14:paraId="7B06EF1B" w14:textId="77777777" w:rsidR="00E87292" w:rsidRPr="00426D17" w:rsidRDefault="737357E7" w:rsidP="00E87292">
      <w:pPr>
        <w:tabs>
          <w:tab w:val="left" w:pos="3980"/>
        </w:tabs>
        <w:spacing w:after="480" w:line="240" w:lineRule="exact"/>
        <w:ind w:left="283"/>
        <w:rPr>
          <w:rFonts w:asciiTheme="minorHAnsi" w:eastAsia="Times" w:hAnsiTheme="minorHAnsi"/>
          <w:color w:val="003366"/>
          <w:sz w:val="22"/>
          <w:szCs w:val="20"/>
        </w:rPr>
      </w:pPr>
      <w:r w:rsidRPr="00426D17">
        <w:rPr>
          <w:rFonts w:asciiTheme="minorHAnsi" w:eastAsia="Arial,Times" w:hAnsiTheme="minorHAnsi" w:cs="Arial,Times"/>
          <w:color w:val="003366"/>
          <w:sz w:val="22"/>
          <w:szCs w:val="22"/>
        </w:rPr>
        <w:t xml:space="preserve">Group / Class </w:t>
      </w:r>
    </w:p>
    <w:p w14:paraId="51564A09" w14:textId="77777777" w:rsidR="00E87292" w:rsidRPr="00426D17" w:rsidRDefault="00E87292" w:rsidP="41D50D6B">
      <w:pPr>
        <w:spacing w:line="240" w:lineRule="exact"/>
        <w:ind w:left="284"/>
        <w:rPr>
          <w:rFonts w:asciiTheme="minorHAnsi" w:eastAsia="Times" w:hAnsiTheme="minorHAnsi"/>
          <w:color w:val="003366"/>
          <w:sz w:val="20"/>
          <w:szCs w:val="20"/>
        </w:rPr>
      </w:pPr>
      <w:r w:rsidRPr="00426D17">
        <w:rPr>
          <w:rFonts w:asciiTheme="minorHAnsi" w:eastAsia="Arial,Times" w:hAnsiTheme="minorHAnsi" w:cs="Arial,Times"/>
          <w:color w:val="003366"/>
          <w:sz w:val="22"/>
          <w:szCs w:val="22"/>
        </w:rPr>
        <w:t>Signed</w:t>
      </w:r>
      <w:r w:rsidRPr="00426D17">
        <w:rPr>
          <w:rFonts w:asciiTheme="minorHAnsi" w:eastAsia="Times" w:hAnsiTheme="minorHAnsi"/>
          <w:color w:val="003366"/>
          <w:sz w:val="22"/>
          <w:szCs w:val="20"/>
        </w:rPr>
        <w:tab/>
      </w:r>
      <w:r w:rsidRPr="00426D17">
        <w:rPr>
          <w:rFonts w:asciiTheme="minorHAnsi" w:eastAsia="Times" w:hAnsiTheme="minorHAnsi"/>
          <w:color w:val="003366"/>
          <w:sz w:val="22"/>
          <w:szCs w:val="20"/>
        </w:rPr>
        <w:tab/>
      </w:r>
      <w:r w:rsidRPr="00426D17">
        <w:rPr>
          <w:rFonts w:asciiTheme="minorHAnsi" w:eastAsia="Times" w:hAnsiTheme="minorHAnsi"/>
          <w:color w:val="003366"/>
          <w:sz w:val="22"/>
          <w:szCs w:val="20"/>
        </w:rPr>
        <w:tab/>
      </w:r>
      <w:r w:rsidRPr="00426D17">
        <w:rPr>
          <w:rFonts w:asciiTheme="minorHAnsi" w:eastAsia="Times" w:hAnsiTheme="minorHAnsi"/>
          <w:color w:val="003366"/>
          <w:sz w:val="22"/>
          <w:szCs w:val="20"/>
        </w:rPr>
        <w:tab/>
      </w:r>
      <w:r w:rsidRPr="00426D17">
        <w:rPr>
          <w:rFonts w:asciiTheme="minorHAnsi" w:eastAsia="Times" w:hAnsiTheme="minorHAnsi"/>
          <w:color w:val="003366"/>
          <w:sz w:val="22"/>
          <w:szCs w:val="20"/>
        </w:rPr>
        <w:tab/>
      </w:r>
      <w:r w:rsidRPr="00426D17">
        <w:rPr>
          <w:rFonts w:asciiTheme="minorHAnsi" w:eastAsia="Times" w:hAnsiTheme="minorHAnsi"/>
          <w:color w:val="003366"/>
          <w:sz w:val="22"/>
          <w:szCs w:val="20"/>
        </w:rPr>
        <w:tab/>
      </w:r>
      <w:r w:rsidRPr="00426D17">
        <w:rPr>
          <w:rFonts w:asciiTheme="minorHAnsi" w:eastAsia="Arial,Times" w:hAnsiTheme="minorHAnsi" w:cs="Arial,Times"/>
          <w:color w:val="003366"/>
          <w:sz w:val="22"/>
          <w:szCs w:val="22"/>
        </w:rPr>
        <w:t>Date</w:t>
      </w:r>
    </w:p>
    <w:p w14:paraId="61979FFC" w14:textId="77777777" w:rsidR="00E87292" w:rsidRPr="00426D17" w:rsidRDefault="00E87292" w:rsidP="00E87292">
      <w:pPr>
        <w:spacing w:line="240" w:lineRule="exact"/>
        <w:rPr>
          <w:rFonts w:asciiTheme="minorHAnsi" w:eastAsia="Times" w:hAnsiTheme="minorHAnsi"/>
          <w:color w:val="003366"/>
          <w:sz w:val="20"/>
          <w:szCs w:val="20"/>
        </w:rPr>
      </w:pPr>
    </w:p>
    <w:p w14:paraId="4BDB6556" w14:textId="77777777" w:rsidR="005E4010" w:rsidRPr="00426D17" w:rsidRDefault="00E87292" w:rsidP="00E87292">
      <w:pPr>
        <w:jc w:val="center"/>
        <w:rPr>
          <w:rFonts w:asciiTheme="minorHAnsi" w:hAnsiTheme="minorHAnsi"/>
          <w:color w:val="C39323"/>
          <w:spacing w:val="-24"/>
          <w:sz w:val="48"/>
          <w:szCs w:val="20"/>
        </w:rPr>
      </w:pPr>
      <w:r w:rsidRPr="00426D17">
        <w:rPr>
          <w:rFonts w:asciiTheme="minorHAnsi" w:hAnsiTheme="minorHAnsi"/>
          <w:noProof/>
          <w:color w:val="C39323"/>
          <w:spacing w:val="-24"/>
          <w:sz w:val="48"/>
          <w:szCs w:val="20"/>
        </w:rPr>
        <mc:AlternateContent>
          <mc:Choice Requires="wps">
            <w:drawing>
              <wp:anchor distT="0" distB="0" distL="114300" distR="114300" simplePos="0" relativeHeight="251691008" behindDoc="0" locked="0" layoutInCell="1" allowOverlap="1" wp14:anchorId="728493A1" wp14:editId="07777777">
                <wp:simplePos x="0" y="0"/>
                <wp:positionH relativeFrom="column">
                  <wp:posOffset>-1784985</wp:posOffset>
                </wp:positionH>
                <wp:positionV relativeFrom="paragraph">
                  <wp:posOffset>4965065</wp:posOffset>
                </wp:positionV>
                <wp:extent cx="682625" cy="504190"/>
                <wp:effectExtent l="0" t="254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0419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1A450" w14:textId="77777777" w:rsidR="001221D3" w:rsidRDefault="001221D3" w:rsidP="00E87292">
                            <w:pPr>
                              <w:jc w:val="center"/>
                              <w:rPr>
                                <w:rFonts w:ascii="Arial" w:hAnsi="Arial"/>
                              </w:rPr>
                            </w:pPr>
                            <w:r>
                              <w:rPr>
                                <w:rFonts w:ascii="Arial" w:hAnsi="Arial"/>
                                <w:color w:val="FFFFFF"/>
                                <w:sz w:val="60"/>
                              </w:rPr>
                              <w:t>27</w:t>
                            </w:r>
                          </w:p>
                          <w:p w14:paraId="3F7969CF" w14:textId="77777777" w:rsidR="001221D3" w:rsidRDefault="001221D3" w:rsidP="00E87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left:0;text-align:left;margin-left:-140.55pt;margin-top:390.95pt;width:53.75pt;height:3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" fillcolor="#c6d9f1" stroked="f">
                <v:textbox>
                  <w:txbxContent>
                    <w:p w14:paraId="6B61A450" w14:textId="77777777" w:rsidR="001221D3" w:rsidRDefault="001221D3" w:rsidP="00E87292">
                      <w:pPr>
                        <w:jc w:val="center"/>
                        <w:rPr>
                          <w:rFonts w:ascii="Arial" w:hAnsi="Arial"/>
                        </w:rPr>
                      </w:pPr>
                      <w:r>
                        <w:rPr>
                          <w:rFonts w:ascii="Arial" w:hAnsi="Arial"/>
                          <w:color w:val="FFFFFF"/>
                          <w:sz w:val="60"/>
                        </w:rPr>
                        <w:t>27</w:t>
                      </w:r>
                    </w:p>
                    <w:p w14:paraId="3F7969CF" w14:textId="77777777" w:rsidR="001221D3" w:rsidRDefault="001221D3" w:rsidP="00E87292"/>
                  </w:txbxContent>
                </v:textbox>
              </v:shape>
            </w:pict>
          </mc:Fallback>
        </mc:AlternateContent>
      </w:r>
      <w:r w:rsidRPr="00426D17">
        <w:rPr>
          <w:rFonts w:asciiTheme="minorHAnsi" w:hAnsiTheme="minorHAnsi"/>
          <w:noProof/>
          <w:color w:val="C39323"/>
          <w:spacing w:val="-24"/>
          <w:sz w:val="48"/>
          <w:szCs w:val="20"/>
        </w:rPr>
        <mc:AlternateContent>
          <mc:Choice Requires="wps">
            <w:drawing>
              <wp:anchor distT="0" distB="0" distL="114300" distR="114300" simplePos="0" relativeHeight="251688960" behindDoc="0" locked="0" layoutInCell="1" allowOverlap="1" wp14:anchorId="373635DC" wp14:editId="07777777">
                <wp:simplePos x="0" y="0"/>
                <wp:positionH relativeFrom="column">
                  <wp:posOffset>-1784985</wp:posOffset>
                </wp:positionH>
                <wp:positionV relativeFrom="paragraph">
                  <wp:posOffset>5055870</wp:posOffset>
                </wp:positionV>
                <wp:extent cx="800100" cy="571500"/>
                <wp:effectExtent l="0" t="0" r="3810"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999F" w14:textId="77777777" w:rsidR="001221D3" w:rsidRPr="00B17772" w:rsidRDefault="001221D3" w:rsidP="00E87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left:0;text-align:left;margin-left:-140.55pt;margin-top:398.1pt;width:63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mr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" filled="f" stroked="f">
                <v:textbox>
                  <w:txbxContent>
                    <w:p w14:paraId="419B999F" w14:textId="77777777" w:rsidR="001221D3" w:rsidRPr="00B17772" w:rsidRDefault="001221D3" w:rsidP="00E87292"/>
                  </w:txbxContent>
                </v:textbox>
              </v:shape>
            </w:pict>
          </mc:Fallback>
        </mc:AlternateContent>
      </w:r>
    </w:p>
    <w:p w14:paraId="69F7B89E" w14:textId="77777777" w:rsidR="00E87292" w:rsidRPr="00426D17" w:rsidRDefault="0009539A" w:rsidP="0009539A">
      <w:pPr>
        <w:spacing w:after="200" w:line="276" w:lineRule="auto"/>
        <w:rPr>
          <w:rFonts w:asciiTheme="minorHAnsi" w:hAnsiTheme="minorHAnsi"/>
          <w:spacing w:val="-24"/>
          <w:sz w:val="28"/>
          <w:szCs w:val="28"/>
        </w:rPr>
      </w:pPr>
      <w:r w:rsidRPr="00426D17">
        <w:rPr>
          <w:rFonts w:asciiTheme="minorHAnsi" w:eastAsia="Comic Sans MS" w:hAnsiTheme="minorHAnsi" w:cs="Comic Sans MS"/>
          <w:spacing w:val="-24"/>
          <w:sz w:val="28"/>
          <w:szCs w:val="28"/>
        </w:rPr>
        <w:br w:type="page"/>
      </w:r>
      <w:r w:rsidR="00E87292" w:rsidRPr="00426D17">
        <w:rPr>
          <w:rFonts w:asciiTheme="minorHAnsi" w:eastAsia="Comic Sans MS" w:hAnsiTheme="minorHAnsi" w:cs="Comic Sans MS"/>
          <w:spacing w:val="-24"/>
          <w:sz w:val="28"/>
          <w:szCs w:val="28"/>
        </w:rPr>
        <w:lastRenderedPageBreak/>
        <w:t>Staff (and Volunteer) Acceptable Use Policy Agreement</w:t>
      </w:r>
    </w:p>
    <w:p w14:paraId="22E429D3" w14:textId="77777777" w:rsidR="00E87292" w:rsidRPr="00426D17" w:rsidRDefault="00E87292" w:rsidP="00E87292">
      <w:pPr>
        <w:widowControl w:val="0"/>
        <w:autoSpaceDE w:val="0"/>
        <w:autoSpaceDN w:val="0"/>
        <w:adjustRightInd w:val="0"/>
        <w:spacing w:before="57" w:line="280" w:lineRule="atLeast"/>
        <w:textAlignment w:val="center"/>
        <w:rPr>
          <w:rFonts w:asciiTheme="minorHAnsi" w:hAnsiTheme="minorHAnsi"/>
          <w:spacing w:val="-14"/>
          <w:sz w:val="28"/>
          <w:szCs w:val="28"/>
          <w:lang w:val="en-US"/>
        </w:rPr>
      </w:pPr>
      <w:r w:rsidRPr="00426D17">
        <w:rPr>
          <w:rFonts w:asciiTheme="minorHAnsi" w:eastAsia="Comic Sans MS" w:hAnsiTheme="minorHAnsi" w:cs="Comic Sans MS"/>
          <w:spacing w:val="-14"/>
          <w:sz w:val="28"/>
          <w:szCs w:val="28"/>
          <w:lang w:val="en-US"/>
        </w:rPr>
        <w:t>School Policy</w:t>
      </w:r>
    </w:p>
    <w:p w14:paraId="3B824528" w14:textId="77777777" w:rsidR="00E87292" w:rsidRPr="00426D17" w:rsidRDefault="737357E7" w:rsidP="00E87292">
      <w:pPr>
        <w:spacing w:after="200" w:line="240" w:lineRule="exact"/>
        <w:rPr>
          <w:rFonts w:asciiTheme="minorHAnsi" w:eastAsia="Times" w:hAnsiTheme="minorHAnsi"/>
          <w:color w:val="003366"/>
          <w:sz w:val="20"/>
          <w:szCs w:val="20"/>
        </w:rPr>
      </w:pPr>
      <w:r w:rsidRPr="00426D17">
        <w:rPr>
          <w:rFonts w:asciiTheme="minorHAnsi" w:eastAsia="Arial,Times" w:hAnsiTheme="minorHAnsi" w:cs="Arial,Times"/>
          <w:color w:val="003366"/>
          <w:sz w:val="20"/>
          <w:szCs w:val="20"/>
        </w:rPr>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internet access at all times. </w:t>
      </w:r>
    </w:p>
    <w:p w14:paraId="42122B18" w14:textId="77777777" w:rsidR="00E87292" w:rsidRPr="00426D17" w:rsidRDefault="00E87292" w:rsidP="00E87292">
      <w:pPr>
        <w:widowControl w:val="0"/>
        <w:autoSpaceDE w:val="0"/>
        <w:autoSpaceDN w:val="0"/>
        <w:adjustRightInd w:val="0"/>
        <w:textAlignment w:val="center"/>
        <w:rPr>
          <w:rFonts w:asciiTheme="minorHAnsi" w:hAnsiTheme="minorHAnsi"/>
          <w:color w:val="3C466D"/>
          <w:spacing w:val="-7"/>
          <w:sz w:val="22"/>
          <w:szCs w:val="20"/>
          <w:lang w:val="en-US"/>
        </w:rPr>
      </w:pPr>
      <w:r w:rsidRPr="00426D17">
        <w:rPr>
          <w:rFonts w:asciiTheme="minorHAnsi" w:eastAsia="Arial" w:hAnsiTheme="minorHAnsi" w:cs="Arial"/>
          <w:color w:val="3C466D"/>
          <w:spacing w:val="-7"/>
          <w:sz w:val="22"/>
          <w:szCs w:val="22"/>
          <w:lang w:val="en-US"/>
        </w:rPr>
        <w:t>This Acceptable Use Policy is intended to ensure:</w:t>
      </w:r>
    </w:p>
    <w:p w14:paraId="688C9F17"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that staff and volunteers will be responsible users and stay safe while using the internet and other communications technologies for educational, personal and recreational use. </w:t>
      </w:r>
    </w:p>
    <w:p w14:paraId="04DC8C08"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that school ICT systems and users are protected from accidental or deliberate misuse that could put the security of the systems and users at risk. </w:t>
      </w:r>
    </w:p>
    <w:p w14:paraId="36EFF11D" w14:textId="77777777" w:rsidR="00E87292" w:rsidRPr="00426D17" w:rsidRDefault="00E87292" w:rsidP="00E87292">
      <w:pPr>
        <w:spacing w:after="200"/>
        <w:ind w:left="284" w:hanging="284"/>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that staff are protected from potential risk in their use of ICT in their everyday work. </w:t>
      </w:r>
    </w:p>
    <w:p w14:paraId="10D0E8C2" w14:textId="77777777" w:rsidR="00E87292" w:rsidRPr="00426D17" w:rsidRDefault="737357E7" w:rsidP="00E87292">
      <w:pPr>
        <w:spacing w:after="200" w:line="240" w:lineRule="exact"/>
        <w:rPr>
          <w:rFonts w:asciiTheme="minorHAnsi" w:eastAsia="Times" w:hAnsiTheme="minorHAnsi"/>
          <w:color w:val="003366"/>
          <w:sz w:val="20"/>
          <w:szCs w:val="20"/>
        </w:rPr>
      </w:pPr>
      <w:r w:rsidRPr="00426D17">
        <w:rPr>
          <w:rFonts w:asciiTheme="minorHAnsi" w:eastAsia="Arial,Times" w:hAnsiTheme="minorHAnsi" w:cs="Arial,Times"/>
          <w:color w:val="003366"/>
          <w:sz w:val="20"/>
          <w:szCs w:val="20"/>
        </w:rPr>
        <w:t xml:space="preserve">The school will try to ensure that staff and volunteers will have good access to ICT to enhance their work, to enhance learning opportunities for </w:t>
      </w:r>
      <w:r w:rsidRPr="00426D17">
        <w:rPr>
          <w:rFonts w:asciiTheme="minorHAnsi" w:eastAsia="Arial,Times" w:hAnsiTheme="minorHAnsi" w:cs="Arial,Times"/>
          <w:i/>
          <w:iCs/>
          <w:color w:val="003366"/>
          <w:sz w:val="20"/>
          <w:szCs w:val="20"/>
        </w:rPr>
        <w:t xml:space="preserve"> pupils</w:t>
      </w:r>
      <w:r w:rsidRPr="00426D17">
        <w:rPr>
          <w:rFonts w:asciiTheme="minorHAnsi" w:eastAsia="Arial,Times" w:hAnsiTheme="minorHAnsi" w:cs="Arial,Times"/>
          <w:color w:val="003366"/>
          <w:sz w:val="20"/>
          <w:szCs w:val="20"/>
        </w:rPr>
        <w:t xml:space="preserve"> learning and will, in return, expect staff and volunteers to agree to be responsible users.</w:t>
      </w:r>
    </w:p>
    <w:p w14:paraId="097585B2" w14:textId="77777777" w:rsidR="00E87292" w:rsidRPr="00426D17" w:rsidRDefault="00E87292" w:rsidP="00E87292">
      <w:pPr>
        <w:widowControl w:val="0"/>
        <w:autoSpaceDE w:val="0"/>
        <w:autoSpaceDN w:val="0"/>
        <w:adjustRightInd w:val="0"/>
        <w:spacing w:before="57" w:line="280" w:lineRule="atLeast"/>
        <w:textAlignment w:val="center"/>
        <w:rPr>
          <w:rFonts w:asciiTheme="minorHAnsi" w:hAnsiTheme="minorHAnsi"/>
          <w:spacing w:val="-14"/>
          <w:sz w:val="28"/>
          <w:szCs w:val="20"/>
          <w:lang w:val="en-US"/>
        </w:rPr>
      </w:pPr>
      <w:r w:rsidRPr="00426D17">
        <w:rPr>
          <w:rFonts w:asciiTheme="minorHAnsi" w:eastAsia="Arial" w:hAnsiTheme="minorHAnsi" w:cs="Arial"/>
          <w:spacing w:val="-14"/>
          <w:sz w:val="28"/>
          <w:szCs w:val="28"/>
          <w:lang w:val="en-US"/>
        </w:rPr>
        <w:t xml:space="preserve">Acceptable Use Policy Agreement </w:t>
      </w:r>
    </w:p>
    <w:p w14:paraId="537A1886" w14:textId="77777777" w:rsidR="00E87292" w:rsidRPr="00426D17" w:rsidRDefault="737357E7" w:rsidP="00E87292">
      <w:pPr>
        <w:spacing w:after="200" w:line="240" w:lineRule="exact"/>
        <w:rPr>
          <w:rFonts w:asciiTheme="minorHAnsi" w:eastAsia="Times" w:hAnsiTheme="minorHAnsi"/>
          <w:color w:val="003366"/>
          <w:sz w:val="20"/>
          <w:szCs w:val="20"/>
        </w:rPr>
      </w:pPr>
      <w:r w:rsidRPr="00426D17">
        <w:rPr>
          <w:rFonts w:asciiTheme="minorHAnsi" w:eastAsia="Arial,Times" w:hAnsiTheme="minorHAnsi" w:cs="Arial,Times"/>
          <w:color w:val="003366"/>
          <w:sz w:val="20"/>
          <w:szCs w:val="20"/>
        </w:rPr>
        <w:t xml:space="preserve">I understand that I must use school ICT systems in a responsible way, to ensure that there is no risk to my safety or to the safety and security of the ICT systems and other users. I recognise the value of the use of ICT for enhancing learning and will ensure that pupils receive opportunities to gain from the use of ICT. I will, where possible, educate the young people in my care in the safe use of ICT and embed e-safety in my work with young people. </w:t>
      </w:r>
    </w:p>
    <w:p w14:paraId="4126D8D9" w14:textId="77777777" w:rsidR="00E87292" w:rsidRPr="00426D17" w:rsidRDefault="00E87292" w:rsidP="00E87292">
      <w:pPr>
        <w:widowControl w:val="0"/>
        <w:autoSpaceDE w:val="0"/>
        <w:autoSpaceDN w:val="0"/>
        <w:adjustRightInd w:val="0"/>
        <w:textAlignment w:val="center"/>
        <w:rPr>
          <w:rFonts w:asciiTheme="minorHAnsi" w:hAnsiTheme="minorHAnsi"/>
          <w:color w:val="3C466D"/>
          <w:spacing w:val="-7"/>
          <w:sz w:val="22"/>
          <w:szCs w:val="20"/>
          <w:lang w:val="en-US"/>
        </w:rPr>
      </w:pPr>
      <w:r w:rsidRPr="00426D17">
        <w:rPr>
          <w:rFonts w:asciiTheme="minorHAnsi" w:eastAsia="Arial" w:hAnsiTheme="minorHAnsi" w:cs="Arial"/>
          <w:color w:val="3C466D"/>
          <w:spacing w:val="-7"/>
          <w:sz w:val="22"/>
          <w:szCs w:val="22"/>
          <w:lang w:val="en-US"/>
        </w:rPr>
        <w:t>For my professional and personal safety:</w:t>
      </w:r>
    </w:p>
    <w:p w14:paraId="322AA28B" w14:textId="77777777" w:rsidR="00E87292" w:rsidRPr="00426D17" w:rsidRDefault="00E87292" w:rsidP="00E87292">
      <w:pPr>
        <w:spacing w:after="57"/>
        <w:ind w:left="284" w:hanging="284"/>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understand that the school will monitor my use of the ICT systems, email and other digital communications.</w:t>
      </w:r>
    </w:p>
    <w:p w14:paraId="6B0F990B" w14:textId="77777777" w:rsidR="00E87292" w:rsidRPr="00426D17" w:rsidRDefault="00E87292" w:rsidP="41D50D6B">
      <w:pPr>
        <w:spacing w:after="57"/>
        <w:ind w:left="284" w:hanging="284"/>
        <w:rPr>
          <w:rFonts w:asciiTheme="minorHAnsi" w:eastAsia="Times" w:hAnsiTheme="minorHAnsi"/>
          <w:color w:val="C66D25"/>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understand that the rules set out in this agreement also apply to use of school ICT systems (</w:t>
      </w:r>
      <w:proofErr w:type="spellStart"/>
      <w:r w:rsidRPr="00426D17">
        <w:rPr>
          <w:rFonts w:asciiTheme="minorHAnsi" w:eastAsia="Arial,Times" w:hAnsiTheme="minorHAnsi" w:cs="Arial,Times"/>
          <w:color w:val="003366"/>
          <w:sz w:val="20"/>
          <w:szCs w:val="20"/>
        </w:rPr>
        <w:t>eg</w:t>
      </w:r>
      <w:proofErr w:type="spellEnd"/>
      <w:r w:rsidRPr="00426D17">
        <w:rPr>
          <w:rFonts w:asciiTheme="minorHAnsi" w:eastAsia="Arial,Times" w:hAnsiTheme="minorHAnsi" w:cs="Arial,Times"/>
          <w:color w:val="003366"/>
          <w:sz w:val="20"/>
          <w:szCs w:val="20"/>
        </w:rPr>
        <w:t xml:space="preserve"> laptops, email, VLE </w:t>
      </w:r>
      <w:proofErr w:type="spellStart"/>
      <w:r w:rsidRPr="00426D17">
        <w:rPr>
          <w:rFonts w:asciiTheme="minorHAnsi" w:eastAsia="Arial,Times" w:hAnsiTheme="minorHAnsi" w:cs="Arial,Times"/>
          <w:color w:val="003366"/>
          <w:sz w:val="20"/>
          <w:szCs w:val="20"/>
        </w:rPr>
        <w:t>etc</w:t>
      </w:r>
      <w:proofErr w:type="spellEnd"/>
      <w:r w:rsidRPr="00426D17">
        <w:rPr>
          <w:rFonts w:asciiTheme="minorHAnsi" w:eastAsia="Arial,Times" w:hAnsiTheme="minorHAnsi" w:cs="Arial,Times"/>
          <w:color w:val="003366"/>
          <w:sz w:val="20"/>
          <w:szCs w:val="20"/>
        </w:rPr>
        <w:t xml:space="preserve">) out of school.  </w:t>
      </w:r>
    </w:p>
    <w:p w14:paraId="6A051AE7" w14:textId="77777777" w:rsidR="00E87292" w:rsidRPr="00426D17" w:rsidRDefault="00E87292" w:rsidP="00E87292">
      <w:pPr>
        <w:spacing w:after="57"/>
        <w:ind w:left="284" w:hanging="284"/>
        <w:rPr>
          <w:rFonts w:asciiTheme="minorHAnsi" w:eastAsia="Times" w:hAnsiTheme="minorHAnsi"/>
          <w:color w:val="C66D25"/>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understand that the school ICT systems are primarily intended for educational use and that I will only use the systems for personal or recreational use within the policies and rules set down by the school. </w:t>
      </w:r>
    </w:p>
    <w:p w14:paraId="1CADAA62" w14:textId="77777777" w:rsidR="00E87292" w:rsidRPr="00426D17" w:rsidRDefault="00E87292" w:rsidP="00E87292">
      <w:pPr>
        <w:spacing w:after="57"/>
        <w:ind w:left="284" w:hanging="284"/>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not disclose my username or password to anyone else, nor will I try to use any other person’s username and password.</w:t>
      </w:r>
    </w:p>
    <w:p w14:paraId="2770309C" w14:textId="77777777" w:rsidR="00E87292" w:rsidRPr="00426D17" w:rsidRDefault="00E87292" w:rsidP="41D50D6B">
      <w:pPr>
        <w:ind w:left="284" w:hanging="284"/>
        <w:rPr>
          <w:rFonts w:asciiTheme="minorHAnsi" w:eastAsia="Times" w:hAnsiTheme="minorHAnsi"/>
          <w:color w:val="003366"/>
          <w:sz w:val="20"/>
          <w:szCs w:val="20"/>
        </w:rPr>
      </w:pPr>
      <w:r w:rsidRPr="00426D17">
        <w:rPr>
          <w:rFonts w:asciiTheme="minorHAnsi" w:eastAsia="Times" w:hAnsiTheme="minorHAnsi"/>
          <w:noProof/>
          <w:color w:val="003366"/>
          <w:sz w:val="20"/>
          <w:szCs w:val="20"/>
        </w:rPr>
        <mc:AlternateContent>
          <mc:Choice Requires="wps">
            <w:drawing>
              <wp:anchor distT="0" distB="0" distL="114300" distR="114300" simplePos="0" relativeHeight="251689984" behindDoc="0" locked="0" layoutInCell="1" allowOverlap="1" wp14:anchorId="776E0FF4" wp14:editId="07777777">
                <wp:simplePos x="0" y="0"/>
                <wp:positionH relativeFrom="column">
                  <wp:posOffset>-1784985</wp:posOffset>
                </wp:positionH>
                <wp:positionV relativeFrom="paragraph">
                  <wp:posOffset>875665</wp:posOffset>
                </wp:positionV>
                <wp:extent cx="800100" cy="571500"/>
                <wp:effectExtent l="0" t="0" r="381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84F1D" w14:textId="77777777" w:rsidR="001221D3" w:rsidRDefault="001221D3" w:rsidP="00E87292">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left:0;text-align:left;margin-left:-140.55pt;margin-top:68.95pt;width:63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Yr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" filled="f" stroked="f">
                <v:textbox>
                  <w:txbxContent>
                    <w:p w14:paraId="48F84F1D" w14:textId="77777777" w:rsidR="001221D3" w:rsidRDefault="001221D3" w:rsidP="00E87292">
                      <w:pPr>
                        <w:jc w:val="center"/>
                        <w:rPr>
                          <w:rFonts w:ascii="Arial" w:hAnsi="Arial"/>
                        </w:rPr>
                      </w:pPr>
                      <w:r>
                        <w:rPr>
                          <w:rFonts w:ascii="Arial" w:hAnsi="Arial"/>
                          <w:color w:val="FFFFFF"/>
                          <w:sz w:val="60"/>
                        </w:rPr>
                        <w:t>28</w:t>
                      </w:r>
                    </w:p>
                  </w:txbxContent>
                </v:textbox>
              </v:shape>
            </w:pict>
          </mc:Fallback>
        </mc:AlternateContent>
      </w: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immediately report any illegal, inappropriate or harmful material or incident, I become aware of, to the </w:t>
      </w:r>
      <w:proofErr w:type="spellStart"/>
      <w:r w:rsidRPr="00426D17">
        <w:rPr>
          <w:rFonts w:asciiTheme="minorHAnsi" w:eastAsia="Arial,Times" w:hAnsiTheme="minorHAnsi" w:cs="Arial,Times"/>
          <w:color w:val="003366"/>
          <w:sz w:val="20"/>
          <w:szCs w:val="20"/>
        </w:rPr>
        <w:t>Headteacher</w:t>
      </w:r>
      <w:proofErr w:type="spellEnd"/>
      <w:r w:rsidRPr="00426D17">
        <w:rPr>
          <w:rFonts w:asciiTheme="minorHAnsi" w:eastAsia="Arial,Times" w:hAnsiTheme="minorHAnsi" w:cs="Arial,Times"/>
          <w:color w:val="003366"/>
          <w:sz w:val="20"/>
          <w:szCs w:val="20"/>
        </w:rPr>
        <w:t xml:space="preserve"> / Deputy </w:t>
      </w:r>
      <w:proofErr w:type="spellStart"/>
      <w:r w:rsidRPr="00426D17">
        <w:rPr>
          <w:rFonts w:asciiTheme="minorHAnsi" w:eastAsia="Arial,Times" w:hAnsiTheme="minorHAnsi" w:cs="Arial,Times"/>
          <w:color w:val="003366"/>
          <w:sz w:val="20"/>
          <w:szCs w:val="20"/>
        </w:rPr>
        <w:t>Headteacher</w:t>
      </w:r>
      <w:proofErr w:type="spellEnd"/>
      <w:r w:rsidRPr="00426D17">
        <w:rPr>
          <w:rFonts w:asciiTheme="minorHAnsi" w:eastAsia="Arial,Times" w:hAnsiTheme="minorHAnsi" w:cs="Arial,Times"/>
          <w:color w:val="003366"/>
          <w:sz w:val="20"/>
          <w:szCs w:val="20"/>
        </w:rPr>
        <w:t xml:space="preserve"> in </w:t>
      </w:r>
      <w:proofErr w:type="spellStart"/>
      <w:r w:rsidRPr="00426D17">
        <w:rPr>
          <w:rFonts w:asciiTheme="minorHAnsi" w:eastAsia="Arial,Times" w:hAnsiTheme="minorHAnsi" w:cs="Arial,Times"/>
          <w:color w:val="003366"/>
          <w:sz w:val="20"/>
          <w:szCs w:val="20"/>
        </w:rPr>
        <w:t>Headteachers</w:t>
      </w:r>
      <w:proofErr w:type="spellEnd"/>
      <w:r w:rsidRPr="00426D17">
        <w:rPr>
          <w:rFonts w:asciiTheme="minorHAnsi" w:eastAsia="Arial,Times" w:hAnsiTheme="minorHAnsi" w:cs="Arial,Times"/>
          <w:color w:val="003366"/>
          <w:sz w:val="20"/>
          <w:szCs w:val="20"/>
        </w:rPr>
        <w:t xml:space="preserve"> absence  </w:t>
      </w:r>
    </w:p>
    <w:p w14:paraId="421943DC" w14:textId="77777777" w:rsidR="00E87292" w:rsidRPr="00426D17" w:rsidRDefault="00E87292" w:rsidP="00E87292">
      <w:pPr>
        <w:spacing w:line="240" w:lineRule="exact"/>
        <w:rPr>
          <w:rFonts w:asciiTheme="minorHAnsi" w:eastAsia="Times" w:hAnsiTheme="minorHAnsi"/>
          <w:color w:val="003366"/>
          <w:sz w:val="20"/>
          <w:szCs w:val="20"/>
        </w:rPr>
      </w:pPr>
    </w:p>
    <w:p w14:paraId="40F85798" w14:textId="77777777" w:rsidR="00E87292" w:rsidRPr="00426D17" w:rsidRDefault="00E87292" w:rsidP="00E87292">
      <w:pPr>
        <w:widowControl w:val="0"/>
        <w:autoSpaceDE w:val="0"/>
        <w:autoSpaceDN w:val="0"/>
        <w:adjustRightInd w:val="0"/>
        <w:textAlignment w:val="center"/>
        <w:rPr>
          <w:rFonts w:asciiTheme="minorHAnsi" w:hAnsiTheme="minorHAnsi"/>
          <w:color w:val="3C466D"/>
          <w:spacing w:val="-7"/>
          <w:sz w:val="22"/>
          <w:szCs w:val="20"/>
          <w:lang w:val="en-US"/>
        </w:rPr>
      </w:pPr>
      <w:r w:rsidRPr="00426D17">
        <w:rPr>
          <w:rFonts w:asciiTheme="minorHAnsi" w:eastAsia="Arial" w:hAnsiTheme="minorHAnsi" w:cs="Arial"/>
          <w:color w:val="3C466D"/>
          <w:spacing w:val="-7"/>
          <w:sz w:val="22"/>
          <w:szCs w:val="22"/>
          <w:lang w:val="en-US"/>
        </w:rPr>
        <w:t>I will be professional in my communications and actions when using school ICT systems:</w:t>
      </w:r>
    </w:p>
    <w:p w14:paraId="7BF16EE3"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not access, copy, remove or otherwise alter any other user’s files, without their express permission.</w:t>
      </w:r>
    </w:p>
    <w:p w14:paraId="05ED14BA"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communicate with others in a professional manner, I will not use aggressive or inappropriate language and I appreciate that others may have different opinions. </w:t>
      </w:r>
    </w:p>
    <w:p w14:paraId="4E2E88E7" w14:textId="77777777" w:rsidR="00E87292" w:rsidRPr="00426D17" w:rsidRDefault="00E87292" w:rsidP="41D50D6B">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ensure that when I take and / or publish images of others I will do so with their permission and in accordance with the school’s policy on the use of digital / video images. I will not use my personal equipment to record these images, unless I have permission to do so. Where these images are published (</w:t>
      </w:r>
      <w:proofErr w:type="spellStart"/>
      <w:r w:rsidRPr="00426D17">
        <w:rPr>
          <w:rFonts w:asciiTheme="minorHAnsi" w:eastAsia="Arial,Times" w:hAnsiTheme="minorHAnsi" w:cs="Arial,Times"/>
          <w:color w:val="003366"/>
          <w:sz w:val="20"/>
          <w:szCs w:val="20"/>
        </w:rPr>
        <w:t>eg</w:t>
      </w:r>
      <w:proofErr w:type="spellEnd"/>
      <w:r w:rsidRPr="00426D17">
        <w:rPr>
          <w:rFonts w:asciiTheme="minorHAnsi" w:eastAsia="Arial,Times" w:hAnsiTheme="minorHAnsi" w:cs="Arial,Times"/>
          <w:color w:val="003366"/>
          <w:sz w:val="20"/>
          <w:szCs w:val="20"/>
        </w:rPr>
        <w:t xml:space="preserve"> on the school website / VLE) it will not be possible to identify by name, or other personal information, those who are featured. </w:t>
      </w:r>
    </w:p>
    <w:p w14:paraId="1CC29241" w14:textId="77777777" w:rsidR="00E87292" w:rsidRPr="00426D17" w:rsidRDefault="00E87292" w:rsidP="00E87292">
      <w:pPr>
        <w:spacing w:after="57"/>
        <w:ind w:left="283" w:hanging="283"/>
        <w:rPr>
          <w:rFonts w:asciiTheme="minorHAnsi" w:eastAsia="Times" w:hAnsiTheme="minorHAnsi"/>
          <w:color w:val="C66D25"/>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not use chat and social networking sites in school in accordance with the school’s policies. </w:t>
      </w:r>
    </w:p>
    <w:p w14:paraId="3320B1A6" w14:textId="77777777" w:rsidR="00E87292" w:rsidRPr="00426D17" w:rsidRDefault="00E87292" w:rsidP="00E87292">
      <w:pPr>
        <w:spacing w:after="57"/>
        <w:ind w:left="283" w:hanging="283"/>
        <w:rPr>
          <w:rFonts w:asciiTheme="minorHAnsi" w:eastAsia="Times" w:hAnsiTheme="minorHAnsi"/>
          <w:color w:val="C66D25"/>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only communicate with pupils and parents / carers using official school systems. Any such communication will be professional in tone and manner.</w:t>
      </w:r>
      <w:r w:rsidRPr="00426D17">
        <w:rPr>
          <w:rFonts w:asciiTheme="minorHAnsi" w:eastAsia="Arial,Times" w:hAnsiTheme="minorHAnsi" w:cs="Arial,Times"/>
          <w:color w:val="C66D25"/>
          <w:sz w:val="20"/>
          <w:szCs w:val="20"/>
        </w:rPr>
        <w:t xml:space="preserve">) </w:t>
      </w:r>
    </w:p>
    <w:p w14:paraId="0C5D8589" w14:textId="77777777" w:rsidR="00E87292" w:rsidRPr="00426D17" w:rsidRDefault="00E87292" w:rsidP="00E87292">
      <w:pPr>
        <w:spacing w:after="200"/>
        <w:ind w:left="284" w:hanging="284"/>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not engage in any on-line activity that may compromise my professional responsibilities.</w:t>
      </w:r>
    </w:p>
    <w:p w14:paraId="786D8F0D" w14:textId="77777777" w:rsidR="00E87292" w:rsidRPr="00426D17" w:rsidRDefault="00E87292" w:rsidP="00E87292">
      <w:pPr>
        <w:widowControl w:val="0"/>
        <w:autoSpaceDE w:val="0"/>
        <w:autoSpaceDN w:val="0"/>
        <w:adjustRightInd w:val="0"/>
        <w:textAlignment w:val="center"/>
        <w:rPr>
          <w:rFonts w:asciiTheme="minorHAnsi" w:hAnsiTheme="minorHAnsi"/>
          <w:color w:val="3C466D"/>
          <w:spacing w:val="-7"/>
          <w:sz w:val="22"/>
          <w:szCs w:val="20"/>
          <w:lang w:val="en-US"/>
        </w:rPr>
      </w:pPr>
      <w:r w:rsidRPr="00426D17">
        <w:rPr>
          <w:rFonts w:asciiTheme="minorHAnsi" w:eastAsia="Arial" w:hAnsiTheme="minorHAnsi" w:cs="Arial"/>
          <w:color w:val="3C466D"/>
          <w:spacing w:val="-7"/>
          <w:sz w:val="22"/>
          <w:szCs w:val="22"/>
          <w:lang w:val="en-US"/>
        </w:rPr>
        <w:t xml:space="preserve">The school and the local authority have the responsibility to provide safe and secure access to technologies </w:t>
      </w:r>
      <w:r w:rsidRPr="00426D17">
        <w:rPr>
          <w:rFonts w:asciiTheme="minorHAnsi" w:eastAsia="Arial" w:hAnsiTheme="minorHAnsi" w:cs="Arial"/>
          <w:color w:val="3C466D"/>
          <w:spacing w:val="-7"/>
          <w:sz w:val="22"/>
          <w:szCs w:val="22"/>
          <w:lang w:val="en-US"/>
        </w:rPr>
        <w:lastRenderedPageBreak/>
        <w:t>and ensure the smooth running of the school:</w:t>
      </w:r>
    </w:p>
    <w:p w14:paraId="316BBD8D" w14:textId="77777777" w:rsidR="00E87292" w:rsidRPr="00426D17" w:rsidRDefault="00E87292" w:rsidP="41D50D6B">
      <w:pPr>
        <w:spacing w:after="57"/>
        <w:ind w:left="283" w:hanging="283"/>
        <w:rPr>
          <w:rFonts w:asciiTheme="minorHAnsi" w:eastAsia="Times" w:hAnsiTheme="minorHAnsi"/>
          <w:color w:val="C66D25"/>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When I use my personal hand held / external devices (PDAs / laptops / mobile phones / </w:t>
      </w:r>
      <w:smartTag w:uri="urn:schemas-microsoft-com:office:smarttags" w:element="stockticker">
        <w:r w:rsidRPr="00426D17">
          <w:rPr>
            <w:rFonts w:asciiTheme="minorHAnsi" w:eastAsia="Arial,Times" w:hAnsiTheme="minorHAnsi" w:cs="Arial,Times"/>
            <w:color w:val="003366"/>
            <w:sz w:val="20"/>
            <w:szCs w:val="20"/>
          </w:rPr>
          <w:t>USB</w:t>
        </w:r>
      </w:smartTag>
      <w:r w:rsidRPr="00426D17">
        <w:rPr>
          <w:rFonts w:asciiTheme="minorHAnsi" w:eastAsia="Arial,Times" w:hAnsiTheme="minorHAnsi" w:cs="Arial,Times"/>
          <w:color w:val="003366"/>
          <w:sz w:val="20"/>
          <w:szCs w:val="20"/>
        </w:rPr>
        <w:t xml:space="preserve"> devices </w:t>
      </w:r>
      <w:proofErr w:type="spellStart"/>
      <w:r w:rsidRPr="00426D17">
        <w:rPr>
          <w:rFonts w:asciiTheme="minorHAnsi" w:eastAsia="Arial,Times" w:hAnsiTheme="minorHAnsi" w:cs="Arial,Times"/>
          <w:color w:val="003366"/>
          <w:sz w:val="20"/>
          <w:szCs w:val="20"/>
        </w:rPr>
        <w:t>etc</w:t>
      </w:r>
      <w:proofErr w:type="spellEnd"/>
      <w:r w:rsidRPr="00426D17">
        <w:rPr>
          <w:rFonts w:asciiTheme="minorHAnsi" w:eastAsia="Arial,Times" w:hAnsiTheme="minorHAnsi" w:cs="Arial,Times"/>
          <w:color w:val="003366"/>
          <w:sz w:val="20"/>
          <w:szCs w:val="20"/>
        </w:rPr>
        <w:t xml:space="preserve">) in school, I will follow the rules set out in this agreement, in the same way as if I was using school equipment.  I will also follow any additional rules set by the school about such use. I will ensure that any such devices are protected by up to date anti-virus software and are free from viruses. </w:t>
      </w:r>
      <w:r w:rsidRPr="00426D17">
        <w:rPr>
          <w:rFonts w:asciiTheme="minorHAnsi" w:eastAsia="Arial,Times" w:hAnsiTheme="minorHAnsi" w:cs="Arial,Times"/>
          <w:color w:val="C66D25"/>
          <w:sz w:val="20"/>
          <w:szCs w:val="20"/>
        </w:rPr>
        <w:t xml:space="preserve"> </w:t>
      </w:r>
      <w:r w:rsidR="00AC421A" w:rsidRPr="00426D17">
        <w:rPr>
          <w:rFonts w:asciiTheme="minorHAnsi" w:eastAsia="Arial,Times" w:hAnsiTheme="minorHAnsi" w:cs="Arial,Times"/>
          <w:color w:val="C66D25"/>
          <w:sz w:val="20"/>
          <w:szCs w:val="20"/>
        </w:rPr>
        <w:t>(Please refer to mobile Phone Policy)</w:t>
      </w:r>
    </w:p>
    <w:p w14:paraId="267A2CBD" w14:textId="77777777" w:rsidR="00E87292" w:rsidRPr="00426D17" w:rsidRDefault="00E87292" w:rsidP="00E87292">
      <w:pPr>
        <w:spacing w:after="57"/>
        <w:ind w:left="283" w:hanging="283"/>
        <w:rPr>
          <w:rFonts w:asciiTheme="minorHAnsi" w:eastAsia="Times" w:hAnsiTheme="minorHAnsi"/>
          <w:color w:val="C3901D"/>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not use personal email addresses on the school ICT systems during lesson time or for communicating with parents/pupils</w:t>
      </w:r>
    </w:p>
    <w:p w14:paraId="0B0E8C41"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not open any attachments to emails, unless the source is known and trusted, due to the risk of the attachment containing viruses or other harmful programmes. </w:t>
      </w:r>
    </w:p>
    <w:p w14:paraId="61F7E40F"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ensure that my data is regularly backed up, in accordance with relevant school policies. </w:t>
      </w:r>
    </w:p>
    <w:p w14:paraId="1A793B5F"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not try to upload, download or access any materials which are illegal (child sexual abuse images, criminally racist material, adult pornography covered by the Obscene Publications Act) or inappropriate or may cause harm or distress to others. I will not try to use any programmes or software that might allow me to bypass the filtering / security systems in place to prevent access to such materials.</w:t>
      </w:r>
    </w:p>
    <w:p w14:paraId="5FDA27A6"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not try (unless I have permission) to make large downloads or uploads that might take up internet capacity and prevent other users from being able to carry out their work. </w:t>
      </w:r>
    </w:p>
    <w:p w14:paraId="75A3B5FD"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not install or attempt to install programmes of any type on a machine, or store programmes on a computer, nor will I try to alter computer settings, unless this is allowed in school policies.</w:t>
      </w:r>
      <w:r w:rsidRPr="00426D17">
        <w:rPr>
          <w:rFonts w:asciiTheme="minorHAnsi" w:eastAsia="Arial,Times" w:hAnsiTheme="minorHAnsi" w:cs="Arial,Times"/>
          <w:color w:val="C66D25"/>
          <w:sz w:val="20"/>
          <w:szCs w:val="20"/>
        </w:rPr>
        <w:t xml:space="preserve"> </w:t>
      </w:r>
    </w:p>
    <w:p w14:paraId="389834BE" w14:textId="77777777" w:rsidR="00E87292" w:rsidRPr="00426D17" w:rsidRDefault="00E87292" w:rsidP="00E87292">
      <w:pPr>
        <w:ind w:left="284" w:hanging="284"/>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not disable or cause any damage to school equipment, or the equipment belonging to others.</w:t>
      </w:r>
    </w:p>
    <w:p w14:paraId="3C3DEB2C"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Times" w:hAnsiTheme="minorHAnsi"/>
          <w:noProof/>
          <w:color w:val="003366"/>
          <w:sz w:val="20"/>
          <w:szCs w:val="20"/>
        </w:rPr>
        <mc:AlternateContent>
          <mc:Choice Requires="wps">
            <w:drawing>
              <wp:anchor distT="0" distB="0" distL="114300" distR="114300" simplePos="0" relativeHeight="251696128" behindDoc="0" locked="0" layoutInCell="1" allowOverlap="1" wp14:anchorId="37F3FC9D" wp14:editId="07777777">
                <wp:simplePos x="0" y="0"/>
                <wp:positionH relativeFrom="column">
                  <wp:posOffset>-1742440</wp:posOffset>
                </wp:positionH>
                <wp:positionV relativeFrom="paragraph">
                  <wp:posOffset>742315</wp:posOffset>
                </wp:positionV>
                <wp:extent cx="689610" cy="643890"/>
                <wp:effectExtent l="635" t="0" r="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64389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42C0" w14:textId="77777777" w:rsidR="001221D3" w:rsidRDefault="001221D3" w:rsidP="00E87292">
                            <w:pPr>
                              <w:jc w:val="center"/>
                              <w:rPr>
                                <w:rFonts w:ascii="Arial" w:hAnsi="Arial"/>
                              </w:rPr>
                            </w:pPr>
                            <w:r>
                              <w:rPr>
                                <w:rFonts w:ascii="Arial" w:hAnsi="Arial"/>
                                <w:color w:val="FFFFFF"/>
                                <w:sz w:val="60"/>
                              </w:rPr>
                              <w:t>29</w:t>
                            </w:r>
                          </w:p>
                          <w:p w14:paraId="6A5B8D2B" w14:textId="77777777" w:rsidR="001221D3" w:rsidRDefault="001221D3" w:rsidP="00E872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left:0;text-align:left;margin-left:-137.2pt;margin-top:58.45pt;width:54.3pt;height:5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" fillcolor="#c6d9f1" stroked="f">
                <v:textbox>
                  <w:txbxContent>
                    <w:p w14:paraId="685F42C0" w14:textId="77777777" w:rsidR="001221D3" w:rsidRDefault="001221D3" w:rsidP="00E87292">
                      <w:pPr>
                        <w:jc w:val="center"/>
                        <w:rPr>
                          <w:rFonts w:ascii="Arial" w:hAnsi="Arial"/>
                        </w:rPr>
                      </w:pPr>
                      <w:r>
                        <w:rPr>
                          <w:rFonts w:ascii="Arial" w:hAnsi="Arial"/>
                          <w:color w:val="FFFFFF"/>
                          <w:sz w:val="60"/>
                        </w:rPr>
                        <w:t>29</w:t>
                      </w:r>
                    </w:p>
                    <w:p w14:paraId="6A5B8D2B" w14:textId="77777777" w:rsidR="001221D3" w:rsidRDefault="001221D3" w:rsidP="00E87292"/>
                  </w:txbxContent>
                </v:textbox>
              </v:shape>
            </w:pict>
          </mc:Fallback>
        </mc:AlternateContent>
      </w: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will only transport, hold, disclose or share personal information about myself or others, as outlined in the School / LA Personal Data Policy. </w:t>
      </w:r>
      <w:r w:rsidRPr="00426D17">
        <w:rPr>
          <w:rFonts w:asciiTheme="minorHAnsi" w:eastAsia="Arial,Times" w:hAnsiTheme="minorHAnsi" w:cs="Arial,Times"/>
          <w:sz w:val="20"/>
          <w:szCs w:val="20"/>
        </w:rPr>
        <w:t>Personal data should be uploaded to SLN2 and not stored on portable devices.</w:t>
      </w:r>
      <w:r w:rsidRPr="00426D17">
        <w:rPr>
          <w:rFonts w:asciiTheme="minorHAnsi" w:eastAsia="Arial,Times" w:hAnsiTheme="minorHAnsi" w:cs="Arial,Times"/>
          <w:color w:val="C66D25"/>
          <w:sz w:val="20"/>
          <w:szCs w:val="20"/>
        </w:rPr>
        <w:t xml:space="preserve"> </w:t>
      </w:r>
      <w:r w:rsidRPr="00426D17">
        <w:rPr>
          <w:rFonts w:asciiTheme="minorHAnsi" w:eastAsia="Arial,Times" w:hAnsiTheme="minorHAnsi" w:cs="Arial,Times"/>
          <w:color w:val="003366"/>
          <w:sz w:val="20"/>
          <w:szCs w:val="20"/>
        </w:rPr>
        <w:t xml:space="preserve">Where personal data is transferred outside the secure school network, it must be encrypted. </w:t>
      </w:r>
    </w:p>
    <w:p w14:paraId="0AB48C7D"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understand that data protection policy requires that any staff or pupil data to which I have access, will be kept private and confidential, except when it is deemed necessary that I am required by law or by school policy to disclose such information to an appropriate authority. </w:t>
      </w:r>
    </w:p>
    <w:p w14:paraId="4059F116" w14:textId="77777777" w:rsidR="00E87292" w:rsidRPr="00426D17" w:rsidRDefault="00E87292" w:rsidP="00E87292">
      <w:pPr>
        <w:spacing w:after="200"/>
        <w:ind w:left="284" w:hanging="284"/>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immediately report any damage or faults involving equipment or software, however this may have happened.</w:t>
      </w:r>
    </w:p>
    <w:p w14:paraId="00520B45" w14:textId="77777777" w:rsidR="00E87292" w:rsidRPr="00426D17" w:rsidRDefault="00E87292" w:rsidP="00E87292">
      <w:pPr>
        <w:widowControl w:val="0"/>
        <w:autoSpaceDE w:val="0"/>
        <w:autoSpaceDN w:val="0"/>
        <w:adjustRightInd w:val="0"/>
        <w:textAlignment w:val="center"/>
        <w:rPr>
          <w:rFonts w:asciiTheme="minorHAnsi" w:hAnsiTheme="minorHAnsi"/>
          <w:color w:val="3C466D"/>
          <w:spacing w:val="-7"/>
          <w:sz w:val="22"/>
          <w:szCs w:val="20"/>
          <w:lang w:val="en-US"/>
        </w:rPr>
      </w:pPr>
      <w:r w:rsidRPr="00426D17">
        <w:rPr>
          <w:rFonts w:asciiTheme="minorHAnsi" w:eastAsia="Arial" w:hAnsiTheme="minorHAnsi" w:cs="Arial"/>
          <w:color w:val="3C466D"/>
          <w:spacing w:val="-7"/>
          <w:sz w:val="22"/>
          <w:szCs w:val="22"/>
          <w:lang w:val="en-US"/>
        </w:rPr>
        <w:t>When using the internet in my professional capacity or for school sanctioned personal use:</w:t>
      </w:r>
    </w:p>
    <w:p w14:paraId="55744EE7" w14:textId="77777777" w:rsidR="00E87292" w:rsidRPr="00426D17" w:rsidRDefault="00E87292" w:rsidP="00E87292">
      <w:pPr>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will ensure that I have permission to use the original work of others in my own work</w:t>
      </w:r>
    </w:p>
    <w:p w14:paraId="2CD6559B" w14:textId="77777777" w:rsidR="00E87292" w:rsidRPr="00426D17" w:rsidRDefault="00E87292" w:rsidP="00E87292">
      <w:pPr>
        <w:spacing w:after="200"/>
        <w:ind w:left="284" w:hanging="284"/>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Where work is protected by copyright, I will not download or distribute copies (including music and videos).</w:t>
      </w:r>
    </w:p>
    <w:p w14:paraId="33FA4F55" w14:textId="77777777" w:rsidR="00E87292" w:rsidRPr="00426D17" w:rsidRDefault="00E87292" w:rsidP="00E87292">
      <w:pPr>
        <w:widowControl w:val="0"/>
        <w:autoSpaceDE w:val="0"/>
        <w:autoSpaceDN w:val="0"/>
        <w:adjustRightInd w:val="0"/>
        <w:textAlignment w:val="center"/>
        <w:rPr>
          <w:rFonts w:asciiTheme="minorHAnsi" w:hAnsiTheme="minorHAnsi"/>
          <w:color w:val="3C466D"/>
          <w:spacing w:val="-7"/>
          <w:sz w:val="22"/>
          <w:szCs w:val="20"/>
          <w:lang w:val="en-US"/>
        </w:rPr>
      </w:pPr>
      <w:r w:rsidRPr="00426D17">
        <w:rPr>
          <w:rFonts w:asciiTheme="minorHAnsi" w:eastAsia="Arial" w:hAnsiTheme="minorHAnsi" w:cs="Arial"/>
          <w:color w:val="3C466D"/>
          <w:spacing w:val="-7"/>
          <w:sz w:val="22"/>
          <w:szCs w:val="22"/>
          <w:lang w:val="en-US"/>
        </w:rPr>
        <w:t>I understand that I am responsible for my actions in and out of school:</w:t>
      </w:r>
    </w:p>
    <w:p w14:paraId="4BB5E3A8"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I understand that this Acceptable Use Policy applies not only to my work and use of school ICT equipment in school, but also applies to my use of school ICT systems and equipment out of school and my use of personal equipment in school or in situations related to my employment by the school.</w:t>
      </w:r>
    </w:p>
    <w:p w14:paraId="6E3DE6BE" w14:textId="77777777" w:rsidR="00E87292" w:rsidRPr="00426D17" w:rsidRDefault="00E87292" w:rsidP="00E87292">
      <w:pPr>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I understand that if I fail to comply with this Acceptable Use Policy Agreement, I could  be subject to disciplinary action.  This could  include a warning,  a suspension, referral to Governors and / or the Local Authority  and in the event of illegal activities the involvement of the police. </w:t>
      </w:r>
    </w:p>
    <w:p w14:paraId="77EE57FF" w14:textId="77777777" w:rsidR="00E87292" w:rsidRPr="00426D17" w:rsidRDefault="00E87292" w:rsidP="00E87292">
      <w:pPr>
        <w:spacing w:line="240" w:lineRule="exact"/>
        <w:ind w:left="283" w:hanging="283"/>
        <w:rPr>
          <w:rFonts w:asciiTheme="minorHAnsi" w:eastAsia="Times" w:hAnsiTheme="minorHAnsi"/>
          <w:color w:val="003366"/>
          <w:sz w:val="20"/>
          <w:szCs w:val="20"/>
        </w:rPr>
      </w:pPr>
    </w:p>
    <w:p w14:paraId="54C3E778" w14:textId="77777777" w:rsidR="00AC421A" w:rsidRPr="00426D17" w:rsidRDefault="00AC421A">
      <w:pPr>
        <w:spacing w:after="200" w:line="276" w:lineRule="auto"/>
        <w:rPr>
          <w:rFonts w:asciiTheme="minorHAnsi" w:eastAsia="Times" w:hAnsiTheme="minorHAnsi"/>
          <w:color w:val="003366"/>
          <w:sz w:val="20"/>
          <w:szCs w:val="20"/>
        </w:rPr>
      </w:pPr>
      <w:r w:rsidRPr="00426D17">
        <w:rPr>
          <w:rFonts w:asciiTheme="minorHAnsi" w:eastAsia="Times" w:hAnsiTheme="minorHAnsi"/>
          <w:color w:val="003366"/>
          <w:sz w:val="20"/>
          <w:szCs w:val="20"/>
        </w:rPr>
        <w:br w:type="page"/>
      </w:r>
    </w:p>
    <w:p w14:paraId="3BCE73F4" w14:textId="77777777" w:rsidR="00E87292" w:rsidRPr="00426D17" w:rsidRDefault="00E87292" w:rsidP="00E87292">
      <w:pPr>
        <w:spacing w:line="240" w:lineRule="exact"/>
        <w:rPr>
          <w:rFonts w:asciiTheme="minorHAnsi" w:eastAsia="Times" w:hAnsiTheme="minorHAnsi"/>
          <w:color w:val="003366"/>
          <w:sz w:val="20"/>
          <w:szCs w:val="20"/>
        </w:rPr>
      </w:pPr>
    </w:p>
    <w:p w14:paraId="28FF6106" w14:textId="77777777" w:rsidR="00E87292" w:rsidRPr="00426D17" w:rsidRDefault="737357E7" w:rsidP="00E87292">
      <w:pPr>
        <w:spacing w:after="480" w:line="240" w:lineRule="exact"/>
        <w:rPr>
          <w:rFonts w:asciiTheme="minorHAnsi" w:eastAsia="Times" w:hAnsiTheme="minorHAnsi"/>
          <w:color w:val="003366"/>
          <w:sz w:val="22"/>
          <w:szCs w:val="20"/>
        </w:rPr>
      </w:pPr>
      <w:r w:rsidRPr="00426D17">
        <w:rPr>
          <w:rFonts w:asciiTheme="minorHAnsi" w:eastAsia="Arial,Times" w:hAnsiTheme="minorHAnsi" w:cs="Arial,Times"/>
          <w:color w:val="003366"/>
          <w:sz w:val="22"/>
          <w:szCs w:val="22"/>
        </w:rPr>
        <w:t>I have read and understand the above and agree to use the school ICT systems (both in and out of school) and my own  devices (in school and when carrying out communications related to the school)  within these guidelines.</w:t>
      </w:r>
    </w:p>
    <w:p w14:paraId="26F2BAEF" w14:textId="77777777" w:rsidR="0009539A" w:rsidRPr="00426D17" w:rsidRDefault="0009539A" w:rsidP="0009539A">
      <w:pPr>
        <w:tabs>
          <w:tab w:val="left" w:pos="3980"/>
        </w:tabs>
        <w:spacing w:after="480" w:line="240" w:lineRule="exact"/>
        <w:ind w:left="283"/>
        <w:rPr>
          <w:rFonts w:asciiTheme="minorHAnsi" w:eastAsia="Times" w:hAnsiTheme="minorHAnsi"/>
          <w:color w:val="003366"/>
          <w:sz w:val="22"/>
          <w:szCs w:val="20"/>
        </w:rPr>
      </w:pPr>
      <w:r w:rsidRPr="00426D17">
        <w:rPr>
          <w:rFonts w:asciiTheme="minorHAnsi" w:eastAsia="Times" w:hAnsiTheme="minorHAnsi"/>
          <w:noProof/>
          <w:color w:val="003366"/>
          <w:sz w:val="22"/>
          <w:szCs w:val="20"/>
        </w:rPr>
        <mc:AlternateContent>
          <mc:Choice Requires="wps">
            <w:drawing>
              <wp:anchor distT="0" distB="0" distL="114300" distR="114300" simplePos="0" relativeHeight="251694080" behindDoc="0" locked="0" layoutInCell="1" allowOverlap="1" wp14:anchorId="091F8DDE" wp14:editId="1A9236F9">
                <wp:simplePos x="0" y="0"/>
                <wp:positionH relativeFrom="column">
                  <wp:posOffset>2320925</wp:posOffset>
                </wp:positionH>
                <wp:positionV relativeFrom="paragraph">
                  <wp:posOffset>420370</wp:posOffset>
                </wp:positionV>
                <wp:extent cx="2084070" cy="276225"/>
                <wp:effectExtent l="0" t="0" r="12700" b="1016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276225"/>
                        </a:xfrm>
                        <a:prstGeom prst="rect">
                          <a:avLst/>
                        </a:prstGeom>
                        <a:solidFill>
                          <a:srgbClr val="FFFFFF"/>
                        </a:solidFill>
                        <a:ln w="9525">
                          <a:solidFill>
                            <a:srgbClr val="000000"/>
                          </a:solidFill>
                          <a:miter lim="800000"/>
                          <a:headEnd/>
                          <a:tailEnd/>
                        </a:ln>
                      </wps:spPr>
                      <wps:txbx>
                        <w:txbxContent>
                          <w:p w14:paraId="3595306E" w14:textId="77777777" w:rsidR="001221D3" w:rsidRDefault="001221D3" w:rsidP="00E8729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2" o:spid="_x0000_s1041" type="#_x0000_t202" style="position:absolute;left:0;text-align:left;margin-left:182.75pt;margin-top:33.1pt;width:164.1pt;height:21.7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">
                <v:textbox style="mso-fit-shape-to-text:t">
                  <w:txbxContent>
                    <w:p w14:paraId="3595306E" w14:textId="77777777" w:rsidR="001221D3" w:rsidRDefault="001221D3" w:rsidP="00E87292"/>
                  </w:txbxContent>
                </v:textbox>
              </v:shape>
            </w:pict>
          </mc:Fallback>
        </mc:AlternateContent>
      </w:r>
      <w:r w:rsidR="00E87292" w:rsidRPr="00426D17">
        <w:rPr>
          <w:rFonts w:asciiTheme="minorHAnsi" w:eastAsia="Times" w:hAnsiTheme="minorHAnsi"/>
          <w:noProof/>
          <w:color w:val="003366"/>
          <w:sz w:val="22"/>
          <w:szCs w:val="20"/>
        </w:rPr>
        <mc:AlternateContent>
          <mc:Choice Requires="wps">
            <w:drawing>
              <wp:anchor distT="0" distB="0" distL="114300" distR="114300" simplePos="0" relativeHeight="251693056" behindDoc="0" locked="0" layoutInCell="1" allowOverlap="1" wp14:anchorId="7653A035" wp14:editId="0136027A">
                <wp:simplePos x="0" y="0"/>
                <wp:positionH relativeFrom="column">
                  <wp:posOffset>2303145</wp:posOffset>
                </wp:positionH>
                <wp:positionV relativeFrom="paragraph">
                  <wp:posOffset>5080</wp:posOffset>
                </wp:positionV>
                <wp:extent cx="2093595" cy="276225"/>
                <wp:effectExtent l="7620" t="5080" r="8255" b="825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276225"/>
                        </a:xfrm>
                        <a:prstGeom prst="rect">
                          <a:avLst/>
                        </a:prstGeom>
                        <a:solidFill>
                          <a:srgbClr val="FFFFFF"/>
                        </a:solidFill>
                        <a:ln w="9525">
                          <a:solidFill>
                            <a:srgbClr val="000000"/>
                          </a:solidFill>
                          <a:miter lim="800000"/>
                          <a:headEnd/>
                          <a:tailEnd/>
                        </a:ln>
                      </wps:spPr>
                      <wps:txbx>
                        <w:txbxContent>
                          <w:p w14:paraId="51BBDA61" w14:textId="77777777" w:rsidR="001221D3" w:rsidRDefault="001221D3" w:rsidP="00E8729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3" o:spid="_x0000_s1042" type="#_x0000_t202" style="position:absolute;left:0;text-align:left;margin-left:181.35pt;margin-top:.4pt;width:164.85pt;height:21.7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">
                <v:textbox style="mso-fit-shape-to-text:t">
                  <w:txbxContent>
                    <w:p w14:paraId="51BBDA61" w14:textId="77777777" w:rsidR="001221D3" w:rsidRDefault="001221D3" w:rsidP="00E87292"/>
                  </w:txbxContent>
                </v:textbox>
              </v:shape>
            </w:pict>
          </mc:Fallback>
        </mc:AlternateContent>
      </w:r>
      <w:r w:rsidR="00E87292" w:rsidRPr="00426D17">
        <w:rPr>
          <w:rFonts w:asciiTheme="minorHAnsi" w:eastAsia="Arial,Times" w:hAnsiTheme="minorHAnsi" w:cs="Arial,Times"/>
          <w:color w:val="003366"/>
          <w:sz w:val="22"/>
          <w:szCs w:val="22"/>
        </w:rPr>
        <w:t xml:space="preserve">Staff / Volunteer Name </w:t>
      </w:r>
    </w:p>
    <w:p w14:paraId="5809C824" w14:textId="77777777" w:rsidR="00E87292" w:rsidRPr="00426D17" w:rsidRDefault="00E87292" w:rsidP="0009539A">
      <w:pPr>
        <w:tabs>
          <w:tab w:val="left" w:pos="3980"/>
        </w:tabs>
        <w:spacing w:after="480" w:line="240" w:lineRule="exact"/>
        <w:ind w:left="283"/>
        <w:rPr>
          <w:rFonts w:asciiTheme="minorHAnsi" w:eastAsia="Times" w:hAnsiTheme="minorHAnsi"/>
          <w:color w:val="003366"/>
          <w:sz w:val="22"/>
          <w:szCs w:val="20"/>
        </w:rPr>
      </w:pPr>
      <w:r w:rsidRPr="00426D17">
        <w:rPr>
          <w:rFonts w:asciiTheme="minorHAnsi" w:eastAsia="Arial,Times" w:hAnsiTheme="minorHAnsi" w:cs="Arial,Times"/>
          <w:color w:val="003366"/>
          <w:sz w:val="22"/>
          <w:szCs w:val="22"/>
        </w:rPr>
        <w:t>Signed</w:t>
      </w:r>
      <w:r w:rsidRPr="00426D17">
        <w:rPr>
          <w:rFonts w:asciiTheme="minorHAnsi" w:eastAsia="Times" w:hAnsiTheme="minorHAnsi"/>
          <w:color w:val="003366"/>
          <w:sz w:val="22"/>
          <w:szCs w:val="20"/>
        </w:rPr>
        <w:tab/>
      </w:r>
      <w:r w:rsidRPr="00426D17">
        <w:rPr>
          <w:rFonts w:asciiTheme="minorHAnsi" w:eastAsia="Times" w:hAnsiTheme="minorHAnsi"/>
          <w:color w:val="003366"/>
          <w:sz w:val="22"/>
          <w:szCs w:val="20"/>
        </w:rPr>
        <w:tab/>
      </w:r>
      <w:r w:rsidRPr="00426D17">
        <w:rPr>
          <w:rFonts w:asciiTheme="minorHAnsi" w:eastAsia="Times" w:hAnsiTheme="minorHAnsi"/>
          <w:color w:val="003366"/>
          <w:sz w:val="22"/>
          <w:szCs w:val="20"/>
        </w:rPr>
        <w:tab/>
      </w:r>
      <w:r w:rsidRPr="00426D17">
        <w:rPr>
          <w:rFonts w:asciiTheme="minorHAnsi" w:eastAsia="Times" w:hAnsiTheme="minorHAnsi"/>
          <w:color w:val="003366"/>
          <w:sz w:val="22"/>
          <w:szCs w:val="20"/>
        </w:rPr>
        <w:tab/>
      </w:r>
      <w:r w:rsidRPr="00426D17">
        <w:rPr>
          <w:rFonts w:asciiTheme="minorHAnsi" w:eastAsia="Times" w:hAnsiTheme="minorHAnsi"/>
          <w:color w:val="003366"/>
          <w:sz w:val="22"/>
          <w:szCs w:val="20"/>
        </w:rPr>
        <w:tab/>
      </w:r>
      <w:r w:rsidRPr="00426D17">
        <w:rPr>
          <w:rFonts w:asciiTheme="minorHAnsi" w:eastAsia="Times" w:hAnsiTheme="minorHAnsi"/>
          <w:color w:val="003366"/>
          <w:sz w:val="22"/>
          <w:szCs w:val="20"/>
        </w:rPr>
        <w:tab/>
      </w:r>
    </w:p>
    <w:p w14:paraId="2CFFEBC9" w14:textId="77777777" w:rsidR="00E87292" w:rsidRPr="00426D17" w:rsidRDefault="00E87292" w:rsidP="0009539A">
      <w:pPr>
        <w:spacing w:line="240" w:lineRule="exact"/>
        <w:rPr>
          <w:rFonts w:asciiTheme="minorHAnsi" w:eastAsia="Times" w:hAnsiTheme="minorHAnsi"/>
          <w:color w:val="003366"/>
          <w:sz w:val="22"/>
          <w:szCs w:val="20"/>
        </w:rPr>
      </w:pPr>
      <w:r w:rsidRPr="00426D17">
        <w:rPr>
          <w:rFonts w:asciiTheme="minorHAnsi" w:eastAsia="Times" w:hAnsiTheme="minorHAnsi"/>
          <w:noProof/>
          <w:color w:val="003366"/>
          <w:sz w:val="22"/>
          <w:szCs w:val="20"/>
        </w:rPr>
        <mc:AlternateContent>
          <mc:Choice Requires="wps">
            <w:drawing>
              <wp:anchor distT="0" distB="0" distL="114300" distR="114300" simplePos="0" relativeHeight="251695104" behindDoc="0" locked="0" layoutInCell="1" allowOverlap="1" wp14:anchorId="1009A11E" wp14:editId="5C76C87A">
                <wp:simplePos x="0" y="0"/>
                <wp:positionH relativeFrom="column">
                  <wp:posOffset>2313940</wp:posOffset>
                </wp:positionH>
                <wp:positionV relativeFrom="paragraph">
                  <wp:posOffset>78105</wp:posOffset>
                </wp:positionV>
                <wp:extent cx="2093595" cy="276225"/>
                <wp:effectExtent l="8890" t="11430" r="6985" b="1143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276225"/>
                        </a:xfrm>
                        <a:prstGeom prst="rect">
                          <a:avLst/>
                        </a:prstGeom>
                        <a:solidFill>
                          <a:srgbClr val="FFFFFF"/>
                        </a:solidFill>
                        <a:ln w="9525">
                          <a:solidFill>
                            <a:srgbClr val="000000"/>
                          </a:solidFill>
                          <a:miter lim="800000"/>
                          <a:headEnd/>
                          <a:tailEnd/>
                        </a:ln>
                      </wps:spPr>
                      <wps:txbx>
                        <w:txbxContent>
                          <w:p w14:paraId="36184C98" w14:textId="77777777" w:rsidR="001221D3" w:rsidRDefault="001221D3" w:rsidP="00E8729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1" o:spid="_x0000_s1043" type="#_x0000_t202" style="position:absolute;margin-left:182.2pt;margin-top:6.15pt;width:164.85pt;height:21.7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">
                <v:textbox style="mso-fit-shape-to-text:t">
                  <w:txbxContent>
                    <w:p w14:paraId="36184C98" w14:textId="77777777" w:rsidR="001221D3" w:rsidRDefault="001221D3" w:rsidP="00E87292"/>
                  </w:txbxContent>
                </v:textbox>
              </v:shape>
            </w:pict>
          </mc:Fallback>
        </mc:AlternateContent>
      </w:r>
    </w:p>
    <w:p w14:paraId="0A2AF341" w14:textId="77777777" w:rsidR="00E87292" w:rsidRPr="00426D17" w:rsidRDefault="00E87292" w:rsidP="00E87292">
      <w:pPr>
        <w:spacing w:line="240" w:lineRule="exact"/>
        <w:ind w:left="284"/>
        <w:rPr>
          <w:rFonts w:asciiTheme="minorHAnsi" w:eastAsia="Times" w:hAnsiTheme="minorHAnsi"/>
          <w:color w:val="003366"/>
          <w:sz w:val="20"/>
          <w:szCs w:val="20"/>
        </w:rPr>
      </w:pPr>
      <w:r w:rsidRPr="00426D17">
        <w:rPr>
          <w:rFonts w:asciiTheme="minorHAnsi" w:eastAsia="Arial,Times" w:hAnsiTheme="minorHAnsi" w:cs="Arial,Times"/>
          <w:color w:val="003366"/>
          <w:sz w:val="22"/>
          <w:szCs w:val="22"/>
        </w:rPr>
        <w:t>Date</w:t>
      </w:r>
      <w:r w:rsidRPr="00426D17">
        <w:rPr>
          <w:rFonts w:asciiTheme="minorHAnsi" w:eastAsia="Times" w:hAnsiTheme="minorHAnsi"/>
          <w:color w:val="003366"/>
          <w:sz w:val="22"/>
          <w:szCs w:val="20"/>
        </w:rPr>
        <w:tab/>
      </w:r>
      <w:r w:rsidRPr="00426D17">
        <w:rPr>
          <w:rFonts w:asciiTheme="minorHAnsi" w:eastAsia="Times" w:hAnsiTheme="minorHAnsi"/>
          <w:color w:val="003366"/>
          <w:sz w:val="22"/>
          <w:szCs w:val="20"/>
        </w:rPr>
        <w:tab/>
      </w:r>
      <w:r w:rsidRPr="00426D17">
        <w:rPr>
          <w:rFonts w:asciiTheme="minorHAnsi" w:eastAsia="Times" w:hAnsiTheme="minorHAnsi"/>
          <w:color w:val="003366"/>
          <w:sz w:val="22"/>
          <w:szCs w:val="20"/>
        </w:rPr>
        <w:tab/>
      </w:r>
      <w:r w:rsidRPr="00426D17">
        <w:rPr>
          <w:rFonts w:asciiTheme="minorHAnsi" w:eastAsia="Times" w:hAnsiTheme="minorHAnsi"/>
          <w:color w:val="003366"/>
          <w:sz w:val="22"/>
          <w:szCs w:val="20"/>
        </w:rPr>
        <w:tab/>
      </w:r>
    </w:p>
    <w:p w14:paraId="2709F464" w14:textId="77777777" w:rsidR="00E87292" w:rsidRPr="00426D17" w:rsidRDefault="00E87292" w:rsidP="00E87292">
      <w:pPr>
        <w:ind w:left="284" w:hanging="284"/>
        <w:rPr>
          <w:rFonts w:asciiTheme="minorHAnsi" w:eastAsia="Times" w:hAnsiTheme="minorHAnsi"/>
          <w:color w:val="003366"/>
          <w:sz w:val="20"/>
          <w:szCs w:val="20"/>
        </w:rPr>
      </w:pPr>
    </w:p>
    <w:p w14:paraId="6ED7FBDD" w14:textId="77777777" w:rsidR="00E87292" w:rsidRPr="00426D17" w:rsidRDefault="41D50D6B" w:rsidP="41D50D6B">
      <w:pPr>
        <w:ind w:left="284" w:hanging="284"/>
        <w:rPr>
          <w:rFonts w:asciiTheme="minorHAnsi" w:eastAsia="Times" w:hAnsiTheme="minorHAnsi"/>
          <w:color w:val="003366"/>
          <w:sz w:val="20"/>
          <w:szCs w:val="20"/>
        </w:rPr>
      </w:pPr>
      <w:r w:rsidRPr="00426D17">
        <w:rPr>
          <w:rFonts w:asciiTheme="minorHAnsi" w:eastAsia="Arial,Times" w:hAnsiTheme="minorHAnsi" w:cs="Arial,Times"/>
          <w:color w:val="003366"/>
          <w:sz w:val="20"/>
          <w:szCs w:val="20"/>
        </w:rPr>
        <w:t xml:space="preserve">Please return this sheet to </w:t>
      </w:r>
      <w:proofErr w:type="spellStart"/>
      <w:r w:rsidRPr="00426D17">
        <w:rPr>
          <w:rFonts w:asciiTheme="minorHAnsi" w:eastAsia="Arial,Times" w:hAnsiTheme="minorHAnsi" w:cs="Arial,Times"/>
          <w:color w:val="003366"/>
          <w:sz w:val="20"/>
          <w:szCs w:val="20"/>
        </w:rPr>
        <w:t>Headteacher</w:t>
      </w:r>
      <w:proofErr w:type="spellEnd"/>
      <w:r w:rsidRPr="00426D17">
        <w:rPr>
          <w:rFonts w:asciiTheme="minorHAnsi" w:eastAsia="Arial,Times" w:hAnsiTheme="minorHAnsi" w:cs="Arial,Times"/>
          <w:color w:val="003366"/>
          <w:sz w:val="20"/>
          <w:szCs w:val="20"/>
        </w:rPr>
        <w:t xml:space="preserve">. </w:t>
      </w:r>
      <w:smartTag w:uri="urn:schemas-microsoft-com:office:smarttags" w:element="PersonName"/>
    </w:p>
    <w:p w14:paraId="3B3024C8" w14:textId="77777777" w:rsidR="005E4010" w:rsidRPr="00426D17" w:rsidRDefault="005E4010" w:rsidP="00E87292">
      <w:pPr>
        <w:rPr>
          <w:rFonts w:asciiTheme="minorHAnsi" w:hAnsiTheme="minorHAnsi"/>
          <w:color w:val="C39323"/>
          <w:spacing w:val="-24"/>
          <w:sz w:val="48"/>
          <w:szCs w:val="20"/>
        </w:rPr>
      </w:pPr>
    </w:p>
    <w:p w14:paraId="11045280" w14:textId="77777777" w:rsidR="00E87292" w:rsidRPr="00426D17" w:rsidRDefault="00E87292" w:rsidP="00E87292">
      <w:pPr>
        <w:rPr>
          <w:rFonts w:asciiTheme="minorHAnsi" w:hAnsiTheme="minorHAnsi"/>
          <w:color w:val="C39323"/>
          <w:spacing w:val="-24"/>
          <w:sz w:val="40"/>
          <w:szCs w:val="40"/>
        </w:rPr>
      </w:pPr>
      <w:r w:rsidRPr="00426D17">
        <w:rPr>
          <w:rFonts w:asciiTheme="minorHAnsi" w:hAnsiTheme="minorHAnsi"/>
          <w:noProof/>
          <w:color w:val="C39323"/>
          <w:spacing w:val="-24"/>
          <w:sz w:val="48"/>
          <w:szCs w:val="20"/>
        </w:rPr>
        <mc:AlternateContent>
          <mc:Choice Requires="wps">
            <w:drawing>
              <wp:anchor distT="0" distB="0" distL="114300" distR="114300" simplePos="0" relativeHeight="251697152" behindDoc="0" locked="0" layoutInCell="1" allowOverlap="1" wp14:anchorId="6DB299B5" wp14:editId="77BFA358">
                <wp:simplePos x="0" y="0"/>
                <wp:positionH relativeFrom="column">
                  <wp:posOffset>-1784985</wp:posOffset>
                </wp:positionH>
                <wp:positionV relativeFrom="paragraph">
                  <wp:posOffset>1015365</wp:posOffset>
                </wp:positionV>
                <wp:extent cx="648970" cy="668020"/>
                <wp:effectExtent l="0" t="0" r="2540"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66802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DFEDE" w14:textId="77777777" w:rsidR="001221D3" w:rsidRDefault="001221D3" w:rsidP="00E87292">
                            <w:pPr>
                              <w:jc w:val="center"/>
                              <w:rPr>
                                <w:rFonts w:ascii="Arial" w:hAnsi="Arial"/>
                              </w:rPr>
                            </w:pPr>
                            <w:r>
                              <w:rPr>
                                <w:rFonts w:ascii="Arial" w:hAnsi="Arial"/>
                                <w:color w:val="FFFFFF"/>
                                <w:sz w:val="60"/>
                              </w:rPr>
                              <w:t>30</w:t>
                            </w:r>
                          </w:p>
                          <w:p w14:paraId="65181112" w14:textId="77777777" w:rsidR="001221D3" w:rsidRDefault="001221D3" w:rsidP="00E872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4" type="#_x0000_t202" style="position:absolute;margin-left:-140.55pt;margin-top:79.95pt;width:51.1pt;height:5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" fillcolor="#c6d9f1" stroked="f">
                <v:textbox>
                  <w:txbxContent>
                    <w:p w14:paraId="614DFEDE" w14:textId="77777777" w:rsidR="001221D3" w:rsidRDefault="001221D3" w:rsidP="00E87292">
                      <w:pPr>
                        <w:jc w:val="center"/>
                        <w:rPr>
                          <w:rFonts w:ascii="Arial" w:hAnsi="Arial"/>
                        </w:rPr>
                      </w:pPr>
                      <w:r>
                        <w:rPr>
                          <w:rFonts w:ascii="Arial" w:hAnsi="Arial"/>
                          <w:color w:val="FFFFFF"/>
                          <w:sz w:val="60"/>
                        </w:rPr>
                        <w:t>30</w:t>
                      </w:r>
                    </w:p>
                    <w:p w14:paraId="65181112" w14:textId="77777777" w:rsidR="001221D3" w:rsidRDefault="001221D3" w:rsidP="00E87292"/>
                  </w:txbxContent>
                </v:textbox>
              </v:shape>
            </w:pict>
          </mc:Fallback>
        </mc:AlternateContent>
      </w:r>
      <w:r w:rsidRPr="00426D17">
        <w:rPr>
          <w:rFonts w:asciiTheme="minorHAnsi" w:eastAsia="Arial" w:hAnsiTheme="minorHAnsi" w:cs="Arial"/>
          <w:color w:val="C39323"/>
          <w:spacing w:val="-24"/>
          <w:sz w:val="40"/>
          <w:szCs w:val="40"/>
        </w:rPr>
        <w:t xml:space="preserve">Parent / Carer Acceptable Use Policy Agreement </w:t>
      </w:r>
    </w:p>
    <w:p w14:paraId="7B38883C" w14:textId="77777777" w:rsidR="00E87292" w:rsidRPr="00426D17" w:rsidRDefault="737357E7" w:rsidP="00E87292">
      <w:pPr>
        <w:spacing w:after="200" w:line="240" w:lineRule="exact"/>
        <w:rPr>
          <w:rFonts w:asciiTheme="minorHAnsi" w:eastAsia="Times" w:hAnsiTheme="minorHAnsi"/>
          <w:color w:val="003366"/>
          <w:sz w:val="20"/>
          <w:szCs w:val="20"/>
        </w:rPr>
      </w:pPr>
      <w:r w:rsidRPr="00426D17">
        <w:rPr>
          <w:rFonts w:asciiTheme="minorHAnsi" w:eastAsia="Arial,Times" w:hAnsiTheme="minorHAnsi" w:cs="Arial,Times"/>
          <w:color w:val="003366"/>
          <w:sz w:val="20"/>
          <w:szCs w:val="20"/>
        </w:rPr>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Young people should have an entitlement to safe internet access at all times. </w:t>
      </w:r>
    </w:p>
    <w:p w14:paraId="0DD497D1" w14:textId="77777777" w:rsidR="00E87292" w:rsidRPr="00426D17" w:rsidRDefault="00E87292" w:rsidP="00E87292">
      <w:pPr>
        <w:widowControl w:val="0"/>
        <w:autoSpaceDE w:val="0"/>
        <w:autoSpaceDN w:val="0"/>
        <w:adjustRightInd w:val="0"/>
        <w:textAlignment w:val="center"/>
        <w:rPr>
          <w:rFonts w:asciiTheme="minorHAnsi" w:hAnsiTheme="minorHAnsi"/>
          <w:color w:val="3C466D"/>
          <w:spacing w:val="-7"/>
          <w:sz w:val="22"/>
          <w:szCs w:val="20"/>
          <w:lang w:val="en-US"/>
        </w:rPr>
      </w:pPr>
      <w:r w:rsidRPr="00426D17">
        <w:rPr>
          <w:rFonts w:asciiTheme="minorHAnsi" w:eastAsia="Arial" w:hAnsiTheme="minorHAnsi" w:cs="Arial"/>
          <w:color w:val="3C466D"/>
          <w:spacing w:val="-7"/>
          <w:sz w:val="22"/>
          <w:szCs w:val="22"/>
          <w:lang w:val="en-US"/>
        </w:rPr>
        <w:t>This Acceptable Use Policy is intended to ensure:</w:t>
      </w:r>
    </w:p>
    <w:p w14:paraId="1C7086FC"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that young people will be responsible users and stay safe while using the internet and other communications technologies for educational, personal and recreational use. </w:t>
      </w:r>
    </w:p>
    <w:p w14:paraId="5DAC62BE" w14:textId="77777777" w:rsidR="00E87292" w:rsidRPr="00426D17" w:rsidRDefault="00E87292" w:rsidP="00E87292">
      <w:pPr>
        <w:spacing w:after="57"/>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that school ICT systems and users are protected from accidental or deliberate misuse that could put the security of the systems and users at risk.</w:t>
      </w:r>
    </w:p>
    <w:p w14:paraId="5F872FED" w14:textId="77777777" w:rsidR="00E87292" w:rsidRPr="00426D17" w:rsidRDefault="00E87292" w:rsidP="00E87292">
      <w:pPr>
        <w:spacing w:after="200"/>
        <w:ind w:left="283" w:hanging="283"/>
        <w:rPr>
          <w:rFonts w:asciiTheme="minorHAnsi" w:eastAsia="Times" w:hAnsiTheme="minorHAnsi"/>
          <w:color w:val="003366"/>
          <w:sz w:val="20"/>
          <w:szCs w:val="20"/>
        </w:rPr>
      </w:pPr>
      <w:r w:rsidRPr="00426D17">
        <w:rPr>
          <w:rFonts w:asciiTheme="minorHAnsi" w:eastAsia="Arial,Times" w:hAnsiTheme="minorHAnsi" w:cs="Arial,Times"/>
          <w:color w:val="C3901D"/>
          <w:sz w:val="20"/>
          <w:szCs w:val="20"/>
        </w:rPr>
        <w:t>•</w:t>
      </w:r>
      <w:r w:rsidRPr="00426D17">
        <w:rPr>
          <w:rFonts w:asciiTheme="minorHAnsi" w:eastAsia="Times" w:hAnsiTheme="minorHAnsi"/>
          <w:color w:val="C3901D"/>
          <w:sz w:val="20"/>
          <w:szCs w:val="20"/>
        </w:rPr>
        <w:tab/>
      </w:r>
      <w:r w:rsidRPr="00426D17">
        <w:rPr>
          <w:rFonts w:asciiTheme="minorHAnsi" w:eastAsia="Arial,Times" w:hAnsiTheme="minorHAnsi" w:cs="Arial,Times"/>
          <w:color w:val="003366"/>
          <w:sz w:val="20"/>
          <w:szCs w:val="20"/>
        </w:rPr>
        <w:t xml:space="preserve">that parents and carers are aware of the importance of e-safety and are involved in the education and guidance of young people with regard to their on-line behaviour. </w:t>
      </w:r>
    </w:p>
    <w:p w14:paraId="44733FB8" w14:textId="77777777" w:rsidR="00E87292" w:rsidRPr="00426D17" w:rsidRDefault="00E87292" w:rsidP="00E87292">
      <w:pPr>
        <w:spacing w:after="200" w:line="240" w:lineRule="exact"/>
        <w:rPr>
          <w:rFonts w:asciiTheme="minorHAnsi" w:eastAsia="Times" w:hAnsiTheme="minorHAnsi"/>
          <w:color w:val="003366"/>
          <w:spacing w:val="-2"/>
          <w:sz w:val="20"/>
          <w:szCs w:val="20"/>
        </w:rPr>
      </w:pPr>
      <w:r w:rsidRPr="00426D17">
        <w:rPr>
          <w:rFonts w:asciiTheme="minorHAnsi" w:eastAsia="Arial,Times" w:hAnsiTheme="minorHAnsi" w:cs="Arial,Times"/>
          <w:color w:val="003366"/>
          <w:spacing w:val="-2"/>
          <w:sz w:val="20"/>
          <w:szCs w:val="20"/>
        </w:rPr>
        <w:t xml:space="preserve">The school will try to ensure that </w:t>
      </w:r>
      <w:r w:rsidRPr="00426D17">
        <w:rPr>
          <w:rFonts w:asciiTheme="minorHAnsi" w:eastAsia="Arial,Times" w:hAnsiTheme="minorHAnsi" w:cs="Arial,Times"/>
          <w:i/>
          <w:iCs/>
          <w:color w:val="003366"/>
          <w:spacing w:val="-2"/>
          <w:sz w:val="20"/>
          <w:szCs w:val="20"/>
        </w:rPr>
        <w:t>pupils</w:t>
      </w:r>
      <w:r w:rsidRPr="00426D17">
        <w:rPr>
          <w:rFonts w:asciiTheme="minorHAnsi" w:eastAsia="Arial,Times" w:hAnsiTheme="minorHAnsi" w:cs="Arial,Times"/>
          <w:color w:val="003366"/>
          <w:spacing w:val="-2"/>
          <w:sz w:val="20"/>
          <w:szCs w:val="20"/>
        </w:rPr>
        <w:t xml:space="preserve"> will have good access to ICT to enhance their learning and will, in return, expect the </w:t>
      </w:r>
      <w:r w:rsidRPr="00426D17">
        <w:rPr>
          <w:rFonts w:asciiTheme="minorHAnsi" w:eastAsia="Arial,Times" w:hAnsiTheme="minorHAnsi" w:cs="Arial,Times"/>
          <w:i/>
          <w:iCs/>
          <w:color w:val="003366"/>
          <w:spacing w:val="-2"/>
          <w:sz w:val="20"/>
          <w:szCs w:val="20"/>
        </w:rPr>
        <w:t>pupils</w:t>
      </w:r>
      <w:r w:rsidRPr="00426D17">
        <w:rPr>
          <w:rFonts w:asciiTheme="minorHAnsi" w:eastAsia="Arial,Times" w:hAnsiTheme="minorHAnsi" w:cs="Arial,Times"/>
          <w:color w:val="003366"/>
          <w:spacing w:val="-2"/>
          <w:sz w:val="20"/>
          <w:szCs w:val="20"/>
        </w:rPr>
        <w:t xml:space="preserve"> to agree to be responsible users. A copy of the Pupil Acceptable Use Policy is attached to this permission form, so that parents / carers will be aware of the school expectations of the young people in their care. </w:t>
      </w:r>
    </w:p>
    <w:p w14:paraId="65B5D9E4" w14:textId="77777777" w:rsidR="00E87292" w:rsidRPr="00426D17" w:rsidRDefault="737357E7" w:rsidP="00E87292">
      <w:pPr>
        <w:spacing w:after="200" w:line="240" w:lineRule="exact"/>
        <w:rPr>
          <w:rFonts w:asciiTheme="minorHAnsi" w:eastAsia="Times" w:hAnsiTheme="minorHAnsi"/>
          <w:color w:val="003366"/>
          <w:sz w:val="20"/>
          <w:szCs w:val="20"/>
        </w:rPr>
      </w:pPr>
      <w:r w:rsidRPr="00426D17">
        <w:rPr>
          <w:rFonts w:asciiTheme="minorHAnsi" w:eastAsia="Arial,Times" w:hAnsiTheme="minorHAnsi" w:cs="Arial,Times"/>
          <w:color w:val="003366"/>
          <w:sz w:val="20"/>
          <w:szCs w:val="20"/>
        </w:rPr>
        <w:t xml:space="preserve">Parents are requested to sign the permission form below to show their support of the school in this important aspect of the school’s work. </w:t>
      </w:r>
    </w:p>
    <w:p w14:paraId="383C45FE" w14:textId="77777777" w:rsidR="00E87292" w:rsidRPr="00426D17" w:rsidRDefault="00E87292" w:rsidP="00E87292">
      <w:pPr>
        <w:widowControl w:val="0"/>
        <w:autoSpaceDE w:val="0"/>
        <w:autoSpaceDN w:val="0"/>
        <w:adjustRightInd w:val="0"/>
        <w:spacing w:before="57" w:after="283" w:line="280" w:lineRule="atLeast"/>
        <w:textAlignment w:val="center"/>
        <w:rPr>
          <w:rFonts w:asciiTheme="minorHAnsi" w:hAnsiTheme="minorHAnsi"/>
          <w:color w:val="C3901D"/>
          <w:spacing w:val="-14"/>
          <w:sz w:val="28"/>
          <w:szCs w:val="20"/>
          <w:lang w:val="en-US"/>
        </w:rPr>
      </w:pPr>
      <w:r w:rsidRPr="00426D17">
        <w:rPr>
          <w:rFonts w:asciiTheme="minorHAnsi" w:hAnsiTheme="minorHAnsi"/>
          <w:noProof/>
          <w:color w:val="C3901D"/>
          <w:spacing w:val="-5"/>
          <w:sz w:val="22"/>
          <w:szCs w:val="20"/>
        </w:rPr>
        <mc:AlternateContent>
          <mc:Choice Requires="wps">
            <w:drawing>
              <wp:anchor distT="0" distB="0" distL="114300" distR="114300" simplePos="0" relativeHeight="251683840" behindDoc="0" locked="0" layoutInCell="1" allowOverlap="1" wp14:anchorId="13203441" wp14:editId="07777777">
                <wp:simplePos x="0" y="0"/>
                <wp:positionH relativeFrom="column">
                  <wp:posOffset>1758315</wp:posOffset>
                </wp:positionH>
                <wp:positionV relativeFrom="paragraph">
                  <wp:posOffset>274955</wp:posOffset>
                </wp:positionV>
                <wp:extent cx="3200400" cy="342900"/>
                <wp:effectExtent l="5715" t="8255" r="13335" b="1079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14:paraId="0D33FC97" w14:textId="77777777" w:rsidR="001221D3" w:rsidRDefault="001221D3" w:rsidP="00E87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margin-left:138.45pt;margin-top:21.65pt;width:252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" strokecolor="#969696">
                <v:textbox>
                  <w:txbxContent>
                    <w:p w14:paraId="0D33FC97" w14:textId="77777777" w:rsidR="001221D3" w:rsidRDefault="001221D3" w:rsidP="00E87292"/>
                  </w:txbxContent>
                </v:textbox>
              </v:shape>
            </w:pict>
          </mc:Fallback>
        </mc:AlternateContent>
      </w:r>
      <w:r w:rsidRPr="00426D17">
        <w:rPr>
          <w:rFonts w:asciiTheme="minorHAnsi" w:hAnsiTheme="minorHAnsi"/>
          <w:noProof/>
          <w:color w:val="C3901D"/>
          <w:spacing w:val="-5"/>
          <w:sz w:val="22"/>
          <w:szCs w:val="20"/>
        </w:rPr>
        <mc:AlternateContent>
          <mc:Choice Requires="wps">
            <w:drawing>
              <wp:anchor distT="0" distB="0" distL="114300" distR="114300" simplePos="0" relativeHeight="251684864" behindDoc="0" locked="0" layoutInCell="1" allowOverlap="1" wp14:anchorId="4EB0FB0E" wp14:editId="07777777">
                <wp:simplePos x="0" y="0"/>
                <wp:positionH relativeFrom="column">
                  <wp:posOffset>1758315</wp:posOffset>
                </wp:positionH>
                <wp:positionV relativeFrom="paragraph">
                  <wp:posOffset>732155</wp:posOffset>
                </wp:positionV>
                <wp:extent cx="3200400" cy="342900"/>
                <wp:effectExtent l="5715" t="8255" r="13335"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14:paraId="03030450" w14:textId="77777777" w:rsidR="001221D3" w:rsidRDefault="001221D3" w:rsidP="00E87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6" type="#_x0000_t202" style="position:absolute;margin-left:138.45pt;margin-top:57.65pt;width:252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" strokecolor="#969696">
                <v:textbox>
                  <w:txbxContent>
                    <w:p w14:paraId="03030450" w14:textId="77777777" w:rsidR="001221D3" w:rsidRDefault="001221D3" w:rsidP="00E87292"/>
                  </w:txbxContent>
                </v:textbox>
              </v:shape>
            </w:pict>
          </mc:Fallback>
        </mc:AlternateContent>
      </w:r>
      <w:r w:rsidRPr="00426D17">
        <w:rPr>
          <w:rFonts w:asciiTheme="minorHAnsi" w:eastAsia="Arial" w:hAnsiTheme="minorHAnsi" w:cs="Arial"/>
          <w:color w:val="C3901D"/>
          <w:spacing w:val="-14"/>
          <w:sz w:val="28"/>
          <w:szCs w:val="28"/>
          <w:lang w:val="en-US"/>
        </w:rPr>
        <w:t>Permission Form</w:t>
      </w:r>
    </w:p>
    <w:p w14:paraId="16A3685F" w14:textId="77777777" w:rsidR="00E87292" w:rsidRPr="00426D17" w:rsidRDefault="00E87292" w:rsidP="00E87292">
      <w:pPr>
        <w:spacing w:after="397" w:line="240" w:lineRule="exact"/>
        <w:ind w:left="283"/>
        <w:rPr>
          <w:rFonts w:asciiTheme="minorHAnsi" w:eastAsia="Times" w:hAnsiTheme="minorHAnsi"/>
          <w:color w:val="003366"/>
          <w:spacing w:val="-5"/>
          <w:sz w:val="22"/>
          <w:szCs w:val="20"/>
        </w:rPr>
      </w:pPr>
      <w:r w:rsidRPr="00426D17">
        <w:rPr>
          <w:rFonts w:asciiTheme="minorHAnsi" w:eastAsia="Arial,Times" w:hAnsiTheme="minorHAnsi" w:cs="Arial,Times"/>
          <w:color w:val="003366"/>
          <w:spacing w:val="-5"/>
          <w:sz w:val="22"/>
          <w:szCs w:val="22"/>
        </w:rPr>
        <w:t>Parent / Carers Name</w:t>
      </w:r>
    </w:p>
    <w:p w14:paraId="3FC92197" w14:textId="77777777" w:rsidR="00E87292" w:rsidRPr="00426D17" w:rsidRDefault="00E87292" w:rsidP="00E87292">
      <w:pPr>
        <w:spacing w:after="397" w:line="240" w:lineRule="exact"/>
        <w:ind w:left="283"/>
        <w:rPr>
          <w:rFonts w:asciiTheme="minorHAnsi" w:eastAsia="Times" w:hAnsiTheme="minorHAnsi"/>
          <w:color w:val="003366"/>
          <w:spacing w:val="-5"/>
          <w:sz w:val="22"/>
          <w:szCs w:val="20"/>
        </w:rPr>
      </w:pPr>
      <w:r w:rsidRPr="00426D17">
        <w:rPr>
          <w:rFonts w:asciiTheme="minorHAnsi" w:eastAsia="Arial,Times" w:hAnsiTheme="minorHAnsi" w:cs="Arial,Times"/>
          <w:color w:val="003366"/>
          <w:spacing w:val="-5"/>
          <w:sz w:val="22"/>
          <w:szCs w:val="22"/>
        </w:rPr>
        <w:t xml:space="preserve">Student / Pupil Name </w:t>
      </w:r>
    </w:p>
    <w:p w14:paraId="51D2ACA5" w14:textId="77777777" w:rsidR="00E87292" w:rsidRPr="00426D17" w:rsidRDefault="00E87292" w:rsidP="00E87292">
      <w:pPr>
        <w:spacing w:after="200" w:line="230" w:lineRule="exact"/>
        <w:ind w:left="284"/>
        <w:rPr>
          <w:rFonts w:asciiTheme="minorHAnsi" w:eastAsia="Times" w:hAnsiTheme="minorHAnsi"/>
          <w:color w:val="003366"/>
          <w:spacing w:val="-5"/>
          <w:sz w:val="22"/>
          <w:szCs w:val="20"/>
        </w:rPr>
      </w:pPr>
      <w:r w:rsidRPr="00426D17">
        <w:rPr>
          <w:rFonts w:asciiTheme="minorHAnsi" w:eastAsia="Arial,Times" w:hAnsiTheme="minorHAnsi" w:cs="Arial,Times"/>
          <w:color w:val="003366"/>
          <w:spacing w:val="-5"/>
          <w:sz w:val="22"/>
          <w:szCs w:val="22"/>
        </w:rPr>
        <w:t xml:space="preserve">As the parent / carer of the above </w:t>
      </w:r>
      <w:r w:rsidRPr="00426D17">
        <w:rPr>
          <w:rFonts w:asciiTheme="minorHAnsi" w:eastAsia="Arial,Times" w:hAnsiTheme="minorHAnsi" w:cs="Arial,Times"/>
          <w:i/>
          <w:iCs/>
          <w:color w:val="003366"/>
          <w:spacing w:val="-5"/>
          <w:sz w:val="22"/>
          <w:szCs w:val="22"/>
        </w:rPr>
        <w:t>pupils</w:t>
      </w:r>
      <w:r w:rsidRPr="00426D17">
        <w:rPr>
          <w:rFonts w:asciiTheme="minorHAnsi" w:eastAsia="Arial,Times" w:hAnsiTheme="minorHAnsi" w:cs="Arial,Times"/>
          <w:color w:val="003366"/>
          <w:spacing w:val="-5"/>
          <w:sz w:val="22"/>
          <w:szCs w:val="22"/>
        </w:rPr>
        <w:t xml:space="preserve">, I give permission for my son / daughter to have access to the internet and to ICT systems at school. </w:t>
      </w:r>
    </w:p>
    <w:p w14:paraId="6FD6FC32" w14:textId="77777777" w:rsidR="00E87292" w:rsidRPr="00426D17" w:rsidRDefault="00E87292" w:rsidP="00E87292">
      <w:pPr>
        <w:spacing w:after="200" w:line="230" w:lineRule="exact"/>
        <w:ind w:left="284"/>
        <w:rPr>
          <w:rFonts w:asciiTheme="minorHAnsi" w:eastAsia="Times" w:hAnsiTheme="minorHAnsi"/>
          <w:color w:val="003366"/>
          <w:spacing w:val="-5"/>
          <w:sz w:val="22"/>
          <w:szCs w:val="20"/>
        </w:rPr>
      </w:pPr>
      <w:r w:rsidRPr="00426D17">
        <w:rPr>
          <w:rFonts w:asciiTheme="minorHAnsi" w:eastAsia="Arial,Times" w:hAnsiTheme="minorHAnsi" w:cs="Arial,Times"/>
          <w:color w:val="003366"/>
          <w:spacing w:val="-5"/>
          <w:sz w:val="22"/>
          <w:szCs w:val="22"/>
        </w:rPr>
        <w:t xml:space="preserve">I have received an   Acceptable Use Agreement for my son/daughter and have signed it on their behalf and understand that he/she will  receive, e-safety education to help them understand the importance of safe use of ICT – both in and out of school. </w:t>
      </w:r>
    </w:p>
    <w:p w14:paraId="611D9BAC" w14:textId="77777777" w:rsidR="00E87292" w:rsidRPr="00426D17" w:rsidRDefault="00E87292" w:rsidP="00E87292">
      <w:pPr>
        <w:spacing w:after="200" w:line="230" w:lineRule="exact"/>
        <w:ind w:left="284"/>
        <w:rPr>
          <w:rFonts w:asciiTheme="minorHAnsi" w:eastAsia="Times" w:hAnsiTheme="minorHAnsi"/>
          <w:color w:val="003366"/>
          <w:spacing w:val="-5"/>
          <w:sz w:val="22"/>
          <w:szCs w:val="20"/>
        </w:rPr>
      </w:pPr>
      <w:r w:rsidRPr="00426D17">
        <w:rPr>
          <w:rFonts w:asciiTheme="minorHAnsi" w:eastAsia="Arial,Times" w:hAnsiTheme="minorHAnsi" w:cs="Arial,Times"/>
          <w:color w:val="003366"/>
          <w:spacing w:val="-5"/>
          <w:sz w:val="22"/>
          <w:szCs w:val="22"/>
        </w:rPr>
        <w:t xml:space="preserve">I understand that the school will take every reasonable precaution, including monitoring and filtering systems, to ensure that young people will be safe when they use the internet and ICT systems. I also </w:t>
      </w:r>
      <w:r w:rsidRPr="00426D17">
        <w:rPr>
          <w:rFonts w:asciiTheme="minorHAnsi" w:eastAsia="Arial,Times" w:hAnsiTheme="minorHAnsi" w:cs="Arial,Times"/>
          <w:color w:val="003366"/>
          <w:spacing w:val="-5"/>
          <w:sz w:val="22"/>
          <w:szCs w:val="22"/>
        </w:rPr>
        <w:lastRenderedPageBreak/>
        <w:t xml:space="preserve">understand that the school cannot ultimately be held responsible for the nature and content of materials accessed on the internet and using mobile technologies. </w:t>
      </w:r>
    </w:p>
    <w:p w14:paraId="549C3FE4" w14:textId="77777777" w:rsidR="00E87292" w:rsidRPr="00426D17" w:rsidRDefault="00E87292" w:rsidP="00E87292">
      <w:pPr>
        <w:spacing w:after="200" w:line="230" w:lineRule="exact"/>
        <w:ind w:left="284"/>
        <w:rPr>
          <w:rFonts w:asciiTheme="minorHAnsi" w:eastAsia="Times" w:hAnsiTheme="minorHAnsi"/>
          <w:color w:val="003366"/>
          <w:spacing w:val="-5"/>
          <w:sz w:val="22"/>
          <w:szCs w:val="20"/>
        </w:rPr>
      </w:pPr>
      <w:r w:rsidRPr="00426D17">
        <w:rPr>
          <w:rFonts w:asciiTheme="minorHAnsi" w:eastAsia="Arial,Times" w:hAnsiTheme="minorHAnsi" w:cs="Arial,Times"/>
          <w:color w:val="003366"/>
          <w:spacing w:val="-5"/>
          <w:sz w:val="22"/>
          <w:szCs w:val="22"/>
        </w:rPr>
        <w:t xml:space="preserve">I understand that my son’s / daughter’s activity on the ICT systems will be monitored and that the school will contact me if they have concerns about any possible breaches of the Acceptable Use Policy. </w:t>
      </w:r>
    </w:p>
    <w:p w14:paraId="7027329A" w14:textId="77777777" w:rsidR="00E87292" w:rsidRPr="00426D17" w:rsidRDefault="00E87292" w:rsidP="00E87292">
      <w:pPr>
        <w:spacing w:after="397" w:line="230" w:lineRule="exact"/>
        <w:ind w:left="283"/>
        <w:rPr>
          <w:rFonts w:asciiTheme="minorHAnsi" w:eastAsia="Times" w:hAnsiTheme="minorHAnsi"/>
          <w:color w:val="003366"/>
          <w:spacing w:val="-5"/>
          <w:sz w:val="22"/>
          <w:szCs w:val="20"/>
        </w:rPr>
      </w:pPr>
      <w:r w:rsidRPr="00426D17">
        <w:rPr>
          <w:rFonts w:asciiTheme="minorHAnsi" w:eastAsia="Times" w:hAnsiTheme="minorHAnsi"/>
          <w:noProof/>
          <w:color w:val="003366"/>
          <w:spacing w:val="-5"/>
          <w:sz w:val="22"/>
          <w:szCs w:val="20"/>
        </w:rPr>
        <mc:AlternateContent>
          <mc:Choice Requires="wps">
            <w:drawing>
              <wp:anchor distT="0" distB="0" distL="114300" distR="114300" simplePos="0" relativeHeight="251686912" behindDoc="0" locked="0" layoutInCell="1" allowOverlap="1" wp14:anchorId="2FBBAD98" wp14:editId="07777777">
                <wp:simplePos x="0" y="0"/>
                <wp:positionH relativeFrom="column">
                  <wp:posOffset>3587115</wp:posOffset>
                </wp:positionH>
                <wp:positionV relativeFrom="paragraph">
                  <wp:posOffset>353695</wp:posOffset>
                </wp:positionV>
                <wp:extent cx="1371600" cy="342900"/>
                <wp:effectExtent l="5715" t="10795" r="13335"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969696"/>
                          </a:solidFill>
                          <a:miter lim="800000"/>
                          <a:headEnd/>
                          <a:tailEnd/>
                        </a:ln>
                      </wps:spPr>
                      <wps:txbx>
                        <w:txbxContent>
                          <w:p w14:paraId="4B495BA6" w14:textId="77777777" w:rsidR="001221D3" w:rsidRDefault="001221D3" w:rsidP="00E87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7" type="#_x0000_t202" style="position:absolute;left:0;text-align:left;margin-left:282.45pt;margin-top:27.85pt;width:108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" strokecolor="#969696">
                <v:textbox>
                  <w:txbxContent>
                    <w:p w14:paraId="4B495BA6" w14:textId="77777777" w:rsidR="001221D3" w:rsidRDefault="001221D3" w:rsidP="00E87292"/>
                  </w:txbxContent>
                </v:textbox>
              </v:shape>
            </w:pict>
          </mc:Fallback>
        </mc:AlternateContent>
      </w:r>
      <w:r w:rsidRPr="00426D17">
        <w:rPr>
          <w:rFonts w:asciiTheme="minorHAnsi" w:eastAsia="Times" w:hAnsiTheme="minorHAnsi"/>
          <w:noProof/>
          <w:color w:val="003366"/>
          <w:spacing w:val="-5"/>
          <w:sz w:val="22"/>
          <w:szCs w:val="20"/>
        </w:rPr>
        <mc:AlternateContent>
          <mc:Choice Requires="wps">
            <w:drawing>
              <wp:anchor distT="0" distB="0" distL="114300" distR="114300" simplePos="0" relativeHeight="251685888" behindDoc="0" locked="0" layoutInCell="1" allowOverlap="1" wp14:anchorId="1085BEE0" wp14:editId="07777777">
                <wp:simplePos x="0" y="0"/>
                <wp:positionH relativeFrom="column">
                  <wp:posOffset>729615</wp:posOffset>
                </wp:positionH>
                <wp:positionV relativeFrom="paragraph">
                  <wp:posOffset>353695</wp:posOffset>
                </wp:positionV>
                <wp:extent cx="2286000" cy="342900"/>
                <wp:effectExtent l="5715" t="10795" r="13335"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969696"/>
                          </a:solidFill>
                          <a:miter lim="800000"/>
                          <a:headEnd/>
                          <a:tailEnd/>
                        </a:ln>
                      </wps:spPr>
                      <wps:txbx>
                        <w:txbxContent>
                          <w:p w14:paraId="5D39943E" w14:textId="77777777" w:rsidR="001221D3" w:rsidRDefault="001221D3" w:rsidP="00E87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8" type="#_x0000_t202" style="position:absolute;left:0;text-align:left;margin-left:57.45pt;margin-top:27.85pt;width:180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" strokecolor="#969696">
                <v:textbox>
                  <w:txbxContent>
                    <w:p w14:paraId="5D39943E" w14:textId="77777777" w:rsidR="001221D3" w:rsidRDefault="001221D3" w:rsidP="00E87292"/>
                  </w:txbxContent>
                </v:textbox>
              </v:shape>
            </w:pict>
          </mc:Fallback>
        </mc:AlternateContent>
      </w:r>
      <w:r w:rsidRPr="00426D17">
        <w:rPr>
          <w:rFonts w:asciiTheme="minorHAnsi" w:eastAsia="Arial,Times" w:hAnsiTheme="minorHAnsi" w:cs="Arial,Times"/>
          <w:color w:val="003366"/>
          <w:spacing w:val="-5"/>
          <w:sz w:val="22"/>
          <w:szCs w:val="22"/>
        </w:rPr>
        <w:t xml:space="preserve">I will encourage my child to adopt safe use of the internet and digital technologies at home and will inform the school if I have concerns over my child’s e-safety. </w:t>
      </w:r>
    </w:p>
    <w:p w14:paraId="63EB3671" w14:textId="77777777" w:rsidR="005E4010" w:rsidRPr="00426D17" w:rsidRDefault="005E4010" w:rsidP="002D05C6">
      <w:pPr>
        <w:rPr>
          <w:rFonts w:asciiTheme="minorHAnsi" w:hAnsiTheme="minorHAnsi"/>
          <w:b/>
          <w:spacing w:val="-24"/>
          <w:sz w:val="20"/>
          <w:szCs w:val="20"/>
          <w:u w:val="single"/>
        </w:rPr>
      </w:pPr>
    </w:p>
    <w:p w14:paraId="2FE7CDC5" w14:textId="77777777" w:rsidR="005E4010" w:rsidRPr="00426D17" w:rsidRDefault="005E4010" w:rsidP="002D05C6">
      <w:pPr>
        <w:rPr>
          <w:rFonts w:asciiTheme="minorHAnsi" w:hAnsiTheme="minorHAnsi"/>
          <w:b/>
          <w:spacing w:val="-24"/>
          <w:sz w:val="20"/>
          <w:szCs w:val="20"/>
          <w:u w:val="single"/>
        </w:rPr>
      </w:pPr>
    </w:p>
    <w:p w14:paraId="391ED381" w14:textId="77777777" w:rsidR="002D05C6" w:rsidRPr="00426D17" w:rsidRDefault="002D05C6" w:rsidP="002D05C6">
      <w:pPr>
        <w:rPr>
          <w:rFonts w:asciiTheme="minorHAnsi" w:hAnsiTheme="minorHAnsi"/>
          <w:b/>
          <w:spacing w:val="-24"/>
          <w:sz w:val="28"/>
          <w:szCs w:val="28"/>
          <w:u w:val="single"/>
        </w:rPr>
      </w:pPr>
      <w:r w:rsidRPr="00426D17">
        <w:rPr>
          <w:rFonts w:asciiTheme="minorHAnsi" w:eastAsia="Comic Sans MS" w:hAnsiTheme="minorHAnsi" w:cs="Comic Sans MS"/>
          <w:b/>
          <w:bCs/>
          <w:spacing w:val="-24"/>
          <w:sz w:val="28"/>
          <w:szCs w:val="28"/>
          <w:u w:val="single"/>
        </w:rPr>
        <w:t xml:space="preserve">11. School Filtering Policy </w:t>
      </w:r>
    </w:p>
    <w:p w14:paraId="3A5CA831" w14:textId="77777777" w:rsidR="002D05C6" w:rsidRPr="00426D17" w:rsidRDefault="002D05C6" w:rsidP="002D05C6">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11.1 Introduction</w:t>
      </w:r>
    </w:p>
    <w:p w14:paraId="660F0A5F" w14:textId="77777777" w:rsidR="002D05C6" w:rsidRPr="00426D17" w:rsidRDefault="737357E7" w:rsidP="002D05C6">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The filtering of internet content provides an important means of preventing users from accessing material that is illegal or is inappropriate in an educational context.  The filtering system cannot, however, provide a 100% guarantee that it will do so. It is therefore important that the school has a filtering policy to manage the associated risks and to provide preventative measures which are relevant to the situation in this school. </w:t>
      </w:r>
    </w:p>
    <w:p w14:paraId="2F5985DA" w14:textId="77777777" w:rsidR="002D05C6" w:rsidRPr="00426D17" w:rsidRDefault="737357E7" w:rsidP="002D05C6">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As a part of the Staffordshire Learning Network schools and connected organisations  automatically receive the benefits of a managed filtering service, with some flexibility for changes at local level.</w:t>
      </w:r>
    </w:p>
    <w:p w14:paraId="740F77A2" w14:textId="77777777" w:rsidR="002D05C6" w:rsidRPr="00426D17" w:rsidRDefault="002D05C6" w:rsidP="002D05C6">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11.2 Responsibilities</w:t>
      </w:r>
    </w:p>
    <w:p w14:paraId="4B0B3BA6" w14:textId="77777777" w:rsidR="002D05C6" w:rsidRPr="00426D17" w:rsidRDefault="002D05C6" w:rsidP="41D50D6B">
      <w:pPr>
        <w:spacing w:line="240" w:lineRule="exact"/>
        <w:rPr>
          <w:rFonts w:asciiTheme="minorHAnsi" w:eastAsia="Times" w:hAnsiTheme="minorHAnsi"/>
          <w:sz w:val="20"/>
          <w:szCs w:val="20"/>
        </w:rPr>
      </w:pPr>
      <w:r w:rsidRPr="00426D17">
        <w:rPr>
          <w:rFonts w:asciiTheme="minorHAnsi" w:eastAsia="Times" w:hAnsiTheme="minorHAnsi"/>
          <w:noProof/>
          <w:sz w:val="20"/>
          <w:szCs w:val="20"/>
        </w:rPr>
        <mc:AlternateContent>
          <mc:Choice Requires="wps">
            <w:drawing>
              <wp:anchor distT="0" distB="0" distL="114300" distR="114300" simplePos="0" relativeHeight="251702272" behindDoc="0" locked="0" layoutInCell="1" allowOverlap="1" wp14:anchorId="53F019FB" wp14:editId="07777777">
                <wp:simplePos x="0" y="0"/>
                <wp:positionH relativeFrom="column">
                  <wp:posOffset>-675640</wp:posOffset>
                </wp:positionH>
                <wp:positionV relativeFrom="paragraph">
                  <wp:posOffset>1288415</wp:posOffset>
                </wp:positionV>
                <wp:extent cx="2971165" cy="422275"/>
                <wp:effectExtent l="635" t="2540" r="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4222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3EE3F" w14:textId="77777777" w:rsidR="001221D3" w:rsidRPr="00437A38" w:rsidRDefault="001221D3" w:rsidP="002D05C6">
                            <w:pPr>
                              <w:autoSpaceDE w:val="0"/>
                              <w:autoSpaceDN w:val="0"/>
                              <w:adjustRightInd w:val="0"/>
                              <w:rPr>
                                <w:color w:val="FFFFFF"/>
                                <w:sz w:val="15"/>
                                <w:szCs w:val="15"/>
                              </w:rPr>
                            </w:pPr>
                          </w:p>
                        </w:txbxContent>
                      </wps:txbx>
                      <wps:bodyPr rot="0" vert="horz" wrap="square" lIns="57607" tIns="28804" rIns="57607" bIns="2880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9" type="#_x0000_t202" style="position:absolute;margin-left:-53.2pt;margin-top:101.45pt;width:233.95pt;height:3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" filled="f" fillcolor="#bbe0e3" stroked="f">
                <v:textbox inset="1.60019mm,.80011mm,1.60019mm,.80011mm">
                  <w:txbxContent>
                    <w:p w14:paraId="7253EE3F" w14:textId="77777777" w:rsidR="001221D3" w:rsidRPr="00437A38" w:rsidRDefault="001221D3" w:rsidP="002D05C6">
                      <w:pPr>
                        <w:autoSpaceDE w:val="0"/>
                        <w:autoSpaceDN w:val="0"/>
                        <w:adjustRightInd w:val="0"/>
                        <w:rPr>
                          <w:color w:val="FFFFFF"/>
                          <w:sz w:val="15"/>
                          <w:szCs w:val="15"/>
                        </w:rPr>
                      </w:pPr>
                    </w:p>
                  </w:txbxContent>
                </v:textbox>
              </v:shape>
            </w:pict>
          </mc:Fallback>
        </mc:AlternateContent>
      </w:r>
      <w:r w:rsidRPr="00426D17">
        <w:rPr>
          <w:rFonts w:asciiTheme="minorHAnsi" w:eastAsia="Times" w:hAnsiTheme="minorHAnsi"/>
          <w:noProof/>
          <w:sz w:val="20"/>
          <w:szCs w:val="20"/>
        </w:rPr>
        <mc:AlternateContent>
          <mc:Choice Requires="wps">
            <w:drawing>
              <wp:anchor distT="0" distB="0" distL="114300" distR="114300" simplePos="0" relativeHeight="251700224" behindDoc="0" locked="0" layoutInCell="1" allowOverlap="1" wp14:anchorId="42FEC1E4" wp14:editId="07777777">
                <wp:simplePos x="0" y="0"/>
                <wp:positionH relativeFrom="column">
                  <wp:posOffset>-1784985</wp:posOffset>
                </wp:positionH>
                <wp:positionV relativeFrom="paragraph">
                  <wp:posOffset>1094105</wp:posOffset>
                </wp:positionV>
                <wp:extent cx="800100" cy="571500"/>
                <wp:effectExtent l="0" t="0" r="3810" b="127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9641" w14:textId="77777777" w:rsidR="001221D3" w:rsidRDefault="001221D3" w:rsidP="002D05C6">
                            <w:pPr>
                              <w:jc w:val="center"/>
                              <w:rPr>
                                <w:rFonts w:ascii="Arial" w:hAnsi="Arial"/>
                              </w:rPr>
                            </w:pPr>
                            <w:r>
                              <w:rPr>
                                <w:rFonts w:ascii="Arial" w:hAnsi="Arial"/>
                                <w:color w:val="FFFFFF"/>
                                <w:sz w:val="60"/>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0" type="#_x0000_t202" style="position:absolute;margin-left:-140.55pt;margin-top:86.15pt;width:63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dG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" filled="f" stroked="f">
                <v:textbox>
                  <w:txbxContent>
                    <w:p w14:paraId="71EB9641" w14:textId="77777777" w:rsidR="001221D3" w:rsidRDefault="001221D3" w:rsidP="002D05C6">
                      <w:pPr>
                        <w:jc w:val="center"/>
                        <w:rPr>
                          <w:rFonts w:ascii="Arial" w:hAnsi="Arial"/>
                        </w:rPr>
                      </w:pPr>
                      <w:r>
                        <w:rPr>
                          <w:rFonts w:ascii="Arial" w:hAnsi="Arial"/>
                          <w:color w:val="FFFFFF"/>
                          <w:sz w:val="60"/>
                        </w:rPr>
                        <w:t>33</w:t>
                      </w:r>
                    </w:p>
                  </w:txbxContent>
                </v:textbox>
              </v:shape>
            </w:pict>
          </mc:Fallback>
        </mc:AlternateContent>
      </w:r>
      <w:r w:rsidRPr="00426D17">
        <w:rPr>
          <w:rFonts w:asciiTheme="minorHAnsi" w:eastAsia="Comic Sans MS,Times" w:hAnsiTheme="minorHAnsi" w:cs="Comic Sans MS,Times"/>
          <w:sz w:val="20"/>
          <w:szCs w:val="20"/>
        </w:rPr>
        <w:t xml:space="preserve">The responsibility for the management of the school’s filtering policy will be held by the </w:t>
      </w:r>
      <w:proofErr w:type="spellStart"/>
      <w:r w:rsidRPr="00426D17">
        <w:rPr>
          <w:rFonts w:asciiTheme="minorHAnsi" w:eastAsia="Comic Sans MS,Times" w:hAnsiTheme="minorHAnsi" w:cs="Comic Sans MS,Times"/>
          <w:sz w:val="20"/>
          <w:szCs w:val="20"/>
        </w:rPr>
        <w:t>Headteacher</w:t>
      </w:r>
      <w:proofErr w:type="spellEnd"/>
      <w:r w:rsidRPr="00426D17">
        <w:rPr>
          <w:rFonts w:asciiTheme="minorHAnsi" w:eastAsia="Comic Sans MS,Times" w:hAnsiTheme="minorHAnsi" w:cs="Comic Sans MS,Times"/>
          <w:sz w:val="20"/>
          <w:szCs w:val="20"/>
        </w:rPr>
        <w:t>. They will manage the school filtering, in line with this policy and will keep records / logs of changes and of breaches of the filtering systems.</w:t>
      </w:r>
    </w:p>
    <w:p w14:paraId="6BD4F78D" w14:textId="77777777" w:rsidR="002D05C6" w:rsidRPr="00426D17" w:rsidRDefault="737357E7" w:rsidP="002D05C6">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To ensure that there is a system of checks and balances and to protect those responsible, changes to the school filtering service must </w:t>
      </w:r>
    </w:p>
    <w:p w14:paraId="72D5DBCC" w14:textId="77777777" w:rsidR="002D05C6" w:rsidRPr="00426D17" w:rsidRDefault="002D05C6" w:rsidP="002D05C6">
      <w:pPr>
        <w:spacing w:after="57" w:line="240" w:lineRule="exact"/>
        <w:ind w:left="283" w:hanging="283"/>
        <w:rPr>
          <w:rFonts w:asciiTheme="minorHAnsi" w:eastAsia="Times" w:hAnsiTheme="minorHAnsi"/>
          <w:b/>
          <w:sz w:val="20"/>
          <w:szCs w:val="20"/>
        </w:rPr>
      </w:pPr>
      <w:r w:rsidRPr="00426D17">
        <w:rPr>
          <w:rFonts w:asciiTheme="minorHAnsi" w:eastAsia="Comic Sans MS,Times" w:hAnsiTheme="minorHAnsi" w:cs="Comic Sans MS,Times"/>
          <w:b/>
          <w:bCs/>
          <w:sz w:val="20"/>
          <w:szCs w:val="20"/>
        </w:rPr>
        <w:t>•</w:t>
      </w:r>
      <w:r w:rsidRPr="00426D17">
        <w:rPr>
          <w:rFonts w:asciiTheme="minorHAnsi" w:eastAsia="Times" w:hAnsiTheme="minorHAnsi"/>
          <w:b/>
          <w:sz w:val="20"/>
          <w:szCs w:val="20"/>
        </w:rPr>
        <w:tab/>
      </w:r>
      <w:r w:rsidRPr="00426D17">
        <w:rPr>
          <w:rFonts w:asciiTheme="minorHAnsi" w:eastAsia="Comic Sans MS,Times" w:hAnsiTheme="minorHAnsi" w:cs="Comic Sans MS,Times"/>
          <w:b/>
          <w:bCs/>
          <w:sz w:val="20"/>
          <w:szCs w:val="20"/>
        </w:rPr>
        <w:t xml:space="preserve">be logged in change control logs </w:t>
      </w:r>
    </w:p>
    <w:p w14:paraId="24DA62B9" w14:textId="77777777" w:rsidR="002D05C6" w:rsidRPr="00426D17" w:rsidRDefault="002D05C6" w:rsidP="002D05C6">
      <w:pPr>
        <w:spacing w:after="200" w:line="240" w:lineRule="exact"/>
        <w:ind w:left="283" w:hanging="283"/>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be reported to the E-Safety Governor every termly in the form of an audit of the change control logs</w:t>
      </w:r>
    </w:p>
    <w:p w14:paraId="4AAA967F" w14:textId="77777777" w:rsidR="002D05C6" w:rsidRPr="00426D17" w:rsidRDefault="41D50D6B" w:rsidP="41D50D6B">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All users have a responsibility to report immediately to </w:t>
      </w:r>
      <w:proofErr w:type="spellStart"/>
      <w:r w:rsidRPr="00426D17">
        <w:rPr>
          <w:rFonts w:asciiTheme="minorHAnsi" w:eastAsia="Comic Sans MS,Times" w:hAnsiTheme="minorHAnsi" w:cs="Comic Sans MS,Times"/>
          <w:sz w:val="20"/>
          <w:szCs w:val="20"/>
        </w:rPr>
        <w:t>headteacher</w:t>
      </w:r>
      <w:proofErr w:type="spellEnd"/>
      <w:r w:rsidRPr="00426D17">
        <w:rPr>
          <w:rFonts w:asciiTheme="minorHAnsi" w:eastAsia="Comic Sans MS,Times" w:hAnsiTheme="minorHAnsi" w:cs="Comic Sans MS,Times"/>
          <w:sz w:val="20"/>
          <w:szCs w:val="20"/>
        </w:rPr>
        <w:t xml:space="preserve"> any infringements of the school’s filtering policy of which they become aware or any sites that are accessed, which they believe should have been filtered. </w:t>
      </w:r>
    </w:p>
    <w:p w14:paraId="254EEF7B" w14:textId="77777777" w:rsidR="002D05C6" w:rsidRPr="00426D17" w:rsidRDefault="737357E7" w:rsidP="002D05C6">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Users must not attempt to use any programmes or software that might allow them to bypass the filtering / security systems in place to prevent access to such materials.</w:t>
      </w:r>
    </w:p>
    <w:p w14:paraId="061090DD" w14:textId="77777777" w:rsidR="002D05C6" w:rsidRPr="00426D17" w:rsidRDefault="002D05C6" w:rsidP="002D05C6">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11.3 Education / Training / Awareness</w:t>
      </w:r>
    </w:p>
    <w:p w14:paraId="0940970E" w14:textId="77777777" w:rsidR="002D05C6" w:rsidRPr="00426D17" w:rsidRDefault="737357E7" w:rsidP="002D05C6">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i/>
          <w:iCs/>
          <w:sz w:val="20"/>
          <w:szCs w:val="20"/>
        </w:rPr>
        <w:t xml:space="preserve">Pupils </w:t>
      </w:r>
      <w:r w:rsidRPr="00426D17">
        <w:rPr>
          <w:rFonts w:asciiTheme="minorHAnsi" w:eastAsia="Comic Sans MS,Times" w:hAnsiTheme="minorHAnsi" w:cs="Comic Sans MS,Times"/>
          <w:sz w:val="20"/>
          <w:szCs w:val="20"/>
        </w:rPr>
        <w:t xml:space="preserve">will be made aware of the importance of filtering systems through the e-safety education programme . </w:t>
      </w:r>
    </w:p>
    <w:p w14:paraId="0CB64BC1" w14:textId="77777777" w:rsidR="002D05C6" w:rsidRPr="00426D17" w:rsidRDefault="737357E7" w:rsidP="002D05C6">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Staff users will be made aware of the filtering systems through the Acceptable Use Agreement</w:t>
      </w:r>
    </w:p>
    <w:p w14:paraId="269C4858" w14:textId="77777777" w:rsidR="002D05C6" w:rsidRPr="00426D17" w:rsidRDefault="737357E7" w:rsidP="002D05C6">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Parents will be informed of the school’s filtering policy through the Acceptable Use agreement and through e-safety awareness sessions.</w:t>
      </w:r>
    </w:p>
    <w:p w14:paraId="1DAD6536" w14:textId="77777777" w:rsidR="002D05C6" w:rsidRPr="00426D17" w:rsidRDefault="002D05C6" w:rsidP="002D05C6">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 xml:space="preserve">11.4 Changes to the Filtering System </w:t>
      </w:r>
    </w:p>
    <w:p w14:paraId="6CB4D963" w14:textId="77777777" w:rsidR="002D05C6" w:rsidRPr="00426D17" w:rsidRDefault="002D05C6" w:rsidP="002D05C6">
      <w:pPr>
        <w:spacing w:after="57" w:line="240" w:lineRule="exact"/>
        <w:ind w:left="283" w:hanging="283"/>
        <w:rPr>
          <w:rFonts w:asciiTheme="minorHAnsi" w:eastAsia="Times" w:hAnsiTheme="minorHAnsi"/>
          <w:sz w:val="20"/>
          <w:szCs w:val="20"/>
        </w:rPr>
      </w:pPr>
    </w:p>
    <w:p w14:paraId="12630718" w14:textId="77777777" w:rsidR="002D05C6" w:rsidRPr="00426D17" w:rsidRDefault="002D05C6" w:rsidP="41D50D6B">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A written request to the </w:t>
      </w:r>
      <w:proofErr w:type="spellStart"/>
      <w:r w:rsidRPr="00426D17">
        <w:rPr>
          <w:rFonts w:asciiTheme="minorHAnsi" w:eastAsia="Comic Sans MS,Times" w:hAnsiTheme="minorHAnsi" w:cs="Comic Sans MS,Times"/>
          <w:sz w:val="20"/>
          <w:szCs w:val="20"/>
        </w:rPr>
        <w:t>headteacher</w:t>
      </w:r>
      <w:proofErr w:type="spellEnd"/>
      <w:r w:rsidRPr="00426D17">
        <w:rPr>
          <w:rFonts w:asciiTheme="minorHAnsi" w:eastAsia="Comic Sans MS,Times" w:hAnsiTheme="minorHAnsi" w:cs="Comic Sans MS,Times"/>
          <w:sz w:val="20"/>
          <w:szCs w:val="20"/>
        </w:rPr>
        <w:t xml:space="preserve"> stating reasons, form available on shared area and in paper form in the ICT suite (Links to section 4)</w:t>
      </w:r>
    </w:p>
    <w:p w14:paraId="59BACEB6" w14:textId="77777777" w:rsidR="002D05C6" w:rsidRPr="00426D17" w:rsidRDefault="002D05C6" w:rsidP="002D05C6">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the grounds on which they may be allowed or denied must have strong educational reasons </w:t>
      </w:r>
    </w:p>
    <w:p w14:paraId="7F50EC40" w14:textId="77777777" w:rsidR="002D05C6" w:rsidRPr="00426D17" w:rsidRDefault="002D05C6" w:rsidP="002D05C6">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The ICT technician or SLT would be requested to make approved changes.</w:t>
      </w:r>
    </w:p>
    <w:p w14:paraId="55301B04" w14:textId="77777777" w:rsidR="002D05C6" w:rsidRPr="00426D17" w:rsidRDefault="002D05C6" w:rsidP="002D05C6">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A </w:t>
      </w:r>
      <w:proofErr w:type="spellStart"/>
      <w:r w:rsidRPr="00426D17">
        <w:rPr>
          <w:rFonts w:asciiTheme="minorHAnsi" w:eastAsia="Comic Sans MS,Times" w:hAnsiTheme="minorHAnsi" w:cs="Comic Sans MS,Times"/>
          <w:sz w:val="20"/>
          <w:szCs w:val="20"/>
        </w:rPr>
        <w:t>log</w:t>
      </w:r>
      <w:proofErr w:type="spellEnd"/>
      <w:r w:rsidRPr="00426D17">
        <w:rPr>
          <w:rFonts w:asciiTheme="minorHAnsi" w:eastAsia="Comic Sans MS,Times" w:hAnsiTheme="minorHAnsi" w:cs="Comic Sans MS,Times"/>
          <w:sz w:val="20"/>
          <w:szCs w:val="20"/>
        </w:rPr>
        <w:t xml:space="preserve"> of changes made will be kept</w:t>
      </w:r>
    </w:p>
    <w:p w14:paraId="5B02B1BF" w14:textId="77777777" w:rsidR="002D05C6" w:rsidRPr="00426D17" w:rsidRDefault="41D50D6B" w:rsidP="41D50D6B">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Users who gain access to, or have knowledge of others being able to access, sites which they feel should be filtered (or unfiltered) should report this in the first instance to the </w:t>
      </w:r>
      <w:proofErr w:type="spellStart"/>
      <w:r w:rsidRPr="00426D17">
        <w:rPr>
          <w:rFonts w:asciiTheme="minorHAnsi" w:eastAsia="Comic Sans MS,Times" w:hAnsiTheme="minorHAnsi" w:cs="Comic Sans MS,Times"/>
          <w:sz w:val="20"/>
          <w:szCs w:val="20"/>
        </w:rPr>
        <w:t>Headteacher</w:t>
      </w:r>
      <w:proofErr w:type="spellEnd"/>
      <w:r w:rsidRPr="00426D17">
        <w:rPr>
          <w:rFonts w:asciiTheme="minorHAnsi" w:eastAsia="Comic Sans MS,Times" w:hAnsiTheme="minorHAnsi" w:cs="Comic Sans MS,Times"/>
          <w:sz w:val="20"/>
          <w:szCs w:val="20"/>
        </w:rPr>
        <w:t xml:space="preserve"> who will decide whether to make school level changes (as above). If it is felt that the site should be filtered (or unfiltered) at county level, the responsible person (</w:t>
      </w:r>
      <w:proofErr w:type="spellStart"/>
      <w:r w:rsidRPr="00426D17">
        <w:rPr>
          <w:rFonts w:asciiTheme="minorHAnsi" w:eastAsia="Comic Sans MS,Times" w:hAnsiTheme="minorHAnsi" w:cs="Comic Sans MS,Times"/>
          <w:sz w:val="20"/>
          <w:szCs w:val="20"/>
        </w:rPr>
        <w:t>Headteacher</w:t>
      </w:r>
      <w:proofErr w:type="spellEnd"/>
      <w:r w:rsidRPr="00426D17">
        <w:rPr>
          <w:rFonts w:asciiTheme="minorHAnsi" w:eastAsia="Comic Sans MS,Times" w:hAnsiTheme="minorHAnsi" w:cs="Comic Sans MS,Times"/>
          <w:sz w:val="20"/>
          <w:szCs w:val="20"/>
        </w:rPr>
        <w:t>) should contact Staffordshire Learning Technologies with the URL.</w:t>
      </w:r>
    </w:p>
    <w:p w14:paraId="7C7FDB1F" w14:textId="77777777" w:rsidR="002D05C6" w:rsidRPr="00426D17" w:rsidRDefault="002D05C6" w:rsidP="002D05C6">
      <w:pPr>
        <w:spacing w:line="240" w:lineRule="exact"/>
        <w:rPr>
          <w:rFonts w:asciiTheme="minorHAnsi" w:eastAsia="Times" w:hAnsiTheme="minorHAnsi"/>
          <w:sz w:val="20"/>
          <w:szCs w:val="20"/>
        </w:rPr>
      </w:pPr>
    </w:p>
    <w:p w14:paraId="1D882631" w14:textId="77777777" w:rsidR="002D05C6" w:rsidRPr="00426D17" w:rsidRDefault="002D05C6" w:rsidP="002D05C6">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hAnsiTheme="minorHAnsi"/>
          <w:b/>
          <w:noProof/>
          <w:spacing w:val="-14"/>
          <w:sz w:val="20"/>
          <w:szCs w:val="20"/>
        </w:rPr>
        <w:lastRenderedPageBreak/>
        <mc:AlternateContent>
          <mc:Choice Requires="wps">
            <w:drawing>
              <wp:anchor distT="0" distB="0" distL="114300" distR="114300" simplePos="0" relativeHeight="251701248" behindDoc="0" locked="0" layoutInCell="1" allowOverlap="1" wp14:anchorId="7ABF90F8" wp14:editId="07777777">
                <wp:simplePos x="0" y="0"/>
                <wp:positionH relativeFrom="column">
                  <wp:posOffset>-1784985</wp:posOffset>
                </wp:positionH>
                <wp:positionV relativeFrom="paragraph">
                  <wp:posOffset>868045</wp:posOffset>
                </wp:positionV>
                <wp:extent cx="800100" cy="571500"/>
                <wp:effectExtent l="0" t="1270" r="381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2F8DB" w14:textId="77777777" w:rsidR="001221D3" w:rsidRDefault="001221D3" w:rsidP="002D05C6">
                            <w:pPr>
                              <w:jc w:val="center"/>
                              <w:rPr>
                                <w:rFonts w:ascii="Arial" w:hAnsi="Arial"/>
                              </w:rPr>
                            </w:pPr>
                            <w:r>
                              <w:rPr>
                                <w:rFonts w:ascii="Arial" w:hAnsi="Arial"/>
                                <w:color w:val="FFFFFF"/>
                                <w:sz w:val="60"/>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1" type="#_x0000_t202" style="position:absolute;margin-left:-140.55pt;margin-top:68.35pt;width:63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s4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" filled="f" stroked="f">
                <v:textbox>
                  <w:txbxContent>
                    <w:p w14:paraId="06F2F8DB" w14:textId="77777777" w:rsidR="001221D3" w:rsidRDefault="001221D3" w:rsidP="002D05C6">
                      <w:pPr>
                        <w:jc w:val="center"/>
                        <w:rPr>
                          <w:rFonts w:ascii="Arial" w:hAnsi="Arial"/>
                        </w:rPr>
                      </w:pPr>
                      <w:r>
                        <w:rPr>
                          <w:rFonts w:ascii="Arial" w:hAnsi="Arial"/>
                          <w:color w:val="FFFFFF"/>
                          <w:sz w:val="60"/>
                        </w:rPr>
                        <w:t>34</w:t>
                      </w:r>
                    </w:p>
                  </w:txbxContent>
                </v:textbox>
              </v:shape>
            </w:pict>
          </mc:Fallback>
        </mc:AlternateContent>
      </w:r>
      <w:r w:rsidR="005E4010" w:rsidRPr="00426D17">
        <w:rPr>
          <w:rFonts w:asciiTheme="minorHAnsi" w:eastAsia="Comic Sans MS" w:hAnsiTheme="minorHAnsi" w:cs="Comic Sans MS"/>
          <w:b/>
          <w:bCs/>
          <w:spacing w:val="-14"/>
          <w:sz w:val="20"/>
          <w:szCs w:val="20"/>
          <w:lang w:val="en-US"/>
        </w:rPr>
        <w:t xml:space="preserve">11.5 </w:t>
      </w:r>
      <w:r w:rsidRPr="00426D17">
        <w:rPr>
          <w:rFonts w:asciiTheme="minorHAnsi" w:eastAsia="Comic Sans MS" w:hAnsiTheme="minorHAnsi" w:cs="Comic Sans MS"/>
          <w:b/>
          <w:bCs/>
          <w:spacing w:val="-14"/>
          <w:sz w:val="20"/>
          <w:szCs w:val="20"/>
          <w:lang w:val="en-US"/>
        </w:rPr>
        <w:t>Monitoring.</w:t>
      </w:r>
    </w:p>
    <w:p w14:paraId="624B3E9B" w14:textId="77777777" w:rsidR="002D05C6" w:rsidRPr="00426D17" w:rsidRDefault="737357E7" w:rsidP="002D05C6">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i/>
          <w:iCs/>
          <w:sz w:val="20"/>
          <w:szCs w:val="20"/>
        </w:rPr>
        <w:t xml:space="preserve">No filtering system can guarantee 100% protection against access to unsuitable sites. The school will therefore monitor the activities of users on the school network and on school equipment as indicated in the School E-Safety Policy and the Acceptable Use agreement. </w:t>
      </w:r>
    </w:p>
    <w:p w14:paraId="3CD069EC" w14:textId="77777777" w:rsidR="002D05C6" w:rsidRPr="00426D17" w:rsidRDefault="005E4010" w:rsidP="002D05C6">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 xml:space="preserve">1.6 </w:t>
      </w:r>
      <w:r w:rsidR="002D05C6" w:rsidRPr="00426D17">
        <w:rPr>
          <w:rFonts w:asciiTheme="minorHAnsi" w:eastAsia="Comic Sans MS" w:hAnsiTheme="minorHAnsi" w:cs="Comic Sans MS"/>
          <w:b/>
          <w:bCs/>
          <w:spacing w:val="-14"/>
          <w:sz w:val="20"/>
          <w:szCs w:val="20"/>
          <w:lang w:val="en-US"/>
        </w:rPr>
        <w:t xml:space="preserve">Audit / Reporting </w:t>
      </w:r>
    </w:p>
    <w:p w14:paraId="2293F0BC" w14:textId="77777777" w:rsidR="002D05C6" w:rsidRPr="00426D17" w:rsidRDefault="737357E7" w:rsidP="002D05C6">
      <w:pPr>
        <w:spacing w:after="57" w:line="240" w:lineRule="exact"/>
        <w:ind w:left="283" w:hanging="283"/>
        <w:rPr>
          <w:rFonts w:asciiTheme="minorHAnsi" w:eastAsia="Times" w:hAnsiTheme="minorHAnsi"/>
          <w:i/>
          <w:sz w:val="20"/>
          <w:szCs w:val="20"/>
        </w:rPr>
      </w:pPr>
      <w:r w:rsidRPr="00426D17">
        <w:rPr>
          <w:rFonts w:asciiTheme="minorHAnsi" w:eastAsia="Comic Sans MS,Times" w:hAnsiTheme="minorHAnsi" w:cs="Comic Sans MS,Times"/>
          <w:sz w:val="20"/>
          <w:szCs w:val="20"/>
        </w:rPr>
        <w:t xml:space="preserve">Logs of filtering change controls and of filtering incidents will be made available to: </w:t>
      </w:r>
    </w:p>
    <w:p w14:paraId="74BDE5F0" w14:textId="77777777" w:rsidR="002D05C6" w:rsidRPr="00426D17" w:rsidRDefault="002D05C6" w:rsidP="002D05C6">
      <w:pPr>
        <w:spacing w:after="57" w:line="240" w:lineRule="exact"/>
        <w:ind w:left="283" w:hanging="283"/>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E-Safety Governor </w:t>
      </w:r>
    </w:p>
    <w:p w14:paraId="7DE292A9" w14:textId="77777777" w:rsidR="002D05C6" w:rsidRPr="00426D17" w:rsidRDefault="002D05C6" w:rsidP="002D05C6">
      <w:pPr>
        <w:spacing w:after="200" w:line="240" w:lineRule="exact"/>
        <w:ind w:left="284" w:hanging="284"/>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Local Authority on request</w:t>
      </w:r>
    </w:p>
    <w:p w14:paraId="7D830DF2" w14:textId="77777777" w:rsidR="002D05C6" w:rsidRPr="00426D17" w:rsidRDefault="737357E7" w:rsidP="002D05C6">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The filtering policy will be reviewed in the response to the evidence provided by the audit logs of the suitability of the current provision. </w:t>
      </w:r>
    </w:p>
    <w:p w14:paraId="6C59F5E1" w14:textId="77777777" w:rsidR="006919ED" w:rsidRPr="00426D17" w:rsidRDefault="006919ED" w:rsidP="006B7C8D">
      <w:pPr>
        <w:jc w:val="right"/>
        <w:rPr>
          <w:rFonts w:asciiTheme="minorHAnsi" w:hAnsiTheme="minorHAnsi"/>
        </w:rPr>
      </w:pPr>
    </w:p>
    <w:p w14:paraId="31A4278D" w14:textId="77777777" w:rsidR="00FB3461" w:rsidRPr="00426D17" w:rsidRDefault="00FB3461" w:rsidP="00FB3461">
      <w:pPr>
        <w:rPr>
          <w:rFonts w:asciiTheme="minorHAnsi" w:hAnsiTheme="minorHAnsi"/>
          <w:b/>
          <w:spacing w:val="-24"/>
          <w:sz w:val="28"/>
          <w:szCs w:val="28"/>
          <w:u w:val="single"/>
        </w:rPr>
      </w:pPr>
      <w:r w:rsidRPr="00426D17">
        <w:rPr>
          <w:rFonts w:asciiTheme="minorHAnsi" w:eastAsia="Comic Sans MS" w:hAnsiTheme="minorHAnsi" w:cs="Comic Sans MS"/>
          <w:b/>
          <w:bCs/>
          <w:spacing w:val="-24"/>
          <w:sz w:val="28"/>
          <w:szCs w:val="28"/>
          <w:u w:val="single"/>
        </w:rPr>
        <w:t xml:space="preserve">12. School Password Security Policy </w:t>
      </w:r>
    </w:p>
    <w:p w14:paraId="2D2870B6" w14:textId="77777777" w:rsidR="00FB3461" w:rsidRPr="00426D17" w:rsidRDefault="00FB3461" w:rsidP="00FB3461">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12.1 Introduction</w:t>
      </w:r>
    </w:p>
    <w:p w14:paraId="3DD01756" w14:textId="77777777" w:rsidR="00FB3461" w:rsidRPr="00426D17" w:rsidRDefault="737357E7" w:rsidP="00FB3461">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The school will be responsible for ensuring that the </w:t>
      </w:r>
      <w:r w:rsidRPr="00426D17">
        <w:rPr>
          <w:rFonts w:asciiTheme="minorHAnsi" w:eastAsia="Comic Sans MS,Times" w:hAnsiTheme="minorHAnsi" w:cs="Comic Sans MS,Times"/>
          <w:i/>
          <w:iCs/>
          <w:sz w:val="20"/>
          <w:szCs w:val="20"/>
        </w:rPr>
        <w:t>school infrastructure / network</w:t>
      </w:r>
      <w:r w:rsidRPr="00426D17">
        <w:rPr>
          <w:rFonts w:asciiTheme="minorHAnsi" w:eastAsia="Comic Sans MS,Times" w:hAnsiTheme="minorHAnsi" w:cs="Comic Sans MS,Times"/>
          <w:sz w:val="20"/>
          <w:szCs w:val="20"/>
        </w:rPr>
        <w:t xml:space="preserve"> is as safe and secure as is reasonably possible and that:</w:t>
      </w:r>
    </w:p>
    <w:p w14:paraId="77F92F05" w14:textId="77777777" w:rsidR="00FB3461" w:rsidRPr="00426D17" w:rsidRDefault="00FB3461" w:rsidP="00FB3461">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users can only access data to which they have right of access</w:t>
      </w:r>
    </w:p>
    <w:p w14:paraId="2D7367E1" w14:textId="77777777" w:rsidR="00FB3461" w:rsidRPr="00426D17" w:rsidRDefault="00FB3461" w:rsidP="00FB3461">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no user should be able to access another’s files, without permission (or as allowed for monitoring purposes within the school’s policies). </w:t>
      </w:r>
    </w:p>
    <w:p w14:paraId="594D5BE9" w14:textId="77777777" w:rsidR="00FB3461" w:rsidRPr="00426D17" w:rsidRDefault="00FB3461" w:rsidP="00FB3461">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access to personal data is securely controlled in line with the school’s personal data policy</w:t>
      </w:r>
    </w:p>
    <w:p w14:paraId="1DAFE313" w14:textId="77777777" w:rsidR="00FB3461" w:rsidRPr="00426D17" w:rsidRDefault="00FB3461" w:rsidP="00FB3461">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logs are maintained of access by users and of their actions while users of the system </w:t>
      </w:r>
    </w:p>
    <w:p w14:paraId="385F3185" w14:textId="77777777" w:rsidR="00FB3461" w:rsidRPr="00426D17" w:rsidRDefault="737357E7" w:rsidP="00FB3461">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A safe and secure username / password system is essential if the above is to be established and will apply to all school ICT systems, including email and the Learning Platform </w:t>
      </w:r>
    </w:p>
    <w:p w14:paraId="4BF5C2A1" w14:textId="77777777" w:rsidR="00FB3461" w:rsidRPr="00426D17" w:rsidRDefault="00FB3461" w:rsidP="00FB3461">
      <w:pPr>
        <w:widowControl w:val="0"/>
        <w:tabs>
          <w:tab w:val="center" w:pos="4153"/>
        </w:tabs>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12.2 Responsibilities</w:t>
      </w:r>
      <w:r w:rsidRPr="00426D17">
        <w:rPr>
          <w:rFonts w:asciiTheme="minorHAnsi" w:hAnsiTheme="minorHAnsi"/>
          <w:b/>
          <w:spacing w:val="-14"/>
          <w:sz w:val="20"/>
          <w:szCs w:val="20"/>
          <w:lang w:val="en-US"/>
        </w:rPr>
        <w:tab/>
      </w:r>
    </w:p>
    <w:p w14:paraId="4A5CE6EA" w14:textId="77777777" w:rsidR="00FB3461" w:rsidRPr="00426D17" w:rsidRDefault="737357E7" w:rsidP="00FB3461">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The management of the password security policy will be the responsibility of ICT Co-ordinator</w:t>
      </w:r>
    </w:p>
    <w:p w14:paraId="5DDAA594" w14:textId="77777777" w:rsidR="00FB3461" w:rsidRPr="00426D17" w:rsidRDefault="737357E7" w:rsidP="00FB3461">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All users (adults and young people) will have responsibility for the security of their username and password, must not allow other users to access the systems using their log on details and must immediately report any suspicion or evidence that there has been any breach of security.</w:t>
      </w:r>
    </w:p>
    <w:p w14:paraId="26A736B7" w14:textId="77777777" w:rsidR="00FB3461" w:rsidRPr="00426D17" w:rsidRDefault="41D50D6B" w:rsidP="41D50D6B">
      <w:pPr>
        <w:spacing w:after="200" w:line="240" w:lineRule="exact"/>
        <w:rPr>
          <w:rFonts w:asciiTheme="minorHAnsi" w:eastAsia="Times" w:hAnsiTheme="minorHAnsi"/>
          <w:i/>
          <w:iCs/>
          <w:sz w:val="20"/>
          <w:szCs w:val="20"/>
        </w:rPr>
      </w:pPr>
      <w:r w:rsidRPr="00426D17">
        <w:rPr>
          <w:rFonts w:asciiTheme="minorHAnsi" w:eastAsia="Comic Sans MS,Times" w:hAnsiTheme="minorHAnsi" w:cs="Comic Sans MS,Times"/>
          <w:i/>
          <w:iCs/>
          <w:sz w:val="20"/>
          <w:szCs w:val="20"/>
        </w:rPr>
        <w:t xml:space="preserve">Passwords for new users, and replacement passwords for existing users can be allocated by the ICT Co-ordinator or </w:t>
      </w:r>
      <w:proofErr w:type="spellStart"/>
      <w:r w:rsidRPr="00426D17">
        <w:rPr>
          <w:rFonts w:asciiTheme="minorHAnsi" w:eastAsia="Comic Sans MS,Times" w:hAnsiTheme="minorHAnsi" w:cs="Comic Sans MS,Times"/>
          <w:i/>
          <w:iCs/>
          <w:sz w:val="20"/>
          <w:szCs w:val="20"/>
        </w:rPr>
        <w:t>HeadteacherAny</w:t>
      </w:r>
      <w:proofErr w:type="spellEnd"/>
      <w:r w:rsidRPr="00426D17">
        <w:rPr>
          <w:rFonts w:asciiTheme="minorHAnsi" w:eastAsia="Comic Sans MS,Times" w:hAnsiTheme="minorHAnsi" w:cs="Comic Sans MS,Times"/>
          <w:i/>
          <w:iCs/>
          <w:sz w:val="20"/>
          <w:szCs w:val="20"/>
        </w:rPr>
        <w:t xml:space="preserve"> changes carried out must be notified to the manager of the password security policy (above). </w:t>
      </w:r>
    </w:p>
    <w:p w14:paraId="2C6887C0" w14:textId="77777777" w:rsidR="00FB3461" w:rsidRPr="00426D17" w:rsidRDefault="737357E7" w:rsidP="00FB3461">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i/>
          <w:iCs/>
          <w:sz w:val="20"/>
          <w:szCs w:val="20"/>
        </w:rPr>
        <w:t>Staff users should be encouraged to change their passwords every term</w:t>
      </w:r>
    </w:p>
    <w:p w14:paraId="13C05FD9" w14:textId="77777777" w:rsidR="00FB3461" w:rsidRPr="00426D17" w:rsidRDefault="00FB3461" w:rsidP="00FB3461">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12.3 Training / Awareness</w:t>
      </w:r>
    </w:p>
    <w:p w14:paraId="4861A529" w14:textId="77777777" w:rsidR="00FB3461" w:rsidRPr="00426D17" w:rsidRDefault="737357E7" w:rsidP="00FB3461">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Members of staff will be made aware of the school’s password policy:</w:t>
      </w:r>
    </w:p>
    <w:p w14:paraId="42A4AC76" w14:textId="77777777" w:rsidR="00FB3461" w:rsidRPr="00426D17" w:rsidRDefault="00FB3461" w:rsidP="00FB3461">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at induction</w:t>
      </w:r>
    </w:p>
    <w:p w14:paraId="61AC708A" w14:textId="77777777" w:rsidR="00FB3461" w:rsidRPr="00426D17" w:rsidRDefault="00FB3461" w:rsidP="00FB3461">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through the school’s e-safety policy and password security policy</w:t>
      </w:r>
    </w:p>
    <w:p w14:paraId="71506CEF" w14:textId="77777777" w:rsidR="00FB3461" w:rsidRPr="00426D17" w:rsidRDefault="00FB3461" w:rsidP="00FB3461">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through the Acceptable Use Agreement</w:t>
      </w:r>
    </w:p>
    <w:p w14:paraId="549F2DBA" w14:textId="77777777" w:rsidR="00FB3461" w:rsidRPr="00426D17" w:rsidRDefault="737357E7" w:rsidP="00FB3461">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Pupils / students will be made aware of the school’s password policy:</w:t>
      </w:r>
    </w:p>
    <w:p w14:paraId="1D23D33B" w14:textId="77777777" w:rsidR="00FB3461" w:rsidRPr="00426D17" w:rsidRDefault="00FB3461" w:rsidP="00FB3461">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 xml:space="preserve">in ICT and / or e-safety lessons </w:t>
      </w:r>
    </w:p>
    <w:p w14:paraId="19C0F40B" w14:textId="77777777" w:rsidR="00FB3461" w:rsidRPr="00426D17" w:rsidRDefault="00FB3461" w:rsidP="00FB3461">
      <w:pPr>
        <w:spacing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through the Acceptable Use Agreement</w:t>
      </w:r>
    </w:p>
    <w:p w14:paraId="26783D37" w14:textId="77777777" w:rsidR="00FB3461" w:rsidRPr="00426D17" w:rsidRDefault="00FB3461" w:rsidP="00FB3461">
      <w:pPr>
        <w:spacing w:line="240" w:lineRule="exact"/>
        <w:ind w:left="284" w:hanging="284"/>
        <w:rPr>
          <w:rFonts w:asciiTheme="minorHAnsi" w:eastAsia="Times" w:hAnsiTheme="minorHAnsi"/>
          <w:sz w:val="20"/>
          <w:szCs w:val="20"/>
        </w:rPr>
      </w:pPr>
    </w:p>
    <w:p w14:paraId="25769BB3" w14:textId="77777777" w:rsidR="00FB3461" w:rsidRPr="00426D17" w:rsidRDefault="737357E7" w:rsidP="00FB3461">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Parents/ Visitors / Members of the wider community will be made aware of the school’s password policy through the Acceptable Use Agreement.</w:t>
      </w:r>
    </w:p>
    <w:p w14:paraId="772C0548" w14:textId="77777777" w:rsidR="00FB3461" w:rsidRPr="00426D17" w:rsidRDefault="00FB3461" w:rsidP="00FB3461">
      <w:pPr>
        <w:spacing w:line="240" w:lineRule="exact"/>
        <w:rPr>
          <w:rFonts w:asciiTheme="minorHAnsi" w:eastAsia="Times" w:hAnsiTheme="minorHAnsi"/>
          <w:sz w:val="20"/>
          <w:szCs w:val="20"/>
        </w:rPr>
      </w:pPr>
    </w:p>
    <w:p w14:paraId="4C5D33C5" w14:textId="77777777" w:rsidR="00FB3461" w:rsidRPr="00426D17" w:rsidRDefault="00FB3461" w:rsidP="00FB3461">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hAnsiTheme="minorHAnsi"/>
          <w:b/>
          <w:noProof/>
          <w:spacing w:val="-14"/>
          <w:sz w:val="20"/>
          <w:szCs w:val="20"/>
        </w:rPr>
        <mc:AlternateContent>
          <mc:Choice Requires="wps">
            <w:drawing>
              <wp:anchor distT="0" distB="0" distL="114300" distR="114300" simplePos="0" relativeHeight="251704320" behindDoc="0" locked="0" layoutInCell="1" allowOverlap="1" wp14:anchorId="42C6D1C8" wp14:editId="07777777">
                <wp:simplePos x="0" y="0"/>
                <wp:positionH relativeFrom="column">
                  <wp:posOffset>-1784985</wp:posOffset>
                </wp:positionH>
                <wp:positionV relativeFrom="paragraph">
                  <wp:posOffset>662940</wp:posOffset>
                </wp:positionV>
                <wp:extent cx="800100" cy="571500"/>
                <wp:effectExtent l="0" t="0" r="381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9B6F" w14:textId="77777777" w:rsidR="001221D3" w:rsidRDefault="001221D3" w:rsidP="00FB3461">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2" type="#_x0000_t202" style="position:absolute;margin-left:-140.55pt;margin-top:52.2pt;width:63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6T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SYRR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" filled="f" stroked="f">
                <v:textbox>
                  <w:txbxContent>
                    <w:p w14:paraId="232E9B6F" w14:textId="77777777" w:rsidR="001221D3" w:rsidRDefault="001221D3" w:rsidP="00FB3461">
                      <w:pPr>
                        <w:jc w:val="center"/>
                        <w:rPr>
                          <w:rFonts w:ascii="Arial" w:hAnsi="Arial"/>
                        </w:rPr>
                      </w:pPr>
                      <w:r>
                        <w:rPr>
                          <w:rFonts w:ascii="Arial" w:hAnsi="Arial"/>
                          <w:color w:val="FFFFFF"/>
                          <w:sz w:val="60"/>
                        </w:rPr>
                        <w:t>36</w:t>
                      </w:r>
                    </w:p>
                  </w:txbxContent>
                </v:textbox>
              </v:shape>
            </w:pict>
          </mc:Fallback>
        </mc:AlternateContent>
      </w:r>
      <w:r w:rsidRPr="00426D17">
        <w:rPr>
          <w:rFonts w:asciiTheme="minorHAnsi" w:eastAsia="Comic Sans MS" w:hAnsiTheme="minorHAnsi" w:cs="Comic Sans MS"/>
          <w:b/>
          <w:bCs/>
          <w:spacing w:val="-14"/>
          <w:sz w:val="20"/>
          <w:szCs w:val="20"/>
          <w:lang w:val="en-US"/>
        </w:rPr>
        <w:t>12.4  Policy Statements</w:t>
      </w:r>
    </w:p>
    <w:p w14:paraId="2816A5C3" w14:textId="77777777" w:rsidR="00FB3461" w:rsidRPr="00426D17" w:rsidRDefault="737357E7" w:rsidP="00FB3461">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All users will have clearly defined access rights to school ICT systems. Details of the access rights available to groups of users will be recorded by the Network Manager (or other person) and will be reviewed, at least annually, by the E-Safety Committee (or other group). </w:t>
      </w:r>
    </w:p>
    <w:p w14:paraId="3091098A" w14:textId="77777777" w:rsidR="00FB3461" w:rsidRPr="00426D17" w:rsidRDefault="41D50D6B" w:rsidP="41D50D6B">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lastRenderedPageBreak/>
        <w:t xml:space="preserve">All staff users will be provided with a username and password by the </w:t>
      </w:r>
      <w:proofErr w:type="spellStart"/>
      <w:r w:rsidRPr="00426D17">
        <w:rPr>
          <w:rFonts w:asciiTheme="minorHAnsi" w:eastAsia="Comic Sans MS,Times" w:hAnsiTheme="minorHAnsi" w:cs="Comic Sans MS,Times"/>
          <w:sz w:val="20"/>
          <w:szCs w:val="20"/>
        </w:rPr>
        <w:t>Headteacher</w:t>
      </w:r>
      <w:proofErr w:type="spellEnd"/>
      <w:r w:rsidRPr="00426D17">
        <w:rPr>
          <w:rFonts w:asciiTheme="minorHAnsi" w:eastAsia="Comic Sans MS,Times" w:hAnsiTheme="minorHAnsi" w:cs="Comic Sans MS,Times"/>
          <w:sz w:val="20"/>
          <w:szCs w:val="20"/>
        </w:rPr>
        <w:t xml:space="preserve">  who will keep an up to date record of users and their usernames.  Users will be encouraged to change their password every (insert period). </w:t>
      </w:r>
    </w:p>
    <w:p w14:paraId="082DFE33" w14:textId="77777777" w:rsidR="00FB3461" w:rsidRPr="00426D17" w:rsidRDefault="41D50D6B" w:rsidP="41D50D6B">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Pupils will be provided with usernames and passwords by their class teacher for the </w:t>
      </w:r>
      <w:proofErr w:type="spellStart"/>
      <w:r w:rsidRPr="00426D17">
        <w:rPr>
          <w:rFonts w:asciiTheme="minorHAnsi" w:eastAsia="Comic Sans MS,Times" w:hAnsiTheme="minorHAnsi" w:cs="Comic Sans MS,Times"/>
          <w:sz w:val="20"/>
          <w:szCs w:val="20"/>
        </w:rPr>
        <w:t>Criculum</w:t>
      </w:r>
      <w:proofErr w:type="spellEnd"/>
      <w:r w:rsidRPr="00426D17">
        <w:rPr>
          <w:rFonts w:asciiTheme="minorHAnsi" w:eastAsia="Comic Sans MS,Times" w:hAnsiTheme="minorHAnsi" w:cs="Comic Sans MS,Times"/>
          <w:sz w:val="20"/>
          <w:szCs w:val="20"/>
        </w:rPr>
        <w:t xml:space="preserve"> Network. Usernames and passwords for the SLN2 will be distributed to parents by the office staff and must be signed for. </w:t>
      </w:r>
    </w:p>
    <w:p w14:paraId="0BBD891B" w14:textId="77777777" w:rsidR="00FB3461" w:rsidRPr="00426D17" w:rsidRDefault="737357E7" w:rsidP="00FB3461">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The following rules apply to the use of passwords: (schools will need to take account of local authority guidance and the level of security required factored against the ease of access required for users) </w:t>
      </w:r>
    </w:p>
    <w:p w14:paraId="205C55DF" w14:textId="77777777" w:rsidR="00FB3461" w:rsidRPr="00426D17" w:rsidRDefault="00FB3461" w:rsidP="41D50D6B">
      <w:pPr>
        <w:spacing w:after="57"/>
        <w:ind w:left="284" w:hanging="284"/>
        <w:rPr>
          <w:rFonts w:asciiTheme="minorHAnsi" w:eastAsia="Times" w:hAnsiTheme="minorHAnsi"/>
          <w:i/>
          <w:iCs/>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passwords must be changed every </w:t>
      </w:r>
      <w:proofErr w:type="spellStart"/>
      <w:r w:rsidRPr="00426D17">
        <w:rPr>
          <w:rFonts w:asciiTheme="minorHAnsi" w:eastAsia="Comic Sans MS,Times" w:hAnsiTheme="minorHAnsi" w:cs="Comic Sans MS,Times"/>
          <w:i/>
          <w:iCs/>
          <w:sz w:val="20"/>
          <w:szCs w:val="20"/>
        </w:rPr>
        <w:t>xxxx</w:t>
      </w:r>
      <w:proofErr w:type="spellEnd"/>
      <w:r w:rsidRPr="00426D17">
        <w:rPr>
          <w:rFonts w:asciiTheme="minorHAnsi" w:eastAsia="Comic Sans MS,Times" w:hAnsiTheme="minorHAnsi" w:cs="Comic Sans MS,Times"/>
          <w:i/>
          <w:iCs/>
          <w:sz w:val="20"/>
          <w:szCs w:val="20"/>
        </w:rPr>
        <w:t xml:space="preserve">  </w:t>
      </w:r>
    </w:p>
    <w:p w14:paraId="74F820CA" w14:textId="77777777" w:rsidR="00FB3461" w:rsidRPr="00426D17" w:rsidRDefault="00FB3461" w:rsidP="00FB3461">
      <w:pPr>
        <w:spacing w:after="57"/>
        <w:ind w:left="284" w:hanging="284"/>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the last four passwords cannot be re-used</w:t>
      </w:r>
    </w:p>
    <w:p w14:paraId="7084F47F" w14:textId="77777777" w:rsidR="00FB3461" w:rsidRPr="00426D17" w:rsidRDefault="00FB3461" w:rsidP="00FB3461">
      <w:pPr>
        <w:spacing w:after="57"/>
        <w:ind w:left="284" w:hanging="284"/>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the password should be a minimum of 8 characters long and</w:t>
      </w:r>
    </w:p>
    <w:p w14:paraId="2EE4C20D" w14:textId="77777777" w:rsidR="00FB3461" w:rsidRPr="00426D17" w:rsidRDefault="00FB3461" w:rsidP="00FB3461">
      <w:pPr>
        <w:spacing w:after="57"/>
        <w:ind w:left="284" w:hanging="284"/>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must include three of – uppercase character, lowercase character, number, special character</w:t>
      </w:r>
    </w:p>
    <w:p w14:paraId="1A69D812" w14:textId="77777777" w:rsidR="00FB3461" w:rsidRPr="00426D17" w:rsidRDefault="00FB3461" w:rsidP="00FB3461">
      <w:pPr>
        <w:spacing w:after="57"/>
        <w:ind w:left="284" w:hanging="284"/>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the account should be “locked out” following six successive incorrect log-on attempts</w:t>
      </w:r>
    </w:p>
    <w:p w14:paraId="2C4766D5" w14:textId="77777777" w:rsidR="00FB3461" w:rsidRPr="00426D17" w:rsidRDefault="00FB3461" w:rsidP="00FB3461">
      <w:pPr>
        <w:spacing w:after="57"/>
        <w:ind w:left="284" w:hanging="284"/>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temporary passwords e.g. used with new user accounts or when users have forgotten their passwords, shall be enforced to change immediately upon the next account log-on</w:t>
      </w:r>
    </w:p>
    <w:p w14:paraId="26039057" w14:textId="77777777" w:rsidR="00FB3461" w:rsidRPr="00426D17" w:rsidRDefault="00FB3461" w:rsidP="00FB3461">
      <w:pPr>
        <w:spacing w:after="57"/>
        <w:ind w:left="284" w:hanging="284"/>
        <w:rPr>
          <w:rFonts w:asciiTheme="minorHAnsi" w:eastAsia="Times" w:hAnsiTheme="minorHAnsi"/>
          <w: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passwords shall not be displayed on screen, and shall be securely hashed (use of one-way encryption) </w:t>
      </w:r>
    </w:p>
    <w:p w14:paraId="378037F1" w14:textId="77777777" w:rsidR="00FB3461" w:rsidRPr="00426D17" w:rsidRDefault="00FB3461" w:rsidP="00FB3461">
      <w:pPr>
        <w:spacing w:after="200"/>
        <w:ind w:left="284" w:hanging="284"/>
        <w:rPr>
          <w:rFonts w:asciiTheme="minorHAnsi" w:eastAsia="Times" w:hAnsiTheme="minorHAnsi"/>
          <w:sz w:val="20"/>
          <w:szCs w:val="20"/>
        </w:rPr>
      </w:pPr>
      <w:r w:rsidRPr="00426D17">
        <w:rPr>
          <w:rFonts w:asciiTheme="minorHAnsi" w:eastAsia="Comic Sans MS,Times" w:hAnsiTheme="minorHAnsi" w:cs="Comic Sans MS,Times"/>
          <w:i/>
          <w:iCs/>
          <w:sz w:val="20"/>
          <w:szCs w:val="20"/>
        </w:rPr>
        <w:t>•</w:t>
      </w:r>
      <w:r w:rsidRPr="00426D17">
        <w:rPr>
          <w:rFonts w:asciiTheme="minorHAnsi" w:eastAsia="Times" w:hAnsiTheme="minorHAnsi"/>
          <w:i/>
          <w:sz w:val="20"/>
          <w:szCs w:val="20"/>
        </w:rPr>
        <w:tab/>
      </w:r>
      <w:r w:rsidRPr="00426D17">
        <w:rPr>
          <w:rFonts w:asciiTheme="minorHAnsi" w:eastAsia="Comic Sans MS,Times" w:hAnsiTheme="minorHAnsi" w:cs="Comic Sans MS,Times"/>
          <w:i/>
          <w:iCs/>
          <w:sz w:val="20"/>
          <w:szCs w:val="20"/>
        </w:rPr>
        <w:t xml:space="preserve">requests for password changes should be authenticated by (the responsible person) to ensure that the new password can only be passed to the genuine user </w:t>
      </w:r>
      <w:r w:rsidRPr="00426D17">
        <w:rPr>
          <w:rFonts w:asciiTheme="minorHAnsi" w:eastAsia="Comic Sans MS,Times" w:hAnsiTheme="minorHAnsi" w:cs="Comic Sans MS,Times"/>
          <w:sz w:val="20"/>
          <w:szCs w:val="20"/>
        </w:rPr>
        <w:t>(the school will need to decide how this can be managed – possibly by requests being authorised by a line manager for a request by a member of staff or by a member of staff for a request by a pupil / student)</w:t>
      </w:r>
    </w:p>
    <w:p w14:paraId="22A3803A" w14:textId="77777777" w:rsidR="00FB3461" w:rsidRPr="00426D17" w:rsidRDefault="737357E7" w:rsidP="00FB3461">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Where sensitive data is in use – particularly when accessed on laptops – schools may wish to use more secure forms of authentication e.g. two factor authentication such as the use of hardware tokens and if so should add a relevant section in the policy. Where this is adopted, the policy should state clearly that such items as hardware tokens must be stored separately from the laptop when in transit – to avoid both being lost / stolen together.</w:t>
      </w:r>
    </w:p>
    <w:p w14:paraId="308A187E" w14:textId="77777777" w:rsidR="00FB3461" w:rsidRPr="00426D17" w:rsidRDefault="41D50D6B" w:rsidP="41D50D6B">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The “master / administrator” passwords for the school ICT system, used by the Network Manager must also be available to the </w:t>
      </w:r>
      <w:proofErr w:type="spellStart"/>
      <w:r w:rsidRPr="00426D17">
        <w:rPr>
          <w:rFonts w:asciiTheme="minorHAnsi" w:eastAsia="Comic Sans MS,Times" w:hAnsiTheme="minorHAnsi" w:cs="Comic Sans MS,Times"/>
          <w:sz w:val="20"/>
          <w:szCs w:val="20"/>
        </w:rPr>
        <w:t>Headteacher</w:t>
      </w:r>
      <w:proofErr w:type="spellEnd"/>
      <w:r w:rsidRPr="00426D17">
        <w:rPr>
          <w:rFonts w:asciiTheme="minorHAnsi" w:eastAsia="Comic Sans MS,Times" w:hAnsiTheme="minorHAnsi" w:cs="Comic Sans MS,Times"/>
          <w:sz w:val="20"/>
          <w:szCs w:val="20"/>
        </w:rPr>
        <w:t xml:space="preserve">, School Secretary (admin Network) and ICT Co-ordinator (Curriculum Network)  and kept in a secure place </w:t>
      </w:r>
    </w:p>
    <w:p w14:paraId="532B3F46" w14:textId="77777777" w:rsidR="00FB3461" w:rsidRPr="00426D17" w:rsidRDefault="00FB3461" w:rsidP="00FB3461">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12.5 Audit / Monitoring / Reporting / Review</w:t>
      </w:r>
    </w:p>
    <w:p w14:paraId="1CE4EB64" w14:textId="07B83F0F" w:rsidR="00FB3461" w:rsidRPr="00426D17" w:rsidRDefault="737357E7" w:rsidP="00FB3461">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The responsible person</w:t>
      </w:r>
      <w:r w:rsidR="001221D3">
        <w:rPr>
          <w:rFonts w:asciiTheme="minorHAnsi" w:eastAsia="Comic Sans MS,Times" w:hAnsiTheme="minorHAnsi" w:cs="Comic Sans MS,Times"/>
          <w:sz w:val="20"/>
          <w:szCs w:val="20"/>
        </w:rPr>
        <w:t xml:space="preserve"> Mrs S Cross/Mrs S </w:t>
      </w:r>
      <w:proofErr w:type="spellStart"/>
      <w:r w:rsidR="001221D3">
        <w:rPr>
          <w:rFonts w:asciiTheme="minorHAnsi" w:eastAsia="Comic Sans MS,Times" w:hAnsiTheme="minorHAnsi" w:cs="Comic Sans MS,Times"/>
          <w:sz w:val="20"/>
          <w:szCs w:val="20"/>
        </w:rPr>
        <w:t>Lavery</w:t>
      </w:r>
      <w:proofErr w:type="spellEnd"/>
      <w:r w:rsidRPr="00426D17">
        <w:rPr>
          <w:rFonts w:asciiTheme="minorHAnsi" w:eastAsia="Comic Sans MS,Times" w:hAnsiTheme="minorHAnsi" w:cs="Comic Sans MS,Times"/>
          <w:sz w:val="20"/>
          <w:szCs w:val="20"/>
        </w:rPr>
        <w:t xml:space="preserve"> will ensure that full records are kept of:</w:t>
      </w:r>
    </w:p>
    <w:p w14:paraId="604BC223" w14:textId="77777777" w:rsidR="00FB3461" w:rsidRPr="00426D17" w:rsidRDefault="00FB3461" w:rsidP="00FB3461">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User Ids and requests for password changes</w:t>
      </w:r>
    </w:p>
    <w:p w14:paraId="69299FCC" w14:textId="77777777" w:rsidR="00FB3461" w:rsidRPr="001221D3" w:rsidRDefault="00FB3461" w:rsidP="41D50D6B">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User log-</w:t>
      </w:r>
      <w:proofErr w:type="spellStart"/>
      <w:r w:rsidRPr="00426D17">
        <w:rPr>
          <w:rFonts w:asciiTheme="minorHAnsi" w:eastAsia="Comic Sans MS,Times" w:hAnsiTheme="minorHAnsi" w:cs="Comic Sans MS,Times"/>
          <w:sz w:val="20"/>
          <w:szCs w:val="20"/>
        </w:rPr>
        <w:t>ons</w:t>
      </w:r>
      <w:proofErr w:type="spellEnd"/>
    </w:p>
    <w:p w14:paraId="34E5FC45" w14:textId="77777777" w:rsidR="00FB3461" w:rsidRPr="001221D3" w:rsidRDefault="00FB3461" w:rsidP="00FB3461">
      <w:pPr>
        <w:spacing w:line="240" w:lineRule="exact"/>
        <w:ind w:left="284" w:hanging="284"/>
        <w:rPr>
          <w:rFonts w:asciiTheme="minorHAnsi" w:eastAsia="Times" w:hAnsiTheme="minorHAnsi"/>
          <w:sz w:val="20"/>
          <w:szCs w:val="20"/>
        </w:rPr>
      </w:pPr>
      <w:r w:rsidRPr="001221D3">
        <w:rPr>
          <w:rFonts w:asciiTheme="minorHAnsi" w:eastAsia="Comic Sans MS,Times" w:hAnsiTheme="minorHAnsi" w:cs="Comic Sans MS,Times"/>
          <w:sz w:val="20"/>
          <w:szCs w:val="20"/>
        </w:rPr>
        <w:t>•</w:t>
      </w:r>
      <w:r w:rsidRPr="001221D3">
        <w:rPr>
          <w:rFonts w:asciiTheme="minorHAnsi" w:eastAsia="Times" w:hAnsiTheme="minorHAnsi"/>
          <w:sz w:val="20"/>
          <w:szCs w:val="20"/>
        </w:rPr>
        <w:tab/>
      </w:r>
      <w:r w:rsidRPr="001221D3">
        <w:rPr>
          <w:rFonts w:asciiTheme="minorHAnsi" w:eastAsia="Comic Sans MS,Times" w:hAnsiTheme="minorHAnsi" w:cs="Comic Sans MS,Times"/>
          <w:sz w:val="20"/>
          <w:szCs w:val="20"/>
        </w:rPr>
        <w:t>Security incidents related to this policy</w:t>
      </w:r>
    </w:p>
    <w:p w14:paraId="19E99972" w14:textId="77777777" w:rsidR="00FB3461" w:rsidRPr="00426D17" w:rsidRDefault="00FB3461" w:rsidP="00FB3461">
      <w:pPr>
        <w:spacing w:line="240" w:lineRule="exact"/>
        <w:ind w:left="284" w:hanging="284"/>
        <w:rPr>
          <w:rFonts w:asciiTheme="minorHAnsi" w:eastAsia="Times" w:hAnsiTheme="minorHAnsi"/>
          <w:sz w:val="20"/>
          <w:szCs w:val="20"/>
        </w:rPr>
      </w:pPr>
      <w:r w:rsidRPr="00426D17">
        <w:rPr>
          <w:rFonts w:asciiTheme="minorHAnsi" w:eastAsia="Times" w:hAnsiTheme="minorHAnsi"/>
          <w:noProof/>
          <w:sz w:val="20"/>
          <w:szCs w:val="20"/>
        </w:rPr>
        <mc:AlternateContent>
          <mc:Choice Requires="wps">
            <w:drawing>
              <wp:anchor distT="0" distB="0" distL="114300" distR="114300" simplePos="0" relativeHeight="251705344" behindDoc="0" locked="0" layoutInCell="1" allowOverlap="1" wp14:anchorId="7A2BBD75" wp14:editId="07777777">
                <wp:simplePos x="0" y="0"/>
                <wp:positionH relativeFrom="column">
                  <wp:posOffset>-1784985</wp:posOffset>
                </wp:positionH>
                <wp:positionV relativeFrom="paragraph">
                  <wp:posOffset>789305</wp:posOffset>
                </wp:positionV>
                <wp:extent cx="800100" cy="571500"/>
                <wp:effectExtent l="0" t="0" r="3810"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78031" w14:textId="77777777" w:rsidR="001221D3" w:rsidRDefault="001221D3" w:rsidP="00FB3461">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3" type="#_x0000_t202" style="position:absolute;left:0;text-align:left;margin-left:-140.55pt;margin-top:62.15pt;width:63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ET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" filled="f" stroked="f">
                <v:textbox>
                  <w:txbxContent>
                    <w:p w14:paraId="40E78031" w14:textId="77777777" w:rsidR="001221D3" w:rsidRDefault="001221D3" w:rsidP="00FB3461">
                      <w:pPr>
                        <w:jc w:val="center"/>
                        <w:rPr>
                          <w:rFonts w:ascii="Arial" w:hAnsi="Arial"/>
                        </w:rPr>
                      </w:pPr>
                      <w:r>
                        <w:rPr>
                          <w:rFonts w:ascii="Arial" w:hAnsi="Arial"/>
                          <w:color w:val="FFFFFF"/>
                          <w:sz w:val="60"/>
                        </w:rPr>
                        <w:t>37</w:t>
                      </w:r>
                    </w:p>
                  </w:txbxContent>
                </v:textbox>
              </v:shape>
            </w:pict>
          </mc:Fallback>
        </mc:AlternateContent>
      </w:r>
    </w:p>
    <w:p w14:paraId="605F3AB7" w14:textId="77777777" w:rsidR="00FB3461" w:rsidRPr="00426D17" w:rsidRDefault="737357E7" w:rsidP="00FB3461">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In the event of a serious security incident, the police may request and will be allowed access to passwords used for encryption. </w:t>
      </w:r>
    </w:p>
    <w:p w14:paraId="529901D6" w14:textId="77777777" w:rsidR="00FB3461" w:rsidRPr="00426D17" w:rsidRDefault="737357E7" w:rsidP="00FB3461">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Local Authority Auditors also have the right of access to passwords for audit investigation purposes</w:t>
      </w:r>
    </w:p>
    <w:p w14:paraId="0B2BEA56" w14:textId="77777777" w:rsidR="00FB3461" w:rsidRPr="00426D17" w:rsidRDefault="737357E7" w:rsidP="00FB3461">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User lists, IDs and other security related information must be given the highest security classification and stored in a secure manner. </w:t>
      </w:r>
    </w:p>
    <w:p w14:paraId="07B1D503" w14:textId="77777777" w:rsidR="00FB3461" w:rsidRPr="00426D17" w:rsidRDefault="737357E7" w:rsidP="00FB3461">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These records will be reviewed by </w:t>
      </w:r>
      <w:r w:rsidRPr="00426D17">
        <w:rPr>
          <w:rFonts w:asciiTheme="minorHAnsi" w:eastAsia="Comic Sans MS,Times" w:hAnsiTheme="minorHAnsi" w:cs="Comic Sans MS,Times"/>
          <w:i/>
          <w:iCs/>
          <w:sz w:val="20"/>
          <w:szCs w:val="20"/>
        </w:rPr>
        <w:t xml:space="preserve">E-Safety Officer </w:t>
      </w:r>
      <w:r w:rsidRPr="00426D17">
        <w:rPr>
          <w:rFonts w:asciiTheme="minorHAnsi" w:eastAsia="Comic Sans MS,Times" w:hAnsiTheme="minorHAnsi" w:cs="Comic Sans MS,Times"/>
          <w:sz w:val="20"/>
          <w:szCs w:val="20"/>
        </w:rPr>
        <w:t xml:space="preserve">at regular intervals </w:t>
      </w:r>
      <w:r w:rsidRPr="00426D17">
        <w:rPr>
          <w:rFonts w:asciiTheme="minorHAnsi" w:eastAsia="Comic Sans MS,Times" w:hAnsiTheme="minorHAnsi" w:cs="Comic Sans MS,Times"/>
          <w:i/>
          <w:iCs/>
          <w:sz w:val="20"/>
          <w:szCs w:val="20"/>
        </w:rPr>
        <w:t>(termly)</w:t>
      </w:r>
      <w:r w:rsidRPr="00426D17">
        <w:rPr>
          <w:rFonts w:asciiTheme="minorHAnsi" w:eastAsia="Comic Sans MS,Times" w:hAnsiTheme="minorHAnsi" w:cs="Comic Sans MS,Times"/>
          <w:sz w:val="20"/>
          <w:szCs w:val="20"/>
        </w:rPr>
        <w:t>.</w:t>
      </w:r>
    </w:p>
    <w:p w14:paraId="46A4120D" w14:textId="77777777" w:rsidR="00FB3461" w:rsidRPr="00426D17" w:rsidRDefault="737357E7" w:rsidP="00FB3461">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This policy will be regularly reviewed in response to changes in guidance and evidence gained from the logs. </w:t>
      </w:r>
    </w:p>
    <w:p w14:paraId="2B9BFB40" w14:textId="77777777" w:rsidR="00890E87" w:rsidRPr="00426D17" w:rsidRDefault="00890E87" w:rsidP="00890E87">
      <w:pPr>
        <w:rPr>
          <w:rFonts w:asciiTheme="minorHAnsi" w:hAnsiTheme="minorHAnsi"/>
          <w:b/>
          <w:spacing w:val="-24"/>
          <w:sz w:val="28"/>
          <w:szCs w:val="28"/>
          <w:u w:val="single"/>
        </w:rPr>
      </w:pPr>
      <w:r w:rsidRPr="00426D17">
        <w:rPr>
          <w:rFonts w:asciiTheme="minorHAnsi" w:eastAsia="Comic Sans MS" w:hAnsiTheme="minorHAnsi" w:cs="Comic Sans MS"/>
          <w:b/>
          <w:bCs/>
          <w:spacing w:val="-24"/>
          <w:sz w:val="28"/>
          <w:szCs w:val="28"/>
          <w:u w:val="single"/>
        </w:rPr>
        <w:t xml:space="preserve">13. School Personal Data Handling Policy </w:t>
      </w:r>
    </w:p>
    <w:p w14:paraId="6AAC9618" w14:textId="77777777" w:rsidR="00890E87" w:rsidRPr="00426D17" w:rsidRDefault="00890E87" w:rsidP="00890E87">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13.1 Introduction</w:t>
      </w:r>
    </w:p>
    <w:p w14:paraId="361EC07A" w14:textId="77777777" w:rsidR="00890E87" w:rsidRPr="00426D17" w:rsidRDefault="41D50D6B" w:rsidP="41D50D6B">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The school will do everything within its power to ensure the safety and security of any material of a personal or sensitive nature (</w:t>
      </w:r>
      <w:proofErr w:type="spellStart"/>
      <w:r w:rsidRPr="00426D17">
        <w:rPr>
          <w:rFonts w:asciiTheme="minorHAnsi" w:eastAsia="Comic Sans MS,Times" w:hAnsiTheme="minorHAnsi" w:cs="Comic Sans MS,Times"/>
          <w:color w:val="003366"/>
          <w:sz w:val="20"/>
          <w:szCs w:val="20"/>
        </w:rPr>
        <w:t>Becta</w:t>
      </w:r>
      <w:proofErr w:type="spellEnd"/>
      <w:r w:rsidRPr="00426D17">
        <w:rPr>
          <w:rFonts w:asciiTheme="minorHAnsi" w:eastAsia="Comic Sans MS,Times" w:hAnsiTheme="minorHAnsi" w:cs="Comic Sans MS,Times"/>
          <w:color w:val="003366"/>
          <w:sz w:val="20"/>
          <w:szCs w:val="20"/>
        </w:rPr>
        <w:t xml:space="preserve"> – Good Practice in information handling in schools – keeping data secure, safe and legal – Sept 2008).</w:t>
      </w:r>
    </w:p>
    <w:p w14:paraId="0D2545E2" w14:textId="77777777" w:rsidR="00890E87" w:rsidRPr="00426D17" w:rsidRDefault="737357E7" w:rsidP="00890E87">
      <w:pPr>
        <w:spacing w:after="57"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lastRenderedPageBreak/>
        <w:t xml:space="preserve">It is the responsibility of all members of the school community to take care when handling, using or transferring personal data that it </w:t>
      </w:r>
      <w:proofErr w:type="spellStart"/>
      <w:r w:rsidRPr="00426D17">
        <w:rPr>
          <w:rFonts w:asciiTheme="minorHAnsi" w:eastAsia="Comic Sans MS,Times" w:hAnsiTheme="minorHAnsi" w:cs="Comic Sans MS,Times"/>
          <w:color w:val="003366"/>
          <w:sz w:val="20"/>
          <w:szCs w:val="20"/>
        </w:rPr>
        <w:t>can not</w:t>
      </w:r>
      <w:proofErr w:type="spellEnd"/>
      <w:r w:rsidRPr="00426D17">
        <w:rPr>
          <w:rFonts w:asciiTheme="minorHAnsi" w:eastAsia="Comic Sans MS,Times" w:hAnsiTheme="minorHAnsi" w:cs="Comic Sans MS,Times"/>
          <w:color w:val="003366"/>
          <w:sz w:val="20"/>
          <w:szCs w:val="20"/>
        </w:rPr>
        <w:t xml:space="preserve"> be accessed by anyone who does not:</w:t>
      </w:r>
    </w:p>
    <w:p w14:paraId="505538B8" w14:textId="77777777" w:rsidR="00890E87" w:rsidRPr="00426D17" w:rsidRDefault="00890E87" w:rsidP="00890E87">
      <w:pPr>
        <w:spacing w:after="57"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have permission to access that data</w:t>
      </w:r>
    </w:p>
    <w:p w14:paraId="23DF1CDE" w14:textId="77777777" w:rsidR="00890E87" w:rsidRPr="00426D17" w:rsidRDefault="00890E87" w:rsidP="00890E87">
      <w:pPr>
        <w:spacing w:after="200"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 xml:space="preserve">need to have access to that data. </w:t>
      </w:r>
    </w:p>
    <w:p w14:paraId="19CBDD60"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Any loss of personal data can have serious effects for individuals and / or institutions concerned, can bring the school into disrepute and may well result in disciplinary action and / or criminal prosecution. All transfer of data is subject to risk of loss or contamination.</w:t>
      </w:r>
    </w:p>
    <w:p w14:paraId="55ACA761" w14:textId="77777777" w:rsidR="00890E87" w:rsidRPr="00426D17" w:rsidRDefault="737357E7" w:rsidP="00890E87">
      <w:pPr>
        <w:spacing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Anyone who has access to personal data must know, understand and adhere to this policy, which brings together the legal requirements contained in relevant data legislation and relevant regulations and guidance from the Local Authority. </w:t>
      </w:r>
    </w:p>
    <w:p w14:paraId="1AE9AD9C" w14:textId="77777777" w:rsidR="00890E87" w:rsidRPr="00426D17" w:rsidRDefault="00890E87" w:rsidP="00890E87">
      <w:pPr>
        <w:spacing w:line="240" w:lineRule="exact"/>
        <w:rPr>
          <w:rFonts w:asciiTheme="minorHAnsi" w:eastAsia="Times" w:hAnsiTheme="minorHAnsi"/>
          <w:color w:val="003366"/>
          <w:sz w:val="20"/>
          <w:szCs w:val="20"/>
        </w:rPr>
      </w:pPr>
      <w:r w:rsidRPr="00426D17">
        <w:rPr>
          <w:rFonts w:asciiTheme="minorHAnsi" w:eastAsia="Times" w:hAnsiTheme="minorHAnsi"/>
          <w:noProof/>
          <w:color w:val="003366"/>
          <w:sz w:val="20"/>
          <w:szCs w:val="20"/>
        </w:rPr>
        <mc:AlternateContent>
          <mc:Choice Requires="wps">
            <w:drawing>
              <wp:anchor distT="0" distB="0" distL="114300" distR="114300" simplePos="0" relativeHeight="251708416" behindDoc="0" locked="0" layoutInCell="1" allowOverlap="1" wp14:anchorId="0C0C31E1" wp14:editId="07777777">
                <wp:simplePos x="0" y="0"/>
                <wp:positionH relativeFrom="column">
                  <wp:posOffset>-1784985</wp:posOffset>
                </wp:positionH>
                <wp:positionV relativeFrom="paragraph">
                  <wp:posOffset>645160</wp:posOffset>
                </wp:positionV>
                <wp:extent cx="800100" cy="571500"/>
                <wp:effectExtent l="0" t="1270" r="381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83F0E" w14:textId="77777777" w:rsidR="001221D3" w:rsidRDefault="001221D3" w:rsidP="00890E87">
                            <w:pPr>
                              <w:jc w:val="center"/>
                              <w:rPr>
                                <w:rFonts w:ascii="Arial" w:hAnsi="Arial"/>
                              </w:rPr>
                            </w:pPr>
                            <w:r>
                              <w:rPr>
                                <w:rFonts w:ascii="Arial" w:hAnsi="Arial"/>
                                <w:color w:val="FFFFFF"/>
                                <w:sz w:val="60"/>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4" type="#_x0000_t202" style="position:absolute;margin-left:-140.55pt;margin-top:50.8pt;width:63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Ir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" filled="f" stroked="f">
                <v:textbox>
                  <w:txbxContent>
                    <w:p w14:paraId="1EC83F0E" w14:textId="77777777" w:rsidR="001221D3" w:rsidRDefault="001221D3" w:rsidP="00890E87">
                      <w:pPr>
                        <w:jc w:val="center"/>
                        <w:rPr>
                          <w:rFonts w:ascii="Arial" w:hAnsi="Arial"/>
                        </w:rPr>
                      </w:pPr>
                      <w:r>
                        <w:rPr>
                          <w:rFonts w:ascii="Arial" w:hAnsi="Arial"/>
                          <w:color w:val="FFFFFF"/>
                          <w:sz w:val="60"/>
                        </w:rPr>
                        <w:t>39</w:t>
                      </w:r>
                    </w:p>
                  </w:txbxContent>
                </v:textbox>
              </v:shape>
            </w:pict>
          </mc:Fallback>
        </mc:AlternateContent>
      </w:r>
    </w:p>
    <w:p w14:paraId="47429878"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The Data Protection Act (1998) lays down a set of rules for processing of personal data (both structured manual records and digital records). It provides individuals (data subjects) with rights of access and security and requires users of data (data processors) to be open about how it is used and to follow “good information handling principles”. </w:t>
      </w:r>
    </w:p>
    <w:p w14:paraId="4509061A" w14:textId="77777777" w:rsidR="00890E87" w:rsidRPr="00426D17" w:rsidRDefault="00890E87" w:rsidP="00890E87">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13.2 Policy Statements</w:t>
      </w:r>
    </w:p>
    <w:p w14:paraId="2E9B9D63"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The school will hold the minimum personal information necessary to enable it to perform its function and information will be erased once the need to hold it has passed. </w:t>
      </w:r>
    </w:p>
    <w:p w14:paraId="65A39B49"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Every effort will be made to ensure that information is accurate, up to date and that inaccuracies are corrected without unnecessary delay. </w:t>
      </w:r>
    </w:p>
    <w:p w14:paraId="771D73D0" w14:textId="77777777" w:rsidR="00890E87" w:rsidRPr="00426D17" w:rsidRDefault="737357E7" w:rsidP="00890E87">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color w:val="003366"/>
          <w:sz w:val="20"/>
          <w:szCs w:val="20"/>
        </w:rPr>
        <w:t xml:space="preserve">All personal data will be fairly obtained in accordance with the “Fair Processing Code” and </w:t>
      </w:r>
      <w:r w:rsidRPr="00426D17">
        <w:rPr>
          <w:rFonts w:asciiTheme="minorHAnsi" w:eastAsia="Comic Sans MS,Times" w:hAnsiTheme="minorHAnsi" w:cs="Comic Sans MS,Times"/>
          <w:sz w:val="20"/>
          <w:szCs w:val="20"/>
        </w:rPr>
        <w:t xml:space="preserve">lawfully processed in accordance with the “Conditions for Processing”. </w:t>
      </w:r>
    </w:p>
    <w:p w14:paraId="75EE24B8" w14:textId="77777777" w:rsidR="00890E87" w:rsidRPr="00426D17" w:rsidRDefault="00890E87" w:rsidP="00890E87">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13.3 Personal Data</w:t>
      </w:r>
    </w:p>
    <w:p w14:paraId="524B5C6C" w14:textId="77777777" w:rsidR="00890E87" w:rsidRPr="00426D17" w:rsidRDefault="737357E7" w:rsidP="00890E87">
      <w:pPr>
        <w:spacing w:after="57"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The school and individuals will have access to a wide range of personal information and data. The data may be held in digital format or on paper records. Personal data is defined as any combination of data items that identifies an individual and provides specific information about them, their families or circumstances. This will include:</w:t>
      </w:r>
    </w:p>
    <w:p w14:paraId="5A4719E4" w14:textId="77777777" w:rsidR="00890E87" w:rsidRPr="00426D17" w:rsidRDefault="00890E87" w:rsidP="41D50D6B">
      <w:pPr>
        <w:spacing w:after="57"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 xml:space="preserve">Personal information about members of the school community – including </w:t>
      </w:r>
      <w:r w:rsidRPr="00426D17">
        <w:rPr>
          <w:rFonts w:asciiTheme="minorHAnsi" w:eastAsia="Comic Sans MS,Times" w:hAnsiTheme="minorHAnsi" w:cs="Comic Sans MS,Times"/>
          <w:i/>
          <w:iCs/>
          <w:color w:val="003366"/>
          <w:sz w:val="20"/>
          <w:szCs w:val="20"/>
        </w:rPr>
        <w:t>pupils / students</w:t>
      </w:r>
      <w:r w:rsidRPr="00426D17">
        <w:rPr>
          <w:rFonts w:asciiTheme="minorHAnsi" w:eastAsia="Comic Sans MS,Times" w:hAnsiTheme="minorHAnsi" w:cs="Comic Sans MS,Times"/>
          <w:color w:val="003366"/>
          <w:sz w:val="20"/>
          <w:szCs w:val="20"/>
        </w:rPr>
        <w:t xml:space="preserve">, members of staff and parents and carers </w:t>
      </w:r>
      <w:proofErr w:type="spellStart"/>
      <w:r w:rsidRPr="00426D17">
        <w:rPr>
          <w:rFonts w:asciiTheme="minorHAnsi" w:eastAsia="Comic Sans MS,Times" w:hAnsiTheme="minorHAnsi" w:cs="Comic Sans MS,Times"/>
          <w:color w:val="003366"/>
          <w:sz w:val="20"/>
          <w:szCs w:val="20"/>
        </w:rPr>
        <w:t>eg</w:t>
      </w:r>
      <w:proofErr w:type="spellEnd"/>
      <w:r w:rsidRPr="00426D17">
        <w:rPr>
          <w:rFonts w:asciiTheme="minorHAnsi" w:eastAsia="Comic Sans MS,Times" w:hAnsiTheme="minorHAnsi" w:cs="Comic Sans MS,Times"/>
          <w:color w:val="003366"/>
          <w:sz w:val="20"/>
          <w:szCs w:val="20"/>
        </w:rPr>
        <w:t xml:space="preserve"> names, addresses, contact details, legal guardianship / contact details, health records, disciplinary records</w:t>
      </w:r>
    </w:p>
    <w:p w14:paraId="6C1171A1" w14:textId="77777777" w:rsidR="00890E87" w:rsidRPr="00426D17" w:rsidRDefault="00890E87" w:rsidP="41D50D6B">
      <w:pPr>
        <w:spacing w:after="57"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 xml:space="preserve">Curricular / academic data </w:t>
      </w:r>
      <w:proofErr w:type="spellStart"/>
      <w:r w:rsidRPr="00426D17">
        <w:rPr>
          <w:rFonts w:asciiTheme="minorHAnsi" w:eastAsia="Comic Sans MS,Times" w:hAnsiTheme="minorHAnsi" w:cs="Comic Sans MS,Times"/>
          <w:color w:val="003366"/>
          <w:sz w:val="20"/>
          <w:szCs w:val="20"/>
        </w:rPr>
        <w:t>eg</w:t>
      </w:r>
      <w:proofErr w:type="spellEnd"/>
      <w:r w:rsidRPr="00426D17">
        <w:rPr>
          <w:rFonts w:asciiTheme="minorHAnsi" w:eastAsia="Comic Sans MS,Times" w:hAnsiTheme="minorHAnsi" w:cs="Comic Sans MS,Times"/>
          <w:color w:val="003366"/>
          <w:sz w:val="20"/>
          <w:szCs w:val="20"/>
        </w:rPr>
        <w:t xml:space="preserve"> class lists, pupil / student progress records, reports, references </w:t>
      </w:r>
    </w:p>
    <w:p w14:paraId="599D31FB" w14:textId="77777777" w:rsidR="00890E87" w:rsidRPr="00426D17" w:rsidRDefault="00890E87" w:rsidP="41D50D6B">
      <w:pPr>
        <w:spacing w:after="57"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 xml:space="preserve">Professional records </w:t>
      </w:r>
      <w:proofErr w:type="spellStart"/>
      <w:r w:rsidRPr="00426D17">
        <w:rPr>
          <w:rFonts w:asciiTheme="minorHAnsi" w:eastAsia="Comic Sans MS,Times" w:hAnsiTheme="minorHAnsi" w:cs="Comic Sans MS,Times"/>
          <w:color w:val="003366"/>
          <w:sz w:val="20"/>
          <w:szCs w:val="20"/>
        </w:rPr>
        <w:t>eg</w:t>
      </w:r>
      <w:proofErr w:type="spellEnd"/>
      <w:r w:rsidRPr="00426D17">
        <w:rPr>
          <w:rFonts w:asciiTheme="minorHAnsi" w:eastAsia="Comic Sans MS,Times" w:hAnsiTheme="minorHAnsi" w:cs="Comic Sans MS,Times"/>
          <w:color w:val="003366"/>
          <w:sz w:val="20"/>
          <w:szCs w:val="20"/>
        </w:rPr>
        <w:t xml:space="preserve"> employment history, taxation and national insurance records, appraisal records and references</w:t>
      </w:r>
    </w:p>
    <w:p w14:paraId="6E489F29" w14:textId="77777777" w:rsidR="00890E87" w:rsidRPr="00426D17" w:rsidRDefault="00890E87" w:rsidP="00890E87">
      <w:pPr>
        <w:spacing w:after="200" w:line="240" w:lineRule="exact"/>
        <w:ind w:left="284" w:hanging="284"/>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Any other information that might be disclosed by parents / carers or by other agencies working with families or staff members</w:t>
      </w:r>
    </w:p>
    <w:p w14:paraId="76A103BE" w14:textId="77777777" w:rsidR="00890E87" w:rsidRPr="00426D17" w:rsidRDefault="00890E87" w:rsidP="00890E87">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13.4 Responsibilities</w:t>
      </w:r>
    </w:p>
    <w:p w14:paraId="6DDE3B56" w14:textId="77777777" w:rsidR="00890E87" w:rsidRPr="00426D17" w:rsidRDefault="41D50D6B" w:rsidP="41D50D6B">
      <w:pPr>
        <w:spacing w:line="240" w:lineRule="exact"/>
        <w:rPr>
          <w:rFonts w:asciiTheme="minorHAnsi" w:eastAsia="Times" w:hAnsiTheme="minorHAnsi"/>
          <w:i/>
          <w:iCs/>
          <w:color w:val="003366"/>
          <w:sz w:val="20"/>
          <w:szCs w:val="20"/>
        </w:rPr>
      </w:pPr>
      <w:r w:rsidRPr="00426D17">
        <w:rPr>
          <w:rFonts w:asciiTheme="minorHAnsi" w:eastAsia="Comic Sans MS,Times" w:hAnsiTheme="minorHAnsi" w:cs="Comic Sans MS,Times"/>
          <w:color w:val="003366"/>
          <w:sz w:val="20"/>
          <w:szCs w:val="20"/>
        </w:rPr>
        <w:t>The school’s Senior Information Risk Officer (SIRO) is</w:t>
      </w:r>
      <w:r w:rsidRPr="00426D17">
        <w:rPr>
          <w:rFonts w:asciiTheme="minorHAnsi" w:eastAsia="Comic Sans MS,Times" w:hAnsiTheme="minorHAnsi" w:cs="Comic Sans MS,Times"/>
          <w:i/>
          <w:iCs/>
          <w:color w:val="003366"/>
          <w:sz w:val="20"/>
          <w:szCs w:val="20"/>
        </w:rPr>
        <w:t xml:space="preserve"> the </w:t>
      </w:r>
      <w:proofErr w:type="spellStart"/>
      <w:r w:rsidRPr="00426D17">
        <w:rPr>
          <w:rFonts w:asciiTheme="minorHAnsi" w:eastAsia="Comic Sans MS,Times" w:hAnsiTheme="minorHAnsi" w:cs="Comic Sans MS,Times"/>
          <w:i/>
          <w:iCs/>
          <w:color w:val="003366"/>
          <w:sz w:val="20"/>
          <w:szCs w:val="20"/>
        </w:rPr>
        <w:t>Headteacher</w:t>
      </w:r>
      <w:proofErr w:type="spellEnd"/>
      <w:r w:rsidRPr="00426D17">
        <w:rPr>
          <w:rFonts w:asciiTheme="minorHAnsi" w:eastAsia="Comic Sans MS,Times" w:hAnsiTheme="minorHAnsi" w:cs="Comic Sans MS,Times"/>
          <w:color w:val="003366"/>
          <w:sz w:val="20"/>
          <w:szCs w:val="20"/>
        </w:rPr>
        <w:t>. They will keep up to date with current legislation and guidance and will:</w:t>
      </w:r>
    </w:p>
    <w:p w14:paraId="672F2591" w14:textId="77777777" w:rsidR="00890E87" w:rsidRPr="00426D17" w:rsidRDefault="00890E87" w:rsidP="00890E87">
      <w:pPr>
        <w:spacing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determine and take responsibility for the school’s information risk policy and risk assessment</w:t>
      </w:r>
    </w:p>
    <w:p w14:paraId="2D239089" w14:textId="77777777" w:rsidR="00890E87" w:rsidRPr="00426D17" w:rsidRDefault="00890E87" w:rsidP="00890E87">
      <w:pPr>
        <w:spacing w:after="200" w:line="240" w:lineRule="exact"/>
        <w:ind w:left="284" w:hanging="284"/>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appoint the Information Asset Owners (IAOs)</w:t>
      </w:r>
    </w:p>
    <w:p w14:paraId="5EEA9943"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Everyone in the school has the responsibility of handling protected or sensitive data in a safe and secure manner.</w:t>
      </w:r>
    </w:p>
    <w:p w14:paraId="2B5E4E63"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Display equipment must be positioned so that the screen display is not visible to any unauthorised persons. </w:t>
      </w:r>
    </w:p>
    <w:p w14:paraId="4DC35408" w14:textId="77777777" w:rsidR="00890E87" w:rsidRPr="00426D17" w:rsidRDefault="00890E87" w:rsidP="00890E87">
      <w:pPr>
        <w:spacing w:line="240" w:lineRule="exact"/>
        <w:rPr>
          <w:rFonts w:asciiTheme="minorHAnsi" w:eastAsia="Times" w:hAnsiTheme="minorHAnsi"/>
          <w:color w:val="003366"/>
          <w:sz w:val="20"/>
          <w:szCs w:val="20"/>
        </w:rPr>
      </w:pPr>
      <w:r w:rsidRPr="00426D17">
        <w:rPr>
          <w:rFonts w:asciiTheme="minorHAnsi" w:eastAsia="Times" w:hAnsiTheme="minorHAnsi"/>
          <w:noProof/>
          <w:color w:val="003366"/>
          <w:sz w:val="20"/>
          <w:szCs w:val="20"/>
        </w:rPr>
        <mc:AlternateContent>
          <mc:Choice Requires="wps">
            <w:drawing>
              <wp:anchor distT="0" distB="0" distL="114300" distR="114300" simplePos="0" relativeHeight="251709440" behindDoc="0" locked="0" layoutInCell="1" allowOverlap="1" wp14:anchorId="69CC3674" wp14:editId="07777777">
                <wp:simplePos x="0" y="0"/>
                <wp:positionH relativeFrom="column">
                  <wp:posOffset>-1784985</wp:posOffset>
                </wp:positionH>
                <wp:positionV relativeFrom="paragraph">
                  <wp:posOffset>844550</wp:posOffset>
                </wp:positionV>
                <wp:extent cx="800100" cy="571500"/>
                <wp:effectExtent l="0" t="635" r="381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31F7C" w14:textId="77777777" w:rsidR="001221D3" w:rsidRDefault="001221D3" w:rsidP="00890E87">
                            <w:pPr>
                              <w:jc w:val="center"/>
                              <w:rPr>
                                <w:rFonts w:ascii="Arial" w:hAnsi="Arial"/>
                              </w:rPr>
                            </w:pPr>
                            <w:r>
                              <w:rPr>
                                <w:rFonts w:ascii="Arial" w:hAnsi="Arial"/>
                                <w:color w:val="FFFFFF"/>
                                <w:sz w:val="6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5" type="#_x0000_t202" style="position:absolute;margin-left:-140.55pt;margin-top:66.5pt;width:63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5V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" filled="f" stroked="f">
                <v:textbox>
                  <w:txbxContent>
                    <w:p w14:paraId="68D31F7C" w14:textId="77777777" w:rsidR="001221D3" w:rsidRDefault="001221D3" w:rsidP="00890E87">
                      <w:pPr>
                        <w:jc w:val="center"/>
                        <w:rPr>
                          <w:rFonts w:ascii="Arial" w:hAnsi="Arial"/>
                        </w:rPr>
                      </w:pPr>
                      <w:r>
                        <w:rPr>
                          <w:rFonts w:ascii="Arial" w:hAnsi="Arial"/>
                          <w:color w:val="FFFFFF"/>
                          <w:sz w:val="60"/>
                        </w:rPr>
                        <w:t>40</w:t>
                      </w:r>
                    </w:p>
                  </w:txbxContent>
                </v:textbox>
              </v:shape>
            </w:pict>
          </mc:Fallback>
        </mc:AlternateContent>
      </w:r>
      <w:r w:rsidRPr="00426D17">
        <w:rPr>
          <w:rFonts w:asciiTheme="minorHAnsi" w:eastAsia="Comic Sans MS,Times" w:hAnsiTheme="minorHAnsi" w:cs="Comic Sans MS,Times"/>
          <w:color w:val="003366"/>
          <w:sz w:val="20"/>
          <w:szCs w:val="20"/>
        </w:rPr>
        <w:t xml:space="preserve">Governors are required to comply fully with this policy in the event that they have access to personal data, when engaged in their role as a Governor. </w:t>
      </w:r>
    </w:p>
    <w:p w14:paraId="419AD0BC" w14:textId="77777777" w:rsidR="00890E87" w:rsidRPr="00426D17" w:rsidRDefault="00890E87" w:rsidP="00890E87">
      <w:pPr>
        <w:spacing w:line="240" w:lineRule="exact"/>
        <w:rPr>
          <w:rFonts w:asciiTheme="minorHAnsi" w:eastAsia="Times" w:hAnsiTheme="minorHAnsi"/>
          <w:color w:val="003366"/>
          <w:sz w:val="20"/>
          <w:szCs w:val="20"/>
        </w:rPr>
      </w:pPr>
    </w:p>
    <w:p w14:paraId="6FE4CFDC" w14:textId="77777777" w:rsidR="00890E87" w:rsidRPr="00426D17" w:rsidRDefault="00890E87" w:rsidP="00890E87">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 xml:space="preserve">13.5 Registration </w:t>
      </w:r>
    </w:p>
    <w:p w14:paraId="2A5AF20F"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lastRenderedPageBreak/>
        <w:t>The school is registered as a Data Controller on the Data Protection Register held by the Information Commissioner.</w:t>
      </w:r>
    </w:p>
    <w:p w14:paraId="524E4781" w14:textId="77777777" w:rsidR="00890E87" w:rsidRPr="00426D17" w:rsidRDefault="00890E87" w:rsidP="41D50D6B">
      <w:pPr>
        <w:widowControl w:val="0"/>
        <w:autoSpaceDE w:val="0"/>
        <w:autoSpaceDN w:val="0"/>
        <w:adjustRightInd w:val="0"/>
        <w:spacing w:before="57" w:line="280" w:lineRule="atLeast"/>
        <w:textAlignment w:val="center"/>
        <w:rPr>
          <w:rFonts w:asciiTheme="minorHAnsi" w:hAnsiTheme="minorHAnsi"/>
          <w:b/>
          <w:bCs/>
          <w:sz w:val="20"/>
          <w:szCs w:val="20"/>
          <w:lang w:val="en-US"/>
        </w:rPr>
      </w:pPr>
      <w:r w:rsidRPr="00426D17">
        <w:rPr>
          <w:rFonts w:asciiTheme="minorHAnsi" w:eastAsia="Comic Sans MS" w:hAnsiTheme="minorHAnsi" w:cs="Comic Sans MS"/>
          <w:b/>
          <w:bCs/>
          <w:spacing w:val="-14"/>
          <w:sz w:val="20"/>
          <w:szCs w:val="20"/>
          <w:lang w:val="en-US"/>
        </w:rPr>
        <w:t xml:space="preserve">13.6  Information to Parents / </w:t>
      </w:r>
      <w:proofErr w:type="spellStart"/>
      <w:r w:rsidRPr="00426D17">
        <w:rPr>
          <w:rFonts w:asciiTheme="minorHAnsi" w:eastAsia="Comic Sans MS" w:hAnsiTheme="minorHAnsi" w:cs="Comic Sans MS"/>
          <w:b/>
          <w:bCs/>
          <w:spacing w:val="-14"/>
          <w:sz w:val="20"/>
          <w:szCs w:val="20"/>
          <w:lang w:val="en-US"/>
        </w:rPr>
        <w:t>Carers</w:t>
      </w:r>
      <w:proofErr w:type="spellEnd"/>
      <w:r w:rsidRPr="00426D17">
        <w:rPr>
          <w:rFonts w:asciiTheme="minorHAnsi" w:eastAsia="Comic Sans MS" w:hAnsiTheme="minorHAnsi" w:cs="Comic Sans MS"/>
          <w:b/>
          <w:bCs/>
          <w:spacing w:val="-14"/>
          <w:sz w:val="20"/>
          <w:szCs w:val="20"/>
          <w:lang w:val="en-US"/>
        </w:rPr>
        <w:t xml:space="preserve"> – the “Fair Processing Notice”</w:t>
      </w:r>
    </w:p>
    <w:p w14:paraId="0CAAFBA0" w14:textId="77777777" w:rsidR="00890E87" w:rsidRPr="00426D17" w:rsidRDefault="41D50D6B" w:rsidP="41D50D6B">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Under the “Fair Processing” requirements in the Data Protection Act, the school will inform parents / carers of all pupils of the data they hold on the pupils ,the purposes for which the data is held and the third parties (</w:t>
      </w:r>
      <w:proofErr w:type="spellStart"/>
      <w:r w:rsidRPr="00426D17">
        <w:rPr>
          <w:rFonts w:asciiTheme="minorHAnsi" w:eastAsia="Comic Sans MS,Times" w:hAnsiTheme="minorHAnsi" w:cs="Comic Sans MS,Times"/>
          <w:color w:val="003366"/>
          <w:sz w:val="20"/>
          <w:szCs w:val="20"/>
        </w:rPr>
        <w:t>eg</w:t>
      </w:r>
      <w:proofErr w:type="spellEnd"/>
      <w:r w:rsidRPr="00426D17">
        <w:rPr>
          <w:rFonts w:asciiTheme="minorHAnsi" w:eastAsia="Comic Sans MS,Times" w:hAnsiTheme="minorHAnsi" w:cs="Comic Sans MS,Times"/>
          <w:color w:val="003366"/>
          <w:sz w:val="20"/>
          <w:szCs w:val="20"/>
        </w:rPr>
        <w:t xml:space="preserve"> LA, DCSF, QCA, Connexions </w:t>
      </w:r>
      <w:proofErr w:type="spellStart"/>
      <w:r w:rsidRPr="00426D17">
        <w:rPr>
          <w:rFonts w:asciiTheme="minorHAnsi" w:eastAsia="Comic Sans MS,Times" w:hAnsiTheme="minorHAnsi" w:cs="Comic Sans MS,Times"/>
          <w:color w:val="003366"/>
          <w:sz w:val="20"/>
          <w:szCs w:val="20"/>
        </w:rPr>
        <w:t>etc</w:t>
      </w:r>
      <w:proofErr w:type="spellEnd"/>
      <w:r w:rsidRPr="00426D17">
        <w:rPr>
          <w:rFonts w:asciiTheme="minorHAnsi" w:eastAsia="Comic Sans MS,Times" w:hAnsiTheme="minorHAnsi" w:cs="Comic Sans MS,Times"/>
          <w:color w:val="003366"/>
          <w:sz w:val="20"/>
          <w:szCs w:val="20"/>
        </w:rPr>
        <w:t xml:space="preserve">) to whom it may be passed. This fair processing notice will be passed to parents / carers through </w:t>
      </w:r>
      <w:r w:rsidRPr="00426D17">
        <w:rPr>
          <w:rFonts w:asciiTheme="minorHAnsi" w:eastAsia="Comic Sans MS,Times" w:hAnsiTheme="minorHAnsi" w:cs="Comic Sans MS,Times"/>
          <w:sz w:val="20"/>
          <w:szCs w:val="20"/>
        </w:rPr>
        <w:t>the  Induction Pack, School website, Learning Platform SLN2, Letter.</w:t>
      </w:r>
      <w:r w:rsidRPr="00426D17">
        <w:rPr>
          <w:rFonts w:asciiTheme="minorHAnsi" w:eastAsia="Comic Sans MS,Times" w:hAnsiTheme="minorHAnsi" w:cs="Comic Sans MS,Times"/>
          <w:color w:val="003366"/>
          <w:sz w:val="20"/>
          <w:szCs w:val="20"/>
        </w:rPr>
        <w:t xml:space="preserve"> </w:t>
      </w:r>
    </w:p>
    <w:p w14:paraId="395F61E6" w14:textId="77777777" w:rsidR="00890E87" w:rsidRPr="00426D17" w:rsidRDefault="00890E87" w:rsidP="00890E87">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13.7 Training &amp; awareness</w:t>
      </w:r>
    </w:p>
    <w:p w14:paraId="47384402" w14:textId="77777777" w:rsidR="00890E87" w:rsidRPr="00426D17" w:rsidRDefault="737357E7" w:rsidP="00890E87">
      <w:pPr>
        <w:spacing w:after="57" w:line="240" w:lineRule="exact"/>
        <w:rPr>
          <w:rFonts w:asciiTheme="minorHAnsi" w:eastAsia="Times" w:hAnsiTheme="minorHAnsi"/>
          <w:color w:val="C66D25"/>
          <w:sz w:val="20"/>
          <w:szCs w:val="20"/>
        </w:rPr>
      </w:pPr>
      <w:r w:rsidRPr="00426D17">
        <w:rPr>
          <w:rFonts w:asciiTheme="minorHAnsi" w:eastAsia="Comic Sans MS,Times" w:hAnsiTheme="minorHAnsi" w:cs="Comic Sans MS,Times"/>
          <w:color w:val="003366"/>
          <w:sz w:val="20"/>
          <w:szCs w:val="20"/>
        </w:rPr>
        <w:t xml:space="preserve">Staff will receive data handling awareness / data protection training and will be made aware of their responsibilities, as described in this policy through: </w:t>
      </w:r>
    </w:p>
    <w:p w14:paraId="45621487" w14:textId="77777777" w:rsidR="00890E87" w:rsidRPr="00426D17" w:rsidRDefault="00890E87" w:rsidP="009F0B82">
      <w:pPr>
        <w:spacing w:after="57"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Staff meetin</w:t>
      </w:r>
      <w:r w:rsidR="009F0B82" w:rsidRPr="00426D17">
        <w:rPr>
          <w:rFonts w:asciiTheme="minorHAnsi" w:eastAsia="Comic Sans MS,Times" w:hAnsiTheme="minorHAnsi" w:cs="Comic Sans MS,Times"/>
          <w:color w:val="003366"/>
          <w:sz w:val="20"/>
          <w:szCs w:val="20"/>
        </w:rPr>
        <w:t>gs / briefings / Inset / Policy</w:t>
      </w:r>
    </w:p>
    <w:p w14:paraId="5D1D6DEB" w14:textId="77777777" w:rsidR="009F0B82" w:rsidRPr="00426D17" w:rsidRDefault="009F0B82" w:rsidP="009F0B82">
      <w:pPr>
        <w:spacing w:after="57" w:line="240" w:lineRule="exact"/>
        <w:ind w:left="283" w:hanging="283"/>
        <w:rPr>
          <w:rFonts w:asciiTheme="minorHAnsi" w:eastAsia="Times" w:hAnsiTheme="minorHAnsi"/>
          <w:color w:val="003366"/>
          <w:sz w:val="20"/>
          <w:szCs w:val="20"/>
        </w:rPr>
      </w:pPr>
    </w:p>
    <w:p w14:paraId="161DBD37" w14:textId="77777777" w:rsidR="00890E87" w:rsidRPr="00426D17" w:rsidRDefault="00890E87" w:rsidP="00890E87">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13.8 Identification of data</w:t>
      </w:r>
    </w:p>
    <w:p w14:paraId="420CE8C8" w14:textId="77777777" w:rsidR="00890E87" w:rsidRPr="00426D17" w:rsidRDefault="737357E7" w:rsidP="00890E87">
      <w:pPr>
        <w:spacing w:after="12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The school will ensure that all school staff, contractors working for it, and delivery partners, comply with restrictions applying to the access to, handling and storage of data classified as Protect, Restricted or higher.</w:t>
      </w:r>
    </w:p>
    <w:p w14:paraId="666BD30C" w14:textId="77777777" w:rsidR="00890E87" w:rsidRPr="00426D17" w:rsidRDefault="00890E87" w:rsidP="00890E87">
      <w:pPr>
        <w:spacing w:after="200" w:line="240" w:lineRule="exact"/>
        <w:rPr>
          <w:rFonts w:asciiTheme="minorHAnsi" w:eastAsia="Times" w:hAnsiTheme="minorHAnsi"/>
          <w:color w:val="003366"/>
          <w:sz w:val="20"/>
          <w:szCs w:val="20"/>
        </w:rPr>
      </w:pPr>
      <w:r w:rsidRPr="00426D17">
        <w:rPr>
          <w:rFonts w:asciiTheme="minorHAnsi" w:eastAsia="Times" w:hAnsiTheme="minorHAnsi"/>
          <w:noProof/>
          <w:color w:val="003366"/>
          <w:sz w:val="20"/>
          <w:szCs w:val="20"/>
        </w:rPr>
        <mc:AlternateContent>
          <mc:Choice Requires="wps">
            <w:drawing>
              <wp:anchor distT="0" distB="0" distL="114300" distR="114300" simplePos="0" relativeHeight="251707392" behindDoc="0" locked="0" layoutInCell="1" allowOverlap="1" wp14:anchorId="79A4E7B8" wp14:editId="07777777">
                <wp:simplePos x="0" y="0"/>
                <wp:positionH relativeFrom="column">
                  <wp:posOffset>-70485</wp:posOffset>
                </wp:positionH>
                <wp:positionV relativeFrom="paragraph">
                  <wp:posOffset>522605</wp:posOffset>
                </wp:positionV>
                <wp:extent cx="3314700" cy="2541270"/>
                <wp:effectExtent l="0" t="3175" r="3810" b="0"/>
                <wp:wrapNone/>
                <wp:docPr id="49" name="Text Box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314700" cy="2541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472E6" w14:textId="77777777" w:rsidR="001221D3" w:rsidRDefault="001221D3" w:rsidP="00890E87">
                            <w:r>
                              <w:rPr>
                                <w:noProof/>
                              </w:rPr>
                              <w:drawing>
                                <wp:inline distT="0" distB="0" distL="0" distR="0" wp14:anchorId="46B5EB00" wp14:editId="4C053BD6">
                                  <wp:extent cx="3038475" cy="2381250"/>
                                  <wp:effectExtent l="0" t="0" r="9525" b="0"/>
                                  <wp:docPr id="48" name="Picture 48" descr="restr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tric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2381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6" type="#_x0000_t202" style="position:absolute;margin-left:-5.55pt;margin-top:41.15pt;width:261pt;height:20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" stroked="f">
                <o:lock v:ext="edit" aspectratio="t"/>
                <v:textbox>
                  <w:txbxContent>
                    <w:p w14:paraId="3E6472E6" w14:textId="77777777" w:rsidR="001221D3" w:rsidRDefault="001221D3" w:rsidP="00890E87">
                      <w:r>
                        <w:rPr>
                          <w:noProof/>
                        </w:rPr>
                        <w:drawing>
                          <wp:inline distT="0" distB="0" distL="0" distR="0" wp14:anchorId="46B5EB00" wp14:editId="4C053BD6">
                            <wp:extent cx="3038475" cy="2381250"/>
                            <wp:effectExtent l="0" t="0" r="9525" b="0"/>
                            <wp:docPr id="48" name="Picture 48" descr="restr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tric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2381250"/>
                                    </a:xfrm>
                                    <a:prstGeom prst="rect">
                                      <a:avLst/>
                                    </a:prstGeom>
                                    <a:noFill/>
                                    <a:ln>
                                      <a:noFill/>
                                    </a:ln>
                                  </pic:spPr>
                                </pic:pic>
                              </a:graphicData>
                            </a:graphic>
                          </wp:inline>
                        </w:drawing>
                      </w:r>
                    </w:p>
                  </w:txbxContent>
                </v:textbox>
              </v:shape>
            </w:pict>
          </mc:Fallback>
        </mc:AlternateContent>
      </w:r>
      <w:r w:rsidRPr="00426D17">
        <w:rPr>
          <w:rFonts w:asciiTheme="minorHAnsi" w:eastAsia="Comic Sans MS,Times" w:hAnsiTheme="minorHAnsi" w:cs="Comic Sans MS,Times"/>
          <w:color w:val="003366"/>
          <w:sz w:val="20"/>
          <w:szCs w:val="20"/>
        </w:rPr>
        <w:t>All documents (manual or digital) that contain protected data will be labelled clearly with the Impact Level shown in the header and the Release and Destruction classification in the footer:</w:t>
      </w:r>
    </w:p>
    <w:p w14:paraId="153DC59D" w14:textId="77777777" w:rsidR="00890E87" w:rsidRPr="00426D17" w:rsidRDefault="00890E87" w:rsidP="00890E87">
      <w:pPr>
        <w:spacing w:after="57" w:line="240" w:lineRule="exact"/>
        <w:rPr>
          <w:rFonts w:asciiTheme="minorHAnsi" w:eastAsia="Times" w:hAnsiTheme="minorHAnsi"/>
          <w:color w:val="003366"/>
          <w:sz w:val="20"/>
          <w:szCs w:val="20"/>
        </w:rPr>
      </w:pPr>
      <w:r w:rsidRPr="00426D17">
        <w:rPr>
          <w:rFonts w:asciiTheme="minorHAnsi" w:eastAsia="Times" w:hAnsiTheme="minorHAnsi"/>
          <w:noProof/>
          <w:color w:val="003366"/>
          <w:sz w:val="20"/>
          <w:szCs w:val="20"/>
        </w:rPr>
        <mc:AlternateContent>
          <mc:Choice Requires="wps">
            <w:drawing>
              <wp:anchor distT="0" distB="0" distL="114300" distR="114300" simplePos="0" relativeHeight="251710464" behindDoc="0" locked="0" layoutInCell="1" allowOverlap="1" wp14:anchorId="35667896" wp14:editId="07777777">
                <wp:simplePos x="0" y="0"/>
                <wp:positionH relativeFrom="column">
                  <wp:posOffset>-1784985</wp:posOffset>
                </wp:positionH>
                <wp:positionV relativeFrom="paragraph">
                  <wp:posOffset>2936875</wp:posOffset>
                </wp:positionV>
                <wp:extent cx="800100" cy="571500"/>
                <wp:effectExtent l="0" t="1270" r="381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CF828" w14:textId="77777777" w:rsidR="001221D3" w:rsidRDefault="001221D3" w:rsidP="00890E87">
                            <w:pPr>
                              <w:jc w:val="center"/>
                              <w:rPr>
                                <w:rFonts w:ascii="Arial" w:hAnsi="Arial"/>
                              </w:rPr>
                            </w:pPr>
                            <w:r>
                              <w:rPr>
                                <w:rFonts w:ascii="Arial" w:hAnsi="Arial"/>
                                <w:color w:val="FFFFFF"/>
                                <w:sz w:val="60"/>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7" type="#_x0000_t202" style="position:absolute;margin-left:-140.55pt;margin-top:231.25pt;width:63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Ma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" filled="f" stroked="f">
                <v:textbox>
                  <w:txbxContent>
                    <w:p w14:paraId="6C5CF828" w14:textId="77777777" w:rsidR="001221D3" w:rsidRDefault="001221D3" w:rsidP="00890E87">
                      <w:pPr>
                        <w:jc w:val="center"/>
                        <w:rPr>
                          <w:rFonts w:ascii="Arial" w:hAnsi="Arial"/>
                        </w:rPr>
                      </w:pPr>
                      <w:r>
                        <w:rPr>
                          <w:rFonts w:ascii="Arial" w:hAnsi="Arial"/>
                          <w:color w:val="FFFFFF"/>
                          <w:sz w:val="60"/>
                        </w:rPr>
                        <w:t>41</w:t>
                      </w:r>
                    </w:p>
                  </w:txbxContent>
                </v:textbox>
              </v:shape>
            </w:pict>
          </mc:Fallback>
        </mc:AlternateContent>
      </w:r>
      <w:r w:rsidRPr="00426D17">
        <w:rPr>
          <w:rFonts w:asciiTheme="minorHAnsi" w:eastAsia="Comic Sans MS,Times" w:hAnsiTheme="minorHAnsi" w:cs="Comic Sans MS,Times"/>
          <w:color w:val="003366"/>
          <w:sz w:val="20"/>
          <w:szCs w:val="20"/>
        </w:rPr>
        <w:br w:type="page"/>
      </w:r>
      <w:r w:rsidRPr="00426D17">
        <w:rPr>
          <w:rFonts w:asciiTheme="minorHAnsi" w:eastAsia="Comic Sans MS,Times" w:hAnsiTheme="minorHAnsi" w:cs="Comic Sans MS,Times"/>
          <w:color w:val="003366"/>
          <w:sz w:val="20"/>
          <w:szCs w:val="20"/>
        </w:rPr>
        <w:lastRenderedPageBreak/>
        <w:t>Impact levels are as follows:</w:t>
      </w:r>
    </w:p>
    <w:p w14:paraId="47D62150" w14:textId="77777777" w:rsidR="00890E87" w:rsidRPr="00426D17" w:rsidRDefault="00890E87" w:rsidP="00890E87">
      <w:pPr>
        <w:spacing w:after="57"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IL1–Not Protectively Marked (IL1–NPM)</w:t>
      </w:r>
    </w:p>
    <w:p w14:paraId="16844223" w14:textId="77777777" w:rsidR="00890E87" w:rsidRPr="00426D17" w:rsidRDefault="00890E87" w:rsidP="00890E87">
      <w:pPr>
        <w:spacing w:after="57"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IL2–Protect</w:t>
      </w:r>
    </w:p>
    <w:p w14:paraId="6276FD61" w14:textId="77777777" w:rsidR="00890E87" w:rsidRPr="00426D17" w:rsidRDefault="00890E87" w:rsidP="00890E87">
      <w:pPr>
        <w:spacing w:after="57"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IL3–Restricted</w:t>
      </w:r>
    </w:p>
    <w:p w14:paraId="3CAFF74C" w14:textId="77777777" w:rsidR="00890E87" w:rsidRPr="00426D17" w:rsidRDefault="00890E87" w:rsidP="00890E87">
      <w:pPr>
        <w:spacing w:after="200"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IL4–Confidential</w:t>
      </w:r>
    </w:p>
    <w:p w14:paraId="6CA84CD6"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Users must be aware that when data is aggregated the subsequent  impact level may be higher  than the individual impact levels of the original data. </w:t>
      </w:r>
    </w:p>
    <w:p w14:paraId="76C20E1D" w14:textId="77777777" w:rsidR="00890E87" w:rsidRPr="00426D17" w:rsidRDefault="737357E7" w:rsidP="00890E87">
      <w:pPr>
        <w:spacing w:line="240" w:lineRule="exact"/>
        <w:rPr>
          <w:rFonts w:asciiTheme="minorHAnsi" w:eastAsia="Times" w:hAnsiTheme="minorHAnsi"/>
          <w:color w:val="C66D25"/>
          <w:sz w:val="20"/>
          <w:szCs w:val="20"/>
        </w:rPr>
      </w:pPr>
      <w:r w:rsidRPr="00426D17">
        <w:rPr>
          <w:rFonts w:asciiTheme="minorHAnsi" w:eastAsia="Comic Sans MS,Times" w:hAnsiTheme="minorHAnsi" w:cs="Comic Sans MS,Times"/>
          <w:color w:val="003366"/>
          <w:sz w:val="20"/>
          <w:szCs w:val="20"/>
        </w:rPr>
        <w:t xml:space="preserve">Release and destruction markings will be shown in the footer as follows: </w:t>
      </w:r>
    </w:p>
    <w:tbl>
      <w:tblPr>
        <w:tblW w:w="0" w:type="auto"/>
        <w:tblInd w:w="8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left w:w="0" w:type="dxa"/>
          <w:right w:w="0" w:type="dxa"/>
        </w:tblCellMar>
        <w:tblLook w:val="0000" w:firstRow="0" w:lastRow="0" w:firstColumn="0" w:lastColumn="0" w:noHBand="0" w:noVBand="0"/>
      </w:tblPr>
      <w:tblGrid>
        <w:gridCol w:w="1979"/>
        <w:gridCol w:w="1981"/>
        <w:gridCol w:w="1978"/>
        <w:gridCol w:w="1979"/>
      </w:tblGrid>
      <w:tr w:rsidR="00890E87" w:rsidRPr="00426D17" w14:paraId="6F8B5F38" w14:textId="77777777" w:rsidTr="737357E7">
        <w:trPr>
          <w:trHeight w:val="452"/>
        </w:trPr>
        <w:tc>
          <w:tcPr>
            <w:tcW w:w="1979" w:type="dxa"/>
            <w:tcMar>
              <w:top w:w="80" w:type="dxa"/>
              <w:left w:w="80" w:type="dxa"/>
              <w:bottom w:w="80" w:type="dxa"/>
              <w:right w:w="80" w:type="dxa"/>
            </w:tcMar>
            <w:vAlign w:val="center"/>
          </w:tcPr>
          <w:p w14:paraId="3E48DDD8" w14:textId="77777777" w:rsidR="00890E87" w:rsidRPr="00426D17" w:rsidRDefault="00890E87" w:rsidP="00890E87">
            <w:pPr>
              <w:widowControl w:val="0"/>
              <w:autoSpaceDE w:val="0"/>
              <w:autoSpaceDN w:val="0"/>
              <w:adjustRightInd w:val="0"/>
              <w:textAlignment w:val="center"/>
              <w:rPr>
                <w:rFonts w:asciiTheme="minorHAnsi" w:hAnsiTheme="minorHAnsi"/>
                <w:b/>
                <w:color w:val="3C466D"/>
                <w:spacing w:val="-7"/>
                <w:sz w:val="20"/>
                <w:szCs w:val="20"/>
                <w:lang w:val="en-US"/>
              </w:rPr>
            </w:pPr>
            <w:r w:rsidRPr="00426D17">
              <w:rPr>
                <w:rFonts w:asciiTheme="minorHAnsi" w:eastAsia="Comic Sans MS" w:hAnsiTheme="minorHAnsi" w:cs="Comic Sans MS"/>
                <w:b/>
                <w:bCs/>
                <w:color w:val="3C466D"/>
                <w:spacing w:val="-7"/>
                <w:sz w:val="20"/>
                <w:szCs w:val="20"/>
                <w:lang w:val="en-US"/>
              </w:rPr>
              <w:t>[Release]</w:t>
            </w:r>
          </w:p>
        </w:tc>
        <w:tc>
          <w:tcPr>
            <w:tcW w:w="1981" w:type="dxa"/>
            <w:tcMar>
              <w:top w:w="80" w:type="dxa"/>
              <w:left w:w="80" w:type="dxa"/>
              <w:bottom w:w="80" w:type="dxa"/>
              <w:right w:w="80" w:type="dxa"/>
            </w:tcMar>
            <w:vAlign w:val="center"/>
          </w:tcPr>
          <w:p w14:paraId="34FC0899" w14:textId="77777777" w:rsidR="00890E87" w:rsidRPr="00426D17" w:rsidRDefault="00890E87" w:rsidP="00890E87">
            <w:pPr>
              <w:widowControl w:val="0"/>
              <w:autoSpaceDE w:val="0"/>
              <w:autoSpaceDN w:val="0"/>
              <w:adjustRightInd w:val="0"/>
              <w:textAlignment w:val="center"/>
              <w:rPr>
                <w:rFonts w:asciiTheme="minorHAnsi" w:hAnsiTheme="minorHAnsi"/>
                <w:b/>
                <w:color w:val="3C466D"/>
                <w:spacing w:val="-7"/>
                <w:sz w:val="20"/>
                <w:szCs w:val="20"/>
                <w:lang w:val="en-US"/>
              </w:rPr>
            </w:pPr>
            <w:r w:rsidRPr="00426D17">
              <w:rPr>
                <w:rFonts w:asciiTheme="minorHAnsi" w:eastAsia="Comic Sans MS" w:hAnsiTheme="minorHAnsi" w:cs="Comic Sans MS"/>
                <w:b/>
                <w:bCs/>
                <w:color w:val="3C466D"/>
                <w:spacing w:val="-7"/>
                <w:sz w:val="20"/>
                <w:szCs w:val="20"/>
                <w:lang w:val="en-US"/>
              </w:rPr>
              <w:t>[Parties]</w:t>
            </w:r>
          </w:p>
        </w:tc>
        <w:tc>
          <w:tcPr>
            <w:tcW w:w="1978" w:type="dxa"/>
            <w:tcMar>
              <w:top w:w="80" w:type="dxa"/>
              <w:left w:w="80" w:type="dxa"/>
              <w:bottom w:w="80" w:type="dxa"/>
              <w:right w:w="80" w:type="dxa"/>
            </w:tcMar>
            <w:vAlign w:val="center"/>
          </w:tcPr>
          <w:p w14:paraId="6F09912C" w14:textId="77777777" w:rsidR="00890E87" w:rsidRPr="00426D17" w:rsidRDefault="00890E87" w:rsidP="00890E87">
            <w:pPr>
              <w:widowControl w:val="0"/>
              <w:autoSpaceDE w:val="0"/>
              <w:autoSpaceDN w:val="0"/>
              <w:adjustRightInd w:val="0"/>
              <w:textAlignment w:val="center"/>
              <w:rPr>
                <w:rFonts w:asciiTheme="minorHAnsi" w:hAnsiTheme="minorHAnsi"/>
                <w:b/>
                <w:color w:val="3C466D"/>
                <w:spacing w:val="-7"/>
                <w:sz w:val="20"/>
                <w:szCs w:val="20"/>
                <w:lang w:val="en-US"/>
              </w:rPr>
            </w:pPr>
            <w:r w:rsidRPr="00426D17">
              <w:rPr>
                <w:rFonts w:asciiTheme="minorHAnsi" w:eastAsia="Comic Sans MS" w:hAnsiTheme="minorHAnsi" w:cs="Comic Sans MS"/>
                <w:b/>
                <w:bCs/>
                <w:color w:val="3C466D"/>
                <w:spacing w:val="-7"/>
                <w:sz w:val="20"/>
                <w:szCs w:val="20"/>
                <w:lang w:val="en-US"/>
              </w:rPr>
              <w:t>[Restrictions]</w:t>
            </w:r>
          </w:p>
        </w:tc>
        <w:tc>
          <w:tcPr>
            <w:tcW w:w="1979" w:type="dxa"/>
            <w:tcMar>
              <w:top w:w="80" w:type="dxa"/>
              <w:left w:w="80" w:type="dxa"/>
              <w:bottom w:w="80" w:type="dxa"/>
              <w:right w:w="80" w:type="dxa"/>
            </w:tcMar>
            <w:vAlign w:val="center"/>
          </w:tcPr>
          <w:p w14:paraId="2B7F3A69" w14:textId="77777777" w:rsidR="00890E87" w:rsidRPr="00426D17" w:rsidRDefault="00890E87" w:rsidP="00890E87">
            <w:pPr>
              <w:widowControl w:val="0"/>
              <w:autoSpaceDE w:val="0"/>
              <w:autoSpaceDN w:val="0"/>
              <w:adjustRightInd w:val="0"/>
              <w:textAlignment w:val="center"/>
              <w:rPr>
                <w:rFonts w:asciiTheme="minorHAnsi" w:hAnsiTheme="minorHAnsi"/>
                <w:b/>
                <w:color w:val="3C466D"/>
                <w:spacing w:val="-7"/>
                <w:sz w:val="20"/>
                <w:szCs w:val="20"/>
                <w:lang w:val="en-US"/>
              </w:rPr>
            </w:pPr>
            <w:r w:rsidRPr="00426D17">
              <w:rPr>
                <w:rFonts w:asciiTheme="minorHAnsi" w:eastAsia="Comic Sans MS" w:hAnsiTheme="minorHAnsi" w:cs="Comic Sans MS"/>
                <w:b/>
                <w:bCs/>
                <w:color w:val="3C466D"/>
                <w:spacing w:val="-7"/>
                <w:sz w:val="20"/>
                <w:szCs w:val="20"/>
                <w:lang w:val="en-US"/>
              </w:rPr>
              <w:t>[Encrypt, Securely delete or shred]</w:t>
            </w:r>
          </w:p>
        </w:tc>
      </w:tr>
      <w:tr w:rsidR="00890E87" w:rsidRPr="00426D17" w14:paraId="5874BBA6" w14:textId="77777777" w:rsidTr="737357E7">
        <w:trPr>
          <w:trHeight w:val="60"/>
        </w:trPr>
        <w:tc>
          <w:tcPr>
            <w:tcW w:w="1979" w:type="dxa"/>
            <w:shd w:val="clear" w:color="auto" w:fill="C0C0C0"/>
            <w:tcMar>
              <w:top w:w="80" w:type="dxa"/>
              <w:left w:w="80" w:type="dxa"/>
              <w:bottom w:w="80" w:type="dxa"/>
              <w:right w:w="80" w:type="dxa"/>
            </w:tcMar>
          </w:tcPr>
          <w:p w14:paraId="036E355E" w14:textId="77777777" w:rsidR="00890E87" w:rsidRPr="00426D17" w:rsidRDefault="737357E7" w:rsidP="00890E87">
            <w:pPr>
              <w:spacing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The authority descriptor</w:t>
            </w:r>
          </w:p>
        </w:tc>
        <w:tc>
          <w:tcPr>
            <w:tcW w:w="1981" w:type="dxa"/>
            <w:shd w:val="clear" w:color="auto" w:fill="C0C0C0"/>
            <w:tcMar>
              <w:top w:w="80" w:type="dxa"/>
              <w:left w:w="80" w:type="dxa"/>
              <w:bottom w:w="80" w:type="dxa"/>
              <w:right w:w="80" w:type="dxa"/>
            </w:tcMar>
          </w:tcPr>
          <w:p w14:paraId="3EB6CD86" w14:textId="77777777" w:rsidR="00890E87" w:rsidRPr="00426D17" w:rsidRDefault="737357E7" w:rsidP="00890E87">
            <w:pPr>
              <w:spacing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The individuals or organisations the information may be released to</w:t>
            </w:r>
          </w:p>
        </w:tc>
        <w:tc>
          <w:tcPr>
            <w:tcW w:w="1978" w:type="dxa"/>
            <w:shd w:val="clear" w:color="auto" w:fill="C0C0C0"/>
            <w:tcMar>
              <w:top w:w="80" w:type="dxa"/>
              <w:left w:w="80" w:type="dxa"/>
              <w:bottom w:w="80" w:type="dxa"/>
              <w:right w:w="80" w:type="dxa"/>
            </w:tcMar>
          </w:tcPr>
          <w:p w14:paraId="3B48A93A" w14:textId="77777777" w:rsidR="00890E87" w:rsidRPr="00426D17" w:rsidRDefault="737357E7" w:rsidP="00890E87">
            <w:pPr>
              <w:spacing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Descriptor tailored to the specific individual</w:t>
            </w:r>
          </w:p>
        </w:tc>
        <w:tc>
          <w:tcPr>
            <w:tcW w:w="1979" w:type="dxa"/>
            <w:shd w:val="clear" w:color="auto" w:fill="C0C0C0"/>
            <w:tcMar>
              <w:top w:w="80" w:type="dxa"/>
              <w:left w:w="80" w:type="dxa"/>
              <w:bottom w:w="80" w:type="dxa"/>
              <w:right w:w="80" w:type="dxa"/>
            </w:tcMar>
          </w:tcPr>
          <w:p w14:paraId="24CF2C4F" w14:textId="77777777" w:rsidR="00890E87" w:rsidRPr="00426D17" w:rsidRDefault="737357E7" w:rsidP="00890E87">
            <w:pPr>
              <w:spacing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How the document should be destroyed</w:t>
            </w:r>
          </w:p>
        </w:tc>
      </w:tr>
      <w:tr w:rsidR="00890E87" w:rsidRPr="00426D17" w14:paraId="69432918" w14:textId="77777777" w:rsidTr="737357E7">
        <w:trPr>
          <w:trHeight w:hRule="exact" w:val="453"/>
        </w:trPr>
        <w:tc>
          <w:tcPr>
            <w:tcW w:w="1979" w:type="dxa"/>
            <w:tcMar>
              <w:top w:w="80" w:type="dxa"/>
              <w:left w:w="80" w:type="dxa"/>
              <w:bottom w:w="80" w:type="dxa"/>
              <w:right w:w="80" w:type="dxa"/>
            </w:tcMar>
            <w:vAlign w:val="center"/>
          </w:tcPr>
          <w:p w14:paraId="18EBFA86" w14:textId="77777777" w:rsidR="00890E87" w:rsidRPr="00426D17" w:rsidRDefault="00890E87" w:rsidP="00890E87">
            <w:pPr>
              <w:widowControl w:val="0"/>
              <w:autoSpaceDE w:val="0"/>
              <w:autoSpaceDN w:val="0"/>
              <w:adjustRightInd w:val="0"/>
              <w:textAlignment w:val="center"/>
              <w:rPr>
                <w:rFonts w:asciiTheme="minorHAnsi" w:hAnsiTheme="minorHAnsi"/>
                <w:b/>
                <w:color w:val="3C466D"/>
                <w:spacing w:val="-7"/>
                <w:sz w:val="20"/>
                <w:szCs w:val="20"/>
                <w:lang w:val="en-US"/>
              </w:rPr>
            </w:pPr>
            <w:r w:rsidRPr="00426D17">
              <w:rPr>
                <w:rFonts w:asciiTheme="minorHAnsi" w:eastAsia="Comic Sans MS" w:hAnsiTheme="minorHAnsi" w:cs="Comic Sans MS"/>
                <w:b/>
                <w:bCs/>
                <w:color w:val="3C466D"/>
                <w:spacing w:val="-7"/>
                <w:sz w:val="20"/>
                <w:szCs w:val="20"/>
                <w:lang w:val="en-US"/>
              </w:rPr>
              <w:t>Examples:</w:t>
            </w:r>
          </w:p>
        </w:tc>
        <w:tc>
          <w:tcPr>
            <w:tcW w:w="1981" w:type="dxa"/>
            <w:tcMar>
              <w:top w:w="80" w:type="dxa"/>
              <w:left w:w="80" w:type="dxa"/>
              <w:bottom w:w="80" w:type="dxa"/>
              <w:right w:w="80" w:type="dxa"/>
            </w:tcMar>
            <w:vAlign w:val="center"/>
          </w:tcPr>
          <w:p w14:paraId="130ED5E2" w14:textId="77777777" w:rsidR="00890E87" w:rsidRPr="00426D17" w:rsidRDefault="00890E87" w:rsidP="00890E87">
            <w:pPr>
              <w:widowControl w:val="0"/>
              <w:autoSpaceDE w:val="0"/>
              <w:autoSpaceDN w:val="0"/>
              <w:adjustRightInd w:val="0"/>
              <w:rPr>
                <w:rFonts w:asciiTheme="minorHAnsi" w:hAnsiTheme="minorHAnsi"/>
                <w:color w:val="000000"/>
                <w:sz w:val="20"/>
                <w:szCs w:val="20"/>
                <w:lang w:val="en-US"/>
              </w:rPr>
            </w:pPr>
          </w:p>
        </w:tc>
        <w:tc>
          <w:tcPr>
            <w:tcW w:w="1978" w:type="dxa"/>
            <w:tcMar>
              <w:top w:w="80" w:type="dxa"/>
              <w:left w:w="80" w:type="dxa"/>
              <w:bottom w:w="80" w:type="dxa"/>
              <w:right w:w="80" w:type="dxa"/>
            </w:tcMar>
            <w:vAlign w:val="center"/>
          </w:tcPr>
          <w:p w14:paraId="26AF5D1A" w14:textId="77777777" w:rsidR="00890E87" w:rsidRPr="00426D17" w:rsidRDefault="00890E87" w:rsidP="00890E87">
            <w:pPr>
              <w:widowControl w:val="0"/>
              <w:autoSpaceDE w:val="0"/>
              <w:autoSpaceDN w:val="0"/>
              <w:adjustRightInd w:val="0"/>
              <w:rPr>
                <w:rFonts w:asciiTheme="minorHAnsi" w:hAnsiTheme="minorHAnsi"/>
                <w:color w:val="000000"/>
                <w:sz w:val="20"/>
                <w:szCs w:val="20"/>
                <w:lang w:val="en-US"/>
              </w:rPr>
            </w:pPr>
          </w:p>
        </w:tc>
        <w:tc>
          <w:tcPr>
            <w:tcW w:w="1979" w:type="dxa"/>
            <w:tcMar>
              <w:top w:w="80" w:type="dxa"/>
              <w:left w:w="80" w:type="dxa"/>
              <w:bottom w:w="80" w:type="dxa"/>
              <w:right w:w="80" w:type="dxa"/>
            </w:tcMar>
            <w:vAlign w:val="center"/>
          </w:tcPr>
          <w:p w14:paraId="7C7FC40F" w14:textId="77777777" w:rsidR="00890E87" w:rsidRPr="00426D17" w:rsidRDefault="00890E87" w:rsidP="00890E87">
            <w:pPr>
              <w:widowControl w:val="0"/>
              <w:autoSpaceDE w:val="0"/>
              <w:autoSpaceDN w:val="0"/>
              <w:adjustRightInd w:val="0"/>
              <w:rPr>
                <w:rFonts w:asciiTheme="minorHAnsi" w:hAnsiTheme="minorHAnsi"/>
                <w:color w:val="000000"/>
                <w:sz w:val="20"/>
                <w:szCs w:val="20"/>
                <w:lang w:val="en-US"/>
              </w:rPr>
            </w:pPr>
          </w:p>
        </w:tc>
      </w:tr>
      <w:tr w:rsidR="00890E87" w:rsidRPr="00426D17" w14:paraId="582AE1F2" w14:textId="77777777" w:rsidTr="737357E7">
        <w:trPr>
          <w:trHeight w:val="60"/>
        </w:trPr>
        <w:tc>
          <w:tcPr>
            <w:tcW w:w="1979" w:type="dxa"/>
            <w:shd w:val="clear" w:color="auto" w:fill="C0C0C0"/>
            <w:tcMar>
              <w:top w:w="80" w:type="dxa"/>
              <w:left w:w="80" w:type="dxa"/>
              <w:bottom w:w="80" w:type="dxa"/>
              <w:right w:w="80" w:type="dxa"/>
            </w:tcMar>
          </w:tcPr>
          <w:p w14:paraId="34941AF6" w14:textId="77777777" w:rsidR="00890E87" w:rsidRPr="00426D17" w:rsidRDefault="737357E7" w:rsidP="00890E87">
            <w:pPr>
              <w:spacing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Senior Information Risk Owner</w:t>
            </w:r>
          </w:p>
        </w:tc>
        <w:tc>
          <w:tcPr>
            <w:tcW w:w="1981" w:type="dxa"/>
            <w:shd w:val="clear" w:color="auto" w:fill="C0C0C0"/>
            <w:tcMar>
              <w:top w:w="80" w:type="dxa"/>
              <w:left w:w="80" w:type="dxa"/>
              <w:bottom w:w="80" w:type="dxa"/>
              <w:right w:w="80" w:type="dxa"/>
            </w:tcMar>
          </w:tcPr>
          <w:p w14:paraId="0772684A" w14:textId="77777777" w:rsidR="00890E87" w:rsidRPr="00426D17" w:rsidRDefault="737357E7" w:rsidP="00890E87">
            <w:pPr>
              <w:spacing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School use only</w:t>
            </w:r>
          </w:p>
        </w:tc>
        <w:tc>
          <w:tcPr>
            <w:tcW w:w="1978" w:type="dxa"/>
            <w:shd w:val="clear" w:color="auto" w:fill="C0C0C0"/>
            <w:tcMar>
              <w:top w:w="80" w:type="dxa"/>
              <w:left w:w="80" w:type="dxa"/>
              <w:bottom w:w="80" w:type="dxa"/>
              <w:right w:w="80" w:type="dxa"/>
            </w:tcMar>
          </w:tcPr>
          <w:p w14:paraId="6D8A3DD8" w14:textId="77777777" w:rsidR="00890E87" w:rsidRPr="00426D17" w:rsidRDefault="737357E7" w:rsidP="00890E87">
            <w:pPr>
              <w:spacing w:after="57"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No internet access</w:t>
            </w:r>
          </w:p>
          <w:p w14:paraId="6EBF1DA2" w14:textId="77777777" w:rsidR="00890E87" w:rsidRPr="00426D17" w:rsidRDefault="737357E7" w:rsidP="00890E87">
            <w:pPr>
              <w:spacing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No photos</w:t>
            </w:r>
          </w:p>
        </w:tc>
        <w:tc>
          <w:tcPr>
            <w:tcW w:w="1979" w:type="dxa"/>
            <w:shd w:val="clear" w:color="auto" w:fill="C0C0C0"/>
            <w:tcMar>
              <w:top w:w="80" w:type="dxa"/>
              <w:left w:w="80" w:type="dxa"/>
              <w:bottom w:w="80" w:type="dxa"/>
              <w:right w:w="80" w:type="dxa"/>
            </w:tcMar>
          </w:tcPr>
          <w:p w14:paraId="6442D1B7" w14:textId="77777777" w:rsidR="00890E87" w:rsidRPr="00426D17" w:rsidRDefault="737357E7" w:rsidP="00890E87">
            <w:pPr>
              <w:spacing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Securely delete or shred</w:t>
            </w:r>
          </w:p>
        </w:tc>
      </w:tr>
      <w:tr w:rsidR="00890E87" w:rsidRPr="00426D17" w14:paraId="30A2AEF5" w14:textId="77777777" w:rsidTr="737357E7">
        <w:trPr>
          <w:trHeight w:val="60"/>
        </w:trPr>
        <w:tc>
          <w:tcPr>
            <w:tcW w:w="1979" w:type="dxa"/>
            <w:shd w:val="clear" w:color="auto" w:fill="C0C0C0"/>
            <w:tcMar>
              <w:top w:w="80" w:type="dxa"/>
              <w:left w:w="80" w:type="dxa"/>
              <w:bottom w:w="80" w:type="dxa"/>
              <w:right w:w="80" w:type="dxa"/>
            </w:tcMar>
          </w:tcPr>
          <w:p w14:paraId="7247C602" w14:textId="77777777" w:rsidR="00890E87" w:rsidRPr="00426D17" w:rsidRDefault="737357E7" w:rsidP="00890E87">
            <w:pPr>
              <w:spacing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Teacher</w:t>
            </w:r>
          </w:p>
        </w:tc>
        <w:tc>
          <w:tcPr>
            <w:tcW w:w="1981" w:type="dxa"/>
            <w:shd w:val="clear" w:color="auto" w:fill="C0C0C0"/>
            <w:tcMar>
              <w:top w:w="80" w:type="dxa"/>
              <w:left w:w="80" w:type="dxa"/>
              <w:bottom w:w="80" w:type="dxa"/>
              <w:right w:w="80" w:type="dxa"/>
            </w:tcMar>
          </w:tcPr>
          <w:p w14:paraId="548E70D7" w14:textId="77777777" w:rsidR="00890E87" w:rsidRPr="00426D17" w:rsidRDefault="737357E7" w:rsidP="00890E87">
            <w:pPr>
              <w:spacing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Mother only</w:t>
            </w:r>
          </w:p>
        </w:tc>
        <w:tc>
          <w:tcPr>
            <w:tcW w:w="1978" w:type="dxa"/>
            <w:shd w:val="clear" w:color="auto" w:fill="C0C0C0"/>
            <w:tcMar>
              <w:top w:w="80" w:type="dxa"/>
              <w:left w:w="80" w:type="dxa"/>
              <w:bottom w:w="80" w:type="dxa"/>
              <w:right w:w="80" w:type="dxa"/>
            </w:tcMar>
          </w:tcPr>
          <w:p w14:paraId="336CA6E6" w14:textId="77777777" w:rsidR="00890E87" w:rsidRPr="00426D17" w:rsidRDefault="737357E7" w:rsidP="00890E87">
            <w:pPr>
              <w:spacing w:after="57"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No information to father</w:t>
            </w:r>
          </w:p>
          <w:p w14:paraId="7BE3B7D6" w14:textId="77777777" w:rsidR="00890E87" w:rsidRPr="00426D17" w:rsidRDefault="737357E7" w:rsidP="00890E87">
            <w:pPr>
              <w:spacing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ASBO</w:t>
            </w:r>
          </w:p>
        </w:tc>
        <w:tc>
          <w:tcPr>
            <w:tcW w:w="1979" w:type="dxa"/>
            <w:shd w:val="clear" w:color="auto" w:fill="C0C0C0"/>
            <w:tcMar>
              <w:top w:w="80" w:type="dxa"/>
              <w:left w:w="80" w:type="dxa"/>
              <w:bottom w:w="80" w:type="dxa"/>
              <w:right w:w="80" w:type="dxa"/>
            </w:tcMar>
          </w:tcPr>
          <w:p w14:paraId="2F435333" w14:textId="77777777" w:rsidR="00890E87" w:rsidRPr="00426D17" w:rsidRDefault="737357E7" w:rsidP="00890E87">
            <w:pPr>
              <w:spacing w:line="22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Securely delete or shred</w:t>
            </w:r>
          </w:p>
        </w:tc>
      </w:tr>
    </w:tbl>
    <w:p w14:paraId="308B6C9F" w14:textId="77777777" w:rsidR="00890E87" w:rsidRPr="00426D17" w:rsidRDefault="00890E87" w:rsidP="00890E87">
      <w:pPr>
        <w:spacing w:line="240" w:lineRule="exact"/>
        <w:rPr>
          <w:rFonts w:asciiTheme="minorHAnsi" w:eastAsia="Times" w:hAnsiTheme="minorHAnsi"/>
          <w:color w:val="003366"/>
          <w:sz w:val="20"/>
          <w:szCs w:val="20"/>
        </w:rPr>
      </w:pPr>
    </w:p>
    <w:p w14:paraId="280EAE8C" w14:textId="77777777" w:rsidR="00890E87" w:rsidRPr="00426D17" w:rsidRDefault="00890E87" w:rsidP="00890E87">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13.9 Secure Storage of and access to data</w:t>
      </w:r>
    </w:p>
    <w:p w14:paraId="13D6AFEC"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The school will ensure that ICT systems are set up so that the existence of protected files is hidden from unauthorised users and that users will be assigned a clearance that will determine which files are accessible to them.</w:t>
      </w:r>
    </w:p>
    <w:p w14:paraId="6FD74A1F"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All users will be given secure user names and strong passwords which must be changed regularly User names and passwords must never be shared. </w:t>
      </w:r>
    </w:p>
    <w:p w14:paraId="4FFB0453" w14:textId="77777777" w:rsidR="00890E87" w:rsidRPr="00426D17" w:rsidRDefault="00890E87" w:rsidP="00890E87">
      <w:pPr>
        <w:spacing w:line="240" w:lineRule="exact"/>
        <w:rPr>
          <w:rFonts w:asciiTheme="minorHAnsi" w:eastAsia="Times" w:hAnsiTheme="minorHAnsi"/>
          <w:color w:val="003366"/>
          <w:sz w:val="20"/>
          <w:szCs w:val="20"/>
        </w:rPr>
      </w:pPr>
      <w:r w:rsidRPr="00426D17">
        <w:rPr>
          <w:rFonts w:asciiTheme="minorHAnsi" w:eastAsia="Times" w:hAnsiTheme="minorHAnsi"/>
          <w:noProof/>
          <w:color w:val="003366"/>
          <w:sz w:val="20"/>
          <w:szCs w:val="20"/>
        </w:rPr>
        <mc:AlternateContent>
          <mc:Choice Requires="wps">
            <w:drawing>
              <wp:anchor distT="0" distB="0" distL="114300" distR="114300" simplePos="0" relativeHeight="251711488" behindDoc="0" locked="0" layoutInCell="1" allowOverlap="1" wp14:anchorId="4CB7150F" wp14:editId="07777777">
                <wp:simplePos x="0" y="0"/>
                <wp:positionH relativeFrom="column">
                  <wp:posOffset>-1784985</wp:posOffset>
                </wp:positionH>
                <wp:positionV relativeFrom="paragraph">
                  <wp:posOffset>994410</wp:posOffset>
                </wp:positionV>
                <wp:extent cx="800100" cy="571500"/>
                <wp:effectExtent l="0" t="635" r="381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635E4" w14:textId="77777777" w:rsidR="001221D3" w:rsidRDefault="001221D3" w:rsidP="00890E87">
                            <w:pPr>
                              <w:jc w:val="center"/>
                              <w:rPr>
                                <w:rFonts w:ascii="Arial" w:hAnsi="Arial"/>
                              </w:rPr>
                            </w:pPr>
                            <w:r>
                              <w:rPr>
                                <w:rFonts w:ascii="Arial" w:hAnsi="Arial"/>
                                <w:color w:val="FFFFFF"/>
                                <w:sz w:val="60"/>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8" type="#_x0000_t202" style="position:absolute;margin-left:-140.55pt;margin-top:78.3pt;width:63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Rm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" filled="f" stroked="f">
                <v:textbox>
                  <w:txbxContent>
                    <w:p w14:paraId="507635E4" w14:textId="77777777" w:rsidR="001221D3" w:rsidRDefault="001221D3" w:rsidP="00890E87">
                      <w:pPr>
                        <w:jc w:val="center"/>
                        <w:rPr>
                          <w:rFonts w:ascii="Arial" w:hAnsi="Arial"/>
                        </w:rPr>
                      </w:pPr>
                      <w:r>
                        <w:rPr>
                          <w:rFonts w:ascii="Arial" w:hAnsi="Arial"/>
                          <w:color w:val="FFFFFF"/>
                          <w:sz w:val="60"/>
                        </w:rPr>
                        <w:t>42</w:t>
                      </w:r>
                    </w:p>
                  </w:txbxContent>
                </v:textbox>
              </v:shape>
            </w:pict>
          </mc:Fallback>
        </mc:AlternateContent>
      </w:r>
      <w:r w:rsidRPr="00426D17">
        <w:rPr>
          <w:rFonts w:asciiTheme="minorHAnsi" w:eastAsia="Comic Sans MS,Times" w:hAnsiTheme="minorHAnsi" w:cs="Comic Sans MS,Times"/>
          <w:color w:val="003366"/>
          <w:sz w:val="20"/>
          <w:szCs w:val="20"/>
        </w:rPr>
        <w:t>Personal data may only be accessed on machines that are securely password protected.  Any device that can be used to access data must be locked if left (even for very short periods) and set to auto lock if not used for five minutes.</w:t>
      </w:r>
    </w:p>
    <w:p w14:paraId="6121B49D"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All storage media must be stored in an appropriately secure and safe environment that avoids physical risk, loss or electronic degradation. </w:t>
      </w:r>
    </w:p>
    <w:p w14:paraId="5303579B" w14:textId="77777777" w:rsidR="00890E87" w:rsidRPr="00426D17" w:rsidRDefault="41D50D6B" w:rsidP="41D50D6B">
      <w:pPr>
        <w:spacing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Personal data can only be stored on school equipment Private equipment (</w:t>
      </w:r>
      <w:proofErr w:type="spellStart"/>
      <w:r w:rsidRPr="00426D17">
        <w:rPr>
          <w:rFonts w:asciiTheme="minorHAnsi" w:eastAsia="Comic Sans MS,Times" w:hAnsiTheme="minorHAnsi" w:cs="Comic Sans MS,Times"/>
          <w:color w:val="003366"/>
          <w:sz w:val="20"/>
          <w:szCs w:val="20"/>
        </w:rPr>
        <w:t>ie</w:t>
      </w:r>
      <w:proofErr w:type="spellEnd"/>
      <w:r w:rsidRPr="00426D17">
        <w:rPr>
          <w:rFonts w:asciiTheme="minorHAnsi" w:eastAsia="Comic Sans MS,Times" w:hAnsiTheme="minorHAnsi" w:cs="Comic Sans MS,Times"/>
          <w:color w:val="003366"/>
          <w:sz w:val="20"/>
          <w:szCs w:val="20"/>
        </w:rPr>
        <w:t xml:space="preserve"> owned by the users) must not be used. </w:t>
      </w:r>
    </w:p>
    <w:p w14:paraId="3AEC98A3" w14:textId="77777777" w:rsidR="00890E87" w:rsidRPr="00426D17" w:rsidRDefault="737357E7" w:rsidP="00890E87">
      <w:pPr>
        <w:spacing w:after="57"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When personal data is stored on any portable computer system, USB stick or any other removable media: </w:t>
      </w:r>
      <w:smartTag w:uri="urn:schemas-microsoft-com:office:smarttags" w:element="stockticker"/>
    </w:p>
    <w:p w14:paraId="21302C12" w14:textId="77777777" w:rsidR="00890E87" w:rsidRPr="00426D17" w:rsidRDefault="00890E87" w:rsidP="00890E87">
      <w:pPr>
        <w:spacing w:after="57"/>
        <w:ind w:left="284" w:hanging="284"/>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the device must be password protected (many  memory sticks / cards and other mobile devices cannot be password protected)</w:t>
      </w:r>
    </w:p>
    <w:p w14:paraId="3AF63D88" w14:textId="77777777" w:rsidR="00890E87" w:rsidRPr="00426D17" w:rsidRDefault="00890E87" w:rsidP="00890E87">
      <w:pPr>
        <w:spacing w:after="57"/>
        <w:ind w:left="284" w:hanging="284"/>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 xml:space="preserve">the device must offer approved virus and malware checking software </w:t>
      </w:r>
    </w:p>
    <w:p w14:paraId="3BF0FA05" w14:textId="77777777" w:rsidR="00890E87" w:rsidRPr="00426D17" w:rsidRDefault="00890E87" w:rsidP="00890E87">
      <w:pPr>
        <w:spacing w:after="200"/>
        <w:ind w:left="284" w:hanging="284"/>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the data must be securely deleted from the device, in line with school policy (below) once it has been transferred or its use is complete</w:t>
      </w:r>
    </w:p>
    <w:p w14:paraId="3F72F633"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The school has clear policy and procedures for the automatic backing up, accessing and restoring all data held on school systems, including off-site backups.</w:t>
      </w:r>
    </w:p>
    <w:p w14:paraId="36AC61B6"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All paper based IL2-Protected and IL3-Restricted (or higher) material must be held in lockable storage. </w:t>
      </w:r>
    </w:p>
    <w:p w14:paraId="2BFA9C84" w14:textId="77777777" w:rsidR="00890E87" w:rsidRPr="00426D17" w:rsidRDefault="00890E87" w:rsidP="41D50D6B">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pacing w:val="-1"/>
          <w:sz w:val="20"/>
          <w:szCs w:val="20"/>
        </w:rPr>
        <w:t xml:space="preserve">The school recognises that under Section 7 of the Data Protection Act, data subjects have a number of rights in connection with their personal data, the main one being the right of access. Procedures are in place to deal with Subject Access Requests </w:t>
      </w:r>
      <w:proofErr w:type="spellStart"/>
      <w:r w:rsidRPr="00426D17">
        <w:rPr>
          <w:rFonts w:asciiTheme="minorHAnsi" w:eastAsia="Comic Sans MS,Times" w:hAnsiTheme="minorHAnsi" w:cs="Comic Sans MS,Times"/>
          <w:color w:val="003366"/>
          <w:spacing w:val="-1"/>
          <w:sz w:val="20"/>
          <w:szCs w:val="20"/>
        </w:rPr>
        <w:t>ie</w:t>
      </w:r>
      <w:proofErr w:type="spellEnd"/>
      <w:r w:rsidRPr="00426D17">
        <w:rPr>
          <w:rFonts w:asciiTheme="minorHAnsi" w:eastAsia="Comic Sans MS,Times" w:hAnsiTheme="minorHAnsi" w:cs="Comic Sans MS,Times"/>
          <w:color w:val="003366"/>
          <w:spacing w:val="-1"/>
          <w:sz w:val="20"/>
          <w:szCs w:val="20"/>
        </w:rPr>
        <w:t xml:space="preserve">. a written request to see all or a part of the personal data held by the data controller </w:t>
      </w:r>
      <w:r w:rsidRPr="00426D17">
        <w:rPr>
          <w:rFonts w:asciiTheme="minorHAnsi" w:eastAsia="Comic Sans MS,Times" w:hAnsiTheme="minorHAnsi" w:cs="Comic Sans MS,Times"/>
          <w:color w:val="003366"/>
          <w:spacing w:val="-1"/>
          <w:sz w:val="20"/>
          <w:szCs w:val="20"/>
        </w:rPr>
        <w:lastRenderedPageBreak/>
        <w:t>in connection with the data subject. Data subjects have the right to know: if the data controller holds personal data about them; a description of that data; the purpose for which the data is processed; the sources of that data; to whom the data may be disclosed; and a copy of all the personal data that is held about them. Under certain circumstances the data subject can also exercise rights in connection with the rectification; blocking; erasure and destruction of data.</w:t>
      </w:r>
    </w:p>
    <w:p w14:paraId="1C7A7E10" w14:textId="77777777" w:rsidR="00890E87" w:rsidRPr="00426D17" w:rsidRDefault="00890E87" w:rsidP="00890E87">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 xml:space="preserve">13.10 Secure transfer of data and access out of school </w:t>
      </w:r>
    </w:p>
    <w:p w14:paraId="594E2246" w14:textId="77777777" w:rsidR="00890E87" w:rsidRPr="00426D17" w:rsidRDefault="737357E7" w:rsidP="00890E87">
      <w:pPr>
        <w:spacing w:after="57"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The school recognises that personal data may be accessed by users out of school, or transferred to the LA or other agencies. In these circumstances: </w:t>
      </w:r>
    </w:p>
    <w:p w14:paraId="18DB2C84" w14:textId="77777777" w:rsidR="00890E87" w:rsidRPr="00426D17" w:rsidRDefault="00890E87" w:rsidP="00890E87">
      <w:pPr>
        <w:ind w:left="284" w:hanging="284"/>
        <w:rPr>
          <w:rFonts w:asciiTheme="minorHAnsi" w:eastAsia="Times" w:hAnsiTheme="minorHAnsi"/>
          <w:color w:val="C66D25"/>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 xml:space="preserve">Users may not remove or copy sensitive or personal data from the school or authorised premises without permission and unless the media is encrypted and password protected and is transported securely for storage in a secure location. </w:t>
      </w:r>
    </w:p>
    <w:p w14:paraId="148FA00D" w14:textId="77777777" w:rsidR="00890E87" w:rsidRPr="00426D17" w:rsidRDefault="00890E87" w:rsidP="41D50D6B">
      <w:pPr>
        <w:ind w:left="284" w:hanging="284"/>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Users must take particular care that computers or removable devices which contain personal data must not be accessed by other users (</w:t>
      </w:r>
      <w:proofErr w:type="spellStart"/>
      <w:r w:rsidRPr="00426D17">
        <w:rPr>
          <w:rFonts w:asciiTheme="minorHAnsi" w:eastAsia="Comic Sans MS,Times" w:hAnsiTheme="minorHAnsi" w:cs="Comic Sans MS,Times"/>
          <w:color w:val="003366"/>
          <w:sz w:val="20"/>
          <w:szCs w:val="20"/>
        </w:rPr>
        <w:t>eg</w:t>
      </w:r>
      <w:proofErr w:type="spellEnd"/>
      <w:r w:rsidRPr="00426D17">
        <w:rPr>
          <w:rFonts w:asciiTheme="minorHAnsi" w:eastAsia="Comic Sans MS,Times" w:hAnsiTheme="minorHAnsi" w:cs="Comic Sans MS,Times"/>
          <w:color w:val="003366"/>
          <w:sz w:val="20"/>
          <w:szCs w:val="20"/>
        </w:rPr>
        <w:t xml:space="preserve"> family members) when out of school.</w:t>
      </w:r>
    </w:p>
    <w:p w14:paraId="6FAB3F5D" w14:textId="77777777" w:rsidR="00890E87" w:rsidRPr="00426D17" w:rsidRDefault="00890E87" w:rsidP="00890E87">
      <w:pPr>
        <w:ind w:left="284" w:hanging="284"/>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When data is required by an authorised user from outside the school premises (for example, by a teacher or student working from their home or a contractor) they must have secure remote access to the management information system (MIS) or learning platform.</w:t>
      </w:r>
    </w:p>
    <w:p w14:paraId="61F0272C" w14:textId="77777777" w:rsidR="00890E87" w:rsidRPr="00426D17" w:rsidRDefault="00890E87" w:rsidP="00890E87">
      <w:pPr>
        <w:ind w:left="284" w:hanging="284"/>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Users must protect all portable and mobile devices, including media, used to store and transmit personal information using approved encryption software.</w:t>
      </w:r>
    </w:p>
    <w:p w14:paraId="5B049517" w14:textId="77777777" w:rsidR="00890E87" w:rsidRPr="00426D17" w:rsidRDefault="00890E87" w:rsidP="41D50D6B">
      <w:pPr>
        <w:ind w:left="284" w:hanging="284"/>
        <w:rPr>
          <w:rFonts w:asciiTheme="minorHAnsi" w:eastAsia="Times" w:hAnsiTheme="minorHAnsi"/>
          <w:sz w:val="20"/>
          <w:szCs w:val="20"/>
        </w:rPr>
      </w:pPr>
      <w:r w:rsidRPr="00426D17">
        <w:rPr>
          <w:rFonts w:asciiTheme="minorHAnsi" w:eastAsia="Times" w:hAnsiTheme="minorHAnsi"/>
          <w:noProof/>
          <w:color w:val="003366"/>
          <w:sz w:val="20"/>
          <w:szCs w:val="20"/>
        </w:rPr>
        <mc:AlternateContent>
          <mc:Choice Requires="wps">
            <w:drawing>
              <wp:anchor distT="0" distB="0" distL="114300" distR="114300" simplePos="0" relativeHeight="251712512" behindDoc="0" locked="0" layoutInCell="1" allowOverlap="1" wp14:anchorId="4F25B973" wp14:editId="07777777">
                <wp:simplePos x="0" y="0"/>
                <wp:positionH relativeFrom="column">
                  <wp:posOffset>-1784985</wp:posOffset>
                </wp:positionH>
                <wp:positionV relativeFrom="paragraph">
                  <wp:posOffset>956945</wp:posOffset>
                </wp:positionV>
                <wp:extent cx="800100" cy="571500"/>
                <wp:effectExtent l="0" t="3175" r="381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2F33" w14:textId="77777777" w:rsidR="001221D3" w:rsidRDefault="001221D3" w:rsidP="00890E87">
                            <w:pPr>
                              <w:jc w:val="center"/>
                              <w:rPr>
                                <w:rFonts w:ascii="Arial" w:hAnsi="Arial"/>
                              </w:rPr>
                            </w:pPr>
                            <w:r>
                              <w:rPr>
                                <w:rFonts w:ascii="Arial" w:hAnsi="Arial"/>
                                <w:color w:val="FFFFFF"/>
                                <w:sz w:val="60"/>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9" type="#_x0000_t202" style="position:absolute;left:0;text-align:left;margin-left:-140.55pt;margin-top:75.35pt;width:63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6vm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" filled="f" stroked="f">
                <v:textbox>
                  <w:txbxContent>
                    <w:p w14:paraId="7DE92F33" w14:textId="77777777" w:rsidR="001221D3" w:rsidRDefault="001221D3" w:rsidP="00890E87">
                      <w:pPr>
                        <w:jc w:val="center"/>
                        <w:rPr>
                          <w:rFonts w:ascii="Arial" w:hAnsi="Arial"/>
                        </w:rPr>
                      </w:pPr>
                      <w:r>
                        <w:rPr>
                          <w:rFonts w:ascii="Arial" w:hAnsi="Arial"/>
                          <w:color w:val="FFFFFF"/>
                          <w:sz w:val="60"/>
                        </w:rPr>
                        <w:t>43</w:t>
                      </w:r>
                    </w:p>
                  </w:txbxContent>
                </v:textbox>
              </v:shape>
            </w:pict>
          </mc:Fallback>
        </mc:AlternateContent>
      </w: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 xml:space="preserve">Particular care should be taken if data is taken or transferred to another country, particularly outside </w:t>
      </w:r>
      <w:smartTag w:uri="urn:schemas-microsoft-com:office:smarttags" w:element="place">
        <w:r w:rsidRPr="00426D17">
          <w:rPr>
            <w:rFonts w:asciiTheme="minorHAnsi" w:eastAsia="Comic Sans MS,Times" w:hAnsiTheme="minorHAnsi" w:cs="Comic Sans MS,Times"/>
            <w:color w:val="003366"/>
            <w:sz w:val="20"/>
            <w:szCs w:val="20"/>
          </w:rPr>
          <w:t>Europe</w:t>
        </w:r>
      </w:smartTag>
      <w:r w:rsidRPr="00426D17">
        <w:rPr>
          <w:rFonts w:asciiTheme="minorHAnsi" w:eastAsia="Comic Sans MS,Times" w:hAnsiTheme="minorHAnsi" w:cs="Comic Sans MS,Times"/>
          <w:color w:val="003366"/>
          <w:sz w:val="20"/>
          <w:szCs w:val="20"/>
        </w:rPr>
        <w:t xml:space="preserve">, and advice should be taken from the local authority in this event. </w:t>
      </w:r>
      <w:r w:rsidRPr="00426D17">
        <w:rPr>
          <w:rFonts w:asciiTheme="minorHAnsi" w:eastAsia="Comic Sans MS,Times" w:hAnsiTheme="minorHAnsi" w:cs="Comic Sans MS,Times"/>
          <w:sz w:val="20"/>
          <w:szCs w:val="20"/>
        </w:rPr>
        <w:t>(</w:t>
      </w:r>
      <w:proofErr w:type="spellStart"/>
      <w:r w:rsidRPr="00426D17">
        <w:rPr>
          <w:rFonts w:asciiTheme="minorHAnsi" w:eastAsia="Comic Sans MS,Times" w:hAnsiTheme="minorHAnsi" w:cs="Comic Sans MS,Times"/>
          <w:sz w:val="20"/>
          <w:szCs w:val="20"/>
        </w:rPr>
        <w:t>nb.</w:t>
      </w:r>
      <w:proofErr w:type="spellEnd"/>
      <w:r w:rsidRPr="00426D17">
        <w:rPr>
          <w:rFonts w:asciiTheme="minorHAnsi" w:eastAsia="Comic Sans MS,Times" w:hAnsiTheme="minorHAnsi" w:cs="Comic Sans MS,Times"/>
          <w:sz w:val="20"/>
          <w:szCs w:val="20"/>
        </w:rPr>
        <w:t xml:space="preserve"> to carry encrypted material is illegal in some countries)</w:t>
      </w:r>
    </w:p>
    <w:p w14:paraId="4C0117D5" w14:textId="77777777" w:rsidR="00890E87" w:rsidRPr="00426D17" w:rsidRDefault="00890E87" w:rsidP="00890E87">
      <w:pPr>
        <w:ind w:left="284" w:hanging="284"/>
        <w:rPr>
          <w:rFonts w:asciiTheme="minorHAnsi" w:eastAsia="Times" w:hAnsiTheme="minorHAnsi"/>
          <w:sz w:val="20"/>
          <w:szCs w:val="20"/>
        </w:rPr>
      </w:pPr>
    </w:p>
    <w:p w14:paraId="606D97C1" w14:textId="77777777" w:rsidR="00890E87" w:rsidRPr="00426D17" w:rsidRDefault="00890E87" w:rsidP="00890E87">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13.11 Disposal of data</w:t>
      </w:r>
    </w:p>
    <w:p w14:paraId="3B9CEA46"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The school will comply with the requirements for the safe destruction of personal  data when it is no longer required. </w:t>
      </w:r>
    </w:p>
    <w:p w14:paraId="2F9B8292"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The disposal of protected data, in either paper or electronic form, must be conducted in a way that makes reconstruction highly unlikely. Electronic files must be securely overwritten, in accordance with government guidance </w:t>
      </w:r>
      <w:r w:rsidRPr="00426D17">
        <w:rPr>
          <w:rFonts w:asciiTheme="minorHAnsi" w:eastAsia="Comic Sans MS,Times" w:hAnsiTheme="minorHAnsi" w:cs="Comic Sans MS,Times"/>
          <w:sz w:val="20"/>
          <w:szCs w:val="20"/>
        </w:rPr>
        <w:t xml:space="preserve">(see further reading section for reference to the Cabinet Office guidance), </w:t>
      </w:r>
      <w:r w:rsidRPr="00426D17">
        <w:rPr>
          <w:rFonts w:asciiTheme="minorHAnsi" w:eastAsia="Comic Sans MS,Times" w:hAnsiTheme="minorHAnsi" w:cs="Comic Sans MS,Times"/>
          <w:color w:val="003366"/>
          <w:sz w:val="20"/>
          <w:szCs w:val="20"/>
        </w:rPr>
        <w:t>and other media must be shredded, incinerated or otherwise disintegrated for data.</w:t>
      </w:r>
    </w:p>
    <w:p w14:paraId="29316873" w14:textId="77777777" w:rsidR="00890E87" w:rsidRPr="00426D17" w:rsidRDefault="737357E7" w:rsidP="00890E87">
      <w:pPr>
        <w:spacing w:after="200" w:line="240" w:lineRule="exact"/>
        <w:rPr>
          <w:rFonts w:asciiTheme="minorHAnsi" w:eastAsia="Times" w:hAnsiTheme="minorHAnsi"/>
          <w:i/>
          <w:color w:val="003366"/>
          <w:sz w:val="20"/>
          <w:szCs w:val="20"/>
        </w:rPr>
      </w:pPr>
      <w:r w:rsidRPr="00426D17">
        <w:rPr>
          <w:rFonts w:asciiTheme="minorHAnsi" w:eastAsia="Comic Sans MS,Times" w:hAnsiTheme="minorHAnsi" w:cs="Comic Sans MS,Times"/>
          <w:i/>
          <w:iCs/>
          <w:color w:val="003366"/>
          <w:sz w:val="20"/>
          <w:szCs w:val="20"/>
        </w:rPr>
        <w:t xml:space="preserve">A Destruction Log should be kept of all data that is disposed of. The log should include the document ID, classification, date of destruction, method and authorisation.  </w:t>
      </w:r>
    </w:p>
    <w:p w14:paraId="52E2C8BE" w14:textId="77777777" w:rsidR="00890E87" w:rsidRPr="00426D17" w:rsidRDefault="00890E87" w:rsidP="00890E87">
      <w:pPr>
        <w:widowControl w:val="0"/>
        <w:autoSpaceDE w:val="0"/>
        <w:autoSpaceDN w:val="0"/>
        <w:adjustRightInd w:val="0"/>
        <w:spacing w:before="57" w:line="280" w:lineRule="atLeast"/>
        <w:textAlignment w:val="center"/>
        <w:rPr>
          <w:rFonts w:asciiTheme="minorHAnsi" w:hAnsiTheme="minorHAnsi"/>
          <w:b/>
          <w:spacing w:val="-14"/>
          <w:sz w:val="20"/>
          <w:szCs w:val="20"/>
          <w:lang w:val="en-US"/>
        </w:rPr>
      </w:pPr>
      <w:r w:rsidRPr="00426D17">
        <w:rPr>
          <w:rFonts w:asciiTheme="minorHAnsi" w:eastAsia="Comic Sans MS" w:hAnsiTheme="minorHAnsi" w:cs="Comic Sans MS"/>
          <w:b/>
          <w:bCs/>
          <w:spacing w:val="-14"/>
          <w:sz w:val="20"/>
          <w:szCs w:val="20"/>
          <w:lang w:val="en-US"/>
        </w:rPr>
        <w:t>13.12 Audit Logging / Reporting / Incident Handling</w:t>
      </w:r>
    </w:p>
    <w:p w14:paraId="16A81EFA" w14:textId="77777777" w:rsidR="00890E87" w:rsidRPr="00426D17" w:rsidRDefault="737357E7" w:rsidP="00890E87">
      <w:pPr>
        <w:spacing w:after="200"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As required by the “Data Handling Procedures in Government” document, the activities of data users, in respect of electronically held personal information, will be logged and these logs will be monitored by responsible individuals. The audit logs will be kept to provide evidence of accidental or deliberate security breaches – including loss of protected data or breaches of an acceptable use policy, for example. Specific security events should be archived and retained at evidential quality for seven years.</w:t>
      </w:r>
    </w:p>
    <w:p w14:paraId="2771F94E" w14:textId="77777777" w:rsidR="00890E87" w:rsidRPr="00426D17" w:rsidRDefault="737357E7" w:rsidP="00890E87">
      <w:pPr>
        <w:spacing w:after="57"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 xml:space="preserve">The school has a policy for reporting, managing and recovering from information risk incidents, which establishes: </w:t>
      </w:r>
    </w:p>
    <w:p w14:paraId="34F7E22F" w14:textId="77777777" w:rsidR="00890E87" w:rsidRPr="00426D17" w:rsidRDefault="00890E87" w:rsidP="00890E87">
      <w:pPr>
        <w:spacing w:after="57"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 xml:space="preserve">a “responsible person” for each incident </w:t>
      </w:r>
    </w:p>
    <w:p w14:paraId="194824C5" w14:textId="77777777" w:rsidR="00890E87" w:rsidRPr="00426D17" w:rsidRDefault="00890E87" w:rsidP="00890E87">
      <w:pPr>
        <w:spacing w:after="57"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a communications plan, including escalation procedures</w:t>
      </w:r>
    </w:p>
    <w:p w14:paraId="4C34E576" w14:textId="77777777" w:rsidR="00890E87" w:rsidRPr="00426D17" w:rsidRDefault="00890E87" w:rsidP="00890E87">
      <w:pPr>
        <w:spacing w:after="57" w:line="240" w:lineRule="exact"/>
        <w:ind w:left="283" w:hanging="283"/>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and results in a plan of action for rapid resolution and</w:t>
      </w:r>
    </w:p>
    <w:p w14:paraId="42989FFD" w14:textId="77777777" w:rsidR="00890E87" w:rsidRPr="00426D17" w:rsidRDefault="00890E87" w:rsidP="00890E87">
      <w:pPr>
        <w:spacing w:after="200" w:line="240" w:lineRule="exact"/>
        <w:ind w:left="284" w:hanging="284"/>
        <w:rPr>
          <w:rFonts w:asciiTheme="minorHAnsi" w:eastAsia="Times" w:hAnsiTheme="minorHAnsi"/>
          <w:color w:val="003366"/>
          <w:sz w:val="20"/>
          <w:szCs w:val="20"/>
        </w:rPr>
      </w:pPr>
      <w:r w:rsidRPr="00426D17">
        <w:rPr>
          <w:rFonts w:asciiTheme="minorHAnsi" w:eastAsia="Comic Sans MS,Times" w:hAnsiTheme="minorHAnsi" w:cs="Comic Sans MS,Times"/>
          <w:color w:val="C3901D"/>
          <w:sz w:val="20"/>
          <w:szCs w:val="20"/>
        </w:rPr>
        <w:t>•</w:t>
      </w:r>
      <w:r w:rsidRPr="00426D17">
        <w:rPr>
          <w:rFonts w:asciiTheme="minorHAnsi" w:eastAsia="Times" w:hAnsiTheme="minorHAnsi"/>
          <w:color w:val="C3901D"/>
          <w:sz w:val="20"/>
          <w:szCs w:val="20"/>
        </w:rPr>
        <w:tab/>
      </w:r>
      <w:r w:rsidRPr="00426D17">
        <w:rPr>
          <w:rFonts w:asciiTheme="minorHAnsi" w:eastAsia="Comic Sans MS,Times" w:hAnsiTheme="minorHAnsi" w:cs="Comic Sans MS,Times"/>
          <w:color w:val="003366"/>
          <w:sz w:val="20"/>
          <w:szCs w:val="20"/>
        </w:rPr>
        <w:t>a plan of action of non-recurrence and further awareness raising.</w:t>
      </w:r>
    </w:p>
    <w:p w14:paraId="50D8A7CB" w14:textId="77777777" w:rsidR="00890E87" w:rsidRPr="00426D17" w:rsidRDefault="737357E7" w:rsidP="00890E87">
      <w:pPr>
        <w:spacing w:line="240" w:lineRule="exact"/>
        <w:rPr>
          <w:rFonts w:asciiTheme="minorHAnsi" w:eastAsia="Times" w:hAnsiTheme="minorHAnsi"/>
          <w:color w:val="003366"/>
          <w:sz w:val="20"/>
          <w:szCs w:val="20"/>
        </w:rPr>
      </w:pPr>
      <w:r w:rsidRPr="00426D17">
        <w:rPr>
          <w:rFonts w:asciiTheme="minorHAnsi" w:eastAsia="Comic Sans MS,Times" w:hAnsiTheme="minorHAnsi" w:cs="Comic Sans MS,Times"/>
          <w:color w:val="003366"/>
          <w:sz w:val="20"/>
          <w:szCs w:val="20"/>
        </w:rPr>
        <w:t>All significant data protection incidents must be reported through the SIRO to the Information Commissioner’s Office based upon the local incident handling policy and communication plan.</w:t>
      </w:r>
    </w:p>
    <w:p w14:paraId="5DAB33FC" w14:textId="77777777" w:rsidR="00B23F8D" w:rsidRPr="00426D17" w:rsidRDefault="00B23F8D" w:rsidP="00B23F8D">
      <w:pPr>
        <w:rPr>
          <w:rFonts w:asciiTheme="minorHAnsi" w:hAnsiTheme="minorHAnsi"/>
          <w:spacing w:val="-24"/>
          <w:sz w:val="28"/>
          <w:szCs w:val="28"/>
        </w:rPr>
      </w:pPr>
    </w:p>
    <w:p w14:paraId="77092D54" w14:textId="77777777" w:rsidR="00B23F8D" w:rsidRPr="00426D17" w:rsidRDefault="00B23F8D" w:rsidP="00B23F8D">
      <w:pPr>
        <w:rPr>
          <w:rFonts w:asciiTheme="minorHAnsi" w:hAnsiTheme="minorHAnsi"/>
          <w:b/>
          <w:sz w:val="28"/>
          <w:szCs w:val="28"/>
          <w:u w:val="single"/>
        </w:rPr>
      </w:pPr>
      <w:r w:rsidRPr="00426D17">
        <w:rPr>
          <w:rFonts w:asciiTheme="minorHAnsi" w:eastAsia="Comic Sans MS" w:hAnsiTheme="minorHAnsi" w:cs="Comic Sans MS"/>
          <w:b/>
          <w:bCs/>
          <w:spacing w:val="-24"/>
          <w:sz w:val="28"/>
          <w:szCs w:val="28"/>
          <w:u w:val="single"/>
        </w:rPr>
        <w:t>14. Legislation</w:t>
      </w:r>
    </w:p>
    <w:p w14:paraId="6190C35A" w14:textId="77777777" w:rsidR="00B23F8D" w:rsidRPr="00426D17" w:rsidRDefault="737357E7" w:rsidP="00B23F8D">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Schools should be aware of the legislative framework under which this E-Safety Policy template and guidance has been produced. It is important to note that in general terms an action that is illegal if committed offline is also illegal if committed online. </w:t>
      </w:r>
    </w:p>
    <w:p w14:paraId="4C85CFA6" w14:textId="77777777" w:rsidR="00B23F8D" w:rsidRPr="00426D17" w:rsidRDefault="737357E7" w:rsidP="00B23F8D">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lastRenderedPageBreak/>
        <w:t>It is recommended that legal advice is sought in the advent of an e safety issue or situation.</w:t>
      </w:r>
    </w:p>
    <w:p w14:paraId="4C5A11C6"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Computer Misuse Act 1990</w:t>
      </w:r>
    </w:p>
    <w:p w14:paraId="33C8E01A" w14:textId="77777777" w:rsidR="00B23F8D" w:rsidRPr="00426D17" w:rsidRDefault="737357E7" w:rsidP="00B23F8D">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This Act makes it an offence to:</w:t>
      </w:r>
    </w:p>
    <w:p w14:paraId="2851D7B2"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Erase or amend data or programs without authority;</w:t>
      </w:r>
    </w:p>
    <w:p w14:paraId="712FB8C1"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Obtain unauthorised access to a computer;</w:t>
      </w:r>
    </w:p>
    <w:p w14:paraId="3B9B644C"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“Eavesdrop” on a computer;</w:t>
      </w:r>
    </w:p>
    <w:p w14:paraId="2893D453"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Make unauthorised use of computer time or facilities;</w:t>
      </w:r>
    </w:p>
    <w:p w14:paraId="16F228D6"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Maliciously corrupt or erase data or programs;</w:t>
      </w:r>
    </w:p>
    <w:p w14:paraId="22959590" w14:textId="77777777" w:rsidR="00B23F8D" w:rsidRPr="00426D17" w:rsidRDefault="00B23F8D" w:rsidP="00B23F8D">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Deny access to authorised users.</w:t>
      </w:r>
    </w:p>
    <w:p w14:paraId="166826AF"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Data Protection Act 1998</w:t>
      </w:r>
    </w:p>
    <w:p w14:paraId="1BFBCC92" w14:textId="77777777" w:rsidR="00B23F8D" w:rsidRPr="00426D17" w:rsidRDefault="737357E7" w:rsidP="00B23F8D">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38636F2E"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Fairly and lawfully processed.</w:t>
      </w:r>
    </w:p>
    <w:p w14:paraId="31E688BF"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Processed for limited purposes.</w:t>
      </w:r>
    </w:p>
    <w:p w14:paraId="14D2B508"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Adequate, relevant and not excessive.</w:t>
      </w:r>
    </w:p>
    <w:p w14:paraId="00D54AE0"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Accurate.</w:t>
      </w:r>
    </w:p>
    <w:p w14:paraId="4ECDE5DB"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Not kept longer than necessary.</w:t>
      </w:r>
    </w:p>
    <w:p w14:paraId="3DF6F97E"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Processed in accordance with the data subject’s rights.</w:t>
      </w:r>
    </w:p>
    <w:p w14:paraId="16EE050B"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Secure.</w:t>
      </w:r>
    </w:p>
    <w:p w14:paraId="52D3783D" w14:textId="77777777" w:rsidR="00B23F8D" w:rsidRPr="00426D17" w:rsidRDefault="00B23F8D" w:rsidP="00B23F8D">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Not transferred to other countries without adequate protection.</w:t>
      </w:r>
    </w:p>
    <w:p w14:paraId="00B41CDC"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Freedom of Information Act 2000</w:t>
      </w:r>
    </w:p>
    <w:p w14:paraId="17666D55" w14:textId="77777777" w:rsidR="00B23F8D" w:rsidRPr="00426D17" w:rsidRDefault="737357E7" w:rsidP="00B23F8D">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0B511611"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Communications Act 2003</w:t>
      </w:r>
    </w:p>
    <w:p w14:paraId="77FEC39E" w14:textId="77777777" w:rsidR="00B23F8D" w:rsidRPr="00426D17" w:rsidRDefault="737357E7" w:rsidP="00B23F8D">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681374C9" w14:textId="77777777" w:rsidR="00430111" w:rsidRPr="00426D17" w:rsidRDefault="00430111" w:rsidP="00B23F8D">
      <w:pPr>
        <w:widowControl w:val="0"/>
        <w:autoSpaceDE w:val="0"/>
        <w:autoSpaceDN w:val="0"/>
        <w:adjustRightInd w:val="0"/>
        <w:spacing w:before="57" w:line="280" w:lineRule="atLeast"/>
        <w:textAlignment w:val="center"/>
        <w:rPr>
          <w:rFonts w:asciiTheme="minorHAnsi" w:hAnsiTheme="minorHAnsi"/>
          <w:spacing w:val="-14"/>
          <w:lang w:val="en-US"/>
        </w:rPr>
      </w:pPr>
    </w:p>
    <w:p w14:paraId="2548DB0B"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Malicious Communications Act 1988</w:t>
      </w:r>
    </w:p>
    <w:p w14:paraId="1800FCE5" w14:textId="77777777" w:rsidR="00B23F8D" w:rsidRPr="00426D17" w:rsidRDefault="737357E7" w:rsidP="00B23F8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It is an offence to send an indecent, offensive, or threatening letter, electronic communication or other article to another person.</w:t>
      </w:r>
    </w:p>
    <w:p w14:paraId="01B47F87" w14:textId="77777777" w:rsidR="00B23F8D" w:rsidRPr="00426D17" w:rsidRDefault="00B23F8D" w:rsidP="00B23F8D">
      <w:pPr>
        <w:spacing w:line="240" w:lineRule="exact"/>
        <w:rPr>
          <w:rFonts w:asciiTheme="minorHAnsi" w:eastAsia="Times" w:hAnsiTheme="minorHAnsi"/>
          <w:sz w:val="20"/>
          <w:szCs w:val="20"/>
        </w:rPr>
      </w:pPr>
    </w:p>
    <w:p w14:paraId="12B277BF"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hAnsiTheme="minorHAnsi"/>
          <w:noProof/>
          <w:spacing w:val="-14"/>
          <w:sz w:val="28"/>
          <w:szCs w:val="20"/>
        </w:rPr>
        <mc:AlternateContent>
          <mc:Choice Requires="wps">
            <w:drawing>
              <wp:anchor distT="0" distB="0" distL="114300" distR="114300" simplePos="0" relativeHeight="251717632" behindDoc="0" locked="0" layoutInCell="1" allowOverlap="1" wp14:anchorId="50459899" wp14:editId="07777777">
                <wp:simplePos x="0" y="0"/>
                <wp:positionH relativeFrom="column">
                  <wp:posOffset>-391795</wp:posOffset>
                </wp:positionH>
                <wp:positionV relativeFrom="paragraph">
                  <wp:posOffset>1540510</wp:posOffset>
                </wp:positionV>
                <wp:extent cx="2971165" cy="365125"/>
                <wp:effectExtent l="0" t="3810" r="1905" b="25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365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58249" w14:textId="77777777" w:rsidR="001221D3" w:rsidRPr="00437A38" w:rsidRDefault="001221D3" w:rsidP="00B23F8D">
                            <w:pPr>
                              <w:autoSpaceDE w:val="0"/>
                              <w:autoSpaceDN w:val="0"/>
                              <w:adjustRightInd w:val="0"/>
                              <w:rPr>
                                <w:color w:val="FFFFFF"/>
                                <w:sz w:val="15"/>
                                <w:szCs w:val="15"/>
                              </w:rPr>
                            </w:pPr>
                            <w:r>
                              <w:rPr>
                                <w:noProof/>
                                <w:color w:val="FFFFFF"/>
                                <w:sz w:val="15"/>
                                <w:szCs w:val="15"/>
                              </w:rPr>
                              <w:drawing>
                                <wp:inline distT="0" distB="0" distL="0" distR="0" wp14:anchorId="70E12700" wp14:editId="08A21AB9">
                                  <wp:extent cx="2857500" cy="3524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352425"/>
                                          </a:xfrm>
                                          <a:prstGeom prst="rect">
                                            <a:avLst/>
                                          </a:prstGeom>
                                          <a:noFill/>
                                          <a:ln>
                                            <a:noFill/>
                                          </a:ln>
                                        </pic:spPr>
                                      </pic:pic>
                                    </a:graphicData>
                                  </a:graphic>
                                </wp:inline>
                              </w:drawing>
                            </w:r>
                          </w:p>
                        </w:txbxContent>
                      </wps:txbx>
                      <wps:bodyPr rot="0" vert="horz" wrap="square" lIns="57607" tIns="28804" rIns="57607" bIns="2880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0" type="#_x0000_t202" style="position:absolute;margin-left:-30.85pt;margin-top:121.3pt;width:233.95pt;height:2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" filled="f" fillcolor="#bbe0e3" stroked="f">
                <v:textbox inset="1.60019mm,.80011mm,1.60019mm,.80011mm">
                  <w:txbxContent>
                    <w:p w14:paraId="16B58249" w14:textId="77777777" w:rsidR="001221D3" w:rsidRPr="00437A38" w:rsidRDefault="001221D3" w:rsidP="00B23F8D">
                      <w:pPr>
                        <w:autoSpaceDE w:val="0"/>
                        <w:autoSpaceDN w:val="0"/>
                        <w:adjustRightInd w:val="0"/>
                        <w:rPr>
                          <w:color w:val="FFFFFF"/>
                          <w:sz w:val="15"/>
                          <w:szCs w:val="15"/>
                        </w:rPr>
                      </w:pPr>
                      <w:r>
                        <w:rPr>
                          <w:noProof/>
                          <w:color w:val="FFFFFF"/>
                          <w:sz w:val="15"/>
                          <w:szCs w:val="15"/>
                        </w:rPr>
                        <w:drawing>
                          <wp:inline distT="0" distB="0" distL="0" distR="0" wp14:anchorId="70E12700" wp14:editId="08A21AB9">
                            <wp:extent cx="2857500" cy="3524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352425"/>
                                    </a:xfrm>
                                    <a:prstGeom prst="rect">
                                      <a:avLst/>
                                    </a:prstGeom>
                                    <a:noFill/>
                                    <a:ln>
                                      <a:noFill/>
                                    </a:ln>
                                  </pic:spPr>
                                </pic:pic>
                              </a:graphicData>
                            </a:graphic>
                          </wp:inline>
                        </w:drawing>
                      </w:r>
                    </w:p>
                  </w:txbxContent>
                </v:textbox>
              </v:shape>
            </w:pict>
          </mc:Fallback>
        </mc:AlternateContent>
      </w:r>
      <w:r w:rsidRPr="00426D17">
        <w:rPr>
          <w:rFonts w:asciiTheme="minorHAnsi" w:hAnsiTheme="minorHAnsi"/>
          <w:noProof/>
          <w:spacing w:val="-14"/>
          <w:sz w:val="28"/>
          <w:szCs w:val="20"/>
        </w:rPr>
        <mc:AlternateContent>
          <mc:Choice Requires="wps">
            <w:drawing>
              <wp:anchor distT="0" distB="0" distL="114300" distR="114300" simplePos="0" relativeHeight="251714560" behindDoc="0" locked="0" layoutInCell="1" allowOverlap="1" wp14:anchorId="005F63D2" wp14:editId="07777777">
                <wp:simplePos x="0" y="0"/>
                <wp:positionH relativeFrom="column">
                  <wp:posOffset>-1784985</wp:posOffset>
                </wp:positionH>
                <wp:positionV relativeFrom="paragraph">
                  <wp:posOffset>1170940</wp:posOffset>
                </wp:positionV>
                <wp:extent cx="800100" cy="571500"/>
                <wp:effectExtent l="0" t="0" r="3810" b="38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C571" w14:textId="77777777" w:rsidR="001221D3" w:rsidRDefault="001221D3" w:rsidP="00B23F8D">
                            <w:pPr>
                              <w:jc w:val="center"/>
                              <w:rPr>
                                <w:rFonts w:ascii="Arial" w:hAnsi="Arial"/>
                              </w:rPr>
                            </w:pPr>
                            <w:r>
                              <w:rPr>
                                <w:rFonts w:ascii="Arial" w:hAnsi="Arial"/>
                                <w:color w:val="FFFFFF"/>
                                <w:sz w:val="60"/>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1" type="#_x0000_t202" style="position:absolute;margin-left:-140.55pt;margin-top:92.2pt;width:63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q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" filled="f" stroked="f">
                <v:textbox>
                  <w:txbxContent>
                    <w:p w14:paraId="0E7EC571" w14:textId="77777777" w:rsidR="001221D3" w:rsidRDefault="001221D3" w:rsidP="00B23F8D">
                      <w:pPr>
                        <w:jc w:val="center"/>
                        <w:rPr>
                          <w:rFonts w:ascii="Arial" w:hAnsi="Arial"/>
                        </w:rPr>
                      </w:pPr>
                      <w:r>
                        <w:rPr>
                          <w:rFonts w:ascii="Arial" w:hAnsi="Arial"/>
                          <w:color w:val="FFFFFF"/>
                          <w:sz w:val="60"/>
                        </w:rPr>
                        <w:t>49</w:t>
                      </w:r>
                    </w:p>
                  </w:txbxContent>
                </v:textbox>
              </v:shape>
            </w:pict>
          </mc:Fallback>
        </mc:AlternateContent>
      </w:r>
      <w:r w:rsidRPr="00426D17">
        <w:rPr>
          <w:rFonts w:asciiTheme="minorHAnsi" w:eastAsia="Comic Sans MS" w:hAnsiTheme="minorHAnsi" w:cs="Comic Sans MS"/>
          <w:spacing w:val="-14"/>
          <w:lang w:val="en-US"/>
        </w:rPr>
        <w:t>Regulation of Investigatory Powers Act 2000</w:t>
      </w:r>
    </w:p>
    <w:p w14:paraId="6A2D64B3" w14:textId="77777777" w:rsidR="00B23F8D" w:rsidRPr="00426D17" w:rsidRDefault="737357E7" w:rsidP="00B23F8D">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It is an offence for any person to intentionally and without lawful authority intercept any communication. Monitoring or keeping a record of any form of electronic communications is permitted, in order to:</w:t>
      </w:r>
    </w:p>
    <w:p w14:paraId="4DB8F781"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Establish the facts;</w:t>
      </w:r>
    </w:p>
    <w:p w14:paraId="1065B389"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Ascertain compliance with regulatory or self-regulatory practices or procedures;</w:t>
      </w:r>
    </w:p>
    <w:p w14:paraId="37D9C36E"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Demonstrate standards, which are or ought to be achieved by persons using the system;</w:t>
      </w:r>
    </w:p>
    <w:p w14:paraId="24AAC170"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Investigate or detect unauthorised use of the communications system;</w:t>
      </w:r>
    </w:p>
    <w:p w14:paraId="0D05ED02"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Prevent or detect crime or in the interests of national security;</w:t>
      </w:r>
    </w:p>
    <w:p w14:paraId="12C941C4"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Ensure the effective operation of the system.</w:t>
      </w:r>
    </w:p>
    <w:p w14:paraId="36E6FC2C"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Monitoring but not recording is also permissible in order to:</w:t>
      </w:r>
    </w:p>
    <w:p w14:paraId="5E44AFCB"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Ascertain whether the communication is business or personal;</w:t>
      </w:r>
    </w:p>
    <w:p w14:paraId="758B708E"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lastRenderedPageBreak/>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Protect or support help line staff.</w:t>
      </w:r>
    </w:p>
    <w:p w14:paraId="20252D27" w14:textId="77777777" w:rsidR="00B23F8D" w:rsidRPr="00426D17" w:rsidRDefault="00B23F8D" w:rsidP="00B23F8D">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The school reserves the right to monitor its systems and communications in line with its rights under this act.</w:t>
      </w:r>
    </w:p>
    <w:p w14:paraId="1872D9E5"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Trade Marks Act 1994</w:t>
      </w:r>
    </w:p>
    <w:p w14:paraId="7D66FF9A" w14:textId="77777777" w:rsidR="00B23F8D" w:rsidRPr="00426D17" w:rsidRDefault="737357E7" w:rsidP="00B23F8D">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14:paraId="04A1A67F"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Copyright, Designs and Patents Act 1988</w:t>
      </w:r>
    </w:p>
    <w:p w14:paraId="39EAA2C0" w14:textId="77777777" w:rsidR="00B23F8D" w:rsidRPr="00426D17" w:rsidRDefault="41D50D6B" w:rsidP="41D50D6B">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w:t>
      </w:r>
      <w:proofErr w:type="spellStart"/>
      <w:r w:rsidRPr="00426D17">
        <w:rPr>
          <w:rFonts w:asciiTheme="minorHAnsi" w:eastAsia="Comic Sans MS,Times" w:hAnsiTheme="minorHAnsi" w:cs="Comic Sans MS,Times"/>
          <w:sz w:val="20"/>
          <w:szCs w:val="20"/>
        </w:rPr>
        <w:t>youtube</w:t>
      </w:r>
      <w:proofErr w:type="spellEnd"/>
      <w:r w:rsidRPr="00426D17">
        <w:rPr>
          <w:rFonts w:asciiTheme="minorHAnsi" w:eastAsia="Comic Sans MS,Times" w:hAnsiTheme="minorHAnsi" w:cs="Comic Sans MS,Times"/>
          <w:sz w:val="20"/>
          <w:szCs w:val="20"/>
        </w:rPr>
        <w:t>).</w:t>
      </w:r>
    </w:p>
    <w:p w14:paraId="0AD7BBBF"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Telecommunications Act 1984</w:t>
      </w:r>
    </w:p>
    <w:p w14:paraId="76551078" w14:textId="77777777" w:rsidR="00B23F8D" w:rsidRPr="00426D17" w:rsidRDefault="737357E7" w:rsidP="00B23F8D">
      <w:pPr>
        <w:spacing w:after="20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4A2A5605"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Criminal Justice &amp; Public Order Act 1994</w:t>
      </w:r>
    </w:p>
    <w:p w14:paraId="4134B995" w14:textId="77777777" w:rsidR="00B23F8D" w:rsidRPr="00426D17" w:rsidRDefault="737357E7" w:rsidP="00B23F8D">
      <w:pPr>
        <w:spacing w:after="57"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This defines a criminal offence of intentional harassment, which covers all forms of harassment, including sexual. A person is guilty of an offence if, with intent to cause a person harassment, alarm or distress, they: -</w:t>
      </w:r>
    </w:p>
    <w:p w14:paraId="545B4E27" w14:textId="77777777" w:rsidR="00B23F8D" w:rsidRPr="00426D17" w:rsidRDefault="00B23F8D" w:rsidP="00B23F8D">
      <w:pPr>
        <w:spacing w:after="57" w:line="240" w:lineRule="exact"/>
        <w:ind w:left="283" w:hanging="283"/>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Use threatening, abusive or insulting words or behaviour, or disorderly behaviour; or</w:t>
      </w:r>
    </w:p>
    <w:p w14:paraId="4BB56B50" w14:textId="77777777" w:rsidR="00B23F8D" w:rsidRPr="00426D17" w:rsidRDefault="00B23F8D" w:rsidP="00B23F8D">
      <w:pPr>
        <w:spacing w:after="200" w:line="240" w:lineRule="exact"/>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Display any writing, sign or other visible representation, which is threatening, abusive or insulting, thereby causing that or another person harassment, alarm or distress.</w:t>
      </w:r>
    </w:p>
    <w:p w14:paraId="0308FCA7"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 xml:space="preserve">Racial and Religious Hatred Act 2006 </w:t>
      </w:r>
    </w:p>
    <w:p w14:paraId="592EBBDC" w14:textId="77777777" w:rsidR="00B23F8D" w:rsidRPr="00426D17" w:rsidRDefault="00B23F8D" w:rsidP="00B23F8D">
      <w:pPr>
        <w:spacing w:line="240" w:lineRule="exact"/>
        <w:rPr>
          <w:rFonts w:asciiTheme="minorHAnsi" w:eastAsia="Times" w:hAnsiTheme="minorHAnsi"/>
          <w:sz w:val="20"/>
          <w:szCs w:val="20"/>
        </w:rPr>
      </w:pPr>
      <w:r w:rsidRPr="00426D17">
        <w:rPr>
          <w:rFonts w:asciiTheme="minorHAnsi" w:eastAsia="Times" w:hAnsiTheme="minorHAnsi"/>
          <w:noProof/>
          <w:sz w:val="20"/>
          <w:szCs w:val="20"/>
        </w:rPr>
        <mc:AlternateContent>
          <mc:Choice Requires="wps">
            <w:drawing>
              <wp:anchor distT="0" distB="0" distL="114300" distR="114300" simplePos="0" relativeHeight="251715584" behindDoc="0" locked="0" layoutInCell="1" allowOverlap="1" wp14:anchorId="39E6E4C5" wp14:editId="07777777">
                <wp:simplePos x="0" y="0"/>
                <wp:positionH relativeFrom="column">
                  <wp:posOffset>-1784985</wp:posOffset>
                </wp:positionH>
                <wp:positionV relativeFrom="paragraph">
                  <wp:posOffset>1211580</wp:posOffset>
                </wp:positionV>
                <wp:extent cx="800100" cy="571500"/>
                <wp:effectExtent l="0" t="3175" r="381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15C94" w14:textId="77777777" w:rsidR="001221D3" w:rsidRDefault="001221D3" w:rsidP="00B23F8D">
                            <w:pPr>
                              <w:jc w:val="center"/>
                              <w:rPr>
                                <w:rFonts w:ascii="Arial" w:hAnsi="Arial"/>
                              </w:rPr>
                            </w:pPr>
                            <w:r>
                              <w:rPr>
                                <w:rFonts w:ascii="Arial" w:hAnsi="Arial"/>
                                <w:color w:val="FFFFFF"/>
                                <w:sz w:val="6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2" type="#_x0000_t202" style="position:absolute;margin-left:-140.55pt;margin-top:95.4pt;width:63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kOuA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" filled="f" stroked="f">
                <v:textbox>
                  <w:txbxContent>
                    <w:p w14:paraId="15E15C94" w14:textId="77777777" w:rsidR="001221D3" w:rsidRDefault="001221D3" w:rsidP="00B23F8D">
                      <w:pPr>
                        <w:jc w:val="center"/>
                        <w:rPr>
                          <w:rFonts w:ascii="Arial" w:hAnsi="Arial"/>
                        </w:rPr>
                      </w:pPr>
                      <w:r>
                        <w:rPr>
                          <w:rFonts w:ascii="Arial" w:hAnsi="Arial"/>
                          <w:color w:val="FFFFFF"/>
                          <w:sz w:val="60"/>
                        </w:rPr>
                        <w:t>50</w:t>
                      </w:r>
                    </w:p>
                  </w:txbxContent>
                </v:textbox>
              </v:shape>
            </w:pict>
          </mc:Fallback>
        </mc:AlternateContent>
      </w:r>
      <w:r w:rsidRPr="00426D17">
        <w:rPr>
          <w:rFonts w:asciiTheme="minorHAnsi" w:eastAsia="Comic Sans MS,Times" w:hAnsiTheme="minorHAnsi" w:cs="Comic Sans MS,Times"/>
          <w:sz w:val="20"/>
          <w:szCs w:val="20"/>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4E65A1F6" w14:textId="77777777" w:rsidR="00B23F8D" w:rsidRPr="00426D17" w:rsidRDefault="00B23F8D" w:rsidP="00B23F8D">
      <w:pPr>
        <w:spacing w:line="240" w:lineRule="exact"/>
        <w:rPr>
          <w:rFonts w:asciiTheme="minorHAnsi" w:eastAsia="Times" w:hAnsiTheme="minorHAnsi"/>
        </w:rPr>
      </w:pPr>
    </w:p>
    <w:p w14:paraId="65176081"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Protection from Harassment Act 1997</w:t>
      </w:r>
    </w:p>
    <w:p w14:paraId="3FC15D25" w14:textId="77777777" w:rsidR="00B23F8D" w:rsidRPr="00426D17" w:rsidRDefault="737357E7" w:rsidP="00B23F8D">
      <w:pPr>
        <w:spacing w:after="12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318724ED"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p>
    <w:p w14:paraId="0653EF97"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Protection of Children Act 1978</w:t>
      </w:r>
    </w:p>
    <w:p w14:paraId="7E09A332" w14:textId="77777777" w:rsidR="00B23F8D" w:rsidRPr="00426D17" w:rsidRDefault="00B23F8D" w:rsidP="00B23F8D">
      <w:pPr>
        <w:spacing w:after="120" w:line="240" w:lineRule="exact"/>
        <w:rPr>
          <w:rFonts w:asciiTheme="minorHAnsi" w:eastAsia="Times" w:hAnsiTheme="minorHAnsi"/>
          <w:spacing w:val="-2"/>
          <w:sz w:val="20"/>
          <w:szCs w:val="20"/>
        </w:rPr>
      </w:pPr>
      <w:r w:rsidRPr="00426D17">
        <w:rPr>
          <w:rFonts w:asciiTheme="minorHAnsi" w:eastAsia="Comic Sans MS,Times" w:hAnsiTheme="minorHAnsi" w:cs="Comic Sans MS,Times"/>
          <w:spacing w:val="-2"/>
          <w:sz w:val="20"/>
          <w:szCs w:val="20"/>
        </w:rPr>
        <w:t xml:space="preserve">It is an offence to take, permit to be taken, make, possess, show, distribute or advertise indecent images of children in the </w:t>
      </w:r>
      <w:smartTag w:uri="urn:schemas-microsoft-com:office:smarttags" w:element="country-region">
        <w:smartTag w:uri="urn:schemas-microsoft-com:office:smarttags" w:element="place">
          <w:r w:rsidRPr="00426D17">
            <w:rPr>
              <w:rFonts w:asciiTheme="minorHAnsi" w:eastAsia="Comic Sans MS,Times" w:hAnsiTheme="minorHAnsi" w:cs="Comic Sans MS,Times"/>
              <w:spacing w:val="-2"/>
              <w:sz w:val="20"/>
              <w:szCs w:val="20"/>
            </w:rPr>
            <w:t>United Kingdom</w:t>
          </w:r>
        </w:smartTag>
      </w:smartTag>
      <w:r w:rsidRPr="00426D17">
        <w:rPr>
          <w:rFonts w:asciiTheme="minorHAnsi" w:eastAsia="Comic Sans MS,Times" w:hAnsiTheme="minorHAnsi" w:cs="Comic Sans MS,Times"/>
          <w:spacing w:val="-2"/>
          <w:sz w:val="20"/>
          <w:szCs w:val="20"/>
        </w:rPr>
        <w:t>. A child for these purposes is a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04AD96C2"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Sexual Offences Act 2003</w:t>
      </w:r>
    </w:p>
    <w:p w14:paraId="53C994CA" w14:textId="77777777" w:rsidR="00B23F8D" w:rsidRPr="00426D17" w:rsidRDefault="00B23F8D" w:rsidP="00B23F8D">
      <w:pPr>
        <w:spacing w:after="120" w:line="240" w:lineRule="exact"/>
        <w:rPr>
          <w:rFonts w:asciiTheme="minorHAnsi" w:eastAsia="Times" w:hAnsiTheme="minorHAnsi"/>
          <w:spacing w:val="-6"/>
          <w:sz w:val="20"/>
          <w:szCs w:val="20"/>
        </w:rPr>
      </w:pPr>
      <w:r w:rsidRPr="00426D17">
        <w:rPr>
          <w:rFonts w:asciiTheme="minorHAnsi" w:eastAsia="Comic Sans MS,Times" w:hAnsiTheme="minorHAnsi" w:cs="Comic Sans MS,Times"/>
          <w:spacing w:val="-6"/>
          <w:sz w:val="20"/>
          <w:szCs w:val="20"/>
        </w:rPr>
        <w:t xml:space="preserve">The new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49350D89"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Public Order Act 1986</w:t>
      </w:r>
    </w:p>
    <w:p w14:paraId="426DC4B4" w14:textId="77777777" w:rsidR="00B23F8D" w:rsidRPr="00426D17" w:rsidRDefault="737357E7" w:rsidP="00B23F8D">
      <w:pPr>
        <w:spacing w:after="12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lastRenderedPageBreak/>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48DA596D"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 xml:space="preserve">Obscene Publications Act 1959 and 1964 </w:t>
      </w:r>
    </w:p>
    <w:p w14:paraId="72BBABE4" w14:textId="77777777" w:rsidR="00B23F8D" w:rsidRPr="00426D17" w:rsidRDefault="737357E7" w:rsidP="00B23F8D">
      <w:pPr>
        <w:spacing w:after="12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 xml:space="preserve">Publishing an “obscene” article is a criminal offence. Publishing includes electronic transmission. </w:t>
      </w:r>
    </w:p>
    <w:p w14:paraId="7E4B290E"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Human Rights Act 1998</w:t>
      </w:r>
    </w:p>
    <w:p w14:paraId="653581DA" w14:textId="77777777" w:rsidR="00B23F8D" w:rsidRPr="00426D17" w:rsidRDefault="737357E7" w:rsidP="00B23F8D">
      <w:pPr>
        <w:spacing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This does not deal with any particular issue specifically or any discrete subject area within the law. It is a type of “higher law”, affecting all other laws. In the school context, human rights to be aware of include:</w:t>
      </w:r>
    </w:p>
    <w:p w14:paraId="312C789D" w14:textId="77777777" w:rsidR="00B23F8D" w:rsidRPr="00426D17" w:rsidRDefault="00B23F8D" w:rsidP="00B23F8D">
      <w:pPr>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The right to a fair trial</w:t>
      </w:r>
    </w:p>
    <w:p w14:paraId="47042B3F" w14:textId="77777777" w:rsidR="00B23F8D" w:rsidRPr="00426D17" w:rsidRDefault="00B23F8D" w:rsidP="00B23F8D">
      <w:pPr>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The right to respect for private and family life, home and correspondence</w:t>
      </w:r>
    </w:p>
    <w:p w14:paraId="22758C56" w14:textId="77777777" w:rsidR="00B23F8D" w:rsidRPr="00426D17" w:rsidRDefault="00B23F8D" w:rsidP="00B23F8D">
      <w:pPr>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Freedom of thought, conscience and religion</w:t>
      </w:r>
    </w:p>
    <w:p w14:paraId="618F525F" w14:textId="77777777" w:rsidR="00B23F8D" w:rsidRPr="00426D17" w:rsidRDefault="00B23F8D" w:rsidP="00B23F8D">
      <w:pPr>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Freedom of expression</w:t>
      </w:r>
    </w:p>
    <w:p w14:paraId="7A3F9DD9" w14:textId="77777777" w:rsidR="00B23F8D" w:rsidRPr="00426D17" w:rsidRDefault="00B23F8D" w:rsidP="00B23F8D">
      <w:pPr>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Freedom of assembly</w:t>
      </w:r>
    </w:p>
    <w:p w14:paraId="52DE98FE" w14:textId="77777777" w:rsidR="00B23F8D" w:rsidRPr="00426D17" w:rsidRDefault="00B23F8D" w:rsidP="00B23F8D">
      <w:pPr>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Prohibition of discrimination</w:t>
      </w:r>
    </w:p>
    <w:p w14:paraId="1213DBCA" w14:textId="77777777" w:rsidR="00B23F8D" w:rsidRPr="00426D17" w:rsidRDefault="00B23F8D" w:rsidP="00B23F8D">
      <w:pPr>
        <w:spacing w:after="120"/>
        <w:ind w:left="284" w:hanging="284"/>
        <w:rPr>
          <w:rFonts w:asciiTheme="minorHAnsi" w:eastAsia="Times" w:hAnsiTheme="minorHAnsi"/>
          <w:sz w:val="20"/>
          <w:szCs w:val="20"/>
        </w:rPr>
      </w:pPr>
      <w:r w:rsidRPr="00426D17">
        <w:rPr>
          <w:rFonts w:asciiTheme="minorHAnsi" w:eastAsia="Comic Sans MS,Times" w:hAnsiTheme="minorHAnsi" w:cs="Comic Sans MS,Times"/>
          <w:sz w:val="20"/>
          <w:szCs w:val="20"/>
        </w:rPr>
        <w:t>•</w:t>
      </w:r>
      <w:r w:rsidRPr="00426D17">
        <w:rPr>
          <w:rFonts w:asciiTheme="minorHAnsi" w:eastAsia="Times" w:hAnsiTheme="minorHAnsi"/>
          <w:sz w:val="20"/>
          <w:szCs w:val="20"/>
        </w:rPr>
        <w:tab/>
      </w:r>
      <w:r w:rsidRPr="00426D17">
        <w:rPr>
          <w:rFonts w:asciiTheme="minorHAnsi" w:eastAsia="Comic Sans MS,Times" w:hAnsiTheme="minorHAnsi" w:cs="Comic Sans MS,Times"/>
          <w:sz w:val="20"/>
          <w:szCs w:val="20"/>
        </w:rPr>
        <w:t>The right to education</w:t>
      </w:r>
    </w:p>
    <w:p w14:paraId="0E17E1F8" w14:textId="77777777" w:rsidR="00B23F8D" w:rsidRPr="00426D17" w:rsidRDefault="737357E7" w:rsidP="00B23F8D">
      <w:pPr>
        <w:spacing w:after="120" w:line="240" w:lineRule="exact"/>
        <w:rPr>
          <w:rFonts w:asciiTheme="minorHAnsi" w:eastAsia="Times" w:hAnsiTheme="minorHAnsi"/>
          <w:sz w:val="20"/>
          <w:szCs w:val="20"/>
        </w:rPr>
      </w:pPr>
      <w:r w:rsidRPr="00426D17">
        <w:rPr>
          <w:rFonts w:asciiTheme="minorHAnsi" w:eastAsia="Comic Sans MS,Times" w:hAnsiTheme="minorHAnsi" w:cs="Comic Sans MS,Times"/>
          <w:sz w:val="20"/>
          <w:szCs w:val="20"/>
        </w:rPr>
        <w:t>These rights are not absolute. The school is obliged to respect these rights and freedoms, balancing them against those rights, duties and obligations, which arise from other relevant legislation.</w:t>
      </w:r>
    </w:p>
    <w:p w14:paraId="2C0CB051" w14:textId="77777777" w:rsidR="00430111" w:rsidRPr="00426D17" w:rsidRDefault="00430111" w:rsidP="00B23F8D">
      <w:pPr>
        <w:widowControl w:val="0"/>
        <w:autoSpaceDE w:val="0"/>
        <w:autoSpaceDN w:val="0"/>
        <w:adjustRightInd w:val="0"/>
        <w:spacing w:before="57" w:line="280" w:lineRule="atLeast"/>
        <w:textAlignment w:val="center"/>
        <w:rPr>
          <w:rFonts w:asciiTheme="minorHAnsi" w:hAnsiTheme="minorHAnsi"/>
          <w:spacing w:val="-14"/>
          <w:lang w:val="en-US"/>
        </w:rPr>
      </w:pPr>
    </w:p>
    <w:p w14:paraId="024D0190" w14:textId="77777777" w:rsidR="00430111" w:rsidRPr="00426D17" w:rsidRDefault="00430111" w:rsidP="00B23F8D">
      <w:pPr>
        <w:widowControl w:val="0"/>
        <w:autoSpaceDE w:val="0"/>
        <w:autoSpaceDN w:val="0"/>
        <w:adjustRightInd w:val="0"/>
        <w:spacing w:before="57" w:line="280" w:lineRule="atLeast"/>
        <w:textAlignment w:val="center"/>
        <w:rPr>
          <w:rFonts w:asciiTheme="minorHAnsi" w:hAnsiTheme="minorHAnsi"/>
          <w:spacing w:val="-14"/>
          <w:lang w:val="en-US"/>
        </w:rPr>
      </w:pPr>
    </w:p>
    <w:p w14:paraId="36350DCC" w14:textId="77777777" w:rsidR="00B23F8D" w:rsidRPr="00426D17" w:rsidRDefault="00B23F8D" w:rsidP="00B23F8D">
      <w:pPr>
        <w:widowControl w:val="0"/>
        <w:autoSpaceDE w:val="0"/>
        <w:autoSpaceDN w:val="0"/>
        <w:adjustRightInd w:val="0"/>
        <w:spacing w:before="57" w:line="280" w:lineRule="atLeast"/>
        <w:textAlignment w:val="center"/>
        <w:rPr>
          <w:rFonts w:asciiTheme="minorHAnsi" w:hAnsiTheme="minorHAnsi"/>
          <w:spacing w:val="-14"/>
          <w:lang w:val="en-US"/>
        </w:rPr>
      </w:pPr>
      <w:r w:rsidRPr="00426D17">
        <w:rPr>
          <w:rFonts w:asciiTheme="minorHAnsi" w:eastAsia="Comic Sans MS" w:hAnsiTheme="minorHAnsi" w:cs="Comic Sans MS"/>
          <w:spacing w:val="-14"/>
          <w:lang w:val="en-US"/>
        </w:rPr>
        <w:t xml:space="preserve">The Education and Inspections Act 2006 </w:t>
      </w:r>
    </w:p>
    <w:p w14:paraId="4D4A0BDB" w14:textId="77777777" w:rsidR="00B23F8D" w:rsidRPr="00426D17" w:rsidRDefault="00B23F8D" w:rsidP="41D50D6B">
      <w:pPr>
        <w:spacing w:line="240" w:lineRule="exact"/>
        <w:rPr>
          <w:rFonts w:asciiTheme="minorHAnsi" w:eastAsia="Times" w:hAnsiTheme="minorHAnsi"/>
          <w:sz w:val="20"/>
          <w:szCs w:val="20"/>
        </w:rPr>
      </w:pPr>
      <w:r w:rsidRPr="00426D17">
        <w:rPr>
          <w:rFonts w:asciiTheme="minorHAnsi" w:eastAsia="Times" w:hAnsiTheme="minorHAnsi"/>
          <w:noProof/>
          <w:sz w:val="20"/>
          <w:szCs w:val="20"/>
        </w:rPr>
        <mc:AlternateContent>
          <mc:Choice Requires="wps">
            <w:drawing>
              <wp:anchor distT="0" distB="0" distL="114300" distR="114300" simplePos="0" relativeHeight="251716608" behindDoc="0" locked="0" layoutInCell="1" allowOverlap="1" wp14:anchorId="2E705985" wp14:editId="07777777">
                <wp:simplePos x="0" y="0"/>
                <wp:positionH relativeFrom="column">
                  <wp:posOffset>-1784985</wp:posOffset>
                </wp:positionH>
                <wp:positionV relativeFrom="paragraph">
                  <wp:posOffset>1130300</wp:posOffset>
                </wp:positionV>
                <wp:extent cx="800100" cy="571500"/>
                <wp:effectExtent l="0" t="0" r="3810" b="44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AE3C8" w14:textId="77777777" w:rsidR="001221D3" w:rsidRDefault="001221D3" w:rsidP="00B23F8D">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140.55pt;margin-top:89pt;width:63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w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" filled="f" stroked="f">
                <v:textbox>
                  <w:txbxContent>
                    <w:p w14:paraId="7E6AE3C8" w14:textId="77777777" w:rsidR="001221D3" w:rsidRDefault="001221D3" w:rsidP="00B23F8D">
                      <w:pPr>
                        <w:jc w:val="center"/>
                        <w:rPr>
                          <w:rFonts w:ascii="Arial" w:hAnsi="Arial"/>
                        </w:rPr>
                      </w:pPr>
                      <w:r>
                        <w:rPr>
                          <w:rFonts w:ascii="Arial" w:hAnsi="Arial"/>
                          <w:color w:val="FFFFFF"/>
                          <w:sz w:val="60"/>
                        </w:rPr>
                        <w:t>51</w:t>
                      </w:r>
                    </w:p>
                  </w:txbxContent>
                </v:textbox>
              </v:shape>
            </w:pict>
          </mc:Fallback>
        </mc:AlternateContent>
      </w:r>
      <w:r w:rsidRPr="00426D17">
        <w:rPr>
          <w:rFonts w:asciiTheme="minorHAnsi" w:eastAsia="Comic Sans MS,Times" w:hAnsiTheme="minorHAnsi" w:cs="Comic Sans MS,Times"/>
          <w:sz w:val="20"/>
          <w:szCs w:val="20"/>
        </w:rPr>
        <w:t xml:space="preserve">Empowers </w:t>
      </w:r>
      <w:proofErr w:type="spellStart"/>
      <w:r w:rsidRPr="00426D17">
        <w:rPr>
          <w:rFonts w:asciiTheme="minorHAnsi" w:eastAsia="Comic Sans MS,Times" w:hAnsiTheme="minorHAnsi" w:cs="Comic Sans MS,Times"/>
          <w:sz w:val="20"/>
          <w:szCs w:val="20"/>
        </w:rPr>
        <w:t>Headteachers</w:t>
      </w:r>
      <w:proofErr w:type="spellEnd"/>
      <w:r w:rsidRPr="00426D17">
        <w:rPr>
          <w:rFonts w:asciiTheme="minorHAnsi" w:eastAsia="Comic Sans MS,Times" w:hAnsiTheme="minorHAnsi" w:cs="Comic Sans MS,Times"/>
          <w:sz w:val="20"/>
          <w:szCs w:val="20"/>
        </w:rPr>
        <w:t>, to such extent as is reasonable, to regulate the behaviour of students / pupils when they are off the school site and empowers members of staff to impose disciplinary penalties for inappropriate behaviour.</w:t>
      </w:r>
    </w:p>
    <w:p w14:paraId="567ECEC3" w14:textId="77777777" w:rsidR="00FB3461" w:rsidRPr="00426D17" w:rsidRDefault="00FB3461" w:rsidP="00FB3461">
      <w:pPr>
        <w:jc w:val="right"/>
        <w:rPr>
          <w:rFonts w:asciiTheme="minorHAnsi" w:hAnsiTheme="minorHAnsi"/>
        </w:rPr>
      </w:pPr>
    </w:p>
    <w:sectPr w:rsidR="00FB3461" w:rsidRPr="00426D17" w:rsidSect="0009539A">
      <w:footerReference w:type="default" r:id="rId19"/>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866DA" w14:textId="77777777" w:rsidR="001221D3" w:rsidRDefault="001221D3" w:rsidP="00813A50">
      <w:r>
        <w:separator/>
      </w:r>
    </w:p>
  </w:endnote>
  <w:endnote w:type="continuationSeparator" w:id="0">
    <w:p w14:paraId="5DFE3133" w14:textId="77777777" w:rsidR="001221D3" w:rsidRDefault="001221D3" w:rsidP="00813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Arial">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Comic Sans MS,Times">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KVTEA L+ Trebuchet MS">
    <w:altName w:val="Trebuchet MS"/>
    <w:panose1 w:val="00000000000000000000"/>
    <w:charset w:val="00"/>
    <w:family w:val="swiss"/>
    <w:notTrueType/>
    <w:pitch w:val="default"/>
    <w:sig w:usb0="00000003" w:usb1="00000000" w:usb2="00000000" w:usb3="00000000" w:csb0="00000001" w:csb1="00000000"/>
  </w:font>
  <w:font w:name="Comic Sans MS,KVTEA L+ Trebuche">
    <w:altName w:val="Times New Roman"/>
    <w:panose1 w:val="00000000000000000000"/>
    <w:charset w:val="00"/>
    <w:family w:val="roman"/>
    <w:notTrueType/>
    <w:pitch w:val="default"/>
  </w:font>
  <w:font w:name="Arial,Time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297074"/>
      <w:docPartObj>
        <w:docPartGallery w:val="Page Numbers (Bottom of Page)"/>
        <w:docPartUnique/>
      </w:docPartObj>
    </w:sdtPr>
    <w:sdtEndPr>
      <w:rPr>
        <w:noProof/>
      </w:rPr>
    </w:sdtEndPr>
    <w:sdtContent>
      <w:p w14:paraId="51CF9BAA" w14:textId="77777777" w:rsidR="001221D3" w:rsidRDefault="001221D3">
        <w:pPr>
          <w:pStyle w:val="Footer"/>
        </w:pPr>
        <w:r>
          <w:fldChar w:fldCharType="begin"/>
        </w:r>
        <w:r>
          <w:instrText xml:space="preserve"> PAGE   \* MERGEFORMAT </w:instrText>
        </w:r>
        <w:r>
          <w:fldChar w:fldCharType="separate"/>
        </w:r>
        <w:r w:rsidR="00D34CD9">
          <w:rPr>
            <w:noProof/>
          </w:rPr>
          <w:t>7</w:t>
        </w:r>
        <w:r>
          <w:rPr>
            <w:noProof/>
          </w:rPr>
          <w:fldChar w:fldCharType="end"/>
        </w:r>
      </w:p>
    </w:sdtContent>
  </w:sdt>
  <w:p w14:paraId="1E8352A6" w14:textId="77777777" w:rsidR="001221D3" w:rsidRDefault="001221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5D9BB" w14:textId="77777777" w:rsidR="001221D3" w:rsidRDefault="001221D3" w:rsidP="00813A50">
      <w:r>
        <w:separator/>
      </w:r>
    </w:p>
  </w:footnote>
  <w:footnote w:type="continuationSeparator" w:id="0">
    <w:p w14:paraId="44639FCD" w14:textId="77777777" w:rsidR="001221D3" w:rsidRDefault="001221D3" w:rsidP="00813A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D83FDC"/>
    <w:multiLevelType w:val="hybridMultilevel"/>
    <w:tmpl w:val="57E8F1D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F6B109D"/>
    <w:multiLevelType w:val="hybridMultilevel"/>
    <w:tmpl w:val="BA82A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C8D"/>
    <w:rsid w:val="0009539A"/>
    <w:rsid w:val="001221D3"/>
    <w:rsid w:val="001350FC"/>
    <w:rsid w:val="00206B5E"/>
    <w:rsid w:val="002D05C6"/>
    <w:rsid w:val="002F32FB"/>
    <w:rsid w:val="00426D17"/>
    <w:rsid w:val="00430111"/>
    <w:rsid w:val="00577017"/>
    <w:rsid w:val="005E4010"/>
    <w:rsid w:val="006919ED"/>
    <w:rsid w:val="006B7C8D"/>
    <w:rsid w:val="00723D02"/>
    <w:rsid w:val="007321A6"/>
    <w:rsid w:val="00813A50"/>
    <w:rsid w:val="00890E87"/>
    <w:rsid w:val="008C42C8"/>
    <w:rsid w:val="009F0B82"/>
    <w:rsid w:val="00AB449D"/>
    <w:rsid w:val="00AC421A"/>
    <w:rsid w:val="00AE49E2"/>
    <w:rsid w:val="00B23F8D"/>
    <w:rsid w:val="00C77A66"/>
    <w:rsid w:val="00C83DC0"/>
    <w:rsid w:val="00D34CD9"/>
    <w:rsid w:val="00E80E1F"/>
    <w:rsid w:val="00E87292"/>
    <w:rsid w:val="00FB3461"/>
    <w:rsid w:val="3E324351"/>
    <w:rsid w:val="41D50D6B"/>
    <w:rsid w:val="73735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ountry-region"/>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599EE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C8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6B7C8D"/>
    <w:pPr>
      <w:keepNext/>
      <w:autoSpaceDE w:val="0"/>
      <w:autoSpaceDN w:val="0"/>
      <w:adjustRightInd w:val="0"/>
      <w:outlineLvl w:val="0"/>
    </w:pPr>
    <w:rPr>
      <w:rFonts w:ascii="TimesNewRoman" w:hAnsi="TimesNew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7C8D"/>
    <w:rPr>
      <w:rFonts w:ascii="TimesNewRoman" w:eastAsia="Times New Roman" w:hAnsi="TimesNewRoman" w:cs="Times New Roman"/>
      <w:b/>
      <w:bCs/>
      <w:sz w:val="24"/>
      <w:szCs w:val="24"/>
      <w:lang w:eastAsia="en-GB"/>
    </w:rPr>
  </w:style>
  <w:style w:type="paragraph" w:styleId="BalloonText">
    <w:name w:val="Balloon Text"/>
    <w:basedOn w:val="Normal"/>
    <w:link w:val="BalloonTextChar"/>
    <w:uiPriority w:val="99"/>
    <w:semiHidden/>
    <w:unhideWhenUsed/>
    <w:rsid w:val="006B7C8D"/>
    <w:rPr>
      <w:rFonts w:ascii="Tahoma" w:hAnsi="Tahoma" w:cs="Tahoma"/>
      <w:sz w:val="16"/>
      <w:szCs w:val="16"/>
    </w:rPr>
  </w:style>
  <w:style w:type="character" w:customStyle="1" w:styleId="BalloonTextChar">
    <w:name w:val="Balloon Text Char"/>
    <w:basedOn w:val="DefaultParagraphFont"/>
    <w:link w:val="BalloonText"/>
    <w:uiPriority w:val="99"/>
    <w:semiHidden/>
    <w:rsid w:val="006B7C8D"/>
    <w:rPr>
      <w:rFonts w:ascii="Tahoma" w:eastAsia="Times New Roman" w:hAnsi="Tahoma" w:cs="Tahoma"/>
      <w:sz w:val="16"/>
      <w:szCs w:val="16"/>
      <w:lang w:eastAsia="en-GB"/>
    </w:rPr>
  </w:style>
  <w:style w:type="paragraph" w:styleId="ListParagraph">
    <w:name w:val="List Paragraph"/>
    <w:basedOn w:val="Normal"/>
    <w:uiPriority w:val="34"/>
    <w:qFormat/>
    <w:rsid w:val="006B7C8D"/>
    <w:pPr>
      <w:ind w:left="720"/>
      <w:contextualSpacing/>
    </w:pPr>
  </w:style>
  <w:style w:type="paragraph" w:styleId="Header">
    <w:name w:val="header"/>
    <w:basedOn w:val="Normal"/>
    <w:link w:val="HeaderChar"/>
    <w:uiPriority w:val="99"/>
    <w:unhideWhenUsed/>
    <w:rsid w:val="00813A50"/>
    <w:pPr>
      <w:tabs>
        <w:tab w:val="center" w:pos="4513"/>
        <w:tab w:val="right" w:pos="9026"/>
      </w:tabs>
    </w:pPr>
  </w:style>
  <w:style w:type="character" w:customStyle="1" w:styleId="HeaderChar">
    <w:name w:val="Header Char"/>
    <w:basedOn w:val="DefaultParagraphFont"/>
    <w:link w:val="Header"/>
    <w:uiPriority w:val="99"/>
    <w:rsid w:val="00813A50"/>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13A50"/>
    <w:pPr>
      <w:tabs>
        <w:tab w:val="center" w:pos="4513"/>
        <w:tab w:val="right" w:pos="9026"/>
      </w:tabs>
    </w:pPr>
  </w:style>
  <w:style w:type="character" w:customStyle="1" w:styleId="FooterChar">
    <w:name w:val="Footer Char"/>
    <w:basedOn w:val="DefaultParagraphFont"/>
    <w:link w:val="Footer"/>
    <w:uiPriority w:val="99"/>
    <w:rsid w:val="00813A50"/>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C8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6B7C8D"/>
    <w:pPr>
      <w:keepNext/>
      <w:autoSpaceDE w:val="0"/>
      <w:autoSpaceDN w:val="0"/>
      <w:adjustRightInd w:val="0"/>
      <w:outlineLvl w:val="0"/>
    </w:pPr>
    <w:rPr>
      <w:rFonts w:ascii="TimesNewRoman" w:hAnsi="TimesNew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7C8D"/>
    <w:rPr>
      <w:rFonts w:ascii="TimesNewRoman" w:eastAsia="Times New Roman" w:hAnsi="TimesNewRoman" w:cs="Times New Roman"/>
      <w:b/>
      <w:bCs/>
      <w:sz w:val="24"/>
      <w:szCs w:val="24"/>
      <w:lang w:eastAsia="en-GB"/>
    </w:rPr>
  </w:style>
  <w:style w:type="paragraph" w:styleId="BalloonText">
    <w:name w:val="Balloon Text"/>
    <w:basedOn w:val="Normal"/>
    <w:link w:val="BalloonTextChar"/>
    <w:uiPriority w:val="99"/>
    <w:semiHidden/>
    <w:unhideWhenUsed/>
    <w:rsid w:val="006B7C8D"/>
    <w:rPr>
      <w:rFonts w:ascii="Tahoma" w:hAnsi="Tahoma" w:cs="Tahoma"/>
      <w:sz w:val="16"/>
      <w:szCs w:val="16"/>
    </w:rPr>
  </w:style>
  <w:style w:type="character" w:customStyle="1" w:styleId="BalloonTextChar">
    <w:name w:val="Balloon Text Char"/>
    <w:basedOn w:val="DefaultParagraphFont"/>
    <w:link w:val="BalloonText"/>
    <w:uiPriority w:val="99"/>
    <w:semiHidden/>
    <w:rsid w:val="006B7C8D"/>
    <w:rPr>
      <w:rFonts w:ascii="Tahoma" w:eastAsia="Times New Roman" w:hAnsi="Tahoma" w:cs="Tahoma"/>
      <w:sz w:val="16"/>
      <w:szCs w:val="16"/>
      <w:lang w:eastAsia="en-GB"/>
    </w:rPr>
  </w:style>
  <w:style w:type="paragraph" w:styleId="ListParagraph">
    <w:name w:val="List Paragraph"/>
    <w:basedOn w:val="Normal"/>
    <w:uiPriority w:val="34"/>
    <w:qFormat/>
    <w:rsid w:val="006B7C8D"/>
    <w:pPr>
      <w:ind w:left="720"/>
      <w:contextualSpacing/>
    </w:pPr>
  </w:style>
  <w:style w:type="paragraph" w:styleId="Header">
    <w:name w:val="header"/>
    <w:basedOn w:val="Normal"/>
    <w:link w:val="HeaderChar"/>
    <w:uiPriority w:val="99"/>
    <w:unhideWhenUsed/>
    <w:rsid w:val="00813A50"/>
    <w:pPr>
      <w:tabs>
        <w:tab w:val="center" w:pos="4513"/>
        <w:tab w:val="right" w:pos="9026"/>
      </w:tabs>
    </w:pPr>
  </w:style>
  <w:style w:type="character" w:customStyle="1" w:styleId="HeaderChar">
    <w:name w:val="Header Char"/>
    <w:basedOn w:val="DefaultParagraphFont"/>
    <w:link w:val="Header"/>
    <w:uiPriority w:val="99"/>
    <w:rsid w:val="00813A50"/>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13A50"/>
    <w:pPr>
      <w:tabs>
        <w:tab w:val="center" w:pos="4513"/>
        <w:tab w:val="right" w:pos="9026"/>
      </w:tabs>
    </w:pPr>
  </w:style>
  <w:style w:type="character" w:customStyle="1" w:styleId="FooterChar">
    <w:name w:val="Footer Char"/>
    <w:basedOn w:val="DefaultParagraphFont"/>
    <w:link w:val="Footer"/>
    <w:uiPriority w:val="99"/>
    <w:rsid w:val="00813A50"/>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taffsscb.org.uk/e-SafetyToolkit/IncidentResponse/"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Arial">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Comic Sans MS,Times">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KVTEA L+ Trebuchet MS">
    <w:altName w:val="Trebuchet MS"/>
    <w:panose1 w:val="00000000000000000000"/>
    <w:charset w:val="00"/>
    <w:family w:val="swiss"/>
    <w:notTrueType/>
    <w:pitch w:val="default"/>
    <w:sig w:usb0="00000003" w:usb1="00000000" w:usb2="00000000" w:usb3="00000000" w:csb0="00000001" w:csb1="00000000"/>
  </w:font>
  <w:font w:name="Comic Sans MS,KVTEA L+ Trebuche">
    <w:altName w:val="Times New Roman"/>
    <w:panose1 w:val="00000000000000000000"/>
    <w:charset w:val="00"/>
    <w:family w:val="roman"/>
    <w:notTrueType/>
    <w:pitch w:val="default"/>
  </w:font>
  <w:font w:name="Arial,Time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20"/>
  <w:characterSpacingControl w:val="doNotCompress"/>
  <w:compat>
    <w:useFELayout/>
    <w:compatSetting w:name="compatibilityMode" w:uri="http://schemas.microsoft.com/office/word" w:val="12"/>
  </w:compat>
  <w:rsids>
    <w:rsidRoot w:val="009F112E"/>
    <w:rsid w:val="009F1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FEBA3238EFDF478831F44A8693B41F" ma:contentTypeVersion="2" ma:contentTypeDescription="Create a new document." ma:contentTypeScope="" ma:versionID="19cb5a53db767a94b965e1377d7dce94">
  <xsd:schema xmlns:xsd="http://www.w3.org/2001/XMLSchema" xmlns:xs="http://www.w3.org/2001/XMLSchema" xmlns:p="http://schemas.microsoft.com/office/2006/metadata/properties" xmlns:ns2="975cd6a9-248f-4544-8bf7-59121306cef9" targetNamespace="http://schemas.microsoft.com/office/2006/metadata/properties" ma:root="true" ma:fieldsID="1e7bdfb1a3f1d3ba547bde49e095abf2" ns2:_="">
    <xsd:import namespace="975cd6a9-248f-4544-8bf7-59121306cef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5cd6a9-248f-4544-8bf7-59121306ce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C975F-5A45-4DB3-B0F5-866A56C743E2}">
  <ds:schemaRefs>
    <ds:schemaRef ds:uri="http://www.w3.org/XML/1998/namespace"/>
    <ds:schemaRef ds:uri="http://schemas.microsoft.com/office/2006/documentManagement/types"/>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975cd6a9-248f-4544-8bf7-59121306cef9"/>
    <ds:schemaRef ds:uri="http://schemas.microsoft.com/office/2006/metadata/properties"/>
  </ds:schemaRefs>
</ds:datastoreItem>
</file>

<file path=customXml/itemProps2.xml><?xml version="1.0" encoding="utf-8"?>
<ds:datastoreItem xmlns:ds="http://schemas.openxmlformats.org/officeDocument/2006/customXml" ds:itemID="{ECDDD0E1-F962-4F9E-A90B-930A90D06F43}">
  <ds:schemaRefs>
    <ds:schemaRef ds:uri="http://schemas.microsoft.com/sharepoint/v3/contenttype/forms"/>
  </ds:schemaRefs>
</ds:datastoreItem>
</file>

<file path=customXml/itemProps3.xml><?xml version="1.0" encoding="utf-8"?>
<ds:datastoreItem xmlns:ds="http://schemas.openxmlformats.org/officeDocument/2006/customXml" ds:itemID="{D2530B0A-B1CF-4B7F-8D3B-EA8AF59DF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5cd6a9-248f-4544-8bf7-59121306c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C8266D-B4E6-4941-B8CB-3BBAFAD06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B97280F9</Template>
  <TotalTime>48</TotalTime>
  <Pages>27</Pages>
  <Words>11466</Words>
  <Characters>65358</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76671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Burns</dc:creator>
  <cp:lastModifiedBy>Mrs J Westley</cp:lastModifiedBy>
  <cp:revision>7</cp:revision>
  <cp:lastPrinted>2014-11-24T13:31:00Z</cp:lastPrinted>
  <dcterms:created xsi:type="dcterms:W3CDTF">2014-11-24T13:32:00Z</dcterms:created>
  <dcterms:modified xsi:type="dcterms:W3CDTF">2018-09-18T14:03:00Z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0x0101009FFEBA3238EFDF478831F44A8693B41F</vt:lpwstr>
  </property>
</Properties>
</file>