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3352E" w14:textId="12AD0A45" w:rsidR="00AB17C2" w:rsidRPr="00DF7EA3" w:rsidRDefault="00AB17C2" w:rsidP="00AB17C2">
      <w:pPr>
        <w:keepNext/>
        <w:keepLines/>
        <w:spacing w:before="480" w:after="120"/>
        <w:jc w:val="center"/>
        <w:outlineLvl w:val="0"/>
        <w:rPr>
          <w:rFonts w:ascii="Arial" w:eastAsia="MS Gothic" w:hAnsi="Arial"/>
          <w:b/>
          <w:bCs/>
          <w:noProof/>
          <w:sz w:val="40"/>
          <w:szCs w:val="40"/>
          <w:u w:val="single"/>
          <w:lang w:val="en-US" w:eastAsia="en-GB"/>
        </w:rPr>
      </w:pPr>
      <w:bookmarkStart w:id="0" w:name="statment"/>
      <w:bookmarkStart w:id="1" w:name="statement"/>
      <w:r>
        <w:rPr>
          <w:rFonts w:ascii="Arial" w:eastAsia="MS Gothic" w:hAnsi="Arial"/>
          <w:b/>
          <w:bCs/>
          <w:noProof/>
          <w:sz w:val="40"/>
          <w:szCs w:val="40"/>
          <w:u w:val="single"/>
          <w:lang w:eastAsia="en-GB"/>
        </w:rPr>
        <w:t>Exclusion Policy</w:t>
      </w:r>
      <w:r>
        <w:rPr>
          <w:rFonts w:ascii="Arial" w:eastAsia="MS Gothic" w:hAnsi="Arial"/>
          <w:b/>
          <w:bCs/>
          <w:noProof/>
          <w:sz w:val="40"/>
          <w:szCs w:val="40"/>
          <w:u w:val="single"/>
          <w:lang w:val="en-US" w:eastAsia="en-GB"/>
        </w:rPr>
        <w:t xml:space="preserve"> 2021-22</w:t>
      </w:r>
    </w:p>
    <w:p w14:paraId="649BE373" w14:textId="77777777" w:rsidR="00AB17C2" w:rsidRPr="00DF7EA3" w:rsidRDefault="00AB17C2" w:rsidP="00AB17C2">
      <w:pPr>
        <w:keepNext/>
        <w:keepLines/>
        <w:spacing w:before="480" w:after="120"/>
        <w:jc w:val="center"/>
        <w:outlineLvl w:val="0"/>
        <w:rPr>
          <w:rFonts w:ascii="Arial" w:eastAsia="MS Gothic" w:hAnsi="Arial"/>
          <w:b/>
          <w:bCs/>
          <w:noProof/>
          <w:sz w:val="20"/>
          <w:szCs w:val="20"/>
          <w:u w:val="single"/>
          <w:lang w:eastAsia="en-GB"/>
        </w:rPr>
      </w:pPr>
      <w:r w:rsidRPr="00DF7EA3">
        <w:rPr>
          <w:rFonts w:ascii="Arial" w:eastAsia="MS Gothic" w:hAnsi="Arial"/>
          <w:b/>
          <w:bCs/>
          <w:noProof/>
          <w:sz w:val="20"/>
          <w:szCs w:val="20"/>
          <w:u w:val="single"/>
          <w:lang w:eastAsia="en-GB"/>
        </w:rPr>
        <mc:AlternateContent>
          <mc:Choice Requires="wps">
            <w:drawing>
              <wp:anchor distT="0" distB="0" distL="114300" distR="114300" simplePos="0" relativeHeight="251672576" behindDoc="0" locked="0" layoutInCell="1" allowOverlap="1" wp14:anchorId="1B193962" wp14:editId="31BB1AA0">
                <wp:simplePos x="0" y="0"/>
                <wp:positionH relativeFrom="margin">
                  <wp:align>right</wp:align>
                </wp:positionH>
                <wp:positionV relativeFrom="paragraph">
                  <wp:posOffset>115570</wp:posOffset>
                </wp:positionV>
                <wp:extent cx="5705475" cy="450850"/>
                <wp:effectExtent l="0" t="0" r="2857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0850"/>
                        </a:xfrm>
                        <a:prstGeom prst="rect">
                          <a:avLst/>
                        </a:prstGeom>
                        <a:solidFill>
                          <a:srgbClr val="FFFFFF"/>
                        </a:solidFill>
                        <a:ln w="9525">
                          <a:solidFill>
                            <a:srgbClr val="000000"/>
                          </a:solidFill>
                          <a:miter lim="800000"/>
                          <a:headEnd/>
                          <a:tailEnd/>
                        </a:ln>
                      </wps:spPr>
                      <wps:txbx>
                        <w:txbxContent>
                          <w:p w14:paraId="00945799" w14:textId="6D550EF2" w:rsidR="00AB17C2" w:rsidRPr="00100BC6" w:rsidRDefault="00100BC6" w:rsidP="00100BC6">
                            <w:pPr>
                              <w:jc w:val="center"/>
                              <w:rPr>
                                <w:rFonts w:ascii="Arial" w:hAnsi="Arial" w:cs="Arial"/>
                                <w:b/>
                                <w:i/>
                                <w:sz w:val="24"/>
                                <w:szCs w:val="24"/>
                                <w:lang w:val="en-US"/>
                              </w:rPr>
                            </w:pPr>
                            <w:r w:rsidRPr="00100BC6">
                              <w:rPr>
                                <w:rFonts w:ascii="Arial" w:hAnsi="Arial" w:cs="Arial"/>
                                <w:b/>
                                <w:i/>
                                <w:sz w:val="24"/>
                                <w:szCs w:val="24"/>
                                <w:lang w:val="en-US"/>
                              </w:rPr>
                              <w:t>Hebrews 13:8</w:t>
                            </w:r>
                          </w:p>
                          <w:p w14:paraId="732B4D87" w14:textId="7FBECA53" w:rsidR="00100BC6" w:rsidRPr="00155D01" w:rsidRDefault="00476262" w:rsidP="00100BC6">
                            <w:pPr>
                              <w:jc w:val="center"/>
                              <w:rPr>
                                <w:rFonts w:ascii="Arial" w:hAnsi="Arial" w:cs="Arial"/>
                                <w:i/>
                                <w:sz w:val="24"/>
                                <w:szCs w:val="24"/>
                                <w:lang w:val="en-US"/>
                              </w:rPr>
                            </w:pPr>
                            <w:r>
                              <w:rPr>
                                <w:rFonts w:ascii="Arial" w:hAnsi="Arial" w:cs="Arial"/>
                                <w:i/>
                                <w:sz w:val="24"/>
                                <w:szCs w:val="24"/>
                                <w:lang w:val="en-US"/>
                              </w:rPr>
                              <w:t>“J</w:t>
                            </w:r>
                            <w:r w:rsidR="00100BC6">
                              <w:rPr>
                                <w:rFonts w:ascii="Arial" w:hAnsi="Arial" w:cs="Arial"/>
                                <w:i/>
                                <w:sz w:val="24"/>
                                <w:szCs w:val="24"/>
                                <w:lang w:val="en-US"/>
                              </w:rPr>
                              <w:t>esus Christ is the same yesterday and today and forever</w:t>
                            </w:r>
                            <w:r>
                              <w:rPr>
                                <w:rFonts w:ascii="Arial" w:hAnsi="Arial" w:cs="Arial"/>
                                <w:i/>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3962" id="_x0000_t202" coordsize="21600,21600" o:spt="202" path="m,l,21600r21600,l21600,xe">
                <v:stroke joinstyle="miter"/>
                <v:path gradientshapeok="t" o:connecttype="rect"/>
              </v:shapetype>
              <v:shape id="Text Box 5" o:spid="_x0000_s1026" type="#_x0000_t202" style="position:absolute;left:0;text-align:left;margin-left:398.05pt;margin-top:9.1pt;width:449.25pt;height:3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">
                <v:textbox>
                  <w:txbxContent>
                    <w:p w14:paraId="00945799" w14:textId="6D550EF2" w:rsidR="00AB17C2" w:rsidRPr="00100BC6" w:rsidRDefault="00100BC6" w:rsidP="00100BC6">
                      <w:pPr>
                        <w:jc w:val="center"/>
                        <w:rPr>
                          <w:rFonts w:ascii="Arial" w:hAnsi="Arial" w:cs="Arial"/>
                          <w:b/>
                          <w:i/>
                          <w:sz w:val="24"/>
                          <w:szCs w:val="24"/>
                          <w:lang w:val="en-US"/>
                        </w:rPr>
                      </w:pPr>
                      <w:r w:rsidRPr="00100BC6">
                        <w:rPr>
                          <w:rFonts w:ascii="Arial" w:hAnsi="Arial" w:cs="Arial"/>
                          <w:b/>
                          <w:i/>
                          <w:sz w:val="24"/>
                          <w:szCs w:val="24"/>
                          <w:lang w:val="en-US"/>
                        </w:rPr>
                        <w:t>Hebrews 13:8</w:t>
                      </w:r>
                    </w:p>
                    <w:p w14:paraId="732B4D87" w14:textId="7FBECA53" w:rsidR="00100BC6" w:rsidRPr="00155D01" w:rsidRDefault="00476262" w:rsidP="00100BC6">
                      <w:pPr>
                        <w:jc w:val="center"/>
                        <w:rPr>
                          <w:rFonts w:ascii="Arial" w:hAnsi="Arial" w:cs="Arial"/>
                          <w:i/>
                          <w:sz w:val="24"/>
                          <w:szCs w:val="24"/>
                          <w:lang w:val="en-US"/>
                        </w:rPr>
                      </w:pPr>
                      <w:r>
                        <w:rPr>
                          <w:rFonts w:ascii="Arial" w:hAnsi="Arial" w:cs="Arial"/>
                          <w:i/>
                          <w:sz w:val="24"/>
                          <w:szCs w:val="24"/>
                          <w:lang w:val="en-US"/>
                        </w:rPr>
                        <w:t>“J</w:t>
                      </w:r>
                      <w:r w:rsidR="00100BC6">
                        <w:rPr>
                          <w:rFonts w:ascii="Arial" w:hAnsi="Arial" w:cs="Arial"/>
                          <w:i/>
                          <w:sz w:val="24"/>
                          <w:szCs w:val="24"/>
                          <w:lang w:val="en-US"/>
                        </w:rPr>
                        <w:t>esus Christ is the same yesterday and today and forever</w:t>
                      </w:r>
                      <w:r>
                        <w:rPr>
                          <w:rFonts w:ascii="Arial" w:hAnsi="Arial" w:cs="Arial"/>
                          <w:i/>
                          <w:sz w:val="24"/>
                          <w:szCs w:val="24"/>
                          <w:lang w:val="en-US"/>
                        </w:rPr>
                        <w:t>.”</w:t>
                      </w:r>
                    </w:p>
                  </w:txbxContent>
                </v:textbox>
                <w10:wrap anchorx="margin"/>
              </v:shape>
            </w:pict>
          </mc:Fallback>
        </mc:AlternateContent>
      </w:r>
    </w:p>
    <w:p w14:paraId="4B71A664" w14:textId="77777777" w:rsidR="00AB17C2" w:rsidRPr="00DF7EA3" w:rsidRDefault="00AB17C2" w:rsidP="00AB17C2">
      <w:pPr>
        <w:jc w:val="center"/>
        <w:rPr>
          <w:rFonts w:ascii="Times New Roman" w:eastAsia="Times New Roman" w:hAnsi="Times New Roman" w:cs="Calibri"/>
          <w:color w:val="201F1E"/>
          <w:sz w:val="24"/>
          <w:szCs w:val="24"/>
          <w:lang w:eastAsia="en-GB"/>
        </w:rPr>
      </w:pPr>
    </w:p>
    <w:p w14:paraId="62092E95" w14:textId="77777777" w:rsidR="00AB17C2" w:rsidRDefault="00AB17C2" w:rsidP="00AB17C2">
      <w:pPr>
        <w:jc w:val="center"/>
        <w:rPr>
          <w:rFonts w:ascii="Arial" w:eastAsia="Times New Roman" w:hAnsi="Arial" w:cs="Arial"/>
          <w:color w:val="201F1E"/>
          <w:sz w:val="24"/>
          <w:szCs w:val="24"/>
          <w:lang w:val="en-US" w:eastAsia="en-GB"/>
        </w:rPr>
      </w:pPr>
    </w:p>
    <w:p w14:paraId="154CE552" w14:textId="77777777" w:rsidR="00AB17C2" w:rsidRPr="00DF7EA3" w:rsidRDefault="00AB17C2" w:rsidP="00AB17C2">
      <w:pPr>
        <w:jc w:val="center"/>
        <w:rPr>
          <w:rFonts w:ascii="Arial" w:eastAsia="Times New Roman" w:hAnsi="Arial" w:cs="Arial"/>
          <w:color w:val="201F1E"/>
          <w:sz w:val="24"/>
          <w:szCs w:val="24"/>
          <w:lang w:eastAsia="en-GB"/>
        </w:rPr>
      </w:pPr>
      <w:r w:rsidRPr="00DF7EA3">
        <w:rPr>
          <w:rFonts w:ascii="Arial" w:eastAsia="Times New Roman" w:hAnsi="Arial" w:cs="Arial"/>
          <w:color w:val="201F1E"/>
          <w:sz w:val="24"/>
          <w:szCs w:val="24"/>
          <w:lang w:val="en-US" w:eastAsia="en-GB"/>
        </w:rPr>
        <w:t>Derby Cathedral School is a Christian community that welcomes students, families and visitors of all faiths and none. The diversity and richness of such a family brings depth and a vibrancy to our core.</w:t>
      </w:r>
    </w:p>
    <w:p w14:paraId="42063070" w14:textId="77777777" w:rsidR="00AB17C2" w:rsidRPr="00DF7EA3" w:rsidRDefault="00AB17C2" w:rsidP="00AB17C2">
      <w:pPr>
        <w:jc w:val="center"/>
        <w:rPr>
          <w:rFonts w:ascii="Arial" w:eastAsia="Times New Roman" w:hAnsi="Arial" w:cs="Arial"/>
          <w:color w:val="201F1E"/>
          <w:sz w:val="24"/>
          <w:szCs w:val="24"/>
          <w:lang w:eastAsia="en-GB"/>
        </w:rPr>
      </w:pPr>
    </w:p>
    <w:p w14:paraId="027D14A1" w14:textId="77777777" w:rsidR="00AB17C2" w:rsidRPr="00DF7EA3" w:rsidRDefault="00AB17C2" w:rsidP="00AB17C2">
      <w:pPr>
        <w:jc w:val="center"/>
        <w:rPr>
          <w:rFonts w:ascii="Arial" w:eastAsia="Times New Roman" w:hAnsi="Arial" w:cs="Arial"/>
          <w:color w:val="201F1E"/>
          <w:sz w:val="24"/>
          <w:szCs w:val="24"/>
          <w:lang w:val="en-US" w:eastAsia="en-GB"/>
        </w:rPr>
      </w:pPr>
      <w:r w:rsidRPr="00DF7EA3">
        <w:rPr>
          <w:rFonts w:ascii="Arial" w:eastAsia="Times New Roman" w:hAnsi="Arial" w:cs="Arial"/>
          <w:color w:val="201F1E"/>
          <w:sz w:val="24"/>
          <w:szCs w:val="24"/>
          <w:lang w:val="en-US" w:eastAsia="en-GB"/>
        </w:rPr>
        <w:t>Students of Derby Cathedral School are given every opportunity and challenged to be the best that they can be, demonstrating FAITH in all they do.</w:t>
      </w:r>
    </w:p>
    <w:p w14:paraId="138D1319" w14:textId="77777777" w:rsidR="00AB17C2" w:rsidRPr="00DF7EA3" w:rsidRDefault="00AB17C2" w:rsidP="00AB17C2">
      <w:pPr>
        <w:jc w:val="center"/>
        <w:rPr>
          <w:rFonts w:ascii="Arial" w:eastAsia="Times New Roman" w:hAnsi="Arial" w:cs="Arial"/>
          <w:color w:val="201F1E"/>
          <w:sz w:val="24"/>
          <w:szCs w:val="24"/>
          <w:lang w:val="en-US" w:eastAsia="en-GB"/>
        </w:rPr>
      </w:pPr>
    </w:p>
    <w:p w14:paraId="262258D0" w14:textId="77777777" w:rsidR="00AB17C2" w:rsidRPr="00DF7EA3" w:rsidRDefault="00AB17C2" w:rsidP="00AB17C2">
      <w:pPr>
        <w:numPr>
          <w:ilvl w:val="0"/>
          <w:numId w:val="37"/>
        </w:numPr>
        <w:contextualSpacing/>
        <w:rPr>
          <w:rFonts w:ascii="Arial" w:eastAsia="Times New Roman" w:hAnsi="Arial" w:cs="Arial"/>
          <w:color w:val="201F1E"/>
          <w:sz w:val="24"/>
          <w:szCs w:val="24"/>
          <w:lang w:eastAsia="en-GB"/>
        </w:rPr>
      </w:pPr>
      <w:r w:rsidRPr="00DF7EA3">
        <w:rPr>
          <w:rFonts w:ascii="Arial" w:eastAsia="Times New Roman" w:hAnsi="Arial" w:cs="Arial"/>
          <w:b/>
          <w:bCs/>
          <w:color w:val="201F1E"/>
          <w:sz w:val="24"/>
          <w:szCs w:val="24"/>
          <w:lang w:val="en-US" w:eastAsia="en-GB"/>
        </w:rPr>
        <w:t>Fellowship</w:t>
      </w:r>
      <w:r w:rsidRPr="00DF7EA3">
        <w:rPr>
          <w:rFonts w:ascii="Arial" w:eastAsia="Times New Roman" w:hAnsi="Arial" w:cs="Arial"/>
          <w:color w:val="201F1E"/>
          <w:sz w:val="24"/>
          <w:szCs w:val="24"/>
          <w:lang w:val="en-US" w:eastAsia="en-GB"/>
        </w:rPr>
        <w:t xml:space="preserve"> - Collaborating with others, we treat everyone with respect, dignity and kindness.</w:t>
      </w:r>
    </w:p>
    <w:p w14:paraId="0EB5ECEC" w14:textId="77777777" w:rsidR="00AB17C2" w:rsidRPr="00DF7EA3" w:rsidRDefault="00AB17C2" w:rsidP="00AB17C2">
      <w:pPr>
        <w:ind w:firstLine="68"/>
        <w:rPr>
          <w:rFonts w:ascii="Arial" w:eastAsia="Times New Roman" w:hAnsi="Arial" w:cs="Arial"/>
          <w:color w:val="201F1E"/>
          <w:sz w:val="24"/>
          <w:szCs w:val="24"/>
          <w:lang w:eastAsia="en-GB"/>
        </w:rPr>
      </w:pPr>
    </w:p>
    <w:p w14:paraId="744EC68A" w14:textId="77777777" w:rsidR="00AB17C2" w:rsidRPr="00DF7EA3" w:rsidRDefault="00AB17C2" w:rsidP="00AB17C2">
      <w:pPr>
        <w:numPr>
          <w:ilvl w:val="0"/>
          <w:numId w:val="37"/>
        </w:numPr>
        <w:contextualSpacing/>
        <w:rPr>
          <w:rFonts w:ascii="Arial" w:eastAsia="Times New Roman" w:hAnsi="Arial" w:cs="Arial"/>
          <w:color w:val="201F1E"/>
          <w:sz w:val="24"/>
          <w:szCs w:val="24"/>
          <w:lang w:eastAsia="en-GB"/>
        </w:rPr>
      </w:pPr>
      <w:r w:rsidRPr="00DF7EA3">
        <w:rPr>
          <w:rFonts w:ascii="Arial" w:eastAsia="Times New Roman" w:hAnsi="Arial" w:cs="Arial"/>
          <w:b/>
          <w:bCs/>
          <w:color w:val="201F1E"/>
          <w:sz w:val="24"/>
          <w:szCs w:val="24"/>
          <w:lang w:val="en-US" w:eastAsia="en-GB"/>
        </w:rPr>
        <w:t>Aspiration</w:t>
      </w:r>
      <w:r w:rsidRPr="00DF7EA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14:paraId="0D238DCD" w14:textId="77777777" w:rsidR="00AB17C2" w:rsidRPr="00DF7EA3" w:rsidRDefault="00AB17C2" w:rsidP="00AB17C2">
      <w:pPr>
        <w:ind w:firstLine="68"/>
        <w:rPr>
          <w:rFonts w:ascii="Arial" w:eastAsia="Times New Roman" w:hAnsi="Arial" w:cs="Arial"/>
          <w:color w:val="201F1E"/>
          <w:sz w:val="24"/>
          <w:szCs w:val="24"/>
          <w:lang w:eastAsia="en-GB"/>
        </w:rPr>
      </w:pPr>
    </w:p>
    <w:p w14:paraId="2803BA14" w14:textId="77777777" w:rsidR="00AB17C2" w:rsidRPr="00DF7EA3" w:rsidRDefault="00AB17C2" w:rsidP="00AB17C2">
      <w:pPr>
        <w:numPr>
          <w:ilvl w:val="0"/>
          <w:numId w:val="37"/>
        </w:numPr>
        <w:contextualSpacing/>
        <w:rPr>
          <w:rFonts w:ascii="Arial" w:eastAsia="Times New Roman" w:hAnsi="Arial" w:cs="Arial"/>
          <w:color w:val="201F1E"/>
          <w:sz w:val="24"/>
          <w:szCs w:val="24"/>
          <w:lang w:eastAsia="en-GB"/>
        </w:rPr>
      </w:pPr>
      <w:r w:rsidRPr="00DF7EA3">
        <w:rPr>
          <w:rFonts w:ascii="Arial" w:eastAsia="Times New Roman" w:hAnsi="Arial" w:cs="Arial"/>
          <w:b/>
          <w:bCs/>
          <w:color w:val="201F1E"/>
          <w:sz w:val="24"/>
          <w:szCs w:val="24"/>
          <w:lang w:val="en-US" w:eastAsia="en-GB"/>
        </w:rPr>
        <w:t>Integrity</w:t>
      </w:r>
      <w:r w:rsidRPr="00DF7EA3">
        <w:rPr>
          <w:rFonts w:ascii="Arial" w:eastAsia="Times New Roman" w:hAnsi="Arial" w:cs="Arial"/>
          <w:color w:val="201F1E"/>
          <w:sz w:val="24"/>
          <w:szCs w:val="24"/>
          <w:lang w:val="en-US" w:eastAsia="en-GB"/>
        </w:rPr>
        <w:t xml:space="preserve"> – We demonstrate fairness, equality and honesty.</w:t>
      </w:r>
    </w:p>
    <w:p w14:paraId="32066B7B" w14:textId="77777777" w:rsidR="00AB17C2" w:rsidRPr="00DF7EA3" w:rsidRDefault="00AB17C2" w:rsidP="00AB17C2">
      <w:pPr>
        <w:ind w:firstLine="68"/>
        <w:rPr>
          <w:rFonts w:ascii="Arial" w:eastAsia="Times New Roman" w:hAnsi="Arial" w:cs="Arial"/>
          <w:color w:val="201F1E"/>
          <w:sz w:val="24"/>
          <w:szCs w:val="24"/>
          <w:lang w:eastAsia="en-GB"/>
        </w:rPr>
      </w:pPr>
    </w:p>
    <w:p w14:paraId="3B561BD6" w14:textId="77777777" w:rsidR="00AB17C2" w:rsidRPr="00DF7EA3" w:rsidRDefault="00AB17C2" w:rsidP="00AB17C2">
      <w:pPr>
        <w:numPr>
          <w:ilvl w:val="0"/>
          <w:numId w:val="37"/>
        </w:numPr>
        <w:contextualSpacing/>
        <w:rPr>
          <w:rFonts w:ascii="Arial" w:eastAsia="Times New Roman" w:hAnsi="Arial" w:cs="Arial"/>
          <w:color w:val="201F1E"/>
          <w:sz w:val="24"/>
          <w:szCs w:val="24"/>
          <w:lang w:eastAsia="en-GB"/>
        </w:rPr>
      </w:pPr>
      <w:r w:rsidRPr="00DF7EA3">
        <w:rPr>
          <w:rFonts w:ascii="Arial" w:eastAsia="Times New Roman" w:hAnsi="Arial" w:cs="Arial"/>
          <w:b/>
          <w:bCs/>
          <w:color w:val="201F1E"/>
          <w:sz w:val="24"/>
          <w:szCs w:val="24"/>
          <w:lang w:val="en-US" w:eastAsia="en-GB"/>
        </w:rPr>
        <w:t>Tenacity</w:t>
      </w:r>
      <w:r w:rsidRPr="00DF7EA3">
        <w:rPr>
          <w:rFonts w:ascii="Arial" w:eastAsia="Times New Roman" w:hAnsi="Arial" w:cs="Arial"/>
          <w:color w:val="201F1E"/>
          <w:sz w:val="24"/>
          <w:szCs w:val="24"/>
          <w:lang w:val="en-US" w:eastAsia="en-GB"/>
        </w:rPr>
        <w:t xml:space="preserve"> – We are determined and resilient when faced with challenges.</w:t>
      </w:r>
    </w:p>
    <w:p w14:paraId="7176A586" w14:textId="77777777" w:rsidR="00AB17C2" w:rsidRPr="00DF7EA3" w:rsidRDefault="00AB17C2" w:rsidP="00AB17C2">
      <w:pPr>
        <w:ind w:firstLine="68"/>
        <w:rPr>
          <w:rFonts w:ascii="Arial" w:eastAsia="Times New Roman" w:hAnsi="Arial" w:cs="Arial"/>
          <w:color w:val="201F1E"/>
          <w:sz w:val="24"/>
          <w:szCs w:val="24"/>
          <w:lang w:eastAsia="en-GB"/>
        </w:rPr>
      </w:pPr>
    </w:p>
    <w:p w14:paraId="6FB8FC24" w14:textId="77777777" w:rsidR="00AB17C2" w:rsidRPr="00DF7EA3" w:rsidRDefault="00AB17C2" w:rsidP="00AB17C2">
      <w:pPr>
        <w:numPr>
          <w:ilvl w:val="0"/>
          <w:numId w:val="37"/>
        </w:numPr>
        <w:contextualSpacing/>
        <w:rPr>
          <w:rFonts w:ascii="Arial" w:eastAsia="Times New Roman" w:hAnsi="Arial" w:cs="Arial"/>
          <w:color w:val="201F1E"/>
          <w:sz w:val="24"/>
          <w:szCs w:val="24"/>
          <w:lang w:eastAsia="en-GB"/>
        </w:rPr>
      </w:pPr>
      <w:r w:rsidRPr="00DF7EA3">
        <w:rPr>
          <w:rFonts w:ascii="Arial" w:eastAsia="Times New Roman" w:hAnsi="Arial" w:cs="Arial"/>
          <w:b/>
          <w:bCs/>
          <w:color w:val="201F1E"/>
          <w:sz w:val="24"/>
          <w:szCs w:val="24"/>
          <w:lang w:val="en-US" w:eastAsia="en-GB"/>
        </w:rPr>
        <w:t>Humility</w:t>
      </w:r>
      <w:r w:rsidRPr="00DF7EA3">
        <w:rPr>
          <w:rFonts w:ascii="Arial" w:eastAsia="Times New Roman" w:hAnsi="Arial" w:cs="Arial"/>
          <w:color w:val="201F1E"/>
          <w:sz w:val="24"/>
          <w:szCs w:val="24"/>
          <w:lang w:val="en-US" w:eastAsia="en-GB"/>
        </w:rPr>
        <w:t xml:space="preserve"> - We are gracious, calm and understand the importance of forgiveness.</w:t>
      </w:r>
    </w:p>
    <w:p w14:paraId="26ADD1AA" w14:textId="77777777" w:rsidR="00AB17C2" w:rsidRPr="00DF7EA3" w:rsidRDefault="00AB17C2" w:rsidP="00AB17C2">
      <w:pPr>
        <w:jc w:val="center"/>
        <w:rPr>
          <w:rFonts w:ascii="Arial" w:eastAsia="Times New Roman" w:hAnsi="Arial" w:cs="Arial"/>
          <w:color w:val="201F1E"/>
          <w:sz w:val="24"/>
          <w:szCs w:val="24"/>
          <w:lang w:eastAsia="en-GB"/>
        </w:rPr>
      </w:pPr>
    </w:p>
    <w:p w14:paraId="75511F7A" w14:textId="77777777" w:rsidR="00AB17C2" w:rsidRPr="00DF7EA3" w:rsidRDefault="00AB17C2" w:rsidP="00AB17C2">
      <w:pPr>
        <w:jc w:val="center"/>
        <w:rPr>
          <w:rFonts w:ascii="Arial" w:eastAsia="Times New Roman" w:hAnsi="Arial" w:cs="Arial"/>
          <w:color w:val="000000"/>
          <w:sz w:val="24"/>
          <w:szCs w:val="24"/>
          <w:lang w:eastAsia="en-GB"/>
        </w:rPr>
      </w:pPr>
      <w:r w:rsidRPr="00DF7EA3">
        <w:rPr>
          <w:rFonts w:ascii="Arial" w:eastAsia="Times New Roman" w:hAnsi="Arial" w:cs="Arial"/>
          <w:color w:val="000000"/>
          <w:sz w:val="24"/>
          <w:szCs w:val="24"/>
          <w:lang w:eastAsia="en-GB"/>
        </w:rPr>
        <w:t>All students will be well prepared for their next step into future education, training and employment. They will be happy, healthy, confident, life-long learners who ‘experience life in all its fullness’ (John 10:10)</w:t>
      </w:r>
    </w:p>
    <w:p w14:paraId="4431786A" w14:textId="77777777" w:rsidR="00AB17C2" w:rsidRPr="00DF7EA3" w:rsidRDefault="00AB17C2" w:rsidP="00AB17C2">
      <w:pPr>
        <w:jc w:val="center"/>
        <w:rPr>
          <w:rFonts w:ascii="Arial" w:eastAsia="Times New Roman" w:hAnsi="Arial" w:cs="Arial"/>
          <w:color w:val="000000"/>
          <w:sz w:val="24"/>
          <w:szCs w:val="24"/>
          <w:lang w:eastAsia="en-GB"/>
        </w:rPr>
      </w:pPr>
    </w:p>
    <w:p w14:paraId="38E56655" w14:textId="77777777" w:rsidR="00AB17C2" w:rsidRPr="00DF7EA3" w:rsidRDefault="00AB17C2" w:rsidP="00AB17C2">
      <w:pPr>
        <w:rPr>
          <w:rFonts w:ascii="Times New Roman" w:eastAsia="Times New Roman" w:hAnsi="Times New Roman"/>
          <w:sz w:val="20"/>
          <w:szCs w:val="2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843"/>
      </w:tblGrid>
      <w:tr w:rsidR="00EF678E" w:rsidRPr="00DF7EA3" w14:paraId="40F920F2" w14:textId="77777777" w:rsidTr="00EF678E">
        <w:trPr>
          <w:jc w:val="center"/>
        </w:trPr>
        <w:tc>
          <w:tcPr>
            <w:tcW w:w="3119" w:type="dxa"/>
            <w:shd w:val="clear" w:color="auto" w:fill="auto"/>
          </w:tcPr>
          <w:p w14:paraId="53938CF7" w14:textId="77777777" w:rsidR="00EF678E" w:rsidRPr="00EF678E" w:rsidRDefault="00EF678E" w:rsidP="00EF678E">
            <w:pPr>
              <w:spacing w:line="360" w:lineRule="auto"/>
              <w:rPr>
                <w:rFonts w:ascii="Arial" w:eastAsia="MS Mincho" w:hAnsi="Arial" w:cs="Arial"/>
                <w:lang w:eastAsia="en-GB"/>
              </w:rPr>
            </w:pPr>
            <w:r w:rsidRPr="00EF678E">
              <w:rPr>
                <w:rFonts w:ascii="Arial" w:eastAsia="MS Mincho" w:hAnsi="Arial" w:cs="Arial"/>
                <w:lang w:eastAsia="en-GB"/>
              </w:rPr>
              <w:t>Policy Status</w:t>
            </w:r>
          </w:p>
        </w:tc>
        <w:tc>
          <w:tcPr>
            <w:tcW w:w="1701" w:type="dxa"/>
            <w:shd w:val="clear" w:color="auto" w:fill="auto"/>
          </w:tcPr>
          <w:p w14:paraId="5E93C183" w14:textId="77777777" w:rsidR="00EF678E" w:rsidRPr="00EF678E" w:rsidRDefault="00EF678E" w:rsidP="00EF678E">
            <w:pPr>
              <w:spacing w:line="360" w:lineRule="auto"/>
              <w:rPr>
                <w:rFonts w:ascii="Arial" w:eastAsia="MS Mincho" w:hAnsi="Arial" w:cs="Arial"/>
                <w:lang w:eastAsia="en-GB"/>
              </w:rPr>
            </w:pPr>
            <w:r w:rsidRPr="00EF678E">
              <w:rPr>
                <w:rFonts w:ascii="Arial" w:eastAsia="MS Mincho" w:hAnsi="Arial" w:cs="Arial"/>
                <w:lang w:eastAsia="en-GB"/>
              </w:rPr>
              <w:t>Date</w:t>
            </w:r>
          </w:p>
        </w:tc>
        <w:tc>
          <w:tcPr>
            <w:tcW w:w="1843" w:type="dxa"/>
            <w:shd w:val="clear" w:color="auto" w:fill="auto"/>
          </w:tcPr>
          <w:p w14:paraId="1EE7E2EB" w14:textId="77777777" w:rsidR="00EF678E" w:rsidRPr="00EF678E" w:rsidRDefault="00EF678E" w:rsidP="00EF678E">
            <w:pPr>
              <w:spacing w:line="360" w:lineRule="auto"/>
              <w:rPr>
                <w:rFonts w:ascii="Arial" w:eastAsia="MS Mincho" w:hAnsi="Arial" w:cs="Arial"/>
                <w:lang w:eastAsia="en-GB"/>
              </w:rPr>
            </w:pPr>
            <w:r w:rsidRPr="00EF678E">
              <w:rPr>
                <w:rFonts w:ascii="Arial" w:eastAsia="MS Mincho" w:hAnsi="Arial" w:cs="Arial"/>
                <w:lang w:eastAsia="en-GB"/>
              </w:rPr>
              <w:t>Review Date</w:t>
            </w:r>
          </w:p>
        </w:tc>
      </w:tr>
      <w:tr w:rsidR="00EF678E" w:rsidRPr="00DF7EA3" w14:paraId="55BECFD0" w14:textId="77777777" w:rsidTr="00EF678E">
        <w:trPr>
          <w:jc w:val="center"/>
        </w:trPr>
        <w:tc>
          <w:tcPr>
            <w:tcW w:w="3119" w:type="dxa"/>
            <w:shd w:val="clear" w:color="auto" w:fill="auto"/>
          </w:tcPr>
          <w:p w14:paraId="3071BA02" w14:textId="77777777" w:rsidR="00EF678E" w:rsidRPr="00EF678E" w:rsidRDefault="00EF678E" w:rsidP="00EF678E">
            <w:pPr>
              <w:spacing w:line="360" w:lineRule="auto"/>
              <w:rPr>
                <w:rFonts w:ascii="Arial" w:eastAsia="MS Mincho" w:hAnsi="Arial" w:cs="Arial"/>
                <w:lang w:eastAsia="en-GB"/>
              </w:rPr>
            </w:pPr>
            <w:r w:rsidRPr="00EF678E">
              <w:rPr>
                <w:rFonts w:ascii="Arial" w:eastAsia="MS Mincho" w:hAnsi="Arial" w:cs="Arial"/>
                <w:lang w:eastAsia="en-GB"/>
              </w:rPr>
              <w:t>Approved by LGB</w:t>
            </w:r>
          </w:p>
        </w:tc>
        <w:tc>
          <w:tcPr>
            <w:tcW w:w="1701" w:type="dxa"/>
            <w:shd w:val="clear" w:color="auto" w:fill="auto"/>
          </w:tcPr>
          <w:p w14:paraId="15F9AD41" w14:textId="3DB0CF79" w:rsidR="00EF678E" w:rsidRPr="00EF678E" w:rsidRDefault="00B7286C" w:rsidP="00EF678E">
            <w:pPr>
              <w:spacing w:line="360" w:lineRule="auto"/>
              <w:rPr>
                <w:rFonts w:ascii="Arial" w:eastAsia="MS Mincho" w:hAnsi="Arial" w:cs="Arial"/>
                <w:lang w:eastAsia="en-GB"/>
              </w:rPr>
            </w:pPr>
            <w:r>
              <w:rPr>
                <w:rFonts w:ascii="Arial" w:eastAsia="MS Mincho" w:hAnsi="Arial" w:cs="Arial"/>
                <w:lang w:eastAsia="en-GB"/>
              </w:rPr>
              <w:t>March 2021</w:t>
            </w:r>
          </w:p>
        </w:tc>
        <w:tc>
          <w:tcPr>
            <w:tcW w:w="1843" w:type="dxa"/>
            <w:shd w:val="clear" w:color="auto" w:fill="auto"/>
          </w:tcPr>
          <w:p w14:paraId="71D00E3B" w14:textId="4CE91665" w:rsidR="00EF678E" w:rsidRPr="00EF678E" w:rsidRDefault="00B7286C" w:rsidP="00EF678E">
            <w:pPr>
              <w:spacing w:line="360" w:lineRule="auto"/>
              <w:rPr>
                <w:rFonts w:ascii="Arial" w:eastAsia="MS Mincho" w:hAnsi="Arial" w:cs="Arial"/>
                <w:lang w:eastAsia="en-GB"/>
              </w:rPr>
            </w:pPr>
            <w:r>
              <w:rPr>
                <w:rFonts w:ascii="Arial" w:eastAsia="MS Mincho" w:hAnsi="Arial" w:cs="Arial"/>
                <w:lang w:eastAsia="en-GB"/>
              </w:rPr>
              <w:t>August 2021</w:t>
            </w:r>
          </w:p>
        </w:tc>
      </w:tr>
      <w:tr w:rsidR="00EF678E" w:rsidRPr="00DF7EA3" w14:paraId="55107BA9" w14:textId="77777777" w:rsidTr="00EF678E">
        <w:trPr>
          <w:jc w:val="center"/>
        </w:trPr>
        <w:tc>
          <w:tcPr>
            <w:tcW w:w="3119" w:type="dxa"/>
            <w:shd w:val="clear" w:color="auto" w:fill="auto"/>
          </w:tcPr>
          <w:p w14:paraId="14374B70" w14:textId="77777777" w:rsidR="00EF678E" w:rsidRPr="00EF678E" w:rsidRDefault="00EF678E" w:rsidP="00EF678E">
            <w:pPr>
              <w:spacing w:line="360" w:lineRule="auto"/>
              <w:rPr>
                <w:rFonts w:ascii="Arial" w:eastAsia="MS Mincho" w:hAnsi="Arial" w:cs="Arial"/>
                <w:lang w:eastAsia="en-GB"/>
              </w:rPr>
            </w:pPr>
            <w:r w:rsidRPr="00EF678E">
              <w:rPr>
                <w:rFonts w:ascii="Arial" w:eastAsia="MS Mincho" w:hAnsi="Arial" w:cs="Arial"/>
                <w:lang w:eastAsia="en-GB"/>
              </w:rPr>
              <w:t>Reviewed by SLT</w:t>
            </w:r>
          </w:p>
        </w:tc>
        <w:tc>
          <w:tcPr>
            <w:tcW w:w="1701" w:type="dxa"/>
            <w:shd w:val="clear" w:color="auto" w:fill="auto"/>
          </w:tcPr>
          <w:p w14:paraId="2855B83E" w14:textId="2A57F6C6" w:rsidR="00EF678E" w:rsidRPr="00EF678E" w:rsidRDefault="00B7286C" w:rsidP="00EF678E">
            <w:pPr>
              <w:spacing w:line="360" w:lineRule="auto"/>
              <w:rPr>
                <w:rFonts w:ascii="Arial" w:eastAsia="MS Mincho" w:hAnsi="Arial" w:cs="Arial"/>
                <w:lang w:eastAsia="en-GB"/>
              </w:rPr>
            </w:pPr>
            <w:r>
              <w:rPr>
                <w:rFonts w:ascii="Arial" w:eastAsia="MS Mincho" w:hAnsi="Arial" w:cs="Arial"/>
                <w:lang w:eastAsia="en-GB"/>
              </w:rPr>
              <w:t>August 2020</w:t>
            </w:r>
          </w:p>
        </w:tc>
        <w:tc>
          <w:tcPr>
            <w:tcW w:w="1843" w:type="dxa"/>
            <w:shd w:val="clear" w:color="auto" w:fill="auto"/>
          </w:tcPr>
          <w:p w14:paraId="75EE611D" w14:textId="13EBF6C3" w:rsidR="00EF678E" w:rsidRPr="00EF678E" w:rsidRDefault="00B7286C" w:rsidP="00EF678E">
            <w:pPr>
              <w:spacing w:line="360" w:lineRule="auto"/>
              <w:rPr>
                <w:rFonts w:ascii="Arial" w:eastAsia="MS Mincho" w:hAnsi="Arial" w:cs="Arial"/>
                <w:lang w:eastAsia="en-GB"/>
              </w:rPr>
            </w:pPr>
            <w:r>
              <w:rPr>
                <w:rFonts w:ascii="Arial" w:eastAsia="MS Mincho" w:hAnsi="Arial" w:cs="Arial"/>
                <w:lang w:eastAsia="en-GB"/>
              </w:rPr>
              <w:t>August 2021</w:t>
            </w:r>
          </w:p>
        </w:tc>
      </w:tr>
    </w:tbl>
    <w:p w14:paraId="7464F269" w14:textId="77777777" w:rsidR="00AB17C2" w:rsidRPr="00DF7EA3" w:rsidRDefault="00AB17C2" w:rsidP="00AB17C2">
      <w:pPr>
        <w:rPr>
          <w:rFonts w:ascii="Times New Roman" w:eastAsia="Times New Roman" w:hAnsi="Times New Roman"/>
          <w:sz w:val="20"/>
          <w:szCs w:val="20"/>
          <w:lang w:eastAsia="en-GB"/>
        </w:rPr>
      </w:pPr>
    </w:p>
    <w:p w14:paraId="5FB49530" w14:textId="77777777" w:rsidR="00AB17C2" w:rsidRPr="00DF7EA3" w:rsidRDefault="00AB17C2" w:rsidP="00AB17C2">
      <w:pPr>
        <w:rPr>
          <w:rFonts w:ascii="Arial" w:eastAsia="Times New Roman" w:hAnsi="Arial"/>
          <w:b/>
          <w:sz w:val="28"/>
          <w:szCs w:val="20"/>
          <w:lang w:eastAsia="en-GB"/>
        </w:rPr>
      </w:pPr>
      <w:r w:rsidRPr="00DF7EA3">
        <w:rPr>
          <w:rFonts w:ascii="Times New Roman" w:eastAsia="Times New Roman" w:hAnsi="Times New Roman"/>
          <w:noProof/>
          <w:sz w:val="20"/>
          <w:szCs w:val="20"/>
          <w:lang w:eastAsia="en-GB"/>
        </w:rPr>
        <mc:AlternateContent>
          <mc:Choice Requires="wps">
            <w:drawing>
              <wp:anchor distT="45720" distB="45720" distL="114300" distR="114300" simplePos="0" relativeHeight="251671552" behindDoc="0" locked="0" layoutInCell="1" allowOverlap="1" wp14:anchorId="71F9448A" wp14:editId="6AF35A30">
                <wp:simplePos x="0" y="0"/>
                <wp:positionH relativeFrom="column">
                  <wp:posOffset>3440430</wp:posOffset>
                </wp:positionH>
                <wp:positionV relativeFrom="paragraph">
                  <wp:posOffset>969645</wp:posOffset>
                </wp:positionV>
                <wp:extent cx="2292350" cy="261620"/>
                <wp:effectExtent l="0" t="0" r="1270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14:paraId="55F12E1F" w14:textId="126FEE4D" w:rsidR="00AB17C2" w:rsidRPr="001150AC" w:rsidRDefault="00AB17C2" w:rsidP="00AB17C2">
                            <w:pPr>
                              <w:rPr>
                                <w:rFonts w:ascii="Arial" w:hAnsi="Arial" w:cs="Arial"/>
                                <w:lang w:val="en-US"/>
                              </w:rPr>
                            </w:pPr>
                            <w:r w:rsidRPr="001150AC">
                              <w:rPr>
                                <w:rFonts w:ascii="Arial" w:hAnsi="Arial" w:cs="Arial"/>
                                <w:lang w:val="en-US"/>
                              </w:rPr>
                              <w:t>Version:</w:t>
                            </w:r>
                            <w:r w:rsidR="00B7286C">
                              <w:rPr>
                                <w:rFonts w:ascii="Arial" w:hAnsi="Arial" w:cs="Arial"/>
                                <w:lang w:val="en-US"/>
                              </w:rPr>
                              <w:t xml:space="preserve"> 1 of August </w:t>
                            </w:r>
                            <w:r w:rsidR="00B7286C">
                              <w:rPr>
                                <w:rFonts w:ascii="Arial" w:hAnsi="Arial" w:cs="Arial"/>
                                <w:lang w:val="en-US"/>
                              </w:rPr>
                              <w:t>2020</w:t>
                            </w:r>
                            <w:bookmarkStart w:id="2" w:name="_GoBack"/>
                            <w:bookmarkEnd w:id="2"/>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F9448A" id="_x0000_t202" coordsize="21600,21600" o:spt="202" path="m,l,21600r21600,l21600,xe">
                <v:stroke joinstyle="miter"/>
                <v:path gradientshapeok="t" o:connecttype="rect"/>
              </v:shapetype>
              <v:shape id="Text Box 217" o:spid="_x0000_s1027" type="#_x0000_t202" style="position:absolute;margin-left:270.9pt;margin-top:76.35pt;width:180.5pt;height:2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">
                <v:textbox style="mso-fit-shape-to-text:t">
                  <w:txbxContent>
                    <w:p w14:paraId="55F12E1F" w14:textId="126FEE4D" w:rsidR="00AB17C2" w:rsidRPr="001150AC" w:rsidRDefault="00AB17C2" w:rsidP="00AB17C2">
                      <w:pPr>
                        <w:rPr>
                          <w:rFonts w:ascii="Arial" w:hAnsi="Arial" w:cs="Arial"/>
                          <w:lang w:val="en-US"/>
                        </w:rPr>
                      </w:pPr>
                      <w:r w:rsidRPr="001150AC">
                        <w:rPr>
                          <w:rFonts w:ascii="Arial" w:hAnsi="Arial" w:cs="Arial"/>
                          <w:lang w:val="en-US"/>
                        </w:rPr>
                        <w:t>Version:</w:t>
                      </w:r>
                      <w:r w:rsidR="00B7286C">
                        <w:rPr>
                          <w:rFonts w:ascii="Arial" w:hAnsi="Arial" w:cs="Arial"/>
                          <w:lang w:val="en-US"/>
                        </w:rPr>
                        <w:t xml:space="preserve"> 1 of August </w:t>
                      </w:r>
                      <w:r w:rsidR="00B7286C">
                        <w:rPr>
                          <w:rFonts w:ascii="Arial" w:hAnsi="Arial" w:cs="Arial"/>
                          <w:lang w:val="en-US"/>
                        </w:rPr>
                        <w:t>2020</w:t>
                      </w:r>
                      <w:bookmarkStart w:id="3" w:name="_GoBack"/>
                      <w:bookmarkEnd w:id="3"/>
                    </w:p>
                  </w:txbxContent>
                </v:textbox>
                <w10:wrap type="square"/>
              </v:shape>
            </w:pict>
          </mc:Fallback>
        </mc:AlternateContent>
      </w:r>
    </w:p>
    <w:p w14:paraId="2DCC33C5" w14:textId="77777777" w:rsidR="00AB17C2" w:rsidRPr="00DF7EA3" w:rsidRDefault="00AB17C2" w:rsidP="00AB17C2">
      <w:pPr>
        <w:rPr>
          <w:rFonts w:ascii="Arial" w:eastAsia="Times New Roman" w:hAnsi="Arial"/>
          <w:sz w:val="28"/>
          <w:szCs w:val="20"/>
          <w:lang w:eastAsia="en-GB"/>
        </w:rPr>
      </w:pPr>
    </w:p>
    <w:p w14:paraId="0DEAE489" w14:textId="77777777" w:rsidR="00AB17C2" w:rsidRPr="00DF7EA3" w:rsidRDefault="00AB17C2" w:rsidP="00AB17C2">
      <w:pPr>
        <w:rPr>
          <w:rFonts w:ascii="Arial" w:eastAsia="Times New Roman" w:hAnsi="Arial"/>
          <w:sz w:val="28"/>
          <w:szCs w:val="20"/>
          <w:lang w:eastAsia="en-GB"/>
        </w:rPr>
      </w:pPr>
    </w:p>
    <w:p w14:paraId="074E18B1" w14:textId="77777777" w:rsidR="00AB17C2" w:rsidRPr="00DF7EA3" w:rsidRDefault="00AB17C2" w:rsidP="00AB17C2">
      <w:pPr>
        <w:tabs>
          <w:tab w:val="left" w:pos="7357"/>
        </w:tabs>
        <w:rPr>
          <w:rFonts w:ascii="Arial" w:eastAsia="Times New Roman" w:hAnsi="Arial"/>
          <w:sz w:val="28"/>
          <w:szCs w:val="20"/>
          <w:lang w:eastAsia="en-GB"/>
        </w:rPr>
      </w:pPr>
      <w:r w:rsidRPr="00DF7EA3">
        <w:rPr>
          <w:rFonts w:ascii="Arial" w:eastAsia="Times New Roman" w:hAnsi="Arial"/>
          <w:sz w:val="28"/>
          <w:szCs w:val="20"/>
          <w:lang w:eastAsia="en-GB"/>
        </w:rPr>
        <w:tab/>
      </w:r>
    </w:p>
    <w:p w14:paraId="5A15E543" w14:textId="77777777" w:rsidR="00AB17C2" w:rsidRPr="00DF7EA3" w:rsidRDefault="00AB17C2" w:rsidP="00AB17C2">
      <w:pPr>
        <w:rPr>
          <w:rFonts w:ascii="Arial" w:eastAsia="Times New Roman" w:hAnsi="Arial"/>
          <w:sz w:val="28"/>
          <w:szCs w:val="20"/>
          <w:lang w:eastAsia="en-GB"/>
        </w:rPr>
      </w:pPr>
    </w:p>
    <w:p w14:paraId="15092691" w14:textId="77777777" w:rsidR="00AB17C2" w:rsidRPr="00DF7EA3" w:rsidRDefault="00AB17C2" w:rsidP="00AB17C2">
      <w:pPr>
        <w:rPr>
          <w:rFonts w:ascii="Arial" w:eastAsia="Times New Roman" w:hAnsi="Arial"/>
          <w:sz w:val="28"/>
          <w:szCs w:val="20"/>
          <w:lang w:eastAsia="en-GB"/>
        </w:rPr>
      </w:pPr>
    </w:p>
    <w:p w14:paraId="4B7EBC06" w14:textId="3242FAF6" w:rsidR="00E06F01" w:rsidRDefault="00E06F01" w:rsidP="0068728F">
      <w:pPr>
        <w:pStyle w:val="Heading2"/>
        <w:numPr>
          <w:ilvl w:val="0"/>
          <w:numId w:val="0"/>
        </w:numPr>
        <w:ind w:left="576" w:hanging="576"/>
        <w:jc w:val="both"/>
        <w:rPr>
          <w:rFonts w:asciiTheme="minorHAnsi" w:hAnsiTheme="minorHAnsi" w:cstheme="minorHAnsi"/>
          <w:b/>
          <w:sz w:val="28"/>
          <w:szCs w:val="22"/>
        </w:rPr>
      </w:pPr>
    </w:p>
    <w:p w14:paraId="4EA27D72" w14:textId="77777777" w:rsidR="00AB17C2" w:rsidRPr="00AB17C2" w:rsidRDefault="00AB17C2" w:rsidP="00AB17C2"/>
    <w:p w14:paraId="335C6C3C" w14:textId="77777777" w:rsidR="00EF678E" w:rsidRDefault="00EF678E" w:rsidP="0068728F">
      <w:pPr>
        <w:pStyle w:val="Heading2"/>
        <w:numPr>
          <w:ilvl w:val="0"/>
          <w:numId w:val="0"/>
        </w:numPr>
        <w:ind w:left="576" w:hanging="576"/>
        <w:jc w:val="both"/>
        <w:rPr>
          <w:rFonts w:asciiTheme="minorHAnsi" w:hAnsiTheme="minorHAnsi" w:cstheme="minorHAnsi"/>
          <w:b/>
          <w:sz w:val="24"/>
          <w:szCs w:val="24"/>
        </w:rPr>
      </w:pPr>
    </w:p>
    <w:p w14:paraId="0B4251AF" w14:textId="77777777" w:rsidR="00EF678E" w:rsidRDefault="00EF678E" w:rsidP="0068728F">
      <w:pPr>
        <w:pStyle w:val="Heading2"/>
        <w:numPr>
          <w:ilvl w:val="0"/>
          <w:numId w:val="0"/>
        </w:numPr>
        <w:ind w:left="576" w:hanging="576"/>
        <w:jc w:val="both"/>
        <w:rPr>
          <w:rFonts w:asciiTheme="minorHAnsi" w:hAnsiTheme="minorHAnsi" w:cstheme="minorHAnsi"/>
          <w:b/>
          <w:sz w:val="24"/>
          <w:szCs w:val="24"/>
        </w:rPr>
      </w:pPr>
    </w:p>
    <w:p w14:paraId="5B0E6335" w14:textId="77777777" w:rsidR="00EF678E" w:rsidRDefault="00EF678E" w:rsidP="0068728F">
      <w:pPr>
        <w:pStyle w:val="Heading2"/>
        <w:numPr>
          <w:ilvl w:val="0"/>
          <w:numId w:val="0"/>
        </w:numPr>
        <w:ind w:left="576" w:hanging="576"/>
        <w:jc w:val="both"/>
        <w:rPr>
          <w:rFonts w:asciiTheme="minorHAnsi" w:hAnsiTheme="minorHAnsi" w:cstheme="minorHAnsi"/>
          <w:b/>
          <w:sz w:val="24"/>
          <w:szCs w:val="24"/>
        </w:rPr>
      </w:pPr>
    </w:p>
    <w:p w14:paraId="0E90A574" w14:textId="3F3122BC" w:rsidR="00796B8B" w:rsidRPr="00E06F01" w:rsidRDefault="00E06F01" w:rsidP="0068728F">
      <w:pPr>
        <w:pStyle w:val="Heading2"/>
        <w:numPr>
          <w:ilvl w:val="0"/>
          <w:numId w:val="0"/>
        </w:numPr>
        <w:ind w:left="576" w:hanging="576"/>
        <w:jc w:val="both"/>
        <w:rPr>
          <w:rFonts w:asciiTheme="minorHAnsi" w:hAnsiTheme="minorHAnsi" w:cstheme="minorHAnsi"/>
          <w:b/>
          <w:sz w:val="24"/>
          <w:szCs w:val="24"/>
        </w:rPr>
      </w:pPr>
      <w:r w:rsidRPr="00E06F01">
        <w:rPr>
          <w:rFonts w:asciiTheme="minorHAnsi" w:hAnsiTheme="minorHAnsi" w:cstheme="minorHAnsi"/>
          <w:b/>
          <w:sz w:val="24"/>
          <w:szCs w:val="24"/>
        </w:rPr>
        <w:t>Co</w:t>
      </w:r>
      <w:r w:rsidR="00EC1B13" w:rsidRPr="00E06F01">
        <w:rPr>
          <w:rFonts w:asciiTheme="minorHAnsi" w:hAnsiTheme="minorHAnsi" w:cstheme="minorHAnsi"/>
          <w:b/>
          <w:sz w:val="24"/>
          <w:szCs w:val="24"/>
        </w:rPr>
        <w:t>ntents</w:t>
      </w:r>
    </w:p>
    <w:p w14:paraId="5E27FEF9" w14:textId="777A7236" w:rsidR="00520FAE" w:rsidRPr="00CC6B3C" w:rsidRDefault="00520FAE" w:rsidP="00520FAE">
      <w:pPr>
        <w:rPr>
          <w:rStyle w:val="Hyperlink"/>
          <w:b/>
          <w:color w:val="auto"/>
          <w:sz w:val="32"/>
          <w:u w:val="none"/>
          <w:lang w:val="en-US" w:eastAsia="ja-JP"/>
        </w:rPr>
      </w:pPr>
      <w:r w:rsidRPr="00CC6B3C">
        <w:rPr>
          <w:rFonts w:ascii="Arial" w:hAnsi="Arial" w:cs="Arial"/>
        </w:rPr>
        <w:fldChar w:fldCharType="begin"/>
      </w:r>
      <w:r w:rsidR="008F52B2" w:rsidRPr="00CC6B3C">
        <w:rPr>
          <w:rFonts w:ascii="Arial" w:hAnsi="Arial" w:cs="Arial"/>
        </w:rPr>
        <w:instrText>HYPERLINK  \l "_Statement_of_intent"</w:instrText>
      </w:r>
      <w:r w:rsidRPr="00CC6B3C">
        <w:rPr>
          <w:rFonts w:ascii="Arial" w:hAnsi="Arial" w:cs="Arial"/>
        </w:rPr>
        <w:fldChar w:fldCharType="separate"/>
      </w:r>
      <w:r w:rsidRPr="00CC6B3C">
        <w:rPr>
          <w:rStyle w:val="Hyperlink"/>
          <w:rFonts w:ascii="Arial" w:hAnsi="Arial" w:cs="Arial"/>
          <w:color w:val="auto"/>
          <w:u w:val="none"/>
        </w:rPr>
        <w:t>Statement of intent</w:t>
      </w:r>
    </w:p>
    <w:p w14:paraId="3F6D7A43" w14:textId="393196F5" w:rsidR="00520FAE" w:rsidRPr="00CC6B3C" w:rsidRDefault="00520FAE"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008F52B2" w:rsidRPr="00CC6B3C">
        <w:rPr>
          <w:rFonts w:ascii="Arial" w:hAnsi="Arial" w:cs="Arial"/>
        </w:rPr>
        <w:instrText>HYPERLINK  \l "_Legal_framework"</w:instrText>
      </w:r>
      <w:r w:rsidRPr="00CC6B3C">
        <w:rPr>
          <w:rFonts w:ascii="Arial" w:hAnsi="Arial" w:cs="Arial"/>
        </w:rPr>
        <w:fldChar w:fldCharType="separate"/>
      </w:r>
      <w:r w:rsidRPr="00CC6B3C">
        <w:rPr>
          <w:rStyle w:val="Hyperlink"/>
          <w:rFonts w:ascii="Arial" w:hAnsi="Arial" w:cs="Arial"/>
          <w:color w:val="auto"/>
          <w:u w:val="none"/>
        </w:rPr>
        <w:t>Legal framework</w:t>
      </w:r>
    </w:p>
    <w:p w14:paraId="65F83414" w14:textId="773A325A" w:rsidR="00520FAE" w:rsidRPr="00CC6B3C" w:rsidRDefault="00520FAE"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Style w:val="Hyperlink"/>
          <w:rFonts w:ascii="Arial" w:hAnsi="Arial" w:cs="Arial"/>
          <w:color w:val="auto"/>
          <w:u w:val="none"/>
        </w:rPr>
        <w:fldChar w:fldCharType="begin"/>
      </w:r>
      <w:r w:rsidR="008F52B2" w:rsidRPr="00CC6B3C">
        <w:rPr>
          <w:rStyle w:val="Hyperlink"/>
          <w:rFonts w:ascii="Arial" w:hAnsi="Arial" w:cs="Arial"/>
          <w:color w:val="auto"/>
          <w:u w:val="none"/>
        </w:rPr>
        <w:instrText>HYPERLINK  \l "_Grounds_for_exclusion"</w:instrText>
      </w:r>
      <w:r w:rsidRPr="00CC6B3C">
        <w:rPr>
          <w:rStyle w:val="Hyperlink"/>
          <w:rFonts w:ascii="Arial" w:hAnsi="Arial" w:cs="Arial"/>
          <w:color w:val="auto"/>
          <w:u w:val="none"/>
        </w:rPr>
        <w:fldChar w:fldCharType="separate"/>
      </w:r>
      <w:r w:rsidRPr="00CC6B3C">
        <w:rPr>
          <w:rStyle w:val="Hyperlink"/>
          <w:rFonts w:ascii="Arial" w:hAnsi="Arial" w:cs="Arial"/>
          <w:color w:val="auto"/>
          <w:u w:val="none"/>
        </w:rPr>
        <w:t>Grounds for exclusion</w:t>
      </w:r>
    </w:p>
    <w:p w14:paraId="7DF2D800" w14:textId="0D667EFD" w:rsidR="00520FAE" w:rsidRPr="00CC6B3C" w:rsidRDefault="00520FAE" w:rsidP="008F52B2">
      <w:pPr>
        <w:pStyle w:val="ListParagraph"/>
        <w:numPr>
          <w:ilvl w:val="0"/>
          <w:numId w:val="8"/>
        </w:numPr>
        <w:spacing w:before="120" w:after="120" w:line="320" w:lineRule="exact"/>
        <w:rPr>
          <w:rStyle w:val="Hyperlink"/>
          <w:rFonts w:ascii="Arial" w:hAnsi="Arial" w:cs="Arial"/>
          <w:color w:val="auto"/>
          <w:u w:val="none"/>
        </w:rPr>
      </w:pPr>
      <w:r w:rsidRPr="00CC6B3C">
        <w:rPr>
          <w:rStyle w:val="Hyperlink"/>
          <w:rFonts w:ascii="Arial" w:hAnsi="Arial" w:cs="Arial"/>
          <w:color w:val="auto"/>
          <w:u w:val="none"/>
        </w:rPr>
        <w:fldChar w:fldCharType="end"/>
      </w:r>
      <w:r w:rsidR="00E27484" w:rsidRPr="00CC6B3C">
        <w:rPr>
          <w:rStyle w:val="Hyperlink"/>
          <w:rFonts w:ascii="Arial" w:hAnsi="Arial" w:cs="Arial"/>
          <w:color w:val="auto"/>
          <w:u w:val="none"/>
        </w:rPr>
        <w:t>The</w:t>
      </w:r>
      <w:r w:rsidR="008F52B2" w:rsidRPr="00CC6B3C">
        <w:rPr>
          <w:rFonts w:ascii="Arial" w:hAnsi="Arial" w:cs="Arial"/>
        </w:rPr>
        <w:fldChar w:fldCharType="begin"/>
      </w:r>
      <w:r w:rsidR="008F52B2" w:rsidRPr="00CC6B3C">
        <w:rPr>
          <w:rFonts w:ascii="Arial" w:hAnsi="Arial" w:cs="Arial"/>
        </w:rPr>
        <w:instrText xml:space="preserve"> HYPERLINK  \l "_A_headteacher’s_power" </w:instrText>
      </w:r>
      <w:r w:rsidR="008F52B2" w:rsidRPr="00CC6B3C">
        <w:rPr>
          <w:rFonts w:ascii="Arial" w:hAnsi="Arial" w:cs="Arial"/>
        </w:rPr>
        <w:fldChar w:fldCharType="separate"/>
      </w:r>
      <w:r w:rsidRPr="00CC6B3C">
        <w:rPr>
          <w:rStyle w:val="Hyperlink"/>
          <w:rFonts w:ascii="Arial" w:hAnsi="Arial" w:cs="Arial"/>
          <w:color w:val="auto"/>
          <w:u w:val="none"/>
        </w:rPr>
        <w:t xml:space="preserve"> </w:t>
      </w:r>
      <w:proofErr w:type="spellStart"/>
      <w:r w:rsidRPr="00CC6B3C">
        <w:rPr>
          <w:rStyle w:val="Hyperlink"/>
          <w:rFonts w:ascii="Arial" w:hAnsi="Arial" w:cs="Arial"/>
          <w:color w:val="auto"/>
          <w:u w:val="none"/>
        </w:rPr>
        <w:t>headteacher’s</w:t>
      </w:r>
      <w:proofErr w:type="spellEnd"/>
      <w:r w:rsidRPr="00CC6B3C">
        <w:rPr>
          <w:rStyle w:val="Hyperlink"/>
          <w:rFonts w:ascii="Arial" w:hAnsi="Arial" w:cs="Arial"/>
          <w:color w:val="auto"/>
          <w:u w:val="none"/>
        </w:rPr>
        <w:t xml:space="preserve"> power to exclude</w:t>
      </w:r>
    </w:p>
    <w:p w14:paraId="6855780D" w14:textId="61408851"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Pr="00CC6B3C">
        <w:rPr>
          <w:rFonts w:ascii="Arial" w:hAnsi="Arial" w:cs="Arial"/>
        </w:rPr>
        <w:instrText xml:space="preserve"> HYPERLINK  \l "_Factors_to_consider" </w:instrText>
      </w:r>
      <w:r w:rsidRPr="00CC6B3C">
        <w:rPr>
          <w:rFonts w:ascii="Arial" w:hAnsi="Arial" w:cs="Arial"/>
        </w:rPr>
        <w:fldChar w:fldCharType="separate"/>
      </w:r>
      <w:r w:rsidR="00520FAE" w:rsidRPr="00CC6B3C">
        <w:rPr>
          <w:rStyle w:val="Hyperlink"/>
          <w:rFonts w:ascii="Arial" w:hAnsi="Arial" w:cs="Arial"/>
          <w:color w:val="auto"/>
          <w:u w:val="none"/>
        </w:rPr>
        <w:t>Factors to consider when excluding a pupil</w:t>
      </w:r>
    </w:p>
    <w:p w14:paraId="31EB74E6" w14:textId="016CD3B6"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Pr="00CC6B3C">
        <w:rPr>
          <w:rFonts w:ascii="Arial" w:hAnsi="Arial" w:cs="Arial"/>
        </w:rPr>
        <w:instrText xml:space="preserve"> HYPERLINK  \l "_Duty_to_inform" </w:instrText>
      </w:r>
      <w:r w:rsidRPr="00CC6B3C">
        <w:rPr>
          <w:rFonts w:ascii="Arial" w:hAnsi="Arial" w:cs="Arial"/>
        </w:rPr>
        <w:fldChar w:fldCharType="separate"/>
      </w:r>
      <w:r w:rsidR="00520FAE" w:rsidRPr="00CC6B3C">
        <w:rPr>
          <w:rStyle w:val="Hyperlink"/>
          <w:rFonts w:ascii="Arial" w:hAnsi="Arial" w:cs="Arial"/>
          <w:color w:val="auto"/>
          <w:u w:val="none"/>
        </w:rPr>
        <w:t>Duty to inform parents</w:t>
      </w:r>
    </w:p>
    <w:p w14:paraId="30F05DCB" w14:textId="1F124029"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Pr="00CC6B3C">
        <w:rPr>
          <w:rFonts w:ascii="Arial" w:hAnsi="Arial" w:cs="Arial"/>
        </w:rPr>
        <w:instrText xml:space="preserve"> HYPERLINK  \l "_Duty_to_inform_1" </w:instrText>
      </w:r>
      <w:r w:rsidRPr="00CC6B3C">
        <w:rPr>
          <w:rFonts w:ascii="Arial" w:hAnsi="Arial" w:cs="Arial"/>
        </w:rPr>
        <w:fldChar w:fldCharType="separate"/>
      </w:r>
      <w:r w:rsidR="00520FAE" w:rsidRPr="00CC6B3C">
        <w:rPr>
          <w:rStyle w:val="Hyperlink"/>
          <w:rFonts w:ascii="Arial" w:hAnsi="Arial" w:cs="Arial"/>
          <w:color w:val="auto"/>
          <w:u w:val="none"/>
        </w:rPr>
        <w:t>Duty to inform the governing bo</w:t>
      </w:r>
      <w:r w:rsidR="00E84370" w:rsidRPr="00CC6B3C">
        <w:rPr>
          <w:rStyle w:val="Hyperlink"/>
          <w:rFonts w:ascii="Arial" w:hAnsi="Arial" w:cs="Arial"/>
          <w:color w:val="auto"/>
          <w:u w:val="none"/>
        </w:rPr>
        <w:t>ard</w:t>
      </w:r>
      <w:r w:rsidR="00520FAE" w:rsidRPr="00CC6B3C">
        <w:rPr>
          <w:rStyle w:val="Hyperlink"/>
          <w:rFonts w:ascii="Arial" w:hAnsi="Arial" w:cs="Arial"/>
          <w:color w:val="auto"/>
          <w:u w:val="none"/>
        </w:rPr>
        <w:t xml:space="preserve"> and LA</w:t>
      </w:r>
    </w:p>
    <w:p w14:paraId="104AFE1B" w14:textId="3E3E43E1"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Pr="00CC6B3C">
        <w:rPr>
          <w:rFonts w:ascii="Arial" w:hAnsi="Arial" w:cs="Arial"/>
        </w:rPr>
        <w:instrText xml:space="preserve"> HYPERLINK  \l "_Arranging_education_for" </w:instrText>
      </w:r>
      <w:r w:rsidRPr="00CC6B3C">
        <w:rPr>
          <w:rFonts w:ascii="Arial" w:hAnsi="Arial" w:cs="Arial"/>
        </w:rPr>
        <w:fldChar w:fldCharType="separate"/>
      </w:r>
      <w:r w:rsidR="00520FAE" w:rsidRPr="00CC6B3C">
        <w:rPr>
          <w:rStyle w:val="Hyperlink"/>
          <w:rFonts w:ascii="Arial" w:hAnsi="Arial" w:cs="Arial"/>
          <w:color w:val="auto"/>
          <w:u w:val="none"/>
        </w:rPr>
        <w:t>Arranging education for excluded pupils</w:t>
      </w:r>
    </w:p>
    <w:p w14:paraId="2802FE9E" w14:textId="246A1DE2" w:rsidR="00520FAE" w:rsidRPr="00CC6B3C" w:rsidRDefault="008F52B2" w:rsidP="008F52B2">
      <w:pPr>
        <w:pStyle w:val="ListParagraph"/>
        <w:numPr>
          <w:ilvl w:val="0"/>
          <w:numId w:val="8"/>
        </w:numPr>
        <w:spacing w:before="120" w:after="120" w:line="320" w:lineRule="exact"/>
        <w:rPr>
          <w:rFonts w:ascii="Arial" w:hAnsi="Arial" w:cs="Arial"/>
        </w:rPr>
      </w:pPr>
      <w:r w:rsidRPr="00CC6B3C">
        <w:rPr>
          <w:rFonts w:ascii="Arial" w:hAnsi="Arial" w:cs="Arial"/>
        </w:rPr>
        <w:fldChar w:fldCharType="end"/>
      </w:r>
      <w:hyperlink w:anchor="_Considering_exclusions" w:history="1">
        <w:r w:rsidR="00520FAE" w:rsidRPr="00CC6B3C">
          <w:rPr>
            <w:rStyle w:val="Hyperlink"/>
            <w:rFonts w:ascii="Arial" w:hAnsi="Arial" w:cs="Arial"/>
            <w:color w:val="auto"/>
            <w:u w:val="none"/>
          </w:rPr>
          <w:t>Considering exclusions</w:t>
        </w:r>
      </w:hyperlink>
    </w:p>
    <w:p w14:paraId="15EEBEB4" w14:textId="2882C748"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begin"/>
      </w:r>
      <w:r w:rsidRPr="00CC6B3C">
        <w:rPr>
          <w:rFonts w:ascii="Arial" w:hAnsi="Arial" w:cs="Arial"/>
        </w:rPr>
        <w:instrText xml:space="preserve"> HYPERLINK  \l "_Reaching_a_decision" </w:instrText>
      </w:r>
      <w:r w:rsidRPr="00CC6B3C">
        <w:rPr>
          <w:rFonts w:ascii="Arial" w:hAnsi="Arial" w:cs="Arial"/>
        </w:rPr>
        <w:fldChar w:fldCharType="separate"/>
      </w:r>
      <w:r w:rsidR="00520FAE" w:rsidRPr="00CC6B3C">
        <w:rPr>
          <w:rStyle w:val="Hyperlink"/>
          <w:rFonts w:ascii="Arial" w:hAnsi="Arial" w:cs="Arial"/>
          <w:color w:val="auto"/>
          <w:u w:val="none"/>
        </w:rPr>
        <w:t>Reaching a decision</w:t>
      </w:r>
    </w:p>
    <w:p w14:paraId="0316C7ED" w14:textId="0ECF9819" w:rsidR="00520FAE" w:rsidRPr="00CC6B3C" w:rsidRDefault="008F52B2" w:rsidP="008F52B2">
      <w:pPr>
        <w:pStyle w:val="ListParagraph"/>
        <w:numPr>
          <w:ilvl w:val="0"/>
          <w:numId w:val="8"/>
        </w:numPr>
        <w:spacing w:before="120" w:after="120" w:line="320" w:lineRule="exact"/>
        <w:rPr>
          <w:rFonts w:ascii="Arial" w:hAnsi="Arial" w:cs="Arial"/>
        </w:rPr>
      </w:pPr>
      <w:r w:rsidRPr="00CC6B3C">
        <w:rPr>
          <w:rFonts w:ascii="Arial" w:hAnsi="Arial" w:cs="Arial"/>
        </w:rPr>
        <w:fldChar w:fldCharType="end"/>
      </w:r>
      <w:hyperlink w:anchor="_Notification_of_considered" w:history="1">
        <w:r w:rsidR="00520FAE" w:rsidRPr="00CC6B3C">
          <w:rPr>
            <w:rStyle w:val="Hyperlink"/>
            <w:rFonts w:ascii="Arial" w:hAnsi="Arial" w:cs="Arial"/>
            <w:color w:val="auto"/>
            <w:u w:val="none"/>
          </w:rPr>
          <w:t>Notification of considered exclusions</w:t>
        </w:r>
      </w:hyperlink>
    </w:p>
    <w:p w14:paraId="1C007BFB" w14:textId="77F63CF7"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begin"/>
      </w:r>
      <w:r w:rsidRPr="00CC6B3C">
        <w:rPr>
          <w:rFonts w:ascii="Arial" w:hAnsi="Arial" w:cs="Arial"/>
        </w:rPr>
        <w:instrText xml:space="preserve"> HYPERLINK  \l "_Removing_pupils_from" </w:instrText>
      </w:r>
      <w:r w:rsidRPr="00CC6B3C">
        <w:rPr>
          <w:rFonts w:ascii="Arial" w:hAnsi="Arial" w:cs="Arial"/>
        </w:rPr>
        <w:fldChar w:fldCharType="separate"/>
      </w:r>
      <w:r w:rsidR="00520FAE" w:rsidRPr="00CC6B3C">
        <w:rPr>
          <w:rStyle w:val="Hyperlink"/>
          <w:rFonts w:ascii="Arial" w:hAnsi="Arial" w:cs="Arial"/>
          <w:color w:val="auto"/>
          <w:u w:val="none"/>
        </w:rPr>
        <w:t xml:space="preserve">Removing </w:t>
      </w:r>
      <w:r w:rsidR="00701A89" w:rsidRPr="00CC6B3C">
        <w:rPr>
          <w:rStyle w:val="Hyperlink"/>
          <w:rFonts w:ascii="Arial" w:hAnsi="Arial" w:cs="Arial"/>
          <w:color w:val="auto"/>
          <w:u w:val="none"/>
        </w:rPr>
        <w:t xml:space="preserve">permanently excluded </w:t>
      </w:r>
      <w:r w:rsidR="00520FAE" w:rsidRPr="00CC6B3C">
        <w:rPr>
          <w:rStyle w:val="Hyperlink"/>
          <w:rFonts w:ascii="Arial" w:hAnsi="Arial" w:cs="Arial"/>
          <w:color w:val="auto"/>
          <w:u w:val="none"/>
        </w:rPr>
        <w:t>pupils from the school register</w:t>
      </w:r>
    </w:p>
    <w:p w14:paraId="59A11E75" w14:textId="20D9D8B8"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Pr="00CC6B3C">
        <w:rPr>
          <w:rFonts w:ascii="Arial" w:hAnsi="Arial" w:cs="Arial"/>
        </w:rPr>
        <w:instrText xml:space="preserve"> HYPERLINK  \l "_Independent_Review_Panel" </w:instrText>
      </w:r>
      <w:r w:rsidRPr="00CC6B3C">
        <w:rPr>
          <w:rFonts w:ascii="Arial" w:hAnsi="Arial" w:cs="Arial"/>
        </w:rPr>
        <w:fldChar w:fldCharType="separate"/>
      </w:r>
      <w:r w:rsidR="00520FAE" w:rsidRPr="00CC6B3C">
        <w:rPr>
          <w:rStyle w:val="Hyperlink"/>
          <w:rFonts w:ascii="Arial" w:hAnsi="Arial" w:cs="Arial"/>
          <w:color w:val="auto"/>
          <w:u w:val="none"/>
        </w:rPr>
        <w:t xml:space="preserve">Independent </w:t>
      </w:r>
      <w:r w:rsidR="007605C4" w:rsidRPr="00CC6B3C">
        <w:rPr>
          <w:rStyle w:val="Hyperlink"/>
          <w:rFonts w:ascii="Arial" w:hAnsi="Arial" w:cs="Arial"/>
          <w:color w:val="auto"/>
          <w:u w:val="none"/>
        </w:rPr>
        <w:t>r</w:t>
      </w:r>
      <w:r w:rsidR="00520FAE" w:rsidRPr="00CC6B3C">
        <w:rPr>
          <w:rStyle w:val="Hyperlink"/>
          <w:rFonts w:ascii="Arial" w:hAnsi="Arial" w:cs="Arial"/>
          <w:color w:val="auto"/>
          <w:u w:val="none"/>
        </w:rPr>
        <w:t xml:space="preserve">eview </w:t>
      </w:r>
      <w:r w:rsidR="007605C4" w:rsidRPr="00CC6B3C">
        <w:rPr>
          <w:rStyle w:val="Hyperlink"/>
          <w:rFonts w:ascii="Arial" w:hAnsi="Arial" w:cs="Arial"/>
          <w:color w:val="auto"/>
          <w:u w:val="none"/>
        </w:rPr>
        <w:t>p</w:t>
      </w:r>
      <w:r w:rsidR="00520FAE" w:rsidRPr="00CC6B3C">
        <w:rPr>
          <w:rStyle w:val="Hyperlink"/>
          <w:rFonts w:ascii="Arial" w:hAnsi="Arial" w:cs="Arial"/>
          <w:color w:val="auto"/>
          <w:u w:val="none"/>
        </w:rPr>
        <w:t>anel</w:t>
      </w:r>
    </w:p>
    <w:p w14:paraId="151A49EB" w14:textId="7186C02F" w:rsidR="0055267A"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hyperlink w:anchor="_Appointing_a_SEN" w:history="1">
        <w:r w:rsidR="0055267A" w:rsidRPr="00CC6B3C">
          <w:rPr>
            <w:rStyle w:val="Hyperlink"/>
            <w:rFonts w:ascii="Arial" w:hAnsi="Arial" w:cs="Arial"/>
            <w:color w:val="auto"/>
            <w:u w:val="none"/>
          </w:rPr>
          <w:t>Appointing a SEN</w:t>
        </w:r>
        <w:r w:rsidR="00630E49" w:rsidRPr="00CC6B3C">
          <w:rPr>
            <w:rStyle w:val="Hyperlink"/>
            <w:rFonts w:ascii="Arial" w:hAnsi="Arial" w:cs="Arial"/>
            <w:color w:val="auto"/>
            <w:u w:val="none"/>
          </w:rPr>
          <w:t>D</w:t>
        </w:r>
        <w:r w:rsidR="0055267A" w:rsidRPr="00CC6B3C">
          <w:rPr>
            <w:rStyle w:val="Hyperlink"/>
            <w:rFonts w:ascii="Arial" w:hAnsi="Arial" w:cs="Arial"/>
            <w:color w:val="auto"/>
            <w:u w:val="none"/>
          </w:rPr>
          <w:t xml:space="preserve"> </w:t>
        </w:r>
        <w:r w:rsidR="00630E49" w:rsidRPr="00CC6B3C">
          <w:rPr>
            <w:rStyle w:val="Hyperlink"/>
            <w:rFonts w:ascii="Arial" w:hAnsi="Arial" w:cs="Arial"/>
            <w:color w:val="auto"/>
            <w:u w:val="none"/>
          </w:rPr>
          <w:t>e</w:t>
        </w:r>
        <w:r w:rsidR="0055267A" w:rsidRPr="00CC6B3C">
          <w:rPr>
            <w:rStyle w:val="Hyperlink"/>
            <w:rFonts w:ascii="Arial" w:hAnsi="Arial" w:cs="Arial"/>
            <w:color w:val="auto"/>
            <w:u w:val="none"/>
          </w:rPr>
          <w:t>xpert</w:t>
        </w:r>
      </w:hyperlink>
    </w:p>
    <w:p w14:paraId="76809C04" w14:textId="22B3493C" w:rsidR="008F52B2" w:rsidRPr="00CC6B3C" w:rsidRDefault="00B7286C" w:rsidP="00B97F68">
      <w:pPr>
        <w:pStyle w:val="ListParagraph"/>
        <w:numPr>
          <w:ilvl w:val="0"/>
          <w:numId w:val="8"/>
        </w:numPr>
        <w:spacing w:before="120" w:after="120" w:line="320" w:lineRule="exact"/>
        <w:jc w:val="both"/>
        <w:rPr>
          <w:rStyle w:val="Hyperlink"/>
          <w:rFonts w:asciiTheme="majorHAnsi" w:hAnsiTheme="majorHAnsi" w:cstheme="majorHAnsi"/>
          <w:color w:val="auto"/>
          <w:u w:val="none"/>
        </w:rPr>
      </w:pPr>
      <w:hyperlink w:anchor="_The_role_of" w:history="1">
        <w:r w:rsidR="0055267A" w:rsidRPr="00CC6B3C">
          <w:rPr>
            <w:rStyle w:val="Hyperlink"/>
            <w:rFonts w:ascii="Arial" w:hAnsi="Arial" w:cs="Arial"/>
            <w:color w:val="auto"/>
            <w:u w:val="none"/>
          </w:rPr>
          <w:t>The role of a SEN</w:t>
        </w:r>
        <w:r w:rsidR="00630E49" w:rsidRPr="00CC6B3C">
          <w:rPr>
            <w:rStyle w:val="Hyperlink"/>
            <w:rFonts w:ascii="Arial" w:hAnsi="Arial" w:cs="Arial"/>
            <w:color w:val="auto"/>
            <w:u w:val="none"/>
          </w:rPr>
          <w:t>D</w:t>
        </w:r>
        <w:r w:rsidR="0055267A" w:rsidRPr="00CC6B3C">
          <w:rPr>
            <w:rStyle w:val="Hyperlink"/>
            <w:rFonts w:ascii="Arial" w:hAnsi="Arial" w:cs="Arial"/>
            <w:color w:val="auto"/>
            <w:u w:val="none"/>
          </w:rPr>
          <w:t xml:space="preserve"> expert</w:t>
        </w:r>
      </w:hyperlink>
    </w:p>
    <w:p w14:paraId="530D4063" w14:textId="2EA34256" w:rsidR="00484CFE" w:rsidRPr="00CC6B3C" w:rsidRDefault="00B7286C" w:rsidP="00B97F68">
      <w:pPr>
        <w:pStyle w:val="ListParagraph"/>
        <w:numPr>
          <w:ilvl w:val="0"/>
          <w:numId w:val="8"/>
        </w:numPr>
        <w:spacing w:before="120" w:after="120" w:line="320" w:lineRule="exact"/>
        <w:jc w:val="both"/>
        <w:rPr>
          <w:rStyle w:val="Hyperlink"/>
          <w:rFonts w:asciiTheme="majorHAnsi" w:hAnsiTheme="majorHAnsi" w:cstheme="majorHAnsi"/>
          <w:color w:val="auto"/>
          <w:u w:val="none"/>
        </w:rPr>
      </w:pPr>
      <w:hyperlink w:anchor="AppointingClerk" w:history="1">
        <w:r w:rsidR="00484CFE" w:rsidRPr="00CC6B3C">
          <w:rPr>
            <w:rStyle w:val="Hyperlink"/>
            <w:rFonts w:ascii="Arial" w:hAnsi="Arial" w:cs="Arial"/>
            <w:color w:val="auto"/>
            <w:u w:val="none"/>
          </w:rPr>
          <w:t>Appointing a clerk</w:t>
        </w:r>
      </w:hyperlink>
    </w:p>
    <w:p w14:paraId="2D5BA351" w14:textId="60B49BC6" w:rsidR="00484CFE" w:rsidRPr="00CC6B3C" w:rsidRDefault="00B7286C" w:rsidP="00B97F68">
      <w:pPr>
        <w:pStyle w:val="ListParagraph"/>
        <w:numPr>
          <w:ilvl w:val="0"/>
          <w:numId w:val="8"/>
        </w:numPr>
        <w:spacing w:before="120" w:after="120" w:line="320" w:lineRule="exact"/>
        <w:jc w:val="both"/>
        <w:rPr>
          <w:rStyle w:val="Hyperlink"/>
          <w:rFonts w:asciiTheme="majorHAnsi" w:hAnsiTheme="majorHAnsi" w:cstheme="majorHAnsi"/>
          <w:color w:val="auto"/>
          <w:u w:val="none"/>
        </w:rPr>
      </w:pPr>
      <w:hyperlink w:anchor="RoleClerk" w:history="1">
        <w:r w:rsidR="00484CFE" w:rsidRPr="00CC6B3C">
          <w:rPr>
            <w:rStyle w:val="Hyperlink"/>
            <w:rFonts w:ascii="Arial" w:hAnsi="Arial" w:cs="Arial"/>
            <w:color w:val="auto"/>
            <w:u w:val="none"/>
          </w:rPr>
          <w:t>The role of the clerk</w:t>
        </w:r>
      </w:hyperlink>
    </w:p>
    <w:p w14:paraId="0C4F01AD" w14:textId="7FC51651" w:rsidR="0055267A" w:rsidRPr="00CC6B3C" w:rsidRDefault="00B7286C" w:rsidP="008F52B2">
      <w:pPr>
        <w:pStyle w:val="ListParagraph"/>
        <w:numPr>
          <w:ilvl w:val="0"/>
          <w:numId w:val="8"/>
        </w:numPr>
        <w:spacing w:before="120" w:after="120" w:line="320" w:lineRule="exact"/>
        <w:jc w:val="both"/>
        <w:rPr>
          <w:rFonts w:asciiTheme="majorHAnsi" w:hAnsiTheme="majorHAnsi" w:cstheme="majorHAnsi"/>
        </w:rPr>
      </w:pPr>
      <w:hyperlink w:anchor="_T_he_duties" w:history="1">
        <w:r w:rsidR="0055267A" w:rsidRPr="00CC6B3C">
          <w:rPr>
            <w:rStyle w:val="Hyperlink"/>
            <w:color w:val="auto"/>
            <w:u w:val="none"/>
          </w:rPr>
          <w:t xml:space="preserve">The duties of the </w:t>
        </w:r>
        <w:r w:rsidR="00843DF8" w:rsidRPr="00CC6B3C">
          <w:rPr>
            <w:rStyle w:val="Hyperlink"/>
            <w:color w:val="auto"/>
            <w:u w:val="none"/>
          </w:rPr>
          <w:t>i</w:t>
        </w:r>
        <w:r w:rsidR="0055267A" w:rsidRPr="00CC6B3C">
          <w:rPr>
            <w:rStyle w:val="Hyperlink"/>
            <w:color w:val="auto"/>
            <w:u w:val="none"/>
          </w:rPr>
          <w:t xml:space="preserve">ndependent </w:t>
        </w:r>
        <w:r w:rsidR="00843DF8" w:rsidRPr="00CC6B3C">
          <w:rPr>
            <w:rStyle w:val="Hyperlink"/>
            <w:color w:val="auto"/>
            <w:u w:val="none"/>
          </w:rPr>
          <w:t>r</w:t>
        </w:r>
        <w:r w:rsidR="0055267A" w:rsidRPr="00CC6B3C">
          <w:rPr>
            <w:rStyle w:val="Hyperlink"/>
            <w:color w:val="auto"/>
            <w:u w:val="none"/>
          </w:rPr>
          <w:t xml:space="preserve">eview </w:t>
        </w:r>
        <w:r w:rsidR="00843DF8" w:rsidRPr="00CC6B3C">
          <w:rPr>
            <w:rStyle w:val="Hyperlink"/>
            <w:color w:val="auto"/>
            <w:u w:val="none"/>
          </w:rPr>
          <w:t>p</w:t>
        </w:r>
        <w:r w:rsidR="0055267A" w:rsidRPr="00CC6B3C">
          <w:rPr>
            <w:rStyle w:val="Hyperlink"/>
            <w:color w:val="auto"/>
            <w:u w:val="none"/>
          </w:rPr>
          <w:t>anel members in the conduct of an independent review panel</w:t>
        </w:r>
      </w:hyperlink>
    </w:p>
    <w:p w14:paraId="4DFFF994" w14:textId="0685FC78"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begin"/>
      </w:r>
      <w:r w:rsidRPr="00CC6B3C">
        <w:rPr>
          <w:rFonts w:ascii="Arial" w:hAnsi="Arial" w:cs="Arial"/>
        </w:rPr>
        <w:instrText xml:space="preserve"> HYPERLINK  \l "_Reconsidering_exclusions_following" </w:instrText>
      </w:r>
      <w:r w:rsidRPr="00CC6B3C">
        <w:rPr>
          <w:rFonts w:ascii="Arial" w:hAnsi="Arial" w:cs="Arial"/>
        </w:rPr>
        <w:fldChar w:fldCharType="separate"/>
      </w:r>
      <w:r w:rsidR="00520FAE" w:rsidRPr="00CC6B3C">
        <w:rPr>
          <w:rStyle w:val="Hyperlink"/>
          <w:rFonts w:ascii="Arial" w:hAnsi="Arial" w:cs="Arial"/>
          <w:color w:val="auto"/>
          <w:u w:val="none"/>
        </w:rPr>
        <w:t xml:space="preserve">Reconsidering </w:t>
      </w:r>
      <w:r w:rsidR="00630E49" w:rsidRPr="00CC6B3C">
        <w:rPr>
          <w:rStyle w:val="Hyperlink"/>
          <w:rFonts w:ascii="Arial" w:hAnsi="Arial" w:cs="Arial"/>
          <w:color w:val="auto"/>
          <w:u w:val="none"/>
        </w:rPr>
        <w:t>reinstatement</w:t>
      </w:r>
      <w:r w:rsidR="00520FAE" w:rsidRPr="00CC6B3C">
        <w:rPr>
          <w:rStyle w:val="Hyperlink"/>
          <w:rFonts w:ascii="Arial" w:hAnsi="Arial" w:cs="Arial"/>
          <w:color w:val="auto"/>
          <w:u w:val="none"/>
        </w:rPr>
        <w:t xml:space="preserve"> following a review</w:t>
      </w:r>
    </w:p>
    <w:p w14:paraId="7016714A" w14:textId="0493B61D" w:rsidR="00520FAE" w:rsidRPr="00CC6B3C" w:rsidRDefault="008F52B2" w:rsidP="008F52B2">
      <w:pPr>
        <w:pStyle w:val="ListParagraph"/>
        <w:numPr>
          <w:ilvl w:val="0"/>
          <w:numId w:val="8"/>
        </w:numPr>
        <w:spacing w:before="120" w:after="120" w:line="320" w:lineRule="exact"/>
        <w:rPr>
          <w:rStyle w:val="Hyperlink"/>
          <w:rFonts w:ascii="Arial" w:hAnsi="Arial" w:cs="Arial"/>
          <w:color w:val="auto"/>
          <w:u w:val="none"/>
        </w:rPr>
      </w:pPr>
      <w:r w:rsidRPr="00CC6B3C">
        <w:rPr>
          <w:rFonts w:ascii="Arial" w:hAnsi="Arial" w:cs="Arial"/>
        </w:rPr>
        <w:fldChar w:fldCharType="end"/>
      </w:r>
      <w:r w:rsidRPr="00CC6B3C">
        <w:rPr>
          <w:rFonts w:ascii="Arial" w:hAnsi="Arial" w:cs="Arial"/>
        </w:rPr>
        <w:fldChar w:fldCharType="begin"/>
      </w:r>
      <w:r w:rsidRPr="00CC6B3C">
        <w:rPr>
          <w:rFonts w:ascii="Arial" w:hAnsi="Arial" w:cs="Arial"/>
        </w:rPr>
        <w:instrText xml:space="preserve"> HYPERLINK  \l "_Criminal_investigations" </w:instrText>
      </w:r>
      <w:r w:rsidRPr="00CC6B3C">
        <w:rPr>
          <w:rFonts w:ascii="Arial" w:hAnsi="Arial" w:cs="Arial"/>
        </w:rPr>
        <w:fldChar w:fldCharType="separate"/>
      </w:r>
      <w:r w:rsidR="00520FAE" w:rsidRPr="00CC6B3C">
        <w:rPr>
          <w:rStyle w:val="Hyperlink"/>
          <w:rFonts w:ascii="Arial" w:hAnsi="Arial" w:cs="Arial"/>
          <w:color w:val="auto"/>
          <w:u w:val="none"/>
        </w:rPr>
        <w:t>Criminal investigations</w:t>
      </w:r>
    </w:p>
    <w:p w14:paraId="3A4898C7" w14:textId="7627DA2F" w:rsidR="00561AAC" w:rsidRPr="00CC6B3C" w:rsidRDefault="008F52B2" w:rsidP="00843DF8">
      <w:pPr>
        <w:pStyle w:val="ListParagraph"/>
        <w:numPr>
          <w:ilvl w:val="0"/>
          <w:numId w:val="8"/>
        </w:numPr>
        <w:spacing w:after="0" w:line="320" w:lineRule="exact"/>
        <w:ind w:left="1077" w:hanging="357"/>
        <w:contextualSpacing w:val="0"/>
        <w:rPr>
          <w:rFonts w:ascii="Arial" w:hAnsi="Arial" w:cs="Arial"/>
        </w:rPr>
      </w:pPr>
      <w:r w:rsidRPr="00CC6B3C">
        <w:rPr>
          <w:rFonts w:ascii="Arial" w:hAnsi="Arial" w:cs="Arial"/>
        </w:rPr>
        <w:fldChar w:fldCharType="end"/>
      </w:r>
      <w:hyperlink w:anchor="Training" w:history="1">
        <w:r w:rsidR="00561AAC" w:rsidRPr="00CC6B3C">
          <w:rPr>
            <w:rStyle w:val="Hyperlink"/>
            <w:rFonts w:ascii="Arial" w:hAnsi="Arial" w:cs="Arial"/>
            <w:color w:val="auto"/>
            <w:u w:val="none"/>
          </w:rPr>
          <w:t>Training requirements</w:t>
        </w:r>
      </w:hyperlink>
    </w:p>
    <w:p w14:paraId="28050B83" w14:textId="1A7CA166" w:rsidR="00ED1166" w:rsidRPr="00CC6B3C" w:rsidRDefault="008F52B2" w:rsidP="00843DF8">
      <w:pPr>
        <w:pStyle w:val="ListParagraph"/>
        <w:numPr>
          <w:ilvl w:val="0"/>
          <w:numId w:val="8"/>
        </w:numPr>
        <w:spacing w:after="120" w:line="320" w:lineRule="exact"/>
        <w:ind w:left="1077" w:hanging="357"/>
        <w:contextualSpacing w:val="0"/>
        <w:rPr>
          <w:rStyle w:val="Hyperlink"/>
          <w:rFonts w:ascii="Arial" w:hAnsi="Arial" w:cs="Arial"/>
          <w:color w:val="auto"/>
          <w:u w:val="none"/>
        </w:rPr>
      </w:pPr>
      <w:r w:rsidRPr="00CC6B3C">
        <w:rPr>
          <w:rFonts w:ascii="Arial" w:hAnsi="Arial" w:cs="Arial"/>
        </w:rPr>
        <w:fldChar w:fldCharType="begin"/>
      </w:r>
      <w:r w:rsidRPr="00CC6B3C">
        <w:rPr>
          <w:rFonts w:ascii="Arial" w:hAnsi="Arial" w:cs="Arial"/>
        </w:rPr>
        <w:instrText xml:space="preserve"> HYPERLINK  \l "_Monitoring_and_review" </w:instrText>
      </w:r>
      <w:r w:rsidRPr="00CC6B3C">
        <w:rPr>
          <w:rFonts w:ascii="Arial" w:hAnsi="Arial" w:cs="Arial"/>
        </w:rPr>
        <w:fldChar w:fldCharType="separate"/>
      </w:r>
      <w:r w:rsidR="00ED1166" w:rsidRPr="00CC6B3C">
        <w:rPr>
          <w:rStyle w:val="Hyperlink"/>
          <w:rFonts w:ascii="Arial" w:hAnsi="Arial" w:cs="Arial"/>
          <w:color w:val="auto"/>
          <w:u w:val="none"/>
        </w:rPr>
        <w:t>Monitoring and review</w:t>
      </w:r>
    </w:p>
    <w:p w14:paraId="68897F8C" w14:textId="77777777" w:rsidR="008F52B2" w:rsidRDefault="008F52B2" w:rsidP="008F52B2">
      <w:r w:rsidRPr="00CC6B3C">
        <w:fldChar w:fldCharType="end"/>
      </w:r>
    </w:p>
    <w:p w14:paraId="64975C28" w14:textId="7A213F62" w:rsidR="00520FAE" w:rsidRPr="008F52B2" w:rsidRDefault="00520FAE" w:rsidP="008F52B2">
      <w:pPr>
        <w:rPr>
          <w:rFonts w:ascii="Arial" w:hAnsi="Arial" w:cs="Arial"/>
        </w:rPr>
      </w:pPr>
      <w:r w:rsidRPr="008F52B2">
        <w:rPr>
          <w:rFonts w:ascii="Arial" w:hAnsi="Arial" w:cs="Arial"/>
        </w:rPr>
        <w:t>Appendi</w:t>
      </w:r>
      <w:r w:rsidR="00AA0BBF" w:rsidRPr="008F52B2">
        <w:rPr>
          <w:rFonts w:ascii="Arial" w:hAnsi="Arial" w:cs="Arial"/>
        </w:rPr>
        <w:t>x</w:t>
      </w:r>
    </w:p>
    <w:p w14:paraId="1DB753E2" w14:textId="5A058D78" w:rsidR="00520FAE" w:rsidRPr="00CC6B3C" w:rsidRDefault="008F52B2" w:rsidP="00E27484">
      <w:pPr>
        <w:pStyle w:val="ListParagraph"/>
        <w:numPr>
          <w:ilvl w:val="0"/>
          <w:numId w:val="33"/>
        </w:numPr>
        <w:spacing w:before="120" w:after="120" w:line="320" w:lineRule="exact"/>
        <w:rPr>
          <w:rStyle w:val="Hyperlink"/>
          <w:rFonts w:ascii="Arial" w:hAnsi="Arial" w:cs="Arial"/>
          <w:color w:val="auto"/>
          <w:u w:val="none"/>
        </w:rPr>
      </w:pPr>
      <w:r w:rsidRPr="00CC6B3C">
        <w:rPr>
          <w:rFonts w:ascii="Arial" w:hAnsi="Arial" w:cs="Arial"/>
        </w:rPr>
        <w:fldChar w:fldCharType="begin"/>
      </w:r>
      <w:r w:rsidRPr="00CC6B3C">
        <w:rPr>
          <w:rFonts w:ascii="Arial" w:hAnsi="Arial" w:cs="Arial"/>
        </w:rPr>
        <w:instrText xml:space="preserve"> HYPERLINK  \l "_Reviewing_the_Headteacher’s" </w:instrText>
      </w:r>
      <w:r w:rsidRPr="00CC6B3C">
        <w:rPr>
          <w:rFonts w:ascii="Arial" w:hAnsi="Arial" w:cs="Arial"/>
        </w:rPr>
        <w:fldChar w:fldCharType="separate"/>
      </w:r>
      <w:r w:rsidR="00E06F01">
        <w:rPr>
          <w:rStyle w:val="Hyperlink"/>
          <w:rFonts w:ascii="Arial" w:hAnsi="Arial" w:cs="Arial"/>
          <w:color w:val="auto"/>
          <w:u w:val="none"/>
        </w:rPr>
        <w:t>Reviewing the Headteacher’s e</w:t>
      </w:r>
      <w:r w:rsidR="001D57EC" w:rsidRPr="00CC6B3C">
        <w:rPr>
          <w:rStyle w:val="Hyperlink"/>
          <w:rFonts w:ascii="Arial" w:hAnsi="Arial" w:cs="Arial"/>
          <w:color w:val="auto"/>
          <w:u w:val="none"/>
        </w:rPr>
        <w:t xml:space="preserve">xclusion </w:t>
      </w:r>
      <w:r w:rsidR="00E06F01">
        <w:rPr>
          <w:rStyle w:val="Hyperlink"/>
          <w:rFonts w:ascii="Arial" w:hAnsi="Arial" w:cs="Arial"/>
          <w:color w:val="auto"/>
          <w:u w:val="none"/>
        </w:rPr>
        <w:t>d</w:t>
      </w:r>
      <w:r w:rsidR="00520FAE" w:rsidRPr="00CC6B3C">
        <w:rPr>
          <w:rStyle w:val="Hyperlink"/>
          <w:rFonts w:ascii="Arial" w:hAnsi="Arial" w:cs="Arial"/>
          <w:color w:val="auto"/>
          <w:u w:val="none"/>
        </w:rPr>
        <w:t xml:space="preserve">ecision </w:t>
      </w:r>
    </w:p>
    <w:p w14:paraId="1D19C76A" w14:textId="5A751719" w:rsidR="00796B8B" w:rsidRDefault="008F52B2" w:rsidP="0068728F">
      <w:pPr>
        <w:pStyle w:val="Heading2"/>
        <w:numPr>
          <w:ilvl w:val="0"/>
          <w:numId w:val="0"/>
        </w:numPr>
        <w:ind w:left="576" w:hanging="576"/>
        <w:jc w:val="both"/>
        <w:rPr>
          <w:rFonts w:asciiTheme="minorHAnsi" w:hAnsiTheme="minorHAnsi" w:cstheme="minorHAnsi"/>
          <w:b/>
          <w:sz w:val="28"/>
          <w:szCs w:val="22"/>
        </w:rPr>
      </w:pPr>
      <w:r w:rsidRPr="00CC6B3C">
        <w:rPr>
          <w:rFonts w:ascii="Arial" w:hAnsi="Arial"/>
          <w:sz w:val="22"/>
          <w:szCs w:val="22"/>
        </w:rPr>
        <w:fldChar w:fldCharType="end"/>
      </w:r>
    </w:p>
    <w:p w14:paraId="0103FDD6"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12DA36E"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EE37EA4"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87E2A17"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B2181A5"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0F776B80"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7363D37B" w14:textId="0266A5AF"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6EED9B4" w14:textId="1737BAB5" w:rsidR="009955E6" w:rsidRDefault="009955E6" w:rsidP="009955E6"/>
    <w:p w14:paraId="50028287" w14:textId="77777777" w:rsidR="009955E6" w:rsidRPr="009955E6" w:rsidRDefault="009955E6" w:rsidP="009955E6"/>
    <w:p w14:paraId="7A95926F"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EE71E0D" w14:textId="77777777" w:rsidR="00FD2DCE" w:rsidRPr="008F52B2" w:rsidRDefault="00FD2DCE" w:rsidP="008F52B2">
      <w:pPr>
        <w:pStyle w:val="Heading10"/>
        <w:numPr>
          <w:ilvl w:val="0"/>
          <w:numId w:val="0"/>
        </w:numPr>
        <w:rPr>
          <w:b/>
        </w:rPr>
      </w:pPr>
      <w:bookmarkStart w:id="4" w:name="_Statement_of_intent"/>
      <w:bookmarkStart w:id="5" w:name="A"/>
      <w:bookmarkEnd w:id="0"/>
      <w:bookmarkEnd w:id="1"/>
      <w:bookmarkEnd w:id="4"/>
      <w:r w:rsidRPr="008F52B2">
        <w:rPr>
          <w:b/>
        </w:rPr>
        <w:t>Statement of intent</w:t>
      </w:r>
    </w:p>
    <w:bookmarkEnd w:id="5"/>
    <w:p w14:paraId="078C99D1" w14:textId="386F780A" w:rsidR="00520FAE" w:rsidRDefault="00520FAE" w:rsidP="00CC6B3C">
      <w:pPr>
        <w:pStyle w:val="NoSpacing"/>
        <w:shd w:val="clear" w:color="auto" w:fill="FFFFFF" w:themeFill="background1"/>
        <w:jc w:val="both"/>
      </w:pPr>
      <w:r>
        <w:t xml:space="preserve">At </w:t>
      </w:r>
      <w:r w:rsidR="00CC6B3C">
        <w:t>Derby Cathedral School</w:t>
      </w:r>
      <w:r>
        <w:t>, we understand that good behaviour and discipline is essential for promoting a high</w:t>
      </w:r>
      <w:r w:rsidR="004A37BE">
        <w:t xml:space="preserve"> </w:t>
      </w:r>
      <w:r>
        <w:t xml:space="preserve">quality of education. </w:t>
      </w:r>
    </w:p>
    <w:p w14:paraId="37F5A03F" w14:textId="1A8A7AC7" w:rsidR="00520FAE" w:rsidRDefault="00520FAE" w:rsidP="00520FAE">
      <w:pPr>
        <w:pStyle w:val="NoSpacing"/>
        <w:jc w:val="both"/>
      </w:pPr>
      <w:r>
        <w:t xml:space="preserve">Amongst other disciplinary sanctions, the school recognises that exclusion of pupils may be necessary where there has been a serious breach, or consistent breaches, of the school’s </w:t>
      </w:r>
      <w:proofErr w:type="spellStart"/>
      <w:r w:rsidR="003906ED" w:rsidRPr="003906ED">
        <w:t>Behavior</w:t>
      </w:r>
      <w:proofErr w:type="spellEnd"/>
      <w:r w:rsidRPr="003906ED">
        <w:t xml:space="preserve"> Policy.</w:t>
      </w:r>
      <w:r>
        <w:t xml:space="preserve"> Excluding a pupil may also be required in instances where allowing the pupil to remain in school would be damaging to the education </w:t>
      </w:r>
      <w:r w:rsidR="007605C4">
        <w:t xml:space="preserve">and welfare </w:t>
      </w:r>
      <w:r>
        <w:t xml:space="preserve">of </w:t>
      </w:r>
      <w:r w:rsidR="007605C4">
        <w:t xml:space="preserve">themselves </w:t>
      </w:r>
      <w:r w:rsidR="00843DF8">
        <w:t xml:space="preserve">or </w:t>
      </w:r>
      <w:r>
        <w:t xml:space="preserve">others; in all cases, excluding pupils </w:t>
      </w:r>
      <w:proofErr w:type="gramStart"/>
      <w:r>
        <w:t>should only be used</w:t>
      </w:r>
      <w:proofErr w:type="gramEnd"/>
      <w:r>
        <w:t xml:space="preserve"> as a means of last resort.</w:t>
      </w:r>
    </w:p>
    <w:p w14:paraId="65116900" w14:textId="66D25371" w:rsidR="00520FAE" w:rsidRDefault="00520FAE" w:rsidP="00520FAE">
      <w:pPr>
        <w:pStyle w:val="NoSpacing"/>
        <w:jc w:val="both"/>
      </w:pPr>
      <w:r>
        <w:t>The</w:t>
      </w:r>
      <w:r w:rsidR="00AA0BBF">
        <w:t xml:space="preserve"> school has created this policy</w:t>
      </w:r>
      <w:r>
        <w:t xml:space="preserve"> to clearly define the legal responsibilities of the headteacher, </w:t>
      </w:r>
      <w:r w:rsidRPr="004873D1">
        <w:t>governing bo</w:t>
      </w:r>
      <w:r w:rsidR="00E84370" w:rsidRPr="004873D1">
        <w:t>ard</w:t>
      </w:r>
      <w:r w:rsidR="009F325B">
        <w:t xml:space="preserve"> </w:t>
      </w:r>
      <w:r>
        <w:t xml:space="preserve">and </w:t>
      </w:r>
      <w:r w:rsidR="003906ED" w:rsidRPr="003906ED">
        <w:t>academy trust</w:t>
      </w:r>
      <w:r>
        <w:t xml:space="preserve"> when responding to pupil exclusions, in order to ensure that they are dealt with both fairly and lawfully, and in line with </w:t>
      </w:r>
      <w:proofErr w:type="spellStart"/>
      <w:r>
        <w:t>DfE</w:t>
      </w:r>
      <w:proofErr w:type="spellEnd"/>
      <w:r>
        <w:t xml:space="preserve"> statutory guidance. </w:t>
      </w:r>
    </w:p>
    <w:p w14:paraId="67F61637" w14:textId="5F3BCBE3" w:rsidR="00FD2DCE" w:rsidRPr="00520FAE" w:rsidRDefault="00520FAE" w:rsidP="00520FAE">
      <w:pPr>
        <w:pStyle w:val="NoSpacing"/>
        <w:jc w:val="both"/>
      </w:pPr>
      <w:r>
        <w:t>This policy also aims to secure a pupil’s right to an education despite having been excluded, by ensuring that appropriate arrangements are in place.</w:t>
      </w:r>
    </w:p>
    <w:p w14:paraId="66BF276D" w14:textId="5079AB3B" w:rsidR="00FD2DCE" w:rsidRDefault="00FD2DCE" w:rsidP="0035195A">
      <w:pPr>
        <w:rPr>
          <w:rFonts w:asciiTheme="minorHAnsi" w:hAnsiTheme="minorHAnsi" w:cstheme="minorHAnsi"/>
          <w:b/>
          <w:sz w:val="28"/>
        </w:rPr>
      </w:pPr>
    </w:p>
    <w:p w14:paraId="4E586C92" w14:textId="0085EB6D" w:rsidR="00FD2DCE" w:rsidRDefault="00FD2DCE" w:rsidP="0035195A">
      <w:pPr>
        <w:rPr>
          <w:rFonts w:asciiTheme="minorHAnsi" w:hAnsiTheme="minorHAnsi" w:cstheme="minorHAnsi"/>
          <w:b/>
          <w:sz w:val="28"/>
        </w:rPr>
      </w:pPr>
    </w:p>
    <w:p w14:paraId="3149ED10" w14:textId="4642438F" w:rsidR="00FD2DCE" w:rsidRDefault="00FD2DCE" w:rsidP="0035195A">
      <w:pPr>
        <w:rPr>
          <w:rFonts w:asciiTheme="minorHAnsi" w:hAnsiTheme="minorHAnsi" w:cstheme="minorHAnsi"/>
          <w:b/>
          <w:sz w:val="28"/>
        </w:rPr>
      </w:pPr>
    </w:p>
    <w:p w14:paraId="7C185859" w14:textId="27A41161" w:rsidR="00FD2DCE" w:rsidRDefault="00FD2DCE" w:rsidP="0035195A">
      <w:pPr>
        <w:rPr>
          <w:rFonts w:asciiTheme="minorHAnsi" w:hAnsiTheme="minorHAnsi" w:cstheme="minorHAnsi"/>
          <w:b/>
          <w:sz w:val="28"/>
        </w:rPr>
      </w:pPr>
    </w:p>
    <w:p w14:paraId="4D0250DB" w14:textId="73D27BD9" w:rsidR="00FD2DCE" w:rsidRDefault="00FD2DCE" w:rsidP="0035195A">
      <w:pPr>
        <w:rPr>
          <w:rFonts w:asciiTheme="minorHAnsi" w:hAnsiTheme="minorHAnsi" w:cstheme="minorHAnsi"/>
          <w:b/>
          <w:sz w:val="28"/>
        </w:rPr>
      </w:pPr>
    </w:p>
    <w:p w14:paraId="6CE4CB94" w14:textId="0759A79A" w:rsidR="00FD2DCE" w:rsidRDefault="00FD2DCE" w:rsidP="0035195A">
      <w:pPr>
        <w:rPr>
          <w:rFonts w:asciiTheme="minorHAnsi" w:hAnsiTheme="minorHAnsi" w:cstheme="minorHAnsi"/>
          <w:b/>
          <w:sz w:val="28"/>
        </w:rPr>
      </w:pPr>
    </w:p>
    <w:p w14:paraId="2062EDCB" w14:textId="370D519D" w:rsidR="00FD2DCE" w:rsidRDefault="00FD2DCE" w:rsidP="0035195A">
      <w:pPr>
        <w:rPr>
          <w:rFonts w:asciiTheme="minorHAnsi" w:hAnsiTheme="minorHAnsi" w:cstheme="minorHAnsi"/>
          <w:b/>
          <w:sz w:val="28"/>
        </w:rPr>
      </w:pPr>
    </w:p>
    <w:p w14:paraId="0E49567F" w14:textId="1A8AF529" w:rsidR="00FD2DCE" w:rsidRDefault="00FD2DCE" w:rsidP="0035195A">
      <w:pPr>
        <w:rPr>
          <w:rFonts w:asciiTheme="minorHAnsi" w:hAnsiTheme="minorHAnsi" w:cstheme="minorHAnsi"/>
          <w:b/>
          <w:sz w:val="28"/>
        </w:rPr>
      </w:pPr>
    </w:p>
    <w:p w14:paraId="2E880022" w14:textId="738963B9" w:rsidR="00FD2DCE" w:rsidRDefault="00FD2DCE" w:rsidP="0035195A">
      <w:pPr>
        <w:rPr>
          <w:rFonts w:asciiTheme="minorHAnsi" w:hAnsiTheme="minorHAnsi" w:cstheme="minorHAnsi"/>
          <w:b/>
          <w:sz w:val="28"/>
        </w:rPr>
      </w:pPr>
    </w:p>
    <w:p w14:paraId="3279E275" w14:textId="5AF34550" w:rsidR="00FD2DCE" w:rsidRDefault="00FD2DCE" w:rsidP="0035195A">
      <w:pPr>
        <w:rPr>
          <w:rFonts w:asciiTheme="minorHAnsi" w:hAnsiTheme="minorHAnsi" w:cstheme="minorHAnsi"/>
          <w:b/>
          <w:sz w:val="28"/>
        </w:rPr>
      </w:pPr>
    </w:p>
    <w:p w14:paraId="08F16EA2" w14:textId="2A5AA72C" w:rsidR="00FD2DCE" w:rsidRDefault="00FD2DCE" w:rsidP="0035195A">
      <w:pPr>
        <w:rPr>
          <w:rFonts w:asciiTheme="minorHAnsi" w:hAnsiTheme="minorHAnsi" w:cstheme="minorHAnsi"/>
          <w:b/>
          <w:sz w:val="28"/>
        </w:rPr>
      </w:pPr>
    </w:p>
    <w:p w14:paraId="4D8E73FA" w14:textId="45CD6DBE" w:rsidR="00FD2DCE" w:rsidRDefault="00FD2DCE" w:rsidP="0035195A">
      <w:pPr>
        <w:rPr>
          <w:rFonts w:asciiTheme="minorHAnsi" w:hAnsiTheme="minorHAnsi" w:cstheme="minorHAnsi"/>
          <w:b/>
          <w:sz w:val="28"/>
        </w:rPr>
      </w:pPr>
    </w:p>
    <w:p w14:paraId="6D041436" w14:textId="501C0EFE" w:rsidR="0035195A" w:rsidRPr="0035195A" w:rsidRDefault="0035195A" w:rsidP="0035195A">
      <w:pPr>
        <w:rPr>
          <w:rFonts w:asciiTheme="majorHAnsi" w:hAnsiTheme="majorHAnsi" w:cstheme="majorHAnsi"/>
        </w:rPr>
      </w:pPr>
    </w:p>
    <w:p w14:paraId="50884604" w14:textId="32C62D3A" w:rsidR="0035195A" w:rsidRPr="0035195A" w:rsidRDefault="0035195A" w:rsidP="0035195A">
      <w:pPr>
        <w:rPr>
          <w:rFonts w:asciiTheme="majorHAnsi" w:hAnsiTheme="majorHAnsi" w:cstheme="majorHAnsi"/>
        </w:rPr>
      </w:pPr>
    </w:p>
    <w:p w14:paraId="16F2DE99" w14:textId="4D2E3217" w:rsidR="0035195A" w:rsidRPr="0035195A" w:rsidRDefault="0035195A" w:rsidP="0035195A">
      <w:pPr>
        <w:rPr>
          <w:rFonts w:asciiTheme="majorHAnsi" w:hAnsiTheme="majorHAnsi" w:cstheme="majorHAnsi"/>
        </w:rPr>
      </w:pPr>
    </w:p>
    <w:p w14:paraId="7E525092" w14:textId="13C920C0" w:rsidR="0035195A" w:rsidRPr="0035195A" w:rsidRDefault="0035195A" w:rsidP="0035195A">
      <w:pPr>
        <w:rPr>
          <w:rFonts w:asciiTheme="majorHAnsi" w:hAnsiTheme="majorHAnsi" w:cstheme="majorHAnsi"/>
        </w:rPr>
      </w:pPr>
    </w:p>
    <w:p w14:paraId="65889CB2" w14:textId="1937361A" w:rsidR="0035195A" w:rsidRPr="0035195A" w:rsidRDefault="0035195A" w:rsidP="0035195A">
      <w:pPr>
        <w:rPr>
          <w:rFonts w:asciiTheme="majorHAnsi" w:hAnsiTheme="majorHAnsi" w:cstheme="majorHAnsi"/>
        </w:rPr>
      </w:pPr>
    </w:p>
    <w:p w14:paraId="44F04349" w14:textId="4DC6ACCD" w:rsidR="0035195A" w:rsidRDefault="0035195A" w:rsidP="0035195A">
      <w:pPr>
        <w:rPr>
          <w:rFonts w:asciiTheme="majorHAnsi" w:hAnsiTheme="majorHAnsi" w:cstheme="majorHAnsi"/>
        </w:rPr>
      </w:pPr>
    </w:p>
    <w:p w14:paraId="66AAE148" w14:textId="77777777" w:rsidR="003906ED" w:rsidRDefault="003906ED" w:rsidP="0035195A">
      <w:pPr>
        <w:rPr>
          <w:rFonts w:asciiTheme="majorHAnsi" w:hAnsiTheme="majorHAnsi" w:cstheme="majorHAnsi"/>
        </w:rPr>
      </w:pPr>
    </w:p>
    <w:p w14:paraId="449161BF" w14:textId="77777777" w:rsidR="003906ED" w:rsidRDefault="003906ED" w:rsidP="0035195A">
      <w:pPr>
        <w:rPr>
          <w:rFonts w:asciiTheme="majorHAnsi" w:hAnsiTheme="majorHAnsi" w:cstheme="majorHAnsi"/>
        </w:rPr>
      </w:pPr>
    </w:p>
    <w:p w14:paraId="185FA705" w14:textId="74F609F6" w:rsidR="003906ED" w:rsidRDefault="003906ED" w:rsidP="0035195A">
      <w:pPr>
        <w:rPr>
          <w:rFonts w:asciiTheme="majorHAnsi" w:hAnsiTheme="majorHAnsi" w:cstheme="majorHAnsi"/>
        </w:rPr>
      </w:pPr>
    </w:p>
    <w:p w14:paraId="1DE92AAA" w14:textId="378B383E" w:rsidR="00E06F01" w:rsidRDefault="00E06F01" w:rsidP="0035195A">
      <w:pPr>
        <w:rPr>
          <w:rFonts w:asciiTheme="majorHAnsi" w:hAnsiTheme="majorHAnsi" w:cstheme="majorHAnsi"/>
        </w:rPr>
      </w:pPr>
    </w:p>
    <w:p w14:paraId="72F971F2" w14:textId="611E5C5A" w:rsidR="00E06F01" w:rsidRDefault="00E06F01" w:rsidP="0035195A">
      <w:pPr>
        <w:rPr>
          <w:rFonts w:asciiTheme="majorHAnsi" w:hAnsiTheme="majorHAnsi" w:cstheme="majorHAnsi"/>
        </w:rPr>
      </w:pPr>
    </w:p>
    <w:p w14:paraId="64C9E3B9" w14:textId="77777777" w:rsidR="00AB17C2" w:rsidRDefault="00AB17C2" w:rsidP="0035195A">
      <w:pPr>
        <w:rPr>
          <w:rFonts w:asciiTheme="majorHAnsi" w:hAnsiTheme="majorHAnsi" w:cstheme="majorHAnsi"/>
        </w:rPr>
      </w:pPr>
    </w:p>
    <w:p w14:paraId="28971AFF" w14:textId="77777777" w:rsidR="003906ED" w:rsidRDefault="003906ED" w:rsidP="0035195A">
      <w:pPr>
        <w:rPr>
          <w:rFonts w:asciiTheme="majorHAnsi" w:hAnsiTheme="majorHAnsi" w:cstheme="majorHAnsi"/>
        </w:rPr>
      </w:pPr>
    </w:p>
    <w:p w14:paraId="47F37A9C" w14:textId="77777777" w:rsidR="003906ED" w:rsidRPr="0035195A" w:rsidRDefault="003906ED" w:rsidP="0035195A">
      <w:pPr>
        <w:rPr>
          <w:rFonts w:asciiTheme="majorHAnsi" w:hAnsiTheme="majorHAnsi" w:cstheme="majorHAnsi"/>
        </w:rPr>
      </w:pPr>
    </w:p>
    <w:p w14:paraId="1D57C81D" w14:textId="2A13510A" w:rsidR="00520FAE" w:rsidRPr="00D83507" w:rsidRDefault="00520FAE" w:rsidP="003906ED">
      <w:pPr>
        <w:pStyle w:val="Heading10"/>
        <w:ind w:left="567" w:hanging="567"/>
        <w:rPr>
          <w:b/>
        </w:rPr>
      </w:pPr>
      <w:bookmarkStart w:id="6" w:name="_Legal_framework"/>
      <w:bookmarkStart w:id="7" w:name="B"/>
      <w:bookmarkEnd w:id="6"/>
      <w:r w:rsidRPr="00D83507">
        <w:rPr>
          <w:b/>
        </w:rPr>
        <w:t>Legal framework</w:t>
      </w:r>
    </w:p>
    <w:bookmarkEnd w:id="7"/>
    <w:p w14:paraId="4BA4C9D1" w14:textId="62CEFF57" w:rsidR="00520FAE" w:rsidRDefault="00520FAE" w:rsidP="003906ED">
      <w:pPr>
        <w:pStyle w:val="TSB-Level1Numbers"/>
        <w:numPr>
          <w:ilvl w:val="0"/>
          <w:numId w:val="0"/>
        </w:numPr>
        <w:jc w:val="both"/>
      </w:pPr>
      <w:r>
        <w:t xml:space="preserve">This policy </w:t>
      </w:r>
      <w:r w:rsidRPr="00BA262B">
        <w:t>has</w:t>
      </w:r>
      <w:r>
        <w:t xml:space="preserve"> due regard to the related statutory legislation, including</w:t>
      </w:r>
      <w:r w:rsidR="00843DF8">
        <w:t>,</w:t>
      </w:r>
      <w:r>
        <w:t xml:space="preserve"> but not limited to, the following:</w:t>
      </w:r>
    </w:p>
    <w:p w14:paraId="0BDF2322" w14:textId="3D83C857" w:rsidR="00520FAE" w:rsidRDefault="00AA0BBF" w:rsidP="00E27484">
      <w:pPr>
        <w:pStyle w:val="TSB-PolicyBullets"/>
        <w:ind w:left="2127" w:hanging="426"/>
        <w:jc w:val="both"/>
      </w:pPr>
      <w:r>
        <w:t>The Education Act 2002 (</w:t>
      </w:r>
      <w:r w:rsidR="00422585">
        <w:t>a</w:t>
      </w:r>
      <w:r w:rsidR="00520FAE">
        <w:t>s amended by The Education Act 2011</w:t>
      </w:r>
      <w:r>
        <w:t>)</w:t>
      </w:r>
    </w:p>
    <w:p w14:paraId="0A53786A" w14:textId="1AE93CD8" w:rsidR="00520FAE" w:rsidRDefault="00520FAE" w:rsidP="00E27484">
      <w:pPr>
        <w:pStyle w:val="TSB-PolicyBullets"/>
        <w:ind w:left="2127" w:hanging="426"/>
        <w:jc w:val="both"/>
      </w:pPr>
      <w:r>
        <w:t>The School Discipline (Pupil Exclusions and Reviews) (England) Regulations 2012</w:t>
      </w:r>
    </w:p>
    <w:p w14:paraId="3F3F42AA" w14:textId="2E536208" w:rsidR="00520FAE" w:rsidRDefault="00520FAE" w:rsidP="00E27484">
      <w:pPr>
        <w:pStyle w:val="TSB-PolicyBullets"/>
        <w:ind w:left="2127" w:hanging="426"/>
        <w:jc w:val="both"/>
      </w:pPr>
      <w:r>
        <w:t>The Education and Inspections Act 2006</w:t>
      </w:r>
    </w:p>
    <w:p w14:paraId="4FE4A013" w14:textId="2E7E4B38" w:rsidR="00B97F68" w:rsidRDefault="00B97F68" w:rsidP="00E27484">
      <w:pPr>
        <w:pStyle w:val="TSB-PolicyBullets"/>
        <w:ind w:left="2127" w:hanging="426"/>
        <w:jc w:val="both"/>
      </w:pPr>
      <w:r>
        <w:t>The Education Act 1996</w:t>
      </w:r>
    </w:p>
    <w:p w14:paraId="78ED4A86" w14:textId="03A97C63" w:rsidR="00520FAE" w:rsidRDefault="00520FAE" w:rsidP="00E27484">
      <w:pPr>
        <w:pStyle w:val="TSB-PolicyBullets"/>
        <w:ind w:left="2127" w:hanging="426"/>
        <w:jc w:val="both"/>
      </w:pPr>
      <w:r>
        <w:t>The Education (Provision of Full-Time Education for Excluded Pupils) (England) Regulations 2007 (</w:t>
      </w:r>
      <w:r w:rsidR="00422585">
        <w:t>a</w:t>
      </w:r>
      <w:r>
        <w:t>s amended 2014)</w:t>
      </w:r>
    </w:p>
    <w:p w14:paraId="4250DD8E" w14:textId="1815A015" w:rsidR="00520FAE" w:rsidRDefault="00BA262B" w:rsidP="00E27484">
      <w:pPr>
        <w:pStyle w:val="TSB-PolicyBullets"/>
        <w:ind w:left="2127" w:hanging="426"/>
        <w:jc w:val="both"/>
      </w:pPr>
      <w:r>
        <w:t xml:space="preserve">The </w:t>
      </w:r>
      <w:r w:rsidR="00520FAE">
        <w:t>European Convention on Human Rights (E</w:t>
      </w:r>
      <w:r w:rsidR="00FA4B37">
        <w:t>CH</w:t>
      </w:r>
      <w:r w:rsidR="00520FAE">
        <w:t>R)</w:t>
      </w:r>
    </w:p>
    <w:p w14:paraId="31544F26" w14:textId="4E0B9967" w:rsidR="00520FAE" w:rsidRDefault="00520FAE" w:rsidP="00843DF8">
      <w:pPr>
        <w:pStyle w:val="TSB-PolicyBullets"/>
        <w:ind w:left="2127" w:hanging="426"/>
        <w:jc w:val="both"/>
      </w:pPr>
      <w:r>
        <w:t>The Equality Act 2010</w:t>
      </w:r>
    </w:p>
    <w:p w14:paraId="0A6D2360" w14:textId="1E2CA64F" w:rsidR="00520FAE" w:rsidRDefault="00520FAE" w:rsidP="003906ED">
      <w:pPr>
        <w:pStyle w:val="TSB-Level1Numbers"/>
        <w:numPr>
          <w:ilvl w:val="0"/>
          <w:numId w:val="0"/>
        </w:numPr>
        <w:jc w:val="both"/>
      </w:pPr>
      <w:r>
        <w:t xml:space="preserve">This policy also has due regard to statutory </w:t>
      </w:r>
      <w:r w:rsidR="00AA0BBF">
        <w:t xml:space="preserve">and non-statutory </w:t>
      </w:r>
      <w:r>
        <w:t>guidance, including, but not limited to, the following:</w:t>
      </w:r>
    </w:p>
    <w:p w14:paraId="17F2C0B1" w14:textId="757338E4" w:rsidR="00520FAE" w:rsidRDefault="00520FAE" w:rsidP="00E27484">
      <w:pPr>
        <w:pStyle w:val="TSB-PolicyBullets"/>
        <w:ind w:left="2127" w:hanging="426"/>
        <w:jc w:val="both"/>
      </w:pPr>
      <w:proofErr w:type="spellStart"/>
      <w:r>
        <w:t>DfE</w:t>
      </w:r>
      <w:proofErr w:type="spellEnd"/>
      <w:r>
        <w:t xml:space="preserve"> </w:t>
      </w:r>
      <w:r w:rsidR="00B97F68">
        <w:t>(2017</w:t>
      </w:r>
      <w:r w:rsidR="00C43D19">
        <w:t xml:space="preserve">) </w:t>
      </w:r>
      <w:r>
        <w:t xml:space="preserve">‘Exclusion from maintained schools, </w:t>
      </w:r>
      <w:r w:rsidR="00422585">
        <w:t>a</w:t>
      </w:r>
      <w:r>
        <w:t xml:space="preserve">cademies and pupil referral units in England’ </w:t>
      </w:r>
    </w:p>
    <w:p w14:paraId="56D6FD39" w14:textId="77777777" w:rsidR="00AA0BBF" w:rsidRDefault="00AA0BBF" w:rsidP="00E27484">
      <w:pPr>
        <w:pStyle w:val="TSB-PolicyBullets"/>
        <w:ind w:left="2127" w:hanging="426"/>
        <w:jc w:val="both"/>
      </w:pPr>
      <w:proofErr w:type="spellStart"/>
      <w:r>
        <w:t>DfE</w:t>
      </w:r>
      <w:proofErr w:type="spellEnd"/>
      <w:r>
        <w:t xml:space="preserve"> (2016) ‘Behaviour and discipline in schools’</w:t>
      </w:r>
    </w:p>
    <w:p w14:paraId="10BD5305" w14:textId="77777777" w:rsidR="00AA0BBF" w:rsidRDefault="00AA0BBF" w:rsidP="00E27484">
      <w:pPr>
        <w:pStyle w:val="TSB-PolicyBullets"/>
        <w:ind w:left="2127" w:hanging="426"/>
        <w:jc w:val="both"/>
      </w:pPr>
      <w:proofErr w:type="spellStart"/>
      <w:r>
        <w:t>DfE</w:t>
      </w:r>
      <w:proofErr w:type="spellEnd"/>
      <w:r>
        <w:t xml:space="preserve"> (2015) ‘Special educational needs and disability code of practice: 0 to 25 years’</w:t>
      </w:r>
    </w:p>
    <w:p w14:paraId="4A269C17" w14:textId="77777777" w:rsidR="00520FAE" w:rsidRDefault="00520FAE" w:rsidP="003906ED">
      <w:pPr>
        <w:pStyle w:val="TSB-Level1Numbers"/>
        <w:numPr>
          <w:ilvl w:val="0"/>
          <w:numId w:val="0"/>
        </w:numPr>
        <w:jc w:val="both"/>
      </w:pPr>
      <w:r w:rsidRPr="00BA262B">
        <w:t>This</w:t>
      </w:r>
      <w:r>
        <w:t xml:space="preserve"> policy will be implemented in conjunction with the </w:t>
      </w:r>
      <w:r w:rsidR="00AA0BBF">
        <w:t xml:space="preserve">following </w:t>
      </w:r>
      <w:r>
        <w:t>school</w:t>
      </w:r>
      <w:r w:rsidR="00AA0BBF">
        <w:t xml:space="preserve"> policies and procedures:</w:t>
      </w:r>
    </w:p>
    <w:p w14:paraId="463EFDD0" w14:textId="77777777" w:rsidR="00520FAE" w:rsidRPr="003906ED" w:rsidRDefault="00520FAE" w:rsidP="00E27484">
      <w:pPr>
        <w:pStyle w:val="TSB-PolicyBullets"/>
        <w:ind w:left="2127" w:hanging="426"/>
        <w:jc w:val="both"/>
      </w:pPr>
      <w:r w:rsidRPr="003906ED">
        <w:t>Behavioural Policy</w:t>
      </w:r>
    </w:p>
    <w:p w14:paraId="799BFE22" w14:textId="77777777" w:rsidR="00520FAE" w:rsidRDefault="00520FAE" w:rsidP="00E27484">
      <w:pPr>
        <w:pStyle w:val="TSB-PolicyBullets"/>
        <w:ind w:left="2127" w:hanging="426"/>
        <w:jc w:val="both"/>
      </w:pPr>
      <w:r w:rsidRPr="003906ED">
        <w:t>Anti-Bullying Policy</w:t>
      </w:r>
    </w:p>
    <w:p w14:paraId="62B38192" w14:textId="77777777" w:rsidR="003906ED" w:rsidRPr="003906ED" w:rsidRDefault="003906ED" w:rsidP="003906ED">
      <w:pPr>
        <w:pStyle w:val="TSB-PolicyBullets"/>
        <w:numPr>
          <w:ilvl w:val="0"/>
          <w:numId w:val="0"/>
        </w:numPr>
        <w:ind w:left="2127"/>
        <w:jc w:val="both"/>
      </w:pPr>
    </w:p>
    <w:p w14:paraId="47E0A3C9" w14:textId="77777777" w:rsidR="00520FAE" w:rsidRPr="00D83507" w:rsidRDefault="00520FAE" w:rsidP="003906ED">
      <w:pPr>
        <w:pStyle w:val="Heading10"/>
        <w:ind w:left="567" w:hanging="567"/>
        <w:rPr>
          <w:b/>
        </w:rPr>
      </w:pPr>
      <w:bookmarkStart w:id="8" w:name="_Grounds_for_exclusion"/>
      <w:bookmarkStart w:id="9" w:name="C"/>
      <w:bookmarkEnd w:id="8"/>
      <w:r w:rsidRPr="00D83507">
        <w:rPr>
          <w:b/>
        </w:rPr>
        <w:t>Grounds for exclusion</w:t>
      </w:r>
    </w:p>
    <w:bookmarkEnd w:id="9"/>
    <w:p w14:paraId="0FF82645" w14:textId="1B7EA225" w:rsidR="00520FAE" w:rsidRDefault="00520FAE" w:rsidP="003906ED">
      <w:pPr>
        <w:pStyle w:val="TSB-Level1Numbers"/>
        <w:numPr>
          <w:ilvl w:val="0"/>
          <w:numId w:val="0"/>
        </w:numPr>
        <w:jc w:val="both"/>
      </w:pPr>
      <w:r>
        <w:t xml:space="preserve">The school will only exclude a pupil where it is absolutely necessary, and where all other possible disciplinary sanctions, as detailed in the school’s </w:t>
      </w:r>
      <w:r w:rsidRPr="003906ED">
        <w:t>Behaviour Policy</w:t>
      </w:r>
      <w:r>
        <w:t xml:space="preserve">, have failed to be successful. </w:t>
      </w:r>
    </w:p>
    <w:p w14:paraId="3DE0ED26" w14:textId="77777777" w:rsidR="00520FAE" w:rsidRDefault="00520FAE" w:rsidP="003906ED">
      <w:pPr>
        <w:pStyle w:val="TSB-Level1Numbers"/>
        <w:numPr>
          <w:ilvl w:val="0"/>
          <w:numId w:val="0"/>
        </w:numPr>
        <w:jc w:val="both"/>
      </w:pPr>
      <w:r>
        <w:t xml:space="preserve">The </w:t>
      </w:r>
      <w:r w:rsidRPr="00BA262B">
        <w:t>following</w:t>
      </w:r>
      <w:r>
        <w:t xml:space="preserve"> examples of behaviour may underline the </w:t>
      </w:r>
      <w:r w:rsidR="00D330AA">
        <w:t>school’</w:t>
      </w:r>
      <w:r>
        <w:t>s decision to exclude a pupil:</w:t>
      </w:r>
    </w:p>
    <w:p w14:paraId="78F69A9A" w14:textId="77777777" w:rsidR="00520FAE" w:rsidRDefault="00520FAE" w:rsidP="00E27484">
      <w:pPr>
        <w:pStyle w:val="TSB-Level1Numbers"/>
        <w:numPr>
          <w:ilvl w:val="0"/>
          <w:numId w:val="12"/>
        </w:numPr>
        <w:spacing w:after="0"/>
        <w:ind w:left="2127" w:hanging="426"/>
        <w:jc w:val="both"/>
      </w:pPr>
      <w:r>
        <w:t>Any incident which poses a risk to other pupils or members of staff, e.g. bringing a weapon onto the premises</w:t>
      </w:r>
    </w:p>
    <w:p w14:paraId="2795F0F2" w14:textId="77777777" w:rsidR="00520FAE" w:rsidRDefault="00520FAE" w:rsidP="00E27484">
      <w:pPr>
        <w:pStyle w:val="TSB-Level1Numbers"/>
        <w:numPr>
          <w:ilvl w:val="0"/>
          <w:numId w:val="12"/>
        </w:numPr>
        <w:spacing w:after="0"/>
        <w:ind w:left="2127" w:hanging="426"/>
        <w:jc w:val="both"/>
      </w:pPr>
      <w:r>
        <w:t>Any incidents which breach the law</w:t>
      </w:r>
    </w:p>
    <w:p w14:paraId="3E493614" w14:textId="77777777" w:rsidR="00520FAE" w:rsidRDefault="00520FAE" w:rsidP="00E27484">
      <w:pPr>
        <w:pStyle w:val="TSB-Level1Numbers"/>
        <w:numPr>
          <w:ilvl w:val="0"/>
          <w:numId w:val="12"/>
        </w:numPr>
        <w:spacing w:after="0"/>
        <w:ind w:left="2127" w:hanging="426"/>
        <w:jc w:val="both"/>
      </w:pPr>
      <w:r>
        <w:t>Persistent and severe bullying</w:t>
      </w:r>
    </w:p>
    <w:p w14:paraId="19AC5FA8" w14:textId="77777777" w:rsidR="00520FAE" w:rsidRDefault="00520FAE" w:rsidP="00E27484">
      <w:pPr>
        <w:pStyle w:val="TSB-Level1Numbers"/>
        <w:numPr>
          <w:ilvl w:val="0"/>
          <w:numId w:val="12"/>
        </w:numPr>
        <w:spacing w:after="0"/>
        <w:ind w:left="2127" w:hanging="426"/>
        <w:jc w:val="both"/>
      </w:pPr>
      <w:r>
        <w:t>Verbal and physical abuse</w:t>
      </w:r>
    </w:p>
    <w:p w14:paraId="04DE60F7" w14:textId="77777777" w:rsidR="00520FAE" w:rsidRDefault="00520FAE" w:rsidP="00E27484">
      <w:pPr>
        <w:pStyle w:val="TSB-Level1Numbers"/>
        <w:numPr>
          <w:ilvl w:val="0"/>
          <w:numId w:val="12"/>
        </w:numPr>
        <w:spacing w:after="0"/>
        <w:ind w:left="2127" w:hanging="426"/>
        <w:jc w:val="both"/>
      </w:pPr>
      <w:r>
        <w:t>Constant disruption</w:t>
      </w:r>
    </w:p>
    <w:p w14:paraId="623A884B" w14:textId="77777777" w:rsidR="00520FAE" w:rsidRDefault="00520FAE" w:rsidP="00E27484">
      <w:pPr>
        <w:pStyle w:val="TSB-Level1Numbers"/>
        <w:numPr>
          <w:ilvl w:val="0"/>
          <w:numId w:val="12"/>
        </w:numPr>
        <w:spacing w:after="0"/>
        <w:ind w:left="2127" w:hanging="426"/>
        <w:jc w:val="both"/>
      </w:pPr>
      <w:r>
        <w:lastRenderedPageBreak/>
        <w:t>A single, serious and major incident, e.g. serious assault on another individual leading to injury</w:t>
      </w:r>
    </w:p>
    <w:p w14:paraId="5846163E" w14:textId="3CBC9A24" w:rsidR="00520FAE" w:rsidRPr="00F00C6D" w:rsidRDefault="00520FAE" w:rsidP="003906ED">
      <w:pPr>
        <w:pStyle w:val="TSB-Level1Numbers"/>
        <w:numPr>
          <w:ilvl w:val="0"/>
          <w:numId w:val="0"/>
        </w:numPr>
        <w:jc w:val="both"/>
        <w:rPr>
          <w:b/>
        </w:rPr>
      </w:pPr>
      <w:r>
        <w:t>Pupils can be excluded on a fixed</w:t>
      </w:r>
      <w:r w:rsidR="007605C4">
        <w:t>-</w:t>
      </w:r>
      <w:r>
        <w:t xml:space="preserve">period basis, i.e. up to 45 school days </w:t>
      </w:r>
      <w:r w:rsidRPr="00FF5324">
        <w:t>within</w:t>
      </w:r>
      <w:r>
        <w:t xml:space="preserve"> a year, or permanently. Similarly, </w:t>
      </w:r>
      <w:r w:rsidR="007605C4">
        <w:t xml:space="preserve">pupils can be </w:t>
      </w:r>
      <w:r w:rsidR="007470C7">
        <w:t xml:space="preserve">permanently </w:t>
      </w:r>
      <w:r w:rsidR="007605C4">
        <w:t xml:space="preserve">excluded following a </w:t>
      </w:r>
      <w:r>
        <w:t>fixed</w:t>
      </w:r>
      <w:r w:rsidR="007605C4">
        <w:t>-</w:t>
      </w:r>
      <w:r>
        <w:t>period exclusion</w:t>
      </w:r>
      <w:r w:rsidR="007605C4">
        <w:t xml:space="preserve">, </w:t>
      </w:r>
      <w:r>
        <w:t xml:space="preserve">where further evidence </w:t>
      </w:r>
      <w:r w:rsidR="007605C4">
        <w:t>is</w:t>
      </w:r>
      <w:r>
        <w:t xml:space="preserve"> presented.</w:t>
      </w:r>
    </w:p>
    <w:p w14:paraId="13D03F70" w14:textId="77777777" w:rsidR="00520FAE" w:rsidRPr="009F0FAF" w:rsidRDefault="00520FAE" w:rsidP="003906ED">
      <w:pPr>
        <w:pStyle w:val="TSB-Level1Numbers"/>
        <w:numPr>
          <w:ilvl w:val="0"/>
          <w:numId w:val="0"/>
        </w:numPr>
        <w:jc w:val="both"/>
        <w:rPr>
          <w:b/>
        </w:rPr>
      </w:pPr>
      <w:r>
        <w:t>In all cases, the headteacher will decide w</w:t>
      </w:r>
      <w:r w:rsidR="00AA0BBF">
        <w:t>hich</w:t>
      </w:r>
      <w:r>
        <w:t xml:space="preserve"> exclusion </w:t>
      </w:r>
      <w:r w:rsidR="00AA0BBF">
        <w:t xml:space="preserve">period </w:t>
      </w:r>
      <w:r>
        <w:t xml:space="preserve">a pupil will be subject to, depending on what the </w:t>
      </w:r>
      <w:r w:rsidRPr="00FF5324">
        <w:t>circumstances</w:t>
      </w:r>
      <w:r>
        <w:t xml:space="preserve"> warrant.</w:t>
      </w:r>
    </w:p>
    <w:p w14:paraId="371E6948" w14:textId="1BE8948F" w:rsidR="00520FAE" w:rsidRPr="00F00C6D" w:rsidRDefault="00520FAE" w:rsidP="00CC6B3C">
      <w:pPr>
        <w:pStyle w:val="TSB-Level1Numbers"/>
        <w:numPr>
          <w:ilvl w:val="0"/>
          <w:numId w:val="0"/>
        </w:numPr>
        <w:ind w:left="1423"/>
        <w:jc w:val="both"/>
        <w:rPr>
          <w:b/>
        </w:rPr>
      </w:pPr>
    </w:p>
    <w:p w14:paraId="24B9AE79" w14:textId="343BE65D" w:rsidR="00520FAE" w:rsidRPr="0023262A" w:rsidRDefault="00E27484" w:rsidP="003906ED">
      <w:pPr>
        <w:pStyle w:val="Heading10"/>
        <w:ind w:left="567" w:hanging="567"/>
        <w:rPr>
          <w:b/>
        </w:rPr>
      </w:pPr>
      <w:bookmarkStart w:id="10" w:name="_A_headteacher’s_power"/>
      <w:bookmarkStart w:id="11" w:name="D"/>
      <w:bookmarkEnd w:id="10"/>
      <w:r>
        <w:rPr>
          <w:b/>
        </w:rPr>
        <w:t>The</w:t>
      </w:r>
      <w:r w:rsidR="00520FAE" w:rsidRPr="0023262A">
        <w:rPr>
          <w:b/>
        </w:rPr>
        <w:t xml:space="preserve"> </w:t>
      </w:r>
      <w:proofErr w:type="spellStart"/>
      <w:r w:rsidR="00520FAE" w:rsidRPr="0023262A">
        <w:rPr>
          <w:b/>
        </w:rPr>
        <w:t>headteacher’s</w:t>
      </w:r>
      <w:proofErr w:type="spellEnd"/>
      <w:r w:rsidR="00520FAE" w:rsidRPr="0023262A">
        <w:rPr>
          <w:b/>
        </w:rPr>
        <w:t xml:space="preserve"> power to exclude</w:t>
      </w:r>
    </w:p>
    <w:bookmarkEnd w:id="11"/>
    <w:p w14:paraId="02671E18" w14:textId="6CDFDB4A" w:rsidR="00520FAE" w:rsidRPr="003906ED" w:rsidRDefault="00520FAE" w:rsidP="003906ED">
      <w:pPr>
        <w:pStyle w:val="TSB-Level1Numbers"/>
        <w:numPr>
          <w:ilvl w:val="0"/>
          <w:numId w:val="0"/>
        </w:numPr>
        <w:jc w:val="both"/>
      </w:pPr>
      <w:r w:rsidRPr="003906ED">
        <w:t xml:space="preserve">Only the headteacher has the power to exclude a pupil from the </w:t>
      </w:r>
      <w:r w:rsidR="00402DDB" w:rsidRPr="003906ED">
        <w:t>school,</w:t>
      </w:r>
      <w:r w:rsidRPr="003906ED">
        <w:t xml:space="preserve"> and is able to decide whether this is on a fixed</w:t>
      </w:r>
      <w:r w:rsidR="00FD6F21" w:rsidRPr="003906ED">
        <w:t>-</w:t>
      </w:r>
      <w:r w:rsidRPr="003906ED">
        <w:t>period or permanent basis. All exclusions will only be issued on disciplinary grounds.</w:t>
      </w:r>
    </w:p>
    <w:p w14:paraId="48FA32CB" w14:textId="77777777" w:rsidR="00520FAE" w:rsidRPr="003906ED" w:rsidRDefault="00520FAE" w:rsidP="003906ED">
      <w:pPr>
        <w:pStyle w:val="TSB-Level1Numbers"/>
        <w:numPr>
          <w:ilvl w:val="0"/>
          <w:numId w:val="0"/>
        </w:numPr>
        <w:jc w:val="both"/>
      </w:pPr>
      <w:r w:rsidRPr="003906ED">
        <w:t>The headteacher is able to exclude pupils from the premises where their behaviour is disruptive during lunchtime. All lunchtime exclusions will be counted as half of a school day.</w:t>
      </w:r>
    </w:p>
    <w:p w14:paraId="417B78CE" w14:textId="127D15F2" w:rsidR="00520FAE" w:rsidRPr="003906ED" w:rsidRDefault="00520FAE" w:rsidP="003906ED">
      <w:pPr>
        <w:pStyle w:val="TSB-Level1Numbers"/>
        <w:numPr>
          <w:ilvl w:val="0"/>
          <w:numId w:val="0"/>
        </w:numPr>
        <w:jc w:val="both"/>
      </w:pPr>
      <w:r w:rsidRPr="003906ED">
        <w:t>The headteacher is able to consider a pupil</w:t>
      </w:r>
      <w:r w:rsidR="007605C4" w:rsidRPr="003906ED">
        <w:t xml:space="preserve">’s disruptive behaviour outside of the school premises </w:t>
      </w:r>
      <w:r w:rsidRPr="003906ED">
        <w:t xml:space="preserve">as grounds for exclusion, in accordance </w:t>
      </w:r>
      <w:r w:rsidR="00402DDB" w:rsidRPr="003906ED">
        <w:t xml:space="preserve">with the school’s </w:t>
      </w:r>
      <w:r w:rsidR="003906ED" w:rsidRPr="003906ED">
        <w:t>Behaviour</w:t>
      </w:r>
      <w:r w:rsidRPr="003906ED">
        <w:t xml:space="preserve"> Policy.</w:t>
      </w:r>
    </w:p>
    <w:p w14:paraId="353F9CA0" w14:textId="47E0A943" w:rsidR="00E27484" w:rsidRPr="003906ED" w:rsidRDefault="00520FAE" w:rsidP="003906ED">
      <w:pPr>
        <w:pStyle w:val="TSB-Level1Numbers"/>
        <w:numPr>
          <w:ilvl w:val="0"/>
          <w:numId w:val="0"/>
        </w:numPr>
        <w:jc w:val="both"/>
      </w:pPr>
      <w:r w:rsidRPr="003906ED">
        <w:t>Any decision made to exclude a pupil will be lawful, proportionate and fair, with respect to legislation relating directly to exclusions and the school’s wider lega</w:t>
      </w:r>
      <w:r w:rsidR="00B97F68" w:rsidRPr="003906ED">
        <w:t xml:space="preserve">l duties, including the </w:t>
      </w:r>
      <w:r w:rsidR="0023262A" w:rsidRPr="003906ED">
        <w:t>ECH</w:t>
      </w:r>
      <w:r w:rsidR="00B97F68" w:rsidRPr="003906ED">
        <w:t>R</w:t>
      </w:r>
      <w:r w:rsidRPr="003906ED">
        <w:t xml:space="preserve">. </w:t>
      </w:r>
    </w:p>
    <w:p w14:paraId="38D64643" w14:textId="30227718" w:rsidR="00520FAE" w:rsidRPr="003906ED" w:rsidRDefault="00520FAE" w:rsidP="003906ED">
      <w:pPr>
        <w:pStyle w:val="TSB-Level1Numbers"/>
        <w:numPr>
          <w:ilvl w:val="0"/>
          <w:numId w:val="0"/>
        </w:numPr>
        <w:jc w:val="both"/>
      </w:pPr>
      <w:r w:rsidRPr="003906ED">
        <w:t>All exclusions will be formally recorded.</w:t>
      </w:r>
    </w:p>
    <w:p w14:paraId="0F524080" w14:textId="3CE8CA77" w:rsidR="00520FAE" w:rsidRPr="003906ED" w:rsidRDefault="00520FAE" w:rsidP="003906ED">
      <w:pPr>
        <w:pStyle w:val="TSB-Level1Numbers"/>
        <w:numPr>
          <w:ilvl w:val="0"/>
          <w:numId w:val="0"/>
        </w:numPr>
        <w:jc w:val="both"/>
      </w:pPr>
      <w:r w:rsidRPr="003906ED">
        <w:t xml:space="preserve">When sending a pupil home following any exclusion, the headteacher will ensure that they exercise their duty of care at all times and will </w:t>
      </w:r>
      <w:r w:rsidR="00E84370" w:rsidRPr="003906ED">
        <w:t>always inform the parents</w:t>
      </w:r>
      <w:r w:rsidRPr="003906ED">
        <w:t>.</w:t>
      </w:r>
    </w:p>
    <w:p w14:paraId="61811EE7" w14:textId="77777777" w:rsidR="00520FAE" w:rsidRPr="003906ED" w:rsidRDefault="00520FAE" w:rsidP="003906ED">
      <w:pPr>
        <w:pStyle w:val="TSB-Level1Numbers"/>
        <w:numPr>
          <w:ilvl w:val="0"/>
          <w:numId w:val="0"/>
        </w:numPr>
        <w:jc w:val="both"/>
      </w:pPr>
      <w:r w:rsidRPr="003906ED">
        <w:t>The headteacher will apply the civil standard of proof when responding to the facts relating to an exclusion, i.e. that ‘on the balance of probabilities’ it is more likely than not that the facts are true.</w:t>
      </w:r>
    </w:p>
    <w:p w14:paraId="318B6ACC" w14:textId="4BC2EFF2" w:rsidR="00520FAE" w:rsidRPr="003906ED" w:rsidRDefault="00520FAE" w:rsidP="003906ED">
      <w:pPr>
        <w:pStyle w:val="TSB-Level1Numbers"/>
        <w:numPr>
          <w:ilvl w:val="0"/>
          <w:numId w:val="0"/>
        </w:numPr>
        <w:jc w:val="both"/>
      </w:pPr>
      <w:r w:rsidRPr="003906ED">
        <w:t>The headteacher may withdraw any exclusion that has not already bee</w:t>
      </w:r>
      <w:r w:rsidR="00E84370" w:rsidRPr="003906ED">
        <w:t>n reviewed by the governing board</w:t>
      </w:r>
      <w:r w:rsidRPr="003906ED">
        <w:t>.</w:t>
      </w:r>
    </w:p>
    <w:p w14:paraId="4C8CD6A5" w14:textId="496262AF" w:rsidR="00520FAE" w:rsidRPr="003906ED" w:rsidRDefault="00520FAE" w:rsidP="003906ED">
      <w:pPr>
        <w:pStyle w:val="TSB-Level1Numbers"/>
        <w:numPr>
          <w:ilvl w:val="0"/>
          <w:numId w:val="0"/>
        </w:numPr>
        <w:jc w:val="both"/>
      </w:pPr>
      <w:r w:rsidRPr="003906ED">
        <w:t>At all times, the headteacher will take into ac</w:t>
      </w:r>
      <w:r w:rsidR="00592490" w:rsidRPr="003906ED">
        <w:t>count their legal duties under t</w:t>
      </w:r>
      <w:r w:rsidRPr="003906ED">
        <w:t xml:space="preserve">he Equality Act 2010 and the </w:t>
      </w:r>
      <w:r w:rsidR="007967FA" w:rsidRPr="003906ED">
        <w:t>s</w:t>
      </w:r>
      <w:r w:rsidR="000C7084" w:rsidRPr="003906ED">
        <w:t>pecial educational needs and disability c</w:t>
      </w:r>
      <w:r w:rsidRPr="003906ED">
        <w:t xml:space="preserve">ode of </w:t>
      </w:r>
      <w:r w:rsidR="000C7084" w:rsidRPr="003906ED">
        <w:t>pr</w:t>
      </w:r>
      <w:r w:rsidRPr="003906ED">
        <w:t>actice</w:t>
      </w:r>
      <w:r w:rsidR="00AA0BBF" w:rsidRPr="003906ED">
        <w:t>: 0 to 25 years</w:t>
      </w:r>
      <w:r w:rsidRPr="003906ED">
        <w:t>, ensuring that they do not discriminate on any grounds, e.g. race, sex, disability, and will not increase the severity of a pupil’s exclusion on these grounds.</w:t>
      </w:r>
    </w:p>
    <w:p w14:paraId="52135D2B" w14:textId="1A3BC7A0" w:rsidR="00520FAE" w:rsidRPr="003906ED" w:rsidRDefault="00520FAE" w:rsidP="003906ED">
      <w:pPr>
        <w:pStyle w:val="TSB-Level1Numbers"/>
        <w:numPr>
          <w:ilvl w:val="0"/>
          <w:numId w:val="0"/>
        </w:numPr>
        <w:jc w:val="both"/>
      </w:pPr>
      <w:r w:rsidRPr="003906ED">
        <w:t>The headteacher will not issue any ‘informal’ or ‘unofficial’ exclusions, such as sending a pupil home to ‘cool-off’, regardless of whether or not the parents have agreed to this.</w:t>
      </w:r>
    </w:p>
    <w:p w14:paraId="4BEA23AC" w14:textId="30E69C6E" w:rsidR="00520FAE" w:rsidRDefault="00520FAE" w:rsidP="003906ED">
      <w:pPr>
        <w:pStyle w:val="TSB-Level1Numbers"/>
        <w:numPr>
          <w:ilvl w:val="0"/>
          <w:numId w:val="0"/>
        </w:numPr>
        <w:jc w:val="both"/>
      </w:pPr>
      <w:r w:rsidRPr="003906ED">
        <w:t>The headteacher will not use the threat of exclusion as a means of instructing parents to remove their child from the premises.</w:t>
      </w:r>
    </w:p>
    <w:p w14:paraId="1A0BF00B" w14:textId="77777777" w:rsidR="009955E6" w:rsidRDefault="009955E6" w:rsidP="003906ED">
      <w:pPr>
        <w:pStyle w:val="TSB-Level1Numbers"/>
        <w:numPr>
          <w:ilvl w:val="0"/>
          <w:numId w:val="0"/>
        </w:numPr>
        <w:jc w:val="both"/>
      </w:pPr>
    </w:p>
    <w:p w14:paraId="70674A49" w14:textId="77777777" w:rsidR="00520FAE" w:rsidRPr="0023262A" w:rsidRDefault="00520FAE" w:rsidP="003906ED">
      <w:pPr>
        <w:pStyle w:val="Heading10"/>
        <w:ind w:left="567" w:hanging="567"/>
        <w:rPr>
          <w:b/>
        </w:rPr>
      </w:pPr>
      <w:bookmarkStart w:id="12" w:name="_Factors_to_consider"/>
      <w:bookmarkStart w:id="13" w:name="E"/>
      <w:bookmarkEnd w:id="12"/>
      <w:r w:rsidRPr="0023262A">
        <w:rPr>
          <w:b/>
        </w:rPr>
        <w:t>Factors to consider when excluding a pupil</w:t>
      </w:r>
    </w:p>
    <w:bookmarkEnd w:id="13"/>
    <w:p w14:paraId="4599B354" w14:textId="77777777" w:rsidR="00520FAE" w:rsidRDefault="00520FAE" w:rsidP="003906ED">
      <w:pPr>
        <w:pStyle w:val="TSB-Level1Numbers"/>
        <w:numPr>
          <w:ilvl w:val="0"/>
          <w:numId w:val="0"/>
        </w:numPr>
        <w:jc w:val="both"/>
      </w:pPr>
      <w:r>
        <w:t xml:space="preserve">When considering </w:t>
      </w:r>
      <w:r w:rsidR="00AA0BBF" w:rsidRPr="0023262A">
        <w:t>the</w:t>
      </w:r>
      <w:r w:rsidR="00AA0BBF">
        <w:t xml:space="preserve"> exclusion of</w:t>
      </w:r>
      <w:r>
        <w:t xml:space="preserve"> a pupil, the headteacher will:</w:t>
      </w:r>
    </w:p>
    <w:p w14:paraId="34816B11" w14:textId="77777777" w:rsidR="00520FAE" w:rsidRPr="0023262A" w:rsidRDefault="00520FAE" w:rsidP="00E27484">
      <w:pPr>
        <w:pStyle w:val="TSB-PolicyBullets"/>
        <w:ind w:left="1843"/>
        <w:jc w:val="both"/>
      </w:pPr>
      <w:r w:rsidRPr="0023262A">
        <w:t>Allow the pupil the opportunity to present their case.</w:t>
      </w:r>
    </w:p>
    <w:p w14:paraId="63F544F0" w14:textId="77777777" w:rsidR="00520FAE" w:rsidRPr="0023262A" w:rsidRDefault="00520FAE" w:rsidP="00E27484">
      <w:pPr>
        <w:pStyle w:val="TSB-PolicyBullets"/>
        <w:ind w:left="1843"/>
        <w:jc w:val="both"/>
      </w:pPr>
      <w:r w:rsidRPr="0023262A">
        <w:t xml:space="preserve">Take into account any contributing factors that are identified after a case of poor behaviour has </w:t>
      </w:r>
      <w:r w:rsidR="00AA0BBF" w:rsidRPr="0023262A">
        <w:t xml:space="preserve">occurred, e.g. if the pupil’s wellbeing has been compromised, </w:t>
      </w:r>
      <w:r w:rsidRPr="0023262A">
        <w:t>or</w:t>
      </w:r>
      <w:r w:rsidR="00AA0BBF" w:rsidRPr="0023262A">
        <w:t xml:space="preserve"> they have</w:t>
      </w:r>
      <w:r w:rsidRPr="0023262A">
        <w:t xml:space="preserve"> been subjected to bullying. </w:t>
      </w:r>
    </w:p>
    <w:p w14:paraId="53629C41" w14:textId="77777777" w:rsidR="00520FAE" w:rsidRPr="0023262A" w:rsidRDefault="00520FAE" w:rsidP="00E27484">
      <w:pPr>
        <w:pStyle w:val="TSB-PolicyBullets"/>
        <w:ind w:left="1843"/>
        <w:jc w:val="both"/>
      </w:pPr>
      <w:r w:rsidRPr="0023262A">
        <w:t>Take into consideration whether the pupil has received multiple exclusions or is approaching the legal limit of 45 excluded days per school year, and whether exclusion is serving as an effective sanction.</w:t>
      </w:r>
    </w:p>
    <w:p w14:paraId="76E26479" w14:textId="2F818202" w:rsidR="00520FAE" w:rsidRDefault="00520FAE" w:rsidP="003906ED">
      <w:pPr>
        <w:pStyle w:val="TSB-PolicyBullets"/>
        <w:ind w:left="1843"/>
        <w:jc w:val="both"/>
      </w:pPr>
      <w:r w:rsidRPr="0023262A">
        <w:t xml:space="preserve">Consider early intervention to address underlying causes of disruptive behaviour, including liaising with external agencies, to assess pupils who </w:t>
      </w:r>
      <w:r>
        <w:t xml:space="preserve">The headteacher will consider what extra support may be available for vulnerable pupil groups </w:t>
      </w:r>
      <w:r w:rsidRPr="0023262A">
        <w:t>whose</w:t>
      </w:r>
      <w:r>
        <w:t xml:space="preserve"> exclusion rates are higher, in order to reduce their risk of exclusion, </w:t>
      </w:r>
      <w:r w:rsidR="0057476E">
        <w:t xml:space="preserve">including </w:t>
      </w:r>
      <w:r w:rsidR="00AA0BBF">
        <w:t>the following</w:t>
      </w:r>
      <w:r>
        <w:t>:</w:t>
      </w:r>
    </w:p>
    <w:p w14:paraId="66356B98" w14:textId="47E75F2C" w:rsidR="00520FAE" w:rsidRDefault="00B97F68" w:rsidP="00E27484">
      <w:pPr>
        <w:pStyle w:val="TSB-PolicyBullets"/>
        <w:ind w:left="1843"/>
      </w:pPr>
      <w:r>
        <w:t>LAC</w:t>
      </w:r>
    </w:p>
    <w:p w14:paraId="2A6D86F4" w14:textId="77777777" w:rsidR="00520FAE" w:rsidRDefault="00AA0BBF" w:rsidP="00E27484">
      <w:pPr>
        <w:pStyle w:val="TSB-PolicyBullets"/>
        <w:ind w:left="1843"/>
      </w:pPr>
      <w:r>
        <w:t>Pupils</w:t>
      </w:r>
      <w:r w:rsidR="00520FAE">
        <w:t xml:space="preserve"> eligible for free school meals</w:t>
      </w:r>
    </w:p>
    <w:p w14:paraId="46DF0539" w14:textId="2EE80EB9" w:rsidR="00520FAE" w:rsidRDefault="00520FAE" w:rsidP="00E27484">
      <w:pPr>
        <w:pStyle w:val="TSB-PolicyBullets"/>
        <w:ind w:left="1843"/>
      </w:pPr>
      <w:r>
        <w:t xml:space="preserve">Pupils with </w:t>
      </w:r>
      <w:r w:rsidR="007605C4">
        <w:t>special educational needs and disabilities (</w:t>
      </w:r>
      <w:r>
        <w:t>SEND</w:t>
      </w:r>
      <w:r w:rsidR="007605C4">
        <w:t>)</w:t>
      </w:r>
    </w:p>
    <w:p w14:paraId="74D83997" w14:textId="77777777" w:rsidR="00520FAE" w:rsidRDefault="00520FAE" w:rsidP="00E27484">
      <w:pPr>
        <w:pStyle w:val="TSB-PolicyBullets"/>
        <w:ind w:left="1843"/>
      </w:pPr>
      <w:r>
        <w:t>Certain ethnic groups</w:t>
      </w:r>
    </w:p>
    <w:p w14:paraId="2626468D" w14:textId="5E70A3AC" w:rsidR="00520FAE" w:rsidRPr="0023262A" w:rsidRDefault="00520FAE" w:rsidP="003906ED">
      <w:pPr>
        <w:pStyle w:val="TSB-Level1Numbers"/>
        <w:numPr>
          <w:ilvl w:val="0"/>
          <w:numId w:val="0"/>
        </w:numPr>
        <w:jc w:val="both"/>
      </w:pPr>
      <w:r w:rsidRPr="0023262A">
        <w:t>In light of the above, the headteacher will consider avoiding permanent</w:t>
      </w:r>
      <w:r w:rsidR="007605C4">
        <w:t>ly</w:t>
      </w:r>
      <w:r w:rsidRPr="0023262A">
        <w:t xml:space="preserve"> exclu</w:t>
      </w:r>
      <w:r w:rsidR="007605C4">
        <w:t>ding LAC pupils or pupils with an education, health and care (EHC) plan</w:t>
      </w:r>
      <w:r w:rsidRPr="0023262A">
        <w:t>.</w:t>
      </w:r>
      <w:r w:rsidR="008742D7">
        <w:t xml:space="preserve"> For other vulnerable groups, additional support will be considered.</w:t>
      </w:r>
    </w:p>
    <w:p w14:paraId="256D49E5" w14:textId="77777777" w:rsidR="00520FAE" w:rsidRPr="0023262A" w:rsidRDefault="00520FAE" w:rsidP="003906ED">
      <w:pPr>
        <w:pStyle w:val="TSB-Level1Numbers"/>
        <w:numPr>
          <w:ilvl w:val="0"/>
          <w:numId w:val="0"/>
        </w:numPr>
        <w:jc w:val="both"/>
      </w:pPr>
      <w:r w:rsidRPr="0023262A">
        <w:t>Where any member of staff has concerns about vulnerable pupil groups and their behaviour, they will report this to the headteacher who will consider what extra support or alternative placement is required.</w:t>
      </w:r>
    </w:p>
    <w:p w14:paraId="6CB89248" w14:textId="0CF63ED2" w:rsidR="00520FAE" w:rsidRPr="0023262A" w:rsidRDefault="00520FAE" w:rsidP="003906ED">
      <w:pPr>
        <w:pStyle w:val="TSB-Level1Numbers"/>
        <w:numPr>
          <w:ilvl w:val="0"/>
          <w:numId w:val="0"/>
        </w:numPr>
        <w:jc w:val="both"/>
      </w:pPr>
      <w:r w:rsidRPr="0023262A">
        <w:t>The headteacher will work in con</w:t>
      </w:r>
      <w:r w:rsidR="00BC5B0E">
        <w:t>junction with the parents</w:t>
      </w:r>
      <w:r w:rsidRPr="0023262A">
        <w:t xml:space="preserve"> of any pupil with additional needs, in order to establish the most effective support mechanisms.</w:t>
      </w:r>
    </w:p>
    <w:p w14:paraId="7FD0C7EB" w14:textId="41E2A46D" w:rsidR="00520FAE" w:rsidRDefault="00BC5B0E" w:rsidP="003906ED">
      <w:pPr>
        <w:pStyle w:val="Heading10"/>
        <w:numPr>
          <w:ilvl w:val="0"/>
          <w:numId w:val="9"/>
        </w:numPr>
        <w:ind w:left="567" w:hanging="567"/>
        <w:jc w:val="both"/>
        <w:rPr>
          <w:b/>
        </w:rPr>
      </w:pPr>
      <w:bookmarkStart w:id="14" w:name="_Duty_to_inform"/>
      <w:bookmarkStart w:id="15" w:name="F"/>
      <w:bookmarkEnd w:id="14"/>
      <w:r>
        <w:rPr>
          <w:b/>
        </w:rPr>
        <w:t>Duty to inform parents</w:t>
      </w:r>
    </w:p>
    <w:bookmarkEnd w:id="15"/>
    <w:p w14:paraId="079274A4" w14:textId="2811F39F" w:rsidR="00520FAE" w:rsidRPr="00BD5CC2" w:rsidRDefault="00520FAE" w:rsidP="003906ED">
      <w:pPr>
        <w:pStyle w:val="TSB-Level1Numbers"/>
        <w:numPr>
          <w:ilvl w:val="0"/>
          <w:numId w:val="0"/>
        </w:numPr>
        <w:jc w:val="both"/>
      </w:pPr>
      <w:r w:rsidRPr="00BD5CC2">
        <w:t xml:space="preserve">Following the </w:t>
      </w:r>
      <w:proofErr w:type="spellStart"/>
      <w:r w:rsidRPr="00BD5CC2">
        <w:t>headteacher’s</w:t>
      </w:r>
      <w:proofErr w:type="spellEnd"/>
      <w:r w:rsidRPr="00BD5CC2">
        <w:t xml:space="preserve"> decision to exclude a pupil, the</w:t>
      </w:r>
      <w:r w:rsidR="00BC5B0E">
        <w:t xml:space="preserve">y will </w:t>
      </w:r>
      <w:r w:rsidR="00561AAC">
        <w:t>immediately</w:t>
      </w:r>
      <w:r w:rsidR="000C4576">
        <w:t xml:space="preserve"> </w:t>
      </w:r>
      <w:r w:rsidR="00BC5B0E">
        <w:t>inform</w:t>
      </w:r>
      <w:r w:rsidR="000C4576">
        <w:t>, in person or by telephone</w:t>
      </w:r>
      <w:r w:rsidR="007704AA">
        <w:t>,</w:t>
      </w:r>
      <w:r w:rsidR="00BC5B0E">
        <w:t xml:space="preserve"> the parents</w:t>
      </w:r>
      <w:r w:rsidRPr="00BD5CC2">
        <w:t xml:space="preserve"> of the period of the exclusion and the reasons behind this.</w:t>
      </w:r>
    </w:p>
    <w:p w14:paraId="18916B35" w14:textId="66CB6E06" w:rsidR="00520FAE" w:rsidRPr="00BD5CC2" w:rsidRDefault="00520FAE" w:rsidP="003906ED">
      <w:pPr>
        <w:pStyle w:val="TSB-Level1Numbers"/>
        <w:numPr>
          <w:ilvl w:val="0"/>
          <w:numId w:val="0"/>
        </w:numPr>
        <w:jc w:val="both"/>
      </w:pPr>
      <w:r w:rsidRPr="00BD5CC2">
        <w:t>The headteache</w:t>
      </w:r>
      <w:r w:rsidR="00BC5B0E">
        <w:t>r will inform the parents</w:t>
      </w:r>
      <w:r w:rsidRPr="00BD5CC2">
        <w:t xml:space="preserve"> in writing</w:t>
      </w:r>
      <w:r w:rsidR="00BC5B0E">
        <w:t xml:space="preserve"> (electronically if written permission has been received from the parents for notices </w:t>
      </w:r>
      <w:r w:rsidR="0001766F">
        <w:t>to be sent this way</w:t>
      </w:r>
      <w:r w:rsidR="00BC5B0E">
        <w:t xml:space="preserve">) </w:t>
      </w:r>
      <w:r w:rsidRPr="00BD5CC2">
        <w:t>of the following:</w:t>
      </w:r>
    </w:p>
    <w:p w14:paraId="1DCA8980" w14:textId="658C9CF5" w:rsidR="00520FAE" w:rsidRDefault="00520FAE" w:rsidP="00E27484">
      <w:pPr>
        <w:pStyle w:val="TSB-PolicyBullets"/>
        <w:ind w:left="1843"/>
        <w:jc w:val="both"/>
      </w:pPr>
      <w:r>
        <w:t>The reason</w:t>
      </w:r>
      <w:r w:rsidR="00B54251">
        <w:t>(</w:t>
      </w:r>
      <w:r>
        <w:t>s</w:t>
      </w:r>
      <w:r w:rsidR="00B54251">
        <w:t>)</w:t>
      </w:r>
      <w:r>
        <w:t xml:space="preserve"> for the exclusion</w:t>
      </w:r>
    </w:p>
    <w:p w14:paraId="7E09C4A5" w14:textId="693F70AC" w:rsidR="00520FAE" w:rsidRDefault="00520FAE" w:rsidP="00E27484">
      <w:pPr>
        <w:pStyle w:val="TSB-PolicyBullets"/>
        <w:ind w:left="1843"/>
        <w:jc w:val="both"/>
      </w:pPr>
      <w:r>
        <w:t>The length of the fixed</w:t>
      </w:r>
      <w:r w:rsidR="00FD6F21">
        <w:t>-</w:t>
      </w:r>
      <w:r>
        <w:t>period exclusion or, for a permanent exclusion, the fact that it is permanent</w:t>
      </w:r>
    </w:p>
    <w:p w14:paraId="57C9E347" w14:textId="41D260CF" w:rsidR="00520FAE" w:rsidRDefault="00520FAE" w:rsidP="00E27484">
      <w:pPr>
        <w:pStyle w:val="TSB-PolicyBullets"/>
        <w:ind w:left="1843"/>
        <w:jc w:val="both"/>
      </w:pPr>
      <w:r>
        <w:lastRenderedPageBreak/>
        <w:t>The</w:t>
      </w:r>
      <w:r w:rsidR="006A5F42">
        <w:t xml:space="preserve">ir </w:t>
      </w:r>
      <w:r>
        <w:t xml:space="preserve">right to raise any representations </w:t>
      </w:r>
      <w:r w:rsidR="007605C4">
        <w:t>about</w:t>
      </w:r>
      <w:r>
        <w:t xml:space="preserve"> the</w:t>
      </w:r>
      <w:r w:rsidR="00BC5B0E">
        <w:t xml:space="preserve"> exclusion to the </w:t>
      </w:r>
      <w:r w:rsidR="00BC5B0E" w:rsidRPr="004873D1">
        <w:t>governing board</w:t>
      </w:r>
      <w:r>
        <w:t>, including how the pupil will be involved in this and how the representations will be made</w:t>
      </w:r>
    </w:p>
    <w:p w14:paraId="77210603" w14:textId="09C68393" w:rsidR="00520FAE" w:rsidRDefault="00520FAE" w:rsidP="00E27484">
      <w:pPr>
        <w:pStyle w:val="TSB-PolicyBullets"/>
        <w:ind w:left="1843"/>
        <w:jc w:val="both"/>
      </w:pPr>
      <w:r>
        <w:t>The</w:t>
      </w:r>
      <w:r w:rsidR="006A5F42">
        <w:t xml:space="preserve">ir </w:t>
      </w:r>
      <w:r>
        <w:t>right to attend a meeting where there is a legal re</w:t>
      </w:r>
      <w:r w:rsidR="00BC5B0E">
        <w:t xml:space="preserve">quirement for the </w:t>
      </w:r>
      <w:r w:rsidR="00BC5B0E" w:rsidRPr="004873D1">
        <w:t>governing board</w:t>
      </w:r>
      <w:r>
        <w:t xml:space="preserve"> to consider the exclusion, and the fact that they are able to bring an accompanying individual</w:t>
      </w:r>
    </w:p>
    <w:p w14:paraId="48F09E85" w14:textId="77777777" w:rsidR="00520FAE" w:rsidRDefault="00520FAE" w:rsidP="00E27484">
      <w:pPr>
        <w:pStyle w:val="TSB-PolicyBullets"/>
        <w:ind w:left="1843"/>
        <w:jc w:val="both"/>
      </w:pPr>
      <w:r>
        <w:t>The arrangements that have been made for the pupil to continue their education prior to the organisation of any alternative provision, or the pupil’s return to school</w:t>
      </w:r>
    </w:p>
    <w:p w14:paraId="51FE30DA" w14:textId="77777777" w:rsidR="00520FAE" w:rsidRDefault="00520FAE" w:rsidP="00E27484">
      <w:pPr>
        <w:pStyle w:val="TSB-PolicyBullets"/>
        <w:ind w:left="1843"/>
      </w:pPr>
      <w:r>
        <w:t>Relevant sources of free, impartial information</w:t>
      </w:r>
    </w:p>
    <w:p w14:paraId="1FA5018D" w14:textId="152782F2" w:rsidR="00520FAE" w:rsidRDefault="00520FAE" w:rsidP="003906ED">
      <w:pPr>
        <w:pStyle w:val="TSB-Level1Numbers"/>
        <w:numPr>
          <w:ilvl w:val="0"/>
          <w:numId w:val="0"/>
        </w:numPr>
        <w:jc w:val="both"/>
      </w:pPr>
      <w:r>
        <w:t>Where the pupil is of compulsory school age, the headteacher will inform</w:t>
      </w:r>
      <w:r w:rsidR="00BC5B0E">
        <w:t xml:space="preserve"> the parents</w:t>
      </w:r>
      <w:r>
        <w:t xml:space="preserve"> by the end of the afternoon session that:</w:t>
      </w:r>
    </w:p>
    <w:p w14:paraId="18393659" w14:textId="6A34C295" w:rsidR="00520FAE" w:rsidRDefault="00520FAE" w:rsidP="00E27484">
      <w:pPr>
        <w:pStyle w:val="TSB-PolicyBullets"/>
        <w:ind w:left="1843"/>
        <w:jc w:val="both"/>
      </w:pPr>
      <w:r>
        <w:t xml:space="preserve">For the first five days </w:t>
      </w:r>
      <w:r w:rsidR="00BC5B0E">
        <w:t>of the exclusion</w:t>
      </w:r>
      <w:r w:rsidR="001D6AF9">
        <w:t xml:space="preserve"> (or until the start date of any alternative provision or the end of the exclusion where this is earlier)</w:t>
      </w:r>
      <w:r w:rsidR="00BC5B0E">
        <w:t>, parents</w:t>
      </w:r>
      <w:r>
        <w:t xml:space="preserve"> are legally required to ensure that their child is not present in a public place during school hours </w:t>
      </w:r>
      <w:r w:rsidRPr="00BD5CC2">
        <w:t>without</w:t>
      </w:r>
      <w:r>
        <w:t xml:space="preserve"> justification, and that pare</w:t>
      </w:r>
      <w:r w:rsidR="00BC5B0E">
        <w:t>nts</w:t>
      </w:r>
      <w:r>
        <w:t xml:space="preserve"> may receive a penalty fine if they fail to do so.</w:t>
      </w:r>
    </w:p>
    <w:p w14:paraId="65E6A9AE" w14:textId="06C27A6E" w:rsidR="00520FAE" w:rsidRDefault="00520FAE" w:rsidP="003906ED">
      <w:pPr>
        <w:pStyle w:val="TSB-Level1Numbers"/>
        <w:numPr>
          <w:ilvl w:val="0"/>
          <w:numId w:val="0"/>
        </w:numPr>
        <w:jc w:val="both"/>
      </w:pPr>
      <w:r>
        <w:t>Where the headteacher has arranged alternative provision, the</w:t>
      </w:r>
      <w:r w:rsidR="00E27484">
        <w:t>y</w:t>
      </w:r>
      <w:r>
        <w:t xml:space="preserve"> wil</w:t>
      </w:r>
      <w:r w:rsidR="00BC5B0E">
        <w:t>l also inform the parents</w:t>
      </w:r>
      <w:r>
        <w:t xml:space="preserve"> of the </w:t>
      </w:r>
      <w:r w:rsidRPr="00074F5E">
        <w:t>following</w:t>
      </w:r>
      <w:r>
        <w:t>:</w:t>
      </w:r>
    </w:p>
    <w:p w14:paraId="5D085EA3" w14:textId="29725CA4" w:rsidR="00520FAE" w:rsidRDefault="00520FAE" w:rsidP="00E27484">
      <w:pPr>
        <w:pStyle w:val="TSB-PolicyBullets"/>
        <w:ind w:left="1843"/>
      </w:pPr>
      <w:r>
        <w:t xml:space="preserve">The start </w:t>
      </w:r>
      <w:r w:rsidR="00B71E3D">
        <w:t xml:space="preserve">and end </w:t>
      </w:r>
      <w:r>
        <w:t xml:space="preserve">date for any provision of full-time education </w:t>
      </w:r>
    </w:p>
    <w:p w14:paraId="252378AB" w14:textId="77777777" w:rsidR="00520FAE" w:rsidRDefault="00520FAE" w:rsidP="00E27484">
      <w:pPr>
        <w:pStyle w:val="TSB-PolicyBullets"/>
        <w:ind w:left="1843"/>
      </w:pPr>
      <w:r>
        <w:t>The address at which the provision will take place</w:t>
      </w:r>
    </w:p>
    <w:p w14:paraId="5CD90FB6" w14:textId="77777777" w:rsidR="00520FAE" w:rsidRDefault="00520FAE" w:rsidP="00E27484">
      <w:pPr>
        <w:pStyle w:val="TSB-PolicyBullets"/>
        <w:ind w:left="1843"/>
      </w:pPr>
      <w:r>
        <w:t>Any information necessary for the pupil to identify the person they should report to on the starting date</w:t>
      </w:r>
    </w:p>
    <w:p w14:paraId="0E3C9FEC" w14:textId="77777777" w:rsidR="00520FAE" w:rsidRDefault="00520FAE" w:rsidP="003906ED">
      <w:pPr>
        <w:pStyle w:val="TSB-Level1Numbers"/>
        <w:numPr>
          <w:ilvl w:val="0"/>
          <w:numId w:val="0"/>
        </w:numPr>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46CFDC4D" w14:textId="77777777" w:rsidR="00520FAE" w:rsidRPr="00074F5E" w:rsidRDefault="00520FAE" w:rsidP="003906ED">
      <w:pPr>
        <w:pStyle w:val="TSB-Level1Numbers"/>
        <w:numPr>
          <w:ilvl w:val="0"/>
          <w:numId w:val="0"/>
        </w:numPr>
        <w:jc w:val="both"/>
      </w:pPr>
      <w:r w:rsidRPr="00074F5E">
        <w:t xml:space="preserve">If the alternative provision is due to begin before the sixth day of exclusion, the headteacher is able to give less than 48 hours of notice, with </w:t>
      </w:r>
      <w:r w:rsidR="006A5F42">
        <w:t xml:space="preserve">parental </w:t>
      </w:r>
      <w:r w:rsidRPr="00074F5E">
        <w:t>consent.</w:t>
      </w:r>
    </w:p>
    <w:p w14:paraId="2F435F53" w14:textId="30C5CC26" w:rsidR="00520FAE" w:rsidRDefault="00520FAE" w:rsidP="003906ED">
      <w:pPr>
        <w:pStyle w:val="TSB-Level1Numbers"/>
        <w:numPr>
          <w:ilvl w:val="0"/>
          <w:numId w:val="0"/>
        </w:numPr>
        <w:jc w:val="both"/>
      </w:pPr>
      <w:r w:rsidRPr="00074F5E">
        <w:t xml:space="preserve">If the headteacher has decided to </w:t>
      </w:r>
      <w:r w:rsidR="00BC5B0E">
        <w:t>exclude the pupil for a further fixed</w:t>
      </w:r>
      <w:r w:rsidR="007704AA">
        <w:t xml:space="preserve"> </w:t>
      </w:r>
      <w:r w:rsidR="00BC5B0E">
        <w:t xml:space="preserve">period following their original exclusion, or to permanently exclude them, </w:t>
      </w:r>
      <w:r w:rsidRPr="00074F5E">
        <w:t>the</w:t>
      </w:r>
      <w:r w:rsidR="00BC5B0E">
        <w:t>y will notify the parents without delay and issue a new exclusion notice to parents</w:t>
      </w:r>
      <w:r w:rsidRPr="00074F5E">
        <w:t>.</w:t>
      </w:r>
    </w:p>
    <w:p w14:paraId="46ACB577" w14:textId="181B697B" w:rsidR="00520FAE" w:rsidRPr="007323AD" w:rsidRDefault="00520FAE" w:rsidP="003906ED">
      <w:pPr>
        <w:pStyle w:val="Heading10"/>
        <w:ind w:left="567" w:hanging="567"/>
        <w:rPr>
          <w:b/>
        </w:rPr>
      </w:pPr>
      <w:bookmarkStart w:id="16" w:name="_Duty_to_inform_1"/>
      <w:bookmarkStart w:id="17" w:name="G"/>
      <w:bookmarkEnd w:id="16"/>
      <w:r w:rsidRPr="007323AD">
        <w:rPr>
          <w:b/>
        </w:rPr>
        <w:t>D</w:t>
      </w:r>
      <w:r w:rsidR="00E84370">
        <w:rPr>
          <w:b/>
        </w:rPr>
        <w:t xml:space="preserve">uty to inform the </w:t>
      </w:r>
      <w:r w:rsidR="00E84370" w:rsidRPr="004873D1">
        <w:rPr>
          <w:b/>
        </w:rPr>
        <w:t>governing board</w:t>
      </w:r>
      <w:r w:rsidRPr="007323AD">
        <w:rPr>
          <w:b/>
        </w:rPr>
        <w:t xml:space="preserve"> and LA</w:t>
      </w:r>
    </w:p>
    <w:bookmarkEnd w:id="17"/>
    <w:p w14:paraId="6ABA668D" w14:textId="51149C54" w:rsidR="00520FAE" w:rsidRDefault="00520FAE" w:rsidP="003906ED">
      <w:pPr>
        <w:pStyle w:val="TSB-Level1Numbers"/>
        <w:numPr>
          <w:ilvl w:val="0"/>
          <w:numId w:val="0"/>
        </w:numPr>
        <w:jc w:val="both"/>
      </w:pPr>
      <w:r>
        <w:t>The headteache</w:t>
      </w:r>
      <w:r w:rsidR="00E84370">
        <w:t xml:space="preserve">r will inform the </w:t>
      </w:r>
      <w:r w:rsidR="00E84370" w:rsidRPr="004873D1">
        <w:t>governing board</w:t>
      </w:r>
      <w:r w:rsidR="003906ED">
        <w:t>, academy trust</w:t>
      </w:r>
      <w:r>
        <w:t xml:space="preserve"> and LA, without delay, of the </w:t>
      </w:r>
      <w:r w:rsidRPr="00293FF6">
        <w:t>following</w:t>
      </w:r>
      <w:r>
        <w:t>:</w:t>
      </w:r>
    </w:p>
    <w:p w14:paraId="0BFD24A4" w14:textId="2F358DCB" w:rsidR="00520FAE" w:rsidRDefault="00520FAE" w:rsidP="00E27484">
      <w:pPr>
        <w:pStyle w:val="TSB-PolicyBullets"/>
        <w:ind w:left="1843"/>
      </w:pPr>
      <w:r>
        <w:t>Any permanent exclusions (including where a fixed</w:t>
      </w:r>
      <w:r w:rsidR="00FD6F21">
        <w:t>-</w:t>
      </w:r>
      <w:r>
        <w:t xml:space="preserve">period exclusion </w:t>
      </w:r>
      <w:r w:rsidR="001D6AF9">
        <w:t>is followed by a decision to permanently exclude the pupil)</w:t>
      </w:r>
    </w:p>
    <w:p w14:paraId="09734CE5" w14:textId="77777777" w:rsidR="00520FAE" w:rsidRDefault="00520FAE" w:rsidP="00E27484">
      <w:pPr>
        <w:pStyle w:val="TSB-PolicyBullets"/>
        <w:ind w:left="1843"/>
      </w:pPr>
      <w:r>
        <w:t>Any exclusions which would result in the pupil being excluded for more than five school days in a term (or more than 10 lunchtimes)</w:t>
      </w:r>
    </w:p>
    <w:p w14:paraId="2759B234" w14:textId="77777777" w:rsidR="00520FAE" w:rsidRDefault="00520FAE" w:rsidP="00E27484">
      <w:pPr>
        <w:pStyle w:val="TSB-PolicyBullets"/>
        <w:ind w:left="1843"/>
      </w:pPr>
      <w:r>
        <w:lastRenderedPageBreak/>
        <w:t>Any exclusions which would result in the pupil being absent from an examination or national curriculum test</w:t>
      </w:r>
    </w:p>
    <w:p w14:paraId="37163388" w14:textId="06350F9A" w:rsidR="00520FAE" w:rsidRPr="00293FF6" w:rsidRDefault="00293FF6" w:rsidP="003906ED">
      <w:pPr>
        <w:pStyle w:val="TSB-Level1Numbers"/>
        <w:numPr>
          <w:ilvl w:val="0"/>
          <w:numId w:val="0"/>
        </w:numPr>
        <w:jc w:val="both"/>
      </w:pPr>
      <w:r>
        <w:t>For any exclusions,</w:t>
      </w:r>
      <w:r w:rsidR="00520FAE" w:rsidRPr="00293FF6">
        <w:t xml:space="preserve"> other than those above, the headteacher will notify the </w:t>
      </w:r>
      <w:r w:rsidR="00520FAE" w:rsidRPr="004873D1">
        <w:t>governing bo</w:t>
      </w:r>
      <w:r w:rsidR="00E84370" w:rsidRPr="004873D1">
        <w:t>ard</w:t>
      </w:r>
      <w:r w:rsidR="00520FAE" w:rsidRPr="00293FF6">
        <w:t xml:space="preserve"> and LA once per term.</w:t>
      </w:r>
    </w:p>
    <w:p w14:paraId="69C3BC8C" w14:textId="348D833B" w:rsidR="00520FAE" w:rsidRPr="00293FF6" w:rsidRDefault="00520FAE" w:rsidP="003906ED">
      <w:pPr>
        <w:pStyle w:val="TSB-Level1Numbers"/>
        <w:numPr>
          <w:ilvl w:val="0"/>
          <w:numId w:val="0"/>
        </w:numPr>
        <w:jc w:val="both"/>
      </w:pPr>
      <w:r w:rsidRPr="00293FF6">
        <w:t xml:space="preserve">All notifications to the </w:t>
      </w:r>
      <w:r w:rsidRPr="004873D1">
        <w:t>governing bo</w:t>
      </w:r>
      <w:r w:rsidR="00E84370" w:rsidRPr="004873D1">
        <w:t>ard</w:t>
      </w:r>
      <w:r w:rsidRPr="00293FF6">
        <w:t xml:space="preserve"> and LA will include the reasons for exclusion and the duration of any fixed</w:t>
      </w:r>
      <w:r w:rsidR="00FD6F21">
        <w:t>-</w:t>
      </w:r>
      <w:r w:rsidRPr="00293FF6">
        <w:t>period exclusion.</w:t>
      </w:r>
    </w:p>
    <w:p w14:paraId="15254664" w14:textId="77777777" w:rsidR="00520FAE" w:rsidRPr="00293FF6" w:rsidRDefault="00520FAE" w:rsidP="003906ED">
      <w:pPr>
        <w:pStyle w:val="TSB-Level1Numbers"/>
        <w:numPr>
          <w:ilvl w:val="0"/>
          <w:numId w:val="0"/>
        </w:numPr>
        <w:jc w:val="both"/>
      </w:pPr>
      <w:r w:rsidRPr="00293FF6">
        <w:t xml:space="preserve">If the pupil who is excluded lives outside the LA in which the </w:t>
      </w:r>
      <w:r w:rsidR="0051290A" w:rsidRPr="00293FF6">
        <w:t xml:space="preserve">school </w:t>
      </w:r>
      <w:r w:rsidRPr="00293FF6">
        <w:t>is located, the headteacher will notify the pupil’s ‘home authority’.</w:t>
      </w:r>
    </w:p>
    <w:p w14:paraId="520A23A6" w14:textId="77777777" w:rsidR="00520FAE" w:rsidRPr="007323AD" w:rsidRDefault="00520FAE" w:rsidP="003906ED">
      <w:pPr>
        <w:pStyle w:val="Heading10"/>
        <w:ind w:left="567" w:hanging="567"/>
        <w:rPr>
          <w:b/>
        </w:rPr>
      </w:pPr>
      <w:bookmarkStart w:id="18" w:name="_Arranging_education_for"/>
      <w:bookmarkStart w:id="19" w:name="H"/>
      <w:bookmarkEnd w:id="18"/>
      <w:r w:rsidRPr="007323AD">
        <w:rPr>
          <w:b/>
        </w:rPr>
        <w:t>Arranging education for excluded pupils</w:t>
      </w:r>
    </w:p>
    <w:bookmarkEnd w:id="19"/>
    <w:p w14:paraId="2FBF3D22" w14:textId="0231AF7F" w:rsidR="00C469BD" w:rsidRDefault="00520FAE" w:rsidP="003906ED">
      <w:pPr>
        <w:pStyle w:val="TSB-Level1Numbers"/>
        <w:numPr>
          <w:ilvl w:val="0"/>
          <w:numId w:val="0"/>
        </w:numPr>
        <w:jc w:val="both"/>
      </w:pPr>
      <w:r w:rsidRPr="00A27D4F">
        <w:t>For</w:t>
      </w:r>
      <w:r w:rsidRPr="007323AD">
        <w:t xml:space="preserve"> any fi</w:t>
      </w:r>
      <w:r w:rsidR="00A27D4F">
        <w:t>xed-</w:t>
      </w:r>
      <w:r w:rsidRPr="007323AD">
        <w:t>period exclusions</w:t>
      </w:r>
      <w:r w:rsidR="007323AD">
        <w:t xml:space="preserve"> </w:t>
      </w:r>
      <w:r w:rsidRPr="007323AD">
        <w:t xml:space="preserve">of more than five school days, the </w:t>
      </w:r>
      <w:r w:rsidRPr="004873D1">
        <w:rPr>
          <w:color w:val="000000" w:themeColor="text1"/>
        </w:rPr>
        <w:t>governing bo</w:t>
      </w:r>
      <w:r w:rsidR="00E84370" w:rsidRPr="004873D1">
        <w:rPr>
          <w:color w:val="000000" w:themeColor="text1"/>
        </w:rPr>
        <w:t>ard</w:t>
      </w:r>
      <w:r w:rsidR="00592490">
        <w:rPr>
          <w:b/>
          <w:color w:val="FFD006"/>
        </w:rPr>
        <w:t xml:space="preserve"> </w:t>
      </w:r>
      <w:r w:rsidRPr="007323AD">
        <w:t>will arrange suitable full-time education for the pupil, which will begin no later than the sixth day of exclusion</w:t>
      </w:r>
      <w:r w:rsidR="00A27D4F">
        <w:t xml:space="preserve">. </w:t>
      </w:r>
    </w:p>
    <w:p w14:paraId="6A066F6B" w14:textId="2E0C1983" w:rsidR="00520FAE" w:rsidRDefault="00A27D4F" w:rsidP="003906ED">
      <w:pPr>
        <w:pStyle w:val="TSB-Level1Numbers"/>
        <w:numPr>
          <w:ilvl w:val="0"/>
          <w:numId w:val="0"/>
        </w:numPr>
        <w:jc w:val="both"/>
      </w:pPr>
      <w:r>
        <w:t>Where a pupil receives consecutive fixed-period exclusions</w:t>
      </w:r>
      <w:r w:rsidR="00C469BD">
        <w:t xml:space="preserve">, </w:t>
      </w:r>
      <w:r>
        <w:t xml:space="preserve">these </w:t>
      </w:r>
      <w:r w:rsidR="00C469BD">
        <w:t xml:space="preserve">will be regarded as </w:t>
      </w:r>
      <w:r>
        <w:t>cumulative</w:t>
      </w:r>
      <w:r w:rsidR="00C469BD">
        <w:t>, and full-time education will still have to be provided from the sixth day of exclusion.</w:t>
      </w:r>
      <w:r>
        <w:t xml:space="preserve"> </w:t>
      </w:r>
    </w:p>
    <w:p w14:paraId="213B93A7" w14:textId="7A0666F4" w:rsidR="00FD6F21" w:rsidRDefault="00FD6F21" w:rsidP="003906ED">
      <w:pPr>
        <w:pStyle w:val="TSB-Level1Numbers"/>
        <w:numPr>
          <w:ilvl w:val="0"/>
          <w:numId w:val="0"/>
        </w:numPr>
        <w:jc w:val="both"/>
      </w:pPr>
      <w:r>
        <w:t>For permanent exclusions, full-time education will also be provided for the pupil from the sixth day of exclusion.</w:t>
      </w:r>
    </w:p>
    <w:p w14:paraId="13ED4D17" w14:textId="2135CAA5" w:rsidR="00520FAE" w:rsidRPr="007323AD" w:rsidRDefault="00520FAE" w:rsidP="003906ED">
      <w:pPr>
        <w:pStyle w:val="TSB-Level1Numbers"/>
        <w:numPr>
          <w:ilvl w:val="0"/>
          <w:numId w:val="0"/>
        </w:numPr>
        <w:jc w:val="both"/>
      </w:pPr>
      <w:r w:rsidRPr="007323AD">
        <w:t xml:space="preserve">The </w:t>
      </w:r>
      <w:r w:rsidRPr="004873D1">
        <w:rPr>
          <w:color w:val="000000" w:themeColor="text1"/>
        </w:rPr>
        <w:t>governing bo</w:t>
      </w:r>
      <w:r w:rsidR="00E84370" w:rsidRPr="004873D1">
        <w:rPr>
          <w:color w:val="000000" w:themeColor="text1"/>
        </w:rPr>
        <w:t>ard</w:t>
      </w:r>
      <w:r w:rsidRPr="00592490">
        <w:rPr>
          <w:color w:val="000000" w:themeColor="text1"/>
        </w:rPr>
        <w:t xml:space="preserve"> </w:t>
      </w:r>
      <w:r w:rsidRPr="007323AD">
        <w:t>will not arrange full-time education for any pupil who is currently in their final year of compulsory education, and who does not have any further public examinations to sit.</w:t>
      </w:r>
    </w:p>
    <w:p w14:paraId="11B33071" w14:textId="077FC2D0" w:rsidR="00520FAE" w:rsidRPr="007323AD" w:rsidRDefault="00520FAE" w:rsidP="003906ED">
      <w:pPr>
        <w:pStyle w:val="TSB-Level1Numbers"/>
        <w:numPr>
          <w:ilvl w:val="0"/>
          <w:numId w:val="0"/>
        </w:numPr>
        <w:jc w:val="both"/>
      </w:pPr>
      <w:r w:rsidRPr="007323AD">
        <w:t xml:space="preserve">The </w:t>
      </w:r>
      <w:r w:rsidRPr="004873D1">
        <w:rPr>
          <w:color w:val="000000" w:themeColor="text1"/>
        </w:rPr>
        <w:t>governing bo</w:t>
      </w:r>
      <w:r w:rsidR="00E84370" w:rsidRPr="004873D1">
        <w:rPr>
          <w:color w:val="000000" w:themeColor="text1"/>
        </w:rPr>
        <w:t>ar</w:t>
      </w:r>
      <w:r w:rsidR="00592490" w:rsidRPr="004873D1">
        <w:rPr>
          <w:color w:val="000000" w:themeColor="text1"/>
        </w:rPr>
        <w:t>d</w:t>
      </w:r>
      <w:r w:rsidRPr="00E27484">
        <w:rPr>
          <w:color w:val="FFD006"/>
        </w:rPr>
        <w:t xml:space="preserve"> </w:t>
      </w:r>
      <w:r w:rsidRPr="007323AD">
        <w:t xml:space="preserve">is aware that it is beneficial to excluded pupils to begin their alternative education arrangements before the sixth day of exclusion. The </w:t>
      </w:r>
      <w:r w:rsidRPr="004873D1">
        <w:rPr>
          <w:color w:val="000000" w:themeColor="text1"/>
        </w:rPr>
        <w:t>governing bo</w:t>
      </w:r>
      <w:r w:rsidR="00E84370" w:rsidRPr="004873D1">
        <w:rPr>
          <w:color w:val="000000" w:themeColor="text1"/>
        </w:rPr>
        <w:t>ar</w:t>
      </w:r>
      <w:r w:rsidR="00592490" w:rsidRPr="004873D1">
        <w:rPr>
          <w:color w:val="000000" w:themeColor="text1"/>
        </w:rPr>
        <w:t>d</w:t>
      </w:r>
      <w:r w:rsidRPr="00E27484">
        <w:rPr>
          <w:color w:val="FFD006"/>
        </w:rPr>
        <w:t xml:space="preserve"> </w:t>
      </w:r>
      <w:r w:rsidRPr="007323AD">
        <w:t xml:space="preserve">will always attempt to arrange alternative provision before the sixth day of exclusion.  </w:t>
      </w:r>
    </w:p>
    <w:p w14:paraId="225624A9" w14:textId="77777777" w:rsidR="00520FAE" w:rsidRPr="007323AD" w:rsidRDefault="00520FAE" w:rsidP="003906ED">
      <w:pPr>
        <w:pStyle w:val="TSB-Level1Numbers"/>
        <w:numPr>
          <w:ilvl w:val="0"/>
          <w:numId w:val="0"/>
        </w:numPr>
        <w:jc w:val="both"/>
      </w:pPr>
      <w:r w:rsidRPr="007323AD">
        <w:t xml:space="preserve">Where it is not possible to arrange alternative provision during the first five days of exclusion, the </w:t>
      </w:r>
      <w:r w:rsidR="009D203E" w:rsidRPr="007323AD">
        <w:t xml:space="preserve">school </w:t>
      </w:r>
      <w:r w:rsidRPr="007323AD">
        <w:t xml:space="preserve">will ensure that they take reasonable steps to set and mark work for the excluded pupil. </w:t>
      </w:r>
    </w:p>
    <w:p w14:paraId="0E9CDA22" w14:textId="733F682B" w:rsidR="00C469BD" w:rsidRDefault="00520FAE" w:rsidP="003906ED">
      <w:pPr>
        <w:pStyle w:val="TSB-Level1Numbers"/>
        <w:numPr>
          <w:ilvl w:val="0"/>
          <w:numId w:val="0"/>
        </w:numPr>
        <w:jc w:val="both"/>
      </w:pPr>
      <w:r w:rsidRPr="007323AD">
        <w:t xml:space="preserve">If a pupil with SEND has been excluded, the </w:t>
      </w:r>
      <w:r w:rsidRPr="004873D1">
        <w:rPr>
          <w:color w:val="000000" w:themeColor="text1"/>
        </w:rPr>
        <w:t>governing bo</w:t>
      </w:r>
      <w:r w:rsidR="00E84370" w:rsidRPr="004873D1">
        <w:rPr>
          <w:color w:val="000000" w:themeColor="text1"/>
        </w:rPr>
        <w:t>ard</w:t>
      </w:r>
      <w:r w:rsidRPr="00E27484">
        <w:rPr>
          <w:color w:val="FFD006"/>
        </w:rPr>
        <w:t xml:space="preserve"> </w:t>
      </w:r>
      <w:r w:rsidRPr="007323AD">
        <w:t>will ensure that</w:t>
      </w:r>
      <w:r w:rsidR="00C469BD">
        <w:t>:</w:t>
      </w:r>
    </w:p>
    <w:p w14:paraId="725C704E" w14:textId="56B7D4DB" w:rsidR="00C469BD" w:rsidRDefault="00C469BD" w:rsidP="00C469BD">
      <w:pPr>
        <w:pStyle w:val="TSB-PolicyBullets"/>
        <w:ind w:left="1985"/>
        <w:jc w:val="both"/>
      </w:pPr>
      <w:r>
        <w:t>A</w:t>
      </w:r>
      <w:r w:rsidR="00520FAE" w:rsidRPr="007323AD">
        <w:t xml:space="preserve">ny alternative provision is arranged in consultation with the </w:t>
      </w:r>
      <w:r>
        <w:t xml:space="preserve">pupil’s </w:t>
      </w:r>
      <w:r w:rsidR="00520FAE" w:rsidRPr="007323AD">
        <w:t>parents, who are able to request preferences.</w:t>
      </w:r>
    </w:p>
    <w:p w14:paraId="5DC9376B" w14:textId="707B9839" w:rsidR="00520FAE" w:rsidRDefault="00C25370" w:rsidP="00C469BD">
      <w:pPr>
        <w:pStyle w:val="TSB-PolicyBullets"/>
        <w:ind w:left="1985"/>
        <w:jc w:val="both"/>
      </w:pPr>
      <w:r>
        <w:t>When identifying alternative provision, a</w:t>
      </w:r>
      <w:r w:rsidR="00C469BD">
        <w:t xml:space="preserve">ny EHC plan is reviewed/the pupil’s needs </w:t>
      </w:r>
      <w:r>
        <w:t>are</w:t>
      </w:r>
      <w:r w:rsidR="00C469BD">
        <w:t xml:space="preserve"> </w:t>
      </w:r>
      <w:r>
        <w:t>reassessed</w:t>
      </w:r>
      <w:r w:rsidR="00C469BD">
        <w:t xml:space="preserve">, also in consultation with the pupil’s parents. </w:t>
      </w:r>
      <w:r w:rsidR="00520FAE" w:rsidRPr="007323AD">
        <w:t xml:space="preserve"> </w:t>
      </w:r>
    </w:p>
    <w:p w14:paraId="2D9B84EB" w14:textId="77777777" w:rsidR="00484CFE" w:rsidRPr="007323AD" w:rsidRDefault="00484CFE" w:rsidP="003906ED">
      <w:pPr>
        <w:pStyle w:val="TSB-PolicyBullets"/>
        <w:numPr>
          <w:ilvl w:val="0"/>
          <w:numId w:val="0"/>
        </w:numPr>
        <w:jc w:val="both"/>
      </w:pPr>
    </w:p>
    <w:p w14:paraId="0B5FDD6A" w14:textId="77777777" w:rsidR="00520FAE" w:rsidRPr="007323AD" w:rsidRDefault="00520FAE" w:rsidP="003906ED">
      <w:pPr>
        <w:pStyle w:val="Heading10"/>
        <w:ind w:left="567" w:hanging="567"/>
        <w:rPr>
          <w:b/>
        </w:rPr>
      </w:pPr>
      <w:bookmarkStart w:id="20" w:name="_Considering_exclusions"/>
      <w:bookmarkStart w:id="21" w:name="I"/>
      <w:bookmarkEnd w:id="20"/>
      <w:r w:rsidRPr="007323AD">
        <w:rPr>
          <w:b/>
        </w:rPr>
        <w:t>Considering exclusions</w:t>
      </w:r>
    </w:p>
    <w:bookmarkEnd w:id="21"/>
    <w:p w14:paraId="77BDE14E" w14:textId="4A855198" w:rsidR="00520FAE" w:rsidRPr="007323AD" w:rsidRDefault="00520FAE" w:rsidP="003906ED">
      <w:pPr>
        <w:pStyle w:val="TSB-Level1Numbers"/>
        <w:numPr>
          <w:ilvl w:val="0"/>
          <w:numId w:val="0"/>
        </w:numPr>
        <w:jc w:val="both"/>
      </w:pPr>
      <w:r w:rsidRPr="007323AD">
        <w:t xml:space="preserve">The </w:t>
      </w:r>
      <w:r w:rsidR="00E84370" w:rsidRPr="007704AA">
        <w:t>governing board</w:t>
      </w:r>
      <w:r w:rsidRPr="007323AD">
        <w:t xml:space="preserve"> will consider any repres</w:t>
      </w:r>
      <w:r w:rsidR="00E84370">
        <w:t>entations made by parents</w:t>
      </w:r>
      <w:r w:rsidRPr="007323AD">
        <w:t xml:space="preserve"> in regard to exclusion.</w:t>
      </w:r>
    </w:p>
    <w:p w14:paraId="4A795736" w14:textId="4CCCCAF6" w:rsidR="00520FAE" w:rsidRPr="007323AD" w:rsidRDefault="00AD01AE" w:rsidP="003906ED">
      <w:pPr>
        <w:pStyle w:val="TSB-Level1Numbers"/>
        <w:numPr>
          <w:ilvl w:val="0"/>
          <w:numId w:val="0"/>
        </w:numPr>
        <w:jc w:val="both"/>
      </w:pPr>
      <w:r>
        <w:lastRenderedPageBreak/>
        <w:t>Parents</w:t>
      </w:r>
      <w:r w:rsidR="00466FB7">
        <w:t xml:space="preserve"> and</w:t>
      </w:r>
      <w:r w:rsidR="007704AA">
        <w:t>,</w:t>
      </w:r>
      <w:r w:rsidR="00466FB7">
        <w:t xml:space="preserve"> where requested</w:t>
      </w:r>
      <w:r w:rsidR="007704AA">
        <w:t>,</w:t>
      </w:r>
      <w:r w:rsidR="00466FB7">
        <w:t xml:space="preserve"> a friend or representative</w:t>
      </w:r>
      <w:r w:rsidR="00520FAE" w:rsidRPr="007323AD">
        <w:t xml:space="preserve">, the headteacher </w:t>
      </w:r>
      <w:r w:rsidR="00520FAE" w:rsidRPr="003906ED">
        <w:t xml:space="preserve">and a member of the </w:t>
      </w:r>
      <w:r w:rsidR="003906ED" w:rsidRPr="003906ED">
        <w:t>academy trust</w:t>
      </w:r>
      <w:r w:rsidR="00520FAE" w:rsidRPr="003906ED">
        <w:t xml:space="preserve"> </w:t>
      </w:r>
      <w:r w:rsidR="00520FAE" w:rsidRPr="007323AD">
        <w:t xml:space="preserve">will be invited to attend any consideration of exclusions and will be able to make representations. </w:t>
      </w:r>
    </w:p>
    <w:p w14:paraId="2C137F6C" w14:textId="600C860B" w:rsidR="00520FAE" w:rsidRPr="007323AD" w:rsidRDefault="00520FAE" w:rsidP="003906ED">
      <w:pPr>
        <w:pStyle w:val="TSB-Level1Numbers"/>
        <w:numPr>
          <w:ilvl w:val="0"/>
          <w:numId w:val="0"/>
        </w:numPr>
        <w:jc w:val="both"/>
      </w:pPr>
      <w:r w:rsidRPr="007323AD">
        <w:t xml:space="preserve">Any meeting to consider </w:t>
      </w:r>
      <w:r w:rsidR="00466FB7">
        <w:t xml:space="preserve">reinstatement </w:t>
      </w:r>
      <w:r w:rsidR="007704AA">
        <w:t>o</w:t>
      </w:r>
      <w:r w:rsidR="00466FB7">
        <w:t>f a pupil</w:t>
      </w:r>
      <w:r w:rsidRPr="007323AD">
        <w:t xml:space="preserve"> will be arranged at a date and time convenient for all parties, and in compliance with any statutory time limits.</w:t>
      </w:r>
    </w:p>
    <w:p w14:paraId="030C0CAF" w14:textId="5B7F4536" w:rsidR="00520FAE" w:rsidRPr="007323AD" w:rsidRDefault="00AD01AE" w:rsidP="003906ED">
      <w:pPr>
        <w:pStyle w:val="TSB-Level1Numbers"/>
        <w:numPr>
          <w:ilvl w:val="0"/>
          <w:numId w:val="0"/>
        </w:numPr>
        <w:jc w:val="both"/>
      </w:pPr>
      <w:r>
        <w:t xml:space="preserve">The </w:t>
      </w:r>
      <w:r w:rsidRPr="004873D1">
        <w:t>governing board</w:t>
      </w:r>
      <w:r w:rsidR="00520FAE" w:rsidRPr="007323AD">
        <w:t xml:space="preserve"> will consider </w:t>
      </w:r>
      <w:r w:rsidR="00466FB7">
        <w:t xml:space="preserve">the reinstatement of an </w:t>
      </w:r>
      <w:r w:rsidR="00520FAE" w:rsidRPr="007323AD">
        <w:t>exclu</w:t>
      </w:r>
      <w:r w:rsidR="00466FB7">
        <w:t>ded pupil</w:t>
      </w:r>
      <w:r w:rsidR="00520FAE" w:rsidRPr="007323AD">
        <w:t>, where:</w:t>
      </w:r>
    </w:p>
    <w:p w14:paraId="004F3CC4" w14:textId="77777777" w:rsidR="00520FAE" w:rsidRDefault="00520FAE" w:rsidP="00E27484">
      <w:pPr>
        <w:pStyle w:val="TSB-PolicyBullets"/>
        <w:ind w:left="1843"/>
      </w:pPr>
      <w:r>
        <w:t>The exclusion is permanent.</w:t>
      </w:r>
    </w:p>
    <w:p w14:paraId="7ADADE9A" w14:textId="3C8F1411" w:rsidR="00520FAE" w:rsidRDefault="00520FAE" w:rsidP="00E27484">
      <w:pPr>
        <w:pStyle w:val="TSB-PolicyBullets"/>
        <w:ind w:left="1843"/>
      </w:pPr>
      <w:r>
        <w:t>The exclusion is fixed</w:t>
      </w:r>
      <w:r w:rsidR="00FD6F21">
        <w:t>-</w:t>
      </w:r>
      <w:r>
        <w:t>period, and would bring the pupil’s total number of excluded school days to more than 15 in any given term.</w:t>
      </w:r>
    </w:p>
    <w:p w14:paraId="399AC203" w14:textId="77777777" w:rsidR="00520FAE" w:rsidRDefault="00520FAE" w:rsidP="00E27484">
      <w:pPr>
        <w:pStyle w:val="TSB-PolicyBullets"/>
        <w:ind w:left="1843"/>
      </w:pPr>
      <w:r>
        <w:t xml:space="preserve">The exclusion would result in the pupil missing a public examination. </w:t>
      </w:r>
    </w:p>
    <w:p w14:paraId="0111B15B" w14:textId="1AE4090D" w:rsidR="00520FAE" w:rsidRPr="007323AD" w:rsidRDefault="00466FB7" w:rsidP="003906ED">
      <w:pPr>
        <w:pStyle w:val="TSB-Level1Numbers"/>
        <w:numPr>
          <w:ilvl w:val="0"/>
          <w:numId w:val="0"/>
        </w:numPr>
        <w:jc w:val="both"/>
      </w:pPr>
      <w:bookmarkStart w:id="22" w:name="CC"/>
      <w:bookmarkEnd w:id="22"/>
      <w:r>
        <w:t xml:space="preserve">In the case of a fixed-period exclusion where the pupil’s total number of excluded days is more than five but less than 15 school days within a term, if requested by the parents, </w:t>
      </w:r>
      <w:r w:rsidR="004873D1">
        <w:t>t</w:t>
      </w:r>
      <w:r w:rsidR="00AD01AE">
        <w:t xml:space="preserve">he </w:t>
      </w:r>
      <w:r w:rsidR="00AD01AE" w:rsidRPr="004873D1">
        <w:t>governing board</w:t>
      </w:r>
      <w:r w:rsidR="00520FAE" w:rsidRPr="007323AD">
        <w:t xml:space="preserve"> will consider exclusions within 50 school days of receiving notification.</w:t>
      </w:r>
    </w:p>
    <w:p w14:paraId="1ECD8F62" w14:textId="7DC31C15" w:rsidR="00520FAE" w:rsidRPr="007323AD" w:rsidRDefault="00520FAE" w:rsidP="003906ED">
      <w:pPr>
        <w:pStyle w:val="TSB-Level1Numbers"/>
        <w:numPr>
          <w:ilvl w:val="0"/>
          <w:numId w:val="0"/>
        </w:numPr>
        <w:jc w:val="both"/>
      </w:pPr>
      <w:r w:rsidRPr="007323AD">
        <w:t>In the case of a fixed period exclusion, where the pupil’s total number of excluded school days does not amount to mo</w:t>
      </w:r>
      <w:r w:rsidR="00AD01AE">
        <w:t xml:space="preserve">re than </w:t>
      </w:r>
      <w:r w:rsidR="002739DC">
        <w:t>five</w:t>
      </w:r>
      <w:r w:rsidR="008066BD">
        <w:t xml:space="preserve">, in the absence of any such representations, the </w:t>
      </w:r>
      <w:r w:rsidR="008066BD" w:rsidRPr="004873D1">
        <w:t>governing board</w:t>
      </w:r>
      <w:r w:rsidR="008066BD">
        <w:t xml:space="preserve"> is not required to meet and cannot direct the reinstatement of the pupil.</w:t>
      </w:r>
    </w:p>
    <w:p w14:paraId="4F02533B" w14:textId="2EDE0AD2" w:rsidR="00520FAE" w:rsidRDefault="00520FAE" w:rsidP="003906ED">
      <w:pPr>
        <w:pStyle w:val="TSB-Level1Numbers"/>
        <w:numPr>
          <w:ilvl w:val="0"/>
          <w:numId w:val="0"/>
        </w:numPr>
        <w:jc w:val="both"/>
      </w:pPr>
      <w:r w:rsidRPr="007323AD">
        <w:t xml:space="preserve">Where exclusion would result in a pupil missing a public examination, the </w:t>
      </w:r>
      <w:r w:rsidRPr="004873D1">
        <w:t>governing bo</w:t>
      </w:r>
      <w:r w:rsidR="00F659C6" w:rsidRPr="004873D1">
        <w:t>ar</w:t>
      </w:r>
      <w:r w:rsidRPr="004873D1">
        <w:t>d</w:t>
      </w:r>
      <w:r w:rsidRPr="007323AD">
        <w:t xml:space="preserve"> will consider the exclusion before the test to decide whether the pupil should be reinstated in time to take the examination.</w:t>
      </w:r>
    </w:p>
    <w:p w14:paraId="2BC0BFEB" w14:textId="146B3333" w:rsidR="008066BD" w:rsidRPr="008066BD" w:rsidRDefault="008066BD" w:rsidP="003906ED">
      <w:pPr>
        <w:pStyle w:val="TSB-Level1Numbers"/>
        <w:numPr>
          <w:ilvl w:val="0"/>
          <w:numId w:val="0"/>
        </w:numPr>
        <w:jc w:val="both"/>
      </w:pPr>
      <w:r>
        <w:t>If it is not practicable for a sufficient number of governors to consider the decision before the examination, a smaller sub-committee</w:t>
      </w:r>
      <w:r w:rsidR="003C5D81">
        <w:t xml:space="preserve"> </w:t>
      </w:r>
      <w:r w:rsidR="0023318D">
        <w:t>will</w:t>
      </w:r>
      <w:r w:rsidR="003C5D81">
        <w:t xml:space="preserve"> consider the exclusion and decide whether or not to reinstate the pupil.</w:t>
      </w:r>
    </w:p>
    <w:p w14:paraId="273FDF5B" w14:textId="3E31E61C" w:rsidR="00520FAE" w:rsidRPr="007323AD" w:rsidRDefault="00520FAE" w:rsidP="003906ED">
      <w:pPr>
        <w:pStyle w:val="TSB-Level1Numbers"/>
        <w:numPr>
          <w:ilvl w:val="0"/>
          <w:numId w:val="0"/>
        </w:numPr>
        <w:jc w:val="both"/>
      </w:pPr>
      <w:r w:rsidRPr="007323AD">
        <w:t xml:space="preserve">In light of the above, the </w:t>
      </w:r>
      <w:r w:rsidRPr="004873D1">
        <w:t>governing bo</w:t>
      </w:r>
      <w:r w:rsidR="00AD01AE" w:rsidRPr="004873D1">
        <w:t>ard</w:t>
      </w:r>
      <w:r w:rsidRPr="007323AD">
        <w:t xml:space="preserve"> will also consider whether it would be appropriate to allow the excluded pupil to enter the premises to take the examination.</w:t>
      </w:r>
    </w:p>
    <w:p w14:paraId="58686AD7" w14:textId="1F9FFD12" w:rsidR="00520FAE" w:rsidRPr="007323AD" w:rsidRDefault="00520FAE" w:rsidP="003906ED">
      <w:pPr>
        <w:pStyle w:val="TSB-Level1Numbers"/>
        <w:numPr>
          <w:ilvl w:val="0"/>
          <w:numId w:val="0"/>
        </w:numPr>
        <w:jc w:val="both"/>
      </w:pPr>
      <w:r w:rsidRPr="007323AD">
        <w:t xml:space="preserve">When considering </w:t>
      </w:r>
      <w:r w:rsidR="003C5D81">
        <w:t xml:space="preserve">the reinstatement of an </w:t>
      </w:r>
      <w:r w:rsidRPr="007323AD">
        <w:t>exclu</w:t>
      </w:r>
      <w:r w:rsidR="003C5D81">
        <w:t>ded pupil,</w:t>
      </w:r>
      <w:r w:rsidRPr="007323AD">
        <w:t xml:space="preserve"> the </w:t>
      </w:r>
      <w:r w:rsidRPr="004873D1">
        <w:t>governing bo</w:t>
      </w:r>
      <w:r w:rsidR="00AD01AE" w:rsidRPr="004873D1">
        <w:t>ard</w:t>
      </w:r>
      <w:r w:rsidRPr="007323AD">
        <w:t xml:space="preserve"> will:</w:t>
      </w:r>
    </w:p>
    <w:p w14:paraId="38D7B091" w14:textId="4119411F" w:rsidR="00520FAE" w:rsidRDefault="00520FAE" w:rsidP="00E27484">
      <w:pPr>
        <w:pStyle w:val="TSB-PolicyBullets"/>
        <w:ind w:left="1843" w:hanging="425"/>
        <w:jc w:val="both"/>
      </w:pPr>
      <w:r>
        <w:t xml:space="preserve">Only discuss the exclusion with the </w:t>
      </w:r>
      <w:r w:rsidR="003C5D81">
        <w:t>part</w:t>
      </w:r>
      <w:r w:rsidR="006D0AA9">
        <w:t>ie</w:t>
      </w:r>
      <w:r w:rsidR="003C5D81">
        <w:t>s</w:t>
      </w:r>
      <w:r>
        <w:t xml:space="preserve"> present at the meeting.</w:t>
      </w:r>
    </w:p>
    <w:p w14:paraId="459D8B2F" w14:textId="77777777" w:rsidR="00520FAE" w:rsidRDefault="00520FAE" w:rsidP="00E27484">
      <w:pPr>
        <w:pStyle w:val="TSB-PolicyBullets"/>
        <w:ind w:left="1843" w:hanging="425"/>
        <w:jc w:val="both"/>
      </w:pPr>
      <w:r>
        <w:t>Ask for any written evidence prior to the meeting.</w:t>
      </w:r>
    </w:p>
    <w:p w14:paraId="47F1621D" w14:textId="77777777" w:rsidR="00520FAE" w:rsidRDefault="00520FAE" w:rsidP="00E27484">
      <w:pPr>
        <w:pStyle w:val="TSB-PolicyBullets"/>
        <w:ind w:left="1843" w:hanging="425"/>
        <w:jc w:val="both"/>
      </w:pPr>
      <w:r>
        <w:t>Circulate any written evidence and information to all parties, at least five school days in advance of the meeting.</w:t>
      </w:r>
    </w:p>
    <w:p w14:paraId="124DDCC9" w14:textId="3D8EE3C8" w:rsidR="00520FAE" w:rsidRDefault="00520FAE" w:rsidP="00E27484">
      <w:pPr>
        <w:pStyle w:val="TSB-PolicyBullets"/>
        <w:ind w:left="1843" w:hanging="425"/>
        <w:jc w:val="both"/>
      </w:pPr>
      <w:r>
        <w:t>Allow pupils and parents to be accompanied by a person of their choice at the meeting.</w:t>
      </w:r>
    </w:p>
    <w:p w14:paraId="501BD439" w14:textId="77777777" w:rsidR="00520FAE" w:rsidRDefault="00520FAE" w:rsidP="00E27484">
      <w:pPr>
        <w:pStyle w:val="TSB-PolicyBullets"/>
        <w:ind w:left="1843" w:hanging="425"/>
        <w:jc w:val="both"/>
      </w:pPr>
      <w:r>
        <w:t>Consider what reasonable adjustments need to be made to support the attendance and contribution of parties at the meeting.</w:t>
      </w:r>
    </w:p>
    <w:p w14:paraId="56A97A4E" w14:textId="72AF5F8B" w:rsidR="00520FAE" w:rsidRPr="0018047F" w:rsidRDefault="00520FAE" w:rsidP="00E27484">
      <w:pPr>
        <w:pStyle w:val="TSB-PolicyBullets"/>
        <w:ind w:left="1843" w:hanging="425"/>
        <w:jc w:val="both"/>
      </w:pPr>
      <w:r w:rsidRPr="0018047F">
        <w:rPr>
          <w:rFonts w:ascii="Arial" w:hAnsi="Arial" w:cs="Arial"/>
          <w:color w:val="000000" w:themeColor="text1"/>
        </w:rPr>
        <w:t xml:space="preserve">Identify the steps </w:t>
      </w:r>
      <w:r>
        <w:rPr>
          <w:rFonts w:ascii="Arial" w:hAnsi="Arial" w:cs="Arial"/>
          <w:color w:val="000000" w:themeColor="text1"/>
        </w:rPr>
        <w:t>needed</w:t>
      </w:r>
      <w:r w:rsidRPr="0018047F">
        <w:rPr>
          <w:rFonts w:ascii="Arial" w:hAnsi="Arial" w:cs="Arial"/>
          <w:color w:val="000000" w:themeColor="text1"/>
        </w:rPr>
        <w:t xml:space="preserve"> to enable and encourage the excluded pupil to attend </w:t>
      </w:r>
      <w:r>
        <w:rPr>
          <w:rFonts w:ascii="Arial" w:hAnsi="Arial" w:cs="Arial"/>
          <w:color w:val="000000" w:themeColor="text1"/>
        </w:rPr>
        <w:t xml:space="preserve">the meeting and speak on </w:t>
      </w:r>
      <w:r w:rsidR="00DE6E41">
        <w:rPr>
          <w:rFonts w:ascii="Arial" w:hAnsi="Arial" w:cs="Arial"/>
          <w:color w:val="000000" w:themeColor="text1"/>
        </w:rPr>
        <w:t>their</w:t>
      </w:r>
      <w:r w:rsidRPr="0018047F">
        <w:rPr>
          <w:rFonts w:ascii="Arial" w:hAnsi="Arial" w:cs="Arial"/>
          <w:color w:val="000000" w:themeColor="text1"/>
        </w:rPr>
        <w:t xml:space="preserve"> behalf, or h</w:t>
      </w:r>
      <w:r>
        <w:rPr>
          <w:rFonts w:ascii="Arial" w:hAnsi="Arial" w:cs="Arial"/>
          <w:color w:val="000000" w:themeColor="text1"/>
        </w:rPr>
        <w:t xml:space="preserve">ow </w:t>
      </w:r>
      <w:r w:rsidR="00466FB7">
        <w:rPr>
          <w:rFonts w:ascii="Arial" w:hAnsi="Arial" w:cs="Arial"/>
          <w:color w:val="000000" w:themeColor="text1"/>
        </w:rPr>
        <w:t>they</w:t>
      </w:r>
      <w:r>
        <w:rPr>
          <w:rFonts w:ascii="Arial" w:hAnsi="Arial" w:cs="Arial"/>
          <w:color w:val="000000" w:themeColor="text1"/>
        </w:rPr>
        <w:t xml:space="preserve"> may contribute</w:t>
      </w:r>
      <w:r w:rsidRPr="0018047F">
        <w:rPr>
          <w:rFonts w:ascii="Arial" w:hAnsi="Arial" w:cs="Arial"/>
          <w:color w:val="000000" w:themeColor="text1"/>
        </w:rPr>
        <w:t xml:space="preserve"> </w:t>
      </w:r>
      <w:r>
        <w:rPr>
          <w:rFonts w:ascii="Arial" w:hAnsi="Arial" w:cs="Arial"/>
          <w:color w:val="000000" w:themeColor="text1"/>
        </w:rPr>
        <w:t xml:space="preserve">personal </w:t>
      </w:r>
      <w:r w:rsidRPr="0018047F">
        <w:rPr>
          <w:rFonts w:ascii="Arial" w:hAnsi="Arial" w:cs="Arial"/>
          <w:color w:val="000000" w:themeColor="text1"/>
        </w:rPr>
        <w:t>views by other means if attendance is not possible</w:t>
      </w:r>
      <w:r>
        <w:rPr>
          <w:rFonts w:ascii="Arial" w:hAnsi="Arial" w:cs="Arial"/>
          <w:color w:val="000000" w:themeColor="text1"/>
        </w:rPr>
        <w:t>.</w:t>
      </w:r>
    </w:p>
    <w:p w14:paraId="3EC5D5E2" w14:textId="136FC07A" w:rsidR="00520FAE" w:rsidRPr="00AB17C2" w:rsidRDefault="00520FAE" w:rsidP="00E27484">
      <w:pPr>
        <w:pStyle w:val="TSB-PolicyBullets"/>
        <w:ind w:left="1843" w:hanging="425"/>
        <w:jc w:val="both"/>
      </w:pPr>
      <w:r>
        <w:rPr>
          <w:rFonts w:ascii="Arial" w:hAnsi="Arial" w:cs="Arial"/>
          <w:color w:val="000000" w:themeColor="text1"/>
        </w:rPr>
        <w:t>Consider the interests and circumstances of the excluded pupil, including the grounds for exclusion.</w:t>
      </w:r>
    </w:p>
    <w:p w14:paraId="4137BFC4" w14:textId="2EEBE155" w:rsidR="00AB17C2" w:rsidRDefault="00AB17C2" w:rsidP="00AB17C2">
      <w:pPr>
        <w:pStyle w:val="TSB-PolicyBullets"/>
        <w:numPr>
          <w:ilvl w:val="0"/>
          <w:numId w:val="0"/>
        </w:numPr>
        <w:ind w:left="1491" w:hanging="357"/>
        <w:jc w:val="both"/>
        <w:rPr>
          <w:rFonts w:ascii="Arial" w:hAnsi="Arial" w:cs="Arial"/>
          <w:color w:val="000000" w:themeColor="text1"/>
        </w:rPr>
      </w:pPr>
    </w:p>
    <w:p w14:paraId="2A304ACE" w14:textId="02B55612" w:rsidR="00AB17C2" w:rsidRDefault="00AB17C2" w:rsidP="00AB17C2">
      <w:pPr>
        <w:pStyle w:val="TSB-PolicyBullets"/>
        <w:numPr>
          <w:ilvl w:val="0"/>
          <w:numId w:val="0"/>
        </w:numPr>
        <w:ind w:left="1491" w:hanging="357"/>
        <w:jc w:val="both"/>
        <w:rPr>
          <w:rFonts w:ascii="Arial" w:hAnsi="Arial" w:cs="Arial"/>
          <w:color w:val="000000" w:themeColor="text1"/>
        </w:rPr>
      </w:pPr>
    </w:p>
    <w:p w14:paraId="01B39316" w14:textId="77777777" w:rsidR="00AB17C2" w:rsidRPr="00277020" w:rsidRDefault="00AB17C2" w:rsidP="00AB17C2">
      <w:pPr>
        <w:pStyle w:val="TSB-PolicyBullets"/>
        <w:numPr>
          <w:ilvl w:val="0"/>
          <w:numId w:val="0"/>
        </w:numPr>
        <w:ind w:left="1491" w:hanging="357"/>
        <w:jc w:val="both"/>
      </w:pPr>
    </w:p>
    <w:p w14:paraId="46AB06E2" w14:textId="77777777" w:rsidR="00520FAE" w:rsidRPr="00C30724" w:rsidRDefault="00520FAE" w:rsidP="003906ED">
      <w:pPr>
        <w:pStyle w:val="Heading10"/>
        <w:ind w:left="567" w:hanging="567"/>
        <w:rPr>
          <w:b/>
        </w:rPr>
      </w:pPr>
      <w:bookmarkStart w:id="23" w:name="_Reaching_a_decision"/>
      <w:bookmarkStart w:id="24" w:name="J"/>
      <w:bookmarkEnd w:id="23"/>
      <w:r w:rsidRPr="00C30724">
        <w:rPr>
          <w:b/>
        </w:rPr>
        <w:t>Reaching a decision</w:t>
      </w:r>
    </w:p>
    <w:bookmarkEnd w:id="24"/>
    <w:p w14:paraId="2A33E664" w14:textId="6F4CB152" w:rsidR="00520FAE" w:rsidRDefault="00520FAE" w:rsidP="003906ED">
      <w:pPr>
        <w:pStyle w:val="TSB-Level1Numbers"/>
        <w:numPr>
          <w:ilvl w:val="0"/>
          <w:numId w:val="0"/>
        </w:numPr>
        <w:jc w:val="both"/>
      </w:pPr>
      <w:r>
        <w:t xml:space="preserve">After </w:t>
      </w:r>
      <w:r w:rsidRPr="00C30724">
        <w:t>considering</w:t>
      </w:r>
      <w:r w:rsidR="00277020">
        <w:t xml:space="preserve"> exclusions, the </w:t>
      </w:r>
      <w:r w:rsidR="00277020" w:rsidRPr="004873D1">
        <w:t>governing board</w:t>
      </w:r>
      <w:r>
        <w:t xml:space="preserve"> will either:</w:t>
      </w:r>
    </w:p>
    <w:p w14:paraId="241A5F73" w14:textId="11B22186" w:rsidR="005B6D54" w:rsidRPr="00C30724" w:rsidRDefault="003C5D81" w:rsidP="00E27484">
      <w:pPr>
        <w:pStyle w:val="TSB-PolicyBullets"/>
        <w:ind w:left="1843"/>
        <w:jc w:val="both"/>
      </w:pPr>
      <w:r>
        <w:t>Decline to reinstate the pupil.</w:t>
      </w:r>
    </w:p>
    <w:p w14:paraId="22CC7F71" w14:textId="2ACDC7A5" w:rsidR="00520FAE" w:rsidRPr="00C30724" w:rsidRDefault="003C5D81" w:rsidP="00E27484">
      <w:pPr>
        <w:pStyle w:val="TSB-PolicyBullets"/>
        <w:ind w:left="1843"/>
        <w:jc w:val="both"/>
      </w:pPr>
      <w:r>
        <w:t>Direct the r</w:t>
      </w:r>
      <w:r w:rsidR="00520FAE" w:rsidRPr="00C30724">
        <w:t>einstate</w:t>
      </w:r>
      <w:r>
        <w:t>ment of</w:t>
      </w:r>
      <w:r w:rsidR="00520FAE" w:rsidRPr="00C30724">
        <w:t xml:space="preserve"> the pupil immediately, or on a specified date.</w:t>
      </w:r>
    </w:p>
    <w:p w14:paraId="1A41E287" w14:textId="4CF140C5" w:rsidR="00520FAE" w:rsidRPr="00C30724" w:rsidRDefault="00520FAE" w:rsidP="003906ED">
      <w:pPr>
        <w:pStyle w:val="TSB-Level1Numbers"/>
        <w:numPr>
          <w:ilvl w:val="0"/>
          <w:numId w:val="0"/>
        </w:numPr>
        <w:jc w:val="both"/>
      </w:pPr>
      <w:r w:rsidRPr="00C30724">
        <w:t xml:space="preserve">If reinstatement </w:t>
      </w:r>
      <w:r w:rsidR="003C5D81">
        <w:t xml:space="preserve">would make no practical difference, </w:t>
      </w:r>
      <w:r w:rsidRPr="00C30724">
        <w:t>e.g. if the pupil has already returned to school following a fixed</w:t>
      </w:r>
      <w:r w:rsidR="00FD6F21">
        <w:t>-</w:t>
      </w:r>
      <w:r w:rsidRPr="00C30724">
        <w:t>peri</w:t>
      </w:r>
      <w:r w:rsidR="00277020">
        <w:t>od exclusion</w:t>
      </w:r>
      <w:r w:rsidR="003C5D81">
        <w:t xml:space="preserve"> or the parents make clear they do not want their child reinstated</w:t>
      </w:r>
      <w:r w:rsidR="00277020">
        <w:t xml:space="preserve">, the </w:t>
      </w:r>
      <w:r w:rsidR="00277020" w:rsidRPr="004873D1">
        <w:t>governing board</w:t>
      </w:r>
      <w:r w:rsidRPr="00C30724">
        <w:t xml:space="preserve"> will </w:t>
      </w:r>
      <w:r w:rsidR="003C5D81">
        <w:t xml:space="preserve">still </w:t>
      </w:r>
      <w:r w:rsidRPr="00C30724">
        <w:t>consider</w:t>
      </w:r>
      <w:r w:rsidR="003C5D81">
        <w:t xml:space="preserve"> whether the pupil should be officially reinstated</w:t>
      </w:r>
      <w:r w:rsidR="008459AB">
        <w:t>, and</w:t>
      </w:r>
      <w:r w:rsidRPr="00C30724">
        <w:t xml:space="preserve"> whether the </w:t>
      </w:r>
      <w:proofErr w:type="spellStart"/>
      <w:r w:rsidRPr="00C30724">
        <w:t>headteacher’s</w:t>
      </w:r>
      <w:proofErr w:type="spellEnd"/>
      <w:r w:rsidRPr="00C30724">
        <w:t xml:space="preserve"> decision to exclude the pupil was fair, lawful and proportionate, based on the evidence presented. </w:t>
      </w:r>
    </w:p>
    <w:p w14:paraId="6C9C0BAA" w14:textId="18FECB52" w:rsidR="00520FAE" w:rsidRPr="00C30724" w:rsidRDefault="00277020" w:rsidP="003906ED">
      <w:pPr>
        <w:pStyle w:val="TSB-Level1Numbers"/>
        <w:numPr>
          <w:ilvl w:val="0"/>
          <w:numId w:val="0"/>
        </w:numPr>
        <w:jc w:val="both"/>
      </w:pPr>
      <w:r>
        <w:t xml:space="preserve">The </w:t>
      </w:r>
      <w:r w:rsidRPr="004873D1">
        <w:t>governing board</w:t>
      </w:r>
      <w:r w:rsidR="00520FAE" w:rsidRPr="00C30724">
        <w:t xml:space="preserve"> will apply the civil standard of proof when responding to the facts relating to an exclusion, i.e. that ‘on the balance of probabilities’ it is more likely than not that the facts are true.</w:t>
      </w:r>
    </w:p>
    <w:p w14:paraId="3978628F" w14:textId="59211453" w:rsidR="00520FAE" w:rsidRDefault="00520FAE" w:rsidP="003906ED">
      <w:pPr>
        <w:pStyle w:val="TSB-Level1Numbers"/>
        <w:numPr>
          <w:ilvl w:val="0"/>
          <w:numId w:val="0"/>
        </w:numPr>
        <w:jc w:val="both"/>
      </w:pPr>
      <w:r>
        <w:t>In order to reac</w:t>
      </w:r>
      <w:r w:rsidR="00277020">
        <w:t xml:space="preserve">h a decision, the </w:t>
      </w:r>
      <w:r w:rsidR="00277020" w:rsidRPr="004873D1">
        <w:t>governing board</w:t>
      </w:r>
      <w:r>
        <w:t xml:space="preserve"> will:</w:t>
      </w:r>
    </w:p>
    <w:p w14:paraId="5A69CDB5" w14:textId="77777777" w:rsidR="00520FAE" w:rsidRDefault="00520FAE" w:rsidP="00E27484">
      <w:pPr>
        <w:pStyle w:val="TSB-PolicyBullets"/>
        <w:ind w:left="1843"/>
        <w:jc w:val="both"/>
      </w:pPr>
      <w:r>
        <w:t>Identify the steps they intend to take to ensure that all parties involved will have the opportunity to participate and present their views.</w:t>
      </w:r>
    </w:p>
    <w:p w14:paraId="280576B7" w14:textId="77777777" w:rsidR="00520FAE" w:rsidRDefault="00520FAE" w:rsidP="00E27484">
      <w:pPr>
        <w:pStyle w:val="TSB-PolicyBullets"/>
        <w:ind w:left="1843"/>
        <w:jc w:val="both"/>
      </w:pPr>
      <w:r>
        <w:t>Ensure that minutes are taken of the meeting as a record of the evidence that was considered.</w:t>
      </w:r>
    </w:p>
    <w:p w14:paraId="74A81BC6" w14:textId="77777777" w:rsidR="00520FAE" w:rsidRDefault="00520FAE" w:rsidP="00E27484">
      <w:pPr>
        <w:pStyle w:val="TSB-PolicyBullets"/>
        <w:ind w:left="1843"/>
        <w:jc w:val="both"/>
      </w:pPr>
      <w:r>
        <w:t>Ask all parties to withdraw from the meeting before concluding their decision.</w:t>
      </w:r>
    </w:p>
    <w:p w14:paraId="703E7E34" w14:textId="068DB69C" w:rsidR="00520FAE" w:rsidRDefault="00520FAE" w:rsidP="00E27484">
      <w:pPr>
        <w:pStyle w:val="TSB-PolicyBullets"/>
        <w:ind w:left="1843"/>
        <w:jc w:val="both"/>
      </w:pPr>
      <w:r>
        <w:t xml:space="preserve">Consider whether the exclusion of the pupil was lawful, proportionate and fair, taking into account the </w:t>
      </w:r>
      <w:proofErr w:type="spellStart"/>
      <w:r>
        <w:t>headteacher’s</w:t>
      </w:r>
      <w:proofErr w:type="spellEnd"/>
      <w:r>
        <w:t xml:space="preserve"> legal duties</w:t>
      </w:r>
      <w:r w:rsidR="003C5D81">
        <w:t xml:space="preserve"> and any evidence that was presented to the </w:t>
      </w:r>
      <w:r w:rsidR="003C5D81" w:rsidRPr="004873D1">
        <w:t>governing board</w:t>
      </w:r>
      <w:r w:rsidR="003C5D81">
        <w:t xml:space="preserve"> in relation to the decision to exclude</w:t>
      </w:r>
      <w:r>
        <w:t>.</w:t>
      </w:r>
    </w:p>
    <w:p w14:paraId="287C73B9" w14:textId="77777777" w:rsidR="00520FAE" w:rsidRDefault="00520FAE" w:rsidP="00E27484">
      <w:pPr>
        <w:pStyle w:val="TSB-PolicyBullets"/>
        <w:ind w:left="1843"/>
        <w:jc w:val="both"/>
      </w:pPr>
      <w:r>
        <w:t>Record the outcome of the decision on the pupil’s educational records, along with copies, which will be kept for at least six months.</w:t>
      </w:r>
    </w:p>
    <w:p w14:paraId="49704A29" w14:textId="122149A5" w:rsidR="00520FAE" w:rsidRDefault="00520FAE" w:rsidP="00E27484">
      <w:pPr>
        <w:pStyle w:val="TSB-PolicyBullets"/>
        <w:ind w:left="1843"/>
        <w:jc w:val="both"/>
      </w:pPr>
      <w:r>
        <w:t>Make a note of their findings, where they have considered an exclusion</w:t>
      </w:r>
      <w:r w:rsidR="00993FF2">
        <w:t xml:space="preserve"> but cannot reinstate the pupil</w:t>
      </w:r>
      <w:r>
        <w:t xml:space="preserve">. </w:t>
      </w:r>
    </w:p>
    <w:p w14:paraId="1E9249AF" w14:textId="6D2175CB" w:rsidR="00F161F1" w:rsidRDefault="00F161F1" w:rsidP="002739DC"/>
    <w:p w14:paraId="73D9EB72" w14:textId="77777777" w:rsidR="00520FAE" w:rsidRPr="00993FF2" w:rsidRDefault="00520FAE" w:rsidP="003906ED">
      <w:pPr>
        <w:pStyle w:val="Heading10"/>
        <w:ind w:left="567" w:hanging="567"/>
        <w:rPr>
          <w:b/>
        </w:rPr>
      </w:pPr>
      <w:bookmarkStart w:id="25" w:name="_Notification_of_considered"/>
      <w:bookmarkStart w:id="26" w:name="K"/>
      <w:bookmarkEnd w:id="25"/>
      <w:r w:rsidRPr="00993FF2">
        <w:rPr>
          <w:b/>
        </w:rPr>
        <w:t>Notification of considered exclusions</w:t>
      </w:r>
    </w:p>
    <w:bookmarkEnd w:id="26"/>
    <w:p w14:paraId="0A2A6B7B" w14:textId="5E9726B2" w:rsidR="00520FAE" w:rsidRPr="00993FF2" w:rsidRDefault="00277020" w:rsidP="003906ED">
      <w:pPr>
        <w:pStyle w:val="TSB-Level1Numbers"/>
        <w:numPr>
          <w:ilvl w:val="0"/>
          <w:numId w:val="0"/>
        </w:numPr>
        <w:jc w:val="both"/>
      </w:pPr>
      <w:r>
        <w:t xml:space="preserve">The </w:t>
      </w:r>
      <w:r w:rsidRPr="004873D1">
        <w:t>governing board</w:t>
      </w:r>
      <w:r w:rsidR="00520FAE" w:rsidRPr="00993FF2">
        <w:t xml:space="preserve"> will notify the parents of the excluded pupil, the headteacher and the LA of their decision following the consideration of an exclusion, in writing and without delay.</w:t>
      </w:r>
    </w:p>
    <w:p w14:paraId="1869F2ED" w14:textId="0BBBCECE" w:rsidR="00520FAE" w:rsidRPr="00993FF2" w:rsidRDefault="00277020" w:rsidP="003906ED">
      <w:pPr>
        <w:pStyle w:val="TSB-Level1Numbers"/>
        <w:numPr>
          <w:ilvl w:val="0"/>
          <w:numId w:val="0"/>
        </w:numPr>
        <w:jc w:val="both"/>
      </w:pPr>
      <w:r>
        <w:t>I</w:t>
      </w:r>
      <w:r w:rsidR="006D75B2">
        <w:t>n the case of a perm</w:t>
      </w:r>
      <w:r w:rsidR="003278AA">
        <w:t xml:space="preserve">anent exclusion, where the </w:t>
      </w:r>
      <w:r w:rsidRPr="004873D1">
        <w:t>governing board</w:t>
      </w:r>
      <w:r w:rsidR="00520FAE" w:rsidRPr="00993FF2">
        <w:t xml:space="preserve"> decides </w:t>
      </w:r>
      <w:r w:rsidR="003278AA">
        <w:t>not to reinstate the pupil</w:t>
      </w:r>
      <w:r w:rsidR="00520FAE" w:rsidRPr="00993FF2">
        <w:t>, the</w:t>
      </w:r>
      <w:r>
        <w:t>y will notify the parents</w:t>
      </w:r>
      <w:r w:rsidR="00520FAE" w:rsidRPr="00993FF2">
        <w:t>:</w:t>
      </w:r>
    </w:p>
    <w:p w14:paraId="33992C24" w14:textId="77777777" w:rsidR="00520FAE" w:rsidRDefault="00520FAE" w:rsidP="00E27484">
      <w:pPr>
        <w:pStyle w:val="TSB-PolicyBullets"/>
        <w:ind w:left="1843"/>
        <w:jc w:val="both"/>
      </w:pPr>
      <w:r>
        <w:lastRenderedPageBreak/>
        <w:t>That it is permanent, and their right for it to be reviewed by an independent review panel.</w:t>
      </w:r>
    </w:p>
    <w:p w14:paraId="163F23D8" w14:textId="77777777" w:rsidR="00520FAE" w:rsidRDefault="00520FAE" w:rsidP="00E27484">
      <w:pPr>
        <w:pStyle w:val="TSB-PolicyBullets"/>
        <w:ind w:left="1843"/>
        <w:jc w:val="both"/>
      </w:pPr>
      <w:r>
        <w:t>Of the date by which an application for review must be made.</w:t>
      </w:r>
    </w:p>
    <w:p w14:paraId="0F4EC2E1" w14:textId="77777777" w:rsidR="00520FAE" w:rsidRPr="00993FF2" w:rsidRDefault="00520FAE" w:rsidP="00E27484">
      <w:pPr>
        <w:pStyle w:val="TSB-PolicyBullets"/>
        <w:ind w:left="1843"/>
        <w:jc w:val="both"/>
        <w:rPr>
          <w:b/>
          <w:color w:val="FFD006"/>
        </w:rPr>
      </w:pPr>
      <w:r>
        <w:t>Of the name and address of whom the review app</w:t>
      </w:r>
      <w:r w:rsidR="00F71BCC">
        <w:t>lication should be submitted to.</w:t>
      </w:r>
    </w:p>
    <w:p w14:paraId="5B96E80F" w14:textId="77777777" w:rsidR="00520FAE" w:rsidRDefault="00520FAE" w:rsidP="00E27484">
      <w:pPr>
        <w:pStyle w:val="TSB-PolicyBullets"/>
        <w:ind w:left="1843"/>
        <w:jc w:val="both"/>
      </w:pPr>
      <w:r>
        <w:t>That any application should set out the grounds on which it is being made and that, where appropriate, this should include reference to how a pupil’s SEND are considered relevant to the exclusion.</w:t>
      </w:r>
    </w:p>
    <w:p w14:paraId="47517BBD" w14:textId="4A11F2C9" w:rsidR="00520FAE" w:rsidRDefault="00520FAE" w:rsidP="00E27484">
      <w:pPr>
        <w:pStyle w:val="TSB-PolicyBullets"/>
        <w:ind w:left="1843"/>
        <w:jc w:val="both"/>
      </w:pPr>
      <w:r>
        <w:t>That, regardless of whether a pupil has been identified as</w:t>
      </w:r>
      <w:r w:rsidR="00F659C6">
        <w:t xml:space="preserve"> having SEND, the parents</w:t>
      </w:r>
      <w:r>
        <w:t xml:space="preserve"> have a right to require the </w:t>
      </w:r>
      <w:r w:rsidRPr="004873D1">
        <w:t>governing bo</w:t>
      </w:r>
      <w:r w:rsidR="00F659C6" w:rsidRPr="004873D1">
        <w:t>ar</w:t>
      </w:r>
      <w:r w:rsidRPr="004873D1">
        <w:t>d</w:t>
      </w:r>
      <w:r>
        <w:t xml:space="preserve"> to ensure a SEND </w:t>
      </w:r>
      <w:r w:rsidR="00FD6F21">
        <w:t>expert</w:t>
      </w:r>
      <w:r>
        <w:t xml:space="preserve"> attends the review.</w:t>
      </w:r>
    </w:p>
    <w:p w14:paraId="1C04D7E8" w14:textId="41AF28E0" w:rsidR="00520FAE" w:rsidRDefault="00520FAE" w:rsidP="00E27484">
      <w:pPr>
        <w:pStyle w:val="TSB-PolicyBullets"/>
        <w:ind w:left="1843"/>
        <w:jc w:val="both"/>
      </w:pPr>
      <w:r>
        <w:t>Of the role of the SEND expert that will attend th</w:t>
      </w:r>
      <w:r w:rsidR="00277020">
        <w:t>e review, and that the parents</w:t>
      </w:r>
      <w:r>
        <w:t xml:space="preserve"> will not be charged for this.</w:t>
      </w:r>
    </w:p>
    <w:p w14:paraId="00DB9562" w14:textId="2D9BEB67" w:rsidR="00520FAE" w:rsidRDefault="00520FAE" w:rsidP="00E27484">
      <w:pPr>
        <w:pStyle w:val="TSB-PolicyBullets"/>
        <w:ind w:left="1843"/>
        <w:jc w:val="both"/>
      </w:pPr>
      <w:r>
        <w:t>That they are required to make it clear if they wish for a SEND expert to attend the review.</w:t>
      </w:r>
    </w:p>
    <w:p w14:paraId="02FE89A0" w14:textId="77777777" w:rsidR="00520FAE" w:rsidRDefault="00520FAE" w:rsidP="00E27484">
      <w:pPr>
        <w:pStyle w:val="TSB-PolicyBullets"/>
        <w:ind w:left="1843"/>
        <w:jc w:val="both"/>
      </w:pPr>
      <w:r>
        <w:t>That they may appoint someone at their own expense to make representations to the panel.</w:t>
      </w:r>
    </w:p>
    <w:p w14:paraId="06169263" w14:textId="51A294DA" w:rsidR="00520FAE" w:rsidRPr="00993FF2" w:rsidRDefault="00277020" w:rsidP="003906ED">
      <w:pPr>
        <w:pStyle w:val="TSB-Level1Numbers"/>
        <w:numPr>
          <w:ilvl w:val="0"/>
          <w:numId w:val="0"/>
        </w:numPr>
        <w:jc w:val="both"/>
      </w:pPr>
      <w:r>
        <w:t xml:space="preserve">The </w:t>
      </w:r>
      <w:r w:rsidRPr="004873D1">
        <w:t>governing board</w:t>
      </w:r>
      <w:r w:rsidR="00520FAE" w:rsidRPr="00993FF2">
        <w:t xml:space="preserve"> will also noti</w:t>
      </w:r>
      <w:r>
        <w:t>fy parents</w:t>
      </w:r>
      <w:r w:rsidR="00520FAE" w:rsidRPr="00993FF2">
        <w:t xml:space="preserve"> that</w:t>
      </w:r>
      <w:r w:rsidR="002739DC">
        <w:t>,</w:t>
      </w:r>
      <w:r w:rsidR="00520FAE" w:rsidRPr="00993FF2">
        <w:t xml:space="preserve"> if they believe an exclusion has been issued as a result of discrimination</w:t>
      </w:r>
      <w:r w:rsidR="000E214F">
        <w:t>,</w:t>
      </w:r>
      <w:r w:rsidR="00520FAE" w:rsidRPr="00993FF2">
        <w:t xml:space="preserve"> then they are </w:t>
      </w:r>
      <w:r w:rsidR="0023318D">
        <w:t>required to make a claim under t</w:t>
      </w:r>
      <w:r w:rsidR="00520FAE" w:rsidRPr="00993FF2">
        <w:t>he Equality Act 2010</w:t>
      </w:r>
      <w:r w:rsidR="00FD6F21">
        <w:t xml:space="preserve"> to the First-tier Tribunal (SEND)</w:t>
      </w:r>
      <w:r w:rsidR="00520FAE" w:rsidRPr="00993FF2">
        <w:t xml:space="preserve">, and that this should be within six months of when the discrimination allegedly took place. </w:t>
      </w:r>
    </w:p>
    <w:p w14:paraId="2AFA9670" w14:textId="3E49A087" w:rsidR="00520FAE" w:rsidRPr="00993FF2" w:rsidRDefault="00520FAE" w:rsidP="003906ED">
      <w:pPr>
        <w:pStyle w:val="TSB-Level1Numbers"/>
        <w:numPr>
          <w:ilvl w:val="0"/>
          <w:numId w:val="0"/>
        </w:numPr>
        <w:jc w:val="both"/>
      </w:pPr>
      <w:r w:rsidRPr="00993FF2">
        <w:t>After a</w:t>
      </w:r>
      <w:r w:rsidR="00277020">
        <w:t xml:space="preserve">ny conclusion, the </w:t>
      </w:r>
      <w:r w:rsidR="00277020" w:rsidRPr="004873D1">
        <w:t>governing board</w:t>
      </w:r>
      <w:r w:rsidR="00277020">
        <w:t xml:space="preserve"> will notify the parents</w:t>
      </w:r>
      <w:r w:rsidRPr="00993FF2">
        <w:t>, and all other parties involved, of the decision that was made and the reasoning for this, in sufficient detail.</w:t>
      </w:r>
    </w:p>
    <w:p w14:paraId="6A6A228C" w14:textId="1B33B7AA" w:rsidR="00520FAE" w:rsidRDefault="00520FAE" w:rsidP="003906ED">
      <w:pPr>
        <w:pStyle w:val="Heading10"/>
        <w:numPr>
          <w:ilvl w:val="0"/>
          <w:numId w:val="9"/>
        </w:numPr>
        <w:ind w:left="567" w:hanging="567"/>
        <w:jc w:val="both"/>
        <w:rPr>
          <w:b/>
        </w:rPr>
      </w:pPr>
      <w:bookmarkStart w:id="27" w:name="_Removing_pupils_from"/>
      <w:bookmarkStart w:id="28" w:name="L"/>
      <w:bookmarkEnd w:id="27"/>
      <w:r w:rsidRPr="004459D5">
        <w:rPr>
          <w:b/>
        </w:rPr>
        <w:t xml:space="preserve">Removing </w:t>
      </w:r>
      <w:r w:rsidR="00701A89">
        <w:rPr>
          <w:b/>
        </w:rPr>
        <w:t xml:space="preserve">permanently excluded </w:t>
      </w:r>
      <w:r w:rsidRPr="004459D5">
        <w:rPr>
          <w:b/>
        </w:rPr>
        <w:t>pupils from the school register</w:t>
      </w:r>
    </w:p>
    <w:bookmarkEnd w:id="28"/>
    <w:p w14:paraId="04BC493A" w14:textId="77777777" w:rsidR="00520FAE" w:rsidRDefault="00520FAE" w:rsidP="003906ED">
      <w:pPr>
        <w:pStyle w:val="TSB-Level1Numbers"/>
        <w:numPr>
          <w:ilvl w:val="0"/>
          <w:numId w:val="0"/>
        </w:numPr>
        <w:jc w:val="both"/>
      </w:pPr>
      <w:r>
        <w:t>The headteacher will remove pupils from the school register if:</w:t>
      </w:r>
    </w:p>
    <w:p w14:paraId="4651ECEB" w14:textId="67C9ED8B" w:rsidR="00520FAE" w:rsidRDefault="00520FAE" w:rsidP="00E27484">
      <w:pPr>
        <w:pStyle w:val="TSB-PolicyBullets"/>
        <w:ind w:left="1843"/>
        <w:jc w:val="both"/>
      </w:pPr>
      <w:r>
        <w:t>15 school days have</w:t>
      </w:r>
      <w:r w:rsidR="00277020">
        <w:t xml:space="preserve"> passed since the parents</w:t>
      </w:r>
      <w:r>
        <w:t xml:space="preserve"> wer</w:t>
      </w:r>
      <w:r w:rsidR="00277020">
        <w:t xml:space="preserve">e notified of the </w:t>
      </w:r>
      <w:r w:rsidR="00277020" w:rsidRPr="004873D1">
        <w:t>governing board</w:t>
      </w:r>
      <w:r>
        <w:t xml:space="preserve">’s decision </w:t>
      </w:r>
      <w:r w:rsidR="003278AA">
        <w:t>not to reinstate the pupil</w:t>
      </w:r>
      <w:r>
        <w:t xml:space="preserve"> and no application for an independent panel review has been received.</w:t>
      </w:r>
    </w:p>
    <w:p w14:paraId="4FFACBB6" w14:textId="7E06AC14" w:rsidR="00520FAE" w:rsidRDefault="00277020" w:rsidP="00E27484">
      <w:pPr>
        <w:pStyle w:val="TSB-PolicyBullets"/>
        <w:ind w:left="1843"/>
        <w:jc w:val="both"/>
      </w:pPr>
      <w:r>
        <w:t>The parents</w:t>
      </w:r>
      <w:r w:rsidR="00520FAE">
        <w:t xml:space="preserve"> have stated in writing that they will not be applying for an independent panel review following a permanent exclusion.</w:t>
      </w:r>
    </w:p>
    <w:p w14:paraId="6365E4E0" w14:textId="5C34EE53" w:rsidR="00520FAE" w:rsidRDefault="00520FAE" w:rsidP="003906ED">
      <w:pPr>
        <w:pStyle w:val="TSB-Level1Numbers"/>
        <w:numPr>
          <w:ilvl w:val="0"/>
          <w:numId w:val="0"/>
        </w:numPr>
        <w:jc w:val="both"/>
      </w:pPr>
      <w:r w:rsidRPr="00E626C1">
        <w:t xml:space="preserve">If an application for an independent panel review has been made within 15 school days, the headteacher will wait until the review has been determined, or abandoned, </w:t>
      </w:r>
      <w:r w:rsidR="003278AA">
        <w:t xml:space="preserve">and until the </w:t>
      </w:r>
      <w:r w:rsidR="003278AA" w:rsidRPr="004873D1">
        <w:t>governing board</w:t>
      </w:r>
      <w:r w:rsidR="003278AA">
        <w:t xml:space="preserve"> has completed any reconsideration that the panel recommended or directed it to carry out, </w:t>
      </w:r>
      <w:r w:rsidRPr="00E626C1">
        <w:t>before removing the pupil from the school register.</w:t>
      </w:r>
    </w:p>
    <w:p w14:paraId="675FEAB8" w14:textId="275B89A3" w:rsidR="00701A89" w:rsidRDefault="00701A89" w:rsidP="003906ED">
      <w:pPr>
        <w:pStyle w:val="TSB-Level1Numbers"/>
        <w:numPr>
          <w:ilvl w:val="0"/>
          <w:numId w:val="0"/>
        </w:numPr>
        <w:jc w:val="both"/>
      </w:pPr>
      <w:r>
        <w:t>If a pupil’s name is to be removed from the register, the headteacher will make a return to the LA, which will include:</w:t>
      </w:r>
    </w:p>
    <w:p w14:paraId="7DBC06A8" w14:textId="261764C6" w:rsidR="00701A89" w:rsidRDefault="00701A89" w:rsidP="00701A89">
      <w:pPr>
        <w:pStyle w:val="TSB-Level1Numbers"/>
        <w:numPr>
          <w:ilvl w:val="1"/>
          <w:numId w:val="34"/>
        </w:numPr>
        <w:spacing w:after="0"/>
        <w:jc w:val="both"/>
      </w:pPr>
      <w:r>
        <w:t>All the particulars which were entered in the register.</w:t>
      </w:r>
    </w:p>
    <w:p w14:paraId="6A81CEFA" w14:textId="23058384" w:rsidR="00701A89" w:rsidRDefault="00701A89" w:rsidP="00701A89">
      <w:pPr>
        <w:pStyle w:val="TSB-Level1Numbers"/>
        <w:numPr>
          <w:ilvl w:val="1"/>
          <w:numId w:val="34"/>
        </w:numPr>
        <w:spacing w:after="0"/>
        <w:jc w:val="both"/>
      </w:pPr>
      <w:r>
        <w:t>The address of any parent with whom the pupil normally resides.</w:t>
      </w:r>
    </w:p>
    <w:p w14:paraId="25931188" w14:textId="12C65923" w:rsidR="00701A89" w:rsidRDefault="00701A89" w:rsidP="00701A89">
      <w:pPr>
        <w:pStyle w:val="TSB-Level1Numbers"/>
        <w:numPr>
          <w:ilvl w:val="1"/>
          <w:numId w:val="34"/>
        </w:numPr>
        <w:jc w:val="both"/>
      </w:pPr>
      <w:r>
        <w:lastRenderedPageBreak/>
        <w:t>The grounds upon which the pupil’s name is to be removed from the register.</w:t>
      </w:r>
    </w:p>
    <w:p w14:paraId="5E56476A" w14:textId="2A91A600" w:rsidR="00701A89" w:rsidRPr="00E626C1" w:rsidRDefault="00701A89" w:rsidP="003906ED">
      <w:pPr>
        <w:pStyle w:val="TSB-Level1Numbers"/>
        <w:numPr>
          <w:ilvl w:val="0"/>
          <w:numId w:val="0"/>
        </w:numPr>
        <w:jc w:val="both"/>
      </w:pPr>
      <w:r>
        <w:t>Any return to the LA will be made as soon as the grounds for removal</w:t>
      </w:r>
      <w:r w:rsidR="00F1031E">
        <w:t xml:space="preserve"> are</w:t>
      </w:r>
      <w:r>
        <w:t xml:space="preserve"> met and no later than the date in which the pupil’s name was removed.</w:t>
      </w:r>
    </w:p>
    <w:p w14:paraId="570A4475" w14:textId="0EA7886E" w:rsidR="00520FAE" w:rsidRPr="00E626C1" w:rsidRDefault="00520FAE" w:rsidP="003906ED">
      <w:pPr>
        <w:pStyle w:val="TSB-Level1Numbers"/>
        <w:numPr>
          <w:ilvl w:val="0"/>
          <w:numId w:val="0"/>
        </w:numPr>
        <w:jc w:val="both"/>
      </w:pPr>
      <w:r w:rsidRPr="00E626C1">
        <w:t xml:space="preserve">If a pupil’s name has been removed from the register and a discrimination claim is made, the pupil may be reinstated following a decision made by the First-tier Tribunal </w:t>
      </w:r>
      <w:r w:rsidR="00701A89">
        <w:t xml:space="preserve">(SEND) or County </w:t>
      </w:r>
      <w:r w:rsidRPr="00E626C1">
        <w:t>Court.</w:t>
      </w:r>
    </w:p>
    <w:p w14:paraId="3FF1299A" w14:textId="77777777" w:rsidR="00520FAE" w:rsidRPr="00E626C1" w:rsidRDefault="00520FAE" w:rsidP="003906ED">
      <w:pPr>
        <w:pStyle w:val="TSB-Level1Numbers"/>
        <w:numPr>
          <w:ilvl w:val="0"/>
          <w:numId w:val="0"/>
        </w:numPr>
        <w:jc w:val="both"/>
      </w:pPr>
      <w:r w:rsidRPr="00E626C1">
        <w:t>Whilst a pupil’s name remains on the admissions register, the appropriate code will be used to mark the pupil’s attendance:</w:t>
      </w:r>
    </w:p>
    <w:p w14:paraId="21D5BE68" w14:textId="77777777" w:rsidR="00520FAE" w:rsidRDefault="00520FAE" w:rsidP="00701A89">
      <w:pPr>
        <w:pStyle w:val="TSB-PolicyBullets"/>
        <w:ind w:left="1843"/>
        <w:jc w:val="both"/>
      </w:pPr>
      <w:r>
        <w:t>Code B: Education off-site</w:t>
      </w:r>
    </w:p>
    <w:p w14:paraId="1FF65DDF" w14:textId="77777777" w:rsidR="00520FAE" w:rsidRDefault="00520FAE" w:rsidP="00701A89">
      <w:pPr>
        <w:pStyle w:val="TSB-PolicyBullets"/>
        <w:ind w:left="1843"/>
        <w:jc w:val="both"/>
      </w:pPr>
      <w:r>
        <w:t>Code D: Dual registration</w:t>
      </w:r>
    </w:p>
    <w:p w14:paraId="497BEF6E" w14:textId="77777777" w:rsidR="00520FAE" w:rsidRDefault="00520FAE" w:rsidP="00701A89">
      <w:pPr>
        <w:pStyle w:val="TSB-PolicyBullets"/>
        <w:ind w:left="1843"/>
        <w:jc w:val="both"/>
      </w:pPr>
      <w:r>
        <w:t>Code E: Absent and not attending alternative provision</w:t>
      </w:r>
    </w:p>
    <w:p w14:paraId="329D2A60" w14:textId="212300E1" w:rsidR="00520FAE" w:rsidRDefault="00520FAE" w:rsidP="003906ED">
      <w:pPr>
        <w:pStyle w:val="Heading10"/>
        <w:numPr>
          <w:ilvl w:val="0"/>
          <w:numId w:val="9"/>
        </w:numPr>
        <w:ind w:left="567" w:hanging="567"/>
        <w:jc w:val="both"/>
        <w:rPr>
          <w:b/>
        </w:rPr>
      </w:pPr>
      <w:bookmarkStart w:id="29" w:name="_Independent_Review_Panel"/>
      <w:bookmarkStart w:id="30" w:name="M"/>
      <w:bookmarkEnd w:id="29"/>
      <w:r w:rsidRPr="002448A9">
        <w:rPr>
          <w:b/>
        </w:rPr>
        <w:t xml:space="preserve">Independent </w:t>
      </w:r>
      <w:r w:rsidR="008459AB">
        <w:rPr>
          <w:b/>
        </w:rPr>
        <w:t>r</w:t>
      </w:r>
      <w:r w:rsidRPr="002448A9">
        <w:rPr>
          <w:b/>
        </w:rPr>
        <w:t xml:space="preserve">eview </w:t>
      </w:r>
      <w:r w:rsidR="008459AB">
        <w:rPr>
          <w:b/>
        </w:rPr>
        <w:t>p</w:t>
      </w:r>
      <w:r w:rsidRPr="002448A9">
        <w:rPr>
          <w:b/>
        </w:rPr>
        <w:t>anel</w:t>
      </w:r>
    </w:p>
    <w:bookmarkEnd w:id="30"/>
    <w:p w14:paraId="526F6F6E" w14:textId="721F22C2" w:rsidR="00520FAE" w:rsidRPr="00243EFA" w:rsidRDefault="003906ED" w:rsidP="003906ED">
      <w:pPr>
        <w:pStyle w:val="TSB-Level1Numbers"/>
        <w:numPr>
          <w:ilvl w:val="0"/>
          <w:numId w:val="0"/>
        </w:numPr>
        <w:jc w:val="both"/>
      </w:pPr>
      <w:r>
        <w:t xml:space="preserve">The academy trust </w:t>
      </w:r>
      <w:r w:rsidR="00277020">
        <w:t xml:space="preserve">will review the </w:t>
      </w:r>
      <w:r w:rsidR="00277020" w:rsidRPr="004873D1">
        <w:t>governing board</w:t>
      </w:r>
      <w:r w:rsidR="00520FAE" w:rsidRPr="00243EFA">
        <w:t>’s decision not to reinstate a permanently exclu</w:t>
      </w:r>
      <w:r w:rsidR="00277020">
        <w:t>ded pupil, if the parents</w:t>
      </w:r>
      <w:r w:rsidR="00520FAE" w:rsidRPr="00243EFA">
        <w:t xml:space="preserve"> submit their application for this within the required time frame.</w:t>
      </w:r>
    </w:p>
    <w:p w14:paraId="18129E8A" w14:textId="6B1FEBCB" w:rsidR="00520FAE" w:rsidRPr="00243EFA" w:rsidRDefault="00520FAE" w:rsidP="003906ED">
      <w:pPr>
        <w:pStyle w:val="TSB-Level1Numbers"/>
        <w:numPr>
          <w:ilvl w:val="0"/>
          <w:numId w:val="0"/>
        </w:numPr>
        <w:jc w:val="both"/>
      </w:pPr>
      <w:r w:rsidRPr="00243EFA">
        <w:t>Parents are required to submit their applications within:</w:t>
      </w:r>
    </w:p>
    <w:p w14:paraId="1D58C3DD" w14:textId="56A132E6" w:rsidR="00520FAE" w:rsidRDefault="00520FAE" w:rsidP="007C1AD3">
      <w:pPr>
        <w:pStyle w:val="TSB-PolicyBullets"/>
        <w:ind w:left="1843"/>
        <w:jc w:val="both"/>
      </w:pPr>
      <w:r>
        <w:t>15 s</w:t>
      </w:r>
      <w:r w:rsidR="00277020">
        <w:t xml:space="preserve">chool days of the </w:t>
      </w:r>
      <w:r w:rsidR="00277020" w:rsidRPr="004873D1">
        <w:t>governing board</w:t>
      </w:r>
      <w:r>
        <w:t>’s notification of their decision.</w:t>
      </w:r>
    </w:p>
    <w:p w14:paraId="715EC3CF" w14:textId="2033DDE3" w:rsidR="00520FAE" w:rsidRDefault="00520FAE" w:rsidP="007C1AD3">
      <w:pPr>
        <w:pStyle w:val="TSB-PolicyBullets"/>
        <w:ind w:left="1843"/>
        <w:jc w:val="both"/>
      </w:pPr>
      <w:r>
        <w:t>15 school days of the final determination of a d</w:t>
      </w:r>
      <w:r w:rsidR="00125654">
        <w:t>iscriminatory claim made under t</w:t>
      </w:r>
      <w:r>
        <w:t>he Equality Act 2010.</w:t>
      </w:r>
    </w:p>
    <w:p w14:paraId="5B8AC3D3" w14:textId="77777777" w:rsidR="00520FAE" w:rsidRPr="00243EFA" w:rsidRDefault="00520FAE" w:rsidP="003906ED">
      <w:pPr>
        <w:pStyle w:val="TSB-Level1Numbers"/>
        <w:numPr>
          <w:ilvl w:val="0"/>
          <w:numId w:val="0"/>
        </w:numPr>
        <w:jc w:val="both"/>
      </w:pPr>
      <w:r w:rsidRPr="00243EFA">
        <w:t>Any application made outside of this timeframe will not be reviewed.</w:t>
      </w:r>
    </w:p>
    <w:p w14:paraId="75875795" w14:textId="54C9EF00" w:rsidR="00520FAE" w:rsidRPr="00243EFA" w:rsidRDefault="00277020" w:rsidP="003906ED">
      <w:pPr>
        <w:pStyle w:val="TSB-Level1Numbers"/>
        <w:numPr>
          <w:ilvl w:val="0"/>
          <w:numId w:val="0"/>
        </w:numPr>
        <w:jc w:val="both"/>
      </w:pPr>
      <w:r>
        <w:t>Parents</w:t>
      </w:r>
      <w:r w:rsidR="00520FAE" w:rsidRPr="00243EFA">
        <w:t xml:space="preserve"> are able to request an independent panel review even if they did not make a case t</w:t>
      </w:r>
      <w:r>
        <w:t xml:space="preserve">o, or attend, the </w:t>
      </w:r>
      <w:r w:rsidRPr="004873D1">
        <w:t>governing board</w:t>
      </w:r>
      <w:r w:rsidR="00520FAE" w:rsidRPr="00243EFA">
        <w:t xml:space="preserve">’s initial consideration of the exclusion. </w:t>
      </w:r>
    </w:p>
    <w:p w14:paraId="6437D87A" w14:textId="40DB191F" w:rsidR="00520FAE" w:rsidRDefault="003906ED" w:rsidP="003906ED">
      <w:pPr>
        <w:pStyle w:val="TSB-Level1Numbers"/>
        <w:numPr>
          <w:ilvl w:val="0"/>
          <w:numId w:val="0"/>
        </w:numPr>
        <w:jc w:val="both"/>
      </w:pPr>
      <w:r>
        <w:t xml:space="preserve">The academy trust </w:t>
      </w:r>
      <w:r w:rsidR="00520FAE">
        <w:t xml:space="preserve">will adhere to all statutory guidelines when conducting an independent panel review, as outlined in the </w:t>
      </w:r>
      <w:proofErr w:type="spellStart"/>
      <w:r w:rsidR="00520FAE">
        <w:t>DfE’s</w:t>
      </w:r>
      <w:proofErr w:type="spellEnd"/>
      <w:r w:rsidR="00520FAE">
        <w:t xml:space="preserve"> statutory guidance document ‘Exclusion from maintained schools, </w:t>
      </w:r>
      <w:r w:rsidR="00514953">
        <w:t>a</w:t>
      </w:r>
      <w:r w:rsidR="00520FAE">
        <w:t>cademies and pupil referral units in England’ 201</w:t>
      </w:r>
      <w:r w:rsidR="007C1AD3">
        <w:t>7</w:t>
      </w:r>
      <w:r w:rsidR="00520FAE">
        <w:t>.</w:t>
      </w:r>
    </w:p>
    <w:p w14:paraId="0E577567" w14:textId="77777777" w:rsidR="002739DC" w:rsidRDefault="002739DC" w:rsidP="002739DC">
      <w:pPr>
        <w:pStyle w:val="TSB-Level1Numbers"/>
        <w:numPr>
          <w:ilvl w:val="0"/>
          <w:numId w:val="0"/>
        </w:numPr>
        <w:ind w:left="1423"/>
        <w:jc w:val="both"/>
      </w:pPr>
    </w:p>
    <w:p w14:paraId="4D78A925" w14:textId="7B68969E" w:rsidR="00EB4EF9" w:rsidRPr="00701A89" w:rsidRDefault="00EB4EF9" w:rsidP="003906ED">
      <w:pPr>
        <w:pStyle w:val="Heading10"/>
        <w:ind w:left="567" w:hanging="567"/>
        <w:rPr>
          <w:b/>
        </w:rPr>
      </w:pPr>
      <w:bookmarkStart w:id="31" w:name="_Appointing_a_SEN"/>
      <w:bookmarkEnd w:id="31"/>
      <w:r w:rsidRPr="00701A89">
        <w:rPr>
          <w:b/>
        </w:rPr>
        <w:t>Appointing a SEN</w:t>
      </w:r>
      <w:r w:rsidR="007C1AD3">
        <w:rPr>
          <w:b/>
        </w:rPr>
        <w:t>D</w:t>
      </w:r>
      <w:r w:rsidRPr="00701A89">
        <w:rPr>
          <w:b/>
        </w:rPr>
        <w:t xml:space="preserve"> expert </w:t>
      </w:r>
    </w:p>
    <w:p w14:paraId="28FDCEB4" w14:textId="6C7CD2ED" w:rsidR="00EB4EF9" w:rsidRPr="00EB3FF1" w:rsidRDefault="00EB4EF9" w:rsidP="003906ED">
      <w:pPr>
        <w:pStyle w:val="TSB-Level1Numbers"/>
        <w:numPr>
          <w:ilvl w:val="0"/>
          <w:numId w:val="0"/>
        </w:numPr>
        <w:jc w:val="both"/>
      </w:pPr>
      <w:r w:rsidRPr="00EB3FF1">
        <w:t>If requested by parents in their application for a</w:t>
      </w:r>
      <w:r w:rsidR="003906ED">
        <w:t xml:space="preserve">n independent review panel, the academy trust </w:t>
      </w:r>
      <w:r w:rsidR="00630E49" w:rsidRPr="00630E49">
        <w:t>will</w:t>
      </w:r>
      <w:r w:rsidR="00630E49">
        <w:rPr>
          <w:color w:val="FFD006"/>
        </w:rPr>
        <w:t xml:space="preserve"> </w:t>
      </w:r>
      <w:r w:rsidRPr="00EB3FF1">
        <w:t>appoint a SEN</w:t>
      </w:r>
      <w:r w:rsidR="007C1AD3">
        <w:t>D</w:t>
      </w:r>
      <w:r w:rsidRPr="00EB3FF1">
        <w:t xml:space="preserve"> expert to attend the panel and cover the associated costs of this appointment.</w:t>
      </w:r>
    </w:p>
    <w:p w14:paraId="2BEF9633" w14:textId="5C4C1D59" w:rsidR="00EB4EF9" w:rsidRPr="00EB3FF1" w:rsidRDefault="003906ED" w:rsidP="003906ED">
      <w:pPr>
        <w:pStyle w:val="TSB-Level1Numbers"/>
        <w:numPr>
          <w:ilvl w:val="0"/>
          <w:numId w:val="0"/>
        </w:numPr>
        <w:jc w:val="both"/>
      </w:pPr>
      <w:r>
        <w:t xml:space="preserve">The academy trust </w:t>
      </w:r>
      <w:r w:rsidR="00630E49">
        <w:t>will</w:t>
      </w:r>
      <w:r w:rsidR="00EB4EF9" w:rsidRPr="00EB3FF1">
        <w:t xml:space="preserve"> make arrangements to indemnify the SEN</w:t>
      </w:r>
      <w:r w:rsidR="007C1AD3">
        <w:t>D</w:t>
      </w:r>
      <w:r w:rsidR="00EB4EF9" w:rsidRPr="00EB3FF1">
        <w:t xml:space="preserve"> expert against any legal costs and expenses reasonably incurred as a result of any decisions or actions connected to the review and which are taken in good faith.</w:t>
      </w:r>
    </w:p>
    <w:p w14:paraId="2161EEF5" w14:textId="75A9DE3A" w:rsidR="00EB4EF9" w:rsidRDefault="00EB4EF9" w:rsidP="003906ED">
      <w:pPr>
        <w:pStyle w:val="TSB-Level1Numbers"/>
        <w:numPr>
          <w:ilvl w:val="0"/>
          <w:numId w:val="0"/>
        </w:numPr>
        <w:jc w:val="both"/>
      </w:pPr>
      <w:r w:rsidRPr="00EB3FF1">
        <w:lastRenderedPageBreak/>
        <w:t>Parents have a right to request the attendance of a SEN</w:t>
      </w:r>
      <w:r w:rsidR="007C1AD3">
        <w:t>D</w:t>
      </w:r>
      <w:r w:rsidRPr="00EB3FF1">
        <w:t xml:space="preserve"> expert at a review, regardless of whether the school recognises that their child has SEN</w:t>
      </w:r>
      <w:r w:rsidR="007C1AD3">
        <w:t>D</w:t>
      </w:r>
      <w:r w:rsidRPr="00EB3FF1">
        <w:t>.</w:t>
      </w:r>
    </w:p>
    <w:p w14:paraId="4518EAF8" w14:textId="14B6E84E" w:rsidR="00EB4EF9" w:rsidRPr="00EB3FF1" w:rsidRDefault="00EB4EF9" w:rsidP="003906ED">
      <w:pPr>
        <w:pStyle w:val="TSB-Level1Numbers"/>
        <w:numPr>
          <w:ilvl w:val="0"/>
          <w:numId w:val="0"/>
        </w:numPr>
      </w:pPr>
      <w:r w:rsidRPr="00EB3FF1">
        <w:t>The SEN</w:t>
      </w:r>
      <w:r w:rsidR="007C1AD3">
        <w:t>D</w:t>
      </w:r>
      <w:r w:rsidRPr="00EB3FF1">
        <w:t xml:space="preserve"> expert’s role is set out i</w:t>
      </w:r>
      <w:r w:rsidR="009B738B">
        <w:t xml:space="preserve">n </w:t>
      </w:r>
      <w:hyperlink w:anchor="_The_role_of" w:history="1">
        <w:r w:rsidR="009B738B" w:rsidRPr="009B738B">
          <w:rPr>
            <w:rStyle w:val="Hyperlink"/>
          </w:rPr>
          <w:t>section 14</w:t>
        </w:r>
      </w:hyperlink>
      <w:r w:rsidR="009B738B">
        <w:t xml:space="preserve"> of this policy.</w:t>
      </w:r>
    </w:p>
    <w:p w14:paraId="67FB0E3F" w14:textId="3B563954" w:rsidR="00EB4EF9" w:rsidRPr="00EB3FF1" w:rsidRDefault="00EB4EF9" w:rsidP="003906ED">
      <w:pPr>
        <w:pStyle w:val="TSB-Level1Numbers"/>
        <w:numPr>
          <w:ilvl w:val="0"/>
          <w:numId w:val="0"/>
        </w:numPr>
        <w:jc w:val="both"/>
      </w:pPr>
      <w:r w:rsidRPr="00EB3FF1">
        <w:t xml:space="preserve">Individuals </w:t>
      </w:r>
      <w:r w:rsidR="0023318D">
        <w:t>will</w:t>
      </w:r>
      <w:r w:rsidRPr="00EB3FF1">
        <w:t xml:space="preserve"> not serve as a SEN</w:t>
      </w:r>
      <w:r w:rsidR="007C1AD3">
        <w:t>D</w:t>
      </w:r>
      <w:r w:rsidRPr="00EB3FF1">
        <w:t xml:space="preserve"> expert if they have, or at any time have had, any connection with the </w:t>
      </w:r>
      <w:r w:rsidR="009B738B" w:rsidRPr="003906ED">
        <w:t>LA</w:t>
      </w:r>
      <w:r w:rsidRPr="003906ED">
        <w:t xml:space="preserve">, </w:t>
      </w:r>
      <w:r w:rsidR="009B738B" w:rsidRPr="003906ED">
        <w:t>a</w:t>
      </w:r>
      <w:r w:rsidRPr="003906ED">
        <w:t xml:space="preserve">cademy </w:t>
      </w:r>
      <w:r w:rsidR="009B738B" w:rsidRPr="003906ED">
        <w:t>t</w:t>
      </w:r>
      <w:r w:rsidRPr="003906ED">
        <w:t>rust, school,</w:t>
      </w:r>
      <w:r w:rsidRPr="00EB3FF1">
        <w:rPr>
          <w:color w:val="FFD006"/>
        </w:rPr>
        <w:t xml:space="preserve"> </w:t>
      </w:r>
      <w:r w:rsidRPr="00EB3FF1">
        <w:t>parents or pupil, or the incident leading to the exclusion, which might reasonably be taken to raise doubts about their ability to act impartially</w:t>
      </w:r>
      <w:r w:rsidR="009B738B">
        <w:t>;</w:t>
      </w:r>
      <w:r w:rsidRPr="00EB3FF1">
        <w:t xml:space="preserve"> </w:t>
      </w:r>
      <w:r w:rsidR="009B738B">
        <w:t>h</w:t>
      </w:r>
      <w:r w:rsidRPr="00EB3FF1">
        <w:t xml:space="preserve">owever, an individual is not taken to have such a connection solely because </w:t>
      </w:r>
      <w:r w:rsidR="00FD6F21">
        <w:t>they</w:t>
      </w:r>
      <w:r w:rsidR="002739DC">
        <w:t xml:space="preserve"> are</w:t>
      </w:r>
      <w:r w:rsidR="003906ED">
        <w:t xml:space="preserve"> an employee of the academy trust.</w:t>
      </w:r>
    </w:p>
    <w:p w14:paraId="3DC8EC2B" w14:textId="77777777" w:rsidR="00FD6F21" w:rsidRDefault="00EB4EF9" w:rsidP="003906ED">
      <w:pPr>
        <w:pStyle w:val="TSB-Level1Numbers"/>
        <w:numPr>
          <w:ilvl w:val="0"/>
          <w:numId w:val="0"/>
        </w:numPr>
        <w:jc w:val="both"/>
      </w:pPr>
      <w:r w:rsidRPr="00EB3FF1">
        <w:t>The SEN</w:t>
      </w:r>
      <w:r w:rsidR="007C1AD3">
        <w:t>D</w:t>
      </w:r>
      <w:r w:rsidRPr="00EB3FF1">
        <w:t xml:space="preserve"> expert </w:t>
      </w:r>
      <w:r w:rsidR="0023318D">
        <w:t xml:space="preserve">will </w:t>
      </w:r>
      <w:r w:rsidRPr="00EB3FF1">
        <w:t>be a professional with first-hand experience of the assessment and support of SEN</w:t>
      </w:r>
      <w:r w:rsidR="007C1AD3">
        <w:t>D</w:t>
      </w:r>
      <w:r w:rsidRPr="00EB3FF1">
        <w:t>, as well as an understanding of the legal requirements on schools in relation to SEN</w:t>
      </w:r>
      <w:r w:rsidR="009B738B">
        <w:t>D</w:t>
      </w:r>
      <w:r w:rsidRPr="00EB3FF1">
        <w:t>. Examples of suitable individuals might include educational psychologists; specialist SEN</w:t>
      </w:r>
      <w:r w:rsidR="007C1AD3">
        <w:t>D</w:t>
      </w:r>
      <w:r w:rsidRPr="00EB3FF1">
        <w:t xml:space="preserve"> teachers; special educational needs coordinators (SENCOs); and behaviour support teachers.</w:t>
      </w:r>
    </w:p>
    <w:p w14:paraId="36269264" w14:textId="52C852C1" w:rsidR="00EB4EF9" w:rsidRPr="00EB3FF1" w:rsidRDefault="00EB4EF9" w:rsidP="003906ED">
      <w:pPr>
        <w:pStyle w:val="TSB-Level1Numbers"/>
        <w:numPr>
          <w:ilvl w:val="0"/>
          <w:numId w:val="0"/>
        </w:numPr>
        <w:jc w:val="both"/>
      </w:pPr>
      <w:r w:rsidRPr="00EB3FF1">
        <w:t>Recently retired individuals are not precluded from fulfilling this role</w:t>
      </w:r>
      <w:r w:rsidR="00D37012">
        <w:t>; however,</w:t>
      </w:r>
      <w:r w:rsidRPr="00EB3FF1">
        <w:t xml:space="preserve"> </w:t>
      </w:r>
      <w:r w:rsidR="00D37012">
        <w:t>t</w:t>
      </w:r>
      <w:r w:rsidR="003906ED">
        <w:t xml:space="preserve">he academy trust </w:t>
      </w:r>
      <w:r w:rsidRPr="00EB3FF1">
        <w:t>w</w:t>
      </w:r>
      <w:r w:rsidR="0023318D">
        <w:t>ill</w:t>
      </w:r>
      <w:r w:rsidR="00D37012">
        <w:t>, during interview,</w:t>
      </w:r>
      <w:r w:rsidRPr="00EB3FF1">
        <w:t xml:space="preserve"> </w:t>
      </w:r>
      <w:r w:rsidR="00D37012">
        <w:t xml:space="preserve">assess the knowledge of such individuals in order to ensure that they </w:t>
      </w:r>
      <w:r w:rsidRPr="00EB3FF1">
        <w:t>ha</w:t>
      </w:r>
      <w:r w:rsidR="00D37012">
        <w:t>ve</w:t>
      </w:r>
      <w:r w:rsidRPr="00EB3FF1">
        <w:t xml:space="preserve"> a good understanding of current practice and the legal requirements on schools in relation to SEN</w:t>
      </w:r>
      <w:r w:rsidR="007C1AD3">
        <w:t>D</w:t>
      </w:r>
      <w:r w:rsidRPr="00EB3FF1">
        <w:t>.</w:t>
      </w:r>
    </w:p>
    <w:p w14:paraId="00CAD7C8" w14:textId="64E59E8F" w:rsidR="00EB4EF9" w:rsidRPr="00EB3FF1" w:rsidRDefault="00EB4EF9" w:rsidP="003906ED">
      <w:pPr>
        <w:pStyle w:val="TSB-Level1Numbers"/>
        <w:numPr>
          <w:ilvl w:val="0"/>
          <w:numId w:val="0"/>
        </w:numPr>
        <w:jc w:val="both"/>
      </w:pPr>
      <w:r w:rsidRPr="00EB3FF1">
        <w:t xml:space="preserve">Whilst individuals are not automatically taken to be partial simply because they are an employee of, or contracted by, </w:t>
      </w:r>
      <w:r w:rsidR="00FD6F21">
        <w:t>the</w:t>
      </w:r>
      <w:r w:rsidR="003906ED">
        <w:t xml:space="preserve"> academy trust</w:t>
      </w:r>
      <w:r w:rsidRPr="00EB3FF1">
        <w:t xml:space="preserve"> they </w:t>
      </w:r>
      <w:r w:rsidR="0023318D">
        <w:t xml:space="preserve">will </w:t>
      </w:r>
      <w:r w:rsidRPr="00EB3FF1">
        <w:t>not have had any previous involvement in the assessm</w:t>
      </w:r>
      <w:r w:rsidR="007C1AD3">
        <w:t xml:space="preserve">ent or support of SEND </w:t>
      </w:r>
      <w:r w:rsidRPr="00EB3FF1">
        <w:t>for the excluded pupil, or sibl</w:t>
      </w:r>
      <w:r w:rsidR="003906ED">
        <w:t xml:space="preserve">ings of the excluded pupil. The academy trust </w:t>
      </w:r>
      <w:r w:rsidR="0023318D">
        <w:t>will</w:t>
      </w:r>
      <w:r w:rsidRPr="00EB3FF1">
        <w:t xml:space="preserve"> request that prospective SEN</w:t>
      </w:r>
      <w:r w:rsidR="007C1AD3">
        <w:t>D</w:t>
      </w:r>
      <w:r w:rsidRPr="00EB3FF1">
        <w:t xml:space="preserve"> experts declare any conflict of interest at the earliest opportunity.</w:t>
      </w:r>
    </w:p>
    <w:p w14:paraId="00C4B1C8" w14:textId="1D23C773" w:rsidR="00EB4EF9" w:rsidRPr="00EB3FF1" w:rsidRDefault="00EB4EF9" w:rsidP="003906ED">
      <w:pPr>
        <w:pStyle w:val="TSB-Level1Numbers"/>
        <w:numPr>
          <w:ilvl w:val="0"/>
          <w:numId w:val="0"/>
        </w:numPr>
        <w:jc w:val="both"/>
      </w:pPr>
      <w:r w:rsidRPr="00EB3FF1">
        <w:t>The final decision on the appointment of an SEN</w:t>
      </w:r>
      <w:r w:rsidR="007C1AD3">
        <w:t>D</w:t>
      </w:r>
      <w:r w:rsidR="003906ED">
        <w:t xml:space="preserve"> expert is for the academy trust </w:t>
      </w:r>
      <w:r w:rsidRPr="00EB3FF1">
        <w:t>to make</w:t>
      </w:r>
      <w:r w:rsidR="005A3E98">
        <w:t>,</w:t>
      </w:r>
      <w:r w:rsidRPr="00EB3FF1">
        <w:t xml:space="preserve"> but it </w:t>
      </w:r>
      <w:r w:rsidR="0023318D">
        <w:t xml:space="preserve">will </w:t>
      </w:r>
      <w:r w:rsidRPr="00EB3FF1">
        <w:t>take reasonable steps to ensure that parents have confidence in the impartiality and capability of the SEN</w:t>
      </w:r>
      <w:r w:rsidR="007C1AD3">
        <w:t>D</w:t>
      </w:r>
      <w:r w:rsidRPr="00EB3FF1">
        <w:t xml:space="preserve"> expert. Where possible, this </w:t>
      </w:r>
      <w:r w:rsidR="0023318D">
        <w:t>will</w:t>
      </w:r>
      <w:r w:rsidRPr="00EB3FF1">
        <w:t xml:space="preserve"> include offering parents a choice of SEN</w:t>
      </w:r>
      <w:r w:rsidR="007C1AD3">
        <w:t>D</w:t>
      </w:r>
      <w:r w:rsidRPr="00EB3FF1">
        <w:t xml:space="preserve"> expert. In order to meet its duties withi</w:t>
      </w:r>
      <w:r w:rsidR="003906ED">
        <w:t xml:space="preserve">n the statutory time frame, the academy trust </w:t>
      </w:r>
      <w:r w:rsidR="0023318D">
        <w:t xml:space="preserve">will </w:t>
      </w:r>
      <w:r w:rsidRPr="00EB3FF1">
        <w:t>consider maintaining a list of individuals capable of performing the role of SEN</w:t>
      </w:r>
      <w:r w:rsidR="007C1AD3">
        <w:t>D</w:t>
      </w:r>
      <w:r w:rsidRPr="00EB3FF1">
        <w:t xml:space="preserve"> expert in advance of a request.</w:t>
      </w:r>
    </w:p>
    <w:p w14:paraId="14E4F9E3" w14:textId="20BA3273" w:rsidR="00EB4EF9" w:rsidRPr="00EB3FF1" w:rsidRDefault="00630E49" w:rsidP="003906ED">
      <w:pPr>
        <w:pStyle w:val="TSB-Level1Numbers"/>
        <w:numPr>
          <w:ilvl w:val="0"/>
          <w:numId w:val="0"/>
        </w:numPr>
        <w:jc w:val="both"/>
      </w:pPr>
      <w:r>
        <w:t>T</w:t>
      </w:r>
      <w:r w:rsidR="003906ED">
        <w:t xml:space="preserve">he academy trust </w:t>
      </w:r>
      <w:r>
        <w:t xml:space="preserve">will </w:t>
      </w:r>
      <w:r w:rsidR="00EB4EF9" w:rsidRPr="00EB3FF1">
        <w:t>determine the amount of any payment in relation to the appointment of the SEN</w:t>
      </w:r>
      <w:r w:rsidR="007C1AD3">
        <w:t>D</w:t>
      </w:r>
      <w:r w:rsidR="00EB4EF9" w:rsidRPr="00EB3FF1">
        <w:t xml:space="preserve"> expert, such as financial loss, travel and subsistence allowances.</w:t>
      </w:r>
      <w:r w:rsidR="00377991">
        <w:t xml:space="preserve">  </w:t>
      </w:r>
    </w:p>
    <w:p w14:paraId="2F53293B" w14:textId="623ACF44" w:rsidR="00EB4EF9" w:rsidRPr="007C1AD3" w:rsidRDefault="0055267A" w:rsidP="003906ED">
      <w:pPr>
        <w:pStyle w:val="Heading10"/>
        <w:ind w:left="567" w:hanging="567"/>
        <w:rPr>
          <w:b/>
        </w:rPr>
      </w:pPr>
      <w:bookmarkStart w:id="32" w:name="_The_role_of"/>
      <w:bookmarkEnd w:id="32"/>
      <w:r w:rsidRPr="007C1AD3">
        <w:rPr>
          <w:b/>
        </w:rPr>
        <w:t xml:space="preserve">The role of a </w:t>
      </w:r>
      <w:r w:rsidR="00EB4EF9" w:rsidRPr="007C1AD3">
        <w:rPr>
          <w:b/>
        </w:rPr>
        <w:t>SEN</w:t>
      </w:r>
      <w:r w:rsidR="007C1AD3" w:rsidRPr="007C1AD3">
        <w:rPr>
          <w:b/>
        </w:rPr>
        <w:t>D</w:t>
      </w:r>
      <w:r w:rsidR="00EB4EF9" w:rsidRPr="007C1AD3">
        <w:rPr>
          <w:b/>
        </w:rPr>
        <w:t xml:space="preserve"> </w:t>
      </w:r>
      <w:r w:rsidRPr="007C1AD3">
        <w:rPr>
          <w:b/>
        </w:rPr>
        <w:t>expert</w:t>
      </w:r>
    </w:p>
    <w:p w14:paraId="24618AA0" w14:textId="3E6850A8" w:rsidR="00EB4EF9" w:rsidRPr="00EB3FF1" w:rsidRDefault="00EB4EF9" w:rsidP="003906ED">
      <w:pPr>
        <w:pStyle w:val="TSB-Level1Numbers"/>
        <w:numPr>
          <w:ilvl w:val="0"/>
          <w:numId w:val="0"/>
        </w:numPr>
        <w:jc w:val="both"/>
      </w:pPr>
      <w:r w:rsidRPr="00EB3FF1">
        <w:t>The SEN</w:t>
      </w:r>
      <w:r w:rsidR="0005316D">
        <w:t>D</w:t>
      </w:r>
      <w:r w:rsidRPr="00EB3FF1">
        <w:t xml:space="preserve"> expert’s role is analogous to an expert witness, providing </w:t>
      </w:r>
      <w:r w:rsidR="00F659C6">
        <w:t xml:space="preserve">(orally, in writing or both) </w:t>
      </w:r>
      <w:r w:rsidRPr="00EB3FF1">
        <w:t xml:space="preserve">impartial advice to the panel on how </w:t>
      </w:r>
      <w:r w:rsidR="00377991">
        <w:t>SEN</w:t>
      </w:r>
      <w:r w:rsidR="0005316D">
        <w:t>D</w:t>
      </w:r>
      <w:r w:rsidRPr="00EB3FF1">
        <w:t xml:space="preserve"> might be relevant to the exclusion. The SEN</w:t>
      </w:r>
      <w:r w:rsidR="0005316D">
        <w:t>D</w:t>
      </w:r>
      <w:r w:rsidRPr="00EB3FF1">
        <w:t xml:space="preserve"> expert </w:t>
      </w:r>
      <w:r w:rsidR="00630E49">
        <w:t>will</w:t>
      </w:r>
      <w:r w:rsidRPr="00EB3FF1">
        <w:t xml:space="preserve"> base their advice on the evidence provided to the panel. The SEN</w:t>
      </w:r>
      <w:r w:rsidR="0005316D">
        <w:t>D</w:t>
      </w:r>
      <w:r w:rsidRPr="00EB3FF1">
        <w:t xml:space="preserve"> expert’s role does not include making an assessment of the pupil’s </w:t>
      </w:r>
      <w:r w:rsidR="00377991">
        <w:t>SEN</w:t>
      </w:r>
      <w:r w:rsidR="0005316D">
        <w:t>D</w:t>
      </w:r>
      <w:r w:rsidRPr="00EB3FF1">
        <w:t>.</w:t>
      </w:r>
    </w:p>
    <w:p w14:paraId="4D0FD136" w14:textId="738D35B7" w:rsidR="00EB4EF9" w:rsidRPr="00EB3FF1" w:rsidRDefault="00EB4EF9" w:rsidP="003906ED">
      <w:pPr>
        <w:pStyle w:val="TSB-Level1Numbers"/>
        <w:numPr>
          <w:ilvl w:val="0"/>
          <w:numId w:val="0"/>
        </w:numPr>
        <w:jc w:val="both"/>
      </w:pPr>
      <w:r w:rsidRPr="00EB3FF1">
        <w:t>The focus of the SEN</w:t>
      </w:r>
      <w:r w:rsidR="0005316D">
        <w:t>D</w:t>
      </w:r>
      <w:r w:rsidRPr="00EB3FF1">
        <w:t xml:space="preserve"> expert’s advice </w:t>
      </w:r>
      <w:r w:rsidR="00630E49">
        <w:t>will</w:t>
      </w:r>
      <w:r w:rsidRPr="00EB3FF1">
        <w:t xml:space="preserve"> be on whether the school’s policies which relate to SEN</w:t>
      </w:r>
      <w:r w:rsidR="0005316D">
        <w:t>D</w:t>
      </w:r>
      <w:r w:rsidRPr="00EB3FF1">
        <w:t>, or the application of these policies in relation to the excluded pupil, were legal, reasonable and procedurally fair. If the SEN</w:t>
      </w:r>
      <w:r w:rsidR="0005316D">
        <w:t>D</w:t>
      </w:r>
      <w:r w:rsidRPr="00EB3FF1">
        <w:t xml:space="preserve"> expert believes that this was not the case</w:t>
      </w:r>
      <w:r w:rsidR="00514953">
        <w:t>,</w:t>
      </w:r>
      <w:r w:rsidRPr="00EB3FF1">
        <w:t xml:space="preserve"> </w:t>
      </w:r>
      <w:r w:rsidR="004F07C5">
        <w:t>they</w:t>
      </w:r>
      <w:r w:rsidRPr="00EB3FF1">
        <w:t xml:space="preserve"> </w:t>
      </w:r>
      <w:r w:rsidR="00630E49">
        <w:lastRenderedPageBreak/>
        <w:t>will</w:t>
      </w:r>
      <w:r w:rsidRPr="00EB3FF1">
        <w:t>, where possible, advise the panel on the possible contribution that this could have made to the circumstances of the pupil’s exclusion.</w:t>
      </w:r>
    </w:p>
    <w:p w14:paraId="72D9E5D5" w14:textId="0D6C2024" w:rsidR="00EB4EF9" w:rsidRPr="00EB3FF1" w:rsidRDefault="00EB4EF9" w:rsidP="003906ED">
      <w:pPr>
        <w:pStyle w:val="TSB-Level1Numbers"/>
        <w:numPr>
          <w:ilvl w:val="0"/>
          <w:numId w:val="0"/>
        </w:numPr>
        <w:jc w:val="both"/>
      </w:pPr>
      <w:r w:rsidRPr="00EB3FF1">
        <w:t>Where the school does not recognise that a pupil has SEN</w:t>
      </w:r>
      <w:r w:rsidR="0005316D">
        <w:t>D</w:t>
      </w:r>
      <w:r w:rsidRPr="00EB3FF1">
        <w:t>, the SEN</w:t>
      </w:r>
      <w:r w:rsidR="0005316D">
        <w:t>D</w:t>
      </w:r>
      <w:r w:rsidRPr="00EB3FF1">
        <w:t xml:space="preserve"> expert </w:t>
      </w:r>
      <w:r w:rsidR="00630E49">
        <w:t>will</w:t>
      </w:r>
      <w:r w:rsidRPr="00EB3FF1">
        <w:t xml:space="preserve"> advise the panel on whether </w:t>
      </w:r>
      <w:r w:rsidR="004F07C5">
        <w:t>they</w:t>
      </w:r>
      <w:r w:rsidRPr="00EB3FF1">
        <w:t xml:space="preserve"> believe the school acted in a legal, reasonable and procedurally fair way with respect to the identification of any </w:t>
      </w:r>
      <w:r w:rsidR="004F07C5">
        <w:t>SEN</w:t>
      </w:r>
      <w:r w:rsidR="0005316D">
        <w:t>D</w:t>
      </w:r>
      <w:r w:rsidRPr="00EB3FF1">
        <w:t xml:space="preserve"> that the pupil may potentially have, and any contribution that this could have made to the circumstances of the pupil’s exclusion.</w:t>
      </w:r>
    </w:p>
    <w:p w14:paraId="2C532367" w14:textId="152B9909" w:rsidR="00EB4EF9" w:rsidRDefault="00EB4EF9" w:rsidP="003906ED">
      <w:pPr>
        <w:pStyle w:val="TSB-Level1Numbers"/>
        <w:numPr>
          <w:ilvl w:val="0"/>
          <w:numId w:val="0"/>
        </w:numPr>
        <w:jc w:val="both"/>
      </w:pPr>
      <w:r w:rsidRPr="00EB3FF1">
        <w:t>The SEN</w:t>
      </w:r>
      <w:r w:rsidR="0005316D">
        <w:t>D</w:t>
      </w:r>
      <w:r w:rsidRPr="00EB3FF1">
        <w:t xml:space="preserve"> expert </w:t>
      </w:r>
      <w:r w:rsidR="00540AD3">
        <w:t xml:space="preserve">will </w:t>
      </w:r>
      <w:r w:rsidRPr="00EB3FF1">
        <w:t xml:space="preserve">not criticise a school’s policies or actions simply because </w:t>
      </w:r>
      <w:r w:rsidR="003541E5">
        <w:t xml:space="preserve">they </w:t>
      </w:r>
      <w:r w:rsidRPr="00EB3FF1">
        <w:t>believe a different approach should have been followed or because another school might have taken a different approach.</w:t>
      </w:r>
    </w:p>
    <w:p w14:paraId="449AA7AA" w14:textId="660B1D0C" w:rsidR="00ED7A39" w:rsidRDefault="00ED7A39" w:rsidP="003906ED">
      <w:pPr>
        <w:pStyle w:val="Heading10"/>
        <w:ind w:left="0" w:firstLine="0"/>
        <w:rPr>
          <w:b/>
        </w:rPr>
      </w:pPr>
      <w:bookmarkStart w:id="33" w:name="AppointingClerk"/>
      <w:r w:rsidRPr="002739DC">
        <w:rPr>
          <w:b/>
        </w:rPr>
        <w:t>Appointing a clerk</w:t>
      </w:r>
    </w:p>
    <w:bookmarkEnd w:id="33"/>
    <w:p w14:paraId="11A77B0E" w14:textId="5320D087" w:rsidR="00ED7A39" w:rsidRDefault="003906ED" w:rsidP="003906ED">
      <w:pPr>
        <w:pStyle w:val="TSB-Level1Numbers"/>
        <w:numPr>
          <w:ilvl w:val="0"/>
          <w:numId w:val="0"/>
        </w:numPr>
        <w:jc w:val="both"/>
      </w:pPr>
      <w:r>
        <w:t xml:space="preserve">The academy trust </w:t>
      </w:r>
      <w:r w:rsidR="00ED7A39">
        <w:t xml:space="preserve">will decide whether to appoint a clerk to the independent review panel, or to make alternative arrangements to administer the panel.   </w:t>
      </w:r>
    </w:p>
    <w:p w14:paraId="6128854D" w14:textId="3835ED28" w:rsidR="00ED7A39" w:rsidRDefault="003906ED" w:rsidP="003906ED">
      <w:pPr>
        <w:pStyle w:val="TSB-Level1Numbers"/>
        <w:numPr>
          <w:ilvl w:val="0"/>
          <w:numId w:val="0"/>
        </w:numPr>
        <w:jc w:val="both"/>
      </w:pPr>
      <w:r>
        <w:t>If a Clerk is appointed, the academy trust</w:t>
      </w:r>
      <w:r w:rsidR="00ED7A39">
        <w:t xml:space="preserve"> will ensure that the </w:t>
      </w:r>
      <w:r w:rsidR="00ED7A39" w:rsidRPr="003745DE">
        <w:t>cler</w:t>
      </w:r>
      <w:r w:rsidR="00ED7A39" w:rsidRPr="00B0212E">
        <w:t>k</w:t>
      </w:r>
      <w:r w:rsidR="00ED7A39">
        <w:t xml:space="preserve"> did not serve as clerk to the governing board when the decision was made not to reinstate the pupil.</w:t>
      </w:r>
    </w:p>
    <w:p w14:paraId="07D7E77C" w14:textId="77777777" w:rsidR="003906ED" w:rsidRDefault="003906ED" w:rsidP="003906ED">
      <w:pPr>
        <w:pStyle w:val="TSB-Level1Numbers"/>
        <w:numPr>
          <w:ilvl w:val="0"/>
          <w:numId w:val="0"/>
        </w:numPr>
        <w:jc w:val="both"/>
      </w:pPr>
    </w:p>
    <w:p w14:paraId="53664860" w14:textId="43054A41" w:rsidR="00ED7A39" w:rsidRPr="00277175" w:rsidRDefault="00ED7A39" w:rsidP="003906ED">
      <w:pPr>
        <w:pStyle w:val="Heading10"/>
        <w:ind w:left="709" w:hanging="709"/>
        <w:rPr>
          <w:b/>
        </w:rPr>
      </w:pPr>
      <w:bookmarkStart w:id="34" w:name="RoleClerk"/>
      <w:r w:rsidRPr="00277175">
        <w:rPr>
          <w:b/>
        </w:rPr>
        <w:t xml:space="preserve">The role of </w:t>
      </w:r>
      <w:r w:rsidR="00561AAC">
        <w:rPr>
          <w:b/>
        </w:rPr>
        <w:t>a</w:t>
      </w:r>
      <w:r w:rsidRPr="00277175">
        <w:rPr>
          <w:b/>
        </w:rPr>
        <w:t xml:space="preserve"> clerk</w:t>
      </w:r>
    </w:p>
    <w:bookmarkEnd w:id="34"/>
    <w:p w14:paraId="35EF03AC" w14:textId="5D19C4CC" w:rsidR="00F161F1" w:rsidRPr="00277175" w:rsidRDefault="00561AAC" w:rsidP="003906ED">
      <w:pPr>
        <w:pStyle w:val="TSB-Level1Numbers"/>
        <w:numPr>
          <w:ilvl w:val="0"/>
          <w:numId w:val="0"/>
        </w:numPr>
        <w:jc w:val="both"/>
        <w:rPr>
          <w:rFonts w:asciiTheme="minorHAnsi" w:hAnsiTheme="minorHAnsi"/>
          <w:szCs w:val="22"/>
        </w:rPr>
      </w:pPr>
      <w:r w:rsidRPr="00277175">
        <w:rPr>
          <w:rFonts w:asciiTheme="minorHAnsi" w:hAnsiTheme="minorHAnsi"/>
          <w:szCs w:val="22"/>
        </w:rPr>
        <w:t xml:space="preserve">The </w:t>
      </w:r>
      <w:r w:rsidR="00ED7A39" w:rsidRPr="00277175">
        <w:rPr>
          <w:rFonts w:asciiTheme="minorHAnsi" w:hAnsiTheme="minorHAnsi"/>
          <w:szCs w:val="22"/>
        </w:rPr>
        <w:t>clerk</w:t>
      </w:r>
      <w:r w:rsidRPr="00277175">
        <w:rPr>
          <w:rFonts w:asciiTheme="minorHAnsi" w:hAnsiTheme="minorHAnsi"/>
          <w:szCs w:val="22"/>
        </w:rPr>
        <w:t>’s role</w:t>
      </w:r>
      <w:r w:rsidR="00ED7A39" w:rsidRPr="00277175">
        <w:rPr>
          <w:rFonts w:asciiTheme="minorHAnsi" w:hAnsiTheme="minorHAnsi"/>
          <w:szCs w:val="22"/>
        </w:rPr>
        <w:t xml:space="preserve"> is to</w:t>
      </w:r>
      <w:r w:rsidR="00F161F1" w:rsidRPr="00277175">
        <w:rPr>
          <w:rFonts w:asciiTheme="minorHAnsi" w:hAnsiTheme="minorHAnsi"/>
          <w:szCs w:val="22"/>
        </w:rPr>
        <w:t xml:space="preserve"> </w:t>
      </w:r>
      <w:r w:rsidR="00F161F1" w:rsidRPr="00277175">
        <w:rPr>
          <w:rFonts w:asciiTheme="minorHAnsi" w:hAnsiTheme="minorHAnsi"/>
          <w:color w:val="000000"/>
          <w:szCs w:val="22"/>
        </w:rPr>
        <w:t>provide advice to the panel and parties to the review on procedure, law and statutory guidance on exclusions</w:t>
      </w:r>
      <w:r w:rsidR="00277175" w:rsidRPr="00277175">
        <w:rPr>
          <w:rFonts w:asciiTheme="minorHAnsi" w:hAnsiTheme="minorHAnsi"/>
          <w:color w:val="000000"/>
          <w:szCs w:val="22"/>
        </w:rPr>
        <w:t>.</w:t>
      </w:r>
      <w:r w:rsidR="00F161F1" w:rsidRPr="00277175">
        <w:rPr>
          <w:rFonts w:asciiTheme="minorHAnsi" w:hAnsiTheme="minorHAnsi"/>
          <w:color w:val="000000"/>
          <w:szCs w:val="22"/>
        </w:rPr>
        <w:t xml:space="preserve"> </w:t>
      </w:r>
    </w:p>
    <w:p w14:paraId="71B7D7C5" w14:textId="60ED9645" w:rsidR="00ED7A39" w:rsidRDefault="00F161F1" w:rsidP="003906ED">
      <w:pPr>
        <w:pStyle w:val="TSB-Level1Numbers"/>
        <w:numPr>
          <w:ilvl w:val="0"/>
          <w:numId w:val="0"/>
        </w:numPr>
        <w:jc w:val="both"/>
      </w:pPr>
      <w:r>
        <w:t>T</w:t>
      </w:r>
      <w:r w:rsidR="00ED7A39">
        <w:t>he clerk</w:t>
      </w:r>
      <w:r w:rsidR="009F325B">
        <w:t xml:space="preserve"> w</w:t>
      </w:r>
      <w:r>
        <w:t>ill</w:t>
      </w:r>
      <w:r w:rsidR="00ED7A39">
        <w:t>:</w:t>
      </w:r>
    </w:p>
    <w:p w14:paraId="22AFAC3F" w14:textId="1251206D" w:rsidR="00DC5E79" w:rsidRDefault="00DC5E79" w:rsidP="00277175">
      <w:pPr>
        <w:pStyle w:val="TSB-PolicyBullets"/>
        <w:jc w:val="both"/>
      </w:pPr>
      <w:r>
        <w:t xml:space="preserve">Identify, in advance of the meeting, whether the excluded pupil wishes to attend the </w:t>
      </w:r>
      <w:r w:rsidR="0081489A">
        <w:t>panel h</w:t>
      </w:r>
      <w:r>
        <w:t>earing</w:t>
      </w:r>
      <w:r w:rsidR="0081489A">
        <w:t xml:space="preserve">, taking reasonable steps to enable the pupil to feedback their views, irrespective of their attendance. </w:t>
      </w:r>
    </w:p>
    <w:p w14:paraId="59C47974" w14:textId="6758C398" w:rsidR="0081489A" w:rsidRDefault="0081489A" w:rsidP="00277175">
      <w:pPr>
        <w:pStyle w:val="TSB-PolicyBullets"/>
        <w:jc w:val="both"/>
      </w:pPr>
      <w:r>
        <w:t xml:space="preserve">Identify, in advance of the meeting, whether any alleged victims of the incident(s) leading up to the exclusion wish to attend the panel hearing, taking reasonable steps to enable them to feedback their views, irrespective of their attendance. </w:t>
      </w:r>
    </w:p>
    <w:p w14:paraId="30F8F6EE" w14:textId="0A01E92E" w:rsidR="001E4A37" w:rsidRDefault="0081489A" w:rsidP="00277175">
      <w:pPr>
        <w:pStyle w:val="TSB-PolicyBullets"/>
        <w:jc w:val="both"/>
      </w:pPr>
      <w:r>
        <w:t xml:space="preserve">Ensure that the panel is able to hear from </w:t>
      </w:r>
      <w:r w:rsidR="00484CFE">
        <w:t xml:space="preserve">any </w:t>
      </w:r>
      <w:r w:rsidR="00947AD3">
        <w:t xml:space="preserve">witnesses to </w:t>
      </w:r>
      <w:r>
        <w:t>the incident(s) leading to the exclusion</w:t>
      </w:r>
      <w:r w:rsidR="0002669B">
        <w:t xml:space="preserve">, taking into account the fact that some of these people may be pupils at the school (Pupils under 18-years-old </w:t>
      </w:r>
      <w:r w:rsidR="00F83F1F">
        <w:t>will not be allowed to appear i</w:t>
      </w:r>
      <w:r w:rsidR="0002669B">
        <w:t xml:space="preserve">n person </w:t>
      </w:r>
      <w:r w:rsidR="00F83F1F">
        <w:t xml:space="preserve">without </w:t>
      </w:r>
      <w:r w:rsidR="0002669B">
        <w:t>parental consent).</w:t>
      </w:r>
      <w:r w:rsidR="001E4A37">
        <w:t xml:space="preserve"> </w:t>
      </w:r>
    </w:p>
    <w:p w14:paraId="2EBDC605" w14:textId="002699E6" w:rsidR="00283CE6" w:rsidRDefault="00283CE6" w:rsidP="00277175">
      <w:pPr>
        <w:pStyle w:val="TSB-PolicyBullets"/>
        <w:jc w:val="both"/>
      </w:pPr>
      <w:r w:rsidRPr="002F7437">
        <w:t>Inform</w:t>
      </w:r>
      <w:r>
        <w:t xml:space="preserve"> the parents, headteacher, </w:t>
      </w:r>
      <w:r w:rsidRPr="000C14AA">
        <w:t>governing board</w:t>
      </w:r>
      <w:r w:rsidR="002F7437">
        <w:t xml:space="preserve"> that they are entitled to: m</w:t>
      </w:r>
      <w:r>
        <w:t>ake oral and written representations to the panel</w:t>
      </w:r>
      <w:r w:rsidR="002F7437">
        <w:t>; attend the hearing; and b</w:t>
      </w:r>
      <w:r>
        <w:t>e represented.</w:t>
      </w:r>
    </w:p>
    <w:p w14:paraId="2062CF0A" w14:textId="77777777" w:rsidR="001E4A37" w:rsidRDefault="00283CE6" w:rsidP="001E4A37">
      <w:pPr>
        <w:pStyle w:val="TSB-PolicyBullets"/>
        <w:jc w:val="both"/>
      </w:pPr>
      <w:r>
        <w:t>Ensure that all parties are</w:t>
      </w:r>
      <w:r w:rsidR="001E4A37">
        <w:t>:</w:t>
      </w:r>
    </w:p>
    <w:p w14:paraId="781F033D" w14:textId="7A83939B" w:rsidR="001E4A37" w:rsidRDefault="001E4A37" w:rsidP="00277175">
      <w:pPr>
        <w:pStyle w:val="TSB-PolicyBullets"/>
        <w:numPr>
          <w:ilvl w:val="1"/>
          <w:numId w:val="5"/>
        </w:numPr>
        <w:ind w:left="2410"/>
        <w:jc w:val="both"/>
      </w:pPr>
      <w:r>
        <w:t>P</w:t>
      </w:r>
      <w:r w:rsidR="00283CE6">
        <w:t xml:space="preserve">rovided with copies of relevant papers at least five </w:t>
      </w:r>
      <w:r w:rsidR="00277175">
        <w:t xml:space="preserve">school </w:t>
      </w:r>
      <w:r w:rsidR="00283CE6">
        <w:t>days before the review, notifying the panel if any requested documents have not been provided in case the panel wishes to adjourn until a later date.</w:t>
      </w:r>
    </w:p>
    <w:p w14:paraId="76D23F01" w14:textId="2A6AE912" w:rsidR="00283CE6" w:rsidRDefault="001E4A37" w:rsidP="00277175">
      <w:pPr>
        <w:pStyle w:val="TSB-PolicyBullets"/>
        <w:numPr>
          <w:ilvl w:val="1"/>
          <w:numId w:val="5"/>
        </w:numPr>
        <w:ind w:left="2410"/>
        <w:jc w:val="both"/>
      </w:pPr>
      <w:r>
        <w:lastRenderedPageBreak/>
        <w:t xml:space="preserve">Informed about who is attending the meeting, and </w:t>
      </w:r>
      <w:r w:rsidR="00484CFE">
        <w:t xml:space="preserve">what their </w:t>
      </w:r>
      <w:r>
        <w:t>roles</w:t>
      </w:r>
      <w:r w:rsidR="00484CFE">
        <w:t xml:space="preserve"> are</w:t>
      </w:r>
      <w:r>
        <w:t>.</w:t>
      </w:r>
      <w:r w:rsidR="00283CE6">
        <w:t xml:space="preserve">  </w:t>
      </w:r>
    </w:p>
    <w:p w14:paraId="39A40935" w14:textId="30218D86" w:rsidR="001E4A37" w:rsidRDefault="00ED7A39" w:rsidP="001E4A37">
      <w:pPr>
        <w:pStyle w:val="TSB-PolicyBullets"/>
        <w:jc w:val="both"/>
      </w:pPr>
      <w:r>
        <w:t>Attend the review and ensure that minutes are produced in accordance with instructions from the independent review panel.</w:t>
      </w:r>
    </w:p>
    <w:p w14:paraId="501C2B76" w14:textId="65F628D4" w:rsidR="009F325B" w:rsidRPr="009E2FC4" w:rsidRDefault="009F325B" w:rsidP="003906ED">
      <w:pPr>
        <w:pStyle w:val="TSB-Level1Numbers"/>
        <w:numPr>
          <w:ilvl w:val="0"/>
          <w:numId w:val="0"/>
        </w:numPr>
        <w:jc w:val="both"/>
      </w:pPr>
      <w:r w:rsidRPr="0002669B">
        <w:t>Where</w:t>
      </w:r>
      <w:r w:rsidR="003906ED">
        <w:t xml:space="preserve"> a clerk is not appointed, the academy trust </w:t>
      </w:r>
      <w:r>
        <w:t>will undertake the functions outlined</w:t>
      </w:r>
      <w:r w:rsidR="003906ED">
        <w:t xml:space="preserve"> above.</w:t>
      </w:r>
    </w:p>
    <w:p w14:paraId="6E6862A7" w14:textId="3456152A" w:rsidR="00451777" w:rsidRPr="00277175" w:rsidRDefault="00451777" w:rsidP="003906ED">
      <w:pPr>
        <w:pStyle w:val="Heading10"/>
        <w:ind w:left="567" w:hanging="567"/>
        <w:rPr>
          <w:b/>
        </w:rPr>
      </w:pPr>
      <w:bookmarkStart w:id="35" w:name="_T_he_duties"/>
      <w:bookmarkStart w:id="36" w:name="N"/>
      <w:bookmarkEnd w:id="35"/>
      <w:r w:rsidRPr="00277175">
        <w:rPr>
          <w:b/>
        </w:rPr>
        <w:t xml:space="preserve">The duties of </w:t>
      </w:r>
      <w:r w:rsidR="00514953" w:rsidRPr="00277175">
        <w:rPr>
          <w:b/>
        </w:rPr>
        <w:t>i</w:t>
      </w:r>
      <w:r w:rsidRPr="00277175">
        <w:rPr>
          <w:b/>
        </w:rPr>
        <w:t xml:space="preserve">ndependent </w:t>
      </w:r>
      <w:r w:rsidR="00514953" w:rsidRPr="00277175">
        <w:rPr>
          <w:b/>
        </w:rPr>
        <w:t>r</w:t>
      </w:r>
      <w:r w:rsidRPr="00277175">
        <w:rPr>
          <w:b/>
        </w:rPr>
        <w:t xml:space="preserve">eview </w:t>
      </w:r>
      <w:r w:rsidR="00514953" w:rsidRPr="00277175">
        <w:rPr>
          <w:b/>
        </w:rPr>
        <w:t>p</w:t>
      </w:r>
      <w:r w:rsidRPr="00277175">
        <w:rPr>
          <w:b/>
        </w:rPr>
        <w:t>anel members in the conduct of a review panel</w:t>
      </w:r>
    </w:p>
    <w:p w14:paraId="359D88BF" w14:textId="3F90BDCE" w:rsidR="00451777" w:rsidRPr="00EB3FF1" w:rsidRDefault="00451777" w:rsidP="003906ED">
      <w:pPr>
        <w:pStyle w:val="TSB-Level1Numbers"/>
        <w:numPr>
          <w:ilvl w:val="0"/>
          <w:numId w:val="0"/>
        </w:numPr>
        <w:jc w:val="both"/>
      </w:pPr>
      <w:r w:rsidRPr="00484CFE">
        <w:t>The</w:t>
      </w:r>
      <w:r w:rsidRPr="00EB3FF1">
        <w:t xml:space="preserve"> role of the panel</w:t>
      </w:r>
      <w:r w:rsidR="007D32C0">
        <w:t xml:space="preserve"> is to review the </w:t>
      </w:r>
      <w:r w:rsidR="007D32C0" w:rsidRPr="003745DE">
        <w:t>governing board</w:t>
      </w:r>
      <w:r w:rsidRPr="00EB3FF1">
        <w:t>’s decision not to reinstate a permanently excluded pupil. In reviewing the decision</w:t>
      </w:r>
      <w:r w:rsidR="00CF394A">
        <w:t>,</w:t>
      </w:r>
      <w:r w:rsidR="00630E49">
        <w:t xml:space="preserve"> the panel will</w:t>
      </w:r>
      <w:r w:rsidRPr="00EB3FF1">
        <w:t xml:space="preserve"> consider the interests and circumstances of the excluded pupil, including the circumstances in which the pupil was excluded, and have regard to the interests of other pupils and people working at the school. </w:t>
      </w:r>
    </w:p>
    <w:p w14:paraId="7793C666" w14:textId="0FDA8801" w:rsidR="00451777" w:rsidRPr="00EB3FF1" w:rsidRDefault="00451777" w:rsidP="003906ED">
      <w:pPr>
        <w:pStyle w:val="TSB-Level1Numbers"/>
        <w:numPr>
          <w:ilvl w:val="0"/>
          <w:numId w:val="0"/>
        </w:numPr>
        <w:jc w:val="both"/>
      </w:pPr>
      <w:r w:rsidRPr="00EB3FF1">
        <w:t xml:space="preserve">The </w:t>
      </w:r>
      <w:r w:rsidRPr="00484CFE">
        <w:t>panel</w:t>
      </w:r>
      <w:r w:rsidRPr="00EB3FF1">
        <w:t xml:space="preserve"> </w:t>
      </w:r>
      <w:r w:rsidR="00540AD3">
        <w:t xml:space="preserve">will </w:t>
      </w:r>
      <w:r w:rsidRPr="00EB3FF1">
        <w:t xml:space="preserve">apply the civil standard of proof, (i.e. ‘on the balance of probabilities’ it is more likely than not that a fact is true) rather than the criminal standard of ‘beyond reasonable doubt’. </w:t>
      </w:r>
    </w:p>
    <w:p w14:paraId="594203B7" w14:textId="4E68ECFB" w:rsidR="00E27484" w:rsidRDefault="005A3032" w:rsidP="003906ED">
      <w:pPr>
        <w:pStyle w:val="TSB-Level1Numbers"/>
        <w:numPr>
          <w:ilvl w:val="0"/>
          <w:numId w:val="0"/>
        </w:numPr>
        <w:jc w:val="both"/>
      </w:pPr>
      <w:r w:rsidRPr="00484CFE">
        <w:t>Following</w:t>
      </w:r>
      <w:r w:rsidR="00451777" w:rsidRPr="008A5239">
        <w:t xml:space="preserve"> the review, the pan</w:t>
      </w:r>
      <w:r w:rsidR="00451777" w:rsidRPr="008F52B2">
        <w:t xml:space="preserve">el </w:t>
      </w:r>
      <w:r w:rsidR="00ED7A39">
        <w:t>will do one of the following</w:t>
      </w:r>
      <w:r w:rsidR="00451777" w:rsidRPr="008F52B2">
        <w:t xml:space="preserve">: </w:t>
      </w:r>
    </w:p>
    <w:p w14:paraId="0545F522" w14:textId="22912DC3" w:rsidR="00E27484" w:rsidRDefault="00E27484" w:rsidP="00484CFE">
      <w:pPr>
        <w:pStyle w:val="TSB-PolicyBullets"/>
        <w:ind w:left="1985"/>
        <w:jc w:val="both"/>
      </w:pPr>
      <w:r>
        <w:t>U</w:t>
      </w:r>
      <w:r w:rsidR="00451777" w:rsidRPr="008F52B2">
        <w:t xml:space="preserve">phold </w:t>
      </w:r>
      <w:r w:rsidR="00451777" w:rsidRPr="00F31494">
        <w:t>the decision</w:t>
      </w:r>
      <w:r w:rsidR="00EB3FF1">
        <w:t>.</w:t>
      </w:r>
    </w:p>
    <w:p w14:paraId="27B0C86B" w14:textId="6576C0B3" w:rsidR="00E27484" w:rsidRDefault="00E27484" w:rsidP="00484CFE">
      <w:pPr>
        <w:pStyle w:val="TSB-PolicyBullets"/>
        <w:ind w:left="1985"/>
        <w:jc w:val="both"/>
      </w:pPr>
      <w:r>
        <w:t>R</w:t>
      </w:r>
      <w:r w:rsidR="00451777" w:rsidRPr="00F31494">
        <w:t xml:space="preserve">ecommend that </w:t>
      </w:r>
      <w:r w:rsidR="005A3032" w:rsidRPr="005A3032">
        <w:t>the</w:t>
      </w:r>
      <w:r w:rsidR="00451777" w:rsidRPr="008A5239">
        <w:t xml:space="preserve"> </w:t>
      </w:r>
      <w:r w:rsidR="00451777" w:rsidRPr="003745DE">
        <w:t>governing bo</w:t>
      </w:r>
      <w:r w:rsidR="00F659C6" w:rsidRPr="003745DE">
        <w:t>ar</w:t>
      </w:r>
      <w:r w:rsidR="00451777" w:rsidRPr="003745DE">
        <w:t>d</w:t>
      </w:r>
      <w:r w:rsidR="003745DE" w:rsidRPr="003745DE">
        <w:rPr>
          <w:b/>
          <w:color w:val="FFD006" w:themeColor="accent6"/>
        </w:rPr>
        <w:t xml:space="preserve"> </w:t>
      </w:r>
      <w:r w:rsidR="00451777" w:rsidRPr="008A5239">
        <w:t xml:space="preserve">reconsiders </w:t>
      </w:r>
      <w:r w:rsidR="00EB3FF1">
        <w:t>reinstatement.</w:t>
      </w:r>
      <w:r w:rsidR="00451777" w:rsidRPr="008A5239">
        <w:t xml:space="preserve"> </w:t>
      </w:r>
    </w:p>
    <w:p w14:paraId="7B2F2E0A" w14:textId="210FB419" w:rsidR="00451777" w:rsidRDefault="00E27484" w:rsidP="00484CFE">
      <w:pPr>
        <w:pStyle w:val="TSB-PolicyBullets"/>
        <w:ind w:left="1985"/>
        <w:jc w:val="both"/>
      </w:pPr>
      <w:r>
        <w:t>Q</w:t>
      </w:r>
      <w:r w:rsidR="00451777" w:rsidRPr="008A5239">
        <w:t xml:space="preserve">uash the decision and direct that the </w:t>
      </w:r>
      <w:r w:rsidR="00451777" w:rsidRPr="003745DE">
        <w:t>governing bo</w:t>
      </w:r>
      <w:r w:rsidR="00F659C6" w:rsidRPr="003745DE">
        <w:t>ar</w:t>
      </w:r>
      <w:r w:rsidR="00451777" w:rsidRPr="003745DE">
        <w:t>d</w:t>
      </w:r>
      <w:r w:rsidR="00451777" w:rsidRPr="008A5239">
        <w:t xml:space="preserve"> </w:t>
      </w:r>
      <w:r w:rsidR="00EB3FF1">
        <w:t>re</w:t>
      </w:r>
      <w:r w:rsidR="00451777" w:rsidRPr="008F52B2">
        <w:t>consider</w:t>
      </w:r>
      <w:r w:rsidR="00451777" w:rsidRPr="00F31494">
        <w:t xml:space="preserve">s </w:t>
      </w:r>
      <w:r w:rsidR="00EB3FF1">
        <w:t>reinstatement</w:t>
      </w:r>
      <w:r w:rsidR="00451777" w:rsidRPr="00F31494">
        <w:t>.</w:t>
      </w:r>
    </w:p>
    <w:p w14:paraId="621270DE" w14:textId="3F7E64DF" w:rsidR="00484CFE" w:rsidRDefault="005A3032" w:rsidP="003906ED">
      <w:pPr>
        <w:pStyle w:val="TSB-Level1Numbers"/>
        <w:numPr>
          <w:ilvl w:val="0"/>
          <w:numId w:val="0"/>
        </w:numPr>
        <w:jc w:val="both"/>
        <w:rPr>
          <w:color w:val="FFFF00"/>
        </w:rPr>
      </w:pPr>
      <w:r w:rsidRPr="00484CFE">
        <w:t>The</w:t>
      </w:r>
      <w:r>
        <w:t xml:space="preserve"> panel’s decision </w:t>
      </w:r>
      <w:r w:rsidR="007D32C0">
        <w:t xml:space="preserve">does not have to </w:t>
      </w:r>
      <w:r>
        <w:t xml:space="preserve">be unanimous </w:t>
      </w:r>
      <w:r w:rsidR="007D32C0">
        <w:t xml:space="preserve">and can be decided by majority vote. It is </w:t>
      </w:r>
      <w:r>
        <w:t>binding on the pu</w:t>
      </w:r>
      <w:r w:rsidR="007D32C0">
        <w:t xml:space="preserve">pil, parents, the </w:t>
      </w:r>
      <w:r w:rsidR="007D32C0" w:rsidRPr="003745DE">
        <w:t>governing board</w:t>
      </w:r>
      <w:r w:rsidR="00CF394A">
        <w:t>,</w:t>
      </w:r>
      <w:r>
        <w:t xml:space="preserve"> headteacher</w:t>
      </w:r>
      <w:r w:rsidR="00540AD3">
        <w:t xml:space="preserve"> and the</w:t>
      </w:r>
      <w:r>
        <w:t xml:space="preserve"> </w:t>
      </w:r>
      <w:r w:rsidR="003906ED">
        <w:t>academy trust</w:t>
      </w:r>
      <w:r w:rsidR="00540AD3">
        <w:t>.</w:t>
      </w:r>
    </w:p>
    <w:p w14:paraId="2629BC07" w14:textId="77777777" w:rsidR="00484CFE" w:rsidRPr="00D721A9" w:rsidRDefault="00484CFE" w:rsidP="00D721A9">
      <w:pPr>
        <w:pStyle w:val="TSB-Level1Numbers"/>
        <w:numPr>
          <w:ilvl w:val="0"/>
          <w:numId w:val="0"/>
        </w:numPr>
        <w:ind w:left="1423"/>
        <w:rPr>
          <w:color w:val="FFFF00"/>
        </w:rPr>
      </w:pPr>
    </w:p>
    <w:p w14:paraId="2F0336D2" w14:textId="63064FB2" w:rsidR="00520FAE" w:rsidRPr="00D721A9" w:rsidRDefault="00520FAE" w:rsidP="003906ED">
      <w:pPr>
        <w:pStyle w:val="Heading10"/>
        <w:ind w:left="567" w:hanging="567"/>
        <w:rPr>
          <w:b/>
        </w:rPr>
      </w:pPr>
      <w:bookmarkStart w:id="37" w:name="_Reconsidering_exclusions_following"/>
      <w:bookmarkEnd w:id="37"/>
      <w:r w:rsidRPr="00484CFE">
        <w:rPr>
          <w:b/>
        </w:rPr>
        <w:t>Reconsidering</w:t>
      </w:r>
      <w:r w:rsidRPr="00D721A9">
        <w:rPr>
          <w:b/>
        </w:rPr>
        <w:t xml:space="preserve"> </w:t>
      </w:r>
      <w:r w:rsidR="00630E49" w:rsidRPr="00D721A9">
        <w:rPr>
          <w:b/>
        </w:rPr>
        <w:t>reinstatement</w:t>
      </w:r>
      <w:r w:rsidRPr="00D721A9">
        <w:rPr>
          <w:b/>
        </w:rPr>
        <w:t xml:space="preserve"> following a review</w:t>
      </w:r>
    </w:p>
    <w:bookmarkEnd w:id="36"/>
    <w:p w14:paraId="1FB27F8F" w14:textId="36CCA116" w:rsidR="00520FAE" w:rsidRDefault="00520FAE" w:rsidP="003906ED">
      <w:pPr>
        <w:pStyle w:val="TSB-Level1Numbers"/>
        <w:numPr>
          <w:ilvl w:val="0"/>
          <w:numId w:val="0"/>
        </w:numPr>
        <w:jc w:val="both"/>
      </w:pPr>
      <w:r w:rsidRPr="00484CFE">
        <w:t>Where</w:t>
      </w:r>
      <w:r>
        <w:t xml:space="preserve"> the independent review pa</w:t>
      </w:r>
      <w:r w:rsidR="007D32C0">
        <w:t xml:space="preserve">nel instructs the </w:t>
      </w:r>
      <w:r w:rsidR="007D32C0" w:rsidRPr="000C14AA">
        <w:t>governing board</w:t>
      </w:r>
      <w:r>
        <w:t xml:space="preserve"> to re</w:t>
      </w:r>
      <w:r w:rsidR="00E84370">
        <w:t>consider</w:t>
      </w:r>
      <w:r>
        <w:t xml:space="preserve"> their decision</w:t>
      </w:r>
      <w:r w:rsidR="00E84370">
        <w:t xml:space="preserve"> not to reinstate a pupil</w:t>
      </w:r>
      <w:r>
        <w:t>, they will do so within 10 school days of being given notice of the review panel’s decision.</w:t>
      </w:r>
    </w:p>
    <w:p w14:paraId="7853E196" w14:textId="1FF68B6E" w:rsidR="00520FAE" w:rsidRDefault="00520FAE" w:rsidP="003906ED">
      <w:pPr>
        <w:pStyle w:val="TSB-Level1Numbers"/>
        <w:numPr>
          <w:ilvl w:val="0"/>
          <w:numId w:val="0"/>
        </w:numPr>
        <w:jc w:val="both"/>
      </w:pPr>
      <w:r>
        <w:t xml:space="preserve">The school is </w:t>
      </w:r>
      <w:r w:rsidR="007D32C0">
        <w:t xml:space="preserve">aware that if the </w:t>
      </w:r>
      <w:r w:rsidR="007D32C0" w:rsidRPr="000C14AA">
        <w:t>governing board</w:t>
      </w:r>
      <w:r>
        <w:t xml:space="preserve"> does not offer to reinstate the pupil, then the school will be required to make a payment of £4,000 directly to the LA in which the school is located.</w:t>
      </w:r>
    </w:p>
    <w:p w14:paraId="45023AB1" w14:textId="3DE05878" w:rsidR="00520FAE" w:rsidRDefault="00520FAE" w:rsidP="003906ED">
      <w:pPr>
        <w:pStyle w:val="TSB-Level1Numbers"/>
        <w:numPr>
          <w:ilvl w:val="0"/>
          <w:numId w:val="0"/>
        </w:numPr>
        <w:jc w:val="both"/>
      </w:pPr>
      <w:r>
        <w:t>If,</w:t>
      </w:r>
      <w:r w:rsidR="00E84370">
        <w:t xml:space="preserve"> </w:t>
      </w:r>
      <w:r w:rsidR="00E84370" w:rsidRPr="00484CFE">
        <w:t>following</w:t>
      </w:r>
      <w:r w:rsidR="00E84370">
        <w:t xml:space="preserve"> reconsideration</w:t>
      </w:r>
      <w:r w:rsidR="007D32C0">
        <w:t xml:space="preserve">, the </w:t>
      </w:r>
      <w:r w:rsidR="007D32C0" w:rsidRPr="000C14AA">
        <w:t>governing board</w:t>
      </w:r>
      <w:r w:rsidR="000C14AA">
        <w:t xml:space="preserve"> </w:t>
      </w:r>
      <w:r>
        <w:t>offers to reinstate the pupil but th</w:t>
      </w:r>
      <w:r w:rsidR="007D32C0">
        <w:t>e parents</w:t>
      </w:r>
      <w:r>
        <w:t xml:space="preserve"> decline, no adjustment will be made to the school’s budget.</w:t>
      </w:r>
    </w:p>
    <w:p w14:paraId="0192743E" w14:textId="6783696D" w:rsidR="00520FAE" w:rsidRDefault="00E84370" w:rsidP="003906ED">
      <w:pPr>
        <w:pStyle w:val="TSB-Level1Numbers"/>
        <w:numPr>
          <w:ilvl w:val="0"/>
          <w:numId w:val="0"/>
        </w:numPr>
        <w:jc w:val="both"/>
      </w:pPr>
      <w:r w:rsidRPr="00484CFE">
        <w:t>Following</w:t>
      </w:r>
      <w:r>
        <w:t xml:space="preserve"> </w:t>
      </w:r>
      <w:r w:rsidR="00520FAE">
        <w:t>re</w:t>
      </w:r>
      <w:r w:rsidR="007D32C0">
        <w:t xml:space="preserve">consideration, the </w:t>
      </w:r>
      <w:r w:rsidR="007D32C0" w:rsidRPr="000C14AA">
        <w:t>governing board</w:t>
      </w:r>
      <w:r w:rsidR="007D32C0">
        <w:t xml:space="preserve"> will notify the parents</w:t>
      </w:r>
      <w:r w:rsidR="00520FAE">
        <w:t xml:space="preserve">, the headteacher and the LA of their reconsidered decision and the reasons for this. </w:t>
      </w:r>
    </w:p>
    <w:p w14:paraId="1CA45415" w14:textId="73CEBA3F" w:rsidR="00520FAE" w:rsidRPr="00D721A9" w:rsidRDefault="00520FAE" w:rsidP="003906ED">
      <w:pPr>
        <w:pStyle w:val="Heading10"/>
        <w:ind w:left="567" w:hanging="567"/>
        <w:rPr>
          <w:b/>
        </w:rPr>
      </w:pPr>
      <w:bookmarkStart w:id="38" w:name="_Criminal_investigations"/>
      <w:bookmarkStart w:id="39" w:name="O"/>
      <w:bookmarkEnd w:id="38"/>
      <w:r w:rsidRPr="00484CFE">
        <w:rPr>
          <w:b/>
        </w:rPr>
        <w:t>Criminal</w:t>
      </w:r>
      <w:r w:rsidRPr="00D721A9">
        <w:rPr>
          <w:b/>
        </w:rPr>
        <w:t xml:space="preserve"> investigations</w:t>
      </w:r>
    </w:p>
    <w:bookmarkEnd w:id="39"/>
    <w:p w14:paraId="673A6771" w14:textId="25B05E2F" w:rsidR="00520FAE" w:rsidRPr="004E0EBD" w:rsidRDefault="00520FAE" w:rsidP="003906ED">
      <w:pPr>
        <w:pStyle w:val="TSB-Level1Numbers"/>
        <w:numPr>
          <w:ilvl w:val="0"/>
          <w:numId w:val="0"/>
        </w:numPr>
        <w:jc w:val="both"/>
      </w:pPr>
      <w:r w:rsidRPr="00484CFE">
        <w:lastRenderedPageBreak/>
        <w:t>The</w:t>
      </w:r>
      <w:r w:rsidRPr="004E0EBD">
        <w:t xml:space="preserve"> headteacher will not postpone taking a decision to exclude a pupil due to a police investigation being underway, or any criminal proceedings that are in place.</w:t>
      </w:r>
    </w:p>
    <w:p w14:paraId="469F54A2" w14:textId="79FE8866" w:rsidR="00520FAE" w:rsidRPr="004E0EBD" w:rsidRDefault="00520FAE" w:rsidP="003906ED">
      <w:pPr>
        <w:pStyle w:val="TSB-Level1Numbers"/>
        <w:numPr>
          <w:ilvl w:val="0"/>
          <w:numId w:val="0"/>
        </w:numPr>
        <w:jc w:val="both"/>
      </w:pPr>
      <w:r w:rsidRPr="00484CFE">
        <w:t>The</w:t>
      </w:r>
      <w:r w:rsidRPr="004E0EBD">
        <w:t xml:space="preserve"> headteacher will give particular consideration when deciding to exclude a pupil where evidence is limited by a police investigation, to ensure that any decision made is fair and reasonable.</w:t>
      </w:r>
    </w:p>
    <w:p w14:paraId="697EAAFB" w14:textId="62AEDA52" w:rsidR="00520FAE" w:rsidRDefault="007D32C0" w:rsidP="003906ED">
      <w:pPr>
        <w:pStyle w:val="TSB-Level1Numbers"/>
        <w:numPr>
          <w:ilvl w:val="0"/>
          <w:numId w:val="0"/>
        </w:numPr>
        <w:jc w:val="both"/>
      </w:pPr>
      <w:r>
        <w:t xml:space="preserve">If </w:t>
      </w:r>
      <w:r w:rsidRPr="00484CFE">
        <w:t>the</w:t>
      </w:r>
      <w:r>
        <w:t xml:space="preserve"> </w:t>
      </w:r>
      <w:r w:rsidRPr="000C14AA">
        <w:t>governing board</w:t>
      </w:r>
      <w:r w:rsidR="000C14AA">
        <w:rPr>
          <w:b/>
          <w:color w:val="FFD006" w:themeColor="accent6"/>
        </w:rPr>
        <w:t xml:space="preserve"> </w:t>
      </w:r>
      <w:r w:rsidR="00520FAE" w:rsidRPr="004E0EBD">
        <w:t xml:space="preserve">is required to consider the </w:t>
      </w:r>
      <w:proofErr w:type="spellStart"/>
      <w:r w:rsidR="00520FAE" w:rsidRPr="004E0EBD">
        <w:t>headteacher’s</w:t>
      </w:r>
      <w:proofErr w:type="spellEnd"/>
      <w:r w:rsidR="00520FAE" w:rsidRPr="004E0EBD">
        <w:t xml:space="preserve"> decision in these circumstances, they will not postpone the meeting and will make a decision based on the evidence available.</w:t>
      </w:r>
    </w:p>
    <w:p w14:paraId="11BDC3BF" w14:textId="6636206D" w:rsidR="00F75604" w:rsidRPr="00D721A9" w:rsidRDefault="00F75604" w:rsidP="003906ED">
      <w:pPr>
        <w:pStyle w:val="Heading10"/>
        <w:ind w:left="567" w:hanging="567"/>
        <w:rPr>
          <w:b/>
        </w:rPr>
      </w:pPr>
      <w:bookmarkStart w:id="40" w:name="Training"/>
      <w:r w:rsidRPr="00D721A9">
        <w:rPr>
          <w:b/>
        </w:rPr>
        <w:t>Training requirements</w:t>
      </w:r>
    </w:p>
    <w:bookmarkEnd w:id="40"/>
    <w:p w14:paraId="5B08EA14" w14:textId="28FAF333" w:rsidR="00C01964" w:rsidRDefault="00C01964" w:rsidP="003906ED">
      <w:pPr>
        <w:pStyle w:val="TSB-Level1Numbers"/>
        <w:numPr>
          <w:ilvl w:val="0"/>
          <w:numId w:val="0"/>
        </w:numPr>
        <w:jc w:val="both"/>
      </w:pPr>
      <w:r w:rsidRPr="00484CFE">
        <w:t>The</w:t>
      </w:r>
      <w:r w:rsidR="003906ED">
        <w:t xml:space="preserve"> academy trust </w:t>
      </w:r>
      <w:r>
        <w:t>will ensure that all independent review panel members and clerks have received training within the two years prior to the date of the review.</w:t>
      </w:r>
    </w:p>
    <w:p w14:paraId="14DF6B35" w14:textId="77777777" w:rsidR="00C01964" w:rsidRDefault="00C01964" w:rsidP="003906ED">
      <w:pPr>
        <w:pStyle w:val="TSB-Level1Numbers"/>
        <w:numPr>
          <w:ilvl w:val="0"/>
          <w:numId w:val="0"/>
        </w:numPr>
        <w:jc w:val="both"/>
      </w:pPr>
      <w:r w:rsidRPr="00484CFE">
        <w:t>Training</w:t>
      </w:r>
      <w:r>
        <w:t xml:space="preserve"> will cover:</w:t>
      </w:r>
    </w:p>
    <w:p w14:paraId="7FF1F65A" w14:textId="77777777" w:rsidR="00C01964" w:rsidRDefault="00C01964" w:rsidP="00D721A9">
      <w:pPr>
        <w:pStyle w:val="TSB-PolicyBullets"/>
        <w:jc w:val="both"/>
      </w:pPr>
      <w:r>
        <w:t>The requirements of the legislation, regulations and statutory guidance governing exclusions.</w:t>
      </w:r>
    </w:p>
    <w:p w14:paraId="392D557F" w14:textId="77777777" w:rsidR="00C01964" w:rsidRDefault="00C01964" w:rsidP="00D721A9">
      <w:pPr>
        <w:pStyle w:val="TSB-PolicyBullets"/>
        <w:jc w:val="both"/>
      </w:pPr>
      <w:r>
        <w:t>The need for the panel to observe procedural fairness and the rules of natural justice.</w:t>
      </w:r>
    </w:p>
    <w:p w14:paraId="60FD23A2" w14:textId="4D140148" w:rsidR="00C01964" w:rsidRDefault="00C01964" w:rsidP="00D721A9">
      <w:pPr>
        <w:pStyle w:val="TSB-PolicyBullets"/>
        <w:jc w:val="both"/>
      </w:pPr>
      <w:r>
        <w:t>The role of the chair of a review panel.</w:t>
      </w:r>
    </w:p>
    <w:p w14:paraId="4586D342" w14:textId="751B558B" w:rsidR="00C01964" w:rsidRDefault="00C01964" w:rsidP="00D721A9">
      <w:pPr>
        <w:pStyle w:val="TSB-PolicyBullets"/>
        <w:jc w:val="both"/>
      </w:pPr>
      <w:r>
        <w:t>The role of the clerk to a review panel.</w:t>
      </w:r>
    </w:p>
    <w:p w14:paraId="34AD999A" w14:textId="5E40BED2" w:rsidR="00C01964" w:rsidRDefault="000C14AA" w:rsidP="00D721A9">
      <w:pPr>
        <w:pStyle w:val="TSB-PolicyBullets"/>
        <w:jc w:val="both"/>
      </w:pPr>
      <w:r>
        <w:t xml:space="preserve">The duties of </w:t>
      </w:r>
      <w:proofErr w:type="spellStart"/>
      <w:r>
        <w:t>headteachers</w:t>
      </w:r>
      <w:proofErr w:type="spellEnd"/>
      <w:r>
        <w:t xml:space="preserve">, </w:t>
      </w:r>
      <w:r w:rsidR="00C01964">
        <w:t>governing boards</w:t>
      </w:r>
      <w:r>
        <w:t xml:space="preserve"> </w:t>
      </w:r>
      <w:r w:rsidR="00C01964">
        <w:t>and the panel under the Equality Act 2010.</w:t>
      </w:r>
    </w:p>
    <w:p w14:paraId="0B7A9854" w14:textId="0CFB8BA8" w:rsidR="00C01964" w:rsidRDefault="00C01964" w:rsidP="00D721A9">
      <w:pPr>
        <w:pStyle w:val="TSB-PolicyBullets"/>
        <w:jc w:val="both"/>
      </w:pPr>
      <w:r>
        <w:t>The effect of section 6 of the Human Rights Act 1998 and the need to act in a manner compatible with human rights protected by that Act.</w:t>
      </w:r>
    </w:p>
    <w:p w14:paraId="29296FFE" w14:textId="3E50B82E" w:rsidR="00AD0F59" w:rsidRPr="005A4DB8" w:rsidRDefault="00B845F8" w:rsidP="003906ED">
      <w:pPr>
        <w:pStyle w:val="TSB-Level1Numbers"/>
        <w:numPr>
          <w:ilvl w:val="0"/>
          <w:numId w:val="0"/>
        </w:numPr>
        <w:jc w:val="both"/>
      </w:pPr>
      <w:r>
        <w:t>C</w:t>
      </w:r>
      <w:r w:rsidR="00AD0F59" w:rsidRPr="00484CFE">
        <w:t>lerks</w:t>
      </w:r>
      <w:r w:rsidR="00AD0F59">
        <w:t xml:space="preserve"> will also have an up-to-date understanding on developments in case law which are relevant to exclusion.</w:t>
      </w:r>
    </w:p>
    <w:p w14:paraId="3B72611C" w14:textId="44609CA0" w:rsidR="00011A22" w:rsidRPr="005A4DB8" w:rsidRDefault="00011A22" w:rsidP="00B62BAE">
      <w:pPr>
        <w:pStyle w:val="Heading10"/>
        <w:ind w:left="567" w:hanging="567"/>
        <w:rPr>
          <w:b/>
        </w:rPr>
      </w:pPr>
      <w:bookmarkStart w:id="41" w:name="_Monitoring_and_review"/>
      <w:bookmarkEnd w:id="41"/>
      <w:r w:rsidRPr="00484CFE">
        <w:rPr>
          <w:b/>
        </w:rPr>
        <w:t>Monitoring</w:t>
      </w:r>
      <w:r w:rsidRPr="005A4DB8">
        <w:rPr>
          <w:b/>
        </w:rPr>
        <w:t xml:space="preserve"> and review</w:t>
      </w:r>
    </w:p>
    <w:p w14:paraId="2E0447AA" w14:textId="53D365C9" w:rsidR="00011A22" w:rsidRPr="00B62BAE" w:rsidRDefault="00011A22" w:rsidP="00B62BAE">
      <w:pPr>
        <w:pStyle w:val="TSB-Level1Numbers"/>
        <w:numPr>
          <w:ilvl w:val="0"/>
          <w:numId w:val="0"/>
        </w:numPr>
        <w:jc w:val="both"/>
      </w:pPr>
      <w:r w:rsidRPr="00B62BAE">
        <w:t>This policy will be reviewed on an annual basis by the headteacher in con</w:t>
      </w:r>
      <w:r w:rsidR="007D32C0" w:rsidRPr="00B62BAE">
        <w:t>junction with the governing board</w:t>
      </w:r>
      <w:r w:rsidRPr="00B62BAE">
        <w:t>.</w:t>
      </w:r>
    </w:p>
    <w:p w14:paraId="5711765B" w14:textId="17770242" w:rsidR="0022599D" w:rsidRPr="00B62BAE" w:rsidRDefault="00011A22" w:rsidP="00B62BAE">
      <w:pPr>
        <w:pStyle w:val="TSB-Level1Numbers"/>
        <w:numPr>
          <w:ilvl w:val="0"/>
          <w:numId w:val="0"/>
        </w:numPr>
        <w:jc w:val="both"/>
        <w:rPr>
          <w:rFonts w:cstheme="majorHAnsi"/>
        </w:rPr>
      </w:pPr>
      <w:r w:rsidRPr="00B62BAE">
        <w:t>All members of staff are required to familiarise themselves with this policy as part of their induction programme.</w:t>
      </w:r>
    </w:p>
    <w:p w14:paraId="4B9E58DF" w14:textId="77777777" w:rsidR="00FA7174" w:rsidRPr="00FA7174" w:rsidRDefault="00FA7174" w:rsidP="00701A89">
      <w:pPr>
        <w:pStyle w:val="TSB-Level1Numbers"/>
        <w:numPr>
          <w:ilvl w:val="1"/>
          <w:numId w:val="34"/>
        </w:numPr>
        <w:tabs>
          <w:tab w:val="left" w:pos="1530"/>
        </w:tabs>
        <w:ind w:left="1423" w:hanging="572"/>
        <w:jc w:val="both"/>
        <w:rPr>
          <w:rFonts w:cstheme="majorHAnsi"/>
        </w:rPr>
        <w:sectPr w:rsidR="00FA7174" w:rsidRPr="00FA7174" w:rsidSect="009955E6">
          <w:headerReference w:type="default" r:id="rId8"/>
          <w:footerReference w:type="default" r:id="rId9"/>
          <w:pgSz w:w="11906" w:h="16838"/>
          <w:pgMar w:top="1440" w:right="1440" w:bottom="1440" w:left="1440" w:header="564" w:footer="708" w:gutter="0"/>
          <w:cols w:space="708"/>
          <w:titlePg/>
          <w:docGrid w:linePitch="360"/>
        </w:sectPr>
      </w:pPr>
    </w:p>
    <w:p w14:paraId="53F666F6" w14:textId="7D73D1A4" w:rsidR="0022599D" w:rsidRPr="008A5239" w:rsidRDefault="0022599D" w:rsidP="008A5239">
      <w:pPr>
        <w:pStyle w:val="Heading10"/>
        <w:numPr>
          <w:ilvl w:val="0"/>
          <w:numId w:val="0"/>
        </w:numPr>
        <w:ind w:left="1077" w:hanging="720"/>
        <w:rPr>
          <w:b/>
        </w:rPr>
      </w:pPr>
      <w:bookmarkStart w:id="42" w:name="_Reviewing_the_Headteacher’s"/>
      <w:bookmarkStart w:id="43" w:name="P"/>
      <w:bookmarkEnd w:id="42"/>
      <w:r w:rsidRPr="008A5239">
        <w:rPr>
          <w:b/>
        </w:rPr>
        <w:lastRenderedPageBreak/>
        <w:t>Reviewing the Headteacher’s Exclusion Decision</w:t>
      </w:r>
    </w:p>
    <w:bookmarkEnd w:id="43"/>
    <w:p w14:paraId="2ED8C668" w14:textId="156C5930" w:rsidR="0022599D" w:rsidRPr="00230857" w:rsidRDefault="00430982" w:rsidP="0022599D">
      <w:r>
        <w:rPr>
          <w:noProof/>
          <w:lang w:eastAsia="en-GB"/>
        </w:rPr>
        <mc:AlternateContent>
          <mc:Choice Requires="wps">
            <w:drawing>
              <wp:anchor distT="0" distB="0" distL="114300" distR="114300" simplePos="0" relativeHeight="251655168" behindDoc="0" locked="0" layoutInCell="1" allowOverlap="1" wp14:anchorId="0299F385" wp14:editId="257217E0">
                <wp:simplePos x="0" y="0"/>
                <wp:positionH relativeFrom="column">
                  <wp:posOffset>3409950</wp:posOffset>
                </wp:positionH>
                <wp:positionV relativeFrom="paragraph">
                  <wp:posOffset>47625</wp:posOffset>
                </wp:positionV>
                <wp:extent cx="2657475" cy="1762125"/>
                <wp:effectExtent l="0" t="0" r="28575" b="28575"/>
                <wp:wrapNone/>
                <wp:docPr id="18" name="Rounded Rectangle 1"/>
                <wp:cNvGraphicFramePr/>
                <a:graphic xmlns:a="http://schemas.openxmlformats.org/drawingml/2006/main">
                  <a:graphicData uri="http://schemas.microsoft.com/office/word/2010/wordprocessingShape">
                    <wps:wsp>
                      <wps:cNvSpPr/>
                      <wps:spPr>
                        <a:xfrm>
                          <a:off x="0" y="0"/>
                          <a:ext cx="2657475" cy="1762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82C73" w14:textId="6AAEE29A"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ins w:id="44" w:author="Anton Venus" w:date="2017-08-11T12:27:00Z">
                              <w:r>
                                <w:rPr>
                                  <w:rFonts w:asciiTheme="majorHAnsi" w:hAnsiTheme="majorHAnsi" w:cstheme="majorHAnsi"/>
                                </w:rPr>
                                <w:t xml:space="preserve"> </w:t>
                              </w:r>
                            </w:ins>
                            <w:r>
                              <w:rPr>
                                <w:rFonts w:asciiTheme="majorHAnsi" w:hAnsiTheme="majorHAnsi" w:cstheme="majorHAnsi"/>
                                <w:color w:val="000000" w:themeColor="text1"/>
                              </w:rPr>
                              <w:t>governing board</w:t>
                            </w:r>
                            <w:r w:rsidRPr="00484CFE">
                              <w:rPr>
                                <w:rFonts w:asciiTheme="majorHAnsi" w:hAnsiTheme="majorHAnsi" w:cstheme="majorHAnsi"/>
                              </w:rPr>
                              <w:t xml:space="preserve"> </w:t>
                            </w:r>
                            <w:r w:rsidRPr="0022599D">
                              <w:rPr>
                                <w:rFonts w:asciiTheme="majorHAnsi" w:hAnsiTheme="majorHAnsi" w:cstheme="majorHAnsi"/>
                                <w:color w:val="000000" w:themeColor="text1"/>
                              </w:rPr>
                              <w:t>must convene a meeting to consider the reinstatement of the pupil within 15 days of receiving the notice of t</w:t>
                            </w:r>
                            <w:r>
                              <w:rPr>
                                <w:rFonts w:asciiTheme="majorHAnsi" w:hAnsiTheme="majorHAnsi" w:cstheme="majorHAnsi"/>
                                <w:color w:val="000000" w:themeColor="text1"/>
                              </w:rPr>
                              <w:t>he exclusion. The governing board</w:t>
                            </w:r>
                            <w:r w:rsidRPr="0022599D">
                              <w:rPr>
                                <w:rFonts w:asciiTheme="majorHAnsi" w:hAnsiTheme="majorHAnsi" w:cstheme="majorHAnsi"/>
                                <w:color w:val="000000" w:themeColor="text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9F385" id="Rounded Rectangle 1" o:spid="_x0000_s1028" style="position:absolute;margin-left:268.5pt;margin-top:3.75pt;width:209.25pt;height:1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" filled="f" strokecolor="black [3213]" strokeweight="2pt">
                <v:textbox>
                  <w:txbxContent>
                    <w:p w14:paraId="37782C73" w14:textId="6AAEE29A"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ins w:id="44" w:author="Anton Venus" w:date="2017-08-11T12:27:00Z">
                        <w:r>
                          <w:rPr>
                            <w:rFonts w:asciiTheme="majorHAnsi" w:hAnsiTheme="majorHAnsi" w:cstheme="majorHAnsi"/>
                          </w:rPr>
                          <w:t xml:space="preserve"> </w:t>
                        </w:r>
                      </w:ins>
                      <w:r>
                        <w:rPr>
                          <w:rFonts w:asciiTheme="majorHAnsi" w:hAnsiTheme="majorHAnsi" w:cstheme="majorHAnsi"/>
                          <w:color w:val="000000" w:themeColor="text1"/>
                        </w:rPr>
                        <w:t>governing board</w:t>
                      </w:r>
                      <w:r w:rsidRPr="00484CFE">
                        <w:rPr>
                          <w:rFonts w:asciiTheme="majorHAnsi" w:hAnsiTheme="majorHAnsi" w:cstheme="majorHAnsi"/>
                        </w:rPr>
                        <w:t xml:space="preserve"> </w:t>
                      </w:r>
                      <w:r w:rsidRPr="0022599D">
                        <w:rPr>
                          <w:rFonts w:asciiTheme="majorHAnsi" w:hAnsiTheme="majorHAnsi" w:cstheme="majorHAnsi"/>
                          <w:color w:val="000000" w:themeColor="text1"/>
                        </w:rPr>
                        <w:t>must convene a meeting to consider the reinstatement of the pupil within 15 days of receiving the notice of t</w:t>
                      </w:r>
                      <w:r>
                        <w:rPr>
                          <w:rFonts w:asciiTheme="majorHAnsi" w:hAnsiTheme="majorHAnsi" w:cstheme="majorHAnsi"/>
                          <w:color w:val="000000" w:themeColor="text1"/>
                        </w:rPr>
                        <w:t>he exclusion. The governing board</w:t>
                      </w:r>
                      <w:r w:rsidRPr="0022599D">
                        <w:rPr>
                          <w:rFonts w:asciiTheme="majorHAnsi" w:hAnsiTheme="majorHAnsi" w:cstheme="majorHAnsi"/>
                          <w:color w:val="000000" w:themeColor="text1"/>
                        </w:rPr>
                        <w:t xml:space="preserve"> must take reasonable steps to consider the reinstatement before the examination takes place.</w:t>
                      </w:r>
                    </w:p>
                  </w:txbxContent>
                </v:textbox>
              </v:roundrect>
            </w:pict>
          </mc:Fallback>
        </mc:AlternateContent>
      </w:r>
    </w:p>
    <w:p w14:paraId="4D4051DB" w14:textId="368E8AB7" w:rsidR="0022599D" w:rsidRDefault="0022599D" w:rsidP="0022599D">
      <w:pPr>
        <w:tabs>
          <w:tab w:val="center" w:pos="4513"/>
        </w:tabs>
      </w:pPr>
      <w:r>
        <w:rPr>
          <w:noProof/>
          <w:lang w:eastAsia="en-GB"/>
        </w:rPr>
        <mc:AlternateContent>
          <mc:Choice Requires="wps">
            <w:drawing>
              <wp:anchor distT="0" distB="0" distL="114300" distR="114300" simplePos="0" relativeHeight="251643904" behindDoc="0" locked="0" layoutInCell="1" allowOverlap="1" wp14:anchorId="7B485E90" wp14:editId="2B69EDC6">
                <wp:simplePos x="0" y="0"/>
                <wp:positionH relativeFrom="column">
                  <wp:posOffset>-576842</wp:posOffset>
                </wp:positionH>
                <wp:positionV relativeFrom="paragraph">
                  <wp:posOffset>109220</wp:posOffset>
                </wp:positionV>
                <wp:extent cx="2190115" cy="903605"/>
                <wp:effectExtent l="0" t="0" r="19685" b="10795"/>
                <wp:wrapNone/>
                <wp:docPr id="1"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F3E8C" w14:textId="7777777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485E90" id="_x0000_s1029" style="position:absolute;margin-left:-45.4pt;margin-top:8.6pt;width:172.45pt;height:71.1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" filled="f" strokecolor="black [3213]" strokeweight="2pt">
                <v:textbox>
                  <w:txbxContent>
                    <w:p w14:paraId="4DCF3E8C" w14:textId="7777777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379122BD" w14:textId="1085471B" w:rsidR="0022599D" w:rsidRPr="0022599D" w:rsidRDefault="0022599D" w:rsidP="0022599D">
      <w:pPr>
        <w:tabs>
          <w:tab w:val="center" w:pos="4513"/>
        </w:tabs>
        <w:rPr>
          <w:rFonts w:asciiTheme="majorHAnsi" w:hAnsiTheme="majorHAnsi" w:cstheme="majorHAnsi"/>
          <w:b/>
        </w:rPr>
      </w:pPr>
      <w:r>
        <w:t xml:space="preserve">                                                                         </w:t>
      </w:r>
      <w:r w:rsidRPr="0022599D">
        <w:rPr>
          <w:rFonts w:asciiTheme="majorHAnsi" w:hAnsiTheme="majorHAnsi" w:cstheme="majorHAnsi"/>
        </w:rPr>
        <w:t xml:space="preserve"> </w:t>
      </w:r>
      <w:r w:rsidRPr="0022599D">
        <w:rPr>
          <w:rFonts w:asciiTheme="majorHAnsi" w:hAnsiTheme="majorHAnsi" w:cstheme="majorHAnsi"/>
          <w:b/>
        </w:rPr>
        <w:t>Yes</w:t>
      </w:r>
    </w:p>
    <w:p w14:paraId="55EE80E1" w14:textId="227D0FD4" w:rsidR="0022599D" w:rsidRPr="00963126" w:rsidRDefault="0022599D" w:rsidP="0022599D">
      <w:r>
        <w:rPr>
          <w:noProof/>
          <w:lang w:eastAsia="en-GB"/>
        </w:rPr>
        <mc:AlternateContent>
          <mc:Choice Requires="wps">
            <w:drawing>
              <wp:anchor distT="0" distB="0" distL="114300" distR="114300" simplePos="0" relativeHeight="251644928" behindDoc="0" locked="0" layoutInCell="1" allowOverlap="1" wp14:anchorId="74A3A2E7" wp14:editId="681A8793">
                <wp:simplePos x="0" y="0"/>
                <wp:positionH relativeFrom="column">
                  <wp:posOffset>1613647</wp:posOffset>
                </wp:positionH>
                <wp:positionV relativeFrom="paragraph">
                  <wp:posOffset>131482</wp:posOffset>
                </wp:positionV>
                <wp:extent cx="1788347" cy="0"/>
                <wp:effectExtent l="0" t="76200" r="21590" b="114300"/>
                <wp:wrapNone/>
                <wp:docPr id="3" name="Straight Arrow Connector 3"/>
                <wp:cNvGraphicFramePr/>
                <a:graphic xmlns:a="http://schemas.openxmlformats.org/drawingml/2006/main">
                  <a:graphicData uri="http://schemas.microsoft.com/office/word/2010/wordprocessingShape">
                    <wps:wsp>
                      <wps:cNvCnPr/>
                      <wps:spPr>
                        <a:xfrm>
                          <a:off x="0" y="0"/>
                          <a:ext cx="178834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EF80825" id="_x0000_t32" coordsize="21600,21600" o:spt="32" o:oned="t" path="m,l21600,21600e" filled="f">
                <v:path arrowok="t" fillok="f" o:connecttype="none"/>
                <o:lock v:ext="edit" shapetype="t"/>
              </v:shapetype>
              <v:shape id="Straight Arrow Connector 3" o:spid="_x0000_s1026" type="#_x0000_t32" style="position:absolute;margin-left:127.05pt;margin-top:10.35pt;width:140.8pt;height:0;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" strokecolor="black [3213]">
                <v:stroke endarrow="open"/>
              </v:shape>
            </w:pict>
          </mc:Fallback>
        </mc:AlternateContent>
      </w:r>
    </w:p>
    <w:p w14:paraId="39D317DF" w14:textId="482B873F" w:rsidR="0022599D" w:rsidRPr="00963126" w:rsidRDefault="0022599D" w:rsidP="0022599D"/>
    <w:p w14:paraId="7247A192" w14:textId="06467B35" w:rsidR="0022599D" w:rsidRPr="00952775" w:rsidRDefault="0022599D" w:rsidP="0022599D">
      <w:pPr>
        <w:tabs>
          <w:tab w:val="left" w:pos="1309"/>
        </w:tabs>
        <w:rPr>
          <w:b/>
        </w:rPr>
      </w:pPr>
      <w:r>
        <w:tab/>
      </w:r>
    </w:p>
    <w:p w14:paraId="410E5CE5" w14:textId="64DD2C91" w:rsidR="0022599D" w:rsidRPr="00963126" w:rsidRDefault="0022599D" w:rsidP="0022599D"/>
    <w:p w14:paraId="5F0E8499" w14:textId="77777777" w:rsidR="0022599D" w:rsidRDefault="0022599D" w:rsidP="0022599D">
      <w:r>
        <w:rPr>
          <w:noProof/>
          <w:lang w:eastAsia="en-GB"/>
        </w:rPr>
        <mc:AlternateContent>
          <mc:Choice Requires="wps">
            <w:drawing>
              <wp:anchor distT="0" distB="0" distL="114300" distR="114300" simplePos="0" relativeHeight="251645952" behindDoc="0" locked="0" layoutInCell="1" allowOverlap="1" wp14:anchorId="4D1FB802" wp14:editId="54E2F580">
                <wp:simplePos x="0" y="0"/>
                <wp:positionH relativeFrom="column">
                  <wp:posOffset>605118</wp:posOffset>
                </wp:positionH>
                <wp:positionV relativeFrom="paragraph">
                  <wp:posOffset>2839</wp:posOffset>
                </wp:positionV>
                <wp:extent cx="0" cy="632348"/>
                <wp:effectExtent l="95250" t="0" r="76200" b="53975"/>
                <wp:wrapNone/>
                <wp:docPr id="6" name="Straight Arrow Connector 6"/>
                <wp:cNvGraphicFramePr/>
                <a:graphic xmlns:a="http://schemas.openxmlformats.org/drawingml/2006/main">
                  <a:graphicData uri="http://schemas.microsoft.com/office/word/2010/wordprocessingShape">
                    <wps:wsp>
                      <wps:cNvCnPr/>
                      <wps:spPr>
                        <a:xfrm>
                          <a:off x="0" y="0"/>
                          <a:ext cx="0" cy="6323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4C2C1" id="Straight Arrow Connector 6" o:spid="_x0000_s1026" type="#_x0000_t32" style="position:absolute;margin-left:47.65pt;margin-top:.2pt;width:0;height:4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" strokecolor="black [3213]">
                <v:stroke endarrow="open"/>
              </v:shape>
            </w:pict>
          </mc:Fallback>
        </mc:AlternateContent>
      </w:r>
    </w:p>
    <w:p w14:paraId="4B01BF64" w14:textId="64C282DA" w:rsidR="0022599D" w:rsidRPr="00C002B0" w:rsidRDefault="0022599D" w:rsidP="0022599D">
      <w:pPr>
        <w:rPr>
          <w:rFonts w:asciiTheme="majorHAnsi" w:hAnsiTheme="majorHAnsi" w:cstheme="majorHAnsi"/>
          <w:b/>
          <w:lang w:val="es-ES"/>
        </w:rPr>
      </w:pPr>
      <w:r>
        <w:t xml:space="preserve">                      </w:t>
      </w:r>
      <w:r w:rsidRPr="0022599D">
        <w:rPr>
          <w:rFonts w:asciiTheme="majorHAnsi" w:hAnsiTheme="majorHAnsi" w:cstheme="majorHAnsi"/>
          <w:b/>
        </w:rPr>
        <w:t xml:space="preserve"> </w:t>
      </w:r>
      <w:r w:rsidRPr="00C002B0">
        <w:rPr>
          <w:rFonts w:asciiTheme="majorHAnsi" w:hAnsiTheme="majorHAnsi" w:cstheme="majorHAnsi"/>
          <w:b/>
          <w:lang w:val="es-ES"/>
        </w:rPr>
        <w:t xml:space="preserve">No                              </w:t>
      </w:r>
    </w:p>
    <w:p w14:paraId="1D18490E" w14:textId="77777777" w:rsidR="0022599D" w:rsidRPr="00C002B0" w:rsidRDefault="0022599D" w:rsidP="0022599D">
      <w:pPr>
        <w:rPr>
          <w:lang w:val="es-ES"/>
        </w:rPr>
      </w:pPr>
    </w:p>
    <w:p w14:paraId="47B75CE0" w14:textId="77777777" w:rsidR="0022599D" w:rsidRPr="00C002B0" w:rsidRDefault="0022599D" w:rsidP="0022599D">
      <w:pPr>
        <w:rPr>
          <w:lang w:val="es-ES"/>
        </w:rPr>
      </w:pPr>
      <w:r>
        <w:rPr>
          <w:noProof/>
          <w:lang w:eastAsia="en-GB"/>
        </w:rPr>
        <mc:AlternateContent>
          <mc:Choice Requires="wps">
            <w:drawing>
              <wp:anchor distT="0" distB="0" distL="114300" distR="114300" simplePos="0" relativeHeight="251646976" behindDoc="0" locked="0" layoutInCell="1" allowOverlap="1" wp14:anchorId="21F10200" wp14:editId="35E66CF4">
                <wp:simplePos x="0" y="0"/>
                <wp:positionH relativeFrom="column">
                  <wp:posOffset>-572956</wp:posOffset>
                </wp:positionH>
                <wp:positionV relativeFrom="paragraph">
                  <wp:posOffset>142240</wp:posOffset>
                </wp:positionV>
                <wp:extent cx="2190115" cy="903605"/>
                <wp:effectExtent l="0" t="0" r="19685" b="10795"/>
                <wp:wrapNone/>
                <wp:docPr id="7" name="Rounded Rectangle 7"/>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A5186" w14:textId="7777777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F10200" id="Rounded Rectangle 7" o:spid="_x0000_s1030" style="position:absolute;margin-left:-45.1pt;margin-top:11.2pt;width:172.45pt;height:71.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" filled="f" strokecolor="black [3213]" strokeweight="2pt">
                <v:textbox>
                  <w:txbxContent>
                    <w:p w14:paraId="56DA5186" w14:textId="7777777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p>
    <w:p w14:paraId="6072DF74" w14:textId="1F259386" w:rsidR="0022599D" w:rsidRPr="00C002B0" w:rsidRDefault="00430982" w:rsidP="0022599D">
      <w:pPr>
        <w:tabs>
          <w:tab w:val="left" w:pos="1365"/>
        </w:tabs>
        <w:rPr>
          <w:lang w:val="es-ES"/>
        </w:rPr>
      </w:pPr>
      <w:r>
        <w:rPr>
          <w:noProof/>
          <w:lang w:eastAsia="en-GB"/>
        </w:rPr>
        <mc:AlternateContent>
          <mc:Choice Requires="wps">
            <w:drawing>
              <wp:anchor distT="0" distB="0" distL="114300" distR="114300" simplePos="0" relativeHeight="251652096" behindDoc="0" locked="0" layoutInCell="1" allowOverlap="1" wp14:anchorId="1DDDB56C" wp14:editId="15179A11">
                <wp:simplePos x="0" y="0"/>
                <wp:positionH relativeFrom="column">
                  <wp:posOffset>3409950</wp:posOffset>
                </wp:positionH>
                <wp:positionV relativeFrom="paragraph">
                  <wp:posOffset>77470</wp:posOffset>
                </wp:positionV>
                <wp:extent cx="2238375" cy="1209675"/>
                <wp:effectExtent l="0" t="0" r="28575" b="28575"/>
                <wp:wrapNone/>
                <wp:docPr id="10" name="Rounded Rectangle 1"/>
                <wp:cNvGraphicFramePr/>
                <a:graphic xmlns:a="http://schemas.openxmlformats.org/drawingml/2006/main">
                  <a:graphicData uri="http://schemas.microsoft.com/office/word/2010/wordprocessingShape">
                    <wps:wsp>
                      <wps:cNvSpPr/>
                      <wps:spPr>
                        <a:xfrm>
                          <a:off x="0" y="0"/>
                          <a:ext cx="2238375" cy="1209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9FA5D" w14:textId="5163F57E"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w:t>
                            </w:r>
                            <w:r w:rsidRPr="0022599D">
                              <w:rPr>
                                <w:rFonts w:asciiTheme="majorHAnsi" w:hAnsiTheme="majorHAnsi" w:cstheme="majorHAnsi"/>
                                <w:color w:val="000000" w:themeColor="text1"/>
                              </w:rPr>
                              <w:t xml:space="preserve"> must convene a meeting to consider reinstatement within 15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B56C" id="_x0000_s1031" style="position:absolute;margin-left:268.5pt;margin-top:6.1pt;width:176.25pt;height:9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" filled="f" strokecolor="black [3213]" strokeweight="2pt">
                <v:textbox>
                  <w:txbxContent>
                    <w:p w14:paraId="3F19FA5D" w14:textId="5163F57E"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w:t>
                      </w:r>
                      <w:r w:rsidRPr="0022599D">
                        <w:rPr>
                          <w:rFonts w:asciiTheme="majorHAnsi" w:hAnsiTheme="majorHAnsi" w:cstheme="majorHAnsi"/>
                          <w:color w:val="000000" w:themeColor="text1"/>
                        </w:rPr>
                        <w:t xml:space="preserve"> must convene a meeting to consider reinstatement within 15 days of receiving the notice of the exclusion.</w:t>
                      </w:r>
                    </w:p>
                  </w:txbxContent>
                </v:textbox>
              </v:roundrect>
            </w:pict>
          </mc:Fallback>
        </mc:AlternateContent>
      </w:r>
      <w:r w:rsidR="0022599D" w:rsidRPr="00C002B0">
        <w:rPr>
          <w:lang w:val="es-ES"/>
        </w:rPr>
        <w:tab/>
      </w:r>
    </w:p>
    <w:p w14:paraId="31F35C6D" w14:textId="77777777" w:rsidR="0022599D" w:rsidRPr="00C002B0" w:rsidRDefault="0022599D" w:rsidP="0022599D">
      <w:pPr>
        <w:tabs>
          <w:tab w:val="left" w:pos="1365"/>
        </w:tabs>
        <w:rPr>
          <w:rFonts w:asciiTheme="majorHAnsi" w:hAnsiTheme="majorHAnsi" w:cstheme="majorHAnsi"/>
          <w:b/>
          <w:lang w:val="es-ES"/>
        </w:rPr>
      </w:pPr>
      <w:r w:rsidRPr="00C002B0">
        <w:rPr>
          <w:lang w:val="es-ES"/>
        </w:rPr>
        <w:t xml:space="preserve">                                                                         </w:t>
      </w:r>
      <w:r w:rsidRPr="00C002B0">
        <w:rPr>
          <w:rFonts w:asciiTheme="majorHAnsi" w:hAnsiTheme="majorHAnsi" w:cstheme="majorHAnsi"/>
          <w:lang w:val="es-ES"/>
        </w:rPr>
        <w:t xml:space="preserve"> </w:t>
      </w:r>
      <w:r w:rsidRPr="00C002B0">
        <w:rPr>
          <w:rFonts w:asciiTheme="majorHAnsi" w:hAnsiTheme="majorHAnsi" w:cstheme="majorHAnsi"/>
          <w:b/>
          <w:lang w:val="es-ES"/>
        </w:rPr>
        <w:t>Yes</w:t>
      </w:r>
    </w:p>
    <w:p w14:paraId="602DA207" w14:textId="77777777" w:rsidR="0022599D" w:rsidRPr="00C002B0" w:rsidRDefault="0022599D" w:rsidP="0022599D">
      <w:pPr>
        <w:tabs>
          <w:tab w:val="left" w:pos="1365"/>
        </w:tabs>
        <w:rPr>
          <w:lang w:val="es-ES"/>
        </w:rPr>
      </w:pPr>
      <w:r>
        <w:rPr>
          <w:noProof/>
          <w:lang w:eastAsia="en-GB"/>
        </w:rPr>
        <mc:AlternateContent>
          <mc:Choice Requires="wps">
            <w:drawing>
              <wp:anchor distT="0" distB="0" distL="114300" distR="114300" simplePos="0" relativeHeight="251648000" behindDoc="0" locked="0" layoutInCell="1" allowOverlap="1" wp14:anchorId="45AC7D90" wp14:editId="0559E1B8">
                <wp:simplePos x="0" y="0"/>
                <wp:positionH relativeFrom="column">
                  <wp:posOffset>1613647</wp:posOffset>
                </wp:positionH>
                <wp:positionV relativeFrom="paragraph">
                  <wp:posOffset>90021</wp:posOffset>
                </wp:positionV>
                <wp:extent cx="1788459" cy="0"/>
                <wp:effectExtent l="0" t="76200" r="21590" b="114300"/>
                <wp:wrapNone/>
                <wp:docPr id="8" name="Straight Arrow Connector 8"/>
                <wp:cNvGraphicFramePr/>
                <a:graphic xmlns:a="http://schemas.openxmlformats.org/drawingml/2006/main">
                  <a:graphicData uri="http://schemas.microsoft.com/office/word/2010/wordprocessingShape">
                    <wps:wsp>
                      <wps:cNvCnPr/>
                      <wps:spPr>
                        <a:xfrm>
                          <a:off x="0" y="0"/>
                          <a:ext cx="178845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DAA3CB" id="Straight Arrow Connector 8" o:spid="_x0000_s1026" type="#_x0000_t32" style="position:absolute;margin-left:127.05pt;margin-top:7.1pt;width:140.8pt;height:0;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" strokecolor="black [3213]">
                <v:stroke endarrow="open"/>
              </v:shape>
            </w:pict>
          </mc:Fallback>
        </mc:AlternateContent>
      </w:r>
    </w:p>
    <w:p w14:paraId="51ADDDFA" w14:textId="1DD0B6C1" w:rsidR="0022599D" w:rsidRPr="00C002B0" w:rsidRDefault="0022599D" w:rsidP="0022599D">
      <w:pPr>
        <w:tabs>
          <w:tab w:val="left" w:pos="1365"/>
        </w:tabs>
        <w:rPr>
          <w:lang w:val="es-ES"/>
        </w:rPr>
      </w:pPr>
    </w:p>
    <w:p w14:paraId="1629AE31" w14:textId="77777777" w:rsidR="0022599D" w:rsidRPr="00C002B0" w:rsidRDefault="0022599D" w:rsidP="0022599D">
      <w:pPr>
        <w:tabs>
          <w:tab w:val="left" w:pos="1365"/>
        </w:tabs>
        <w:rPr>
          <w:lang w:val="es-ES"/>
        </w:rPr>
      </w:pPr>
    </w:p>
    <w:p w14:paraId="580C56A1" w14:textId="5E5E08E8" w:rsidR="0022599D" w:rsidRPr="00C002B0" w:rsidRDefault="0022599D" w:rsidP="0022599D">
      <w:pPr>
        <w:rPr>
          <w:lang w:val="es-ES"/>
        </w:rPr>
      </w:pPr>
      <w:r>
        <w:rPr>
          <w:noProof/>
          <w:lang w:eastAsia="en-GB"/>
        </w:rPr>
        <mc:AlternateContent>
          <mc:Choice Requires="wps">
            <w:drawing>
              <wp:anchor distT="0" distB="0" distL="114300" distR="114300" simplePos="0" relativeHeight="251650048" behindDoc="0" locked="0" layoutInCell="1" allowOverlap="1" wp14:anchorId="6435129A" wp14:editId="08C1E29C">
                <wp:simplePos x="0" y="0"/>
                <wp:positionH relativeFrom="column">
                  <wp:posOffset>636270</wp:posOffset>
                </wp:positionH>
                <wp:positionV relativeFrom="paragraph">
                  <wp:posOffset>39370</wp:posOffset>
                </wp:positionV>
                <wp:extent cx="0" cy="977265"/>
                <wp:effectExtent l="95250" t="0" r="95250" b="51435"/>
                <wp:wrapNone/>
                <wp:docPr id="11" name="Straight Arrow Connector 11"/>
                <wp:cNvGraphicFramePr/>
                <a:graphic xmlns:a="http://schemas.openxmlformats.org/drawingml/2006/main">
                  <a:graphicData uri="http://schemas.microsoft.com/office/word/2010/wordprocessingShape">
                    <wps:wsp>
                      <wps:cNvCnPr/>
                      <wps:spPr>
                        <a:xfrm>
                          <a:off x="0" y="0"/>
                          <a:ext cx="0" cy="9772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BCDE5" id="Straight Arrow Connector 11" o:spid="_x0000_s1026" type="#_x0000_t32" style="position:absolute;margin-left:50.1pt;margin-top:3.1pt;width:0;height:7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" strokecolor="black [3213]">
                <v:stroke endarrow="open"/>
              </v:shape>
            </w:pict>
          </mc:Fallback>
        </mc:AlternateContent>
      </w:r>
    </w:p>
    <w:p w14:paraId="6C644D9B" w14:textId="7F0C0460" w:rsidR="0022599D" w:rsidRPr="00C002B0" w:rsidRDefault="0022599D" w:rsidP="0022599D">
      <w:pPr>
        <w:rPr>
          <w:lang w:val="es-ES"/>
        </w:rPr>
      </w:pPr>
    </w:p>
    <w:p w14:paraId="5F021B75" w14:textId="2ACC7C68" w:rsidR="0022599D" w:rsidRPr="00C002B0" w:rsidRDefault="0022599D" w:rsidP="0022599D">
      <w:pPr>
        <w:tabs>
          <w:tab w:val="left" w:pos="3609"/>
        </w:tabs>
        <w:rPr>
          <w:b/>
          <w:lang w:val="es-ES"/>
        </w:rPr>
      </w:pPr>
      <w:r>
        <w:rPr>
          <w:noProof/>
          <w:lang w:eastAsia="en-GB"/>
        </w:rPr>
        <mc:AlternateContent>
          <mc:Choice Requires="wps">
            <w:drawing>
              <wp:anchor distT="0" distB="0" distL="114300" distR="114300" simplePos="0" relativeHeight="251651072" behindDoc="0" locked="0" layoutInCell="1" allowOverlap="1" wp14:anchorId="1B3213F4" wp14:editId="6B344590">
                <wp:simplePos x="0" y="0"/>
                <wp:positionH relativeFrom="column">
                  <wp:posOffset>3818965</wp:posOffset>
                </wp:positionH>
                <wp:positionV relativeFrom="paragraph">
                  <wp:posOffset>107353</wp:posOffset>
                </wp:positionV>
                <wp:extent cx="0" cy="1116105"/>
                <wp:effectExtent l="95250" t="38100" r="57150" b="27305"/>
                <wp:wrapNone/>
                <wp:docPr id="14" name="Straight Arrow Connector 14"/>
                <wp:cNvGraphicFramePr/>
                <a:graphic xmlns:a="http://schemas.openxmlformats.org/drawingml/2006/main">
                  <a:graphicData uri="http://schemas.microsoft.com/office/word/2010/wordprocessingShape">
                    <wps:wsp>
                      <wps:cNvCnPr/>
                      <wps:spPr>
                        <a:xfrm flipV="1">
                          <a:off x="0" y="0"/>
                          <a:ext cx="0" cy="11161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1564D" id="Straight Arrow Connector 14" o:spid="_x0000_s1026" type="#_x0000_t32" style="position:absolute;margin-left:300.7pt;margin-top:8.45pt;width:0;height:87.9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" strokecolor="black [3213]">
                <v:stroke endarrow="open"/>
              </v:shape>
            </w:pict>
          </mc:Fallback>
        </mc:AlternateContent>
      </w:r>
      <w:r w:rsidRPr="00C002B0">
        <w:rPr>
          <w:lang w:val="es-ES"/>
        </w:rPr>
        <w:tab/>
      </w:r>
    </w:p>
    <w:p w14:paraId="6EE443EC" w14:textId="77777777" w:rsidR="0022599D" w:rsidRPr="00C002B0" w:rsidRDefault="0022599D" w:rsidP="0022599D">
      <w:pPr>
        <w:tabs>
          <w:tab w:val="left" w:pos="1694"/>
        </w:tabs>
        <w:rPr>
          <w:rFonts w:asciiTheme="majorHAnsi" w:hAnsiTheme="majorHAnsi" w:cstheme="majorHAnsi"/>
          <w:b/>
          <w:lang w:val="es-ES"/>
        </w:rPr>
      </w:pPr>
      <w:r w:rsidRPr="00C002B0">
        <w:rPr>
          <w:lang w:val="es-ES"/>
        </w:rPr>
        <w:t xml:space="preserve">                       </w:t>
      </w:r>
      <w:r w:rsidRPr="00C002B0">
        <w:rPr>
          <w:rFonts w:asciiTheme="majorHAnsi" w:hAnsiTheme="majorHAnsi" w:cstheme="majorHAnsi"/>
          <w:b/>
          <w:lang w:val="es-ES"/>
        </w:rPr>
        <w:t>No</w:t>
      </w:r>
    </w:p>
    <w:p w14:paraId="460EAE91" w14:textId="27345ECD" w:rsidR="0022599D" w:rsidRPr="00C002B0" w:rsidRDefault="0022599D" w:rsidP="0022599D">
      <w:pPr>
        <w:rPr>
          <w:lang w:val="es-ES"/>
        </w:rPr>
      </w:pPr>
    </w:p>
    <w:p w14:paraId="3C4BD801" w14:textId="47B4B3EC" w:rsidR="0022599D" w:rsidRPr="00C002B0" w:rsidRDefault="0022599D" w:rsidP="0022599D">
      <w:pPr>
        <w:rPr>
          <w:lang w:val="es-ES"/>
        </w:rPr>
      </w:pPr>
    </w:p>
    <w:p w14:paraId="44AA6459" w14:textId="5F029F89" w:rsidR="0022599D" w:rsidRPr="00C002B0" w:rsidRDefault="0022599D" w:rsidP="0022599D">
      <w:pPr>
        <w:tabs>
          <w:tab w:val="left" w:pos="1365"/>
          <w:tab w:val="left" w:pos="1739"/>
        </w:tabs>
        <w:rPr>
          <w:b/>
          <w:lang w:val="es-ES"/>
        </w:rPr>
      </w:pPr>
      <w:r>
        <w:rPr>
          <w:noProof/>
          <w:lang w:eastAsia="en-GB"/>
        </w:rPr>
        <mc:AlternateContent>
          <mc:Choice Requires="wps">
            <w:drawing>
              <wp:anchor distT="0" distB="0" distL="114300" distR="114300" simplePos="0" relativeHeight="251653120" behindDoc="0" locked="0" layoutInCell="1" allowOverlap="1" wp14:anchorId="4F5DA1EB" wp14:editId="561990E8">
                <wp:simplePos x="0" y="0"/>
                <wp:positionH relativeFrom="column">
                  <wp:posOffset>-652780</wp:posOffset>
                </wp:positionH>
                <wp:positionV relativeFrom="paragraph">
                  <wp:posOffset>-9525</wp:posOffset>
                </wp:positionV>
                <wp:extent cx="2190115" cy="1162050"/>
                <wp:effectExtent l="0" t="0" r="19685" b="19050"/>
                <wp:wrapNone/>
                <wp:docPr id="12" name="Rounded Rectangle 12"/>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D4FA" w14:textId="7777777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5DA1EB" id="Rounded Rectangle 12" o:spid="_x0000_s1032" style="position:absolute;margin-left:-51.4pt;margin-top:-.75pt;width:172.45pt;height:9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" filled="f" strokecolor="black [3213]" strokeweight="2pt">
                <v:textbox>
                  <w:txbxContent>
                    <w:p w14:paraId="5A22D4FA" w14:textId="7777777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r w:rsidRPr="00C002B0">
        <w:rPr>
          <w:lang w:val="es-ES"/>
        </w:rPr>
        <w:tab/>
      </w:r>
    </w:p>
    <w:p w14:paraId="57D876D5" w14:textId="77777777" w:rsidR="0022599D" w:rsidRPr="00C002B0" w:rsidRDefault="0022599D" w:rsidP="0022599D">
      <w:pPr>
        <w:rPr>
          <w:lang w:val="es-ES"/>
        </w:rPr>
      </w:pPr>
    </w:p>
    <w:p w14:paraId="2653B4AE" w14:textId="77777777" w:rsidR="0022599D" w:rsidRPr="00C002B0" w:rsidRDefault="0022599D" w:rsidP="0022599D">
      <w:pPr>
        <w:tabs>
          <w:tab w:val="left" w:pos="2974"/>
          <w:tab w:val="left" w:pos="6545"/>
        </w:tabs>
        <w:rPr>
          <w:rFonts w:asciiTheme="majorHAnsi" w:hAnsiTheme="majorHAnsi" w:cstheme="majorHAnsi"/>
          <w:b/>
          <w:lang w:val="es-ES"/>
        </w:rPr>
      </w:pPr>
      <w:r w:rsidRPr="00C002B0">
        <w:rPr>
          <w:lang w:val="es-ES"/>
        </w:rPr>
        <w:tab/>
      </w:r>
      <w:r w:rsidRPr="00C002B0">
        <w:rPr>
          <w:rFonts w:asciiTheme="majorHAnsi" w:hAnsiTheme="majorHAnsi" w:cstheme="majorHAnsi"/>
          <w:b/>
          <w:lang w:val="es-ES"/>
        </w:rPr>
        <w:t xml:space="preserve">                Yes</w:t>
      </w:r>
      <w:r w:rsidRPr="00C002B0">
        <w:rPr>
          <w:rFonts w:asciiTheme="majorHAnsi" w:hAnsiTheme="majorHAnsi" w:cstheme="majorHAnsi"/>
          <w:b/>
          <w:lang w:val="es-ES"/>
        </w:rPr>
        <w:tab/>
      </w:r>
    </w:p>
    <w:p w14:paraId="74472EE1" w14:textId="77777777" w:rsidR="0022599D" w:rsidRPr="00C002B0" w:rsidRDefault="0022599D" w:rsidP="0022599D">
      <w:pPr>
        <w:tabs>
          <w:tab w:val="left" w:pos="2974"/>
        </w:tabs>
        <w:rPr>
          <w:lang w:val="es-ES"/>
        </w:rPr>
      </w:pPr>
      <w:r>
        <w:rPr>
          <w:noProof/>
          <w:lang w:eastAsia="en-GB"/>
        </w:rPr>
        <mc:AlternateContent>
          <mc:Choice Requires="wps">
            <w:drawing>
              <wp:anchor distT="0" distB="0" distL="114300" distR="114300" simplePos="0" relativeHeight="251654144" behindDoc="0" locked="0" layoutInCell="1" allowOverlap="1" wp14:anchorId="2DD8FAA2" wp14:editId="7813F755">
                <wp:simplePos x="0" y="0"/>
                <wp:positionH relativeFrom="column">
                  <wp:posOffset>1532965</wp:posOffset>
                </wp:positionH>
                <wp:positionV relativeFrom="paragraph">
                  <wp:posOffset>49978</wp:posOffset>
                </wp:positionV>
                <wp:extent cx="2286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6D4CC" id="Straight Connector 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3.95pt" to="300.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" strokecolor="black [3213]"/>
            </w:pict>
          </mc:Fallback>
        </mc:AlternateContent>
      </w:r>
      <w:r w:rsidRPr="00C002B0">
        <w:rPr>
          <w:noProof/>
          <w:lang w:val="es-ES" w:eastAsia="en-GB"/>
        </w:rPr>
        <w:t xml:space="preserve"> </w:t>
      </w:r>
      <w:r w:rsidRPr="00C002B0">
        <w:rPr>
          <w:lang w:val="es-ES"/>
        </w:rPr>
        <w:t xml:space="preserve">                                                                                              </w:t>
      </w:r>
    </w:p>
    <w:p w14:paraId="69DE6C5D" w14:textId="77777777" w:rsidR="0022599D" w:rsidRPr="00C002B0" w:rsidRDefault="0022599D" w:rsidP="0022599D">
      <w:pPr>
        <w:rPr>
          <w:lang w:val="es-ES"/>
        </w:rPr>
      </w:pPr>
    </w:p>
    <w:p w14:paraId="14F02B17" w14:textId="77777777" w:rsidR="0022599D" w:rsidRPr="00C002B0" w:rsidRDefault="0022599D" w:rsidP="0022599D">
      <w:pPr>
        <w:rPr>
          <w:lang w:val="es-ES"/>
        </w:rPr>
      </w:pPr>
    </w:p>
    <w:p w14:paraId="5CB1DC22" w14:textId="77777777" w:rsidR="0022599D" w:rsidRPr="00C002B0" w:rsidRDefault="0022599D" w:rsidP="0022599D">
      <w:pPr>
        <w:tabs>
          <w:tab w:val="left" w:pos="1290"/>
        </w:tabs>
        <w:rPr>
          <w:lang w:val="es-ES"/>
        </w:rPr>
      </w:pPr>
      <w:r>
        <w:rPr>
          <w:noProof/>
          <w:lang w:eastAsia="en-GB"/>
        </w:rPr>
        <mc:AlternateContent>
          <mc:Choice Requires="wps">
            <w:drawing>
              <wp:anchor distT="0" distB="0" distL="114300" distR="114300" simplePos="0" relativeHeight="251656192" behindDoc="0" locked="0" layoutInCell="1" allowOverlap="1" wp14:anchorId="310479F5" wp14:editId="13C76C12">
                <wp:simplePos x="0" y="0"/>
                <wp:positionH relativeFrom="column">
                  <wp:posOffset>600075</wp:posOffset>
                </wp:positionH>
                <wp:positionV relativeFrom="paragraph">
                  <wp:posOffset>132080</wp:posOffset>
                </wp:positionV>
                <wp:extent cx="0" cy="891540"/>
                <wp:effectExtent l="95250" t="0" r="57150" b="60960"/>
                <wp:wrapNone/>
                <wp:docPr id="15" name="Straight Arrow Connector 15"/>
                <wp:cNvGraphicFramePr/>
                <a:graphic xmlns:a="http://schemas.openxmlformats.org/drawingml/2006/main">
                  <a:graphicData uri="http://schemas.microsoft.com/office/word/2010/wordprocessingShape">
                    <wps:wsp>
                      <wps:cNvCnPr/>
                      <wps:spPr>
                        <a:xfrm>
                          <a:off x="0" y="0"/>
                          <a:ext cx="0" cy="891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493F4" id="Straight Arrow Connector 15" o:spid="_x0000_s1026" type="#_x0000_t32" style="position:absolute;margin-left:47.25pt;margin-top:10.4pt;width:0;height:7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" strokecolor="black [3213]">
                <v:stroke endarrow="open"/>
              </v:shape>
            </w:pict>
          </mc:Fallback>
        </mc:AlternateContent>
      </w:r>
      <w:r w:rsidRPr="00C002B0">
        <w:rPr>
          <w:lang w:val="es-ES"/>
        </w:rPr>
        <w:t xml:space="preserve">                      </w:t>
      </w:r>
    </w:p>
    <w:p w14:paraId="2E56E8D5" w14:textId="77777777" w:rsidR="00ED1166" w:rsidRPr="00C002B0" w:rsidRDefault="00ED1166" w:rsidP="00197D20">
      <w:pPr>
        <w:tabs>
          <w:tab w:val="left" w:pos="1530"/>
        </w:tabs>
        <w:rPr>
          <w:rFonts w:asciiTheme="majorHAnsi" w:hAnsiTheme="majorHAnsi" w:cstheme="majorHAnsi"/>
          <w:lang w:val="es-ES"/>
        </w:rPr>
      </w:pPr>
    </w:p>
    <w:p w14:paraId="572EFD1B" w14:textId="77777777" w:rsidR="004D72E8" w:rsidRPr="00C002B0" w:rsidRDefault="004D72E8" w:rsidP="00197D20">
      <w:pPr>
        <w:tabs>
          <w:tab w:val="left" w:pos="1530"/>
        </w:tabs>
        <w:rPr>
          <w:rFonts w:asciiTheme="majorHAnsi" w:hAnsiTheme="majorHAnsi" w:cstheme="majorHAnsi"/>
          <w:lang w:val="es-ES"/>
        </w:rPr>
      </w:pPr>
    </w:p>
    <w:p w14:paraId="40B0EAD2" w14:textId="77777777" w:rsidR="00F77104" w:rsidRPr="00C002B0" w:rsidRDefault="0022599D" w:rsidP="0022599D">
      <w:pPr>
        <w:spacing w:after="200" w:line="276" w:lineRule="auto"/>
        <w:contextualSpacing/>
        <w:rPr>
          <w:rFonts w:asciiTheme="minorHAnsi" w:eastAsiaTheme="minorEastAsia" w:hAnsiTheme="minorHAnsi" w:cstheme="minorHAnsi"/>
          <w:b/>
          <w:lang w:val="es-ES" w:eastAsia="ja-JP"/>
        </w:rPr>
      </w:pPr>
      <w:r w:rsidRPr="00C002B0">
        <w:rPr>
          <w:rFonts w:asciiTheme="minorHAnsi" w:eastAsiaTheme="minorEastAsia" w:hAnsiTheme="minorHAnsi" w:cstheme="minorBidi"/>
          <w:lang w:val="es-ES" w:eastAsia="ja-JP"/>
        </w:rPr>
        <w:t xml:space="preserve">                   </w:t>
      </w:r>
      <w:r w:rsidRPr="00C002B0">
        <w:rPr>
          <w:rFonts w:asciiTheme="minorHAnsi" w:eastAsiaTheme="minorEastAsia" w:hAnsiTheme="minorHAnsi" w:cstheme="minorHAnsi"/>
          <w:b/>
          <w:lang w:val="es-ES" w:eastAsia="ja-JP"/>
        </w:rPr>
        <w:t>No</w:t>
      </w:r>
    </w:p>
    <w:p w14:paraId="5E2D5759" w14:textId="77777777" w:rsidR="0022599D" w:rsidRPr="00C002B0" w:rsidRDefault="0022599D" w:rsidP="00B6709D">
      <w:pPr>
        <w:pStyle w:val="ListParagraph"/>
        <w:rPr>
          <w:rFonts w:asciiTheme="majorHAnsi" w:hAnsiTheme="majorHAnsi" w:cstheme="majorHAnsi"/>
          <w:lang w:val="es-ES"/>
        </w:rPr>
      </w:pPr>
      <w:r>
        <w:rPr>
          <w:noProof/>
          <w:lang w:eastAsia="en-GB"/>
        </w:rPr>
        <mc:AlternateContent>
          <mc:Choice Requires="wps">
            <w:drawing>
              <wp:anchor distT="0" distB="0" distL="114300" distR="114300" simplePos="0" relativeHeight="251664384" behindDoc="0" locked="0" layoutInCell="1" allowOverlap="1" wp14:anchorId="6489ADA0" wp14:editId="25C9D74E">
                <wp:simplePos x="0" y="0"/>
                <wp:positionH relativeFrom="column">
                  <wp:posOffset>1962150</wp:posOffset>
                </wp:positionH>
                <wp:positionV relativeFrom="paragraph">
                  <wp:posOffset>167005</wp:posOffset>
                </wp:positionV>
                <wp:extent cx="1533525" cy="12573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2F705" w14:textId="4C2E7ACF"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9ADA0" id="Rounded Rectangle 21" o:spid="_x0000_s1033" style="position:absolute;left:0;text-align:left;margin-left:154.5pt;margin-top:13.15pt;width:120.7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" filled="f" strokecolor="black [3213]" strokeweight="2pt">
                <v:textbox>
                  <w:txbxContent>
                    <w:p w14:paraId="1CF2F705" w14:textId="4C2E7ACF"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v:roundrect>
            </w:pict>
          </mc:Fallback>
        </mc:AlternateContent>
      </w:r>
      <w:r>
        <w:rPr>
          <w:noProof/>
          <w:lang w:eastAsia="en-GB"/>
        </w:rPr>
        <mc:AlternateContent>
          <mc:Choice Requires="wps">
            <w:drawing>
              <wp:anchor distT="0" distB="0" distL="114300" distR="114300" simplePos="0" relativeHeight="251660288" behindDoc="0" locked="0" layoutInCell="1" allowOverlap="1" wp14:anchorId="1C1FD312" wp14:editId="0BF1151C">
                <wp:simplePos x="0" y="0"/>
                <wp:positionH relativeFrom="column">
                  <wp:posOffset>-664210</wp:posOffset>
                </wp:positionH>
                <wp:positionV relativeFrom="paragraph">
                  <wp:posOffset>2035175</wp:posOffset>
                </wp:positionV>
                <wp:extent cx="2517140" cy="1187450"/>
                <wp:effectExtent l="0" t="0" r="16510" b="12700"/>
                <wp:wrapNone/>
                <wp:docPr id="19" name="Rounded Rectangle 19"/>
                <wp:cNvGraphicFramePr/>
                <a:graphic xmlns:a="http://schemas.openxmlformats.org/drawingml/2006/main">
                  <a:graphicData uri="http://schemas.microsoft.com/office/word/2010/wordprocessingShape">
                    <wps:wsp>
                      <wps:cNvSpPr/>
                      <wps:spPr>
                        <a:xfrm>
                          <a:off x="0" y="0"/>
                          <a:ext cx="2517140"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1D587" w14:textId="33B0BA82"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 </w:t>
                            </w:r>
                            <w:r w:rsidRPr="0022599D">
                              <w:rPr>
                                <w:rFonts w:asciiTheme="majorHAnsi" w:hAnsiTheme="majorHAnsi" w:cstheme="majorHAnsi"/>
                                <w:color w:val="000000" w:themeColor="text1"/>
                              </w:rPr>
                              <w:t>must consider any r</w:t>
                            </w:r>
                            <w:r>
                              <w:rPr>
                                <w:rFonts w:asciiTheme="majorHAnsi" w:hAnsiTheme="majorHAnsi" w:cstheme="majorHAnsi"/>
                                <w:color w:val="000000" w:themeColor="text1"/>
                              </w:rPr>
                              <w:t>epresentations by parents</w:t>
                            </w:r>
                            <w:r w:rsidRPr="0022599D">
                              <w:rPr>
                                <w:rFonts w:asciiTheme="majorHAnsi" w:hAnsiTheme="majorHAnsi" w:cstheme="majorHAnsi"/>
                                <w:color w:val="000000" w:themeColor="text1"/>
                              </w:rPr>
                              <w:t xml:space="preserve">, but does not have the power to </w:t>
                            </w:r>
                            <w:r>
                              <w:rPr>
                                <w:rFonts w:asciiTheme="majorHAnsi" w:hAnsiTheme="majorHAnsi" w:cstheme="majorHAnsi"/>
                                <w:color w:val="000000" w:themeColor="text1"/>
                              </w:rPr>
                              <w:t>decide whether to reinstate the pupil</w:t>
                            </w:r>
                            <w:r w:rsidRPr="0022599D">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FD312" id="Rounded Rectangle 19" o:spid="_x0000_s1034" style="position:absolute;left:0;text-align:left;margin-left:-52.3pt;margin-top:160.25pt;width:198.2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" filled="f" strokecolor="black [3213]" strokeweight="2pt">
                <v:textbox>
                  <w:txbxContent>
                    <w:p w14:paraId="5381D587" w14:textId="33B0BA82"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 </w:t>
                      </w:r>
                      <w:r w:rsidRPr="0022599D">
                        <w:rPr>
                          <w:rFonts w:asciiTheme="majorHAnsi" w:hAnsiTheme="majorHAnsi" w:cstheme="majorHAnsi"/>
                          <w:color w:val="000000" w:themeColor="text1"/>
                        </w:rPr>
                        <w:t>must consider any r</w:t>
                      </w:r>
                      <w:r>
                        <w:rPr>
                          <w:rFonts w:asciiTheme="majorHAnsi" w:hAnsiTheme="majorHAnsi" w:cstheme="majorHAnsi"/>
                          <w:color w:val="000000" w:themeColor="text1"/>
                        </w:rPr>
                        <w:t>epresentations by parents</w:t>
                      </w:r>
                      <w:r w:rsidRPr="0022599D">
                        <w:rPr>
                          <w:rFonts w:asciiTheme="majorHAnsi" w:hAnsiTheme="majorHAnsi" w:cstheme="majorHAnsi"/>
                          <w:color w:val="000000" w:themeColor="text1"/>
                        </w:rPr>
                        <w:t xml:space="preserve">, but does not have the power to </w:t>
                      </w:r>
                      <w:r>
                        <w:rPr>
                          <w:rFonts w:asciiTheme="majorHAnsi" w:hAnsiTheme="majorHAnsi" w:cstheme="majorHAnsi"/>
                          <w:color w:val="000000" w:themeColor="text1"/>
                        </w:rPr>
                        <w:t>decide whether to reinstate the pupil</w:t>
                      </w:r>
                      <w:r w:rsidRPr="0022599D">
                        <w:rPr>
                          <w:rFonts w:asciiTheme="majorHAnsi" w:hAnsiTheme="majorHAnsi" w:cstheme="majorHAnsi"/>
                          <w:color w:val="000000" w:themeColor="text1"/>
                        </w:rPr>
                        <w:t>.</w:t>
                      </w:r>
                    </w:p>
                  </w:txbxContent>
                </v:textbox>
              </v:roundrect>
            </w:pict>
          </mc:Fallback>
        </mc:AlternateContent>
      </w:r>
      <w:r>
        <w:rPr>
          <w:noProof/>
          <w:lang w:eastAsia="en-GB"/>
        </w:rPr>
        <mc:AlternateContent>
          <mc:Choice Requires="wps">
            <w:drawing>
              <wp:anchor distT="0" distB="0" distL="114300" distR="114300" simplePos="0" relativeHeight="251666432" behindDoc="0" locked="0" layoutInCell="1" allowOverlap="1" wp14:anchorId="3AC39629" wp14:editId="7C646534">
                <wp:simplePos x="0" y="0"/>
                <wp:positionH relativeFrom="column">
                  <wp:posOffset>3969347</wp:posOffset>
                </wp:positionH>
                <wp:positionV relativeFrom="paragraph">
                  <wp:posOffset>26035</wp:posOffset>
                </wp:positionV>
                <wp:extent cx="1828800" cy="1662430"/>
                <wp:effectExtent l="0" t="0" r="19050" b="13970"/>
                <wp:wrapNone/>
                <wp:docPr id="24" name="Rounded Rectangle 24"/>
                <wp:cNvGraphicFramePr/>
                <a:graphic xmlns:a="http://schemas.openxmlformats.org/drawingml/2006/main">
                  <a:graphicData uri="http://schemas.microsoft.com/office/word/2010/wordprocessingShape">
                    <wps:wsp>
                      <wps:cNvSpPr/>
                      <wps:spPr>
                        <a:xfrm>
                          <a:off x="0" y="0"/>
                          <a:ext cx="1828800" cy="16624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A0332" w14:textId="0293CAD2"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 </w:t>
                            </w:r>
                            <w:r w:rsidRPr="0022599D">
                              <w:rPr>
                                <w:rFonts w:asciiTheme="majorHAnsi" w:hAnsiTheme="majorHAnsi" w:cstheme="majorHAnsi"/>
                                <w:color w:val="000000" w:themeColor="text1"/>
                              </w:rPr>
                              <w:t>must convene a meeting to consider reinstatement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39629" id="Rounded Rectangle 24" o:spid="_x0000_s1035" style="position:absolute;left:0;text-align:left;margin-left:312.55pt;margin-top:2.05pt;width:2in;height:13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" filled="f" strokecolor="black [3213]" strokeweight="2pt">
                <v:textbox>
                  <w:txbxContent>
                    <w:p w14:paraId="368A0332" w14:textId="0293CAD2"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 </w:t>
                      </w:r>
                      <w:r w:rsidRPr="0022599D">
                        <w:rPr>
                          <w:rFonts w:asciiTheme="majorHAnsi" w:hAnsiTheme="majorHAnsi" w:cstheme="majorHAnsi"/>
                          <w:color w:val="000000" w:themeColor="text1"/>
                        </w:rPr>
                        <w:t>must convene a meeting to consider reinstatement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57216" behindDoc="0" locked="0" layoutInCell="1" allowOverlap="1" wp14:anchorId="328B7294" wp14:editId="2AB766D1">
                <wp:simplePos x="0" y="0"/>
                <wp:positionH relativeFrom="column">
                  <wp:posOffset>-664210</wp:posOffset>
                </wp:positionH>
                <wp:positionV relativeFrom="paragraph">
                  <wp:posOffset>223520</wp:posOffset>
                </wp:positionV>
                <wp:extent cx="2190115" cy="1143000"/>
                <wp:effectExtent l="0" t="0" r="19685" b="19050"/>
                <wp:wrapNone/>
                <wp:docPr id="16"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7FE4D" w14:textId="30D401E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8B7294" id="Rounded Rectangle 16" o:spid="_x0000_s1036" style="position:absolute;left:0;text-align:left;margin-left:-52.3pt;margin-top:17.6pt;width:172.45pt;height:9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" filled="f" strokecolor="black [3213]" strokeweight="2pt">
                <v:textbox>
                  <w:txbxContent>
                    <w:p w14:paraId="6867FE4D" w14:textId="30D401E7" w:rsidR="003906ED" w:rsidRPr="0022599D" w:rsidRDefault="003906ED" w:rsidP="00430982">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58F02B9A" wp14:editId="10C59E52">
                <wp:simplePos x="0" y="0"/>
                <wp:positionH relativeFrom="column">
                  <wp:posOffset>607546</wp:posOffset>
                </wp:positionH>
                <wp:positionV relativeFrom="paragraph">
                  <wp:posOffset>1367641</wp:posOffset>
                </wp:positionV>
                <wp:extent cx="0" cy="671830"/>
                <wp:effectExtent l="76200" t="0" r="95250" b="52070"/>
                <wp:wrapNone/>
                <wp:docPr id="17" name="Straight Arrow Connector 17"/>
                <wp:cNvGraphicFramePr/>
                <a:graphic xmlns:a="http://schemas.openxmlformats.org/drawingml/2006/main">
                  <a:graphicData uri="http://schemas.microsoft.com/office/word/2010/wordprocessingShape">
                    <wps:wsp>
                      <wps:cNvCnPr/>
                      <wps:spPr>
                        <a:xfrm>
                          <a:off x="0" y="0"/>
                          <a:ext cx="0" cy="6718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04041" id="Straight Arrow Connector 17" o:spid="_x0000_s1026" type="#_x0000_t32" style="position:absolute;margin-left:47.85pt;margin-top:107.7pt;width:0;height: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" strokecolor="black [3213]">
                <v:stroke endarrow="open"/>
              </v:shape>
            </w:pict>
          </mc:Fallback>
        </mc:AlternateContent>
      </w:r>
    </w:p>
    <w:p w14:paraId="0C7CE21A" w14:textId="77777777" w:rsidR="0022599D" w:rsidRPr="00C002B0" w:rsidRDefault="0022599D" w:rsidP="0022599D">
      <w:pPr>
        <w:rPr>
          <w:lang w:val="es-ES"/>
        </w:rPr>
      </w:pPr>
    </w:p>
    <w:p w14:paraId="2DFAC115" w14:textId="77777777" w:rsidR="0022599D" w:rsidRPr="00C002B0" w:rsidRDefault="0022599D" w:rsidP="0022599D">
      <w:pPr>
        <w:rPr>
          <w:lang w:val="es-ES"/>
        </w:rPr>
      </w:pPr>
    </w:p>
    <w:p w14:paraId="07CE20F8" w14:textId="77777777" w:rsidR="0022599D" w:rsidRPr="00C002B0" w:rsidRDefault="0022599D" w:rsidP="0022599D">
      <w:pPr>
        <w:rPr>
          <w:lang w:val="es-ES"/>
        </w:rPr>
      </w:pPr>
    </w:p>
    <w:p w14:paraId="09D37182" w14:textId="77777777" w:rsidR="0022599D" w:rsidRPr="00C002B0" w:rsidRDefault="0022599D" w:rsidP="0022599D">
      <w:pPr>
        <w:tabs>
          <w:tab w:val="left" w:pos="2647"/>
          <w:tab w:val="left" w:pos="5908"/>
        </w:tabs>
        <w:rPr>
          <w:rFonts w:asciiTheme="majorHAnsi" w:hAnsiTheme="majorHAnsi" w:cstheme="majorHAnsi"/>
          <w:b/>
          <w:lang w:val="es-ES"/>
        </w:rPr>
      </w:pPr>
      <w:r>
        <w:rPr>
          <w:noProof/>
          <w:lang w:eastAsia="en-GB"/>
        </w:rPr>
        <mc:AlternateContent>
          <mc:Choice Requires="wps">
            <w:drawing>
              <wp:anchor distT="0" distB="0" distL="114300" distR="114300" simplePos="0" relativeHeight="251663360" behindDoc="0" locked="0" layoutInCell="1" allowOverlap="1" wp14:anchorId="08576E6F" wp14:editId="1D34461C">
                <wp:simplePos x="0" y="0"/>
                <wp:positionH relativeFrom="column">
                  <wp:posOffset>1532255</wp:posOffset>
                </wp:positionH>
                <wp:positionV relativeFrom="paragraph">
                  <wp:posOffset>217805</wp:posOffset>
                </wp:positionV>
                <wp:extent cx="438785" cy="0"/>
                <wp:effectExtent l="0" t="76200" r="18415" b="114300"/>
                <wp:wrapNone/>
                <wp:docPr id="20" name="Straight Arrow Connector 20"/>
                <wp:cNvGraphicFramePr/>
                <a:graphic xmlns:a="http://schemas.openxmlformats.org/drawingml/2006/main">
                  <a:graphicData uri="http://schemas.microsoft.com/office/word/2010/wordprocessingShape">
                    <wps:wsp>
                      <wps:cNvCnPr/>
                      <wps:spPr>
                        <a:xfrm>
                          <a:off x="0" y="0"/>
                          <a:ext cx="43878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0E81C" id="Straight Arrow Connector 20" o:spid="_x0000_s1026" type="#_x0000_t32" style="position:absolute;margin-left:120.65pt;margin-top:17.15pt;width:34.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" strokecolor="black [3213]">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97252F8" wp14:editId="31E5FA24">
                <wp:simplePos x="0" y="0"/>
                <wp:positionH relativeFrom="column">
                  <wp:posOffset>3496161</wp:posOffset>
                </wp:positionH>
                <wp:positionV relativeFrom="paragraph">
                  <wp:posOffset>231401</wp:posOffset>
                </wp:positionV>
                <wp:extent cx="470647" cy="0"/>
                <wp:effectExtent l="0" t="76200" r="24765" b="114300"/>
                <wp:wrapNone/>
                <wp:docPr id="22" name="Straight Arrow Connector 22"/>
                <wp:cNvGraphicFramePr/>
                <a:graphic xmlns:a="http://schemas.openxmlformats.org/drawingml/2006/main">
                  <a:graphicData uri="http://schemas.microsoft.com/office/word/2010/wordprocessingShape">
                    <wps:wsp>
                      <wps:cNvCnPr/>
                      <wps:spPr>
                        <a:xfrm>
                          <a:off x="0" y="0"/>
                          <a:ext cx="47064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36573C5" id="Straight Arrow Connector 22" o:spid="_x0000_s1026" type="#_x0000_t32" style="position:absolute;margin-left:275.3pt;margin-top:18.2pt;width:37.0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" strokecolor="black [3213]">
                <v:stroke endarrow="open"/>
              </v:shape>
            </w:pict>
          </mc:Fallback>
        </mc:AlternateContent>
      </w:r>
      <w:r w:rsidRPr="00C002B0">
        <w:rPr>
          <w:lang w:val="es-ES"/>
        </w:rPr>
        <w:t xml:space="preserve">                                                    </w:t>
      </w:r>
      <w:r w:rsidRPr="00C002B0">
        <w:rPr>
          <w:rFonts w:asciiTheme="majorHAnsi" w:hAnsiTheme="majorHAnsi" w:cstheme="majorHAnsi"/>
          <w:b/>
          <w:lang w:val="es-ES"/>
        </w:rPr>
        <w:t>Yes</w:t>
      </w:r>
      <w:r w:rsidRPr="00C002B0">
        <w:rPr>
          <w:lang w:val="es-ES"/>
        </w:rPr>
        <w:t xml:space="preserve">                                                    </w:t>
      </w:r>
      <w:r w:rsidR="00BC4DCE" w:rsidRPr="00C002B0">
        <w:rPr>
          <w:lang w:val="es-ES"/>
        </w:rPr>
        <w:t xml:space="preserve"> </w:t>
      </w:r>
      <w:proofErr w:type="spellStart"/>
      <w:r w:rsidRPr="00C002B0">
        <w:rPr>
          <w:rFonts w:asciiTheme="majorHAnsi" w:hAnsiTheme="majorHAnsi" w:cstheme="majorHAnsi"/>
          <w:b/>
          <w:lang w:val="es-ES"/>
        </w:rPr>
        <w:t>Yes</w:t>
      </w:r>
      <w:proofErr w:type="spellEnd"/>
    </w:p>
    <w:p w14:paraId="0FB65089" w14:textId="77777777" w:rsidR="0022599D" w:rsidRPr="00C002B0" w:rsidRDefault="0022599D" w:rsidP="0022599D">
      <w:pPr>
        <w:rPr>
          <w:rFonts w:asciiTheme="majorHAnsi" w:hAnsiTheme="majorHAnsi" w:cstheme="majorHAnsi"/>
          <w:lang w:val="es-ES"/>
        </w:rPr>
      </w:pPr>
    </w:p>
    <w:p w14:paraId="603C561C" w14:textId="77777777" w:rsidR="0022599D" w:rsidRPr="00C002B0" w:rsidRDefault="0022599D" w:rsidP="0022599D">
      <w:pPr>
        <w:rPr>
          <w:rFonts w:asciiTheme="majorHAnsi" w:hAnsiTheme="majorHAnsi" w:cstheme="majorHAnsi"/>
          <w:lang w:val="es-ES"/>
        </w:rPr>
      </w:pPr>
    </w:p>
    <w:p w14:paraId="05C04ECF" w14:textId="58D19FF5" w:rsidR="0022599D" w:rsidRPr="00C002B0" w:rsidRDefault="009327BE" w:rsidP="0022599D">
      <w:pPr>
        <w:rPr>
          <w:rFonts w:asciiTheme="majorHAnsi" w:hAnsiTheme="majorHAnsi" w:cstheme="majorHAnsi"/>
          <w:lang w:val="es-ES"/>
        </w:rPr>
      </w:pPr>
      <w:r>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7CF27209" wp14:editId="6B92EE3D">
                <wp:simplePos x="0" y="0"/>
                <wp:positionH relativeFrom="column">
                  <wp:posOffset>3190875</wp:posOffset>
                </wp:positionH>
                <wp:positionV relativeFrom="paragraph">
                  <wp:posOffset>118745</wp:posOffset>
                </wp:positionV>
                <wp:extent cx="0" cy="609600"/>
                <wp:effectExtent l="9525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60960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F1817" id="Straight Arrow Connector 27" o:spid="_x0000_s1026" type="#_x0000_t32" style="position:absolute;margin-left:251.25pt;margin-top:9.35pt;width:0;height:4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" strokecolor="#3c3c3d [3044]">
                <v:stroke endarrow="open"/>
              </v:shape>
            </w:pict>
          </mc:Fallback>
        </mc:AlternateContent>
      </w:r>
    </w:p>
    <w:p w14:paraId="3D9C1E7C" w14:textId="4923B076" w:rsidR="0022599D" w:rsidRPr="00C002B0" w:rsidRDefault="0022599D" w:rsidP="0022599D">
      <w:pPr>
        <w:rPr>
          <w:rFonts w:asciiTheme="majorHAnsi" w:hAnsiTheme="majorHAnsi" w:cstheme="majorHAnsi"/>
          <w:lang w:val="es-ES"/>
        </w:rPr>
      </w:pPr>
    </w:p>
    <w:p w14:paraId="294A593C" w14:textId="54E4487F" w:rsidR="00B6709D" w:rsidRPr="00C002B0" w:rsidRDefault="0022599D" w:rsidP="0022599D">
      <w:pPr>
        <w:tabs>
          <w:tab w:val="left" w:pos="1228"/>
          <w:tab w:val="left" w:pos="5252"/>
        </w:tabs>
        <w:rPr>
          <w:rFonts w:asciiTheme="majorHAnsi" w:hAnsiTheme="majorHAnsi" w:cstheme="majorHAnsi"/>
          <w:lang w:val="es-ES"/>
        </w:rPr>
      </w:pPr>
      <w:r>
        <w:rPr>
          <w:noProof/>
          <w:lang w:eastAsia="en-GB"/>
        </w:rPr>
        <mc:AlternateContent>
          <mc:Choice Requires="wps">
            <w:drawing>
              <wp:anchor distT="0" distB="0" distL="114300" distR="114300" simplePos="0" relativeHeight="251658240" behindDoc="0" locked="0" layoutInCell="1" allowOverlap="1" wp14:anchorId="50B13ACA" wp14:editId="3A2943BB">
                <wp:simplePos x="0" y="0"/>
                <wp:positionH relativeFrom="column">
                  <wp:posOffset>2230755</wp:posOffset>
                </wp:positionH>
                <wp:positionV relativeFrom="paragraph">
                  <wp:posOffset>407035</wp:posOffset>
                </wp:positionV>
                <wp:extent cx="2741295" cy="1187450"/>
                <wp:effectExtent l="0" t="0" r="20955" b="12700"/>
                <wp:wrapNone/>
                <wp:docPr id="26" name="Rounded Rectangle 26"/>
                <wp:cNvGraphicFramePr/>
                <a:graphic xmlns:a="http://schemas.openxmlformats.org/drawingml/2006/main">
                  <a:graphicData uri="http://schemas.microsoft.com/office/word/2010/wordprocessingShape">
                    <wps:wsp>
                      <wps:cNvSpPr/>
                      <wps:spPr>
                        <a:xfrm>
                          <a:off x="0" y="0"/>
                          <a:ext cx="2741295"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D8068" w14:textId="6E64F715"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 </w:t>
                            </w:r>
                            <w:r w:rsidRPr="0022599D">
                              <w:rPr>
                                <w:rFonts w:asciiTheme="majorHAnsi" w:hAnsiTheme="majorHAnsi" w:cstheme="majorHAnsi"/>
                                <w:color w:val="000000" w:themeColor="text1"/>
                              </w:rPr>
                              <w:t>is not required to consider the exclusion an</w:t>
                            </w:r>
                            <w:r>
                              <w:rPr>
                                <w:rFonts w:asciiTheme="majorHAnsi" w:hAnsiTheme="majorHAnsi" w:cstheme="majorHAnsi"/>
                                <w:color w:val="000000" w:themeColor="text1"/>
                              </w:rPr>
                              <w:t>d does not have the power to decide to reinstate the pupil</w:t>
                            </w:r>
                            <w:r w:rsidRPr="0022599D">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13ACA" id="Rounded Rectangle 26" o:spid="_x0000_s1037" style="position:absolute;margin-left:175.65pt;margin-top:32.05pt;width:215.85pt;height: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" filled="f" strokecolor="black [3213]" strokeweight="2pt">
                <v:textbox>
                  <w:txbxContent>
                    <w:p w14:paraId="599D8068" w14:textId="6E64F715" w:rsidR="003906ED" w:rsidRPr="0022599D" w:rsidRDefault="003906ED" w:rsidP="00430982">
                      <w:pPr>
                        <w:jc w:val="center"/>
                        <w:rPr>
                          <w:rFonts w:asciiTheme="majorHAnsi" w:hAnsiTheme="majorHAnsi" w:cstheme="majorHAnsi"/>
                          <w:color w:val="000000" w:themeColor="text1"/>
                        </w:rPr>
                      </w:pPr>
                      <w:r>
                        <w:rPr>
                          <w:rFonts w:asciiTheme="majorHAnsi" w:hAnsiTheme="majorHAnsi" w:cstheme="majorHAnsi"/>
                          <w:color w:val="000000" w:themeColor="text1"/>
                        </w:rPr>
                        <w:t>The</w:t>
                      </w:r>
                      <w:r w:rsidR="00B62BAE">
                        <w:rPr>
                          <w:rFonts w:asciiTheme="majorHAnsi" w:hAnsiTheme="majorHAnsi" w:cstheme="majorHAnsi"/>
                          <w:color w:val="000000" w:themeColor="text1"/>
                        </w:rPr>
                        <w:t xml:space="preserve"> governing board </w:t>
                      </w:r>
                      <w:r w:rsidRPr="0022599D">
                        <w:rPr>
                          <w:rFonts w:asciiTheme="majorHAnsi" w:hAnsiTheme="majorHAnsi" w:cstheme="majorHAnsi"/>
                          <w:color w:val="000000" w:themeColor="text1"/>
                        </w:rPr>
                        <w:t>is not required to consider the exclusion an</w:t>
                      </w:r>
                      <w:r>
                        <w:rPr>
                          <w:rFonts w:asciiTheme="majorHAnsi" w:hAnsiTheme="majorHAnsi" w:cstheme="majorHAnsi"/>
                          <w:color w:val="000000" w:themeColor="text1"/>
                        </w:rPr>
                        <w:t>d does not have the power to decide to reinstate the pupil</w:t>
                      </w:r>
                      <w:r w:rsidRPr="0022599D">
                        <w:rPr>
                          <w:rFonts w:asciiTheme="majorHAnsi" w:hAnsiTheme="majorHAnsi" w:cstheme="majorHAnsi"/>
                          <w:color w:val="000000" w:themeColor="text1"/>
                        </w:rPr>
                        <w:t>.</w:t>
                      </w:r>
                    </w:p>
                  </w:txbxContent>
                </v:textbox>
              </v:roundrect>
            </w:pict>
          </mc:Fallback>
        </mc:AlternateContent>
      </w:r>
      <w:r w:rsidRPr="00C002B0">
        <w:rPr>
          <w:rFonts w:asciiTheme="majorHAnsi" w:hAnsiTheme="majorHAnsi" w:cstheme="majorHAnsi"/>
          <w:lang w:val="es-ES"/>
        </w:rPr>
        <w:tab/>
      </w:r>
      <w:r w:rsidRPr="00C002B0">
        <w:rPr>
          <w:rFonts w:asciiTheme="minorHAnsi" w:hAnsiTheme="minorHAnsi" w:cstheme="minorHAnsi"/>
          <w:b/>
          <w:lang w:val="es-ES"/>
        </w:rPr>
        <w:t>No</w:t>
      </w:r>
      <w:r w:rsidRPr="00C002B0">
        <w:rPr>
          <w:rFonts w:asciiTheme="majorHAnsi" w:hAnsiTheme="majorHAnsi" w:cstheme="majorHAnsi"/>
          <w:lang w:val="es-ES"/>
        </w:rPr>
        <w:tab/>
      </w:r>
      <w:proofErr w:type="spellStart"/>
      <w:r w:rsidRPr="00C002B0">
        <w:rPr>
          <w:rFonts w:asciiTheme="majorHAnsi" w:hAnsiTheme="majorHAnsi" w:cstheme="majorHAnsi"/>
          <w:b/>
          <w:lang w:val="es-ES"/>
        </w:rPr>
        <w:t>No</w:t>
      </w:r>
      <w:proofErr w:type="spellEnd"/>
    </w:p>
    <w:p w14:paraId="37A51CEA" w14:textId="77777777" w:rsidR="00471A76" w:rsidRPr="00C002B0" w:rsidRDefault="00471A76">
      <w:pPr>
        <w:tabs>
          <w:tab w:val="left" w:pos="1228"/>
          <w:tab w:val="left" w:pos="5252"/>
        </w:tabs>
        <w:rPr>
          <w:rFonts w:asciiTheme="majorHAnsi" w:hAnsiTheme="majorHAnsi" w:cstheme="majorHAnsi"/>
          <w:lang w:val="es-ES"/>
        </w:rPr>
      </w:pPr>
    </w:p>
    <w:p w14:paraId="12DAA1E2" w14:textId="77777777" w:rsidR="00471A76" w:rsidRPr="00C002B0" w:rsidRDefault="00471A76">
      <w:pPr>
        <w:tabs>
          <w:tab w:val="left" w:pos="1228"/>
          <w:tab w:val="left" w:pos="5252"/>
        </w:tabs>
        <w:rPr>
          <w:rFonts w:asciiTheme="majorHAnsi" w:hAnsiTheme="majorHAnsi" w:cstheme="majorHAnsi"/>
          <w:lang w:val="es-ES"/>
        </w:rPr>
      </w:pPr>
    </w:p>
    <w:sectPr w:rsidR="00471A76" w:rsidRPr="00C002B0" w:rsidSect="00EB6489">
      <w:headerReference w:type="default" r:id="rId10"/>
      <w:pgSz w:w="11906" w:h="16838"/>
      <w:pgMar w:top="1440" w:right="1440" w:bottom="1440" w:left="1440" w:header="5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C70D1" w14:textId="77777777" w:rsidR="003906ED" w:rsidRDefault="003906ED" w:rsidP="00AD4155">
      <w:r>
        <w:separator/>
      </w:r>
    </w:p>
  </w:endnote>
  <w:endnote w:type="continuationSeparator" w:id="0">
    <w:p w14:paraId="7A735652" w14:textId="77777777" w:rsidR="003906ED" w:rsidRDefault="003906E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CE65C0C-96BD-4C27-B877-D980CD5412B7}"/>
    <w:embedBold r:id="rId2" w:fontKey="{C1305BBC-FDFD-40C9-BFF6-DBCB7F986B6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08FAB938-9A5D-4A5B-B9C1-793F0B064653}"/>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721280"/>
      <w:docPartObj>
        <w:docPartGallery w:val="Page Numbers (Bottom of Page)"/>
        <w:docPartUnique/>
      </w:docPartObj>
    </w:sdtPr>
    <w:sdtEndPr>
      <w:rPr>
        <w:noProof/>
      </w:rPr>
    </w:sdtEndPr>
    <w:sdtContent>
      <w:p w14:paraId="613D67A2" w14:textId="3868288C" w:rsidR="009955E6" w:rsidRDefault="009955E6">
        <w:pPr>
          <w:pStyle w:val="Footer"/>
          <w:jc w:val="right"/>
        </w:pPr>
        <w:r>
          <w:fldChar w:fldCharType="begin"/>
        </w:r>
        <w:r>
          <w:instrText xml:space="preserve"> PAGE   \* MERGEFORMAT </w:instrText>
        </w:r>
        <w:r>
          <w:fldChar w:fldCharType="separate"/>
        </w:r>
        <w:r w:rsidR="00B7286C">
          <w:rPr>
            <w:noProof/>
          </w:rPr>
          <w:t>16</w:t>
        </w:r>
        <w:r>
          <w:rPr>
            <w:noProof/>
          </w:rPr>
          <w:fldChar w:fldCharType="end"/>
        </w:r>
      </w:p>
    </w:sdtContent>
  </w:sdt>
  <w:p w14:paraId="1459131F" w14:textId="4C787C8A" w:rsidR="003906ED" w:rsidRPr="00E71485" w:rsidRDefault="003906ED" w:rsidP="00471A7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7B4FA" w14:textId="77777777" w:rsidR="003906ED" w:rsidRDefault="003906ED" w:rsidP="00AD4155">
      <w:r>
        <w:separator/>
      </w:r>
    </w:p>
  </w:footnote>
  <w:footnote w:type="continuationSeparator" w:id="0">
    <w:p w14:paraId="35080123" w14:textId="77777777" w:rsidR="003906ED" w:rsidRDefault="003906E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4F8D9" w14:textId="21C61567" w:rsidR="00AB17C2" w:rsidRDefault="00AB17C2" w:rsidP="00AB17C2">
    <w:pPr>
      <w:pStyle w:val="Header"/>
      <w:jc w:val="right"/>
    </w:pPr>
    <w:r>
      <w:rPr>
        <w:noProof/>
        <w:lang w:eastAsia="en-GB"/>
      </w:rPr>
      <w:drawing>
        <wp:inline distT="0" distB="0" distL="0" distR="0" wp14:anchorId="24D21505" wp14:editId="2A7D1AE3">
          <wp:extent cx="990600" cy="790575"/>
          <wp:effectExtent l="0" t="0" r="0" b="9525"/>
          <wp:docPr id="2" name="Picture 2" descr="Logo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p w14:paraId="7E51AA16" w14:textId="77777777" w:rsidR="00AB17C2" w:rsidRDefault="00AB1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4933A" w14:textId="77777777" w:rsidR="003906ED" w:rsidRPr="00D20994" w:rsidRDefault="003906ED" w:rsidP="00D2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51A"/>
    <w:multiLevelType w:val="hybridMultilevel"/>
    <w:tmpl w:val="DE608C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8910CD"/>
    <w:multiLevelType w:val="hybridMultilevel"/>
    <w:tmpl w:val="7DB65648"/>
    <w:lvl w:ilvl="0" w:tplc="9BA4544E">
      <w:start w:val="1"/>
      <w:numFmt w:val="bullet"/>
      <w:lvlText w:val="-"/>
      <w:lvlJc w:val="left"/>
      <w:pPr>
        <w:ind w:left="2503" w:hanging="360"/>
      </w:pPr>
      <w:rPr>
        <w:rFonts w:ascii="Courier New" w:hAnsi="Courier New" w:hint="default"/>
      </w:rPr>
    </w:lvl>
    <w:lvl w:ilvl="1" w:tplc="08090003" w:tentative="1">
      <w:start w:val="1"/>
      <w:numFmt w:val="bullet"/>
      <w:lvlText w:val="o"/>
      <w:lvlJc w:val="left"/>
      <w:pPr>
        <w:ind w:left="3223" w:hanging="360"/>
      </w:pPr>
      <w:rPr>
        <w:rFonts w:ascii="Courier New" w:hAnsi="Courier New" w:cs="Courier New" w:hint="default"/>
      </w:rPr>
    </w:lvl>
    <w:lvl w:ilvl="2" w:tplc="08090005" w:tentative="1">
      <w:start w:val="1"/>
      <w:numFmt w:val="bullet"/>
      <w:lvlText w:val=""/>
      <w:lvlJc w:val="left"/>
      <w:pPr>
        <w:ind w:left="3943" w:hanging="360"/>
      </w:pPr>
      <w:rPr>
        <w:rFonts w:ascii="Wingdings" w:hAnsi="Wingdings" w:hint="default"/>
      </w:rPr>
    </w:lvl>
    <w:lvl w:ilvl="3" w:tplc="08090001" w:tentative="1">
      <w:start w:val="1"/>
      <w:numFmt w:val="bullet"/>
      <w:lvlText w:val=""/>
      <w:lvlJc w:val="left"/>
      <w:pPr>
        <w:ind w:left="4663" w:hanging="360"/>
      </w:pPr>
      <w:rPr>
        <w:rFonts w:ascii="Symbol" w:hAnsi="Symbol" w:hint="default"/>
      </w:rPr>
    </w:lvl>
    <w:lvl w:ilvl="4" w:tplc="08090003" w:tentative="1">
      <w:start w:val="1"/>
      <w:numFmt w:val="bullet"/>
      <w:lvlText w:val="o"/>
      <w:lvlJc w:val="left"/>
      <w:pPr>
        <w:ind w:left="5383" w:hanging="360"/>
      </w:pPr>
      <w:rPr>
        <w:rFonts w:ascii="Courier New" w:hAnsi="Courier New" w:cs="Courier New" w:hint="default"/>
      </w:rPr>
    </w:lvl>
    <w:lvl w:ilvl="5" w:tplc="08090005" w:tentative="1">
      <w:start w:val="1"/>
      <w:numFmt w:val="bullet"/>
      <w:lvlText w:val=""/>
      <w:lvlJc w:val="left"/>
      <w:pPr>
        <w:ind w:left="6103" w:hanging="360"/>
      </w:pPr>
      <w:rPr>
        <w:rFonts w:ascii="Wingdings" w:hAnsi="Wingdings" w:hint="default"/>
      </w:rPr>
    </w:lvl>
    <w:lvl w:ilvl="6" w:tplc="08090001" w:tentative="1">
      <w:start w:val="1"/>
      <w:numFmt w:val="bullet"/>
      <w:lvlText w:val=""/>
      <w:lvlJc w:val="left"/>
      <w:pPr>
        <w:ind w:left="6823" w:hanging="360"/>
      </w:pPr>
      <w:rPr>
        <w:rFonts w:ascii="Symbol" w:hAnsi="Symbol" w:hint="default"/>
      </w:rPr>
    </w:lvl>
    <w:lvl w:ilvl="7" w:tplc="08090003" w:tentative="1">
      <w:start w:val="1"/>
      <w:numFmt w:val="bullet"/>
      <w:lvlText w:val="o"/>
      <w:lvlJc w:val="left"/>
      <w:pPr>
        <w:ind w:left="7543" w:hanging="360"/>
      </w:pPr>
      <w:rPr>
        <w:rFonts w:ascii="Courier New" w:hAnsi="Courier New" w:cs="Courier New" w:hint="default"/>
      </w:rPr>
    </w:lvl>
    <w:lvl w:ilvl="8" w:tplc="08090005" w:tentative="1">
      <w:start w:val="1"/>
      <w:numFmt w:val="bullet"/>
      <w:lvlText w:val=""/>
      <w:lvlJc w:val="left"/>
      <w:pPr>
        <w:ind w:left="8263" w:hanging="360"/>
      </w:pPr>
      <w:rPr>
        <w:rFonts w:ascii="Wingdings" w:hAnsi="Wingdings" w:hint="default"/>
      </w:rPr>
    </w:lvl>
  </w:abstractNum>
  <w:abstractNum w:abstractNumId="2" w15:restartNumberingAfterBreak="0">
    <w:nsid w:val="05EA1F4D"/>
    <w:multiLevelType w:val="hybridMultilevel"/>
    <w:tmpl w:val="EEAAB3B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E64B56"/>
    <w:multiLevelType w:val="hybridMultilevel"/>
    <w:tmpl w:val="B8923E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8A0CE2"/>
    <w:multiLevelType w:val="hybridMultilevel"/>
    <w:tmpl w:val="C7221CE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6" w15:restartNumberingAfterBreak="0">
    <w:nsid w:val="0EF56CC9"/>
    <w:multiLevelType w:val="hybridMultilevel"/>
    <w:tmpl w:val="5DAAAC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14B33A7F"/>
    <w:multiLevelType w:val="multilevel"/>
    <w:tmpl w:val="9764604C"/>
    <w:lvl w:ilvl="0">
      <w:start w:val="13"/>
      <w:numFmt w:val="decimal"/>
      <w:lvlText w:val="%1"/>
      <w:lvlJc w:val="left"/>
      <w:pPr>
        <w:ind w:left="420" w:hanging="420"/>
      </w:pPr>
      <w:rPr>
        <w:rFonts w:hint="default"/>
      </w:rPr>
    </w:lvl>
    <w:lvl w:ilvl="1">
      <w:start w:val="1"/>
      <w:numFmt w:val="decimal"/>
      <w:lvlText w:val="%1.%2"/>
      <w:lvlJc w:val="left"/>
      <w:pPr>
        <w:ind w:left="1497" w:hanging="4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8" w15:restartNumberingAfterBreak="0">
    <w:nsid w:val="14FA00EE"/>
    <w:multiLevelType w:val="hybridMultilevel"/>
    <w:tmpl w:val="CE5C581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1DD12013"/>
    <w:multiLevelType w:val="hybridMultilevel"/>
    <w:tmpl w:val="7096A7A8"/>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40805FD"/>
    <w:multiLevelType w:val="hybridMultilevel"/>
    <w:tmpl w:val="0DD63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B102EEF"/>
    <w:multiLevelType w:val="hybridMultilevel"/>
    <w:tmpl w:val="73B8FA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50C439B"/>
    <w:multiLevelType w:val="hybridMultilevel"/>
    <w:tmpl w:val="A254DC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935AB0"/>
    <w:multiLevelType w:val="hybridMultilevel"/>
    <w:tmpl w:val="9872EF8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6" w15:restartNumberingAfterBreak="0">
    <w:nsid w:val="3FAB3CCE"/>
    <w:multiLevelType w:val="hybridMultilevel"/>
    <w:tmpl w:val="FD16BE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551546"/>
    <w:multiLevelType w:val="hybridMultilevel"/>
    <w:tmpl w:val="AAFACDC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0A7376"/>
    <w:multiLevelType w:val="hybridMultilevel"/>
    <w:tmpl w:val="8780C3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49634B6"/>
    <w:multiLevelType w:val="hybridMultilevel"/>
    <w:tmpl w:val="DF44B8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57A63EB"/>
    <w:multiLevelType w:val="hybridMultilevel"/>
    <w:tmpl w:val="E81CF764"/>
    <w:lvl w:ilvl="0" w:tplc="668C8436">
      <w:start w:val="1"/>
      <w:numFmt w:val="bullet"/>
      <w:pStyle w:val="TSB-PolicyBullets"/>
      <w:lvlText w:val=""/>
      <w:lvlJc w:val="left"/>
      <w:pPr>
        <w:ind w:left="3103" w:hanging="360"/>
      </w:pPr>
      <w:rPr>
        <w:rFonts w:ascii="Symbol" w:hAnsi="Symbol" w:hint="default"/>
        <w:color w:val="auto"/>
      </w:rPr>
    </w:lvl>
    <w:lvl w:ilvl="1" w:tplc="DBF4C736">
      <w:start w:val="3"/>
      <w:numFmt w:val="bullet"/>
      <w:lvlText w:val="-"/>
      <w:lvlJc w:val="left"/>
      <w:pPr>
        <w:ind w:left="3823" w:hanging="360"/>
      </w:pPr>
      <w:rPr>
        <w:rFonts w:ascii="Arial" w:eastAsia="Times New Roman" w:hAnsi="Arial" w:cs="Arial" w:hint="default"/>
      </w:rPr>
    </w:lvl>
    <w:lvl w:ilvl="2" w:tplc="08090005" w:tentative="1">
      <w:start w:val="1"/>
      <w:numFmt w:val="bullet"/>
      <w:lvlText w:val=""/>
      <w:lvlJc w:val="left"/>
      <w:pPr>
        <w:ind w:left="4543" w:hanging="360"/>
      </w:pPr>
      <w:rPr>
        <w:rFonts w:ascii="Wingdings" w:hAnsi="Wingdings" w:hint="default"/>
      </w:rPr>
    </w:lvl>
    <w:lvl w:ilvl="3" w:tplc="08090001" w:tentative="1">
      <w:start w:val="1"/>
      <w:numFmt w:val="bullet"/>
      <w:lvlText w:val=""/>
      <w:lvlJc w:val="left"/>
      <w:pPr>
        <w:ind w:left="5263" w:hanging="360"/>
      </w:pPr>
      <w:rPr>
        <w:rFonts w:ascii="Symbol" w:hAnsi="Symbol" w:hint="default"/>
      </w:rPr>
    </w:lvl>
    <w:lvl w:ilvl="4" w:tplc="08090003" w:tentative="1">
      <w:start w:val="1"/>
      <w:numFmt w:val="bullet"/>
      <w:lvlText w:val="o"/>
      <w:lvlJc w:val="left"/>
      <w:pPr>
        <w:ind w:left="5983" w:hanging="360"/>
      </w:pPr>
      <w:rPr>
        <w:rFonts w:ascii="Courier New" w:hAnsi="Courier New" w:cs="Courier New" w:hint="default"/>
      </w:rPr>
    </w:lvl>
    <w:lvl w:ilvl="5" w:tplc="08090005" w:tentative="1">
      <w:start w:val="1"/>
      <w:numFmt w:val="bullet"/>
      <w:lvlText w:val=""/>
      <w:lvlJc w:val="left"/>
      <w:pPr>
        <w:ind w:left="6703" w:hanging="360"/>
      </w:pPr>
      <w:rPr>
        <w:rFonts w:ascii="Wingdings" w:hAnsi="Wingdings" w:hint="default"/>
      </w:rPr>
    </w:lvl>
    <w:lvl w:ilvl="6" w:tplc="08090001" w:tentative="1">
      <w:start w:val="1"/>
      <w:numFmt w:val="bullet"/>
      <w:lvlText w:val=""/>
      <w:lvlJc w:val="left"/>
      <w:pPr>
        <w:ind w:left="7423" w:hanging="360"/>
      </w:pPr>
      <w:rPr>
        <w:rFonts w:ascii="Symbol" w:hAnsi="Symbol" w:hint="default"/>
      </w:rPr>
    </w:lvl>
    <w:lvl w:ilvl="7" w:tplc="08090003" w:tentative="1">
      <w:start w:val="1"/>
      <w:numFmt w:val="bullet"/>
      <w:lvlText w:val="o"/>
      <w:lvlJc w:val="left"/>
      <w:pPr>
        <w:ind w:left="8143" w:hanging="360"/>
      </w:pPr>
      <w:rPr>
        <w:rFonts w:ascii="Courier New" w:hAnsi="Courier New" w:cs="Courier New" w:hint="default"/>
      </w:rPr>
    </w:lvl>
    <w:lvl w:ilvl="8" w:tplc="08090005" w:tentative="1">
      <w:start w:val="1"/>
      <w:numFmt w:val="bullet"/>
      <w:lvlText w:val=""/>
      <w:lvlJc w:val="left"/>
      <w:pPr>
        <w:ind w:left="8863" w:hanging="360"/>
      </w:pPr>
      <w:rPr>
        <w:rFonts w:ascii="Wingdings" w:hAnsi="Wingdings" w:hint="default"/>
      </w:rPr>
    </w:lvl>
  </w:abstractNum>
  <w:abstractNum w:abstractNumId="23" w15:restartNumberingAfterBreak="0">
    <w:nsid w:val="576E6DF4"/>
    <w:multiLevelType w:val="multilevel"/>
    <w:tmpl w:val="FF70FC9C"/>
    <w:lvl w:ilvl="0">
      <w:start w:val="13"/>
      <w:numFmt w:val="decimal"/>
      <w:lvlText w:val="%1"/>
      <w:lvlJc w:val="left"/>
      <w:pPr>
        <w:ind w:left="420" w:hanging="420"/>
      </w:pPr>
      <w:rPr>
        <w:rFonts w:hint="default"/>
      </w:rPr>
    </w:lvl>
    <w:lvl w:ilvl="1">
      <w:start w:val="1"/>
      <w:numFmt w:val="decimal"/>
      <w:lvlText w:val="%1.%2"/>
      <w:lvlJc w:val="left"/>
      <w:pPr>
        <w:ind w:left="1497" w:hanging="4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24" w15:restartNumberingAfterBreak="0">
    <w:nsid w:val="596E1F32"/>
    <w:multiLevelType w:val="hybridMultilevel"/>
    <w:tmpl w:val="BFAA77E4"/>
    <w:lvl w:ilvl="0" w:tplc="668C8436">
      <w:start w:val="1"/>
      <w:numFmt w:val="bullet"/>
      <w:lvlText w:val=""/>
      <w:lvlJc w:val="left"/>
      <w:pPr>
        <w:ind w:left="1080" w:hanging="360"/>
      </w:pPr>
      <w:rPr>
        <w:rFonts w:ascii="Symbol" w:hAnsi="Symbol" w:hint="default"/>
        <w:color w:val="auto"/>
      </w:rPr>
    </w:lvl>
    <w:lvl w:ilvl="1" w:tplc="27900AEA">
      <w:start w:val="1"/>
      <w:numFmt w:val="bullet"/>
      <w:lvlText w:val="-"/>
      <w:lvlJc w:val="left"/>
      <w:pPr>
        <w:ind w:left="1800" w:hanging="360"/>
      </w:pPr>
      <w:rPr>
        <w:rFonts w:ascii="Courier New" w:hAnsi="Courier New" w:hint="default"/>
        <w:color w:val="auto"/>
      </w:rPr>
    </w:lvl>
    <w:lvl w:ilvl="2" w:tplc="0A0E12E0">
      <w:start w:val="1"/>
      <w:numFmt w:val="bullet"/>
      <w:lvlText w:val="-"/>
      <w:lvlJc w:val="left"/>
      <w:pPr>
        <w:ind w:left="2520" w:hanging="360"/>
      </w:pPr>
      <w:rPr>
        <w:rFonts w:ascii="Courier New" w:hAnsi="Courier New"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4C09B6"/>
    <w:multiLevelType w:val="multilevel"/>
    <w:tmpl w:val="8982D6C0"/>
    <w:lvl w:ilvl="0">
      <w:start w:val="16"/>
      <w:numFmt w:val="decimal"/>
      <w:lvlText w:val="%1"/>
      <w:lvlJc w:val="left"/>
      <w:pPr>
        <w:ind w:left="420" w:hanging="420"/>
      </w:pPr>
      <w:rPr>
        <w:rFonts w:hint="default"/>
      </w:rPr>
    </w:lvl>
    <w:lvl w:ilvl="1">
      <w:start w:val="5"/>
      <w:numFmt w:val="decimal"/>
      <w:lvlText w:val="%1.%2"/>
      <w:lvlJc w:val="left"/>
      <w:pPr>
        <w:ind w:left="1857" w:hanging="42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26" w15:restartNumberingAfterBreak="0">
    <w:nsid w:val="5E79044B"/>
    <w:multiLevelType w:val="hybridMultilevel"/>
    <w:tmpl w:val="3A16AA8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F1B4992"/>
    <w:multiLevelType w:val="multilevel"/>
    <w:tmpl w:val="4BA8C508"/>
    <w:lvl w:ilvl="0">
      <w:start w:val="14"/>
      <w:numFmt w:val="decimal"/>
      <w:lvlText w:val="%1"/>
      <w:lvlJc w:val="left"/>
      <w:pPr>
        <w:ind w:left="420" w:hanging="420"/>
      </w:pPr>
      <w:rPr>
        <w:rFonts w:hint="default"/>
      </w:rPr>
    </w:lvl>
    <w:lvl w:ilvl="1">
      <w:start w:val="3"/>
      <w:numFmt w:val="decimal"/>
      <w:lvlText w:val="%1.%2"/>
      <w:lvlJc w:val="left"/>
      <w:pPr>
        <w:ind w:left="1497" w:hanging="4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28" w15:restartNumberingAfterBreak="0">
    <w:nsid w:val="67F60E9C"/>
    <w:multiLevelType w:val="hybridMultilevel"/>
    <w:tmpl w:val="43E8722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9" w15:restartNumberingAfterBreak="0">
    <w:nsid w:val="6A686244"/>
    <w:multiLevelType w:val="hybridMultilevel"/>
    <w:tmpl w:val="DE68DB68"/>
    <w:lvl w:ilvl="0" w:tplc="5F84DA06">
      <w:start w:val="1"/>
      <w:numFmt w:val="decimal"/>
      <w:lvlText w:val="%1."/>
      <w:lvlJc w:val="left"/>
      <w:pPr>
        <w:ind w:left="1080" w:hanging="360"/>
      </w:pPr>
      <w:rPr>
        <w:color w:val="auto"/>
        <w:sz w:val="22"/>
        <w:szCs w:val="22"/>
      </w:rPr>
    </w:lvl>
    <w:lvl w:ilvl="1" w:tplc="AE128612">
      <w:start w:val="1"/>
      <w:numFmt w:val="lowerLetter"/>
      <w:lvlText w:val="%2)"/>
      <w:lvlJc w:val="left"/>
      <w:pPr>
        <w:ind w:left="1800" w:hanging="360"/>
      </w:pPr>
      <w:rPr>
        <w:color w:val="auto"/>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30"/>
  </w:num>
  <w:num w:numId="2">
    <w:abstractNumId w:val="19"/>
  </w:num>
  <w:num w:numId="3">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22"/>
  </w:num>
  <w:num w:numId="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9"/>
  </w:num>
  <w:num w:numId="8">
    <w:abstractNumId w:val="33"/>
  </w:num>
  <w:num w:numId="9">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7"/>
  </w:num>
  <w:num w:numId="11">
    <w:abstractNumId w:val="26"/>
  </w:num>
  <w:num w:numId="12">
    <w:abstractNumId w:val="32"/>
  </w:num>
  <w:num w:numId="13">
    <w:abstractNumId w:val="0"/>
  </w:num>
  <w:num w:numId="14">
    <w:abstractNumId w:val="9"/>
  </w:num>
  <w:num w:numId="15">
    <w:abstractNumId w:val="4"/>
  </w:num>
  <w:num w:numId="16">
    <w:abstractNumId w:val="10"/>
  </w:num>
  <w:num w:numId="17">
    <w:abstractNumId w:val="21"/>
  </w:num>
  <w:num w:numId="18">
    <w:abstractNumId w:val="20"/>
  </w:num>
  <w:num w:numId="19">
    <w:abstractNumId w:val="13"/>
  </w:num>
  <w:num w:numId="20">
    <w:abstractNumId w:val="2"/>
  </w:num>
  <w:num w:numId="21">
    <w:abstractNumId w:val="28"/>
  </w:num>
  <w:num w:numId="22">
    <w:abstractNumId w:val="5"/>
  </w:num>
  <w:num w:numId="23">
    <w:abstractNumId w:val="1"/>
  </w:num>
  <w:num w:numId="24">
    <w:abstractNumId w:val="8"/>
  </w:num>
  <w:num w:numId="25">
    <w:abstractNumId w:val="11"/>
  </w:num>
  <w:num w:numId="26">
    <w:abstractNumId w:val="15"/>
  </w:num>
  <w:num w:numId="27">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3"/>
  </w:num>
  <w:num w:numId="29">
    <w:abstractNumId w:val="7"/>
  </w:num>
  <w:num w:numId="30">
    <w:abstractNumId w:val="27"/>
  </w:num>
  <w:num w:numId="31">
    <w:abstractNumId w:val="25"/>
  </w:num>
  <w:num w:numId="32">
    <w:abstractNumId w:val="24"/>
  </w:num>
  <w:num w:numId="33">
    <w:abstractNumId w:val="31"/>
  </w:num>
  <w:num w:numId="34">
    <w:abstractNumId w:val="12"/>
  </w:num>
  <w:num w:numId="35">
    <w:abstractNumId w:val="16"/>
  </w:num>
  <w:num w:numId="36">
    <w:abstractNumId w:val="6"/>
  </w:num>
  <w:num w:numId="37">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on Venus">
    <w15:presenceInfo w15:providerId="AD" w15:userId="S-1-5-21-2439365328-1507038940-3386079844-1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100B6"/>
    <w:rsid w:val="0001166F"/>
    <w:rsid w:val="0001177F"/>
    <w:rsid w:val="000118E2"/>
    <w:rsid w:val="00011A22"/>
    <w:rsid w:val="00014CF2"/>
    <w:rsid w:val="00016BE8"/>
    <w:rsid w:val="0001766F"/>
    <w:rsid w:val="000240B3"/>
    <w:rsid w:val="0002669B"/>
    <w:rsid w:val="000309F5"/>
    <w:rsid w:val="00037174"/>
    <w:rsid w:val="000400A1"/>
    <w:rsid w:val="000402B3"/>
    <w:rsid w:val="0004034D"/>
    <w:rsid w:val="00040C15"/>
    <w:rsid w:val="00040E9B"/>
    <w:rsid w:val="0004203D"/>
    <w:rsid w:val="00042069"/>
    <w:rsid w:val="000424D3"/>
    <w:rsid w:val="0004325C"/>
    <w:rsid w:val="00047288"/>
    <w:rsid w:val="000510BB"/>
    <w:rsid w:val="0005316D"/>
    <w:rsid w:val="00056533"/>
    <w:rsid w:val="000567E2"/>
    <w:rsid w:val="000606F6"/>
    <w:rsid w:val="00064821"/>
    <w:rsid w:val="00065C6B"/>
    <w:rsid w:val="00067234"/>
    <w:rsid w:val="00074C8C"/>
    <w:rsid w:val="00074F5E"/>
    <w:rsid w:val="00080091"/>
    <w:rsid w:val="000822B4"/>
    <w:rsid w:val="0009194A"/>
    <w:rsid w:val="00093157"/>
    <w:rsid w:val="00095EF3"/>
    <w:rsid w:val="000A6B9C"/>
    <w:rsid w:val="000A738F"/>
    <w:rsid w:val="000B1080"/>
    <w:rsid w:val="000B11F3"/>
    <w:rsid w:val="000B16CC"/>
    <w:rsid w:val="000B213E"/>
    <w:rsid w:val="000B44E5"/>
    <w:rsid w:val="000B4624"/>
    <w:rsid w:val="000B46CC"/>
    <w:rsid w:val="000B7B80"/>
    <w:rsid w:val="000C061E"/>
    <w:rsid w:val="000C14AA"/>
    <w:rsid w:val="000C3F05"/>
    <w:rsid w:val="000C4576"/>
    <w:rsid w:val="000C7084"/>
    <w:rsid w:val="000C7259"/>
    <w:rsid w:val="000C79A6"/>
    <w:rsid w:val="000D00DE"/>
    <w:rsid w:val="000D32B6"/>
    <w:rsid w:val="000D5C10"/>
    <w:rsid w:val="000D618A"/>
    <w:rsid w:val="000D6CB9"/>
    <w:rsid w:val="000E006C"/>
    <w:rsid w:val="000E214F"/>
    <w:rsid w:val="000E2C37"/>
    <w:rsid w:val="000E3A6F"/>
    <w:rsid w:val="000E451C"/>
    <w:rsid w:val="000E4979"/>
    <w:rsid w:val="000E6EDE"/>
    <w:rsid w:val="000F0BDC"/>
    <w:rsid w:val="000F2717"/>
    <w:rsid w:val="000F6641"/>
    <w:rsid w:val="00100BC6"/>
    <w:rsid w:val="001027B0"/>
    <w:rsid w:val="00102F13"/>
    <w:rsid w:val="001041F9"/>
    <w:rsid w:val="00104487"/>
    <w:rsid w:val="00111AB1"/>
    <w:rsid w:val="00112B99"/>
    <w:rsid w:val="00113D79"/>
    <w:rsid w:val="00114F0B"/>
    <w:rsid w:val="001161EF"/>
    <w:rsid w:val="001207FB"/>
    <w:rsid w:val="00120C1C"/>
    <w:rsid w:val="00120D87"/>
    <w:rsid w:val="001229D5"/>
    <w:rsid w:val="00122ED0"/>
    <w:rsid w:val="0012519B"/>
    <w:rsid w:val="00125654"/>
    <w:rsid w:val="00126C0A"/>
    <w:rsid w:val="001274D5"/>
    <w:rsid w:val="00127C83"/>
    <w:rsid w:val="001328E8"/>
    <w:rsid w:val="00134578"/>
    <w:rsid w:val="001352CE"/>
    <w:rsid w:val="001437AA"/>
    <w:rsid w:val="0014667C"/>
    <w:rsid w:val="001635E9"/>
    <w:rsid w:val="00164909"/>
    <w:rsid w:val="00166C2A"/>
    <w:rsid w:val="0016765F"/>
    <w:rsid w:val="0017087A"/>
    <w:rsid w:val="001709BB"/>
    <w:rsid w:val="00171113"/>
    <w:rsid w:val="001769DF"/>
    <w:rsid w:val="00180455"/>
    <w:rsid w:val="00182077"/>
    <w:rsid w:val="00185F66"/>
    <w:rsid w:val="00186497"/>
    <w:rsid w:val="00191CCB"/>
    <w:rsid w:val="00193E92"/>
    <w:rsid w:val="00194662"/>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D57EC"/>
    <w:rsid w:val="001D6AF9"/>
    <w:rsid w:val="001E1528"/>
    <w:rsid w:val="001E4A37"/>
    <w:rsid w:val="001E5AF6"/>
    <w:rsid w:val="001E5BB1"/>
    <w:rsid w:val="001E6910"/>
    <w:rsid w:val="001E6E18"/>
    <w:rsid w:val="001F3CFB"/>
    <w:rsid w:val="001F635A"/>
    <w:rsid w:val="00201B4B"/>
    <w:rsid w:val="00206835"/>
    <w:rsid w:val="00207C5A"/>
    <w:rsid w:val="00212661"/>
    <w:rsid w:val="002202CC"/>
    <w:rsid w:val="00220DF6"/>
    <w:rsid w:val="002255EF"/>
    <w:rsid w:val="0022599D"/>
    <w:rsid w:val="0023262A"/>
    <w:rsid w:val="0023318D"/>
    <w:rsid w:val="002333A7"/>
    <w:rsid w:val="00234089"/>
    <w:rsid w:val="00234463"/>
    <w:rsid w:val="00237B28"/>
    <w:rsid w:val="00240743"/>
    <w:rsid w:val="00240E20"/>
    <w:rsid w:val="00241BCE"/>
    <w:rsid w:val="00243C32"/>
    <w:rsid w:val="00243EFA"/>
    <w:rsid w:val="002455D7"/>
    <w:rsid w:val="00246C04"/>
    <w:rsid w:val="002470C8"/>
    <w:rsid w:val="00251899"/>
    <w:rsid w:val="00253BCA"/>
    <w:rsid w:val="002636F6"/>
    <w:rsid w:val="00266795"/>
    <w:rsid w:val="002739DC"/>
    <w:rsid w:val="00275B1A"/>
    <w:rsid w:val="00277020"/>
    <w:rsid w:val="00277175"/>
    <w:rsid w:val="00277517"/>
    <w:rsid w:val="0028203B"/>
    <w:rsid w:val="00282C45"/>
    <w:rsid w:val="00283CE6"/>
    <w:rsid w:val="0028407E"/>
    <w:rsid w:val="00285028"/>
    <w:rsid w:val="00287D9F"/>
    <w:rsid w:val="0029265C"/>
    <w:rsid w:val="00293FF6"/>
    <w:rsid w:val="002A0C00"/>
    <w:rsid w:val="002A2040"/>
    <w:rsid w:val="002A43B2"/>
    <w:rsid w:val="002B4F94"/>
    <w:rsid w:val="002B5AE1"/>
    <w:rsid w:val="002B6711"/>
    <w:rsid w:val="002C20A7"/>
    <w:rsid w:val="002C220C"/>
    <w:rsid w:val="002C3AF5"/>
    <w:rsid w:val="002C4AE2"/>
    <w:rsid w:val="002C64EB"/>
    <w:rsid w:val="002C7582"/>
    <w:rsid w:val="002D349C"/>
    <w:rsid w:val="002D4754"/>
    <w:rsid w:val="002E2188"/>
    <w:rsid w:val="002E404D"/>
    <w:rsid w:val="002E5B12"/>
    <w:rsid w:val="002E6879"/>
    <w:rsid w:val="002F2CF8"/>
    <w:rsid w:val="002F32E4"/>
    <w:rsid w:val="002F7437"/>
    <w:rsid w:val="003001A4"/>
    <w:rsid w:val="00306711"/>
    <w:rsid w:val="00310EF5"/>
    <w:rsid w:val="003129E4"/>
    <w:rsid w:val="00313692"/>
    <w:rsid w:val="00314964"/>
    <w:rsid w:val="00315271"/>
    <w:rsid w:val="0031677A"/>
    <w:rsid w:val="003210D3"/>
    <w:rsid w:val="003251F2"/>
    <w:rsid w:val="003278AA"/>
    <w:rsid w:val="00330B5C"/>
    <w:rsid w:val="00330BD2"/>
    <w:rsid w:val="00330F8D"/>
    <w:rsid w:val="0033414D"/>
    <w:rsid w:val="00350000"/>
    <w:rsid w:val="0035195A"/>
    <w:rsid w:val="0035319B"/>
    <w:rsid w:val="003541E5"/>
    <w:rsid w:val="003573B4"/>
    <w:rsid w:val="00360133"/>
    <w:rsid w:val="00360212"/>
    <w:rsid w:val="00361211"/>
    <w:rsid w:val="003625AB"/>
    <w:rsid w:val="00367E9E"/>
    <w:rsid w:val="00370F77"/>
    <w:rsid w:val="00371D5C"/>
    <w:rsid w:val="00372CFA"/>
    <w:rsid w:val="003745DE"/>
    <w:rsid w:val="00375EB1"/>
    <w:rsid w:val="0037622E"/>
    <w:rsid w:val="0037681B"/>
    <w:rsid w:val="00377991"/>
    <w:rsid w:val="00382ADF"/>
    <w:rsid w:val="00383051"/>
    <w:rsid w:val="00386F74"/>
    <w:rsid w:val="0039018A"/>
    <w:rsid w:val="003906ED"/>
    <w:rsid w:val="003909B6"/>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5D81"/>
    <w:rsid w:val="003C63B0"/>
    <w:rsid w:val="003D4877"/>
    <w:rsid w:val="003D4CAA"/>
    <w:rsid w:val="003D7107"/>
    <w:rsid w:val="003E2874"/>
    <w:rsid w:val="003E50AF"/>
    <w:rsid w:val="003E72EF"/>
    <w:rsid w:val="003E7CE4"/>
    <w:rsid w:val="003F05B5"/>
    <w:rsid w:val="003F0A4B"/>
    <w:rsid w:val="003F2E2E"/>
    <w:rsid w:val="003F5934"/>
    <w:rsid w:val="003F5C52"/>
    <w:rsid w:val="00402DDB"/>
    <w:rsid w:val="00402FF6"/>
    <w:rsid w:val="0040475D"/>
    <w:rsid w:val="00411BEB"/>
    <w:rsid w:val="00413263"/>
    <w:rsid w:val="00413367"/>
    <w:rsid w:val="00416A63"/>
    <w:rsid w:val="00417DAB"/>
    <w:rsid w:val="00422585"/>
    <w:rsid w:val="00422FD0"/>
    <w:rsid w:val="00424279"/>
    <w:rsid w:val="00426A96"/>
    <w:rsid w:val="00426B6A"/>
    <w:rsid w:val="00430982"/>
    <w:rsid w:val="00430A0C"/>
    <w:rsid w:val="00430D7A"/>
    <w:rsid w:val="00432DA9"/>
    <w:rsid w:val="0043497B"/>
    <w:rsid w:val="004354E8"/>
    <w:rsid w:val="00437BBD"/>
    <w:rsid w:val="00441947"/>
    <w:rsid w:val="00444A87"/>
    <w:rsid w:val="00444F88"/>
    <w:rsid w:val="00445161"/>
    <w:rsid w:val="00447D9E"/>
    <w:rsid w:val="00451777"/>
    <w:rsid w:val="0045444D"/>
    <w:rsid w:val="00455902"/>
    <w:rsid w:val="0045782A"/>
    <w:rsid w:val="004578B1"/>
    <w:rsid w:val="00461D57"/>
    <w:rsid w:val="00462C4F"/>
    <w:rsid w:val="00465987"/>
    <w:rsid w:val="00466259"/>
    <w:rsid w:val="00466FB7"/>
    <w:rsid w:val="00471A76"/>
    <w:rsid w:val="00472C64"/>
    <w:rsid w:val="004749B4"/>
    <w:rsid w:val="00475044"/>
    <w:rsid w:val="00475327"/>
    <w:rsid w:val="00475594"/>
    <w:rsid w:val="00476262"/>
    <w:rsid w:val="00477F8D"/>
    <w:rsid w:val="00480C32"/>
    <w:rsid w:val="00482C00"/>
    <w:rsid w:val="00483FE0"/>
    <w:rsid w:val="004843E1"/>
    <w:rsid w:val="00484CFE"/>
    <w:rsid w:val="004873D1"/>
    <w:rsid w:val="00487590"/>
    <w:rsid w:val="00490625"/>
    <w:rsid w:val="00491F60"/>
    <w:rsid w:val="004A2A51"/>
    <w:rsid w:val="004A37BE"/>
    <w:rsid w:val="004A4661"/>
    <w:rsid w:val="004A4984"/>
    <w:rsid w:val="004A73EB"/>
    <w:rsid w:val="004B0546"/>
    <w:rsid w:val="004C0C85"/>
    <w:rsid w:val="004C1698"/>
    <w:rsid w:val="004C1B0D"/>
    <w:rsid w:val="004C44C5"/>
    <w:rsid w:val="004C5DDB"/>
    <w:rsid w:val="004C69B5"/>
    <w:rsid w:val="004C6B7F"/>
    <w:rsid w:val="004D0A21"/>
    <w:rsid w:val="004D1810"/>
    <w:rsid w:val="004D36A1"/>
    <w:rsid w:val="004D5CF7"/>
    <w:rsid w:val="004D72E8"/>
    <w:rsid w:val="004E018D"/>
    <w:rsid w:val="004E0EBD"/>
    <w:rsid w:val="004E4442"/>
    <w:rsid w:val="004E4E2B"/>
    <w:rsid w:val="004F014D"/>
    <w:rsid w:val="004F03DD"/>
    <w:rsid w:val="004F07C5"/>
    <w:rsid w:val="004F1637"/>
    <w:rsid w:val="004F16B8"/>
    <w:rsid w:val="004F364C"/>
    <w:rsid w:val="004F3F3D"/>
    <w:rsid w:val="004F62DC"/>
    <w:rsid w:val="005025ED"/>
    <w:rsid w:val="00503FE4"/>
    <w:rsid w:val="00504FA7"/>
    <w:rsid w:val="00510B45"/>
    <w:rsid w:val="00511050"/>
    <w:rsid w:val="0051290A"/>
    <w:rsid w:val="005138C6"/>
    <w:rsid w:val="00514953"/>
    <w:rsid w:val="00520FAE"/>
    <w:rsid w:val="00522DC2"/>
    <w:rsid w:val="00527A07"/>
    <w:rsid w:val="00527A84"/>
    <w:rsid w:val="00533520"/>
    <w:rsid w:val="00540AD3"/>
    <w:rsid w:val="00551A23"/>
    <w:rsid w:val="0055267A"/>
    <w:rsid w:val="00553A7C"/>
    <w:rsid w:val="0055675B"/>
    <w:rsid w:val="00557FBC"/>
    <w:rsid w:val="00560CCA"/>
    <w:rsid w:val="00561AAC"/>
    <w:rsid w:val="00562D6D"/>
    <w:rsid w:val="00563A69"/>
    <w:rsid w:val="005653CE"/>
    <w:rsid w:val="00566EA3"/>
    <w:rsid w:val="00570D08"/>
    <w:rsid w:val="00571CA2"/>
    <w:rsid w:val="00573E37"/>
    <w:rsid w:val="0057476E"/>
    <w:rsid w:val="00583213"/>
    <w:rsid w:val="00583FC6"/>
    <w:rsid w:val="00585773"/>
    <w:rsid w:val="005918E9"/>
    <w:rsid w:val="00592490"/>
    <w:rsid w:val="00593D35"/>
    <w:rsid w:val="005970E7"/>
    <w:rsid w:val="00597AE2"/>
    <w:rsid w:val="00597FF3"/>
    <w:rsid w:val="005A3032"/>
    <w:rsid w:val="005A3E98"/>
    <w:rsid w:val="005A4DB8"/>
    <w:rsid w:val="005B132B"/>
    <w:rsid w:val="005B1C5F"/>
    <w:rsid w:val="005B268E"/>
    <w:rsid w:val="005B6D54"/>
    <w:rsid w:val="005C0312"/>
    <w:rsid w:val="005C15E4"/>
    <w:rsid w:val="005C1C4B"/>
    <w:rsid w:val="005C1D5D"/>
    <w:rsid w:val="005C31A9"/>
    <w:rsid w:val="005D169B"/>
    <w:rsid w:val="005D369B"/>
    <w:rsid w:val="005D391F"/>
    <w:rsid w:val="005D4EF0"/>
    <w:rsid w:val="005E041B"/>
    <w:rsid w:val="005E0AC7"/>
    <w:rsid w:val="005E412E"/>
    <w:rsid w:val="005E440A"/>
    <w:rsid w:val="005F2584"/>
    <w:rsid w:val="005F292F"/>
    <w:rsid w:val="005F3E9D"/>
    <w:rsid w:val="006006D4"/>
    <w:rsid w:val="00603B1D"/>
    <w:rsid w:val="006055E4"/>
    <w:rsid w:val="00610CE8"/>
    <w:rsid w:val="00611C39"/>
    <w:rsid w:val="00613D2C"/>
    <w:rsid w:val="0061670D"/>
    <w:rsid w:val="00623339"/>
    <w:rsid w:val="00626EF8"/>
    <w:rsid w:val="006272AA"/>
    <w:rsid w:val="00630E49"/>
    <w:rsid w:val="00631F57"/>
    <w:rsid w:val="0064440E"/>
    <w:rsid w:val="0064490A"/>
    <w:rsid w:val="006451F2"/>
    <w:rsid w:val="00645758"/>
    <w:rsid w:val="0064663F"/>
    <w:rsid w:val="00651A5D"/>
    <w:rsid w:val="00653A10"/>
    <w:rsid w:val="0065414D"/>
    <w:rsid w:val="00655B0C"/>
    <w:rsid w:val="00657D45"/>
    <w:rsid w:val="0066208C"/>
    <w:rsid w:val="0066442C"/>
    <w:rsid w:val="00665B41"/>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6205"/>
    <w:rsid w:val="00697F9F"/>
    <w:rsid w:val="006A4FD2"/>
    <w:rsid w:val="006A5F42"/>
    <w:rsid w:val="006A601E"/>
    <w:rsid w:val="006A6754"/>
    <w:rsid w:val="006A6F6A"/>
    <w:rsid w:val="006B2F2F"/>
    <w:rsid w:val="006B455C"/>
    <w:rsid w:val="006B6650"/>
    <w:rsid w:val="006B77D1"/>
    <w:rsid w:val="006C2636"/>
    <w:rsid w:val="006C3085"/>
    <w:rsid w:val="006D0AA9"/>
    <w:rsid w:val="006D75B2"/>
    <w:rsid w:val="006D7F0C"/>
    <w:rsid w:val="006E203B"/>
    <w:rsid w:val="006E442A"/>
    <w:rsid w:val="006E4D56"/>
    <w:rsid w:val="006E5714"/>
    <w:rsid w:val="006E6EA7"/>
    <w:rsid w:val="006E770D"/>
    <w:rsid w:val="006F0B36"/>
    <w:rsid w:val="006F4770"/>
    <w:rsid w:val="00701A89"/>
    <w:rsid w:val="00701EF7"/>
    <w:rsid w:val="00705091"/>
    <w:rsid w:val="00715759"/>
    <w:rsid w:val="007169F5"/>
    <w:rsid w:val="007211A0"/>
    <w:rsid w:val="00721934"/>
    <w:rsid w:val="00722C35"/>
    <w:rsid w:val="0072396F"/>
    <w:rsid w:val="00723DE9"/>
    <w:rsid w:val="007271AF"/>
    <w:rsid w:val="007273E6"/>
    <w:rsid w:val="00727A52"/>
    <w:rsid w:val="007311A9"/>
    <w:rsid w:val="007323AD"/>
    <w:rsid w:val="007325DC"/>
    <w:rsid w:val="0073611C"/>
    <w:rsid w:val="00741651"/>
    <w:rsid w:val="00741F25"/>
    <w:rsid w:val="00742389"/>
    <w:rsid w:val="00744EE0"/>
    <w:rsid w:val="007470C7"/>
    <w:rsid w:val="007500CB"/>
    <w:rsid w:val="00752A20"/>
    <w:rsid w:val="007605C4"/>
    <w:rsid w:val="00761979"/>
    <w:rsid w:val="00762917"/>
    <w:rsid w:val="00764E0C"/>
    <w:rsid w:val="00764EBB"/>
    <w:rsid w:val="0076600A"/>
    <w:rsid w:val="00766C6A"/>
    <w:rsid w:val="00766EF5"/>
    <w:rsid w:val="007704AA"/>
    <w:rsid w:val="00772C6B"/>
    <w:rsid w:val="00772CF4"/>
    <w:rsid w:val="007737C4"/>
    <w:rsid w:val="00776766"/>
    <w:rsid w:val="00777073"/>
    <w:rsid w:val="00780F85"/>
    <w:rsid w:val="00783359"/>
    <w:rsid w:val="0078679F"/>
    <w:rsid w:val="007967FA"/>
    <w:rsid w:val="00796B8B"/>
    <w:rsid w:val="007A17AE"/>
    <w:rsid w:val="007A5E50"/>
    <w:rsid w:val="007B104A"/>
    <w:rsid w:val="007B3138"/>
    <w:rsid w:val="007B34CC"/>
    <w:rsid w:val="007B3740"/>
    <w:rsid w:val="007B72E5"/>
    <w:rsid w:val="007C0E8C"/>
    <w:rsid w:val="007C1AD3"/>
    <w:rsid w:val="007D32C0"/>
    <w:rsid w:val="007D4216"/>
    <w:rsid w:val="007D5B99"/>
    <w:rsid w:val="007D61B2"/>
    <w:rsid w:val="007E535E"/>
    <w:rsid w:val="007E7E23"/>
    <w:rsid w:val="007F3987"/>
    <w:rsid w:val="007F5D7C"/>
    <w:rsid w:val="007F701D"/>
    <w:rsid w:val="007F7982"/>
    <w:rsid w:val="00800008"/>
    <w:rsid w:val="0080065E"/>
    <w:rsid w:val="008016C3"/>
    <w:rsid w:val="00801BD2"/>
    <w:rsid w:val="00804540"/>
    <w:rsid w:val="008066BD"/>
    <w:rsid w:val="008067A3"/>
    <w:rsid w:val="00810848"/>
    <w:rsid w:val="00813091"/>
    <w:rsid w:val="0081489A"/>
    <w:rsid w:val="00822D21"/>
    <w:rsid w:val="00822E01"/>
    <w:rsid w:val="00823B75"/>
    <w:rsid w:val="0082443C"/>
    <w:rsid w:val="00830707"/>
    <w:rsid w:val="0083174A"/>
    <w:rsid w:val="00841724"/>
    <w:rsid w:val="00843DF8"/>
    <w:rsid w:val="008459AB"/>
    <w:rsid w:val="00846FF8"/>
    <w:rsid w:val="00847A42"/>
    <w:rsid w:val="00847CDD"/>
    <w:rsid w:val="008521DD"/>
    <w:rsid w:val="008534A5"/>
    <w:rsid w:val="00854F34"/>
    <w:rsid w:val="008573E5"/>
    <w:rsid w:val="00857C89"/>
    <w:rsid w:val="008615DE"/>
    <w:rsid w:val="00865449"/>
    <w:rsid w:val="00867141"/>
    <w:rsid w:val="008674AC"/>
    <w:rsid w:val="0087014D"/>
    <w:rsid w:val="008742D7"/>
    <w:rsid w:val="0087447C"/>
    <w:rsid w:val="00877C91"/>
    <w:rsid w:val="008800F3"/>
    <w:rsid w:val="00883F81"/>
    <w:rsid w:val="00890B05"/>
    <w:rsid w:val="0089113B"/>
    <w:rsid w:val="00892056"/>
    <w:rsid w:val="00894151"/>
    <w:rsid w:val="0089581D"/>
    <w:rsid w:val="00895BF7"/>
    <w:rsid w:val="008A25FA"/>
    <w:rsid w:val="008A3231"/>
    <w:rsid w:val="008A4101"/>
    <w:rsid w:val="008A5239"/>
    <w:rsid w:val="008A7CAC"/>
    <w:rsid w:val="008A7EF8"/>
    <w:rsid w:val="008B2BDD"/>
    <w:rsid w:val="008B30E4"/>
    <w:rsid w:val="008B3E90"/>
    <w:rsid w:val="008B50BA"/>
    <w:rsid w:val="008B7E6D"/>
    <w:rsid w:val="008C19D8"/>
    <w:rsid w:val="008C1A59"/>
    <w:rsid w:val="008C1D03"/>
    <w:rsid w:val="008C2CD3"/>
    <w:rsid w:val="008C4762"/>
    <w:rsid w:val="008C53AA"/>
    <w:rsid w:val="008C6894"/>
    <w:rsid w:val="008D1CEE"/>
    <w:rsid w:val="008D4F9D"/>
    <w:rsid w:val="008D56E2"/>
    <w:rsid w:val="008D57D4"/>
    <w:rsid w:val="008D6B02"/>
    <w:rsid w:val="008D7B70"/>
    <w:rsid w:val="008E1ACB"/>
    <w:rsid w:val="008E3CAA"/>
    <w:rsid w:val="008E451A"/>
    <w:rsid w:val="008E4A9F"/>
    <w:rsid w:val="008E5549"/>
    <w:rsid w:val="008E5BE6"/>
    <w:rsid w:val="008E673A"/>
    <w:rsid w:val="008E7B04"/>
    <w:rsid w:val="008F2879"/>
    <w:rsid w:val="008F301C"/>
    <w:rsid w:val="008F52B2"/>
    <w:rsid w:val="008F7925"/>
    <w:rsid w:val="00906D77"/>
    <w:rsid w:val="00911CD5"/>
    <w:rsid w:val="00912426"/>
    <w:rsid w:val="00916653"/>
    <w:rsid w:val="009176B1"/>
    <w:rsid w:val="0092001B"/>
    <w:rsid w:val="00920445"/>
    <w:rsid w:val="00921DCB"/>
    <w:rsid w:val="00922BA1"/>
    <w:rsid w:val="00924FD5"/>
    <w:rsid w:val="00925A59"/>
    <w:rsid w:val="00927253"/>
    <w:rsid w:val="009276CB"/>
    <w:rsid w:val="009301FC"/>
    <w:rsid w:val="00930E73"/>
    <w:rsid w:val="009327BE"/>
    <w:rsid w:val="0094103E"/>
    <w:rsid w:val="009442B9"/>
    <w:rsid w:val="009456B7"/>
    <w:rsid w:val="00945961"/>
    <w:rsid w:val="00945D10"/>
    <w:rsid w:val="009475B4"/>
    <w:rsid w:val="00947AD3"/>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3FF2"/>
    <w:rsid w:val="009955E6"/>
    <w:rsid w:val="00995AF2"/>
    <w:rsid w:val="0099604D"/>
    <w:rsid w:val="009A078A"/>
    <w:rsid w:val="009A30F7"/>
    <w:rsid w:val="009A3F70"/>
    <w:rsid w:val="009A4F5C"/>
    <w:rsid w:val="009A5551"/>
    <w:rsid w:val="009B18BE"/>
    <w:rsid w:val="009B3E6F"/>
    <w:rsid w:val="009B4985"/>
    <w:rsid w:val="009B702B"/>
    <w:rsid w:val="009B738B"/>
    <w:rsid w:val="009C4014"/>
    <w:rsid w:val="009C486E"/>
    <w:rsid w:val="009C711B"/>
    <w:rsid w:val="009C72C0"/>
    <w:rsid w:val="009D0BE0"/>
    <w:rsid w:val="009D1A1B"/>
    <w:rsid w:val="009D203E"/>
    <w:rsid w:val="009D7C3D"/>
    <w:rsid w:val="009E278E"/>
    <w:rsid w:val="009E2FC4"/>
    <w:rsid w:val="009E34DC"/>
    <w:rsid w:val="009E44FB"/>
    <w:rsid w:val="009F0D88"/>
    <w:rsid w:val="009F1103"/>
    <w:rsid w:val="009F2F85"/>
    <w:rsid w:val="009F325B"/>
    <w:rsid w:val="009F3A48"/>
    <w:rsid w:val="009F5952"/>
    <w:rsid w:val="00A04460"/>
    <w:rsid w:val="00A06FE5"/>
    <w:rsid w:val="00A12F1B"/>
    <w:rsid w:val="00A15691"/>
    <w:rsid w:val="00A163C9"/>
    <w:rsid w:val="00A1763E"/>
    <w:rsid w:val="00A206BF"/>
    <w:rsid w:val="00A2078A"/>
    <w:rsid w:val="00A2119D"/>
    <w:rsid w:val="00A21683"/>
    <w:rsid w:val="00A21769"/>
    <w:rsid w:val="00A22D50"/>
    <w:rsid w:val="00A255CF"/>
    <w:rsid w:val="00A27D4F"/>
    <w:rsid w:val="00A30472"/>
    <w:rsid w:val="00A31BA2"/>
    <w:rsid w:val="00A31F06"/>
    <w:rsid w:val="00A33F35"/>
    <w:rsid w:val="00A34652"/>
    <w:rsid w:val="00A47696"/>
    <w:rsid w:val="00A524A0"/>
    <w:rsid w:val="00A5310D"/>
    <w:rsid w:val="00A547CF"/>
    <w:rsid w:val="00A61CB9"/>
    <w:rsid w:val="00A6540D"/>
    <w:rsid w:val="00A666B6"/>
    <w:rsid w:val="00A7242F"/>
    <w:rsid w:val="00A74C4C"/>
    <w:rsid w:val="00A7597D"/>
    <w:rsid w:val="00A778BC"/>
    <w:rsid w:val="00A821EB"/>
    <w:rsid w:val="00A82E67"/>
    <w:rsid w:val="00A83249"/>
    <w:rsid w:val="00A838EF"/>
    <w:rsid w:val="00A849DE"/>
    <w:rsid w:val="00A8675F"/>
    <w:rsid w:val="00AA0BBF"/>
    <w:rsid w:val="00AA24A8"/>
    <w:rsid w:val="00AA491D"/>
    <w:rsid w:val="00AA4D49"/>
    <w:rsid w:val="00AB17C2"/>
    <w:rsid w:val="00AB43BC"/>
    <w:rsid w:val="00AC0555"/>
    <w:rsid w:val="00AC09B5"/>
    <w:rsid w:val="00AC160E"/>
    <w:rsid w:val="00AC22CE"/>
    <w:rsid w:val="00AC348B"/>
    <w:rsid w:val="00AC3BFD"/>
    <w:rsid w:val="00AC5381"/>
    <w:rsid w:val="00AC76C9"/>
    <w:rsid w:val="00AC7D29"/>
    <w:rsid w:val="00AD01AE"/>
    <w:rsid w:val="00AD0712"/>
    <w:rsid w:val="00AD0F59"/>
    <w:rsid w:val="00AD2B43"/>
    <w:rsid w:val="00AD334A"/>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5D36"/>
    <w:rsid w:val="00B16058"/>
    <w:rsid w:val="00B1714E"/>
    <w:rsid w:val="00B173C9"/>
    <w:rsid w:val="00B228A5"/>
    <w:rsid w:val="00B264AF"/>
    <w:rsid w:val="00B3258C"/>
    <w:rsid w:val="00B32F87"/>
    <w:rsid w:val="00B33428"/>
    <w:rsid w:val="00B370BA"/>
    <w:rsid w:val="00B409F7"/>
    <w:rsid w:val="00B42F4D"/>
    <w:rsid w:val="00B4312C"/>
    <w:rsid w:val="00B46687"/>
    <w:rsid w:val="00B50959"/>
    <w:rsid w:val="00B5234B"/>
    <w:rsid w:val="00B54251"/>
    <w:rsid w:val="00B611CA"/>
    <w:rsid w:val="00B615BD"/>
    <w:rsid w:val="00B62BAE"/>
    <w:rsid w:val="00B65E42"/>
    <w:rsid w:val="00B666E4"/>
    <w:rsid w:val="00B6709D"/>
    <w:rsid w:val="00B71E3D"/>
    <w:rsid w:val="00B7286C"/>
    <w:rsid w:val="00B72CFC"/>
    <w:rsid w:val="00B76721"/>
    <w:rsid w:val="00B80F1E"/>
    <w:rsid w:val="00B81BF1"/>
    <w:rsid w:val="00B826AD"/>
    <w:rsid w:val="00B845F8"/>
    <w:rsid w:val="00B85027"/>
    <w:rsid w:val="00B86541"/>
    <w:rsid w:val="00B86FF4"/>
    <w:rsid w:val="00B877CC"/>
    <w:rsid w:val="00B92235"/>
    <w:rsid w:val="00B942D5"/>
    <w:rsid w:val="00B946AA"/>
    <w:rsid w:val="00B968D8"/>
    <w:rsid w:val="00B97F68"/>
    <w:rsid w:val="00BA08A1"/>
    <w:rsid w:val="00BA0E44"/>
    <w:rsid w:val="00BA262B"/>
    <w:rsid w:val="00BA5C49"/>
    <w:rsid w:val="00BB5571"/>
    <w:rsid w:val="00BB7263"/>
    <w:rsid w:val="00BC018F"/>
    <w:rsid w:val="00BC4DCE"/>
    <w:rsid w:val="00BC5B0E"/>
    <w:rsid w:val="00BC7B61"/>
    <w:rsid w:val="00BD1FEF"/>
    <w:rsid w:val="00BD56C4"/>
    <w:rsid w:val="00BD5CC2"/>
    <w:rsid w:val="00BD69AF"/>
    <w:rsid w:val="00BE318E"/>
    <w:rsid w:val="00BE7DF8"/>
    <w:rsid w:val="00BF2BDC"/>
    <w:rsid w:val="00BF3127"/>
    <w:rsid w:val="00BF5916"/>
    <w:rsid w:val="00C002B0"/>
    <w:rsid w:val="00C01964"/>
    <w:rsid w:val="00C04D41"/>
    <w:rsid w:val="00C04D58"/>
    <w:rsid w:val="00C0552D"/>
    <w:rsid w:val="00C0702B"/>
    <w:rsid w:val="00C07918"/>
    <w:rsid w:val="00C2487B"/>
    <w:rsid w:val="00C25370"/>
    <w:rsid w:val="00C30724"/>
    <w:rsid w:val="00C3554B"/>
    <w:rsid w:val="00C3740E"/>
    <w:rsid w:val="00C40B63"/>
    <w:rsid w:val="00C40B7C"/>
    <w:rsid w:val="00C43D19"/>
    <w:rsid w:val="00C469BD"/>
    <w:rsid w:val="00C50E27"/>
    <w:rsid w:val="00C53416"/>
    <w:rsid w:val="00C54B21"/>
    <w:rsid w:val="00C55C33"/>
    <w:rsid w:val="00C562AD"/>
    <w:rsid w:val="00C570D7"/>
    <w:rsid w:val="00C57A2E"/>
    <w:rsid w:val="00C61466"/>
    <w:rsid w:val="00C624A4"/>
    <w:rsid w:val="00C65463"/>
    <w:rsid w:val="00C71CAC"/>
    <w:rsid w:val="00C72015"/>
    <w:rsid w:val="00C73B22"/>
    <w:rsid w:val="00C75B5A"/>
    <w:rsid w:val="00C76BE2"/>
    <w:rsid w:val="00C82064"/>
    <w:rsid w:val="00C82610"/>
    <w:rsid w:val="00C8446D"/>
    <w:rsid w:val="00C844C8"/>
    <w:rsid w:val="00C869E2"/>
    <w:rsid w:val="00C8723B"/>
    <w:rsid w:val="00C90FE4"/>
    <w:rsid w:val="00C91830"/>
    <w:rsid w:val="00C91BAD"/>
    <w:rsid w:val="00C95D0F"/>
    <w:rsid w:val="00CA01C6"/>
    <w:rsid w:val="00CA2648"/>
    <w:rsid w:val="00CA4996"/>
    <w:rsid w:val="00CA6012"/>
    <w:rsid w:val="00CB2979"/>
    <w:rsid w:val="00CB3238"/>
    <w:rsid w:val="00CB3551"/>
    <w:rsid w:val="00CC4C9F"/>
    <w:rsid w:val="00CC5483"/>
    <w:rsid w:val="00CC6B3C"/>
    <w:rsid w:val="00CD0982"/>
    <w:rsid w:val="00CD20CB"/>
    <w:rsid w:val="00CD2975"/>
    <w:rsid w:val="00CD6512"/>
    <w:rsid w:val="00CE0960"/>
    <w:rsid w:val="00CE5026"/>
    <w:rsid w:val="00CF0D45"/>
    <w:rsid w:val="00CF394A"/>
    <w:rsid w:val="00CF47ED"/>
    <w:rsid w:val="00CF6CBD"/>
    <w:rsid w:val="00CF7411"/>
    <w:rsid w:val="00D0190E"/>
    <w:rsid w:val="00D05346"/>
    <w:rsid w:val="00D0668B"/>
    <w:rsid w:val="00D067C0"/>
    <w:rsid w:val="00D06B48"/>
    <w:rsid w:val="00D152C0"/>
    <w:rsid w:val="00D16710"/>
    <w:rsid w:val="00D16E5F"/>
    <w:rsid w:val="00D20994"/>
    <w:rsid w:val="00D2242B"/>
    <w:rsid w:val="00D22C25"/>
    <w:rsid w:val="00D244CB"/>
    <w:rsid w:val="00D330AA"/>
    <w:rsid w:val="00D35B28"/>
    <w:rsid w:val="00D36009"/>
    <w:rsid w:val="00D37012"/>
    <w:rsid w:val="00D37437"/>
    <w:rsid w:val="00D37D0B"/>
    <w:rsid w:val="00D403D5"/>
    <w:rsid w:val="00D40690"/>
    <w:rsid w:val="00D41B35"/>
    <w:rsid w:val="00D4270D"/>
    <w:rsid w:val="00D434B8"/>
    <w:rsid w:val="00D43792"/>
    <w:rsid w:val="00D44057"/>
    <w:rsid w:val="00D4482B"/>
    <w:rsid w:val="00D50DEA"/>
    <w:rsid w:val="00D51BE9"/>
    <w:rsid w:val="00D51E45"/>
    <w:rsid w:val="00D53967"/>
    <w:rsid w:val="00D540A7"/>
    <w:rsid w:val="00D55C4F"/>
    <w:rsid w:val="00D57BC5"/>
    <w:rsid w:val="00D6119F"/>
    <w:rsid w:val="00D62DC7"/>
    <w:rsid w:val="00D673EF"/>
    <w:rsid w:val="00D70413"/>
    <w:rsid w:val="00D71EFE"/>
    <w:rsid w:val="00D721A9"/>
    <w:rsid w:val="00D743DC"/>
    <w:rsid w:val="00D748C2"/>
    <w:rsid w:val="00D7530D"/>
    <w:rsid w:val="00D77A53"/>
    <w:rsid w:val="00D82881"/>
    <w:rsid w:val="00D83507"/>
    <w:rsid w:val="00D86082"/>
    <w:rsid w:val="00D87076"/>
    <w:rsid w:val="00D9522E"/>
    <w:rsid w:val="00D96E4C"/>
    <w:rsid w:val="00DA3947"/>
    <w:rsid w:val="00DA4E5D"/>
    <w:rsid w:val="00DA5D36"/>
    <w:rsid w:val="00DB5BF1"/>
    <w:rsid w:val="00DB7CF1"/>
    <w:rsid w:val="00DC427E"/>
    <w:rsid w:val="00DC5E79"/>
    <w:rsid w:val="00DC6B55"/>
    <w:rsid w:val="00DC6B61"/>
    <w:rsid w:val="00DC75B6"/>
    <w:rsid w:val="00DC7ED7"/>
    <w:rsid w:val="00DD3C82"/>
    <w:rsid w:val="00DD3D7E"/>
    <w:rsid w:val="00DD788B"/>
    <w:rsid w:val="00DE0133"/>
    <w:rsid w:val="00DE3B98"/>
    <w:rsid w:val="00DE4393"/>
    <w:rsid w:val="00DE4687"/>
    <w:rsid w:val="00DE572B"/>
    <w:rsid w:val="00DE6E41"/>
    <w:rsid w:val="00DF1F47"/>
    <w:rsid w:val="00DF569C"/>
    <w:rsid w:val="00DF73DB"/>
    <w:rsid w:val="00DF7667"/>
    <w:rsid w:val="00E012DA"/>
    <w:rsid w:val="00E039A9"/>
    <w:rsid w:val="00E06F01"/>
    <w:rsid w:val="00E0759D"/>
    <w:rsid w:val="00E11B6D"/>
    <w:rsid w:val="00E14F08"/>
    <w:rsid w:val="00E15ECB"/>
    <w:rsid w:val="00E1780F"/>
    <w:rsid w:val="00E20992"/>
    <w:rsid w:val="00E228D7"/>
    <w:rsid w:val="00E23C56"/>
    <w:rsid w:val="00E2621F"/>
    <w:rsid w:val="00E27484"/>
    <w:rsid w:val="00E3160D"/>
    <w:rsid w:val="00E31741"/>
    <w:rsid w:val="00E3755E"/>
    <w:rsid w:val="00E40A6E"/>
    <w:rsid w:val="00E40CED"/>
    <w:rsid w:val="00E41881"/>
    <w:rsid w:val="00E44E26"/>
    <w:rsid w:val="00E46CA4"/>
    <w:rsid w:val="00E4705C"/>
    <w:rsid w:val="00E4710E"/>
    <w:rsid w:val="00E47B08"/>
    <w:rsid w:val="00E51116"/>
    <w:rsid w:val="00E524CD"/>
    <w:rsid w:val="00E52CB1"/>
    <w:rsid w:val="00E53C68"/>
    <w:rsid w:val="00E550A7"/>
    <w:rsid w:val="00E55771"/>
    <w:rsid w:val="00E56EAB"/>
    <w:rsid w:val="00E6064D"/>
    <w:rsid w:val="00E61271"/>
    <w:rsid w:val="00E626C1"/>
    <w:rsid w:val="00E627C5"/>
    <w:rsid w:val="00E648AA"/>
    <w:rsid w:val="00E65387"/>
    <w:rsid w:val="00E678A4"/>
    <w:rsid w:val="00E70BAF"/>
    <w:rsid w:val="00E71161"/>
    <w:rsid w:val="00E71253"/>
    <w:rsid w:val="00E71485"/>
    <w:rsid w:val="00E76457"/>
    <w:rsid w:val="00E77D1F"/>
    <w:rsid w:val="00E818E2"/>
    <w:rsid w:val="00E84370"/>
    <w:rsid w:val="00E9293C"/>
    <w:rsid w:val="00E94BBE"/>
    <w:rsid w:val="00EA33C1"/>
    <w:rsid w:val="00EA39E1"/>
    <w:rsid w:val="00EB0621"/>
    <w:rsid w:val="00EB3FF1"/>
    <w:rsid w:val="00EB4EF9"/>
    <w:rsid w:val="00EB6489"/>
    <w:rsid w:val="00EB6940"/>
    <w:rsid w:val="00EB6D90"/>
    <w:rsid w:val="00EC0587"/>
    <w:rsid w:val="00EC0798"/>
    <w:rsid w:val="00EC1198"/>
    <w:rsid w:val="00EC1520"/>
    <w:rsid w:val="00EC1B13"/>
    <w:rsid w:val="00EC49CF"/>
    <w:rsid w:val="00EC7D89"/>
    <w:rsid w:val="00ED1166"/>
    <w:rsid w:val="00ED23A0"/>
    <w:rsid w:val="00ED2F02"/>
    <w:rsid w:val="00ED391D"/>
    <w:rsid w:val="00ED50CF"/>
    <w:rsid w:val="00ED5994"/>
    <w:rsid w:val="00ED7A39"/>
    <w:rsid w:val="00EE412A"/>
    <w:rsid w:val="00EE6A77"/>
    <w:rsid w:val="00EE7E62"/>
    <w:rsid w:val="00EF678E"/>
    <w:rsid w:val="00EF68C5"/>
    <w:rsid w:val="00F02293"/>
    <w:rsid w:val="00F07361"/>
    <w:rsid w:val="00F07693"/>
    <w:rsid w:val="00F07DC1"/>
    <w:rsid w:val="00F1031E"/>
    <w:rsid w:val="00F12615"/>
    <w:rsid w:val="00F161F1"/>
    <w:rsid w:val="00F17B92"/>
    <w:rsid w:val="00F20AC9"/>
    <w:rsid w:val="00F21E78"/>
    <w:rsid w:val="00F22AFA"/>
    <w:rsid w:val="00F27AC8"/>
    <w:rsid w:val="00F31494"/>
    <w:rsid w:val="00F34E4E"/>
    <w:rsid w:val="00F45E9D"/>
    <w:rsid w:val="00F54992"/>
    <w:rsid w:val="00F5549C"/>
    <w:rsid w:val="00F573A0"/>
    <w:rsid w:val="00F61CA5"/>
    <w:rsid w:val="00F63B68"/>
    <w:rsid w:val="00F64AB8"/>
    <w:rsid w:val="00F64C56"/>
    <w:rsid w:val="00F659C6"/>
    <w:rsid w:val="00F66720"/>
    <w:rsid w:val="00F67F3D"/>
    <w:rsid w:val="00F70D10"/>
    <w:rsid w:val="00F71BCC"/>
    <w:rsid w:val="00F75296"/>
    <w:rsid w:val="00F75604"/>
    <w:rsid w:val="00F761A9"/>
    <w:rsid w:val="00F77104"/>
    <w:rsid w:val="00F77170"/>
    <w:rsid w:val="00F77BCB"/>
    <w:rsid w:val="00F83F1F"/>
    <w:rsid w:val="00F84274"/>
    <w:rsid w:val="00F901F7"/>
    <w:rsid w:val="00F91ADA"/>
    <w:rsid w:val="00FA4B37"/>
    <w:rsid w:val="00FA6D88"/>
    <w:rsid w:val="00FA7174"/>
    <w:rsid w:val="00FA7639"/>
    <w:rsid w:val="00FB7004"/>
    <w:rsid w:val="00FB7E88"/>
    <w:rsid w:val="00FC0F4F"/>
    <w:rsid w:val="00FC3F44"/>
    <w:rsid w:val="00FD2A15"/>
    <w:rsid w:val="00FD2DCE"/>
    <w:rsid w:val="00FD306F"/>
    <w:rsid w:val="00FD4016"/>
    <w:rsid w:val="00FD5D67"/>
    <w:rsid w:val="00FD67B7"/>
    <w:rsid w:val="00FD6F21"/>
    <w:rsid w:val="00FD7D8C"/>
    <w:rsid w:val="00FF07B6"/>
    <w:rsid w:val="00FF517C"/>
    <w:rsid w:val="00FF5324"/>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A10FA25"/>
  <w15:docId w15:val="{F45C2314-9D0C-4120-A14F-C3270FA5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451777"/>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561AAC"/>
    <w:rPr>
      <w:color w:val="808080"/>
      <w:shd w:val="clear" w:color="auto" w:fill="E6E6E6"/>
    </w:rPr>
  </w:style>
  <w:style w:type="paragraph" w:customStyle="1" w:styleId="Title1">
    <w:name w:val="Title 1"/>
    <w:basedOn w:val="Heading10"/>
    <w:link w:val="Title1Char"/>
    <w:autoRedefine/>
    <w:qFormat/>
    <w:rsid w:val="00C82064"/>
    <w:pPr>
      <w:keepNext/>
      <w:keepLines/>
      <w:numPr>
        <w:numId w:val="0"/>
      </w:numPr>
      <w:spacing w:before="480" w:after="120" w:line="240" w:lineRule="auto"/>
      <w:contextualSpacing w:val="0"/>
      <w:jc w:val="center"/>
    </w:pPr>
    <w:rPr>
      <w:rFonts w:ascii="Arial" w:eastAsia="MS Gothic" w:hAnsi="Arial" w:cs="Times New Roman"/>
      <w:b/>
      <w:bCs/>
      <w:noProof/>
      <w:sz w:val="40"/>
      <w:szCs w:val="40"/>
      <w:u w:val="single"/>
      <w:lang w:val="en-US"/>
    </w:rPr>
  </w:style>
  <w:style w:type="character" w:customStyle="1" w:styleId="Title1Char">
    <w:name w:val="Title 1 Char"/>
    <w:link w:val="Title1"/>
    <w:rsid w:val="00C82064"/>
    <w:rPr>
      <w:rFonts w:ascii="Arial" w:eastAsia="MS Gothic" w:hAnsi="Arial" w:cs="Times New Roman"/>
      <w:b/>
      <w:bCs/>
      <w:noProof/>
      <w:sz w:val="40"/>
      <w:szCs w:val="4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E94B8-8FDB-4AE4-96E5-1049094BE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A2CA753E</Template>
  <TotalTime>17</TotalTime>
  <Pages>17</Pages>
  <Words>5000</Words>
  <Characters>28502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Lisa Russell</cp:lastModifiedBy>
  <cp:revision>10</cp:revision>
  <cp:lastPrinted>2019-01-25T13:56:00Z</cp:lastPrinted>
  <dcterms:created xsi:type="dcterms:W3CDTF">2020-08-28T10:15:00Z</dcterms:created>
  <dcterms:modified xsi:type="dcterms:W3CDTF">2021-04-13T13:51:00Z</dcterms:modified>
</cp:coreProperties>
</file>