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2928" w14:textId="77777777" w:rsidR="009E5AEB" w:rsidRDefault="009E5AEB" w:rsidP="006A002D">
      <w:pPr>
        <w:tabs>
          <w:tab w:val="left" w:pos="5387"/>
        </w:tabs>
        <w:rPr>
          <w:rFonts w:ascii="Arial" w:hAnsi="Arial"/>
        </w:rPr>
      </w:pPr>
    </w:p>
    <w:tbl>
      <w:tblPr>
        <w:tblStyle w:val="TableGrid"/>
        <w:tblW w:w="14601" w:type="dxa"/>
        <w:tblInd w:w="-572" w:type="dxa"/>
        <w:tblLook w:val="04A0" w:firstRow="1" w:lastRow="0" w:firstColumn="1" w:lastColumn="0" w:noHBand="0" w:noVBand="1"/>
      </w:tblPr>
      <w:tblGrid>
        <w:gridCol w:w="1854"/>
        <w:gridCol w:w="2257"/>
        <w:gridCol w:w="2268"/>
        <w:gridCol w:w="3544"/>
        <w:gridCol w:w="2268"/>
        <w:gridCol w:w="2410"/>
      </w:tblGrid>
      <w:tr w:rsidR="006A002D" w14:paraId="4C857A61" w14:textId="77777777" w:rsidTr="00A97AE2">
        <w:trPr>
          <w:trHeight w:val="187"/>
        </w:trPr>
        <w:tc>
          <w:tcPr>
            <w:tcW w:w="1854" w:type="dxa"/>
            <w:shd w:val="clear" w:color="auto" w:fill="F2F2F2" w:themeFill="background1" w:themeFillShade="F2"/>
          </w:tcPr>
          <w:p w14:paraId="5F73A4A8" w14:textId="77777777" w:rsidR="006A002D" w:rsidRPr="00BC474F" w:rsidRDefault="006A002D" w:rsidP="00A97AE2">
            <w:pPr>
              <w:jc w:val="center"/>
              <w:rPr>
                <w:rFonts w:asciiTheme="minorHAnsi" w:hAnsiTheme="minorHAnsi" w:cstheme="minorHAnsi"/>
                <w:b/>
              </w:rPr>
            </w:pPr>
          </w:p>
        </w:tc>
        <w:tc>
          <w:tcPr>
            <w:tcW w:w="12747" w:type="dxa"/>
            <w:gridSpan w:val="5"/>
            <w:shd w:val="clear" w:color="auto" w:fill="F2F2F2" w:themeFill="background1" w:themeFillShade="F2"/>
          </w:tcPr>
          <w:p w14:paraId="7280A6A2"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Cycle 1</w:t>
            </w:r>
          </w:p>
        </w:tc>
      </w:tr>
      <w:tr w:rsidR="006A002D" w14:paraId="318F6F20" w14:textId="77777777" w:rsidTr="00A97AE2">
        <w:trPr>
          <w:trHeight w:val="281"/>
        </w:trPr>
        <w:tc>
          <w:tcPr>
            <w:tcW w:w="1854" w:type="dxa"/>
            <w:shd w:val="clear" w:color="auto" w:fill="F2F2F2" w:themeFill="background1" w:themeFillShade="F2"/>
          </w:tcPr>
          <w:p w14:paraId="37B4B9E0" w14:textId="77777777" w:rsidR="006A002D" w:rsidRPr="00BC474F" w:rsidRDefault="006A002D" w:rsidP="00A97AE2">
            <w:pPr>
              <w:jc w:val="center"/>
              <w:rPr>
                <w:rFonts w:asciiTheme="minorHAnsi" w:hAnsiTheme="minorHAnsi" w:cstheme="minorHAnsi"/>
                <w:b/>
              </w:rPr>
            </w:pPr>
            <w:r>
              <w:rPr>
                <w:rFonts w:asciiTheme="minorHAnsi" w:hAnsiTheme="minorHAnsi" w:cstheme="minorHAnsi"/>
                <w:b/>
              </w:rPr>
              <w:t>Focus</w:t>
            </w:r>
          </w:p>
        </w:tc>
        <w:tc>
          <w:tcPr>
            <w:tcW w:w="2257" w:type="dxa"/>
            <w:shd w:val="clear" w:color="auto" w:fill="DEEAF6" w:themeFill="accent1" w:themeFillTint="33"/>
          </w:tcPr>
          <w:p w14:paraId="2B4B89AA"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Generating Ideas</w:t>
            </w:r>
          </w:p>
        </w:tc>
        <w:tc>
          <w:tcPr>
            <w:tcW w:w="2268" w:type="dxa"/>
            <w:shd w:val="clear" w:color="auto" w:fill="DEEAF6" w:themeFill="accent1" w:themeFillTint="33"/>
          </w:tcPr>
          <w:p w14:paraId="0BECF695"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Using sketchbooks</w:t>
            </w:r>
          </w:p>
        </w:tc>
        <w:tc>
          <w:tcPr>
            <w:tcW w:w="3544" w:type="dxa"/>
            <w:shd w:val="clear" w:color="auto" w:fill="DEEAF6" w:themeFill="accent1" w:themeFillTint="33"/>
          </w:tcPr>
          <w:p w14:paraId="1CBC71F8"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Making skills</w:t>
            </w:r>
          </w:p>
        </w:tc>
        <w:tc>
          <w:tcPr>
            <w:tcW w:w="2268" w:type="dxa"/>
            <w:shd w:val="clear" w:color="auto" w:fill="DEEAF6" w:themeFill="accent1" w:themeFillTint="33"/>
          </w:tcPr>
          <w:p w14:paraId="046D07A5"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Knowledge of artists</w:t>
            </w:r>
          </w:p>
          <w:p w14:paraId="65CB0288" w14:textId="77777777" w:rsidR="006A002D" w:rsidRPr="00A652AD" w:rsidRDefault="006A002D" w:rsidP="00A97AE2">
            <w:pPr>
              <w:jc w:val="center"/>
              <w:rPr>
                <w:rFonts w:asciiTheme="minorHAnsi" w:hAnsiTheme="minorHAnsi" w:cstheme="minorHAnsi"/>
                <w:sz w:val="20"/>
                <w:szCs w:val="20"/>
              </w:rPr>
            </w:pPr>
          </w:p>
        </w:tc>
        <w:tc>
          <w:tcPr>
            <w:tcW w:w="2410" w:type="dxa"/>
            <w:shd w:val="clear" w:color="auto" w:fill="DEEAF6" w:themeFill="accent1" w:themeFillTint="33"/>
          </w:tcPr>
          <w:p w14:paraId="382D0116"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Evaluating and analysing </w:t>
            </w:r>
          </w:p>
        </w:tc>
      </w:tr>
      <w:tr w:rsidR="006A002D" w:rsidRPr="00811F23" w14:paraId="69231D1C" w14:textId="77777777" w:rsidTr="00A97AE2">
        <w:trPr>
          <w:trHeight w:val="281"/>
        </w:trPr>
        <w:tc>
          <w:tcPr>
            <w:tcW w:w="1854" w:type="dxa"/>
            <w:shd w:val="clear" w:color="auto" w:fill="F2F2F2" w:themeFill="background1" w:themeFillShade="F2"/>
          </w:tcPr>
          <w:p w14:paraId="66A6F910"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 xml:space="preserve">KS1 - Drawing </w:t>
            </w:r>
          </w:p>
          <w:p w14:paraId="2EADBDDE"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 xml:space="preserve">Tell a story </w:t>
            </w:r>
          </w:p>
        </w:tc>
        <w:tc>
          <w:tcPr>
            <w:tcW w:w="2257" w:type="dxa"/>
            <w:shd w:val="clear" w:color="auto" w:fill="FFFFFF" w:themeFill="background1"/>
          </w:tcPr>
          <w:p w14:paraId="5A59CC6E"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Begin to generate ideas from a wider range of stimuli, exploring different media and techniques.</w:t>
            </w:r>
          </w:p>
        </w:tc>
        <w:tc>
          <w:tcPr>
            <w:tcW w:w="2268" w:type="dxa"/>
            <w:shd w:val="clear" w:color="auto" w:fill="FFFFFF" w:themeFill="background1"/>
          </w:tcPr>
          <w:p w14:paraId="42048F8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Experiment in sketchbooks, using drawing to record ideas.</w:t>
            </w:r>
          </w:p>
          <w:p w14:paraId="4403C3C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F7B766C"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Use sketchbooks to help make decisions about what to try out next.</w:t>
            </w:r>
          </w:p>
        </w:tc>
        <w:tc>
          <w:tcPr>
            <w:tcW w:w="3544" w:type="dxa"/>
            <w:shd w:val="clear" w:color="auto" w:fill="FFFFFF" w:themeFill="background1"/>
          </w:tcPr>
          <w:p w14:paraId="1E7AFD1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Further demonstrate increased control with a greater range of media.</w:t>
            </w:r>
          </w:p>
          <w:p w14:paraId="6F4CAF8D"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6BF79DA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Make choices about which materials and techniques to use to create an effect.</w:t>
            </w:r>
          </w:p>
          <w:p w14:paraId="1567B2AA"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463DD0A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Develop observational skills to look closely and aim to reflect some of the formal elements of art (colour, pattern, texture, line, shape, form and space) in their work.</w:t>
            </w:r>
          </w:p>
          <w:p w14:paraId="4C79F5D9"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7DD9709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Form: That ‘composition’ means how things are arranged on the page.</w:t>
            </w:r>
          </w:p>
          <w:p w14:paraId="19C1BDE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8A0223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Line: Lines can be used to fill shapes, to make outlines and to add detail or pattern.</w:t>
            </w:r>
          </w:p>
          <w:p w14:paraId="724D47C8"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19C7BF8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Pattern: Drawing techniques such as hatching, scribbling, stippling, and blending can make patterns.</w:t>
            </w:r>
          </w:p>
          <w:p w14:paraId="1F0AE82C"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0079A2D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Texture: Drawing techniques such as hatching, scribbling, stippling, and blending can create surface texture.</w:t>
            </w:r>
          </w:p>
          <w:p w14:paraId="55682D07"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18943E1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Pupils know: </w:t>
            </w:r>
          </w:p>
          <w:p w14:paraId="0A1F91F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How different marks can be used to represent words and sounds. </w:t>
            </w:r>
          </w:p>
          <w:p w14:paraId="782E6EE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That a combination of materials can achieve the desired effect. </w:t>
            </w:r>
          </w:p>
          <w:p w14:paraId="2860FE5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That charcoal is made from burning wood. </w:t>
            </w:r>
          </w:p>
          <w:p w14:paraId="2C0A1D7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Pupils know how to: </w:t>
            </w:r>
          </w:p>
          <w:p w14:paraId="1B18E0C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Use different materials and marks to replicate texture. </w:t>
            </w:r>
          </w:p>
          <w:p w14:paraId="247412E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Manipulate materials and surfaces to create textures. Eg scratching with tools or blending with fingers. </w:t>
            </w:r>
          </w:p>
          <w:p w14:paraId="1404FA6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lastRenderedPageBreak/>
              <w:t xml:space="preserve">● Use marks and lines to show expression on faces. </w:t>
            </w:r>
          </w:p>
          <w:p w14:paraId="1E0667B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Make a concertina book. </w:t>
            </w:r>
          </w:p>
          <w:p w14:paraId="76C63A8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Use drawing to tell a story. </w:t>
            </w:r>
          </w:p>
          <w:p w14:paraId="2DBF9BA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Use charcoal to avoid snapping and to achieve different types of lines. </w:t>
            </w:r>
          </w:p>
          <w:p w14:paraId="2AC3AE23"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EE075C">
              <w:rPr>
                <w:rFonts w:ascii="Arial" w:hAnsi="Arial" w:cs="Arial"/>
                <w:color w:val="182129"/>
                <w:spacing w:val="-4"/>
                <w:sz w:val="17"/>
                <w:szCs w:val="22"/>
              </w:rPr>
              <w:t>● Use drawing pens.</w:t>
            </w:r>
          </w:p>
        </w:tc>
        <w:tc>
          <w:tcPr>
            <w:tcW w:w="2268" w:type="dxa"/>
            <w:shd w:val="clear" w:color="auto" w:fill="FFFFFF" w:themeFill="background1"/>
          </w:tcPr>
          <w:p w14:paraId="2FFC455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lastRenderedPageBreak/>
              <w:t>Talk about art they have seen using some appropriate subject vocabulary.</w:t>
            </w:r>
          </w:p>
          <w:p w14:paraId="7BFCDF29"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2F0A2FD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Apply their own understanding of art materials learnt from artist work to begin purposefully choosing materials for a specific effect.</w:t>
            </w:r>
          </w:p>
          <w:p w14:paraId="34D92B96"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0A69D7FC" w14:textId="77777777" w:rsidR="006A002D" w:rsidRPr="00787833" w:rsidRDefault="006A002D" w:rsidP="00A97AE2">
            <w:pPr>
              <w:widowControl w:val="0"/>
              <w:autoSpaceDE w:val="0"/>
              <w:autoSpaceDN w:val="0"/>
              <w:spacing w:line="182" w:lineRule="exact"/>
              <w:rPr>
                <w:rFonts w:ascii="Arial" w:hAnsi="Arial" w:cs="Arial"/>
                <w:color w:val="182129"/>
                <w:spacing w:val="-4"/>
                <w:sz w:val="17"/>
                <w:szCs w:val="22"/>
                <w:lang w:val="en-US"/>
              </w:rPr>
            </w:pPr>
            <w:r w:rsidRPr="00787833">
              <w:rPr>
                <w:rFonts w:ascii="Arial" w:hAnsi="Arial" w:cs="Arial"/>
                <w:color w:val="182129"/>
                <w:spacing w:val="-4"/>
                <w:sz w:val="17"/>
                <w:szCs w:val="22"/>
                <w:lang w:val="en-US"/>
              </w:rPr>
              <w:t>Illustrators use drawn lines to show</w:t>
            </w:r>
          </w:p>
          <w:p w14:paraId="198FA4C2"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787833">
              <w:rPr>
                <w:rFonts w:ascii="Arial" w:hAnsi="Arial" w:cs="Arial"/>
                <w:color w:val="182129"/>
                <w:spacing w:val="-4"/>
                <w:sz w:val="17"/>
                <w:szCs w:val="22"/>
                <w:lang w:val="en-US"/>
              </w:rPr>
              <w:t>how characters feel.</w:t>
            </w:r>
          </w:p>
        </w:tc>
        <w:tc>
          <w:tcPr>
            <w:tcW w:w="2410" w:type="dxa"/>
            <w:shd w:val="clear" w:color="auto" w:fill="FFFFFF" w:themeFill="background1"/>
          </w:tcPr>
          <w:p w14:paraId="36B0618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Explain their ideas and opinions about their own and others’ artwork, beginning to recognise the stories and messages within in and showing an understanding of why they may have made it.</w:t>
            </w:r>
          </w:p>
          <w:p w14:paraId="279A0A41"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5B88186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Begin to talk about how they could improve their own work.</w:t>
            </w:r>
          </w:p>
          <w:p w14:paraId="0F1D41D9"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7073E32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People use art to tell stories.</w:t>
            </w:r>
          </w:p>
          <w:p w14:paraId="28DED173"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0715E0C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People make art for fun.</w:t>
            </w:r>
          </w:p>
          <w:p w14:paraId="6D5BF386"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7B9A4A58"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787833">
              <w:rPr>
                <w:rFonts w:ascii="Arial" w:hAnsi="Arial" w:cs="Arial"/>
                <w:color w:val="182129"/>
                <w:spacing w:val="-4"/>
                <w:sz w:val="17"/>
                <w:szCs w:val="22"/>
              </w:rPr>
              <w:t>People make art to help others understand something.</w:t>
            </w:r>
          </w:p>
        </w:tc>
      </w:tr>
      <w:tr w:rsidR="006A002D" w:rsidRPr="00811F23" w14:paraId="49C340CB" w14:textId="77777777" w:rsidTr="00A97AE2">
        <w:trPr>
          <w:trHeight w:val="577"/>
        </w:trPr>
        <w:tc>
          <w:tcPr>
            <w:tcW w:w="1854" w:type="dxa"/>
            <w:shd w:val="clear" w:color="auto" w:fill="F2F2F2" w:themeFill="background1" w:themeFillShade="F2"/>
          </w:tcPr>
          <w:p w14:paraId="0320A0DB"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 xml:space="preserve">KS1 - Painting </w:t>
            </w:r>
          </w:p>
          <w:p w14:paraId="15C79155"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 xml:space="preserve">Life in colour </w:t>
            </w:r>
          </w:p>
          <w:p w14:paraId="241F1DF5"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p>
        </w:tc>
        <w:tc>
          <w:tcPr>
            <w:tcW w:w="2257" w:type="dxa"/>
          </w:tcPr>
          <w:p w14:paraId="58CD13B3"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Begin to generate ideas from a wider range of stimuli, exploring different media and techniques.</w:t>
            </w:r>
          </w:p>
        </w:tc>
        <w:tc>
          <w:tcPr>
            <w:tcW w:w="2268" w:type="dxa"/>
          </w:tcPr>
          <w:p w14:paraId="4E798FBF"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Use sketchbooks to help make decisions about what to try out next.</w:t>
            </w:r>
          </w:p>
        </w:tc>
        <w:tc>
          <w:tcPr>
            <w:tcW w:w="3544" w:type="dxa"/>
          </w:tcPr>
          <w:p w14:paraId="288C646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Further demonstrate increased control with a greater range of media.</w:t>
            </w:r>
          </w:p>
          <w:p w14:paraId="2CF5CC3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CA753C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Make choices about which materials and techniques to use to create an effect.</w:t>
            </w:r>
          </w:p>
          <w:p w14:paraId="6A4613A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D6C81A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Use hands and tools with confidence when cutting, shaping and joining paper, card and malleable materials.</w:t>
            </w:r>
          </w:p>
          <w:p w14:paraId="66B7906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B2CA9D9" w14:textId="77777777" w:rsidR="006A002D" w:rsidRPr="00787833"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Develop observational skills to look closely and aim to reflect some of the formal elements of art (colour, pattern, texture, line, shape, form and space) in their work.</w:t>
            </w:r>
          </w:p>
          <w:p w14:paraId="6B7CB42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A1869E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Colour: Different amounts of paint and water can be used to mix hues of secondary colours.</w:t>
            </w:r>
          </w:p>
          <w:p w14:paraId="05A48BA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48D73D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Colour: Colours can be mixed to ‘match’ real life objects or to create things from your imagination.</w:t>
            </w:r>
          </w:p>
          <w:p w14:paraId="11A286A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313A1D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Form: That ‘composition’ means how things are arranged on the page.</w:t>
            </w:r>
          </w:p>
          <w:p w14:paraId="43335B7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447BE5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Shape: Collage materials can be shaped to represent shapes in an image.</w:t>
            </w:r>
          </w:p>
          <w:p w14:paraId="6F5DE39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FF1562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Shape: Patterns can be made using shapes.</w:t>
            </w:r>
          </w:p>
          <w:p w14:paraId="6883BDE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1196B1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Pattern: Patterns can be used to add detail to an artwork.</w:t>
            </w:r>
          </w:p>
          <w:p w14:paraId="672E03D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B56D2B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Texture: Collage materials can be chosen to represent real-life textures.</w:t>
            </w:r>
          </w:p>
          <w:p w14:paraId="7CDF388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A88A92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lastRenderedPageBreak/>
              <w:t>Texture: Collage materials can be overlapped and overlaid to add texture.</w:t>
            </w:r>
          </w:p>
          <w:p w14:paraId="07CD03E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F1A544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Texture: Drawing techniques such as hatching, scribbling, stippling, and blending can create surface texture.</w:t>
            </w:r>
          </w:p>
          <w:p w14:paraId="102038E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F34D61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Texture: Painting tools can create varied textures in paint.</w:t>
            </w:r>
          </w:p>
          <w:p w14:paraId="6905B26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A99096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Tone: Different amounts of paint and water can be used to mix hues of secondary colours</w:t>
            </w:r>
          </w:p>
          <w:p w14:paraId="7C0AB04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11950E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Pupils know how to: </w:t>
            </w:r>
          </w:p>
          <w:p w14:paraId="0342C30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Mix a variety of shades of a secondary colour. </w:t>
            </w:r>
          </w:p>
          <w:p w14:paraId="3341CEF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Make choices about amounts of paint to use when mixing a particular colour. </w:t>
            </w:r>
          </w:p>
          <w:p w14:paraId="7EACF21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Match colours seen around them. </w:t>
            </w:r>
          </w:p>
          <w:p w14:paraId="4BD0DEA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Create texture using different painting tools. </w:t>
            </w:r>
          </w:p>
          <w:p w14:paraId="26F9CB3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Make textured paper to use in a collage. </w:t>
            </w:r>
          </w:p>
          <w:p w14:paraId="57F4BE3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Choose and shape collage materials eg cutting, tearing. </w:t>
            </w:r>
          </w:p>
          <w:p w14:paraId="63320C4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Compose a collage, arranging and overlapping pieces for contrast and effect. </w:t>
            </w:r>
          </w:p>
          <w:p w14:paraId="120E313A" w14:textId="77777777" w:rsidR="006A002D" w:rsidRPr="00581FDD" w:rsidRDefault="006A002D" w:rsidP="00A97AE2">
            <w:pPr>
              <w:widowControl w:val="0"/>
              <w:autoSpaceDE w:val="0"/>
              <w:autoSpaceDN w:val="0"/>
              <w:spacing w:line="182" w:lineRule="exact"/>
              <w:rPr>
                <w:rFonts w:ascii="Arial" w:hAnsi="Arial" w:cs="Arial"/>
                <w:color w:val="182129"/>
                <w:spacing w:val="-4"/>
                <w:sz w:val="17"/>
                <w:szCs w:val="22"/>
                <w:lang w:val="en-US"/>
              </w:rPr>
            </w:pPr>
            <w:r w:rsidRPr="00EE075C">
              <w:rPr>
                <w:rFonts w:ascii="Arial" w:hAnsi="Arial" w:cs="Arial"/>
                <w:color w:val="182129"/>
                <w:spacing w:val="-4"/>
                <w:sz w:val="17"/>
                <w:szCs w:val="22"/>
              </w:rPr>
              <w:t>● Add painted detail to a collage to enhance/improve it.</w:t>
            </w:r>
          </w:p>
        </w:tc>
        <w:tc>
          <w:tcPr>
            <w:tcW w:w="2268" w:type="dxa"/>
          </w:tcPr>
          <w:p w14:paraId="4583365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lastRenderedPageBreak/>
              <w:t>Talk about art they have seen using some appropriate subject vocabulary.</w:t>
            </w:r>
          </w:p>
          <w:p w14:paraId="55C89141"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0A7948C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Apply their own understanding of art materials learnt from artist work to begin purposefully choosing materials for a specific effect.</w:t>
            </w:r>
          </w:p>
          <w:p w14:paraId="69EAA04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914ED9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Some artists create art to make people aware of good and bad things happening in the world around them.</w:t>
            </w:r>
          </w:p>
          <w:p w14:paraId="62EC5DA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0D0A8C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Art can be figurative or abstract.</w:t>
            </w:r>
          </w:p>
          <w:p w14:paraId="7FE8ACF7"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1C408089"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787833">
              <w:rPr>
                <w:rFonts w:ascii="Arial" w:hAnsi="Arial" w:cs="Arial"/>
                <w:color w:val="182129"/>
                <w:spacing w:val="-4"/>
                <w:sz w:val="17"/>
                <w:szCs w:val="22"/>
              </w:rPr>
              <w:t>Artists try out different combinations of collage materials to create the effect they want.</w:t>
            </w:r>
          </w:p>
        </w:tc>
        <w:tc>
          <w:tcPr>
            <w:tcW w:w="2410" w:type="dxa"/>
          </w:tcPr>
          <w:p w14:paraId="718FC48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 xml:space="preserve">Explain their ideas and opinions about their own and others’ artwork, beginning to recognise the stories and messages within in and showing an understanding of why they may have made it. </w:t>
            </w:r>
          </w:p>
          <w:p w14:paraId="3373A18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6085EEE"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787833">
              <w:rPr>
                <w:rFonts w:ascii="Arial" w:hAnsi="Arial" w:cs="Arial"/>
                <w:color w:val="182129"/>
                <w:spacing w:val="-4"/>
                <w:sz w:val="17"/>
                <w:szCs w:val="22"/>
              </w:rPr>
              <w:t xml:space="preserve">Begin to talk about how they could improve their own work. </w:t>
            </w:r>
          </w:p>
          <w:p w14:paraId="3A2EB4B7"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787833">
              <w:rPr>
                <w:rFonts w:ascii="Arial" w:hAnsi="Arial" w:cs="Arial"/>
                <w:color w:val="182129"/>
                <w:spacing w:val="-4"/>
                <w:sz w:val="17"/>
                <w:szCs w:val="22"/>
              </w:rPr>
              <w:t>Talk about how art is made.</w:t>
            </w:r>
          </w:p>
          <w:p w14:paraId="2CD7ABD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8E75ADF"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787833">
              <w:rPr>
                <w:rFonts w:ascii="Arial" w:hAnsi="Arial" w:cs="Arial"/>
                <w:color w:val="182129"/>
                <w:spacing w:val="-4"/>
                <w:sz w:val="17"/>
                <w:szCs w:val="22"/>
              </w:rPr>
              <w:t xml:space="preserve">People use art to tell stories. </w:t>
            </w:r>
          </w:p>
          <w:p w14:paraId="0E961713"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p>
          <w:p w14:paraId="2EFFE34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 xml:space="preserve">People make art about things that are important to them. </w:t>
            </w:r>
          </w:p>
          <w:p w14:paraId="29BE2D0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FD2150B"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787833">
              <w:rPr>
                <w:rFonts w:ascii="Arial" w:hAnsi="Arial" w:cs="Arial"/>
                <w:color w:val="182129"/>
                <w:spacing w:val="-4"/>
                <w:sz w:val="17"/>
                <w:szCs w:val="22"/>
              </w:rPr>
              <w:t xml:space="preserve">People make art to share their feelings. </w:t>
            </w:r>
          </w:p>
          <w:p w14:paraId="397E4D5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D69F6A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87833">
              <w:rPr>
                <w:rFonts w:ascii="Arial" w:hAnsi="Arial" w:cs="Arial"/>
                <w:color w:val="182129"/>
                <w:spacing w:val="-4"/>
                <w:sz w:val="17"/>
                <w:szCs w:val="22"/>
              </w:rPr>
              <w:t>People make art to explore an idea in different ways.</w:t>
            </w:r>
          </w:p>
          <w:p w14:paraId="2528E5D3"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2D05921D"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787833">
              <w:rPr>
                <w:rFonts w:ascii="Arial" w:hAnsi="Arial" w:cs="Arial"/>
                <w:color w:val="182129"/>
                <w:spacing w:val="-4"/>
                <w:sz w:val="17"/>
                <w:szCs w:val="22"/>
              </w:rPr>
              <w:t>People make art to help others understand something</w:t>
            </w:r>
          </w:p>
        </w:tc>
      </w:tr>
      <w:tr w:rsidR="006A002D" w:rsidRPr="00811F23" w14:paraId="17CC80FF" w14:textId="77777777" w:rsidTr="00A97AE2">
        <w:trPr>
          <w:trHeight w:val="281"/>
        </w:trPr>
        <w:tc>
          <w:tcPr>
            <w:tcW w:w="1854" w:type="dxa"/>
            <w:shd w:val="clear" w:color="auto" w:fill="F2F2F2" w:themeFill="background1" w:themeFillShade="F2"/>
          </w:tcPr>
          <w:p w14:paraId="629998EA"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KS1 - Sculpture</w:t>
            </w:r>
          </w:p>
          <w:p w14:paraId="398C3BCC"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Paper play</w:t>
            </w:r>
          </w:p>
        </w:tc>
        <w:tc>
          <w:tcPr>
            <w:tcW w:w="2257" w:type="dxa"/>
          </w:tcPr>
          <w:p w14:paraId="53DEE57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Explore their own ideas using a range of media.</w:t>
            </w:r>
          </w:p>
          <w:p w14:paraId="2914DBD8"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p>
        </w:tc>
        <w:tc>
          <w:tcPr>
            <w:tcW w:w="2268" w:type="dxa"/>
          </w:tcPr>
          <w:p w14:paraId="2042C55D"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Use sketchbooks to explore ideas</w:t>
            </w:r>
          </w:p>
        </w:tc>
        <w:tc>
          <w:tcPr>
            <w:tcW w:w="3544" w:type="dxa"/>
          </w:tcPr>
          <w:p w14:paraId="3C9A36B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Develop some control when using a wide range of tools to draw, paint and create crafts and sculptures.</w:t>
            </w:r>
          </w:p>
          <w:p w14:paraId="03329BB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78DB2D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Make choices about which materials to use to create an effect.</w:t>
            </w:r>
          </w:p>
          <w:p w14:paraId="2213EF9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1DBC89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Explore and analyse a wider variety of ways to join and fix materials in place.</w:t>
            </w:r>
          </w:p>
          <w:p w14:paraId="17AAA33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845547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Form: Know paper can change from 2D to 3D by folding, rolling and scrunching it.</w:t>
            </w:r>
          </w:p>
          <w:p w14:paraId="66C65C5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2D1E3F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Form: Know that three dimensional art is called sculpture.</w:t>
            </w:r>
          </w:p>
          <w:p w14:paraId="2922D9C4"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3908EAA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lastRenderedPageBreak/>
              <w:t>Shape: Know paper can be shaped by cutting and folding it.</w:t>
            </w:r>
          </w:p>
          <w:p w14:paraId="261FCAB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 xml:space="preserve">Pupils know how to: </w:t>
            </w:r>
          </w:p>
          <w:p w14:paraId="2CB0761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 xml:space="preserve">● Roll and fold paper. </w:t>
            </w:r>
          </w:p>
          <w:p w14:paraId="08B03A1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 xml:space="preserve">● Cut shapes from paper and card. </w:t>
            </w:r>
          </w:p>
          <w:p w14:paraId="6BB21C8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 xml:space="preserve">● Cut and glue paper to make 3D structures. </w:t>
            </w:r>
          </w:p>
          <w:p w14:paraId="2AFCAD5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 xml:space="preserve">● Decide the best way to glue something. </w:t>
            </w:r>
          </w:p>
          <w:p w14:paraId="3A930E9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 xml:space="preserve">● Create a variety of shapes in paper, eg spiral, zig-zag. </w:t>
            </w:r>
          </w:p>
          <w:p w14:paraId="36A2A558"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 Make larger structures using newspaper rolls.</w:t>
            </w:r>
          </w:p>
        </w:tc>
        <w:tc>
          <w:tcPr>
            <w:tcW w:w="2268" w:type="dxa"/>
          </w:tcPr>
          <w:p w14:paraId="18AE048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lastRenderedPageBreak/>
              <w:t>Some artists are influenced by things happening around them.</w:t>
            </w:r>
          </w:p>
          <w:p w14:paraId="66F1580F"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53CC123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Artists living in different places at different times can be inspired by similar ideas or stories.</w:t>
            </w:r>
          </w:p>
          <w:p w14:paraId="56E29400"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4D54B8AA"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EE075C">
              <w:rPr>
                <w:rFonts w:ascii="Arial" w:hAnsi="Arial" w:cs="Arial"/>
                <w:color w:val="182129"/>
                <w:spacing w:val="-4"/>
                <w:sz w:val="17"/>
                <w:szCs w:val="22"/>
              </w:rPr>
              <w:t>Artists choose materials that suit what they want to make.</w:t>
            </w:r>
          </w:p>
        </w:tc>
        <w:tc>
          <w:tcPr>
            <w:tcW w:w="2410" w:type="dxa"/>
          </w:tcPr>
          <w:p w14:paraId="463D247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Describe and compare features of their own and others’ artwork. </w:t>
            </w:r>
          </w:p>
          <w:p w14:paraId="32AD4A8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D117164"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Evaluate art with an understanding of how art can be varied and made in different ways and by different people. </w:t>
            </w:r>
          </w:p>
          <w:p w14:paraId="6137DA5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6BF898E"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Art is made in different ways. </w:t>
            </w:r>
          </w:p>
          <w:p w14:paraId="6D0CD98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1024B84"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Art is made by all different kinds of people. </w:t>
            </w:r>
          </w:p>
          <w:p w14:paraId="7017CC6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C09C098"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An artist is someone who </w:t>
            </w:r>
            <w:r w:rsidRPr="00EE075C">
              <w:rPr>
                <w:rFonts w:ascii="Arial" w:hAnsi="Arial" w:cs="Arial"/>
                <w:color w:val="182129"/>
                <w:spacing w:val="-4"/>
                <w:sz w:val="17"/>
                <w:szCs w:val="22"/>
              </w:rPr>
              <w:lastRenderedPageBreak/>
              <w:t xml:space="preserve">creates. </w:t>
            </w:r>
          </w:p>
          <w:p w14:paraId="7D2E692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884C027"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p>
        </w:tc>
      </w:tr>
      <w:tr w:rsidR="006A002D" w:rsidRPr="00811F23" w14:paraId="355577A4" w14:textId="77777777" w:rsidTr="00A97AE2">
        <w:trPr>
          <w:trHeight w:val="290"/>
        </w:trPr>
        <w:tc>
          <w:tcPr>
            <w:tcW w:w="1854" w:type="dxa"/>
            <w:shd w:val="clear" w:color="auto" w:fill="F2F2F2" w:themeFill="background1" w:themeFillShade="F2"/>
          </w:tcPr>
          <w:p w14:paraId="1B7D6E9C"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lastRenderedPageBreak/>
              <w:t>KS1 - Craft and design</w:t>
            </w:r>
          </w:p>
          <w:p w14:paraId="36092473"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 xml:space="preserve">Woven wonders </w:t>
            </w:r>
          </w:p>
        </w:tc>
        <w:tc>
          <w:tcPr>
            <w:tcW w:w="2257" w:type="dxa"/>
          </w:tcPr>
          <w:p w14:paraId="17C81816"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Explore their own ideas using a range of media.</w:t>
            </w:r>
          </w:p>
        </w:tc>
        <w:tc>
          <w:tcPr>
            <w:tcW w:w="2268" w:type="dxa"/>
          </w:tcPr>
          <w:p w14:paraId="7250C254"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A652AD">
              <w:rPr>
                <w:rFonts w:ascii="Arial" w:hAnsi="Arial" w:cs="Arial"/>
                <w:color w:val="182129"/>
                <w:spacing w:val="-4"/>
                <w:sz w:val="17"/>
                <w:szCs w:val="22"/>
              </w:rPr>
              <w:t>Use sketchbooks to explore ideas</w:t>
            </w:r>
          </w:p>
        </w:tc>
        <w:tc>
          <w:tcPr>
            <w:tcW w:w="3544" w:type="dxa"/>
          </w:tcPr>
          <w:p w14:paraId="1F3C158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Develop some control when using a wide range of tools to draw, paint and create crafts and sculptures.</w:t>
            </w:r>
          </w:p>
          <w:p w14:paraId="5F122C5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73ADE3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Explore and analyse a wider variety of ways to join and fix materials in place.</w:t>
            </w:r>
          </w:p>
          <w:p w14:paraId="086BC61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99A24B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Make choices about which materials to use to create an effect.</w:t>
            </w:r>
          </w:p>
          <w:p w14:paraId="198020B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374770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A652AD">
              <w:rPr>
                <w:rFonts w:ascii="Arial" w:hAnsi="Arial" w:cs="Arial"/>
                <w:color w:val="182129"/>
                <w:spacing w:val="-4"/>
                <w:sz w:val="17"/>
                <w:szCs w:val="22"/>
              </w:rPr>
              <w:t>Form: Know that three dimensional art is called sculpture.</w:t>
            </w:r>
          </w:p>
          <w:p w14:paraId="06064FBD"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3B2DA82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Pupils know: </w:t>
            </w:r>
          </w:p>
          <w:p w14:paraId="6197C2B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What materials can be cut, knotted, threaded or plaited. </w:t>
            </w:r>
          </w:p>
          <w:p w14:paraId="1616DB2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Pupils know how to: </w:t>
            </w:r>
          </w:p>
          <w:p w14:paraId="05E3134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Wrap objects/shapes with wool. </w:t>
            </w:r>
          </w:p>
          <w:p w14:paraId="7366908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Measure a length. </w:t>
            </w:r>
          </w:p>
          <w:p w14:paraId="40C2BAA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Tie a knot, thread and plait. </w:t>
            </w:r>
          </w:p>
          <w:p w14:paraId="097F29A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Make a box loom. </w:t>
            </w:r>
          </w:p>
          <w:p w14:paraId="6E6EB49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Join using knots. </w:t>
            </w:r>
          </w:p>
          <w:p w14:paraId="2813613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 Weave with paper on a paper loom. </w:t>
            </w:r>
          </w:p>
          <w:p w14:paraId="0A858321"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EE075C">
              <w:rPr>
                <w:rFonts w:ascii="Arial" w:hAnsi="Arial" w:cs="Arial"/>
                <w:color w:val="182129"/>
                <w:spacing w:val="-4"/>
                <w:sz w:val="17"/>
                <w:szCs w:val="22"/>
              </w:rPr>
              <w:t>● Weave using a combination of materials.</w:t>
            </w:r>
          </w:p>
        </w:tc>
        <w:tc>
          <w:tcPr>
            <w:tcW w:w="2268" w:type="dxa"/>
          </w:tcPr>
          <w:p w14:paraId="3F043E0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Describe similarities and differences between practices in Art and design, eg between painting and sculpture, and link these to their own work.</w:t>
            </w:r>
          </w:p>
          <w:p w14:paraId="20CCD030"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6C5B910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Some artists are influenced by things happening around them.</w:t>
            </w:r>
          </w:p>
          <w:p w14:paraId="0FD6F630"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44AF37A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Sometimes artists concentrate on how they are making something rather than what they make.</w:t>
            </w:r>
          </w:p>
          <w:p w14:paraId="10F7B015"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092ACD0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Artists can use everyday materials that have been thrown away to make art.</w:t>
            </w:r>
          </w:p>
          <w:p w14:paraId="4A075BC1"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p>
          <w:p w14:paraId="1757E464"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EE075C">
              <w:rPr>
                <w:rFonts w:ascii="Arial" w:hAnsi="Arial" w:cs="Arial"/>
                <w:color w:val="182129"/>
                <w:spacing w:val="-4"/>
                <w:sz w:val="17"/>
                <w:szCs w:val="22"/>
              </w:rPr>
              <w:t>Artists choose materials that suit what they want to make.</w:t>
            </w:r>
          </w:p>
        </w:tc>
        <w:tc>
          <w:tcPr>
            <w:tcW w:w="2410" w:type="dxa"/>
          </w:tcPr>
          <w:p w14:paraId="21E18BA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E075C">
              <w:rPr>
                <w:rFonts w:ascii="Arial" w:hAnsi="Arial" w:cs="Arial"/>
                <w:color w:val="182129"/>
                <w:spacing w:val="-4"/>
                <w:sz w:val="17"/>
                <w:szCs w:val="22"/>
              </w:rPr>
              <w:t xml:space="preserve">Describe and compare features of their own and others’ artwork. </w:t>
            </w:r>
          </w:p>
          <w:p w14:paraId="64B819E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5C78E24"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Evaluate art with an understanding of how art can be varied and made in different ways and by different people. </w:t>
            </w:r>
          </w:p>
          <w:p w14:paraId="53A4A3E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E31219F"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Art is made in different ways. </w:t>
            </w:r>
          </w:p>
          <w:p w14:paraId="6DE3B3E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37917A8"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Art is made by all different kinds of people. </w:t>
            </w:r>
          </w:p>
          <w:p w14:paraId="678D5C2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5160383"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EE075C">
              <w:rPr>
                <w:rFonts w:ascii="Arial" w:hAnsi="Arial" w:cs="Arial"/>
                <w:color w:val="182129"/>
                <w:spacing w:val="-4"/>
                <w:sz w:val="17"/>
                <w:szCs w:val="22"/>
              </w:rPr>
              <w:t xml:space="preserve">An artist is someone who creates. </w:t>
            </w:r>
          </w:p>
          <w:p w14:paraId="2891984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48B8D8B" w14:textId="77777777" w:rsidR="006A002D" w:rsidRDefault="006A002D" w:rsidP="00A97AE2">
            <w:pPr>
              <w:widowControl w:val="0"/>
              <w:autoSpaceDE w:val="0"/>
              <w:autoSpaceDN w:val="0"/>
              <w:spacing w:line="182" w:lineRule="exact"/>
              <w:rPr>
                <w:rFonts w:ascii="Arial" w:hAnsi="Arial" w:cs="Arial"/>
                <w:color w:val="182129"/>
                <w:spacing w:val="-4"/>
                <w:sz w:val="17"/>
                <w:szCs w:val="22"/>
                <w:lang w:val="en-US"/>
              </w:rPr>
            </w:pPr>
            <w:r w:rsidRPr="00EE075C">
              <w:rPr>
                <w:rFonts w:ascii="Arial" w:hAnsi="Arial" w:cs="Arial"/>
                <w:color w:val="182129"/>
                <w:spacing w:val="-4"/>
                <w:sz w:val="17"/>
                <w:szCs w:val="22"/>
              </w:rPr>
              <w:t>Craft is making something creative and useful.</w:t>
            </w:r>
          </w:p>
          <w:p w14:paraId="28C1FEB7"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p>
        </w:tc>
      </w:tr>
    </w:tbl>
    <w:p w14:paraId="660E6346" w14:textId="77777777" w:rsidR="00491D16" w:rsidRDefault="00491D16" w:rsidP="00811F23">
      <w:pPr>
        <w:widowControl w:val="0"/>
        <w:autoSpaceDE w:val="0"/>
        <w:autoSpaceDN w:val="0"/>
        <w:spacing w:line="182" w:lineRule="exact"/>
        <w:rPr>
          <w:rFonts w:ascii="Arial" w:hAnsi="Arial" w:cs="Arial"/>
          <w:color w:val="182129"/>
          <w:spacing w:val="-4"/>
          <w:sz w:val="17"/>
          <w:szCs w:val="22"/>
          <w:lang w:val="en-US"/>
        </w:rPr>
      </w:pPr>
    </w:p>
    <w:p w14:paraId="2416D5AE"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tbl>
      <w:tblPr>
        <w:tblStyle w:val="TableGrid"/>
        <w:tblW w:w="14601" w:type="dxa"/>
        <w:tblInd w:w="-572" w:type="dxa"/>
        <w:tblLook w:val="04A0" w:firstRow="1" w:lastRow="0" w:firstColumn="1" w:lastColumn="0" w:noHBand="0" w:noVBand="1"/>
      </w:tblPr>
      <w:tblGrid>
        <w:gridCol w:w="1854"/>
        <w:gridCol w:w="2257"/>
        <w:gridCol w:w="2268"/>
        <w:gridCol w:w="3544"/>
        <w:gridCol w:w="2268"/>
        <w:gridCol w:w="2410"/>
      </w:tblGrid>
      <w:tr w:rsidR="006A002D" w14:paraId="63DD0CF9" w14:textId="77777777" w:rsidTr="00A97AE2">
        <w:trPr>
          <w:trHeight w:val="187"/>
        </w:trPr>
        <w:tc>
          <w:tcPr>
            <w:tcW w:w="1854" w:type="dxa"/>
            <w:shd w:val="clear" w:color="auto" w:fill="F2F2F2" w:themeFill="background1" w:themeFillShade="F2"/>
          </w:tcPr>
          <w:p w14:paraId="2DEC3E68" w14:textId="77777777" w:rsidR="006A002D" w:rsidRPr="00BC474F" w:rsidRDefault="006A002D" w:rsidP="00A97AE2">
            <w:pPr>
              <w:jc w:val="center"/>
              <w:rPr>
                <w:rFonts w:asciiTheme="minorHAnsi" w:hAnsiTheme="minorHAnsi" w:cstheme="minorHAnsi"/>
                <w:b/>
              </w:rPr>
            </w:pPr>
          </w:p>
        </w:tc>
        <w:tc>
          <w:tcPr>
            <w:tcW w:w="12747" w:type="dxa"/>
            <w:gridSpan w:val="5"/>
            <w:shd w:val="clear" w:color="auto" w:fill="F2F2F2" w:themeFill="background1" w:themeFillShade="F2"/>
          </w:tcPr>
          <w:p w14:paraId="5B22DF4A"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Cycle 1</w:t>
            </w:r>
          </w:p>
        </w:tc>
      </w:tr>
      <w:tr w:rsidR="006A002D" w14:paraId="64E09416" w14:textId="77777777" w:rsidTr="00A97AE2">
        <w:trPr>
          <w:trHeight w:val="281"/>
        </w:trPr>
        <w:tc>
          <w:tcPr>
            <w:tcW w:w="1854" w:type="dxa"/>
            <w:shd w:val="clear" w:color="auto" w:fill="F2F2F2" w:themeFill="background1" w:themeFillShade="F2"/>
          </w:tcPr>
          <w:p w14:paraId="3247864C" w14:textId="77777777" w:rsidR="006A002D" w:rsidRPr="00BC474F" w:rsidRDefault="006A002D" w:rsidP="00A97AE2">
            <w:pPr>
              <w:jc w:val="center"/>
              <w:rPr>
                <w:rFonts w:asciiTheme="minorHAnsi" w:hAnsiTheme="minorHAnsi" w:cstheme="minorHAnsi"/>
                <w:b/>
              </w:rPr>
            </w:pPr>
            <w:r>
              <w:rPr>
                <w:rFonts w:asciiTheme="minorHAnsi" w:hAnsiTheme="minorHAnsi" w:cstheme="minorHAnsi"/>
                <w:b/>
              </w:rPr>
              <w:t>Focus</w:t>
            </w:r>
          </w:p>
        </w:tc>
        <w:tc>
          <w:tcPr>
            <w:tcW w:w="2257" w:type="dxa"/>
            <w:shd w:val="clear" w:color="auto" w:fill="DEEAF6" w:themeFill="accent1" w:themeFillTint="33"/>
          </w:tcPr>
          <w:p w14:paraId="7CF7E347"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Generating Ideas</w:t>
            </w:r>
          </w:p>
        </w:tc>
        <w:tc>
          <w:tcPr>
            <w:tcW w:w="2268" w:type="dxa"/>
            <w:shd w:val="clear" w:color="auto" w:fill="DEEAF6" w:themeFill="accent1" w:themeFillTint="33"/>
          </w:tcPr>
          <w:p w14:paraId="4CD71A8C"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Using sketchbooks</w:t>
            </w:r>
          </w:p>
        </w:tc>
        <w:tc>
          <w:tcPr>
            <w:tcW w:w="3544" w:type="dxa"/>
            <w:shd w:val="clear" w:color="auto" w:fill="DEEAF6" w:themeFill="accent1" w:themeFillTint="33"/>
          </w:tcPr>
          <w:p w14:paraId="73223B28"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Making skills</w:t>
            </w:r>
          </w:p>
        </w:tc>
        <w:tc>
          <w:tcPr>
            <w:tcW w:w="2268" w:type="dxa"/>
            <w:shd w:val="clear" w:color="auto" w:fill="DEEAF6" w:themeFill="accent1" w:themeFillTint="33"/>
          </w:tcPr>
          <w:p w14:paraId="0344669F"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Knowledge of artists</w:t>
            </w:r>
          </w:p>
          <w:p w14:paraId="72218340" w14:textId="77777777" w:rsidR="006A002D" w:rsidRPr="00A652AD" w:rsidRDefault="006A002D" w:rsidP="00A97AE2">
            <w:pPr>
              <w:jc w:val="center"/>
              <w:rPr>
                <w:rFonts w:asciiTheme="minorHAnsi" w:hAnsiTheme="minorHAnsi" w:cstheme="minorHAnsi"/>
                <w:sz w:val="20"/>
                <w:szCs w:val="20"/>
              </w:rPr>
            </w:pPr>
          </w:p>
        </w:tc>
        <w:tc>
          <w:tcPr>
            <w:tcW w:w="2410" w:type="dxa"/>
            <w:shd w:val="clear" w:color="auto" w:fill="DEEAF6" w:themeFill="accent1" w:themeFillTint="33"/>
          </w:tcPr>
          <w:p w14:paraId="0AB535E0"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Evaluating and analysing </w:t>
            </w:r>
          </w:p>
        </w:tc>
      </w:tr>
      <w:tr w:rsidR="006A002D" w:rsidRPr="00811F23" w14:paraId="364FFC3D" w14:textId="77777777" w:rsidTr="00A97AE2">
        <w:trPr>
          <w:trHeight w:val="281"/>
        </w:trPr>
        <w:tc>
          <w:tcPr>
            <w:tcW w:w="1854" w:type="dxa"/>
            <w:shd w:val="clear" w:color="auto" w:fill="F2F2F2" w:themeFill="background1" w:themeFillShade="F2"/>
          </w:tcPr>
          <w:p w14:paraId="169DF54C" w14:textId="77777777" w:rsidR="006A002D" w:rsidRPr="006D1F91" w:rsidRDefault="006A002D" w:rsidP="00A97AE2">
            <w:pPr>
              <w:rPr>
                <w:rFonts w:ascii="Arial" w:hAnsi="Arial" w:cs="Arial"/>
                <w:color w:val="182129"/>
                <w:spacing w:val="-4"/>
                <w:sz w:val="17"/>
                <w:szCs w:val="22"/>
                <w:lang w:val="en-US"/>
              </w:rPr>
            </w:pPr>
            <w:r>
              <w:rPr>
                <w:rFonts w:ascii="Arial" w:hAnsi="Arial" w:cs="Arial"/>
                <w:color w:val="182129"/>
                <w:spacing w:val="-4"/>
                <w:sz w:val="17"/>
                <w:szCs w:val="22"/>
                <w:lang w:val="en-US"/>
              </w:rPr>
              <w:lastRenderedPageBreak/>
              <w:t xml:space="preserve">LKS2 - </w:t>
            </w:r>
            <w:r w:rsidRPr="006D1F91">
              <w:rPr>
                <w:rFonts w:ascii="Arial" w:hAnsi="Arial" w:cs="Arial"/>
                <w:color w:val="182129"/>
                <w:spacing w:val="-4"/>
                <w:sz w:val="17"/>
                <w:szCs w:val="22"/>
                <w:lang w:val="en-US"/>
              </w:rPr>
              <w:t>Painting and mixed media</w:t>
            </w:r>
          </w:p>
          <w:p w14:paraId="44D82E44"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6D1F91">
              <w:rPr>
                <w:rFonts w:ascii="Arial" w:hAnsi="Arial" w:cs="Arial"/>
                <w:color w:val="182129"/>
                <w:spacing w:val="-4"/>
                <w:sz w:val="17"/>
                <w:szCs w:val="22"/>
                <w:lang w:val="en-US"/>
              </w:rPr>
              <w:t>Prehistoric</w:t>
            </w:r>
          </w:p>
        </w:tc>
        <w:tc>
          <w:tcPr>
            <w:tcW w:w="2257" w:type="dxa"/>
            <w:shd w:val="clear" w:color="auto" w:fill="FFFFFF" w:themeFill="background1"/>
          </w:tcPr>
          <w:p w14:paraId="3473AF62"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1618F3">
              <w:rPr>
                <w:rFonts w:ascii="Arial" w:hAnsi="Arial" w:cs="Arial"/>
                <w:color w:val="182129"/>
                <w:spacing w:val="-4"/>
                <w:sz w:val="17"/>
                <w:szCs w:val="22"/>
              </w:rPr>
              <w:t>Generate ideas from a range of stimuli and carry out simple research and evaluation as part of the making process.</w:t>
            </w:r>
          </w:p>
        </w:tc>
        <w:tc>
          <w:tcPr>
            <w:tcW w:w="2268" w:type="dxa"/>
            <w:shd w:val="clear" w:color="auto" w:fill="FFFFFF" w:themeFill="background1"/>
          </w:tcPr>
          <w:p w14:paraId="551C23C8"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705FAF">
              <w:rPr>
                <w:rFonts w:ascii="Arial" w:hAnsi="Arial" w:cs="Arial"/>
                <w:color w:val="182129"/>
                <w:spacing w:val="-4"/>
                <w:sz w:val="17"/>
                <w:szCs w:val="22"/>
              </w:rPr>
              <w:t>Use sketchbooks for a wider range of purposes, for example recording things using drawing and annotations, planning and taking next steps in a making process.</w:t>
            </w:r>
          </w:p>
        </w:tc>
        <w:tc>
          <w:tcPr>
            <w:tcW w:w="3544" w:type="dxa"/>
            <w:shd w:val="clear" w:color="auto" w:fill="FFFFFF" w:themeFill="background1"/>
          </w:tcPr>
          <w:p w14:paraId="3395A00D" w14:textId="77777777" w:rsidR="006A002D" w:rsidRPr="00BF64CA" w:rsidRDefault="006A002D" w:rsidP="00A97AE2">
            <w:pPr>
              <w:widowControl w:val="0"/>
              <w:autoSpaceDE w:val="0"/>
              <w:autoSpaceDN w:val="0"/>
              <w:spacing w:line="182" w:lineRule="exact"/>
              <w:rPr>
                <w:rFonts w:ascii="Arial" w:hAnsi="Arial" w:cs="Arial"/>
                <w:color w:val="182129"/>
                <w:spacing w:val="-4"/>
                <w:sz w:val="17"/>
                <w:szCs w:val="22"/>
              </w:rPr>
            </w:pPr>
            <w:r w:rsidRPr="00BF64CA">
              <w:rPr>
                <w:rFonts w:ascii="Arial" w:hAnsi="Arial" w:cs="Arial"/>
                <w:color w:val="182129"/>
                <w:spacing w:val="-4"/>
                <w:sz w:val="17"/>
                <w:szCs w:val="22"/>
              </w:rPr>
              <w:t>Confidently use a range of materials and tools, selecting and using these appropriately with more independence.</w:t>
            </w:r>
          </w:p>
          <w:p w14:paraId="0E29D7E3"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p>
          <w:p w14:paraId="764BC5A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BF64CA">
              <w:rPr>
                <w:rFonts w:ascii="Arial" w:hAnsi="Arial" w:cs="Arial"/>
                <w:color w:val="182129"/>
                <w:spacing w:val="-4"/>
                <w:sz w:val="17"/>
                <w:szCs w:val="22"/>
              </w:rPr>
              <w:t>Develop direct observation, for example by using tonal shading and starting to apply an understanding of shape to communicate form and proportion.</w:t>
            </w:r>
          </w:p>
          <w:p w14:paraId="53EB701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A38E28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50173">
              <w:rPr>
                <w:rFonts w:ascii="Arial" w:hAnsi="Arial" w:cs="Arial"/>
                <w:color w:val="182129"/>
                <w:spacing w:val="-4"/>
                <w:sz w:val="17"/>
                <w:szCs w:val="22"/>
              </w:rPr>
              <w:t>Colour: Paint colours can be mixed using natural substances, and that prehistoric peoples used these paints.</w:t>
            </w:r>
          </w:p>
          <w:p w14:paraId="43570E4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DCBFE0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96495">
              <w:rPr>
                <w:rFonts w:ascii="Arial" w:hAnsi="Arial" w:cs="Arial"/>
                <w:color w:val="182129"/>
                <w:spacing w:val="-4"/>
                <w:sz w:val="17"/>
                <w:szCs w:val="22"/>
              </w:rPr>
              <w:t>Shape: Negative shapes show the space around and between objects.</w:t>
            </w:r>
          </w:p>
          <w:p w14:paraId="15DD47E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51B6DF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96495">
              <w:rPr>
                <w:rFonts w:ascii="Arial" w:hAnsi="Arial" w:cs="Arial"/>
                <w:color w:val="182129"/>
                <w:spacing w:val="-4"/>
                <w:sz w:val="17"/>
                <w:szCs w:val="22"/>
              </w:rPr>
              <w:t>Line: Using different tools or using the same tool in different ways can create different types of lines.</w:t>
            </w:r>
          </w:p>
          <w:p w14:paraId="68564D6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1E577B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7C781D">
              <w:rPr>
                <w:rFonts w:ascii="Arial" w:hAnsi="Arial" w:cs="Arial"/>
                <w:color w:val="182129"/>
                <w:spacing w:val="-4"/>
                <w:sz w:val="17"/>
                <w:szCs w:val="22"/>
              </w:rPr>
              <w:t>Texture: Texture in an artwork can be real (what the surface actually feels like) or a surface can be made to appear textured.</w:t>
            </w:r>
          </w:p>
          <w:p w14:paraId="6B2E598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C2D9D2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Pupils know how to: </w:t>
            </w:r>
          </w:p>
          <w:p w14:paraId="2CF1FC6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Use simple shapes to scale up a drawing to make it bigger. </w:t>
            </w:r>
          </w:p>
          <w:p w14:paraId="5A6C567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Make a cave wall surface. </w:t>
            </w:r>
          </w:p>
          <w:p w14:paraId="093E717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Paint on a rough surface. </w:t>
            </w:r>
          </w:p>
          <w:p w14:paraId="3B93D8B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Make a negative and positive image. </w:t>
            </w:r>
          </w:p>
          <w:p w14:paraId="31ECDEC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Create a textured background using charcoal and chalk. </w:t>
            </w:r>
          </w:p>
          <w:p w14:paraId="672C833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Use natural objects to make tools to paint with. </w:t>
            </w:r>
          </w:p>
          <w:p w14:paraId="31B3A56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xml:space="preserve">● Make natural paints using natural materials. ● Create different textures using different parts of a brush. </w:t>
            </w:r>
          </w:p>
          <w:p w14:paraId="53DD7659"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4E0241">
              <w:rPr>
                <w:rFonts w:ascii="Arial" w:hAnsi="Arial" w:cs="Arial"/>
                <w:color w:val="182129"/>
                <w:spacing w:val="-4"/>
                <w:sz w:val="17"/>
                <w:szCs w:val="22"/>
              </w:rPr>
              <w:t>● Use colour mixing to make natural colours.</w:t>
            </w:r>
          </w:p>
        </w:tc>
        <w:tc>
          <w:tcPr>
            <w:tcW w:w="2268" w:type="dxa"/>
            <w:shd w:val="clear" w:color="auto" w:fill="FFFFFF" w:themeFill="background1"/>
          </w:tcPr>
          <w:p w14:paraId="72121FE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023D4">
              <w:rPr>
                <w:rFonts w:ascii="Arial" w:hAnsi="Arial" w:cs="Arial"/>
                <w:color w:val="182129"/>
                <w:spacing w:val="-4"/>
                <w:sz w:val="17"/>
                <w:szCs w:val="22"/>
              </w:rPr>
              <w:t>Discuss how artists produced art in the past and understand the influence and impact of their methods and styles on art today, using their own experiences and historical evidence.</w:t>
            </w:r>
          </w:p>
          <w:p w14:paraId="3C5FC10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07C319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023D4">
              <w:rPr>
                <w:rFonts w:ascii="Arial" w:hAnsi="Arial" w:cs="Arial"/>
                <w:color w:val="182129"/>
                <w:spacing w:val="-4"/>
                <w:sz w:val="17"/>
                <w:szCs w:val="22"/>
              </w:rPr>
              <w:t>Understand the limitations of tools and materials and be able to experiment within more than one medium and with tools to create textural effects.</w:t>
            </w:r>
          </w:p>
          <w:p w14:paraId="7787026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17360F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023D4">
              <w:rPr>
                <w:rFonts w:ascii="Arial" w:hAnsi="Arial" w:cs="Arial"/>
                <w:color w:val="182129"/>
                <w:spacing w:val="-4"/>
                <w:sz w:val="17"/>
                <w:szCs w:val="22"/>
              </w:rPr>
              <w:t>Art from the past can give us clues about what it was like to live at that time.</w:t>
            </w:r>
          </w:p>
          <w:p w14:paraId="125BA4D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0CFC66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023D4">
              <w:rPr>
                <w:rFonts w:ascii="Arial" w:hAnsi="Arial" w:cs="Arial"/>
                <w:color w:val="182129"/>
                <w:spacing w:val="-4"/>
                <w:sz w:val="17"/>
                <w:szCs w:val="22"/>
              </w:rPr>
              <w:t>Artists have different materials available to them depending on when they live in history.</w:t>
            </w:r>
          </w:p>
          <w:p w14:paraId="1DFAAE9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5089C8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023D4">
              <w:rPr>
                <w:rFonts w:ascii="Arial" w:hAnsi="Arial" w:cs="Arial"/>
                <w:color w:val="182129"/>
                <w:spacing w:val="-4"/>
                <w:sz w:val="17"/>
                <w:szCs w:val="22"/>
              </w:rPr>
              <w:t>Artists can make their own tools.</w:t>
            </w:r>
          </w:p>
          <w:p w14:paraId="266A312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2EB6E0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F1B72">
              <w:rPr>
                <w:rFonts w:ascii="Arial" w:hAnsi="Arial" w:cs="Arial"/>
                <w:color w:val="182129"/>
                <w:spacing w:val="-4"/>
                <w:sz w:val="17"/>
                <w:szCs w:val="22"/>
              </w:rPr>
              <w:t>Artists experiment with different tools and materials to create texture.</w:t>
            </w:r>
          </w:p>
          <w:p w14:paraId="2CE9788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3C1DFC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F1B72">
              <w:rPr>
                <w:rFonts w:ascii="Arial" w:hAnsi="Arial" w:cs="Arial"/>
                <w:color w:val="182129"/>
                <w:spacing w:val="-4"/>
                <w:sz w:val="17"/>
                <w:szCs w:val="22"/>
              </w:rPr>
              <w:t>Artists make decisions about how their work will be displayed.</w:t>
            </w:r>
          </w:p>
          <w:p w14:paraId="0FB1F3F7"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p>
        </w:tc>
        <w:tc>
          <w:tcPr>
            <w:tcW w:w="2410" w:type="dxa"/>
            <w:shd w:val="clear" w:color="auto" w:fill="FFFFFF" w:themeFill="background1"/>
          </w:tcPr>
          <w:p w14:paraId="38E9001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5C7F13">
              <w:rPr>
                <w:rFonts w:ascii="Arial" w:hAnsi="Arial" w:cs="Arial"/>
                <w:color w:val="182129"/>
                <w:spacing w:val="-4"/>
                <w:sz w:val="17"/>
                <w:szCs w:val="22"/>
              </w:rPr>
              <w:t>Confidently explain their ideas and opinions about their own and others’ artwork, with an understanding of the breadth of what art can be and that there are many ways to make art.</w:t>
            </w:r>
          </w:p>
          <w:p w14:paraId="5DB4E5B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FDC9CC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5C7F13">
              <w:rPr>
                <w:rFonts w:ascii="Arial" w:hAnsi="Arial" w:cs="Arial"/>
                <w:color w:val="182129"/>
                <w:spacing w:val="-4"/>
                <w:sz w:val="17"/>
                <w:szCs w:val="22"/>
              </w:rPr>
              <w:t>Discuss and begin to interpret meaning and purpose of artwork, understanding how artists can use art to communicate.</w:t>
            </w:r>
          </w:p>
          <w:p w14:paraId="4D766FB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3A8334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5C7F13">
              <w:rPr>
                <w:rFonts w:ascii="Arial" w:hAnsi="Arial" w:cs="Arial"/>
                <w:color w:val="182129"/>
                <w:spacing w:val="-4"/>
                <w:sz w:val="17"/>
                <w:szCs w:val="22"/>
              </w:rPr>
              <w:t>Artists make art in more than one way.</w:t>
            </w:r>
          </w:p>
          <w:p w14:paraId="76C3A09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9F5192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5C7F13">
              <w:rPr>
                <w:rFonts w:ascii="Arial" w:hAnsi="Arial" w:cs="Arial"/>
                <w:color w:val="182129"/>
                <w:spacing w:val="-4"/>
                <w:sz w:val="17"/>
                <w:szCs w:val="22"/>
              </w:rPr>
              <w:t>People use art to tell stories and communicate.</w:t>
            </w:r>
          </w:p>
          <w:p w14:paraId="5AD3961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23283F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A5BF3">
              <w:rPr>
                <w:rFonts w:ascii="Arial" w:hAnsi="Arial" w:cs="Arial"/>
                <w:color w:val="182129"/>
                <w:spacing w:val="-4"/>
                <w:sz w:val="17"/>
                <w:szCs w:val="22"/>
              </w:rPr>
              <w:t>People use art to help explain or teach things.</w:t>
            </w:r>
          </w:p>
          <w:p w14:paraId="66FC913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25C9F18"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4A5BF3">
              <w:rPr>
                <w:rFonts w:ascii="Arial" w:hAnsi="Arial" w:cs="Arial"/>
                <w:color w:val="182129"/>
                <w:spacing w:val="-4"/>
                <w:sz w:val="17"/>
                <w:szCs w:val="22"/>
              </w:rPr>
              <w:t>One artwork can have several meanings.</w:t>
            </w:r>
          </w:p>
        </w:tc>
      </w:tr>
      <w:tr w:rsidR="006A002D" w:rsidRPr="00811F23" w14:paraId="08CDB383" w14:textId="77777777" w:rsidTr="00A97AE2">
        <w:trPr>
          <w:trHeight w:val="577"/>
        </w:trPr>
        <w:tc>
          <w:tcPr>
            <w:tcW w:w="1854" w:type="dxa"/>
            <w:shd w:val="clear" w:color="auto" w:fill="F2F2F2" w:themeFill="background1" w:themeFillShade="F2"/>
          </w:tcPr>
          <w:p w14:paraId="358C838F" w14:textId="77777777" w:rsidR="006A002D" w:rsidRPr="006D1F91" w:rsidRDefault="006A002D" w:rsidP="00A97AE2">
            <w:pPr>
              <w:rPr>
                <w:rFonts w:ascii="Arial" w:hAnsi="Arial" w:cs="Arial"/>
                <w:color w:val="182129"/>
                <w:spacing w:val="-4"/>
                <w:sz w:val="17"/>
                <w:szCs w:val="22"/>
                <w:lang w:val="en-US"/>
              </w:rPr>
            </w:pPr>
            <w:r>
              <w:rPr>
                <w:rFonts w:ascii="Arial" w:hAnsi="Arial" w:cs="Arial"/>
                <w:color w:val="182129"/>
                <w:spacing w:val="-4"/>
                <w:sz w:val="17"/>
                <w:szCs w:val="22"/>
                <w:lang w:val="en-US"/>
              </w:rPr>
              <w:t xml:space="preserve">LKS2 - </w:t>
            </w:r>
            <w:r w:rsidRPr="006D1F91">
              <w:rPr>
                <w:rFonts w:ascii="Arial" w:hAnsi="Arial" w:cs="Arial"/>
                <w:color w:val="182129"/>
                <w:spacing w:val="-4"/>
                <w:sz w:val="17"/>
                <w:szCs w:val="22"/>
                <w:lang w:val="en-US"/>
              </w:rPr>
              <w:t>Drawing</w:t>
            </w:r>
          </w:p>
          <w:p w14:paraId="6A9FD5CB"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6D1F91">
              <w:rPr>
                <w:rFonts w:ascii="Arial" w:hAnsi="Arial" w:cs="Arial"/>
                <w:color w:val="182129"/>
                <w:spacing w:val="-4"/>
                <w:sz w:val="17"/>
                <w:szCs w:val="22"/>
                <w:lang w:val="en-US"/>
              </w:rPr>
              <w:t>Growing artists</w:t>
            </w:r>
          </w:p>
        </w:tc>
        <w:tc>
          <w:tcPr>
            <w:tcW w:w="2257" w:type="dxa"/>
          </w:tcPr>
          <w:p w14:paraId="10D9CC94"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1618F3">
              <w:rPr>
                <w:rFonts w:ascii="Arial" w:hAnsi="Arial" w:cs="Arial"/>
                <w:color w:val="182129"/>
                <w:spacing w:val="-4"/>
                <w:sz w:val="17"/>
                <w:szCs w:val="22"/>
              </w:rPr>
              <w:t>Generate ideas from a range of stimuli and carry out simple research and evaluation as part of the making process.</w:t>
            </w:r>
          </w:p>
        </w:tc>
        <w:tc>
          <w:tcPr>
            <w:tcW w:w="2268" w:type="dxa"/>
          </w:tcPr>
          <w:p w14:paraId="0E89F899"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705FAF">
              <w:rPr>
                <w:rFonts w:ascii="Arial" w:hAnsi="Arial" w:cs="Arial"/>
                <w:color w:val="182129"/>
                <w:spacing w:val="-4"/>
                <w:sz w:val="17"/>
                <w:szCs w:val="22"/>
              </w:rPr>
              <w:t xml:space="preserve">Use sketchbooks for a wider range of purposes, for example recording things using drawing and annotations, planning and </w:t>
            </w:r>
            <w:r w:rsidRPr="00705FAF">
              <w:rPr>
                <w:rFonts w:ascii="Arial" w:hAnsi="Arial" w:cs="Arial"/>
                <w:color w:val="182129"/>
                <w:spacing w:val="-4"/>
                <w:sz w:val="17"/>
                <w:szCs w:val="22"/>
              </w:rPr>
              <w:lastRenderedPageBreak/>
              <w:t>taking next steps in a making process.</w:t>
            </w:r>
          </w:p>
        </w:tc>
        <w:tc>
          <w:tcPr>
            <w:tcW w:w="3544" w:type="dxa"/>
          </w:tcPr>
          <w:p w14:paraId="5E12CD3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BF64CA">
              <w:rPr>
                <w:rFonts w:ascii="Arial" w:hAnsi="Arial" w:cs="Arial"/>
                <w:color w:val="182129"/>
                <w:spacing w:val="-4"/>
                <w:sz w:val="17"/>
                <w:szCs w:val="22"/>
              </w:rPr>
              <w:lastRenderedPageBreak/>
              <w:t>Confidently use a range of materials and tools, selecting and using these appropriately with more independence.</w:t>
            </w:r>
          </w:p>
          <w:p w14:paraId="1257835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256313D"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BF64CA">
              <w:rPr>
                <w:rFonts w:ascii="Arial" w:hAnsi="Arial" w:cs="Arial"/>
                <w:color w:val="182129"/>
                <w:spacing w:val="-4"/>
                <w:sz w:val="17"/>
                <w:szCs w:val="22"/>
              </w:rPr>
              <w:t xml:space="preserve">Use hands and tools confidently to cut, shape </w:t>
            </w:r>
            <w:r w:rsidRPr="00BF64CA">
              <w:rPr>
                <w:rFonts w:ascii="Arial" w:hAnsi="Arial" w:cs="Arial"/>
                <w:color w:val="182129"/>
                <w:spacing w:val="-4"/>
                <w:sz w:val="17"/>
                <w:szCs w:val="22"/>
              </w:rPr>
              <w:lastRenderedPageBreak/>
              <w:t xml:space="preserve">and join materials for a purpose. </w:t>
            </w:r>
          </w:p>
          <w:p w14:paraId="7FABD76F"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p>
          <w:p w14:paraId="7E74BB3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BF64CA">
              <w:rPr>
                <w:rFonts w:ascii="Arial" w:hAnsi="Arial" w:cs="Arial"/>
                <w:color w:val="182129"/>
                <w:spacing w:val="-4"/>
                <w:sz w:val="17"/>
                <w:szCs w:val="22"/>
              </w:rPr>
              <w:t>Develop direct observation, for example by using tonal shading and starting to apply an understanding of shape to communicate form and proportion.</w:t>
            </w:r>
          </w:p>
          <w:p w14:paraId="5F3E99B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F9C345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Form: Three dimensional forms are either organic (natural) or geometric (mathematical shapes, like a cube).</w:t>
            </w:r>
          </w:p>
          <w:p w14:paraId="269090D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310B08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Line: Using different tools or using the same tool in different ways can create different types of lines.</w:t>
            </w:r>
          </w:p>
          <w:p w14:paraId="025084D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604A0C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 xml:space="preserve">Pattern: Surface rubbings can be used to add or make patterns. </w:t>
            </w:r>
          </w:p>
          <w:p w14:paraId="5A99552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765907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 xml:space="preserve">Texture: Texture in an artwork can be real (what the surface actually feels like) or a surface can be made to appear textured. </w:t>
            </w:r>
          </w:p>
          <w:p w14:paraId="1E64EFE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153C78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Tone: That ‘tone’ in art means ‘light and dark’.</w:t>
            </w:r>
          </w:p>
          <w:p w14:paraId="261B889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95432A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 xml:space="preserve">Tone: Shading helps make drawn objects look realistic. </w:t>
            </w:r>
          </w:p>
          <w:p w14:paraId="7E27AE5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3584DF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 xml:space="preserve">Tone: Some basic rules for shading when drawing, eg shade in one direction, blending tones smoothly and with no gaps. </w:t>
            </w:r>
          </w:p>
          <w:p w14:paraId="7DB4016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DA7A6B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2710F">
              <w:rPr>
                <w:rFonts w:ascii="Arial" w:hAnsi="Arial" w:cs="Arial"/>
                <w:color w:val="182129"/>
                <w:spacing w:val="-4"/>
                <w:sz w:val="17"/>
                <w:szCs w:val="22"/>
              </w:rPr>
              <w:t>Tone: Shading is used to create different tones in an artwork and can include hatching, cross-hatching, scribbling and stippling.</w:t>
            </w:r>
          </w:p>
          <w:p w14:paraId="23B4691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B31704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Pupils know how to: </w:t>
            </w:r>
          </w:p>
          <w:p w14:paraId="12AC249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Use shapes identified within in objects as a method to draw. </w:t>
            </w:r>
          </w:p>
          <w:p w14:paraId="71055AF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Create tone by shading. </w:t>
            </w:r>
          </w:p>
          <w:p w14:paraId="757EF3C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Achieve even tones when shading. </w:t>
            </w:r>
          </w:p>
          <w:p w14:paraId="225B929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Make texture rubbings. </w:t>
            </w:r>
          </w:p>
          <w:p w14:paraId="2E131DE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Create art from textured paper. </w:t>
            </w:r>
          </w:p>
          <w:p w14:paraId="2E6EA3C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Hold and use a pencil to shade. </w:t>
            </w:r>
          </w:p>
          <w:p w14:paraId="658DA4A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lastRenderedPageBreak/>
              <w:t xml:space="preserve">● Tear and shape paper. </w:t>
            </w:r>
          </w:p>
          <w:p w14:paraId="05F20CE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Use paper shapes to create a drawing. </w:t>
            </w:r>
          </w:p>
          <w:p w14:paraId="31E503C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Use drawing tools to take a rubbing. </w:t>
            </w:r>
          </w:p>
          <w:p w14:paraId="39CDF22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xml:space="preserve">● Make careful observations to accurately draw an object. </w:t>
            </w:r>
          </w:p>
          <w:p w14:paraId="2CCFC9B7"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396AEE">
              <w:rPr>
                <w:rFonts w:ascii="Arial" w:hAnsi="Arial" w:cs="Arial"/>
                <w:color w:val="182129"/>
                <w:spacing w:val="-4"/>
                <w:sz w:val="17"/>
                <w:szCs w:val="22"/>
              </w:rPr>
              <w:t>● Create abstract compositions to draw more expressively.</w:t>
            </w:r>
          </w:p>
        </w:tc>
        <w:tc>
          <w:tcPr>
            <w:tcW w:w="2268" w:type="dxa"/>
          </w:tcPr>
          <w:p w14:paraId="3A7A3B8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175672">
              <w:rPr>
                <w:rFonts w:ascii="Arial" w:hAnsi="Arial" w:cs="Arial"/>
                <w:color w:val="182129"/>
                <w:spacing w:val="-4"/>
                <w:sz w:val="17"/>
                <w:szCs w:val="22"/>
              </w:rPr>
              <w:lastRenderedPageBreak/>
              <w:t xml:space="preserve">Discuss how artists produced art in the past and understand the influence and impact of their methods and styles on art today, </w:t>
            </w:r>
            <w:r w:rsidRPr="00175672">
              <w:rPr>
                <w:rFonts w:ascii="Arial" w:hAnsi="Arial" w:cs="Arial"/>
                <w:color w:val="182129"/>
                <w:spacing w:val="-4"/>
                <w:sz w:val="17"/>
                <w:szCs w:val="22"/>
              </w:rPr>
              <w:lastRenderedPageBreak/>
              <w:t>using their own experiences and historical evidence.</w:t>
            </w:r>
          </w:p>
          <w:p w14:paraId="7E49D5B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199F35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175672">
              <w:rPr>
                <w:rFonts w:ascii="Arial" w:hAnsi="Arial" w:cs="Arial"/>
                <w:color w:val="182129"/>
                <w:spacing w:val="-4"/>
                <w:sz w:val="17"/>
                <w:szCs w:val="22"/>
              </w:rPr>
              <w:t>Artists experiment with different tools and materials to create texture.</w:t>
            </w:r>
          </w:p>
          <w:p w14:paraId="3A18A99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F2E079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132FC">
              <w:rPr>
                <w:rFonts w:ascii="Arial" w:hAnsi="Arial" w:cs="Arial"/>
                <w:color w:val="182129"/>
                <w:spacing w:val="-4"/>
                <w:sz w:val="17"/>
                <w:szCs w:val="22"/>
              </w:rPr>
              <w:t>Artists can work in more than one medium.</w:t>
            </w:r>
          </w:p>
          <w:p w14:paraId="03E67651"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p>
        </w:tc>
        <w:tc>
          <w:tcPr>
            <w:tcW w:w="2410" w:type="dxa"/>
          </w:tcPr>
          <w:p w14:paraId="3B55ACF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235254">
              <w:rPr>
                <w:rFonts w:ascii="Arial" w:hAnsi="Arial" w:cs="Arial"/>
                <w:color w:val="182129"/>
                <w:spacing w:val="-4"/>
                <w:sz w:val="17"/>
                <w:szCs w:val="22"/>
              </w:rPr>
              <w:lastRenderedPageBreak/>
              <w:t>Discuss and begin to interpret meaning and purpose of artwork, understanding how artists can use art to communicate.</w:t>
            </w:r>
          </w:p>
          <w:p w14:paraId="60D9214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4DF48D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3021A">
              <w:rPr>
                <w:rFonts w:ascii="Arial" w:hAnsi="Arial" w:cs="Arial"/>
                <w:color w:val="182129"/>
                <w:spacing w:val="-4"/>
                <w:sz w:val="17"/>
                <w:szCs w:val="22"/>
              </w:rPr>
              <w:t>People use art to help explain or teach things.</w:t>
            </w:r>
          </w:p>
          <w:p w14:paraId="04FA069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6DCC32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E3021A">
              <w:rPr>
                <w:rFonts w:ascii="Arial" w:hAnsi="Arial" w:cs="Arial"/>
                <w:color w:val="182129"/>
                <w:spacing w:val="-4"/>
                <w:sz w:val="17"/>
                <w:szCs w:val="22"/>
              </w:rPr>
              <w:t>People make art to explore big ideas, like death or nature.</w:t>
            </w:r>
          </w:p>
          <w:p w14:paraId="5E385EC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398D26F"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E3021A">
              <w:rPr>
                <w:rFonts w:ascii="Arial" w:hAnsi="Arial" w:cs="Arial"/>
                <w:color w:val="182129"/>
                <w:spacing w:val="-4"/>
                <w:sz w:val="17"/>
                <w:szCs w:val="22"/>
              </w:rPr>
              <w:t>People can have their own opinions about art, and sometimes disagree.</w:t>
            </w:r>
          </w:p>
        </w:tc>
      </w:tr>
      <w:tr w:rsidR="006A002D" w:rsidRPr="00811F23" w14:paraId="1EF13756" w14:textId="77777777" w:rsidTr="00A97AE2">
        <w:trPr>
          <w:trHeight w:val="281"/>
        </w:trPr>
        <w:tc>
          <w:tcPr>
            <w:tcW w:w="1854" w:type="dxa"/>
            <w:shd w:val="clear" w:color="auto" w:fill="F2F2F2" w:themeFill="background1" w:themeFillShade="F2"/>
          </w:tcPr>
          <w:p w14:paraId="566C4B21" w14:textId="77777777" w:rsidR="006A002D" w:rsidRPr="006D1F91" w:rsidRDefault="006A002D" w:rsidP="00A97AE2">
            <w:pPr>
              <w:rPr>
                <w:rFonts w:ascii="Arial" w:hAnsi="Arial" w:cs="Arial"/>
                <w:color w:val="182129"/>
                <w:spacing w:val="-4"/>
                <w:sz w:val="17"/>
                <w:szCs w:val="22"/>
                <w:lang w:val="en-US"/>
              </w:rPr>
            </w:pPr>
            <w:r>
              <w:rPr>
                <w:rFonts w:ascii="Arial" w:hAnsi="Arial" w:cs="Arial"/>
                <w:color w:val="182129"/>
                <w:spacing w:val="-4"/>
                <w:sz w:val="17"/>
                <w:szCs w:val="22"/>
                <w:lang w:val="en-US"/>
              </w:rPr>
              <w:lastRenderedPageBreak/>
              <w:t xml:space="preserve">LKS2 - </w:t>
            </w:r>
            <w:r w:rsidRPr="006D1F91">
              <w:rPr>
                <w:rFonts w:ascii="Arial" w:hAnsi="Arial" w:cs="Arial"/>
                <w:color w:val="182129"/>
                <w:spacing w:val="-4"/>
                <w:sz w:val="17"/>
                <w:szCs w:val="22"/>
                <w:lang w:val="en-US"/>
              </w:rPr>
              <w:t>Sculpture and 3D</w:t>
            </w:r>
          </w:p>
          <w:p w14:paraId="138B2714"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6D1F91">
              <w:rPr>
                <w:rFonts w:ascii="Arial" w:hAnsi="Arial" w:cs="Arial"/>
                <w:color w:val="182129"/>
                <w:spacing w:val="-4"/>
                <w:sz w:val="17"/>
                <w:szCs w:val="22"/>
                <w:lang w:val="en-US"/>
              </w:rPr>
              <w:t>Shape and space</w:t>
            </w:r>
          </w:p>
        </w:tc>
        <w:tc>
          <w:tcPr>
            <w:tcW w:w="2257" w:type="dxa"/>
          </w:tcPr>
          <w:p w14:paraId="5C66E7EE"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1618F3">
              <w:rPr>
                <w:rFonts w:ascii="Arial" w:hAnsi="Arial" w:cs="Arial"/>
                <w:color w:val="182129"/>
                <w:spacing w:val="-4"/>
                <w:sz w:val="17"/>
                <w:szCs w:val="22"/>
              </w:rPr>
              <w:t>Generate ideas from a range of stimuli and carry out simple research and evaluation as part of the making process.</w:t>
            </w:r>
          </w:p>
        </w:tc>
        <w:tc>
          <w:tcPr>
            <w:tcW w:w="2268" w:type="dxa"/>
          </w:tcPr>
          <w:p w14:paraId="72DC821B"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p>
        </w:tc>
        <w:tc>
          <w:tcPr>
            <w:tcW w:w="3544" w:type="dxa"/>
          </w:tcPr>
          <w:p w14:paraId="10782E3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BF64CA">
              <w:rPr>
                <w:rFonts w:ascii="Arial" w:hAnsi="Arial" w:cs="Arial"/>
                <w:color w:val="182129"/>
                <w:spacing w:val="-4"/>
                <w:sz w:val="17"/>
                <w:szCs w:val="22"/>
              </w:rPr>
              <w:t>Confidently use a range of materials and tools, selecting and using these appropriately with more independence.</w:t>
            </w:r>
          </w:p>
          <w:p w14:paraId="6D909BF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FBC12DE"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BF64CA">
              <w:rPr>
                <w:rFonts w:ascii="Arial" w:hAnsi="Arial" w:cs="Arial"/>
                <w:color w:val="182129"/>
                <w:spacing w:val="-4"/>
                <w:sz w:val="17"/>
                <w:szCs w:val="22"/>
              </w:rPr>
              <w:t xml:space="preserve">Use hands and tools confidently to cut, shape and join materials for a purpose. </w:t>
            </w:r>
          </w:p>
          <w:p w14:paraId="4D2CBB1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811750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50173">
              <w:rPr>
                <w:rFonts w:ascii="Arial" w:hAnsi="Arial" w:cs="Arial"/>
                <w:color w:val="182129"/>
                <w:spacing w:val="-4"/>
                <w:sz w:val="17"/>
                <w:szCs w:val="22"/>
              </w:rPr>
              <w:t>Colour: Using light and dark colours next to each other creates contrast.</w:t>
            </w:r>
          </w:p>
          <w:p w14:paraId="60C2B4E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8A2E05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8608A">
              <w:rPr>
                <w:rFonts w:ascii="Arial" w:hAnsi="Arial" w:cs="Arial"/>
                <w:color w:val="182129"/>
                <w:spacing w:val="-4"/>
                <w:sz w:val="17"/>
                <w:szCs w:val="22"/>
              </w:rPr>
              <w:t xml:space="preserve">Form: Three dimensional forms are either organic (natural) or geometric (mathematical shapes, like a cube). </w:t>
            </w:r>
          </w:p>
          <w:p w14:paraId="0B84CB4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0768D8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8608A">
              <w:rPr>
                <w:rFonts w:ascii="Arial" w:hAnsi="Arial" w:cs="Arial"/>
                <w:color w:val="182129"/>
                <w:spacing w:val="-4"/>
                <w:sz w:val="17"/>
                <w:szCs w:val="22"/>
              </w:rPr>
              <w:t>Form: Organic forms can be abstract.</w:t>
            </w:r>
          </w:p>
          <w:p w14:paraId="5F2032C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148179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8608A">
              <w:rPr>
                <w:rFonts w:ascii="Arial" w:hAnsi="Arial" w:cs="Arial"/>
                <w:color w:val="182129"/>
                <w:spacing w:val="-4"/>
                <w:sz w:val="17"/>
                <w:szCs w:val="22"/>
              </w:rPr>
              <w:t xml:space="preserve">Shape: Negative shapes show the space around and between objects. </w:t>
            </w:r>
          </w:p>
          <w:p w14:paraId="75BDDC5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8608A">
              <w:rPr>
                <w:rFonts w:ascii="Arial" w:hAnsi="Arial" w:cs="Arial"/>
                <w:color w:val="182129"/>
                <w:spacing w:val="-4"/>
                <w:sz w:val="17"/>
                <w:szCs w:val="22"/>
              </w:rPr>
              <w:t>Shape: Artists can focus on shapes when making abstract art.</w:t>
            </w:r>
          </w:p>
          <w:p w14:paraId="0FBBB3D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EEE8FF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Pupils know how to: </w:t>
            </w:r>
          </w:p>
          <w:p w14:paraId="111639F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Join 2D shapes to make a 3D form. </w:t>
            </w:r>
          </w:p>
          <w:p w14:paraId="1CBBACC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Join larger pieces of materials, exploring what gives 3D shapes stability. </w:t>
            </w:r>
          </w:p>
          <w:p w14:paraId="66DF15A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Shape card in different ways eg. rolling, folding and choose the best way to recreate a drawn idea. </w:t>
            </w:r>
          </w:p>
          <w:p w14:paraId="174F2BB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Identify and draw negative spaces. </w:t>
            </w:r>
          </w:p>
          <w:p w14:paraId="534E0412"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Plan a sculpture by drawing. </w:t>
            </w:r>
          </w:p>
          <w:p w14:paraId="72FEFD8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Choose materials to scale up an idea. </w:t>
            </w:r>
          </w:p>
          <w:p w14:paraId="3B511FD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Create different joins in card eg. slot, tabs, wrapping. </w:t>
            </w:r>
          </w:p>
          <w:p w14:paraId="323EBE3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xml:space="preserve">● Add surface detail to a sculpture using colour or texture. </w:t>
            </w:r>
          </w:p>
          <w:p w14:paraId="2C131DCB"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DF33B3">
              <w:rPr>
                <w:rFonts w:ascii="Arial" w:hAnsi="Arial" w:cs="Arial"/>
                <w:color w:val="182129"/>
                <w:spacing w:val="-4"/>
                <w:sz w:val="17"/>
                <w:szCs w:val="22"/>
              </w:rPr>
              <w:t>● Display sculpture.</w:t>
            </w:r>
          </w:p>
        </w:tc>
        <w:tc>
          <w:tcPr>
            <w:tcW w:w="2268" w:type="dxa"/>
          </w:tcPr>
          <w:p w14:paraId="746AACD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235254">
              <w:rPr>
                <w:rFonts w:ascii="Arial" w:hAnsi="Arial" w:cs="Arial"/>
                <w:color w:val="182129"/>
                <w:spacing w:val="-4"/>
                <w:sz w:val="17"/>
                <w:szCs w:val="22"/>
              </w:rPr>
              <w:t>Consider how to display art work, understanding how artists consider their viewer and the impact on them.</w:t>
            </w:r>
          </w:p>
          <w:p w14:paraId="3B769C5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0595BD9"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235254">
              <w:rPr>
                <w:rFonts w:ascii="Arial" w:hAnsi="Arial" w:cs="Arial"/>
                <w:color w:val="182129"/>
                <w:spacing w:val="-4"/>
                <w:sz w:val="17"/>
                <w:szCs w:val="22"/>
              </w:rPr>
              <w:t>Artists make decisions about how their work will be displayed.</w:t>
            </w:r>
          </w:p>
        </w:tc>
        <w:tc>
          <w:tcPr>
            <w:tcW w:w="2410" w:type="dxa"/>
          </w:tcPr>
          <w:p w14:paraId="0F25794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92E1D">
              <w:rPr>
                <w:rFonts w:ascii="Arial" w:hAnsi="Arial" w:cs="Arial"/>
                <w:color w:val="182129"/>
                <w:spacing w:val="-4"/>
                <w:sz w:val="17"/>
                <w:szCs w:val="22"/>
              </w:rPr>
              <w:t xml:space="preserve">Confidently explain their ideas and opinions about their own and others’ artwork, with an understanding of the breadth of what art can be and that there are many ways to make art. </w:t>
            </w:r>
          </w:p>
          <w:p w14:paraId="2BAABD1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025C1F9"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r w:rsidRPr="00F92E1D">
              <w:rPr>
                <w:rFonts w:ascii="Arial" w:hAnsi="Arial" w:cs="Arial"/>
                <w:color w:val="182129"/>
                <w:spacing w:val="-4"/>
                <w:sz w:val="17"/>
                <w:szCs w:val="22"/>
              </w:rPr>
              <w:t xml:space="preserve">Discuss and begin to interpret meaning and purpose of artwork, understanding how artists can use art to communicate. </w:t>
            </w:r>
          </w:p>
          <w:p w14:paraId="538F4F63" w14:textId="77777777" w:rsidR="006A002D" w:rsidRDefault="006A002D" w:rsidP="00A97AE2">
            <w:pPr>
              <w:widowControl w:val="0"/>
              <w:autoSpaceDE w:val="0"/>
              <w:autoSpaceDN w:val="0"/>
              <w:spacing w:line="182" w:lineRule="exact"/>
              <w:rPr>
                <w:rFonts w:ascii="Segoe UI Symbol" w:hAnsi="Segoe UI Symbol" w:cs="Segoe UI Symbol"/>
                <w:color w:val="182129"/>
                <w:spacing w:val="-4"/>
                <w:sz w:val="17"/>
                <w:szCs w:val="22"/>
              </w:rPr>
            </w:pPr>
          </w:p>
          <w:p w14:paraId="3BE5725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92E1D">
              <w:rPr>
                <w:rFonts w:ascii="Arial" w:hAnsi="Arial" w:cs="Arial"/>
                <w:color w:val="182129"/>
                <w:spacing w:val="-4"/>
                <w:sz w:val="17"/>
                <w:szCs w:val="22"/>
              </w:rPr>
              <w:t xml:space="preserve">Begin to carry out a problem-solving process and make changes to improve their work. </w:t>
            </w:r>
          </w:p>
          <w:p w14:paraId="6C5F4FB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F82D5F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92E1D">
              <w:rPr>
                <w:rFonts w:ascii="Arial" w:hAnsi="Arial" w:cs="Arial"/>
                <w:color w:val="182129"/>
                <w:spacing w:val="-4"/>
                <w:sz w:val="17"/>
                <w:szCs w:val="22"/>
              </w:rPr>
              <w:t xml:space="preserve">Artists make art in more than one way. </w:t>
            </w:r>
          </w:p>
          <w:p w14:paraId="7957F39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E29004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92E1D">
              <w:rPr>
                <w:rFonts w:ascii="Arial" w:hAnsi="Arial" w:cs="Arial"/>
                <w:color w:val="182129"/>
                <w:spacing w:val="-4"/>
                <w:sz w:val="17"/>
                <w:szCs w:val="22"/>
              </w:rPr>
              <w:t xml:space="preserve">There are no rules about what art must be. </w:t>
            </w:r>
          </w:p>
          <w:p w14:paraId="45FBCF8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8542E1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92E1D">
              <w:rPr>
                <w:rFonts w:ascii="Arial" w:hAnsi="Arial" w:cs="Arial"/>
                <w:color w:val="182129"/>
                <w:spacing w:val="-4"/>
                <w:sz w:val="17"/>
                <w:szCs w:val="22"/>
              </w:rPr>
              <w:t xml:space="preserve">Art can be purely decorative or it can have a purpose. </w:t>
            </w:r>
          </w:p>
          <w:p w14:paraId="0078812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A00288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92E1D">
              <w:rPr>
                <w:rFonts w:ascii="Arial" w:hAnsi="Arial" w:cs="Arial"/>
                <w:color w:val="182129"/>
                <w:spacing w:val="-4"/>
                <w:sz w:val="17"/>
                <w:szCs w:val="22"/>
              </w:rPr>
              <w:t>People use art to tell stories and communicate.</w:t>
            </w:r>
          </w:p>
          <w:p w14:paraId="631FE86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A23E4E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834C8F">
              <w:rPr>
                <w:rFonts w:ascii="Arial" w:hAnsi="Arial" w:cs="Arial"/>
                <w:color w:val="182129"/>
                <w:spacing w:val="-4"/>
                <w:sz w:val="17"/>
                <w:szCs w:val="22"/>
              </w:rPr>
              <w:t>People make art for fun, and to make the world a nicer place to be.</w:t>
            </w:r>
          </w:p>
          <w:p w14:paraId="2E11C23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A54B6AE" w14:textId="77777777" w:rsidR="006A002D" w:rsidRPr="00834C8F" w:rsidRDefault="006A002D" w:rsidP="00A97AE2">
            <w:pPr>
              <w:widowControl w:val="0"/>
              <w:autoSpaceDE w:val="0"/>
              <w:autoSpaceDN w:val="0"/>
              <w:spacing w:line="182" w:lineRule="exact"/>
              <w:rPr>
                <w:rFonts w:ascii="Arial" w:hAnsi="Arial" w:cs="Arial"/>
                <w:color w:val="182129"/>
                <w:spacing w:val="-4"/>
                <w:sz w:val="17"/>
                <w:szCs w:val="22"/>
              </w:rPr>
            </w:pPr>
            <w:r w:rsidRPr="00834C8F">
              <w:rPr>
                <w:rFonts w:ascii="Arial" w:hAnsi="Arial" w:cs="Arial"/>
                <w:color w:val="182129"/>
                <w:spacing w:val="-4"/>
                <w:sz w:val="17"/>
                <w:szCs w:val="22"/>
              </w:rPr>
              <w:t xml:space="preserve">People can have their own </w:t>
            </w:r>
            <w:r w:rsidRPr="00834C8F">
              <w:rPr>
                <w:rFonts w:ascii="Arial" w:hAnsi="Arial" w:cs="Arial"/>
                <w:color w:val="182129"/>
                <w:spacing w:val="-4"/>
                <w:sz w:val="17"/>
                <w:szCs w:val="22"/>
              </w:rPr>
              <w:lastRenderedPageBreak/>
              <w:t>opinions about art, and sometimes disagree.</w:t>
            </w:r>
          </w:p>
        </w:tc>
      </w:tr>
      <w:tr w:rsidR="006A002D" w:rsidRPr="00811F23" w14:paraId="3341F217" w14:textId="77777777" w:rsidTr="00A97AE2">
        <w:trPr>
          <w:trHeight w:val="290"/>
        </w:trPr>
        <w:tc>
          <w:tcPr>
            <w:tcW w:w="1854" w:type="dxa"/>
            <w:shd w:val="clear" w:color="auto" w:fill="F2F2F2" w:themeFill="background1" w:themeFillShade="F2"/>
          </w:tcPr>
          <w:p w14:paraId="26E4971D" w14:textId="77777777" w:rsidR="006A002D" w:rsidRPr="006D1F91" w:rsidRDefault="006A002D" w:rsidP="00A97AE2">
            <w:pPr>
              <w:rPr>
                <w:rFonts w:ascii="Arial" w:hAnsi="Arial" w:cs="Arial"/>
                <w:color w:val="182129"/>
                <w:spacing w:val="-4"/>
                <w:sz w:val="17"/>
                <w:szCs w:val="22"/>
                <w:lang w:val="en-US"/>
              </w:rPr>
            </w:pPr>
            <w:r>
              <w:rPr>
                <w:rFonts w:ascii="Arial" w:hAnsi="Arial" w:cs="Arial"/>
                <w:color w:val="182129"/>
                <w:spacing w:val="-4"/>
                <w:sz w:val="17"/>
                <w:szCs w:val="22"/>
                <w:lang w:val="en-US"/>
              </w:rPr>
              <w:lastRenderedPageBreak/>
              <w:t xml:space="preserve">LKS2 - </w:t>
            </w:r>
            <w:r w:rsidRPr="006D1F91">
              <w:rPr>
                <w:rFonts w:ascii="Arial" w:hAnsi="Arial" w:cs="Arial"/>
                <w:color w:val="182129"/>
                <w:spacing w:val="-4"/>
                <w:sz w:val="17"/>
                <w:szCs w:val="22"/>
                <w:lang w:val="en-US"/>
              </w:rPr>
              <w:t>Craft and design</w:t>
            </w:r>
          </w:p>
          <w:p w14:paraId="2A860835" w14:textId="77777777" w:rsidR="006A002D" w:rsidRPr="00811F23" w:rsidRDefault="006A002D" w:rsidP="00A97AE2">
            <w:pPr>
              <w:widowControl w:val="0"/>
              <w:autoSpaceDE w:val="0"/>
              <w:autoSpaceDN w:val="0"/>
              <w:spacing w:line="182" w:lineRule="exact"/>
              <w:rPr>
                <w:rFonts w:ascii="Arial" w:hAnsi="Arial" w:cs="Arial"/>
                <w:color w:val="182129"/>
                <w:spacing w:val="-4"/>
                <w:sz w:val="17"/>
                <w:szCs w:val="22"/>
                <w:lang w:val="en-US"/>
              </w:rPr>
            </w:pPr>
            <w:r w:rsidRPr="006D1F91">
              <w:rPr>
                <w:rFonts w:ascii="Arial" w:hAnsi="Arial" w:cs="Arial"/>
                <w:color w:val="182129"/>
                <w:spacing w:val="-4"/>
                <w:sz w:val="17"/>
                <w:szCs w:val="22"/>
                <w:lang w:val="en-US"/>
              </w:rPr>
              <w:t>Fabric of nature</w:t>
            </w:r>
          </w:p>
        </w:tc>
        <w:tc>
          <w:tcPr>
            <w:tcW w:w="2257" w:type="dxa"/>
          </w:tcPr>
          <w:p w14:paraId="72F59678"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60527E">
              <w:rPr>
                <w:rFonts w:ascii="Arial" w:hAnsi="Arial" w:cs="Arial"/>
                <w:color w:val="182129"/>
                <w:spacing w:val="-4"/>
                <w:sz w:val="17"/>
                <w:szCs w:val="22"/>
              </w:rPr>
              <w:t>Generate ideas from a range of stimuli, using research and evaluation of techniques to develop their ideas and plan more purposefully for an outcome.</w:t>
            </w:r>
          </w:p>
        </w:tc>
        <w:tc>
          <w:tcPr>
            <w:tcW w:w="2268" w:type="dxa"/>
          </w:tcPr>
          <w:p w14:paraId="529A62CB"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60527E">
              <w:rPr>
                <w:rFonts w:ascii="Arial" w:hAnsi="Arial" w:cs="Arial"/>
                <w:color w:val="182129"/>
                <w:spacing w:val="-4"/>
                <w:sz w:val="17"/>
                <w:szCs w:val="22"/>
              </w:rPr>
              <w:t>Use sketchbooks purposefully to improve understanding, develop ideas and plan for an outcome.</w:t>
            </w:r>
          </w:p>
        </w:tc>
        <w:tc>
          <w:tcPr>
            <w:tcW w:w="3544" w:type="dxa"/>
          </w:tcPr>
          <w:p w14:paraId="07CCE07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60527E">
              <w:rPr>
                <w:rFonts w:ascii="Arial" w:hAnsi="Arial" w:cs="Arial"/>
                <w:color w:val="182129"/>
                <w:spacing w:val="-4"/>
                <w:sz w:val="17"/>
                <w:szCs w:val="22"/>
              </w:rPr>
              <w:t>Demonstrate greater skill and control when drawing and painting to depict forms, such as showing an awareness of proportion and being able to create 3D effects.</w:t>
            </w:r>
          </w:p>
          <w:p w14:paraId="59CCCD9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20F8CE5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693520">
              <w:rPr>
                <w:rFonts w:ascii="Arial" w:hAnsi="Arial" w:cs="Arial"/>
                <w:color w:val="182129"/>
                <w:spacing w:val="-4"/>
                <w:sz w:val="17"/>
                <w:szCs w:val="22"/>
              </w:rPr>
              <w:t>Use growing knowledge of different materials, combining media for effect.</w:t>
            </w:r>
          </w:p>
          <w:p w14:paraId="04108BF8"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9D64A9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693520">
              <w:rPr>
                <w:rFonts w:ascii="Arial" w:hAnsi="Arial" w:cs="Arial"/>
                <w:color w:val="182129"/>
                <w:spacing w:val="-4"/>
                <w:sz w:val="17"/>
                <w:szCs w:val="22"/>
              </w:rPr>
              <w:t>Apply observational skills, showing a greater awareness of composition and demonstrating the beginnings of an individual style.</w:t>
            </w:r>
          </w:p>
          <w:p w14:paraId="7CF83DB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A65BFB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693520">
              <w:rPr>
                <w:rFonts w:ascii="Arial" w:hAnsi="Arial" w:cs="Arial"/>
                <w:color w:val="182129"/>
                <w:spacing w:val="-4"/>
                <w:sz w:val="17"/>
                <w:szCs w:val="22"/>
              </w:rPr>
              <w:t>Shape: How to use basic shapes to form more complex shapes and patterns</w:t>
            </w:r>
            <w:r>
              <w:rPr>
                <w:rFonts w:ascii="Arial" w:hAnsi="Arial" w:cs="Arial"/>
                <w:color w:val="182129"/>
                <w:spacing w:val="-4"/>
                <w:sz w:val="17"/>
                <w:szCs w:val="22"/>
              </w:rPr>
              <w:t>.</w:t>
            </w:r>
          </w:p>
          <w:p w14:paraId="0C79E9D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C0D973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693520">
              <w:rPr>
                <w:rFonts w:ascii="Arial" w:hAnsi="Arial" w:cs="Arial"/>
                <w:color w:val="182129"/>
                <w:spacing w:val="-4"/>
                <w:sz w:val="17"/>
                <w:szCs w:val="22"/>
              </w:rPr>
              <w:t>Pattern: Patterns can be irregular, and change in ways you wouldn’t expect.</w:t>
            </w:r>
          </w:p>
          <w:p w14:paraId="706E908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CAADDA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9342E7">
              <w:rPr>
                <w:rFonts w:ascii="Arial" w:hAnsi="Arial" w:cs="Arial"/>
                <w:color w:val="182129"/>
                <w:spacing w:val="-4"/>
                <w:sz w:val="17"/>
                <w:szCs w:val="22"/>
              </w:rPr>
              <w:t>Pattern: The starting point for a repeating pattern is called a motif, and a motif can be arranged in different ways to make varied patterns.</w:t>
            </w:r>
          </w:p>
          <w:p w14:paraId="22058D5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A0CBF6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9342E7">
              <w:rPr>
                <w:rFonts w:ascii="Arial" w:hAnsi="Arial" w:cs="Arial"/>
                <w:color w:val="182129"/>
                <w:spacing w:val="-4"/>
                <w:sz w:val="17"/>
                <w:szCs w:val="22"/>
              </w:rPr>
              <w:t>Texture: How to use texture more purposely to achieve a specific effect or to replicate a natural surface.</w:t>
            </w:r>
          </w:p>
          <w:p w14:paraId="661819C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5A2B49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9342E7">
              <w:rPr>
                <w:rFonts w:ascii="Arial" w:hAnsi="Arial" w:cs="Arial"/>
                <w:color w:val="182129"/>
                <w:spacing w:val="-4"/>
                <w:sz w:val="17"/>
                <w:szCs w:val="22"/>
              </w:rPr>
              <w:t>Tone: That using lighter and darker tints and shades of a colour can create a 3D effect.</w:t>
            </w:r>
          </w:p>
          <w:p w14:paraId="0DF642D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3B6F315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Pupils know: </w:t>
            </w:r>
          </w:p>
          <w:p w14:paraId="33C4740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That a mood board is a visual collection which aims to convey a general feeling or idea. </w:t>
            </w:r>
          </w:p>
          <w:p w14:paraId="12A4FF5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That batik is a traditional fabric decoration technique that uses hot wax. </w:t>
            </w:r>
          </w:p>
          <w:p w14:paraId="5EE3DC8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Pupils know how to: </w:t>
            </w:r>
          </w:p>
          <w:p w14:paraId="668F3A6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Select imagery and use as inspiration for a design project. </w:t>
            </w:r>
          </w:p>
          <w:p w14:paraId="1FC0265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To know how to make a mood board. </w:t>
            </w:r>
          </w:p>
          <w:p w14:paraId="298C5FF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Recognise a theme and develop colour </w:t>
            </w:r>
            <w:r w:rsidRPr="00462FC8">
              <w:rPr>
                <w:rFonts w:ascii="Arial" w:hAnsi="Arial" w:cs="Arial"/>
                <w:color w:val="182129"/>
                <w:spacing w:val="-4"/>
                <w:sz w:val="17"/>
                <w:szCs w:val="22"/>
              </w:rPr>
              <w:lastRenderedPageBreak/>
              <w:t xml:space="preserve">palettes using selected imagery and drawings. ● Draw small sections of one image to docs on colours and texture. </w:t>
            </w:r>
          </w:p>
          <w:p w14:paraId="0949E6E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Develop observational drawings into shapes and pattern for design. </w:t>
            </w:r>
          </w:p>
          <w:p w14:paraId="732B64B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Transfer a design using a tracing method. </w:t>
            </w:r>
          </w:p>
          <w:p w14:paraId="62C46B11"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Make a repeating pattern tile using cut and torn paper shapes. </w:t>
            </w:r>
          </w:p>
          <w:p w14:paraId="244C653C"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U</w:t>
            </w:r>
            <w:r>
              <w:rPr>
                <w:rFonts w:ascii="Arial" w:hAnsi="Arial" w:cs="Arial"/>
                <w:color w:val="182129"/>
                <w:spacing w:val="-4"/>
                <w:sz w:val="17"/>
                <w:szCs w:val="22"/>
              </w:rPr>
              <w:t>s</w:t>
            </w:r>
            <w:r w:rsidRPr="00462FC8">
              <w:rPr>
                <w:rFonts w:ascii="Arial" w:hAnsi="Arial" w:cs="Arial"/>
                <w:color w:val="182129"/>
                <w:spacing w:val="-4"/>
                <w:sz w:val="17"/>
                <w:szCs w:val="22"/>
              </w:rPr>
              <w:t>e glue as an alternative batik technique to create patterns on fabric.</w:t>
            </w:r>
          </w:p>
          <w:p w14:paraId="21D4848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Use materials, like glue, in different ways depending on the desired effect. </w:t>
            </w:r>
          </w:p>
          <w:p w14:paraId="70EC8DF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xml:space="preserve">● Paint on fabric. </w:t>
            </w:r>
          </w:p>
          <w:p w14:paraId="3E106BDE"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462FC8">
              <w:rPr>
                <w:rFonts w:ascii="Arial" w:hAnsi="Arial" w:cs="Arial"/>
                <w:color w:val="182129"/>
                <w:spacing w:val="-4"/>
                <w:sz w:val="17"/>
                <w:szCs w:val="22"/>
              </w:rPr>
              <w:t>● Wash fabric to remove glue to finish a decorative fabric piece.</w:t>
            </w:r>
          </w:p>
        </w:tc>
        <w:tc>
          <w:tcPr>
            <w:tcW w:w="2268" w:type="dxa"/>
          </w:tcPr>
          <w:p w14:paraId="170703C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50385">
              <w:rPr>
                <w:rFonts w:ascii="Arial" w:hAnsi="Arial" w:cs="Arial"/>
                <w:color w:val="182129"/>
                <w:spacing w:val="-4"/>
                <w:sz w:val="17"/>
                <w:szCs w:val="22"/>
              </w:rPr>
              <w:lastRenderedPageBreak/>
              <w:t>Use subject vocabulary confidently to describe and compare creative works.</w:t>
            </w:r>
          </w:p>
          <w:p w14:paraId="0328EB3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53D49BD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50385">
              <w:rPr>
                <w:rFonts w:ascii="Arial" w:hAnsi="Arial" w:cs="Arial"/>
                <w:color w:val="182129"/>
                <w:spacing w:val="-4"/>
                <w:sz w:val="17"/>
                <w:szCs w:val="22"/>
              </w:rPr>
              <w:t>Work as a professional designer does, by collating ideas to generate a theme.</w:t>
            </w:r>
          </w:p>
          <w:p w14:paraId="1E6B2814"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FED4EC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50385">
              <w:rPr>
                <w:rFonts w:ascii="Arial" w:hAnsi="Arial" w:cs="Arial"/>
                <w:color w:val="182129"/>
                <w:spacing w:val="-4"/>
                <w:sz w:val="17"/>
                <w:szCs w:val="22"/>
              </w:rPr>
              <w:t>Designers can make beautiful things to try and improve people’s everyday lives.</w:t>
            </w:r>
          </w:p>
          <w:p w14:paraId="1DF2DA2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8A862D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F50385">
              <w:rPr>
                <w:rFonts w:ascii="Arial" w:hAnsi="Arial" w:cs="Arial"/>
                <w:color w:val="182129"/>
                <w:spacing w:val="-4"/>
                <w:sz w:val="17"/>
                <w:szCs w:val="22"/>
              </w:rPr>
              <w:t>Designers collect visual ideas from a wide range of sources, sometimes collecting these as a mood board.</w:t>
            </w:r>
          </w:p>
          <w:p w14:paraId="3EE57773"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4245557"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075FA">
              <w:rPr>
                <w:rFonts w:ascii="Arial" w:hAnsi="Arial" w:cs="Arial"/>
                <w:color w:val="182129"/>
                <w:spacing w:val="-4"/>
                <w:sz w:val="17"/>
                <w:szCs w:val="22"/>
              </w:rPr>
              <w:t>Artists and designers sometimes choose techniques based on the time and money available to them.</w:t>
            </w:r>
          </w:p>
          <w:p w14:paraId="00EAA6E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45128E0A"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3075FA">
              <w:rPr>
                <w:rFonts w:ascii="Arial" w:hAnsi="Arial" w:cs="Arial"/>
                <w:color w:val="182129"/>
                <w:spacing w:val="-4"/>
                <w:sz w:val="17"/>
                <w:szCs w:val="22"/>
              </w:rPr>
              <w:t>Artists use drawing to plan ideas for work in different media.</w:t>
            </w:r>
          </w:p>
        </w:tc>
        <w:tc>
          <w:tcPr>
            <w:tcW w:w="2410" w:type="dxa"/>
          </w:tcPr>
          <w:p w14:paraId="73DFFB75"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075FA">
              <w:rPr>
                <w:rFonts w:ascii="Arial" w:hAnsi="Arial" w:cs="Arial"/>
                <w:color w:val="182129"/>
                <w:spacing w:val="-4"/>
                <w:sz w:val="17"/>
                <w:szCs w:val="22"/>
              </w:rPr>
              <w:t>Use more complex vocabulary when discussing their own and others’ art.</w:t>
            </w:r>
          </w:p>
          <w:p w14:paraId="72BEBD66"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1A74E2AD"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3075FA">
              <w:rPr>
                <w:rFonts w:ascii="Arial" w:hAnsi="Arial" w:cs="Arial"/>
                <w:color w:val="182129"/>
                <w:spacing w:val="-4"/>
                <w:sz w:val="17"/>
                <w:szCs w:val="22"/>
              </w:rPr>
              <w:t>Evaluate their work more regularly and independently during the planning and making process.</w:t>
            </w:r>
          </w:p>
          <w:p w14:paraId="1128BAA0"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628C534E"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37FE8">
              <w:rPr>
                <w:rFonts w:ascii="Arial" w:hAnsi="Arial" w:cs="Arial"/>
                <w:color w:val="182129"/>
                <w:spacing w:val="-4"/>
                <w:sz w:val="17"/>
                <w:szCs w:val="22"/>
              </w:rPr>
              <w:t>Artists make choices about what, how and where they create art.</w:t>
            </w:r>
          </w:p>
          <w:p w14:paraId="3C64C69B"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123F809"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37FE8">
              <w:rPr>
                <w:rFonts w:ascii="Arial" w:hAnsi="Arial" w:cs="Arial"/>
                <w:color w:val="182129"/>
                <w:spacing w:val="-4"/>
                <w:sz w:val="17"/>
                <w:szCs w:val="22"/>
              </w:rPr>
              <w:t>Art can be created to make money; being an artist is a job for some people.</w:t>
            </w:r>
          </w:p>
          <w:p w14:paraId="5BEF2EE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01E8737A"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r w:rsidRPr="00D37FE8">
              <w:rPr>
                <w:rFonts w:ascii="Arial" w:hAnsi="Arial" w:cs="Arial"/>
                <w:color w:val="182129"/>
                <w:spacing w:val="-4"/>
                <w:sz w:val="17"/>
                <w:szCs w:val="22"/>
              </w:rPr>
              <w:t>Art, craft and design affects the lives of people who see or use something that has been created.</w:t>
            </w:r>
          </w:p>
          <w:p w14:paraId="4DA2B66F" w14:textId="77777777" w:rsidR="006A002D" w:rsidRDefault="006A002D" w:rsidP="00A97AE2">
            <w:pPr>
              <w:widowControl w:val="0"/>
              <w:autoSpaceDE w:val="0"/>
              <w:autoSpaceDN w:val="0"/>
              <w:spacing w:line="182" w:lineRule="exact"/>
              <w:rPr>
                <w:rFonts w:ascii="Arial" w:hAnsi="Arial" w:cs="Arial"/>
                <w:color w:val="182129"/>
                <w:spacing w:val="-4"/>
                <w:sz w:val="17"/>
                <w:szCs w:val="22"/>
              </w:rPr>
            </w:pPr>
          </w:p>
          <w:p w14:paraId="763D931F" w14:textId="77777777" w:rsidR="006A002D" w:rsidRPr="00705FAF" w:rsidRDefault="006A002D" w:rsidP="00A97AE2">
            <w:pPr>
              <w:widowControl w:val="0"/>
              <w:autoSpaceDE w:val="0"/>
              <w:autoSpaceDN w:val="0"/>
              <w:spacing w:line="182" w:lineRule="exact"/>
              <w:rPr>
                <w:rFonts w:ascii="Arial" w:hAnsi="Arial" w:cs="Arial"/>
                <w:color w:val="182129"/>
                <w:spacing w:val="-4"/>
                <w:sz w:val="17"/>
                <w:szCs w:val="22"/>
              </w:rPr>
            </w:pPr>
            <w:r w:rsidRPr="00D37FE8">
              <w:rPr>
                <w:rFonts w:ascii="Arial" w:hAnsi="Arial" w:cs="Arial"/>
                <w:color w:val="182129"/>
                <w:spacing w:val="-4"/>
                <w:sz w:val="17"/>
                <w:szCs w:val="22"/>
              </w:rPr>
              <w:t>Artists evaluate what they make and talking about art is one way to do this.</w:t>
            </w:r>
          </w:p>
        </w:tc>
      </w:tr>
    </w:tbl>
    <w:p w14:paraId="5A168B56"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76059F6A"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C10F621"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3C5E6B14"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38D9649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189C4468"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163DA5F3"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5D3B949E"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0002CE3E"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79365622"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0F7770F9"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4C4FFD78"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448579FF"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F1BABC5"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4076C5C4"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069B0D84"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2E138E1"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5006A665"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322CA415"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02BE98B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575883C4"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68C05FC7"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77CBE00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5A8FE4C2"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61C846B"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F0AAF57"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D9A32E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19921622"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6F545D8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tbl>
      <w:tblPr>
        <w:tblStyle w:val="TableGrid"/>
        <w:tblW w:w="14601" w:type="dxa"/>
        <w:tblInd w:w="-572" w:type="dxa"/>
        <w:tblLook w:val="04A0" w:firstRow="1" w:lastRow="0" w:firstColumn="1" w:lastColumn="0" w:noHBand="0" w:noVBand="1"/>
      </w:tblPr>
      <w:tblGrid>
        <w:gridCol w:w="1854"/>
        <w:gridCol w:w="2257"/>
        <w:gridCol w:w="2268"/>
        <w:gridCol w:w="3544"/>
        <w:gridCol w:w="2268"/>
        <w:gridCol w:w="2410"/>
      </w:tblGrid>
      <w:tr w:rsidR="006A002D" w14:paraId="2D8637F9" w14:textId="77777777" w:rsidTr="00A97AE2">
        <w:trPr>
          <w:trHeight w:val="187"/>
        </w:trPr>
        <w:tc>
          <w:tcPr>
            <w:tcW w:w="1854" w:type="dxa"/>
            <w:shd w:val="clear" w:color="auto" w:fill="F2F2F2" w:themeFill="background1" w:themeFillShade="F2"/>
          </w:tcPr>
          <w:p w14:paraId="3C8635A5" w14:textId="77777777" w:rsidR="006A002D" w:rsidRPr="00BC474F" w:rsidRDefault="006A002D" w:rsidP="00A97AE2">
            <w:pPr>
              <w:jc w:val="center"/>
              <w:rPr>
                <w:rFonts w:asciiTheme="minorHAnsi" w:hAnsiTheme="minorHAnsi" w:cstheme="minorHAnsi"/>
                <w:b/>
              </w:rPr>
            </w:pPr>
          </w:p>
        </w:tc>
        <w:tc>
          <w:tcPr>
            <w:tcW w:w="12747" w:type="dxa"/>
            <w:gridSpan w:val="5"/>
            <w:shd w:val="clear" w:color="auto" w:fill="F2F2F2" w:themeFill="background1" w:themeFillShade="F2"/>
          </w:tcPr>
          <w:p w14:paraId="03C4BCA8"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Cycle 1</w:t>
            </w:r>
          </w:p>
        </w:tc>
      </w:tr>
      <w:tr w:rsidR="006A002D" w14:paraId="0BB1C941" w14:textId="77777777" w:rsidTr="00A97AE2">
        <w:trPr>
          <w:trHeight w:val="281"/>
        </w:trPr>
        <w:tc>
          <w:tcPr>
            <w:tcW w:w="1854" w:type="dxa"/>
            <w:shd w:val="clear" w:color="auto" w:fill="F2F2F2" w:themeFill="background1" w:themeFillShade="F2"/>
          </w:tcPr>
          <w:p w14:paraId="111E151D" w14:textId="77777777" w:rsidR="006A002D" w:rsidRPr="00BC474F" w:rsidRDefault="006A002D" w:rsidP="00A97AE2">
            <w:pPr>
              <w:jc w:val="center"/>
              <w:rPr>
                <w:rFonts w:asciiTheme="minorHAnsi" w:hAnsiTheme="minorHAnsi" w:cstheme="minorHAnsi"/>
                <w:b/>
              </w:rPr>
            </w:pPr>
            <w:r>
              <w:rPr>
                <w:rFonts w:asciiTheme="minorHAnsi" w:hAnsiTheme="minorHAnsi" w:cstheme="minorHAnsi"/>
                <w:b/>
              </w:rPr>
              <w:t>Focus</w:t>
            </w:r>
          </w:p>
        </w:tc>
        <w:tc>
          <w:tcPr>
            <w:tcW w:w="2257" w:type="dxa"/>
            <w:shd w:val="clear" w:color="auto" w:fill="DEEAF6" w:themeFill="accent1" w:themeFillTint="33"/>
          </w:tcPr>
          <w:p w14:paraId="4A1CC237"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Generating Ideas</w:t>
            </w:r>
          </w:p>
        </w:tc>
        <w:tc>
          <w:tcPr>
            <w:tcW w:w="2268" w:type="dxa"/>
            <w:shd w:val="clear" w:color="auto" w:fill="DEEAF6" w:themeFill="accent1" w:themeFillTint="33"/>
          </w:tcPr>
          <w:p w14:paraId="4C539929"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Using sketchbooks</w:t>
            </w:r>
          </w:p>
        </w:tc>
        <w:tc>
          <w:tcPr>
            <w:tcW w:w="3544" w:type="dxa"/>
            <w:shd w:val="clear" w:color="auto" w:fill="DEEAF6" w:themeFill="accent1" w:themeFillTint="33"/>
          </w:tcPr>
          <w:p w14:paraId="3E27AA4A"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Making skills</w:t>
            </w:r>
          </w:p>
        </w:tc>
        <w:tc>
          <w:tcPr>
            <w:tcW w:w="2268" w:type="dxa"/>
            <w:shd w:val="clear" w:color="auto" w:fill="DEEAF6" w:themeFill="accent1" w:themeFillTint="33"/>
          </w:tcPr>
          <w:p w14:paraId="12BC9E0B"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Knowledge of artists</w:t>
            </w:r>
          </w:p>
          <w:p w14:paraId="6907D892" w14:textId="77777777" w:rsidR="006A002D" w:rsidRPr="00A652AD" w:rsidRDefault="006A002D" w:rsidP="00A97AE2">
            <w:pPr>
              <w:jc w:val="center"/>
              <w:rPr>
                <w:rFonts w:asciiTheme="minorHAnsi" w:hAnsiTheme="minorHAnsi" w:cstheme="minorHAnsi"/>
                <w:sz w:val="20"/>
                <w:szCs w:val="20"/>
              </w:rPr>
            </w:pPr>
          </w:p>
        </w:tc>
        <w:tc>
          <w:tcPr>
            <w:tcW w:w="2410" w:type="dxa"/>
            <w:shd w:val="clear" w:color="auto" w:fill="DEEAF6" w:themeFill="accent1" w:themeFillTint="33"/>
          </w:tcPr>
          <w:p w14:paraId="6D0C4B4D"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Evaluating and analysing </w:t>
            </w:r>
          </w:p>
        </w:tc>
      </w:tr>
      <w:tr w:rsidR="0010619D" w:rsidRPr="00811F23" w14:paraId="21E605FF" w14:textId="77777777" w:rsidTr="00A97AE2">
        <w:trPr>
          <w:trHeight w:val="281"/>
        </w:trPr>
        <w:tc>
          <w:tcPr>
            <w:tcW w:w="1854" w:type="dxa"/>
            <w:shd w:val="clear" w:color="auto" w:fill="F2F2F2" w:themeFill="background1" w:themeFillShade="F2"/>
          </w:tcPr>
          <w:p w14:paraId="351F8505" w14:textId="77777777" w:rsidR="0010619D" w:rsidRPr="006D1F91" w:rsidRDefault="0010619D" w:rsidP="0010619D">
            <w:pPr>
              <w:rPr>
                <w:rFonts w:ascii="Arial" w:hAnsi="Arial" w:cs="Arial"/>
                <w:color w:val="182129"/>
                <w:spacing w:val="-4"/>
                <w:sz w:val="17"/>
                <w:szCs w:val="22"/>
                <w:lang w:val="en-US"/>
              </w:rPr>
            </w:pPr>
            <w:r>
              <w:rPr>
                <w:rFonts w:ascii="Arial" w:hAnsi="Arial" w:cs="Arial"/>
                <w:color w:val="182129"/>
                <w:spacing w:val="-4"/>
                <w:sz w:val="17"/>
                <w:szCs w:val="22"/>
                <w:lang w:val="en-US"/>
              </w:rPr>
              <w:t xml:space="preserve">UKS2 - </w:t>
            </w:r>
            <w:r w:rsidRPr="006D1F91">
              <w:rPr>
                <w:rFonts w:ascii="Arial" w:hAnsi="Arial" w:cs="Arial"/>
                <w:color w:val="182129"/>
                <w:spacing w:val="-4"/>
                <w:sz w:val="17"/>
                <w:szCs w:val="22"/>
                <w:lang w:val="en-US"/>
              </w:rPr>
              <w:t>Painting and mixed media</w:t>
            </w:r>
          </w:p>
          <w:p w14:paraId="3BEE8456" w14:textId="153EEE2E" w:rsidR="0010619D" w:rsidRDefault="0010619D" w:rsidP="0010619D">
            <w:pPr>
              <w:rPr>
                <w:rFonts w:ascii="Arial" w:hAnsi="Arial" w:cs="Arial"/>
                <w:color w:val="182129"/>
                <w:spacing w:val="-4"/>
                <w:sz w:val="17"/>
                <w:szCs w:val="22"/>
                <w:lang w:val="en-US"/>
              </w:rPr>
            </w:pPr>
            <w:r>
              <w:rPr>
                <w:rFonts w:ascii="Arial" w:hAnsi="Arial" w:cs="Arial"/>
                <w:color w:val="182129"/>
                <w:spacing w:val="-4"/>
                <w:sz w:val="17"/>
                <w:szCs w:val="22"/>
                <w:lang w:val="en-US"/>
              </w:rPr>
              <w:t>Portraits</w:t>
            </w:r>
          </w:p>
        </w:tc>
        <w:tc>
          <w:tcPr>
            <w:tcW w:w="2257" w:type="dxa"/>
            <w:shd w:val="clear" w:color="auto" w:fill="FFFFFF" w:themeFill="background1"/>
          </w:tcPr>
          <w:p w14:paraId="4857ABD6" w14:textId="2A441AA0" w:rsidR="0010619D" w:rsidRPr="00903861" w:rsidRDefault="0010619D" w:rsidP="0010619D">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Develop ideas more independently from their own research. Explore and record their plans, ideas and evaluations to develop their ideas towards an outcome.</w:t>
            </w:r>
          </w:p>
        </w:tc>
        <w:tc>
          <w:tcPr>
            <w:tcW w:w="2268" w:type="dxa"/>
            <w:shd w:val="clear" w:color="auto" w:fill="FFFFFF" w:themeFill="background1"/>
          </w:tcPr>
          <w:p w14:paraId="66680D5A" w14:textId="11BE43A5" w:rsidR="0010619D" w:rsidRPr="00903861" w:rsidRDefault="0010619D" w:rsidP="0010619D">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Confidently use sketchbooks for purposes including recording observations and research, testing materials and working towards an outcome more independently.</w:t>
            </w:r>
          </w:p>
        </w:tc>
        <w:tc>
          <w:tcPr>
            <w:tcW w:w="3544" w:type="dxa"/>
            <w:shd w:val="clear" w:color="auto" w:fill="FFFFFF" w:themeFill="background1"/>
          </w:tcPr>
          <w:p w14:paraId="4B35CA69"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 xml:space="preserve">Work with a range of media with control in different ways to achieve different effects, including experimenting with the techniques used by other artists. </w:t>
            </w:r>
          </w:p>
          <w:p w14:paraId="69A30432"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2DE4DB24"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r w:rsidRPr="00593F43">
              <w:rPr>
                <w:rFonts w:ascii="Arial" w:hAnsi="Arial" w:cs="Arial"/>
                <w:color w:val="182129"/>
                <w:spacing w:val="-4"/>
                <w:sz w:val="17"/>
                <w:szCs w:val="22"/>
              </w:rPr>
              <w:t xml:space="preserve">Combine a wider range of media, eg photography and digital art effects. </w:t>
            </w:r>
          </w:p>
          <w:p w14:paraId="3FB7B9E9"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p>
          <w:p w14:paraId="06640494"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Create in a more sustained way, revisiting artwork over time and applying their understanding of tone, texture, line, colour and form.</w:t>
            </w:r>
          </w:p>
          <w:p w14:paraId="46104894"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79BD330C"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C13FB7">
              <w:rPr>
                <w:rFonts w:ascii="Arial" w:hAnsi="Arial" w:cs="Arial"/>
                <w:color w:val="182129"/>
                <w:spacing w:val="-4"/>
                <w:sz w:val="17"/>
                <w:szCs w:val="22"/>
              </w:rPr>
              <w:t>Colour:</w:t>
            </w:r>
            <w:r>
              <w:rPr>
                <w:rFonts w:ascii="Arial" w:hAnsi="Arial" w:cs="Arial"/>
                <w:color w:val="182129"/>
                <w:spacing w:val="-4"/>
                <w:sz w:val="17"/>
                <w:szCs w:val="22"/>
              </w:rPr>
              <w:t xml:space="preserve"> </w:t>
            </w:r>
            <w:r w:rsidRPr="00C13FB7">
              <w:rPr>
                <w:rFonts w:ascii="Arial" w:hAnsi="Arial" w:cs="Arial"/>
                <w:color w:val="182129"/>
                <w:spacing w:val="-4"/>
                <w:sz w:val="17"/>
                <w:szCs w:val="22"/>
              </w:rPr>
              <w:t>Artists use colour to create an atmosphere or to represent feelings in an artwork, for example by using warm or cool colours.</w:t>
            </w:r>
          </w:p>
          <w:p w14:paraId="6A5C5907"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73D0638A"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2420CA">
              <w:rPr>
                <w:rFonts w:ascii="Arial" w:hAnsi="Arial" w:cs="Arial"/>
                <w:color w:val="182129"/>
                <w:spacing w:val="-4"/>
                <w:sz w:val="17"/>
                <w:szCs w:val="22"/>
              </w:rPr>
              <w:t>Pattern: Artists create pattern to add expressive detail to art works, for example Chila Kumari Singh Burman using small everyday objects to add detail to sculptures.</w:t>
            </w:r>
          </w:p>
          <w:p w14:paraId="1C87AAF5"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1BB63C5E"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2420CA">
              <w:rPr>
                <w:rFonts w:ascii="Arial" w:hAnsi="Arial" w:cs="Arial"/>
                <w:color w:val="182129"/>
                <w:spacing w:val="-4"/>
                <w:sz w:val="17"/>
                <w:szCs w:val="22"/>
              </w:rPr>
              <w:t>Tone: Tone can help show the foreground and background in an artwork.</w:t>
            </w:r>
          </w:p>
          <w:p w14:paraId="3936A0F0"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7FC8F944"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Pupils know how to: </w:t>
            </w:r>
          </w:p>
          <w:p w14:paraId="5C0F9CFD"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Develop a drawing into a painting. </w:t>
            </w:r>
          </w:p>
          <w:p w14:paraId="5E067657"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Create a drawing using text as lines and tone. </w:t>
            </w:r>
          </w:p>
          <w:p w14:paraId="38F6DF0B"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Experiment with materials and create different backgrounds to draw onto. </w:t>
            </w:r>
          </w:p>
          <w:p w14:paraId="71D77100"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Use a photograph as a starting point for a mixed-media artwork. </w:t>
            </w:r>
          </w:p>
          <w:p w14:paraId="7116FC31"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Take an interesting portrait photograph, exploring different angles. </w:t>
            </w:r>
          </w:p>
          <w:p w14:paraId="19D5D2EC"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Adapt an image to create a new one. </w:t>
            </w:r>
          </w:p>
          <w:p w14:paraId="3B096999"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t xml:space="preserve">● Combine materials to create an effect. </w:t>
            </w:r>
          </w:p>
          <w:p w14:paraId="40D52304" w14:textId="7324DF75" w:rsidR="0010619D" w:rsidRPr="00D41685" w:rsidRDefault="0010619D" w:rsidP="0010619D">
            <w:pPr>
              <w:widowControl w:val="0"/>
              <w:autoSpaceDE w:val="0"/>
              <w:autoSpaceDN w:val="0"/>
              <w:spacing w:line="182" w:lineRule="exact"/>
              <w:rPr>
                <w:rFonts w:ascii="Arial" w:hAnsi="Arial" w:cs="Arial"/>
                <w:color w:val="182129"/>
                <w:spacing w:val="-4"/>
                <w:sz w:val="17"/>
                <w:szCs w:val="22"/>
              </w:rPr>
            </w:pPr>
            <w:r w:rsidRPr="00481736">
              <w:rPr>
                <w:rFonts w:ascii="Arial" w:hAnsi="Arial" w:cs="Arial"/>
                <w:color w:val="182129"/>
                <w:spacing w:val="-4"/>
                <w:sz w:val="17"/>
                <w:szCs w:val="22"/>
              </w:rPr>
              <w:lastRenderedPageBreak/>
              <w:t>● Choose colours to represent an idea or atmosphere. ● Develop a final composition from sketchbook ideas.</w:t>
            </w:r>
          </w:p>
        </w:tc>
        <w:tc>
          <w:tcPr>
            <w:tcW w:w="2268" w:type="dxa"/>
            <w:shd w:val="clear" w:color="auto" w:fill="FFFFFF" w:themeFill="background1"/>
          </w:tcPr>
          <w:p w14:paraId="689D7347"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1817E5">
              <w:rPr>
                <w:rFonts w:ascii="Arial" w:hAnsi="Arial" w:cs="Arial"/>
                <w:color w:val="182129"/>
                <w:spacing w:val="-4"/>
                <w:sz w:val="17"/>
                <w:szCs w:val="22"/>
              </w:rPr>
              <w:lastRenderedPageBreak/>
              <w:t xml:space="preserve">Research and discuss the ideas and approaches of artists across a variety of disciplines, being able to describe how the cultural and historical context may have influenced their creative work. </w:t>
            </w:r>
          </w:p>
          <w:p w14:paraId="7B5C5AA8"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210EE681"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r w:rsidRPr="001817E5">
              <w:rPr>
                <w:rFonts w:ascii="Arial" w:hAnsi="Arial" w:cs="Arial"/>
                <w:color w:val="182129"/>
                <w:spacing w:val="-4"/>
                <w:sz w:val="17"/>
                <w:szCs w:val="22"/>
              </w:rPr>
              <w:t xml:space="preserve">Discuss how artists create work with the intent to create an impact on the viewer. </w:t>
            </w:r>
          </w:p>
          <w:p w14:paraId="53ADA5EC"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p>
          <w:p w14:paraId="47C33E61"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r w:rsidRPr="001817E5">
              <w:rPr>
                <w:rFonts w:ascii="Arial" w:hAnsi="Arial" w:cs="Arial"/>
                <w:color w:val="182129"/>
                <w:spacing w:val="-4"/>
                <w:sz w:val="17"/>
                <w:szCs w:val="22"/>
              </w:rPr>
              <w:t xml:space="preserve">Consider what choices can be made in their own work to impact their viewer. </w:t>
            </w:r>
          </w:p>
          <w:p w14:paraId="283CDB71"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p>
          <w:p w14:paraId="41BB4D7A"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r w:rsidRPr="001817E5">
              <w:rPr>
                <w:rFonts w:ascii="Arial" w:hAnsi="Arial" w:cs="Arial"/>
                <w:color w:val="182129"/>
                <w:spacing w:val="-4"/>
                <w:sz w:val="17"/>
                <w:szCs w:val="22"/>
              </w:rPr>
              <w:t xml:space="preserve">Artists are influenced by what is going on around them; for example culture, politics and technology. </w:t>
            </w:r>
          </w:p>
          <w:p w14:paraId="4998097A"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p>
          <w:p w14:paraId="68B06416"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5870CF">
              <w:rPr>
                <w:rFonts w:ascii="Arial" w:hAnsi="Arial" w:cs="Arial"/>
                <w:color w:val="182129"/>
                <w:spacing w:val="-4"/>
                <w:sz w:val="17"/>
                <w:szCs w:val="22"/>
              </w:rPr>
              <w:t>Artists use self-portraits to represent important things about themselves.</w:t>
            </w:r>
          </w:p>
          <w:p w14:paraId="51FC86DE"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5FCEDB8C"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r w:rsidRPr="005870CF">
              <w:rPr>
                <w:rFonts w:ascii="Arial" w:hAnsi="Arial" w:cs="Arial"/>
                <w:color w:val="182129"/>
                <w:spacing w:val="-4"/>
                <w:sz w:val="17"/>
                <w:szCs w:val="22"/>
              </w:rPr>
              <w:t xml:space="preserve">Artists can choose their medium to create a particular effect on the viewer. </w:t>
            </w:r>
          </w:p>
          <w:p w14:paraId="1DC96F17" w14:textId="77777777" w:rsidR="0010619D" w:rsidRDefault="0010619D" w:rsidP="0010619D">
            <w:pPr>
              <w:widowControl w:val="0"/>
              <w:autoSpaceDE w:val="0"/>
              <w:autoSpaceDN w:val="0"/>
              <w:spacing w:line="182" w:lineRule="exact"/>
              <w:rPr>
                <w:rFonts w:ascii="Segoe UI Symbol" w:hAnsi="Segoe UI Symbol" w:cs="Segoe UI Symbol"/>
                <w:color w:val="182129"/>
                <w:spacing w:val="-4"/>
                <w:sz w:val="17"/>
                <w:szCs w:val="22"/>
              </w:rPr>
            </w:pPr>
          </w:p>
          <w:p w14:paraId="4BAD2AD1" w14:textId="53B7880A" w:rsidR="0010619D" w:rsidRPr="006E6776" w:rsidRDefault="0010619D" w:rsidP="0010619D">
            <w:pPr>
              <w:widowControl w:val="0"/>
              <w:autoSpaceDE w:val="0"/>
              <w:autoSpaceDN w:val="0"/>
              <w:spacing w:line="182" w:lineRule="exact"/>
              <w:rPr>
                <w:rFonts w:ascii="Arial" w:hAnsi="Arial" w:cs="Arial"/>
                <w:color w:val="182129"/>
                <w:spacing w:val="-4"/>
                <w:sz w:val="17"/>
                <w:szCs w:val="22"/>
              </w:rPr>
            </w:pPr>
            <w:r w:rsidRPr="005870CF">
              <w:rPr>
                <w:rFonts w:ascii="Arial" w:hAnsi="Arial" w:cs="Arial"/>
                <w:color w:val="182129"/>
                <w:spacing w:val="-4"/>
                <w:sz w:val="17"/>
                <w:szCs w:val="22"/>
              </w:rPr>
              <w:t>Artists can combine materials; for example digital imagery with paint or print.</w:t>
            </w:r>
          </w:p>
        </w:tc>
        <w:tc>
          <w:tcPr>
            <w:tcW w:w="2410" w:type="dxa"/>
            <w:shd w:val="clear" w:color="auto" w:fill="FFFFFF" w:themeFill="background1"/>
          </w:tcPr>
          <w:p w14:paraId="42EADACC"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DE7859">
              <w:rPr>
                <w:rFonts w:ascii="Arial" w:hAnsi="Arial" w:cs="Arial"/>
                <w:color w:val="182129"/>
                <w:spacing w:val="-4"/>
                <w:sz w:val="17"/>
                <w:szCs w:val="22"/>
              </w:rPr>
              <w:t>Discuss the processes used by themselves and by other artists, and describe the particular outcome achieved.</w:t>
            </w:r>
          </w:p>
          <w:p w14:paraId="46D8A4EB"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003B98ED"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D87749">
              <w:rPr>
                <w:rFonts w:ascii="Arial" w:hAnsi="Arial" w:cs="Arial"/>
                <w:color w:val="182129"/>
                <w:spacing w:val="-4"/>
                <w:sz w:val="17"/>
                <w:szCs w:val="22"/>
              </w:rPr>
              <w:t>Use their knowledge of tools, materials and processes to try alternative solutions and make improvements to their work.</w:t>
            </w:r>
          </w:p>
          <w:p w14:paraId="09666F81"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39D04C35"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D87749">
              <w:rPr>
                <w:rFonts w:ascii="Arial" w:hAnsi="Arial" w:cs="Arial"/>
                <w:color w:val="182129"/>
                <w:spacing w:val="-4"/>
                <w:sz w:val="17"/>
                <w:szCs w:val="22"/>
              </w:rPr>
              <w:t>People make art to portray ideas about identity.</w:t>
            </w:r>
          </w:p>
          <w:p w14:paraId="070852C8"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655C7C6D"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r w:rsidRPr="004267DD">
              <w:rPr>
                <w:rFonts w:ascii="Arial" w:hAnsi="Arial" w:cs="Arial"/>
                <w:color w:val="182129"/>
                <w:spacing w:val="-4"/>
                <w:sz w:val="17"/>
                <w:szCs w:val="22"/>
              </w:rPr>
              <w:t>Talking about plans for artwork, or evaluating finished work, can help improve what artists create.</w:t>
            </w:r>
          </w:p>
          <w:p w14:paraId="281E3D29" w14:textId="77777777" w:rsidR="0010619D" w:rsidRDefault="0010619D" w:rsidP="0010619D">
            <w:pPr>
              <w:widowControl w:val="0"/>
              <w:autoSpaceDE w:val="0"/>
              <w:autoSpaceDN w:val="0"/>
              <w:spacing w:line="182" w:lineRule="exact"/>
              <w:rPr>
                <w:rFonts w:ascii="Arial" w:hAnsi="Arial" w:cs="Arial"/>
                <w:color w:val="182129"/>
                <w:spacing w:val="-4"/>
                <w:sz w:val="17"/>
                <w:szCs w:val="22"/>
              </w:rPr>
            </w:pPr>
          </w:p>
          <w:p w14:paraId="4D507003" w14:textId="2B1D2663" w:rsidR="0010619D" w:rsidRPr="00314113" w:rsidRDefault="0010619D" w:rsidP="0010619D">
            <w:pPr>
              <w:widowControl w:val="0"/>
              <w:autoSpaceDE w:val="0"/>
              <w:autoSpaceDN w:val="0"/>
              <w:spacing w:line="182" w:lineRule="exact"/>
              <w:rPr>
                <w:rFonts w:ascii="Arial" w:hAnsi="Arial" w:cs="Arial"/>
                <w:color w:val="182129"/>
                <w:spacing w:val="-4"/>
                <w:sz w:val="17"/>
                <w:szCs w:val="22"/>
              </w:rPr>
            </w:pPr>
            <w:r w:rsidRPr="00903861">
              <w:rPr>
                <w:rFonts w:ascii="Arial" w:hAnsi="Arial" w:cs="Arial"/>
                <w:color w:val="182129"/>
                <w:spacing w:val="-4"/>
                <w:sz w:val="17"/>
                <w:szCs w:val="22"/>
              </w:rPr>
              <w:t>Comparing artworks can help people understand them better.</w:t>
            </w:r>
          </w:p>
        </w:tc>
      </w:tr>
      <w:tr w:rsidR="009272EF" w:rsidRPr="00811F23" w14:paraId="409F6042" w14:textId="77777777" w:rsidTr="00A97AE2">
        <w:trPr>
          <w:trHeight w:val="281"/>
        </w:trPr>
        <w:tc>
          <w:tcPr>
            <w:tcW w:w="1854" w:type="dxa"/>
            <w:shd w:val="clear" w:color="auto" w:fill="F2F2F2" w:themeFill="background1" w:themeFillShade="F2"/>
          </w:tcPr>
          <w:p w14:paraId="494CC42A" w14:textId="77777777" w:rsidR="009272EF" w:rsidRPr="006D1F91" w:rsidRDefault="009272EF" w:rsidP="009272EF">
            <w:pPr>
              <w:rPr>
                <w:rFonts w:ascii="Arial" w:hAnsi="Arial" w:cs="Arial"/>
                <w:color w:val="182129"/>
                <w:spacing w:val="-4"/>
                <w:sz w:val="17"/>
                <w:szCs w:val="22"/>
                <w:lang w:val="en-US"/>
              </w:rPr>
            </w:pPr>
            <w:r>
              <w:rPr>
                <w:rFonts w:ascii="Arial" w:hAnsi="Arial" w:cs="Arial"/>
                <w:color w:val="182129"/>
                <w:spacing w:val="-4"/>
                <w:sz w:val="17"/>
                <w:szCs w:val="22"/>
                <w:lang w:val="en-US"/>
              </w:rPr>
              <w:t xml:space="preserve">UKS2 - </w:t>
            </w:r>
            <w:r w:rsidRPr="006D1F91">
              <w:rPr>
                <w:rFonts w:ascii="Arial" w:hAnsi="Arial" w:cs="Arial"/>
                <w:color w:val="182129"/>
                <w:spacing w:val="-4"/>
                <w:sz w:val="17"/>
                <w:szCs w:val="22"/>
                <w:lang w:val="en-US"/>
              </w:rPr>
              <w:t>Drawing</w:t>
            </w:r>
          </w:p>
          <w:p w14:paraId="648EB0EE" w14:textId="210E6C35" w:rsidR="009272EF" w:rsidRDefault="009272EF" w:rsidP="009272EF">
            <w:pPr>
              <w:rPr>
                <w:rFonts w:ascii="Arial" w:hAnsi="Arial" w:cs="Arial"/>
                <w:color w:val="182129"/>
                <w:spacing w:val="-4"/>
                <w:sz w:val="17"/>
                <w:szCs w:val="22"/>
                <w:lang w:val="en-US"/>
              </w:rPr>
            </w:pPr>
            <w:r>
              <w:rPr>
                <w:rFonts w:ascii="Arial" w:hAnsi="Arial" w:cs="Arial"/>
                <w:color w:val="182129"/>
                <w:spacing w:val="-4"/>
                <w:sz w:val="17"/>
                <w:szCs w:val="22"/>
                <w:lang w:val="en-US"/>
              </w:rPr>
              <w:t>I need space</w:t>
            </w:r>
          </w:p>
        </w:tc>
        <w:tc>
          <w:tcPr>
            <w:tcW w:w="2257" w:type="dxa"/>
            <w:shd w:val="clear" w:color="auto" w:fill="FFFFFF" w:themeFill="background1"/>
          </w:tcPr>
          <w:p w14:paraId="51267F8A" w14:textId="4159E4C7" w:rsidR="009272EF" w:rsidRPr="00903861" w:rsidRDefault="009272EF" w:rsidP="009272EF">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Develop ideas more independently from their own research. Explore and record their plans, ideas and evaluations to develop their ideas towards an outcome.</w:t>
            </w:r>
          </w:p>
        </w:tc>
        <w:tc>
          <w:tcPr>
            <w:tcW w:w="2268" w:type="dxa"/>
            <w:shd w:val="clear" w:color="auto" w:fill="FFFFFF" w:themeFill="background1"/>
          </w:tcPr>
          <w:p w14:paraId="4CF7AC3F" w14:textId="30AA70A0" w:rsidR="009272EF" w:rsidRPr="00903861" w:rsidRDefault="009272EF" w:rsidP="009272EF">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Confidently use sketchbooks for purposes including recording observations and research, testing materials and working towards an outcome more independently.</w:t>
            </w:r>
          </w:p>
        </w:tc>
        <w:tc>
          <w:tcPr>
            <w:tcW w:w="3544" w:type="dxa"/>
            <w:shd w:val="clear" w:color="auto" w:fill="FFFFFF" w:themeFill="background1"/>
          </w:tcPr>
          <w:p w14:paraId="15AF64CC"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 xml:space="preserve">Work with a range of media with control in different ways to achieve different effects, including experimenting with the techniques used by other artists. </w:t>
            </w:r>
          </w:p>
          <w:p w14:paraId="04BAA235"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06ED724C"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593F43">
              <w:rPr>
                <w:rFonts w:ascii="Arial" w:hAnsi="Arial" w:cs="Arial"/>
                <w:color w:val="182129"/>
                <w:spacing w:val="-4"/>
                <w:sz w:val="17"/>
                <w:szCs w:val="22"/>
              </w:rPr>
              <w:t xml:space="preserve">Combine a wider range of media, eg photography and digital art effects. </w:t>
            </w:r>
          </w:p>
          <w:p w14:paraId="5E467312"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4FB972D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93F43">
              <w:rPr>
                <w:rFonts w:ascii="Arial" w:hAnsi="Arial" w:cs="Arial"/>
                <w:color w:val="182129"/>
                <w:spacing w:val="-4"/>
                <w:sz w:val="17"/>
                <w:szCs w:val="22"/>
              </w:rPr>
              <w:t>Create in a more sustained way, revisiting artwork over time and applying their understanding of tone, texture, line, colour and form.</w:t>
            </w:r>
          </w:p>
          <w:p w14:paraId="1877CB9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6CA5B1D"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13FB7">
              <w:rPr>
                <w:rFonts w:ascii="Arial" w:hAnsi="Arial" w:cs="Arial"/>
                <w:color w:val="182129"/>
                <w:spacing w:val="-4"/>
                <w:sz w:val="17"/>
                <w:szCs w:val="22"/>
              </w:rPr>
              <w:t xml:space="preserve">Shape: Shapes can be used to place the key elements in a composition. </w:t>
            </w:r>
          </w:p>
          <w:p w14:paraId="5C1639A8"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BAEBED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13FB7">
              <w:rPr>
                <w:rFonts w:ascii="Arial" w:hAnsi="Arial" w:cs="Arial"/>
                <w:color w:val="182129"/>
                <w:spacing w:val="-4"/>
                <w:sz w:val="17"/>
                <w:szCs w:val="22"/>
              </w:rPr>
              <w:t>Line: Lines can be used by artists to control what the viewer looks at within a composition, eg by using diagonal lines to draw your eye into the centre of a drawing</w:t>
            </w:r>
          </w:p>
          <w:p w14:paraId="59DD2682"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41B3D98"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13FB7">
              <w:rPr>
                <w:rFonts w:ascii="Arial" w:hAnsi="Arial" w:cs="Arial"/>
                <w:color w:val="182129"/>
                <w:spacing w:val="-4"/>
                <w:sz w:val="17"/>
                <w:szCs w:val="22"/>
              </w:rPr>
              <w:t>Texture: How to create texture on different materials.</w:t>
            </w:r>
          </w:p>
          <w:p w14:paraId="7416A71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24140F85"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Pupils know: </w:t>
            </w:r>
          </w:p>
          <w:p w14:paraId="30A41AC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What print effects different materials make. Pupils know how to: </w:t>
            </w:r>
          </w:p>
          <w:p w14:paraId="22A4771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Analyse an image that considers impact, audience and purpose. </w:t>
            </w:r>
          </w:p>
          <w:p w14:paraId="1A78D68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Draw the same image in different ways with different materials and techniques. </w:t>
            </w:r>
          </w:p>
          <w:p w14:paraId="28CA4BC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Make a collagraph plate. </w:t>
            </w:r>
          </w:p>
          <w:p w14:paraId="73CA42F2"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Make a collagraph print. </w:t>
            </w:r>
          </w:p>
          <w:p w14:paraId="3177317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Develop drawn ideas for a print. </w:t>
            </w:r>
          </w:p>
          <w:p w14:paraId="44B10C9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xml:space="preserve">● Combine techniques to create a final composition. </w:t>
            </w:r>
          </w:p>
          <w:p w14:paraId="5497C1EE" w14:textId="573C50A6" w:rsidR="009272EF" w:rsidRPr="00D41685" w:rsidRDefault="009272EF" w:rsidP="009272EF">
            <w:pPr>
              <w:widowControl w:val="0"/>
              <w:autoSpaceDE w:val="0"/>
              <w:autoSpaceDN w:val="0"/>
              <w:spacing w:line="182" w:lineRule="exact"/>
              <w:rPr>
                <w:rFonts w:ascii="Arial" w:hAnsi="Arial" w:cs="Arial"/>
                <w:color w:val="182129"/>
                <w:spacing w:val="-4"/>
                <w:sz w:val="17"/>
                <w:szCs w:val="22"/>
              </w:rPr>
            </w:pPr>
            <w:r w:rsidRPr="00D56B43">
              <w:rPr>
                <w:rFonts w:ascii="Arial" w:hAnsi="Arial" w:cs="Arial"/>
                <w:color w:val="182129"/>
                <w:spacing w:val="-4"/>
                <w:sz w:val="17"/>
                <w:szCs w:val="22"/>
              </w:rPr>
              <w:t>● Decide what materials and tools to use based on experience and knowledge.</w:t>
            </w:r>
          </w:p>
        </w:tc>
        <w:tc>
          <w:tcPr>
            <w:tcW w:w="2268" w:type="dxa"/>
            <w:shd w:val="clear" w:color="auto" w:fill="FFFFFF" w:themeFill="background1"/>
          </w:tcPr>
          <w:p w14:paraId="3FEEC3B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1817E5">
              <w:rPr>
                <w:rFonts w:ascii="Arial" w:hAnsi="Arial" w:cs="Arial"/>
                <w:color w:val="182129"/>
                <w:spacing w:val="-4"/>
                <w:sz w:val="17"/>
                <w:szCs w:val="22"/>
              </w:rPr>
              <w:t xml:space="preserve">Research and discuss the ideas and approaches of artists across a variety of disciplines, being able to describe how the cultural and historical context may have influenced their creative work. </w:t>
            </w:r>
          </w:p>
          <w:p w14:paraId="45D68A3C"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2820254"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1817E5">
              <w:rPr>
                <w:rFonts w:ascii="Arial" w:hAnsi="Arial" w:cs="Arial"/>
                <w:color w:val="182129"/>
                <w:spacing w:val="-4"/>
                <w:sz w:val="17"/>
                <w:szCs w:val="22"/>
              </w:rPr>
              <w:t xml:space="preserve">Discuss how artists create work with the intent to create an impact on the viewer. </w:t>
            </w:r>
          </w:p>
          <w:p w14:paraId="60A024E2"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7AB3E02B"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1817E5">
              <w:rPr>
                <w:rFonts w:ascii="Arial" w:hAnsi="Arial" w:cs="Arial"/>
                <w:color w:val="182129"/>
                <w:spacing w:val="-4"/>
                <w:sz w:val="17"/>
                <w:szCs w:val="22"/>
              </w:rPr>
              <w:t xml:space="preserve">Consider what choices can be made in their own work to impact their viewer. </w:t>
            </w:r>
          </w:p>
          <w:p w14:paraId="61ABCB4E"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16A34894"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1817E5">
              <w:rPr>
                <w:rFonts w:ascii="Arial" w:hAnsi="Arial" w:cs="Arial"/>
                <w:color w:val="182129"/>
                <w:spacing w:val="-4"/>
                <w:sz w:val="17"/>
                <w:szCs w:val="22"/>
              </w:rPr>
              <w:t xml:space="preserve">Artists are influenced by what is going on around them; for example culture, politics and technology. </w:t>
            </w:r>
          </w:p>
          <w:p w14:paraId="1124160F"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306EEB15"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1817E5">
              <w:rPr>
                <w:rFonts w:ascii="Arial" w:hAnsi="Arial" w:cs="Arial"/>
                <w:color w:val="182129"/>
                <w:spacing w:val="-4"/>
                <w:sz w:val="17"/>
                <w:szCs w:val="22"/>
              </w:rPr>
              <w:t>Artists ‘borrow’ ideas and imagery from other times and cultures to create new artworks.</w:t>
            </w:r>
          </w:p>
          <w:p w14:paraId="2A3D4FDC"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0D2D6C7D"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5870CF">
              <w:rPr>
                <w:rFonts w:ascii="Arial" w:hAnsi="Arial" w:cs="Arial"/>
                <w:color w:val="182129"/>
                <w:spacing w:val="-4"/>
                <w:sz w:val="17"/>
                <w:szCs w:val="22"/>
              </w:rPr>
              <w:t xml:space="preserve">Artists can choose their medium to create a particular effect on the viewer. </w:t>
            </w:r>
          </w:p>
          <w:p w14:paraId="22A7A86A"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5CF7A784" w14:textId="14F4BC68" w:rsidR="009272EF" w:rsidRPr="006E6776" w:rsidRDefault="009272EF" w:rsidP="009272EF">
            <w:pPr>
              <w:widowControl w:val="0"/>
              <w:autoSpaceDE w:val="0"/>
              <w:autoSpaceDN w:val="0"/>
              <w:spacing w:line="182" w:lineRule="exact"/>
              <w:rPr>
                <w:rFonts w:ascii="Arial" w:hAnsi="Arial" w:cs="Arial"/>
                <w:color w:val="182129"/>
                <w:spacing w:val="-4"/>
                <w:sz w:val="17"/>
                <w:szCs w:val="22"/>
              </w:rPr>
            </w:pPr>
            <w:r w:rsidRPr="005870CF">
              <w:rPr>
                <w:rFonts w:ascii="Arial" w:hAnsi="Arial" w:cs="Arial"/>
                <w:color w:val="182129"/>
                <w:spacing w:val="-4"/>
                <w:sz w:val="17"/>
                <w:szCs w:val="22"/>
              </w:rPr>
              <w:t>Artists can combine materials; for example digital imagery with paint or print.</w:t>
            </w:r>
          </w:p>
        </w:tc>
        <w:tc>
          <w:tcPr>
            <w:tcW w:w="2410" w:type="dxa"/>
            <w:shd w:val="clear" w:color="auto" w:fill="FFFFFF" w:themeFill="background1"/>
          </w:tcPr>
          <w:p w14:paraId="0BECA9B7"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E7859">
              <w:rPr>
                <w:rFonts w:ascii="Arial" w:hAnsi="Arial" w:cs="Arial"/>
                <w:color w:val="182129"/>
                <w:spacing w:val="-4"/>
                <w:sz w:val="17"/>
                <w:szCs w:val="22"/>
              </w:rPr>
              <w:t>Discuss the processes used by themselves and by other artists, and describe the particular outcome achieved.</w:t>
            </w:r>
          </w:p>
          <w:p w14:paraId="11379358"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C1C63D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87749">
              <w:rPr>
                <w:rFonts w:ascii="Arial" w:hAnsi="Arial" w:cs="Arial"/>
                <w:color w:val="182129"/>
                <w:spacing w:val="-4"/>
                <w:sz w:val="17"/>
                <w:szCs w:val="22"/>
              </w:rPr>
              <w:t>Use their knowledge of tools, materials and processes to try alternative solutions and make improvements to their work.</w:t>
            </w:r>
          </w:p>
          <w:p w14:paraId="082F3D4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74D6352" w14:textId="77777777" w:rsidR="009272EF" w:rsidRPr="00D87749" w:rsidRDefault="009272EF" w:rsidP="009272EF">
            <w:pPr>
              <w:widowControl w:val="0"/>
              <w:autoSpaceDE w:val="0"/>
              <w:autoSpaceDN w:val="0"/>
              <w:spacing w:line="182" w:lineRule="exact"/>
              <w:rPr>
                <w:rFonts w:ascii="Arial" w:hAnsi="Arial" w:cs="Arial"/>
                <w:color w:val="182129"/>
                <w:spacing w:val="-4"/>
                <w:sz w:val="17"/>
                <w:szCs w:val="22"/>
              </w:rPr>
            </w:pPr>
            <w:r w:rsidRPr="00D87749">
              <w:rPr>
                <w:rFonts w:ascii="Arial" w:hAnsi="Arial" w:cs="Arial"/>
                <w:color w:val="182129"/>
                <w:spacing w:val="-4"/>
                <w:sz w:val="17"/>
                <w:szCs w:val="22"/>
              </w:rPr>
              <w:t>People make art to fit in with</w:t>
            </w:r>
          </w:p>
          <w:p w14:paraId="0EE7F49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87749">
              <w:rPr>
                <w:rFonts w:ascii="Arial" w:hAnsi="Arial" w:cs="Arial"/>
                <w:color w:val="182129"/>
                <w:spacing w:val="-4"/>
                <w:sz w:val="17"/>
                <w:szCs w:val="22"/>
              </w:rPr>
              <w:t>popular ideas or fashions.</w:t>
            </w:r>
          </w:p>
          <w:p w14:paraId="739E25D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51F31D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4267DD">
              <w:rPr>
                <w:rFonts w:ascii="Arial" w:hAnsi="Arial" w:cs="Arial"/>
                <w:color w:val="182129"/>
                <w:spacing w:val="-4"/>
                <w:sz w:val="17"/>
                <w:szCs w:val="22"/>
              </w:rPr>
              <w:t>People can explore and discuss art in different ways, for example, by visiting galleries, by discussing it, by writing about it, by using it as inspiration for their own work or by sharing ideas online.</w:t>
            </w:r>
          </w:p>
          <w:p w14:paraId="68C761D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23E26DEA" w14:textId="4400538F" w:rsidR="009272EF" w:rsidRPr="00314113" w:rsidRDefault="009272EF" w:rsidP="009272EF">
            <w:pPr>
              <w:widowControl w:val="0"/>
              <w:autoSpaceDE w:val="0"/>
              <w:autoSpaceDN w:val="0"/>
              <w:spacing w:line="182" w:lineRule="exact"/>
              <w:rPr>
                <w:rFonts w:ascii="Arial" w:hAnsi="Arial" w:cs="Arial"/>
                <w:color w:val="182129"/>
                <w:spacing w:val="-4"/>
                <w:sz w:val="17"/>
                <w:szCs w:val="22"/>
              </w:rPr>
            </w:pPr>
            <w:r w:rsidRPr="004267DD">
              <w:rPr>
                <w:rFonts w:ascii="Arial" w:hAnsi="Arial" w:cs="Arial"/>
                <w:color w:val="182129"/>
                <w:spacing w:val="-4"/>
                <w:sz w:val="17"/>
                <w:szCs w:val="22"/>
              </w:rPr>
              <w:t>Talking about plans for artwork, or evaluating finished work, can help improve what artists create.</w:t>
            </w:r>
          </w:p>
        </w:tc>
      </w:tr>
      <w:tr w:rsidR="009272EF" w:rsidRPr="00811F23" w14:paraId="6B7024B9" w14:textId="77777777" w:rsidTr="00A97AE2">
        <w:trPr>
          <w:trHeight w:val="281"/>
        </w:trPr>
        <w:tc>
          <w:tcPr>
            <w:tcW w:w="1854" w:type="dxa"/>
            <w:shd w:val="clear" w:color="auto" w:fill="F2F2F2" w:themeFill="background1" w:themeFillShade="F2"/>
          </w:tcPr>
          <w:p w14:paraId="3E8274E4" w14:textId="77777777" w:rsidR="009272EF" w:rsidRPr="006D1F91" w:rsidRDefault="009272EF" w:rsidP="009272EF">
            <w:pPr>
              <w:rPr>
                <w:rFonts w:ascii="Arial" w:hAnsi="Arial" w:cs="Arial"/>
                <w:color w:val="182129"/>
                <w:spacing w:val="-4"/>
                <w:sz w:val="17"/>
                <w:szCs w:val="22"/>
                <w:lang w:val="en-US"/>
              </w:rPr>
            </w:pPr>
            <w:r>
              <w:rPr>
                <w:rFonts w:ascii="Arial" w:hAnsi="Arial" w:cs="Arial"/>
                <w:color w:val="182129"/>
                <w:spacing w:val="-4"/>
                <w:sz w:val="17"/>
                <w:szCs w:val="22"/>
                <w:lang w:val="en-US"/>
              </w:rPr>
              <w:t xml:space="preserve">UKS2 - </w:t>
            </w:r>
            <w:r w:rsidRPr="006D1F91">
              <w:rPr>
                <w:rFonts w:ascii="Arial" w:hAnsi="Arial" w:cs="Arial"/>
                <w:color w:val="182129"/>
                <w:spacing w:val="-4"/>
                <w:sz w:val="17"/>
                <w:szCs w:val="22"/>
                <w:lang w:val="en-US"/>
              </w:rPr>
              <w:t>Sculpture and 3D</w:t>
            </w:r>
          </w:p>
          <w:p w14:paraId="2DCB2419" w14:textId="77777777" w:rsidR="009272EF" w:rsidRPr="00811F23" w:rsidRDefault="009272EF" w:rsidP="009272EF">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lastRenderedPageBreak/>
              <w:t>Making memories</w:t>
            </w:r>
          </w:p>
        </w:tc>
        <w:tc>
          <w:tcPr>
            <w:tcW w:w="2257" w:type="dxa"/>
            <w:shd w:val="clear" w:color="auto" w:fill="FFFFFF" w:themeFill="background1"/>
          </w:tcPr>
          <w:p w14:paraId="6534A1AE"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903861">
              <w:rPr>
                <w:rFonts w:ascii="Arial" w:hAnsi="Arial" w:cs="Arial"/>
                <w:color w:val="182129"/>
                <w:spacing w:val="-4"/>
                <w:sz w:val="17"/>
                <w:szCs w:val="22"/>
              </w:rPr>
              <w:lastRenderedPageBreak/>
              <w:t xml:space="preserve">Draw upon their experience of creative work and their </w:t>
            </w:r>
            <w:r w:rsidRPr="00903861">
              <w:rPr>
                <w:rFonts w:ascii="Arial" w:hAnsi="Arial" w:cs="Arial"/>
                <w:color w:val="182129"/>
                <w:spacing w:val="-4"/>
                <w:sz w:val="17"/>
                <w:szCs w:val="22"/>
              </w:rPr>
              <w:lastRenderedPageBreak/>
              <w:t>research to develop their own starting points for creative outcomes.</w:t>
            </w:r>
          </w:p>
        </w:tc>
        <w:tc>
          <w:tcPr>
            <w:tcW w:w="2268" w:type="dxa"/>
            <w:shd w:val="clear" w:color="auto" w:fill="FFFFFF" w:themeFill="background1"/>
          </w:tcPr>
          <w:p w14:paraId="2F2B7ECE"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903861">
              <w:rPr>
                <w:rFonts w:ascii="Arial" w:hAnsi="Arial" w:cs="Arial"/>
                <w:color w:val="182129"/>
                <w:spacing w:val="-4"/>
                <w:sz w:val="17"/>
                <w:szCs w:val="22"/>
              </w:rPr>
              <w:lastRenderedPageBreak/>
              <w:t xml:space="preserve">Using a systematic and independent approach, </w:t>
            </w:r>
            <w:r w:rsidRPr="00903861">
              <w:rPr>
                <w:rFonts w:ascii="Arial" w:hAnsi="Arial" w:cs="Arial"/>
                <w:color w:val="182129"/>
                <w:spacing w:val="-4"/>
                <w:sz w:val="17"/>
                <w:szCs w:val="22"/>
              </w:rPr>
              <w:lastRenderedPageBreak/>
              <w:t>research, test and develop ideas and plans using sketchbooks.</w:t>
            </w:r>
          </w:p>
        </w:tc>
        <w:tc>
          <w:tcPr>
            <w:tcW w:w="3544" w:type="dxa"/>
            <w:shd w:val="clear" w:color="auto" w:fill="FFFFFF" w:themeFill="background1"/>
          </w:tcPr>
          <w:p w14:paraId="32AC829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41685">
              <w:rPr>
                <w:rFonts w:ascii="Arial" w:hAnsi="Arial" w:cs="Arial"/>
                <w:color w:val="182129"/>
                <w:spacing w:val="-4"/>
                <w:sz w:val="17"/>
                <w:szCs w:val="22"/>
              </w:rPr>
              <w:lastRenderedPageBreak/>
              <w:t xml:space="preserve">Create expressively in their own personal style and in response to their choice of stimulus, </w:t>
            </w:r>
            <w:r w:rsidRPr="00D41685">
              <w:rPr>
                <w:rFonts w:ascii="Arial" w:hAnsi="Arial" w:cs="Arial"/>
                <w:color w:val="182129"/>
                <w:spacing w:val="-4"/>
                <w:sz w:val="17"/>
                <w:szCs w:val="22"/>
              </w:rPr>
              <w:lastRenderedPageBreak/>
              <w:t>showing the ability to develop artwork independently.</w:t>
            </w:r>
          </w:p>
          <w:p w14:paraId="1F19FDCC"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32A3E05"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41685">
              <w:rPr>
                <w:rFonts w:ascii="Arial" w:hAnsi="Arial" w:cs="Arial"/>
                <w:color w:val="182129"/>
                <w:spacing w:val="-4"/>
                <w:sz w:val="17"/>
                <w:szCs w:val="22"/>
              </w:rPr>
              <w:t>Combine materials and techniques appropriately to fit with ideas.</w:t>
            </w:r>
          </w:p>
          <w:p w14:paraId="469A2786"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22EB142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D41685">
              <w:rPr>
                <w:rFonts w:ascii="Arial" w:hAnsi="Arial" w:cs="Arial"/>
                <w:color w:val="182129"/>
                <w:spacing w:val="-4"/>
                <w:sz w:val="17"/>
                <w:szCs w:val="22"/>
              </w:rPr>
              <w:t>Work in a sustained way over several sessions to complete a piece, including working collaboratively on a larger scale and incorporating the formal elements of art.</w:t>
            </w:r>
          </w:p>
          <w:p w14:paraId="2F6FDE4D"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71AFFF2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72182D">
              <w:rPr>
                <w:rFonts w:ascii="Arial" w:hAnsi="Arial" w:cs="Arial"/>
                <w:color w:val="182129"/>
                <w:spacing w:val="-4"/>
                <w:sz w:val="17"/>
                <w:szCs w:val="22"/>
              </w:rPr>
              <w:t>Colour: Colours can be symbolic and have meanings that vary according to your culture or background, e</w:t>
            </w:r>
            <w:r>
              <w:rPr>
                <w:rFonts w:ascii="Arial" w:hAnsi="Arial" w:cs="Arial"/>
                <w:color w:val="182129"/>
                <w:spacing w:val="-4"/>
                <w:sz w:val="17"/>
                <w:szCs w:val="22"/>
              </w:rPr>
              <w:t>.</w:t>
            </w:r>
            <w:r w:rsidRPr="0072182D">
              <w:rPr>
                <w:rFonts w:ascii="Arial" w:hAnsi="Arial" w:cs="Arial"/>
                <w:color w:val="182129"/>
                <w:spacing w:val="-4"/>
                <w:sz w:val="17"/>
                <w:szCs w:val="22"/>
              </w:rPr>
              <w:t>g</w:t>
            </w:r>
            <w:r>
              <w:rPr>
                <w:rFonts w:ascii="Arial" w:hAnsi="Arial" w:cs="Arial"/>
                <w:color w:val="182129"/>
                <w:spacing w:val="-4"/>
                <w:sz w:val="17"/>
                <w:szCs w:val="22"/>
              </w:rPr>
              <w:t>.</w:t>
            </w:r>
            <w:r w:rsidRPr="0072182D">
              <w:rPr>
                <w:rFonts w:ascii="Arial" w:hAnsi="Arial" w:cs="Arial"/>
                <w:color w:val="182129"/>
                <w:spacing w:val="-4"/>
                <w:sz w:val="17"/>
                <w:szCs w:val="22"/>
              </w:rPr>
              <w:t xml:space="preserve"> red for danger or for celebration.</w:t>
            </w:r>
          </w:p>
          <w:p w14:paraId="07DD149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76C14B6"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72182D">
              <w:rPr>
                <w:rFonts w:ascii="Arial" w:hAnsi="Arial" w:cs="Arial"/>
                <w:color w:val="182129"/>
                <w:spacing w:val="-4"/>
                <w:sz w:val="17"/>
                <w:szCs w:val="22"/>
              </w:rPr>
              <w:t>Form: The surface textures created by different materials can help suggest form in two-dimensional art work.</w:t>
            </w:r>
          </w:p>
          <w:p w14:paraId="18636FDF"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39C78B1D"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6087D">
              <w:rPr>
                <w:rFonts w:ascii="Arial" w:hAnsi="Arial" w:cs="Arial"/>
                <w:color w:val="182129"/>
                <w:spacing w:val="-4"/>
                <w:sz w:val="17"/>
                <w:szCs w:val="22"/>
              </w:rPr>
              <w:t xml:space="preserve">Shape: How an understanding of shape and space can support creating effective composition. </w:t>
            </w:r>
          </w:p>
          <w:p w14:paraId="3730ADD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18A67A0"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56087D">
              <w:rPr>
                <w:rFonts w:ascii="Arial" w:hAnsi="Arial" w:cs="Arial"/>
                <w:color w:val="182129"/>
                <w:spacing w:val="-4"/>
                <w:sz w:val="17"/>
                <w:szCs w:val="22"/>
              </w:rPr>
              <w:t xml:space="preserve">Line: How line is used beyond drawing and can be applied to other art forms. </w:t>
            </w:r>
          </w:p>
          <w:p w14:paraId="15B64064"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0BD0F8F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6087D">
              <w:rPr>
                <w:rFonts w:ascii="Arial" w:hAnsi="Arial" w:cs="Arial"/>
                <w:color w:val="182129"/>
                <w:spacing w:val="-4"/>
                <w:sz w:val="17"/>
                <w:szCs w:val="22"/>
              </w:rPr>
              <w:t>Pattern: Pattern can be created in many different ways, eg in the rhythm of brushstrokes in a painting (like the work of van Gogh) or in repeated shapes within a composition.</w:t>
            </w:r>
          </w:p>
          <w:p w14:paraId="6AEB33B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C2C6247"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xml:space="preserve">Pupils know how to: </w:t>
            </w:r>
          </w:p>
          <w:p w14:paraId="2DC3137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xml:space="preserve">● Translate a 2D image into a 3D form. </w:t>
            </w:r>
          </w:p>
          <w:p w14:paraId="2FCD7AC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xml:space="preserve">● Manipulate cardboard to create 3D forms (tearing, cutting, folding, bending, ripping). </w:t>
            </w:r>
          </w:p>
          <w:p w14:paraId="78EB8B3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xml:space="preserve">● Manipulate cardboard to create different textures. </w:t>
            </w:r>
          </w:p>
          <w:p w14:paraId="7F47B668"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xml:space="preserve">● Make a cardboard relief sculpture. </w:t>
            </w:r>
          </w:p>
          <w:p w14:paraId="7D2DAB4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Make visual notes to generate ideas for a final piece.</w:t>
            </w:r>
          </w:p>
          <w:p w14:paraId="5C112B4B"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5A2F2D">
              <w:rPr>
                <w:rFonts w:ascii="Arial" w:hAnsi="Arial" w:cs="Arial"/>
                <w:color w:val="182129"/>
                <w:spacing w:val="-4"/>
                <w:sz w:val="17"/>
                <w:szCs w:val="22"/>
              </w:rPr>
              <w:t xml:space="preserve"> ● Translate ideas into sculptural forms.</w:t>
            </w:r>
          </w:p>
        </w:tc>
        <w:tc>
          <w:tcPr>
            <w:tcW w:w="2268" w:type="dxa"/>
            <w:shd w:val="clear" w:color="auto" w:fill="FFFFFF" w:themeFill="background1"/>
          </w:tcPr>
          <w:p w14:paraId="19B6CE5D"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6E6776">
              <w:rPr>
                <w:rFonts w:ascii="Arial" w:hAnsi="Arial" w:cs="Arial"/>
                <w:color w:val="182129"/>
                <w:spacing w:val="-4"/>
                <w:sz w:val="17"/>
                <w:szCs w:val="22"/>
              </w:rPr>
              <w:lastRenderedPageBreak/>
              <w:t xml:space="preserve">Describe, interpret and evaluate the work, ideas </w:t>
            </w:r>
            <w:r w:rsidRPr="006E6776">
              <w:rPr>
                <w:rFonts w:ascii="Arial" w:hAnsi="Arial" w:cs="Arial"/>
                <w:color w:val="182129"/>
                <w:spacing w:val="-4"/>
                <w:sz w:val="17"/>
                <w:szCs w:val="22"/>
              </w:rPr>
              <w:lastRenderedPageBreak/>
              <w:t xml:space="preserve">and processes used by artists across a variety of disciplines, being able to describe how the cultural and historical context may have influenced their creative work. </w:t>
            </w:r>
          </w:p>
          <w:p w14:paraId="151791C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43FC6B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6E6776">
              <w:rPr>
                <w:rFonts w:ascii="Arial" w:hAnsi="Arial" w:cs="Arial"/>
                <w:color w:val="182129"/>
                <w:spacing w:val="-4"/>
                <w:sz w:val="17"/>
                <w:szCs w:val="22"/>
              </w:rPr>
              <w:t xml:space="preserve">Recognise how artists use materials to respond to feelings and memory and choose materials, imagery, shape and form to create personal pieces . </w:t>
            </w:r>
          </w:p>
          <w:p w14:paraId="5DB77BB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3126436"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6E6776">
              <w:rPr>
                <w:rFonts w:ascii="Arial" w:hAnsi="Arial" w:cs="Arial"/>
                <w:color w:val="182129"/>
                <w:spacing w:val="-4"/>
                <w:sz w:val="17"/>
                <w:szCs w:val="22"/>
              </w:rPr>
              <w:t xml:space="preserve">Understand how art forms such as photography and sculpture continually develop over time as artists seek to break new boundaries. </w:t>
            </w:r>
          </w:p>
          <w:p w14:paraId="539B5D0F"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0A4DE27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6E6776">
              <w:rPr>
                <w:rFonts w:ascii="Arial" w:hAnsi="Arial" w:cs="Arial"/>
                <w:color w:val="182129"/>
                <w:spacing w:val="-4"/>
                <w:sz w:val="17"/>
                <w:szCs w:val="22"/>
              </w:rPr>
              <w:t>Artists can use symbols in their artwork to convey meaning.</w:t>
            </w:r>
          </w:p>
          <w:p w14:paraId="68F4C24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0CEAEC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6E6776">
              <w:rPr>
                <w:rFonts w:ascii="Arial" w:hAnsi="Arial" w:cs="Arial"/>
                <w:color w:val="182129"/>
                <w:spacing w:val="-4"/>
                <w:sz w:val="17"/>
                <w:szCs w:val="22"/>
              </w:rPr>
              <w:t>Artists use art to tell stories about things that are important to them; looking at artworks from the past can reveal thoughts and opinions from that time.</w:t>
            </w:r>
          </w:p>
          <w:p w14:paraId="6413177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B7781D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314113">
              <w:rPr>
                <w:rFonts w:ascii="Arial" w:hAnsi="Arial" w:cs="Arial"/>
                <w:color w:val="182129"/>
                <w:spacing w:val="-4"/>
                <w:sz w:val="17"/>
                <w:szCs w:val="22"/>
              </w:rPr>
              <w:t xml:space="preserve">Artists can use materials to respond to a feeling or idea in an abstract way. </w:t>
            </w:r>
          </w:p>
          <w:p w14:paraId="42BD515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73E5C1C7"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314113">
              <w:rPr>
                <w:rFonts w:ascii="Arial" w:hAnsi="Arial" w:cs="Arial"/>
                <w:color w:val="182129"/>
                <w:spacing w:val="-4"/>
                <w:sz w:val="17"/>
                <w:szCs w:val="22"/>
              </w:rPr>
              <w:t xml:space="preserve">Artists take risks to try out ideas; this can lead to new techniques being developed. </w:t>
            </w:r>
          </w:p>
          <w:p w14:paraId="5047ED52"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726850B5"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314113">
              <w:rPr>
                <w:rFonts w:ascii="Arial" w:hAnsi="Arial" w:cs="Arial"/>
                <w:color w:val="182129"/>
                <w:spacing w:val="-4"/>
                <w:sz w:val="17"/>
                <w:szCs w:val="22"/>
              </w:rPr>
              <w:t xml:space="preserve">Artists can make work by </w:t>
            </w:r>
            <w:r w:rsidRPr="00314113">
              <w:rPr>
                <w:rFonts w:ascii="Arial" w:hAnsi="Arial" w:cs="Arial"/>
                <w:color w:val="182129"/>
                <w:spacing w:val="-4"/>
                <w:sz w:val="17"/>
                <w:szCs w:val="22"/>
              </w:rPr>
              <w:lastRenderedPageBreak/>
              <w:t>collecting and combining ready-made objects to create ‘assemblage’.</w:t>
            </w:r>
          </w:p>
        </w:tc>
        <w:tc>
          <w:tcPr>
            <w:tcW w:w="2410" w:type="dxa"/>
            <w:shd w:val="clear" w:color="auto" w:fill="FFFFFF" w:themeFill="background1"/>
          </w:tcPr>
          <w:p w14:paraId="26ED1B81" w14:textId="77777777" w:rsidR="009272EF" w:rsidRPr="00314113" w:rsidRDefault="009272EF" w:rsidP="009272EF">
            <w:pPr>
              <w:widowControl w:val="0"/>
              <w:autoSpaceDE w:val="0"/>
              <w:autoSpaceDN w:val="0"/>
              <w:spacing w:line="182" w:lineRule="exact"/>
              <w:rPr>
                <w:rFonts w:ascii="Arial" w:hAnsi="Arial" w:cs="Arial"/>
                <w:color w:val="182129"/>
                <w:spacing w:val="-4"/>
                <w:sz w:val="17"/>
                <w:szCs w:val="22"/>
              </w:rPr>
            </w:pPr>
            <w:r w:rsidRPr="00314113">
              <w:rPr>
                <w:rFonts w:ascii="Arial" w:hAnsi="Arial" w:cs="Arial"/>
                <w:color w:val="182129"/>
                <w:spacing w:val="-4"/>
                <w:sz w:val="17"/>
                <w:szCs w:val="22"/>
              </w:rPr>
              <w:lastRenderedPageBreak/>
              <w:t>Give reasoned evaluations of their own and</w:t>
            </w:r>
          </w:p>
          <w:p w14:paraId="7144DF21" w14:textId="77777777" w:rsidR="009272EF" w:rsidRPr="00314113" w:rsidRDefault="009272EF" w:rsidP="009272EF">
            <w:pPr>
              <w:widowControl w:val="0"/>
              <w:autoSpaceDE w:val="0"/>
              <w:autoSpaceDN w:val="0"/>
              <w:spacing w:line="182" w:lineRule="exact"/>
              <w:rPr>
                <w:rFonts w:ascii="Arial" w:hAnsi="Arial" w:cs="Arial"/>
                <w:color w:val="182129"/>
                <w:spacing w:val="-4"/>
                <w:sz w:val="17"/>
                <w:szCs w:val="22"/>
              </w:rPr>
            </w:pPr>
            <w:r w:rsidRPr="00314113">
              <w:rPr>
                <w:rFonts w:ascii="Arial" w:hAnsi="Arial" w:cs="Arial"/>
                <w:color w:val="182129"/>
                <w:spacing w:val="-4"/>
                <w:sz w:val="17"/>
                <w:szCs w:val="22"/>
              </w:rPr>
              <w:lastRenderedPageBreak/>
              <w:t>others’ work which takes account of</w:t>
            </w:r>
          </w:p>
          <w:p w14:paraId="7A30E8D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314113">
              <w:rPr>
                <w:rFonts w:ascii="Arial" w:hAnsi="Arial" w:cs="Arial"/>
                <w:color w:val="182129"/>
                <w:spacing w:val="-4"/>
                <w:sz w:val="17"/>
                <w:szCs w:val="22"/>
              </w:rPr>
              <w:t>context and intention.</w:t>
            </w:r>
            <w:r w:rsidRPr="00314113">
              <w:rPr>
                <w:rFonts w:ascii="Arial" w:hAnsi="Arial" w:cs="Arial"/>
                <w:color w:val="182129"/>
                <w:spacing w:val="-4"/>
                <w:sz w:val="17"/>
                <w:szCs w:val="22"/>
              </w:rPr>
              <w:cr/>
            </w:r>
          </w:p>
          <w:p w14:paraId="4160DFF6"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053996">
              <w:rPr>
                <w:rFonts w:ascii="Arial" w:hAnsi="Arial" w:cs="Arial"/>
                <w:color w:val="182129"/>
                <w:spacing w:val="-4"/>
                <w:sz w:val="17"/>
                <w:szCs w:val="22"/>
              </w:rPr>
              <w:t>Explain how art can be created to cause reaction and impact and be able to consider why an artist chooses to use art in this way.</w:t>
            </w:r>
          </w:p>
          <w:p w14:paraId="3C7CBD3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8734FC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053996">
              <w:rPr>
                <w:rFonts w:ascii="Arial" w:hAnsi="Arial" w:cs="Arial"/>
                <w:color w:val="182129"/>
                <w:spacing w:val="-4"/>
                <w:sz w:val="17"/>
                <w:szCs w:val="22"/>
              </w:rPr>
              <w:t>Independently use their knowledge of tools, materials and processes to try alternative solutions and make improvements to their work.</w:t>
            </w:r>
          </w:p>
          <w:p w14:paraId="1AC76D1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FB1CEB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053996">
              <w:rPr>
                <w:rFonts w:ascii="Arial" w:hAnsi="Arial" w:cs="Arial"/>
                <w:color w:val="182129"/>
                <w:spacing w:val="-4"/>
                <w:sz w:val="17"/>
                <w:szCs w:val="22"/>
              </w:rPr>
              <w:t>Art doesn’t have to a literal representation of something, it can sometimes be imagined and abstract.</w:t>
            </w:r>
          </w:p>
          <w:p w14:paraId="13554DB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A93B867"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053996">
              <w:rPr>
                <w:rFonts w:ascii="Arial" w:hAnsi="Arial" w:cs="Arial"/>
                <w:color w:val="182129"/>
                <w:spacing w:val="-4"/>
                <w:sz w:val="17"/>
                <w:szCs w:val="22"/>
              </w:rPr>
              <w:t>Art can represent abstract concepts, like memories and experiences.</w:t>
            </w:r>
          </w:p>
          <w:p w14:paraId="20162D7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0DDB3D92"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272660">
              <w:rPr>
                <w:rFonts w:ascii="Arial" w:hAnsi="Arial" w:cs="Arial"/>
                <w:color w:val="182129"/>
                <w:spacing w:val="-4"/>
                <w:sz w:val="17"/>
                <w:szCs w:val="22"/>
              </w:rPr>
              <w:t>Sometime people make art to create reactions.</w:t>
            </w:r>
          </w:p>
          <w:p w14:paraId="2ED5CFE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B9482F0"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272660">
              <w:rPr>
                <w:rFonts w:ascii="Arial" w:hAnsi="Arial" w:cs="Arial"/>
                <w:color w:val="182129"/>
                <w:spacing w:val="-4"/>
                <w:sz w:val="17"/>
                <w:szCs w:val="22"/>
              </w:rPr>
              <w:t>People use art as a means to reflect on their unique characteristics.</w:t>
            </w:r>
          </w:p>
        </w:tc>
      </w:tr>
      <w:tr w:rsidR="009272EF" w:rsidRPr="00811F23" w14:paraId="268A0519" w14:textId="77777777" w:rsidTr="00A97AE2">
        <w:trPr>
          <w:trHeight w:val="290"/>
        </w:trPr>
        <w:tc>
          <w:tcPr>
            <w:tcW w:w="1854" w:type="dxa"/>
            <w:shd w:val="clear" w:color="auto" w:fill="F2F2F2" w:themeFill="background1" w:themeFillShade="F2"/>
          </w:tcPr>
          <w:p w14:paraId="0C83D750" w14:textId="77777777" w:rsidR="009272EF" w:rsidRPr="006D1F91" w:rsidRDefault="009272EF" w:rsidP="009272EF">
            <w:pPr>
              <w:rPr>
                <w:rFonts w:ascii="Arial" w:hAnsi="Arial" w:cs="Arial"/>
                <w:color w:val="182129"/>
                <w:spacing w:val="-4"/>
                <w:sz w:val="17"/>
                <w:szCs w:val="22"/>
                <w:lang w:val="en-US"/>
              </w:rPr>
            </w:pPr>
            <w:r>
              <w:rPr>
                <w:rFonts w:ascii="Arial" w:hAnsi="Arial" w:cs="Arial"/>
                <w:color w:val="182129"/>
                <w:spacing w:val="-4"/>
                <w:sz w:val="17"/>
                <w:szCs w:val="22"/>
                <w:lang w:val="en-US"/>
              </w:rPr>
              <w:lastRenderedPageBreak/>
              <w:t xml:space="preserve">UKS2 - </w:t>
            </w:r>
            <w:r w:rsidRPr="006D1F91">
              <w:rPr>
                <w:rFonts w:ascii="Arial" w:hAnsi="Arial" w:cs="Arial"/>
                <w:color w:val="182129"/>
                <w:spacing w:val="-4"/>
                <w:sz w:val="17"/>
                <w:szCs w:val="22"/>
                <w:lang w:val="en-US"/>
              </w:rPr>
              <w:t>Craft and design</w:t>
            </w:r>
          </w:p>
          <w:p w14:paraId="38E7C026" w14:textId="77777777" w:rsidR="009272EF" w:rsidRPr="00811F23" w:rsidRDefault="009272EF" w:rsidP="009272EF">
            <w:pPr>
              <w:widowControl w:val="0"/>
              <w:autoSpaceDE w:val="0"/>
              <w:autoSpaceDN w:val="0"/>
              <w:spacing w:line="182" w:lineRule="exact"/>
              <w:rPr>
                <w:rFonts w:ascii="Arial" w:hAnsi="Arial" w:cs="Arial"/>
                <w:color w:val="182129"/>
                <w:spacing w:val="-4"/>
                <w:sz w:val="17"/>
                <w:szCs w:val="22"/>
                <w:lang w:val="en-US"/>
              </w:rPr>
            </w:pPr>
            <w:r>
              <w:rPr>
                <w:rFonts w:ascii="Arial" w:hAnsi="Arial" w:cs="Arial"/>
                <w:color w:val="182129"/>
                <w:spacing w:val="-4"/>
                <w:sz w:val="17"/>
                <w:szCs w:val="22"/>
                <w:lang w:val="en-US"/>
              </w:rPr>
              <w:t>Photo</w:t>
            </w:r>
          </w:p>
        </w:tc>
        <w:tc>
          <w:tcPr>
            <w:tcW w:w="2257" w:type="dxa"/>
          </w:tcPr>
          <w:p w14:paraId="2DC35277"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903861">
              <w:rPr>
                <w:rFonts w:ascii="Arial" w:hAnsi="Arial" w:cs="Arial"/>
                <w:color w:val="182129"/>
                <w:spacing w:val="-4"/>
                <w:sz w:val="17"/>
                <w:szCs w:val="22"/>
              </w:rPr>
              <w:t>Draw upon their experience of creative work and their research to develop their own starting points for creative outcomes.</w:t>
            </w:r>
          </w:p>
        </w:tc>
        <w:tc>
          <w:tcPr>
            <w:tcW w:w="2268" w:type="dxa"/>
          </w:tcPr>
          <w:p w14:paraId="393F5ED8"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903861">
              <w:rPr>
                <w:rFonts w:ascii="Arial" w:hAnsi="Arial" w:cs="Arial"/>
                <w:color w:val="182129"/>
                <w:spacing w:val="-4"/>
                <w:sz w:val="17"/>
                <w:szCs w:val="22"/>
              </w:rPr>
              <w:t>Using a systematic and independent approach, research, test and develop ideas and plans using sketchbooks.</w:t>
            </w:r>
          </w:p>
        </w:tc>
        <w:tc>
          <w:tcPr>
            <w:tcW w:w="3544" w:type="dxa"/>
          </w:tcPr>
          <w:p w14:paraId="4F26667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24BB0">
              <w:rPr>
                <w:rFonts w:ascii="Arial" w:hAnsi="Arial" w:cs="Arial"/>
                <w:color w:val="182129"/>
                <w:spacing w:val="-4"/>
                <w:sz w:val="17"/>
                <w:szCs w:val="22"/>
              </w:rPr>
              <w:t>Create expressively in their own personal style and in response to their choice of stimulus, showing the ability to develop artwork independently.</w:t>
            </w:r>
          </w:p>
          <w:p w14:paraId="0F362047"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2A8101FC"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24BB0">
              <w:rPr>
                <w:rFonts w:ascii="Arial" w:hAnsi="Arial" w:cs="Arial"/>
                <w:color w:val="182129"/>
                <w:spacing w:val="-4"/>
                <w:sz w:val="17"/>
                <w:szCs w:val="22"/>
              </w:rPr>
              <w:t>Colour: Colours can be symbolic and have meanings that vary according to your culture or background, eg red for danger or for celebration.</w:t>
            </w:r>
          </w:p>
          <w:p w14:paraId="3235F13F"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A74C96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24BB0">
              <w:rPr>
                <w:rFonts w:ascii="Arial" w:hAnsi="Arial" w:cs="Arial"/>
                <w:color w:val="182129"/>
                <w:spacing w:val="-4"/>
                <w:sz w:val="17"/>
                <w:szCs w:val="22"/>
              </w:rPr>
              <w:t xml:space="preserve">Shape: How an understanding of shape and space can support creating effective composition. </w:t>
            </w:r>
          </w:p>
          <w:p w14:paraId="4D5FC4F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E133ECB"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C24BB0">
              <w:rPr>
                <w:rFonts w:ascii="Arial" w:hAnsi="Arial" w:cs="Arial"/>
                <w:color w:val="182129"/>
                <w:spacing w:val="-4"/>
                <w:sz w:val="17"/>
                <w:szCs w:val="22"/>
              </w:rPr>
              <w:t xml:space="preserve">Line: How line is used beyond drawing and can be applied to other art forms. </w:t>
            </w:r>
          </w:p>
          <w:p w14:paraId="735CEB8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4EC39425"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C24BB0">
              <w:rPr>
                <w:rFonts w:ascii="Arial" w:hAnsi="Arial" w:cs="Arial"/>
                <w:color w:val="182129"/>
                <w:spacing w:val="-4"/>
                <w:sz w:val="17"/>
                <w:szCs w:val="22"/>
              </w:rPr>
              <w:t>Pattern: Pattern can be created in many different ways, eg in the rhythm of brushstrokes in a painting (like the work of van Gogh) or in repeated shapes within a composition.</w:t>
            </w:r>
          </w:p>
          <w:p w14:paraId="4017390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5F325A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Pupils know: </w:t>
            </w:r>
          </w:p>
          <w:p w14:paraId="6BF8FB7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How different materials can be used to produce photorealistic artwork. </w:t>
            </w:r>
          </w:p>
          <w:p w14:paraId="49D31496"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That macro photography is showing a subject as larger than it is in real life. Pupils know how to: </w:t>
            </w:r>
          </w:p>
          <w:p w14:paraId="41C9A61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Create a photomontage. </w:t>
            </w:r>
          </w:p>
          <w:p w14:paraId="6FF6AEC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Create artwork for a design brief. </w:t>
            </w:r>
          </w:p>
          <w:p w14:paraId="659B047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Use a camera or tablet for photography. </w:t>
            </w:r>
          </w:p>
          <w:p w14:paraId="070842A6"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Identify the parts of a camera. </w:t>
            </w:r>
          </w:p>
          <w:p w14:paraId="62F18AD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Take a macro photo, choosing an interesting composition. </w:t>
            </w:r>
          </w:p>
          <w:p w14:paraId="6768E85F"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Manipulate a photograph using photo editing tools. </w:t>
            </w:r>
          </w:p>
          <w:p w14:paraId="3EA7652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Use drama and props to recreate imagery. </w:t>
            </w:r>
          </w:p>
          <w:p w14:paraId="36E10899"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Take a portrait photograph. </w:t>
            </w:r>
          </w:p>
          <w:p w14:paraId="7213B796"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B11377">
              <w:rPr>
                <w:rFonts w:ascii="Arial" w:hAnsi="Arial" w:cs="Arial"/>
                <w:color w:val="182129"/>
                <w:spacing w:val="-4"/>
                <w:sz w:val="17"/>
                <w:szCs w:val="22"/>
              </w:rPr>
              <w:t xml:space="preserve">● Use a grid method to copy a photograph into </w:t>
            </w:r>
            <w:r w:rsidRPr="00B11377">
              <w:rPr>
                <w:rFonts w:ascii="Arial" w:hAnsi="Arial" w:cs="Arial"/>
                <w:color w:val="182129"/>
                <w:spacing w:val="-4"/>
                <w:sz w:val="17"/>
                <w:szCs w:val="22"/>
              </w:rPr>
              <w:lastRenderedPageBreak/>
              <w:t>a drawing.</w:t>
            </w:r>
          </w:p>
        </w:tc>
        <w:tc>
          <w:tcPr>
            <w:tcW w:w="2268" w:type="dxa"/>
          </w:tcPr>
          <w:p w14:paraId="7976E5C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2B6DAE">
              <w:rPr>
                <w:rFonts w:ascii="Arial" w:hAnsi="Arial" w:cs="Arial"/>
                <w:color w:val="182129"/>
                <w:spacing w:val="-4"/>
                <w:sz w:val="17"/>
                <w:szCs w:val="22"/>
              </w:rPr>
              <w:lastRenderedPageBreak/>
              <w:t xml:space="preserve">Describe, interpret and evaluate the work, ideas and processes used by artists across a variety of disciplines, being able to describe how the cultural and historical context may have influenced their creative work. </w:t>
            </w:r>
          </w:p>
          <w:p w14:paraId="615B1AD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7F210EC1"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2B6DAE">
              <w:rPr>
                <w:rFonts w:ascii="Arial" w:hAnsi="Arial" w:cs="Arial"/>
                <w:color w:val="182129"/>
                <w:spacing w:val="-4"/>
                <w:sz w:val="17"/>
                <w:szCs w:val="22"/>
              </w:rPr>
              <w:t>Recognise how artists use materials to respond to feelings and memory and choose materials, imagery, shape and form to create personal pieces</w:t>
            </w:r>
            <w:r>
              <w:rPr>
                <w:rFonts w:ascii="Arial" w:hAnsi="Arial" w:cs="Arial"/>
                <w:color w:val="182129"/>
                <w:spacing w:val="-4"/>
                <w:sz w:val="17"/>
                <w:szCs w:val="22"/>
              </w:rPr>
              <w:t>.</w:t>
            </w:r>
          </w:p>
          <w:p w14:paraId="323FF6D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AEDE308"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2B6DAE">
              <w:rPr>
                <w:rFonts w:ascii="Arial" w:hAnsi="Arial" w:cs="Arial"/>
                <w:color w:val="182129"/>
                <w:spacing w:val="-4"/>
                <w:sz w:val="17"/>
                <w:szCs w:val="22"/>
              </w:rPr>
              <w:t>Understand how art forms such as photography and sculpture continually develop over time as artists seek to break new boundaries.</w:t>
            </w:r>
          </w:p>
          <w:p w14:paraId="732BA1F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BF073F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2B6DAE">
              <w:rPr>
                <w:rFonts w:ascii="Arial" w:hAnsi="Arial" w:cs="Arial"/>
                <w:color w:val="182129"/>
                <w:spacing w:val="-4"/>
                <w:sz w:val="17"/>
                <w:szCs w:val="22"/>
              </w:rPr>
              <w:t>Artists use art to tell stories about things that are important to them; looking at artworks from the past can reveal thoughts and opinions from that time.</w:t>
            </w:r>
          </w:p>
          <w:p w14:paraId="029CB2D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08627FE"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751565">
              <w:rPr>
                <w:rFonts w:ascii="Arial" w:hAnsi="Arial" w:cs="Arial"/>
                <w:color w:val="182129"/>
                <w:spacing w:val="-4"/>
                <w:sz w:val="17"/>
                <w:szCs w:val="22"/>
              </w:rPr>
              <w:t>Artists take risks to try out ideas; this can lead to new techniques being developed.</w:t>
            </w:r>
          </w:p>
          <w:p w14:paraId="45B90A1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6C55538"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751565">
              <w:rPr>
                <w:rFonts w:ascii="Arial" w:hAnsi="Arial" w:cs="Arial"/>
                <w:color w:val="182129"/>
                <w:spacing w:val="-4"/>
                <w:sz w:val="17"/>
                <w:szCs w:val="22"/>
              </w:rPr>
              <w:t>Artforms are always evolving as materials and techniques change over time.</w:t>
            </w:r>
          </w:p>
        </w:tc>
        <w:tc>
          <w:tcPr>
            <w:tcW w:w="2410" w:type="dxa"/>
          </w:tcPr>
          <w:p w14:paraId="3B633403"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751565">
              <w:rPr>
                <w:rFonts w:ascii="Arial" w:hAnsi="Arial" w:cs="Arial"/>
                <w:color w:val="182129"/>
                <w:spacing w:val="-4"/>
                <w:sz w:val="17"/>
                <w:szCs w:val="22"/>
              </w:rPr>
              <w:t xml:space="preserve">Give reasoned evaluations of their own and others’ work which takes account of context and intention. </w:t>
            </w:r>
          </w:p>
          <w:p w14:paraId="67CF3BCB"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1435B962"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751565">
              <w:rPr>
                <w:rFonts w:ascii="Arial" w:hAnsi="Arial" w:cs="Arial"/>
                <w:color w:val="182129"/>
                <w:spacing w:val="-4"/>
                <w:sz w:val="17"/>
                <w:szCs w:val="22"/>
              </w:rPr>
              <w:t xml:space="preserve">Explain how art can be created to cause reaction and impact and be able to consider why an artist chooses to use art in this way. </w:t>
            </w:r>
          </w:p>
          <w:p w14:paraId="6C15A7E3"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15D68DA7"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751565">
              <w:rPr>
                <w:rFonts w:ascii="Arial" w:hAnsi="Arial" w:cs="Arial"/>
                <w:color w:val="182129"/>
                <w:spacing w:val="-4"/>
                <w:sz w:val="17"/>
                <w:szCs w:val="22"/>
              </w:rPr>
              <w:t>Independently use their knowledge of tools, materials and processes to try alternative solutions and make improvements to their work.</w:t>
            </w:r>
          </w:p>
          <w:p w14:paraId="6304FF94"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51CDCEA5"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EB5FA6">
              <w:rPr>
                <w:rFonts w:ascii="Arial" w:hAnsi="Arial" w:cs="Arial"/>
                <w:color w:val="182129"/>
                <w:spacing w:val="-4"/>
                <w:sz w:val="17"/>
                <w:szCs w:val="22"/>
              </w:rPr>
              <w:t xml:space="preserve">Art doesn’t have to a literal representation of something, it can sometimes be imagined and abstract. </w:t>
            </w:r>
          </w:p>
          <w:p w14:paraId="5F7D6FC6"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A35E4FB"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EB5FA6">
              <w:rPr>
                <w:rFonts w:ascii="Arial" w:hAnsi="Arial" w:cs="Arial"/>
                <w:color w:val="182129"/>
                <w:spacing w:val="-4"/>
                <w:sz w:val="17"/>
                <w:szCs w:val="22"/>
              </w:rPr>
              <w:t xml:space="preserve">Art can represent abstract concepts, like memories and experiences. </w:t>
            </w:r>
          </w:p>
          <w:p w14:paraId="309E5A29"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45F59CBA"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EB5FA6">
              <w:rPr>
                <w:rFonts w:ascii="Arial" w:hAnsi="Arial" w:cs="Arial"/>
                <w:color w:val="182129"/>
                <w:spacing w:val="-4"/>
                <w:sz w:val="17"/>
                <w:szCs w:val="22"/>
              </w:rPr>
              <w:t xml:space="preserve">Art can be a digital art form, like photography. </w:t>
            </w:r>
          </w:p>
          <w:p w14:paraId="7A8A707F"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2C0AABAD"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r w:rsidRPr="00EB5FA6">
              <w:rPr>
                <w:rFonts w:ascii="Arial" w:hAnsi="Arial" w:cs="Arial"/>
                <w:color w:val="182129"/>
                <w:spacing w:val="-4"/>
                <w:sz w:val="17"/>
                <w:szCs w:val="22"/>
              </w:rPr>
              <w:t xml:space="preserve">People use art as a means to reflect on their unique characteristics. </w:t>
            </w:r>
          </w:p>
          <w:p w14:paraId="3068E949" w14:textId="77777777" w:rsidR="009272EF" w:rsidRDefault="009272EF" w:rsidP="009272EF">
            <w:pPr>
              <w:widowControl w:val="0"/>
              <w:autoSpaceDE w:val="0"/>
              <w:autoSpaceDN w:val="0"/>
              <w:spacing w:line="182" w:lineRule="exact"/>
              <w:rPr>
                <w:rFonts w:ascii="Segoe UI Symbol" w:hAnsi="Segoe UI Symbol" w:cs="Segoe UI Symbol"/>
                <w:color w:val="182129"/>
                <w:spacing w:val="-4"/>
                <w:sz w:val="17"/>
                <w:szCs w:val="22"/>
              </w:rPr>
            </w:pPr>
          </w:p>
          <w:p w14:paraId="43CA5C67"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r w:rsidRPr="00EB5FA6">
              <w:rPr>
                <w:rFonts w:ascii="Arial" w:hAnsi="Arial" w:cs="Arial"/>
                <w:color w:val="182129"/>
                <w:spacing w:val="-4"/>
                <w:sz w:val="17"/>
                <w:szCs w:val="22"/>
              </w:rPr>
              <w:t xml:space="preserve">Art can change through new and emerging technologies that challenge people to discuss and appreciate art in a new way. </w:t>
            </w:r>
          </w:p>
          <w:p w14:paraId="4547AED0" w14:textId="77777777" w:rsidR="009272EF" w:rsidRDefault="009272EF" w:rsidP="009272EF">
            <w:pPr>
              <w:widowControl w:val="0"/>
              <w:autoSpaceDE w:val="0"/>
              <w:autoSpaceDN w:val="0"/>
              <w:spacing w:line="182" w:lineRule="exact"/>
              <w:rPr>
                <w:rFonts w:ascii="Arial" w:hAnsi="Arial" w:cs="Arial"/>
                <w:color w:val="182129"/>
                <w:spacing w:val="-4"/>
                <w:sz w:val="17"/>
                <w:szCs w:val="22"/>
              </w:rPr>
            </w:pPr>
          </w:p>
          <w:p w14:paraId="6A0A41C5" w14:textId="77777777" w:rsidR="009272EF" w:rsidRPr="00705FAF" w:rsidRDefault="009272EF" w:rsidP="009272EF">
            <w:pPr>
              <w:widowControl w:val="0"/>
              <w:autoSpaceDE w:val="0"/>
              <w:autoSpaceDN w:val="0"/>
              <w:spacing w:line="182" w:lineRule="exact"/>
              <w:rPr>
                <w:rFonts w:ascii="Arial" w:hAnsi="Arial" w:cs="Arial"/>
                <w:color w:val="182129"/>
                <w:spacing w:val="-4"/>
                <w:sz w:val="17"/>
                <w:szCs w:val="22"/>
              </w:rPr>
            </w:pPr>
            <w:r w:rsidRPr="00EB5FA6">
              <w:rPr>
                <w:rFonts w:ascii="Arial" w:hAnsi="Arial" w:cs="Arial"/>
                <w:color w:val="182129"/>
                <w:spacing w:val="-4"/>
                <w:sz w:val="17"/>
                <w:szCs w:val="22"/>
              </w:rPr>
              <w:t xml:space="preserve">People can have varying </w:t>
            </w:r>
            <w:r w:rsidRPr="00EB5FA6">
              <w:rPr>
                <w:rFonts w:ascii="Arial" w:hAnsi="Arial" w:cs="Arial"/>
                <w:color w:val="182129"/>
                <w:spacing w:val="-4"/>
                <w:sz w:val="17"/>
                <w:szCs w:val="22"/>
              </w:rPr>
              <w:lastRenderedPageBreak/>
              <w:t>ideas about the value of art.</w:t>
            </w:r>
          </w:p>
        </w:tc>
      </w:tr>
    </w:tbl>
    <w:p w14:paraId="1C12CC23" w14:textId="77777777" w:rsidR="006A002D" w:rsidRPr="00811F23" w:rsidRDefault="006A002D" w:rsidP="00811F23">
      <w:pPr>
        <w:widowControl w:val="0"/>
        <w:autoSpaceDE w:val="0"/>
        <w:autoSpaceDN w:val="0"/>
        <w:spacing w:line="182" w:lineRule="exact"/>
        <w:rPr>
          <w:rFonts w:ascii="Arial" w:hAnsi="Arial" w:cs="Arial"/>
          <w:color w:val="182129"/>
          <w:spacing w:val="-4"/>
          <w:sz w:val="17"/>
          <w:szCs w:val="22"/>
          <w:lang w:val="en-US"/>
        </w:rPr>
      </w:pPr>
    </w:p>
    <w:sectPr w:rsidR="006A002D" w:rsidRPr="00811F23" w:rsidSect="008B4219">
      <w:headerReference w:type="default" r:id="rId11"/>
      <w:footerReference w:type="default" r:id="rId12"/>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9D403" w14:textId="77777777" w:rsidR="00240668" w:rsidRDefault="00240668">
      <w:r>
        <w:separator/>
      </w:r>
    </w:p>
  </w:endnote>
  <w:endnote w:type="continuationSeparator" w:id="0">
    <w:p w14:paraId="1FD46D0A" w14:textId="77777777" w:rsidR="00240668" w:rsidRDefault="00240668">
      <w:r>
        <w:continuationSeparator/>
      </w:r>
    </w:p>
  </w:endnote>
  <w:endnote w:type="continuationNotice" w:id="1">
    <w:p w14:paraId="34526EB3" w14:textId="77777777" w:rsidR="00240668" w:rsidRDefault="00240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6A5CF273"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r w:rsidR="008A69C0">
          <w:rPr>
            <w:rFonts w:asciiTheme="minorHAnsi" w:hAnsiTheme="minorHAnsi" w:cstheme="minorHAnsi"/>
            <w:color w:val="7F7F7F" w:themeColor="background1" w:themeShade="7F"/>
            <w:spacing w:val="60"/>
            <w:sz w:val="20"/>
            <w:szCs w:val="20"/>
          </w:rPr>
          <w:t xml:space="preserve">                                                </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C3135" w14:textId="77777777" w:rsidR="00240668" w:rsidRDefault="00240668">
      <w:r>
        <w:separator/>
      </w:r>
    </w:p>
  </w:footnote>
  <w:footnote w:type="continuationSeparator" w:id="0">
    <w:p w14:paraId="6D4319AB" w14:textId="77777777" w:rsidR="00240668" w:rsidRDefault="00240668">
      <w:r>
        <w:continuationSeparator/>
      </w:r>
    </w:p>
  </w:footnote>
  <w:footnote w:type="continuationNotice" w:id="1">
    <w:p w14:paraId="2D3EABE6" w14:textId="77777777" w:rsidR="00240668" w:rsidRDefault="00240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0B26412D" w:rsidR="00BC474F" w:rsidRDefault="00491D16" w:rsidP="008A69C0">
    <w:pPr>
      <w:pStyle w:val="Header"/>
      <w:jc w:val="cent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58241"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314068682" name="Picture 31406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7D3C99F" id="_x0000_t202" coordsize="21600,21600" o:spt="202" path="m,l,21600r21600,l21600,xe">
              <v:stroke joinstyle="miter"/>
              <v:path gradientshapeok="t" o:connecttype="rect"/>
            </v:shapetype>
            <v:shape id="Text Box 2" o:spid="_x0000_s1026" type="#_x0000_t202" style="position:absolute;left:0;text-align:left;margin-left:-42.75pt;margin-top:-6.75pt;width:168.75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314068682" name="Picture 31406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8240"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139840334" name="Picture 139840334"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29B9B0E" id="_x0000_s1027" type="#_x0000_t202" style="position:absolute;left:0;text-align:left;margin-left:660pt;margin-top:-5.25pt;width:75.2pt;height:67.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139840334" name="Picture 139840334"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F04019">
      <w:rPr>
        <w:rFonts w:ascii="Calibri" w:hAnsi="Calibri"/>
        <w:b/>
        <w:noProof/>
        <w:color w:val="FF0000"/>
        <w:sz w:val="52"/>
        <w:szCs w:val="52"/>
      </w:rPr>
      <w:t>EASTERSIDE ACADEMY</w:t>
    </w:r>
  </w:p>
  <w:p w14:paraId="056B41E3" w14:textId="77777777" w:rsidR="006A002D" w:rsidRDefault="006A002D" w:rsidP="006A002D">
    <w:pPr>
      <w:pStyle w:val="Header"/>
      <w:jc w:val="center"/>
      <w:rPr>
        <w:rFonts w:ascii="Arial" w:hAnsi="Arial" w:cs="Arial"/>
        <w:b/>
        <w:noProof/>
        <w:sz w:val="36"/>
        <w:szCs w:val="36"/>
      </w:rPr>
    </w:pPr>
    <w:r>
      <w:rPr>
        <w:rFonts w:ascii="Arial" w:hAnsi="Arial" w:cs="Arial"/>
        <w:b/>
        <w:noProof/>
        <w:sz w:val="36"/>
        <w:szCs w:val="36"/>
      </w:rPr>
      <w:t>Art Key Skills and Knowledge</w:t>
    </w:r>
  </w:p>
  <w:p w14:paraId="76991014" w14:textId="12F36F9B" w:rsidR="00F04019" w:rsidRPr="009E72B3" w:rsidRDefault="006A002D" w:rsidP="006A002D">
    <w:pPr>
      <w:pStyle w:val="Header"/>
      <w:jc w:val="center"/>
      <w:rPr>
        <w:rFonts w:ascii="Arial" w:hAnsi="Arial" w:cs="Arial"/>
        <w:b/>
        <w:noProof/>
        <w:sz w:val="36"/>
        <w:szCs w:val="36"/>
      </w:rPr>
    </w:pPr>
    <w:r>
      <w:rPr>
        <w:rFonts w:ascii="Arial" w:hAnsi="Arial" w:cs="Arial"/>
        <w:b/>
        <w:noProof/>
        <w:sz w:val="36"/>
        <w:szCs w:val="36"/>
      </w:rPr>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6440"/>
    <w:multiLevelType w:val="hybridMultilevel"/>
    <w:tmpl w:val="3646A8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C65D28"/>
    <w:multiLevelType w:val="multilevel"/>
    <w:tmpl w:val="03A8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E742E"/>
    <w:multiLevelType w:val="multilevel"/>
    <w:tmpl w:val="B27CC0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92024F"/>
    <w:multiLevelType w:val="multilevel"/>
    <w:tmpl w:val="7B38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948F4"/>
    <w:multiLevelType w:val="hybridMultilevel"/>
    <w:tmpl w:val="55FE4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D659E9"/>
    <w:multiLevelType w:val="multilevel"/>
    <w:tmpl w:val="9B80086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69A2C72"/>
    <w:multiLevelType w:val="hybridMultilevel"/>
    <w:tmpl w:val="0C7A0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E4437C"/>
    <w:multiLevelType w:val="multilevel"/>
    <w:tmpl w:val="6A38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86D93"/>
    <w:multiLevelType w:val="multilevel"/>
    <w:tmpl w:val="D3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C18EC"/>
    <w:multiLevelType w:val="multilevel"/>
    <w:tmpl w:val="5D169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E5604A1"/>
    <w:multiLevelType w:val="hybridMultilevel"/>
    <w:tmpl w:val="4814B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1106C"/>
    <w:multiLevelType w:val="multilevel"/>
    <w:tmpl w:val="7D02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475C6"/>
    <w:multiLevelType w:val="multilevel"/>
    <w:tmpl w:val="0736E2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9B3646E"/>
    <w:multiLevelType w:val="multilevel"/>
    <w:tmpl w:val="4FFA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E115F4"/>
    <w:multiLevelType w:val="multilevel"/>
    <w:tmpl w:val="DEB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CD24FD"/>
    <w:multiLevelType w:val="multilevel"/>
    <w:tmpl w:val="5EA4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E75A5"/>
    <w:multiLevelType w:val="multilevel"/>
    <w:tmpl w:val="2B2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711CE"/>
    <w:multiLevelType w:val="multilevel"/>
    <w:tmpl w:val="88AE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A8271F"/>
    <w:multiLevelType w:val="hybridMultilevel"/>
    <w:tmpl w:val="FE98B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F81EE0"/>
    <w:multiLevelType w:val="hybridMultilevel"/>
    <w:tmpl w:val="55FC1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26EAE"/>
    <w:multiLevelType w:val="multilevel"/>
    <w:tmpl w:val="C61C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34A73"/>
    <w:multiLevelType w:val="hybridMultilevel"/>
    <w:tmpl w:val="59CA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6D26F1"/>
    <w:multiLevelType w:val="hybridMultilevel"/>
    <w:tmpl w:val="3654BEE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5764EC"/>
    <w:multiLevelType w:val="hybridMultilevel"/>
    <w:tmpl w:val="8BC8E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2657353">
    <w:abstractNumId w:val="23"/>
  </w:num>
  <w:num w:numId="2" w16cid:durableId="1050105623">
    <w:abstractNumId w:val="4"/>
  </w:num>
  <w:num w:numId="3" w16cid:durableId="691077611">
    <w:abstractNumId w:val="15"/>
  </w:num>
  <w:num w:numId="4" w16cid:durableId="1972975760">
    <w:abstractNumId w:val="2"/>
  </w:num>
  <w:num w:numId="5" w16cid:durableId="1738438714">
    <w:abstractNumId w:val="3"/>
  </w:num>
  <w:num w:numId="6" w16cid:durableId="237709629">
    <w:abstractNumId w:val="20"/>
  </w:num>
  <w:num w:numId="7" w16cid:durableId="1509102120">
    <w:abstractNumId w:val="1"/>
  </w:num>
  <w:num w:numId="8" w16cid:durableId="1023365092">
    <w:abstractNumId w:val="13"/>
  </w:num>
  <w:num w:numId="9" w16cid:durableId="1735009738">
    <w:abstractNumId w:val="16"/>
  </w:num>
  <w:num w:numId="10" w16cid:durableId="1837720133">
    <w:abstractNumId w:val="11"/>
  </w:num>
  <w:num w:numId="11" w16cid:durableId="1157575052">
    <w:abstractNumId w:val="7"/>
  </w:num>
  <w:num w:numId="12" w16cid:durableId="73283266">
    <w:abstractNumId w:val="17"/>
  </w:num>
  <w:num w:numId="13" w16cid:durableId="185755067">
    <w:abstractNumId w:val="19"/>
  </w:num>
  <w:num w:numId="14" w16cid:durableId="626087229">
    <w:abstractNumId w:val="14"/>
  </w:num>
  <w:num w:numId="15" w16cid:durableId="586309669">
    <w:abstractNumId w:val="8"/>
  </w:num>
  <w:num w:numId="16" w16cid:durableId="1941570385">
    <w:abstractNumId w:val="18"/>
  </w:num>
  <w:num w:numId="17" w16cid:durableId="1310983719">
    <w:abstractNumId w:val="9"/>
  </w:num>
  <w:num w:numId="18" w16cid:durableId="2107727613">
    <w:abstractNumId w:val="5"/>
  </w:num>
  <w:num w:numId="19" w16cid:durableId="179009527">
    <w:abstractNumId w:val="12"/>
  </w:num>
  <w:num w:numId="20" w16cid:durableId="1372195112">
    <w:abstractNumId w:val="6"/>
  </w:num>
  <w:num w:numId="21" w16cid:durableId="237450140">
    <w:abstractNumId w:val="0"/>
  </w:num>
  <w:num w:numId="22" w16cid:durableId="898630516">
    <w:abstractNumId w:val="10"/>
  </w:num>
  <w:num w:numId="23" w16cid:durableId="741029718">
    <w:abstractNumId w:val="22"/>
  </w:num>
  <w:num w:numId="24" w16cid:durableId="756172722">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303C"/>
    <w:rsid w:val="0000401D"/>
    <w:rsid w:val="00011BD4"/>
    <w:rsid w:val="000138CB"/>
    <w:rsid w:val="00023327"/>
    <w:rsid w:val="00025479"/>
    <w:rsid w:val="000510DD"/>
    <w:rsid w:val="0005733E"/>
    <w:rsid w:val="00063FD3"/>
    <w:rsid w:val="00064DBF"/>
    <w:rsid w:val="000655E3"/>
    <w:rsid w:val="0006588E"/>
    <w:rsid w:val="000668FF"/>
    <w:rsid w:val="00071E9C"/>
    <w:rsid w:val="00074A0E"/>
    <w:rsid w:val="00077AB6"/>
    <w:rsid w:val="000A67B6"/>
    <w:rsid w:val="000B5B5A"/>
    <w:rsid w:val="000C042B"/>
    <w:rsid w:val="000C09ED"/>
    <w:rsid w:val="000C62B0"/>
    <w:rsid w:val="000E19F8"/>
    <w:rsid w:val="000F30B2"/>
    <w:rsid w:val="0010181A"/>
    <w:rsid w:val="0010619D"/>
    <w:rsid w:val="00117CF1"/>
    <w:rsid w:val="00127C55"/>
    <w:rsid w:val="00136185"/>
    <w:rsid w:val="00143818"/>
    <w:rsid w:val="00150554"/>
    <w:rsid w:val="001771E6"/>
    <w:rsid w:val="00183184"/>
    <w:rsid w:val="00196B6F"/>
    <w:rsid w:val="001A784D"/>
    <w:rsid w:val="001B182E"/>
    <w:rsid w:val="001C248C"/>
    <w:rsid w:val="001C4375"/>
    <w:rsid w:val="001C6EB0"/>
    <w:rsid w:val="001D09EC"/>
    <w:rsid w:val="001D1A4E"/>
    <w:rsid w:val="001D72BC"/>
    <w:rsid w:val="001E2107"/>
    <w:rsid w:val="001E70B3"/>
    <w:rsid w:val="001F1BC1"/>
    <w:rsid w:val="001F22C8"/>
    <w:rsid w:val="00207661"/>
    <w:rsid w:val="00211B2D"/>
    <w:rsid w:val="00237F38"/>
    <w:rsid w:val="00240668"/>
    <w:rsid w:val="00255635"/>
    <w:rsid w:val="002619C9"/>
    <w:rsid w:val="0026778B"/>
    <w:rsid w:val="002916DB"/>
    <w:rsid w:val="002B219D"/>
    <w:rsid w:val="002C2113"/>
    <w:rsid w:val="002D7988"/>
    <w:rsid w:val="002E4290"/>
    <w:rsid w:val="002E5F0D"/>
    <w:rsid w:val="002F2A1E"/>
    <w:rsid w:val="002F54DB"/>
    <w:rsid w:val="003241B8"/>
    <w:rsid w:val="0032486F"/>
    <w:rsid w:val="00326F5A"/>
    <w:rsid w:val="003314C7"/>
    <w:rsid w:val="00343AE5"/>
    <w:rsid w:val="00347C9A"/>
    <w:rsid w:val="00351C76"/>
    <w:rsid w:val="00355B5E"/>
    <w:rsid w:val="00361264"/>
    <w:rsid w:val="003649E3"/>
    <w:rsid w:val="0038106F"/>
    <w:rsid w:val="003A0FE8"/>
    <w:rsid w:val="003A51BD"/>
    <w:rsid w:val="003B3971"/>
    <w:rsid w:val="003B4576"/>
    <w:rsid w:val="003E774E"/>
    <w:rsid w:val="003F60ED"/>
    <w:rsid w:val="0042080E"/>
    <w:rsid w:val="00423518"/>
    <w:rsid w:val="00437A21"/>
    <w:rsid w:val="0046175F"/>
    <w:rsid w:val="0046241A"/>
    <w:rsid w:val="004678B7"/>
    <w:rsid w:val="00467E75"/>
    <w:rsid w:val="00471377"/>
    <w:rsid w:val="00491D16"/>
    <w:rsid w:val="0049660B"/>
    <w:rsid w:val="004B5F7F"/>
    <w:rsid w:val="004E3D38"/>
    <w:rsid w:val="004E61E1"/>
    <w:rsid w:val="004E6C44"/>
    <w:rsid w:val="00500C96"/>
    <w:rsid w:val="00505AD9"/>
    <w:rsid w:val="0050621A"/>
    <w:rsid w:val="00532D1C"/>
    <w:rsid w:val="005343E1"/>
    <w:rsid w:val="00535144"/>
    <w:rsid w:val="00536EA4"/>
    <w:rsid w:val="00542EEF"/>
    <w:rsid w:val="00545DFD"/>
    <w:rsid w:val="00545F40"/>
    <w:rsid w:val="00546615"/>
    <w:rsid w:val="00550F8E"/>
    <w:rsid w:val="005610CB"/>
    <w:rsid w:val="0056516B"/>
    <w:rsid w:val="0057630E"/>
    <w:rsid w:val="00577422"/>
    <w:rsid w:val="00581FDD"/>
    <w:rsid w:val="005A6211"/>
    <w:rsid w:val="005B5ED7"/>
    <w:rsid w:val="005B7A06"/>
    <w:rsid w:val="005C2255"/>
    <w:rsid w:val="005D083B"/>
    <w:rsid w:val="005D7795"/>
    <w:rsid w:val="00605527"/>
    <w:rsid w:val="00612863"/>
    <w:rsid w:val="00624D4D"/>
    <w:rsid w:val="0063321B"/>
    <w:rsid w:val="00636922"/>
    <w:rsid w:val="00665353"/>
    <w:rsid w:val="00672045"/>
    <w:rsid w:val="00675CE0"/>
    <w:rsid w:val="006764AD"/>
    <w:rsid w:val="006776ED"/>
    <w:rsid w:val="006804E3"/>
    <w:rsid w:val="00696BC7"/>
    <w:rsid w:val="006A002D"/>
    <w:rsid w:val="006B21FB"/>
    <w:rsid w:val="006B251F"/>
    <w:rsid w:val="006C3CD1"/>
    <w:rsid w:val="006D6C25"/>
    <w:rsid w:val="006E1A43"/>
    <w:rsid w:val="006E2A1E"/>
    <w:rsid w:val="0070624A"/>
    <w:rsid w:val="00707202"/>
    <w:rsid w:val="00710B01"/>
    <w:rsid w:val="00711F13"/>
    <w:rsid w:val="0072146C"/>
    <w:rsid w:val="00725E0F"/>
    <w:rsid w:val="00736E72"/>
    <w:rsid w:val="00737615"/>
    <w:rsid w:val="007530A2"/>
    <w:rsid w:val="00773328"/>
    <w:rsid w:val="00797025"/>
    <w:rsid w:val="007B5ACD"/>
    <w:rsid w:val="007C52B6"/>
    <w:rsid w:val="007D28EE"/>
    <w:rsid w:val="007D6E68"/>
    <w:rsid w:val="007F03DE"/>
    <w:rsid w:val="008067B2"/>
    <w:rsid w:val="008076FC"/>
    <w:rsid w:val="00807FBD"/>
    <w:rsid w:val="00811F23"/>
    <w:rsid w:val="008207F7"/>
    <w:rsid w:val="00840CDC"/>
    <w:rsid w:val="00852745"/>
    <w:rsid w:val="00855134"/>
    <w:rsid w:val="00860641"/>
    <w:rsid w:val="00860837"/>
    <w:rsid w:val="00877803"/>
    <w:rsid w:val="00890E90"/>
    <w:rsid w:val="008921E9"/>
    <w:rsid w:val="008A69C0"/>
    <w:rsid w:val="008B067F"/>
    <w:rsid w:val="008B3F62"/>
    <w:rsid w:val="008B4219"/>
    <w:rsid w:val="008B4D82"/>
    <w:rsid w:val="008C41AD"/>
    <w:rsid w:val="008C5792"/>
    <w:rsid w:val="008D3CD7"/>
    <w:rsid w:val="008D6ED6"/>
    <w:rsid w:val="008E14CE"/>
    <w:rsid w:val="008F1A6E"/>
    <w:rsid w:val="00926816"/>
    <w:rsid w:val="009272EF"/>
    <w:rsid w:val="00927B77"/>
    <w:rsid w:val="009326CA"/>
    <w:rsid w:val="009353FA"/>
    <w:rsid w:val="009512DA"/>
    <w:rsid w:val="00956607"/>
    <w:rsid w:val="00957567"/>
    <w:rsid w:val="00961EB6"/>
    <w:rsid w:val="00970AA8"/>
    <w:rsid w:val="00993470"/>
    <w:rsid w:val="009A7118"/>
    <w:rsid w:val="009A72A5"/>
    <w:rsid w:val="009B2F77"/>
    <w:rsid w:val="009B6C20"/>
    <w:rsid w:val="009D26C9"/>
    <w:rsid w:val="009E4516"/>
    <w:rsid w:val="009E5AEB"/>
    <w:rsid w:val="009E72B3"/>
    <w:rsid w:val="00A040B3"/>
    <w:rsid w:val="00A073B6"/>
    <w:rsid w:val="00A123F3"/>
    <w:rsid w:val="00A132A8"/>
    <w:rsid w:val="00A20E8D"/>
    <w:rsid w:val="00A3658B"/>
    <w:rsid w:val="00A408DD"/>
    <w:rsid w:val="00A442C0"/>
    <w:rsid w:val="00A53566"/>
    <w:rsid w:val="00A53F17"/>
    <w:rsid w:val="00A71591"/>
    <w:rsid w:val="00A727D6"/>
    <w:rsid w:val="00A85803"/>
    <w:rsid w:val="00A92644"/>
    <w:rsid w:val="00A96023"/>
    <w:rsid w:val="00AA04C5"/>
    <w:rsid w:val="00AB52CB"/>
    <w:rsid w:val="00AB5394"/>
    <w:rsid w:val="00AC444E"/>
    <w:rsid w:val="00AC7CD6"/>
    <w:rsid w:val="00AE1723"/>
    <w:rsid w:val="00AF1142"/>
    <w:rsid w:val="00AF1E66"/>
    <w:rsid w:val="00AF5CDB"/>
    <w:rsid w:val="00B001FF"/>
    <w:rsid w:val="00B05BA5"/>
    <w:rsid w:val="00B136BE"/>
    <w:rsid w:val="00B33FBA"/>
    <w:rsid w:val="00B372EE"/>
    <w:rsid w:val="00B47E6E"/>
    <w:rsid w:val="00B50E74"/>
    <w:rsid w:val="00B54DCF"/>
    <w:rsid w:val="00B57990"/>
    <w:rsid w:val="00B643F3"/>
    <w:rsid w:val="00B6768B"/>
    <w:rsid w:val="00B831CB"/>
    <w:rsid w:val="00B87A6B"/>
    <w:rsid w:val="00BA371A"/>
    <w:rsid w:val="00BA5998"/>
    <w:rsid w:val="00BB292E"/>
    <w:rsid w:val="00BB39EF"/>
    <w:rsid w:val="00BC474F"/>
    <w:rsid w:val="00BC6E94"/>
    <w:rsid w:val="00BC7C09"/>
    <w:rsid w:val="00BD02EC"/>
    <w:rsid w:val="00C104AE"/>
    <w:rsid w:val="00C148EF"/>
    <w:rsid w:val="00C2659D"/>
    <w:rsid w:val="00C2792E"/>
    <w:rsid w:val="00C323AC"/>
    <w:rsid w:val="00C52753"/>
    <w:rsid w:val="00C627D8"/>
    <w:rsid w:val="00C70FBC"/>
    <w:rsid w:val="00C75FC1"/>
    <w:rsid w:val="00C804BE"/>
    <w:rsid w:val="00C80D02"/>
    <w:rsid w:val="00C86515"/>
    <w:rsid w:val="00C87B21"/>
    <w:rsid w:val="00C940D9"/>
    <w:rsid w:val="00C945A6"/>
    <w:rsid w:val="00C9497F"/>
    <w:rsid w:val="00C95A6A"/>
    <w:rsid w:val="00CA41A0"/>
    <w:rsid w:val="00CA5067"/>
    <w:rsid w:val="00CB197F"/>
    <w:rsid w:val="00CB5A6A"/>
    <w:rsid w:val="00CC681E"/>
    <w:rsid w:val="00CD3F5D"/>
    <w:rsid w:val="00CD4BE0"/>
    <w:rsid w:val="00CE399B"/>
    <w:rsid w:val="00CE588C"/>
    <w:rsid w:val="00D1171F"/>
    <w:rsid w:val="00D139A4"/>
    <w:rsid w:val="00D143E3"/>
    <w:rsid w:val="00D33996"/>
    <w:rsid w:val="00D34019"/>
    <w:rsid w:val="00D6480D"/>
    <w:rsid w:val="00D65978"/>
    <w:rsid w:val="00D71478"/>
    <w:rsid w:val="00D84F4F"/>
    <w:rsid w:val="00D957C6"/>
    <w:rsid w:val="00DB459D"/>
    <w:rsid w:val="00DB5F84"/>
    <w:rsid w:val="00DC2D64"/>
    <w:rsid w:val="00E305AF"/>
    <w:rsid w:val="00E420DF"/>
    <w:rsid w:val="00E60366"/>
    <w:rsid w:val="00E60638"/>
    <w:rsid w:val="00E621CC"/>
    <w:rsid w:val="00E6654D"/>
    <w:rsid w:val="00E6665D"/>
    <w:rsid w:val="00E75F30"/>
    <w:rsid w:val="00E83321"/>
    <w:rsid w:val="00E90042"/>
    <w:rsid w:val="00E962EC"/>
    <w:rsid w:val="00EA0B7C"/>
    <w:rsid w:val="00EB1C0F"/>
    <w:rsid w:val="00EB317C"/>
    <w:rsid w:val="00EB3A96"/>
    <w:rsid w:val="00EB6E32"/>
    <w:rsid w:val="00EE0210"/>
    <w:rsid w:val="00EE5084"/>
    <w:rsid w:val="00EF2144"/>
    <w:rsid w:val="00EF3C75"/>
    <w:rsid w:val="00F04019"/>
    <w:rsid w:val="00F10F22"/>
    <w:rsid w:val="00F21B22"/>
    <w:rsid w:val="00F2296C"/>
    <w:rsid w:val="00F237AD"/>
    <w:rsid w:val="00F42A16"/>
    <w:rsid w:val="00F51722"/>
    <w:rsid w:val="00F524B2"/>
    <w:rsid w:val="00F53478"/>
    <w:rsid w:val="00F67FB0"/>
    <w:rsid w:val="00F76FC5"/>
    <w:rsid w:val="00F878D4"/>
    <w:rsid w:val="00F9291C"/>
    <w:rsid w:val="00FD3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80bcb828cacc2b42951e574b6ffc3992">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b80422f958ca3a424d5975949cf845d8"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84D7A3-8CB0-4C2F-B136-E13DB2B61082}">
  <ds:schemaRefs>
    <ds:schemaRef ds:uri="http://schemas.openxmlformats.org/officeDocument/2006/bibliography"/>
  </ds:schemaRefs>
</ds:datastoreItem>
</file>

<file path=customXml/itemProps2.xml><?xml version="1.0" encoding="utf-8"?>
<ds:datastoreItem xmlns:ds="http://schemas.openxmlformats.org/officeDocument/2006/customXml" ds:itemID="{D276863C-89B2-4D3B-BCF8-1A7A87797F03}">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3.xml><?xml version="1.0" encoding="utf-8"?>
<ds:datastoreItem xmlns:ds="http://schemas.openxmlformats.org/officeDocument/2006/customXml" ds:itemID="{C91DC452-4832-4AE4-B017-938FACA0CEE5}">
  <ds:schemaRefs>
    <ds:schemaRef ds:uri="http://schemas.microsoft.com/sharepoint/v3/contenttype/forms"/>
  </ds:schemaRefs>
</ds:datastoreItem>
</file>

<file path=customXml/itemProps4.xml><?xml version="1.0" encoding="utf-8"?>
<ds:datastoreItem xmlns:ds="http://schemas.openxmlformats.org/officeDocument/2006/customXml" ds:itemID="{66C642F2-1CC3-455F-A4AB-E89458E4A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IndRepBaseTemplate</Template>
  <TotalTime>6</TotalTime>
  <Pages>14</Pages>
  <Words>4528</Words>
  <Characters>25812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30280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cp:lastModifiedBy>
  <cp:revision>7</cp:revision>
  <cp:lastPrinted>2018-09-07T13:23:00Z</cp:lastPrinted>
  <dcterms:created xsi:type="dcterms:W3CDTF">2025-02-08T13:57:00Z</dcterms:created>
  <dcterms:modified xsi:type="dcterms:W3CDTF">2025-06-11T14:25:00Z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