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2928" w14:textId="77777777"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4446" w:type="dxa"/>
        <w:tblInd w:w="-572" w:type="dxa"/>
        <w:tblLook w:val="04A0" w:firstRow="1" w:lastRow="0" w:firstColumn="1" w:lastColumn="0" w:noHBand="0" w:noVBand="1"/>
      </w:tblPr>
      <w:tblGrid>
        <w:gridCol w:w="2495"/>
        <w:gridCol w:w="2754"/>
        <w:gridCol w:w="3034"/>
        <w:gridCol w:w="3055"/>
        <w:gridCol w:w="3108"/>
      </w:tblGrid>
      <w:tr w:rsidR="00D06B5A" w14:paraId="13734616" w14:textId="134995F1" w:rsidTr="009E4EAC">
        <w:tc>
          <w:tcPr>
            <w:tcW w:w="2495" w:type="dxa"/>
            <w:shd w:val="clear" w:color="auto" w:fill="F2F2F2" w:themeFill="background1" w:themeFillShade="F2"/>
          </w:tcPr>
          <w:p w14:paraId="6CB11471" w14:textId="77777777" w:rsidR="00D06B5A" w:rsidRPr="00BC474F" w:rsidRDefault="00D06B5A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951" w:type="dxa"/>
            <w:gridSpan w:val="4"/>
            <w:shd w:val="clear" w:color="auto" w:fill="F2F2F2" w:themeFill="background1" w:themeFillShade="F2"/>
          </w:tcPr>
          <w:p w14:paraId="090A031D" w14:textId="6C1CDD00" w:rsidR="00D06B5A" w:rsidRDefault="00D06B5A" w:rsidP="00E305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Cycle 1 </w:t>
            </w:r>
          </w:p>
        </w:tc>
      </w:tr>
      <w:tr w:rsidR="009E4EAC" w14:paraId="3F73AEC0" w14:textId="66F680CD" w:rsidTr="009E4EAC">
        <w:tc>
          <w:tcPr>
            <w:tcW w:w="2495" w:type="dxa"/>
            <w:shd w:val="clear" w:color="auto" w:fill="F2F2F2" w:themeFill="background1" w:themeFillShade="F2"/>
          </w:tcPr>
          <w:p w14:paraId="58ADDFC3" w14:textId="77777777" w:rsidR="009E4EAC" w:rsidRPr="00BC474F" w:rsidRDefault="009E4EAC" w:rsidP="009E4EA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2754" w:type="dxa"/>
            <w:shd w:val="clear" w:color="auto" w:fill="DEEAF6" w:themeFill="accent1" w:themeFillTint="33"/>
          </w:tcPr>
          <w:p w14:paraId="41FA536E" w14:textId="77777777" w:rsidR="009E4EAC" w:rsidRDefault="009E4EAC" w:rsidP="009E4E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  <w:p w14:paraId="1833FB06" w14:textId="17200206" w:rsidR="009E4EAC" w:rsidRPr="00C804BE" w:rsidRDefault="009E4EAC" w:rsidP="009E4E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34" w:type="dxa"/>
            <w:shd w:val="clear" w:color="auto" w:fill="DEEAF6" w:themeFill="accent1" w:themeFillTint="33"/>
          </w:tcPr>
          <w:p w14:paraId="1D31C74F" w14:textId="5AA8061B" w:rsidR="009E4EAC" w:rsidRPr="00C804BE" w:rsidRDefault="009E4EAC" w:rsidP="009E4E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Autumn/Spring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573878B" w14:textId="2A78ACC0" w:rsidR="009E4EAC" w:rsidRDefault="009E4EAC" w:rsidP="009E4E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3108" w:type="dxa"/>
            <w:shd w:val="clear" w:color="auto" w:fill="DEEAF6" w:themeFill="accent1" w:themeFillTint="33"/>
          </w:tcPr>
          <w:p w14:paraId="19B824BF" w14:textId="66477330" w:rsidR="009E4EAC" w:rsidRDefault="009E4EAC" w:rsidP="009E4E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Spring/Summer</w:t>
            </w:r>
          </w:p>
        </w:tc>
      </w:tr>
      <w:tr w:rsidR="00EC1C11" w14:paraId="2F878DDF" w14:textId="4F6523E6" w:rsidTr="009E4EAC">
        <w:tc>
          <w:tcPr>
            <w:tcW w:w="2495" w:type="dxa"/>
            <w:shd w:val="clear" w:color="auto" w:fill="F2F2F2" w:themeFill="background1" w:themeFillShade="F2"/>
          </w:tcPr>
          <w:p w14:paraId="5403C33B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754" w:type="dxa"/>
            <w:shd w:val="clear" w:color="auto" w:fill="BDD6EE" w:themeFill="accent1" w:themeFillTint="66"/>
          </w:tcPr>
          <w:p w14:paraId="66CD6438" w14:textId="12796616" w:rsidR="00B831CB" w:rsidRPr="005C4C73" w:rsidRDefault="008120AC" w:rsidP="00B831C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Cooking </w:t>
            </w:r>
            <w:r w:rsidR="00C90509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="0044272F">
              <w:rPr>
                <w:rFonts w:asciiTheme="minorHAnsi" w:hAnsiTheme="minorHAnsi" w:cstheme="minorHAnsi"/>
                <w:sz w:val="20"/>
                <w:szCs w:val="20"/>
              </w:rPr>
              <w:t xml:space="preserve">nutrition </w:t>
            </w:r>
            <w:r w:rsidR="007204E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="0044272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E11C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891DA6">
              <w:rPr>
                <w:rFonts w:asciiTheme="minorHAnsi" w:hAnsiTheme="minorHAnsi" w:cstheme="minorHAnsi"/>
                <w:sz w:val="20"/>
                <w:szCs w:val="20"/>
              </w:rPr>
              <w:t>dapting a recipe</w:t>
            </w:r>
          </w:p>
        </w:tc>
        <w:tc>
          <w:tcPr>
            <w:tcW w:w="3034" w:type="dxa"/>
            <w:shd w:val="clear" w:color="auto" w:fill="BDD6EE" w:themeFill="accent1" w:themeFillTint="66"/>
          </w:tcPr>
          <w:p w14:paraId="708A9DDE" w14:textId="66FD71CD" w:rsidR="00B831CB" w:rsidRPr="005973C3" w:rsidRDefault="00891DA6" w:rsidP="00B831C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Electrical system: </w:t>
            </w:r>
            <w:r w:rsidR="001B2514">
              <w:rPr>
                <w:rFonts w:asciiTheme="minorHAnsi" w:hAnsiTheme="minorHAnsi" w:cstheme="minorHAnsi"/>
                <w:sz w:val="20"/>
                <w:szCs w:val="20"/>
              </w:rPr>
              <w:t>Electric poster</w:t>
            </w:r>
          </w:p>
        </w:tc>
        <w:tc>
          <w:tcPr>
            <w:tcW w:w="3055" w:type="dxa"/>
            <w:shd w:val="clear" w:color="auto" w:fill="BDD6EE" w:themeFill="accent1" w:themeFillTint="66"/>
          </w:tcPr>
          <w:p w14:paraId="31AD8CBC" w14:textId="1B912249" w:rsidR="00B831CB" w:rsidRPr="005D5331" w:rsidRDefault="005D5331" w:rsidP="00B831CB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Structures</w:t>
            </w:r>
            <w:r w:rsidR="005B3681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:</w:t>
            </w:r>
            <w:r w:rsidR="00E819A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</w:t>
            </w:r>
            <w:r w:rsidR="00B51F2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Constructing a c</w:t>
            </w:r>
            <w:r w:rsidR="001B251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astle</w:t>
            </w:r>
          </w:p>
        </w:tc>
        <w:tc>
          <w:tcPr>
            <w:tcW w:w="3108" w:type="dxa"/>
            <w:shd w:val="clear" w:color="auto" w:fill="BDD6EE" w:themeFill="accent1" w:themeFillTint="66"/>
          </w:tcPr>
          <w:p w14:paraId="761F1FC5" w14:textId="390F8043" w:rsidR="00B831CB" w:rsidRPr="00B93E06" w:rsidRDefault="00B93E06" w:rsidP="00B831CB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Mechanical </w:t>
            </w:r>
            <w:r w:rsidR="005049BD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system</w:t>
            </w:r>
            <w:r w:rsidR="00EF5BE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– </w:t>
            </w:r>
            <w:r w:rsidR="009D3F6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Pneumatic toy (volcanoes)</w:t>
            </w:r>
          </w:p>
        </w:tc>
      </w:tr>
      <w:tr w:rsidR="00E05ED8" w14:paraId="4E75C72F" w14:textId="3422D52D" w:rsidTr="009E4EAC">
        <w:trPr>
          <w:trHeight w:val="926"/>
        </w:trPr>
        <w:tc>
          <w:tcPr>
            <w:tcW w:w="2495" w:type="dxa"/>
            <w:shd w:val="clear" w:color="auto" w:fill="F2F2F2" w:themeFill="background1" w:themeFillShade="F2"/>
          </w:tcPr>
          <w:p w14:paraId="7E5A6DE3" w14:textId="77777777" w:rsidR="00E05ED8" w:rsidRDefault="00E05ED8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  <w:p w14:paraId="338DDBD7" w14:textId="77777777" w:rsidR="00E05ED8" w:rsidRDefault="00E05ED8" w:rsidP="008D6DC0">
            <w:pPr>
              <w:rPr>
                <w:rFonts w:asciiTheme="minorHAnsi" w:hAnsiTheme="minorHAnsi" w:cstheme="minorHAnsi"/>
                <w:b/>
              </w:rPr>
            </w:pPr>
          </w:p>
          <w:p w14:paraId="64379ED8" w14:textId="77777777" w:rsidR="00E05ED8" w:rsidRPr="00BC474F" w:rsidRDefault="00E05ED8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951" w:type="dxa"/>
            <w:gridSpan w:val="4"/>
          </w:tcPr>
          <w:p w14:paraId="711A50D8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Design</w:t>
            </w:r>
          </w:p>
          <w:p w14:paraId="2245DA0A" w14:textId="77AE3EEC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use research and develop design criteria to inform the design of innovative, functional,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appealing products that are fit for purpose, aimed at </w:t>
            </w:r>
            <w:proofErr w:type="gramStart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particular individuals</w:t>
            </w:r>
            <w:proofErr w:type="gramEnd"/>
            <w:r w:rsidRPr="0048339A">
              <w:rPr>
                <w:rFonts w:asciiTheme="minorHAnsi" w:hAnsiTheme="minorHAnsi" w:cstheme="minorHAnsi"/>
                <w:sz w:val="16"/>
                <w:szCs w:val="16"/>
              </w:rPr>
              <w:t xml:space="preserve"> or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groups</w:t>
            </w:r>
          </w:p>
          <w:p w14:paraId="2E89B2D5" w14:textId="4777258F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generate, develop, model and communicate their ideas through discussion, annotated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sketches, cross-sectional and exploded diagrams, prototypes, pattern pieces and</w:t>
            </w:r>
          </w:p>
          <w:p w14:paraId="739E652D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computer-aided design</w:t>
            </w:r>
          </w:p>
          <w:p w14:paraId="1E9C5A59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Make</w:t>
            </w:r>
          </w:p>
          <w:p w14:paraId="705F2C85" w14:textId="1D6D9B51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select from and use a wider range of tools and equipment to perform practical tasks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[for example, cutting, shaping, joining and finishing], accurately</w:t>
            </w:r>
          </w:p>
          <w:p w14:paraId="087483AC" w14:textId="41A1E7C4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select from and use a wider range of materials and components, including construction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materials, textiles and ingredients, according to their functional properties and aesthetic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qualities</w:t>
            </w:r>
          </w:p>
          <w:p w14:paraId="78EC1B99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Evaluate</w:t>
            </w:r>
          </w:p>
          <w:p w14:paraId="14EBACAD" w14:textId="74C614DE" w:rsidR="00C4115F" w:rsidRPr="0048339A" w:rsidRDefault="00C4115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investigate and analyse a range of existing products</w:t>
            </w:r>
          </w:p>
          <w:p w14:paraId="77203D32" w14:textId="627597EA" w:rsidR="00C4115F" w:rsidRPr="0048339A" w:rsidRDefault="00C4115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evaluate their ideas and products against their own design criteria and consider the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views of others to improve their work</w:t>
            </w:r>
          </w:p>
          <w:p w14:paraId="52496D89" w14:textId="3E446395" w:rsidR="00C4115F" w:rsidRPr="0048339A" w:rsidRDefault="00C4115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how key events and individuals in design and technology have helped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shape the world</w:t>
            </w:r>
          </w:p>
          <w:p w14:paraId="65FC0612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Technical knowledge</w:t>
            </w:r>
          </w:p>
          <w:p w14:paraId="5F2AC6A1" w14:textId="291BA377" w:rsidR="00C4115F" w:rsidRPr="0048339A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apply their understanding of how to strengthen, stiffen and reinforce more complex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structures</w:t>
            </w:r>
          </w:p>
          <w:p w14:paraId="7C816383" w14:textId="1A1B69C6" w:rsidR="00C4115F" w:rsidRPr="0048339A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and use mechanical systems in their products [for example, gears, pulleys,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cams, levers and linkages]</w:t>
            </w:r>
          </w:p>
          <w:p w14:paraId="6F80192F" w14:textId="2FCE4021" w:rsidR="00C4115F" w:rsidRPr="0048339A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and use electrical systems in their products [for example, series circuits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incorporating switches, bulbs, buzzers and motors]</w:t>
            </w:r>
          </w:p>
          <w:p w14:paraId="7EF58AE8" w14:textId="77777777" w:rsidR="00E05ED8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apply their understanding of computing to program, monitor and control their products.</w:t>
            </w:r>
          </w:p>
          <w:p w14:paraId="3AD10F80" w14:textId="77777777" w:rsidR="0014406A" w:rsidRDefault="0014406A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C7277E" w14:textId="77777777" w:rsidR="0014406A" w:rsidRDefault="0014406A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Cooking</w:t>
            </w:r>
            <w:r w:rsidR="007574A6">
              <w:rPr>
                <w:rFonts w:asciiTheme="minorHAnsi" w:hAnsiTheme="minorHAnsi" w:cstheme="minorHAnsi"/>
                <w:sz w:val="16"/>
                <w:szCs w:val="16"/>
              </w:rPr>
              <w:t xml:space="preserve"> and nutrition </w:t>
            </w:r>
          </w:p>
          <w:p w14:paraId="094C5FFC" w14:textId="14FB4826" w:rsidR="007574A6" w:rsidRPr="007574A6" w:rsidRDefault="007574A6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understand and apply the principles of a healthy and varied diet</w:t>
            </w:r>
          </w:p>
          <w:p w14:paraId="0982B13A" w14:textId="3731D1F2" w:rsidR="007574A6" w:rsidRPr="007574A6" w:rsidRDefault="007574A6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prepare and cook a variety of predominantly savoury dishes using a range of cooking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techniques</w:t>
            </w:r>
          </w:p>
          <w:p w14:paraId="12FBB288" w14:textId="0A64D626" w:rsidR="007574A6" w:rsidRPr="007574A6" w:rsidRDefault="007574A6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 xml:space="preserve">understand </w:t>
            </w:r>
            <w:proofErr w:type="gramStart"/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seasonality, and</w:t>
            </w:r>
            <w:proofErr w:type="gramEnd"/>
            <w:r w:rsidRPr="007574A6">
              <w:rPr>
                <w:rFonts w:asciiTheme="minorHAnsi" w:hAnsiTheme="minorHAnsi" w:cstheme="minorHAnsi"/>
                <w:sz w:val="16"/>
                <w:szCs w:val="16"/>
              </w:rPr>
              <w:t xml:space="preserve"> know where and how a variety of ingredients are grown,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reared, caught and processed.</w:t>
            </w:r>
          </w:p>
          <w:p w14:paraId="3758F42B" w14:textId="31070E95" w:rsidR="007574A6" w:rsidRPr="0014406A" w:rsidRDefault="007574A6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C1C11" w14:paraId="28FC314E" w14:textId="77777777" w:rsidTr="009E4EAC">
        <w:tc>
          <w:tcPr>
            <w:tcW w:w="2495" w:type="dxa"/>
            <w:shd w:val="clear" w:color="auto" w:fill="F2F2F2" w:themeFill="background1" w:themeFillShade="F2"/>
          </w:tcPr>
          <w:p w14:paraId="0625C2DB" w14:textId="1600EBBA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Unit Outcomes</w:t>
            </w:r>
          </w:p>
        </w:tc>
        <w:tc>
          <w:tcPr>
            <w:tcW w:w="2754" w:type="dxa"/>
          </w:tcPr>
          <w:p w14:paraId="7D942211" w14:textId="77777777" w:rsidR="00AB47CA" w:rsidRPr="00AB47CA" w:rsidRDefault="00AB47CA" w:rsidP="00AB47CA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AB47CA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Pupils who are </w:t>
            </w:r>
            <w:r w:rsidRPr="00AB47CA">
              <w:rPr>
                <w:rFonts w:asciiTheme="minorHAnsi" w:hAnsiTheme="minorHAnsi" w:cstheme="minorHAnsi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AB47CA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36EBE867" w14:textId="77777777" w:rsidR="00AB47CA" w:rsidRPr="00AB47CA" w:rsidRDefault="00AB47C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AB47CA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Describe features of biscuits using taste, texture and appearance.</w:t>
            </w:r>
          </w:p>
          <w:p w14:paraId="133F8592" w14:textId="77777777" w:rsidR="00AB47CA" w:rsidRPr="00AB47CA" w:rsidRDefault="00AB47C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AB47CA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Follow a recipe with support.</w:t>
            </w:r>
          </w:p>
          <w:p w14:paraId="06F3F6D4" w14:textId="77777777" w:rsidR="00AB47CA" w:rsidRPr="00AB47CA" w:rsidRDefault="00AB47C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AB47CA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Use a budget to plan a recipe.</w:t>
            </w:r>
          </w:p>
          <w:p w14:paraId="5850CCC0" w14:textId="77777777" w:rsidR="00AB47CA" w:rsidRPr="00AB47CA" w:rsidRDefault="00AB47C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AB47CA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Adapt a recipe using additional ingredients.</w:t>
            </w:r>
          </w:p>
          <w:p w14:paraId="71B1076C" w14:textId="1795093E" w:rsidR="003F1D97" w:rsidRPr="00E807E7" w:rsidRDefault="003F1D97" w:rsidP="00F82767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</w:p>
        </w:tc>
        <w:tc>
          <w:tcPr>
            <w:tcW w:w="3034" w:type="dxa"/>
          </w:tcPr>
          <w:p w14:paraId="79C529D2" w14:textId="77777777" w:rsidR="00BE13A2" w:rsidRPr="00BE13A2" w:rsidRDefault="00BE13A2" w:rsidP="00BE13A2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BE13A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1BE25B03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Explain what information design is and understand its impact, considering what could happen if we had no signage, posters or written communication in public places of interest.</w:t>
            </w:r>
          </w:p>
          <w:p w14:paraId="55CA44DA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Research and choose a specific Ancient Roman topic on which to base their initial poster ideas.</w:t>
            </w:r>
          </w:p>
          <w:p w14:paraId="4BC032F7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Complete design criteria based on a client’s request.</w:t>
            </w:r>
          </w:p>
          <w:p w14:paraId="27700A6B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Roughly sketch four initial poster ideas, indicating where a bulb will be located for each.</w:t>
            </w:r>
          </w:p>
          <w:p w14:paraId="104C78CD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Review their initial ideas against the design criteria and peer feedback, developing a final design.</w:t>
            </w:r>
          </w:p>
          <w:p w14:paraId="60C3005A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Assemble an electric poster, including a functional, simple circuit with a bulb, following a demonstration.</w:t>
            </w:r>
          </w:p>
          <w:p w14:paraId="33F15928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Acknowledge, with a brief explanation, the need to mount the poster using corrugated card.</w:t>
            </w:r>
          </w:p>
          <w:p w14:paraId="4CF632EA" w14:textId="77777777" w:rsidR="00BE13A2" w:rsidRPr="00BE13A2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Test that the simple circuit works by adding a battery.</w:t>
            </w:r>
          </w:p>
          <w:p w14:paraId="2F76BF75" w14:textId="74FDDC4A" w:rsidR="003F1D97" w:rsidRPr="00770197" w:rsidRDefault="00BE13A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BE13A2">
              <w:rPr>
                <w:rFonts w:asciiTheme="minorHAnsi" w:hAnsiTheme="minorHAnsi" w:cstheme="minorHAnsi"/>
                <w:sz w:val="16"/>
                <w:szCs w:val="16"/>
              </w:rPr>
              <w:t>Evaluate their electric posters in a letter to a client</w:t>
            </w:r>
            <w:r w:rsidR="0077019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3055" w:type="dxa"/>
          </w:tcPr>
          <w:p w14:paraId="60511A61" w14:textId="77777777" w:rsidR="00770197" w:rsidRPr="00770197" w:rsidRDefault="00770197" w:rsidP="00770197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Pupils who are </w:t>
            </w:r>
            <w:r w:rsidRPr="00770197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226DDF1F" w14:textId="77777777" w:rsidR="00770197" w:rsidRPr="00770197" w:rsidRDefault="0077019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Draw and label a simple castle that includes the most common features.</w:t>
            </w:r>
          </w:p>
          <w:p w14:paraId="6C15609B" w14:textId="77777777" w:rsidR="00770197" w:rsidRPr="00770197" w:rsidRDefault="0077019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Recognise that a castle is made up of multiple 3D shapes.</w:t>
            </w:r>
          </w:p>
          <w:p w14:paraId="0B280AEE" w14:textId="77777777" w:rsidR="00770197" w:rsidRPr="00770197" w:rsidRDefault="0077019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Design a castle with key features which satisfy a given purpose.</w:t>
            </w:r>
          </w:p>
          <w:p w14:paraId="1A38003D" w14:textId="77777777" w:rsidR="00770197" w:rsidRPr="00770197" w:rsidRDefault="0077019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Score or cut along lines on the net of a 2D shape.</w:t>
            </w:r>
          </w:p>
          <w:p w14:paraId="716DEB57" w14:textId="77777777" w:rsidR="00770197" w:rsidRPr="00770197" w:rsidRDefault="0077019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Use glue to securely assemble geometric shapes.</w:t>
            </w:r>
          </w:p>
          <w:p w14:paraId="20EA57E0" w14:textId="77777777" w:rsidR="00770197" w:rsidRPr="00770197" w:rsidRDefault="0077019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Utilise skills to build a complex structure from simple geometric shapes.</w:t>
            </w:r>
          </w:p>
          <w:p w14:paraId="5939FC2C" w14:textId="77777777" w:rsidR="00770197" w:rsidRPr="00770197" w:rsidRDefault="00770197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770197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Evaluate their work by answering simple questions.</w:t>
            </w:r>
          </w:p>
          <w:p w14:paraId="799BC3D7" w14:textId="785C456B" w:rsidR="003F1D97" w:rsidRPr="00770197" w:rsidRDefault="003F1D97" w:rsidP="00A25465">
            <w:p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0318D445" w14:textId="77777777" w:rsidR="00C91C3C" w:rsidRPr="00C91C3C" w:rsidRDefault="00C91C3C" w:rsidP="00C91C3C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C91C3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 </w:t>
            </w: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will be able to:</w:t>
            </w:r>
          </w:p>
          <w:p w14:paraId="6A93FF08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Define a mechanism as a system of parts working together to create movement and a pneumatic system can be used as part of this.</w:t>
            </w:r>
          </w:p>
          <w:p w14:paraId="4AABB6F1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Describe how a pneumatic system forces air over a distance to create movement and identify pneumatic systems in a range of everyday objects.</w:t>
            </w:r>
          </w:p>
          <w:p w14:paraId="38960EA6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Describe different types of drawings used in design to explain ideas clearly and explain why one may be more useful for a particular situation.</w:t>
            </w:r>
          </w:p>
          <w:p w14:paraId="6FBCBAA3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Develop design criteria from a design brief.</w:t>
            </w:r>
          </w:p>
          <w:p w14:paraId="3650F23B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Begin to draw different types of diagrams to generate suitable ideas.</w:t>
            </w:r>
          </w:p>
          <w:p w14:paraId="5A699461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Recall different types of pneumatic systems used to design a toy and create one for a specific movement.</w:t>
            </w:r>
          </w:p>
          <w:p w14:paraId="1F6E2A00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Build secure housing for a pneumatic system, consider sustainable resources and work with materials to create different effects by cutting, creasing, folding, etc.</w:t>
            </w:r>
          </w:p>
          <w:p w14:paraId="604E16E4" w14:textId="77777777" w:rsidR="00C91C3C" w:rsidRPr="00C91C3C" w:rsidRDefault="00C91C3C">
            <w:pPr>
              <w:numPr>
                <w:ilvl w:val="0"/>
                <w:numId w:val="13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C91C3C">
              <w:rPr>
                <w:rFonts w:asciiTheme="minorHAnsi" w:hAnsiTheme="minorHAnsi" w:cstheme="minorHAnsi"/>
                <w:sz w:val="16"/>
                <w:szCs w:val="16"/>
              </w:rPr>
              <w:t>Evaluate how well the design, materials and equipment help to achieve the design brief.</w:t>
            </w:r>
          </w:p>
          <w:p w14:paraId="67B5153A" w14:textId="018889B6" w:rsidR="003F1D97" w:rsidRPr="00502D03" w:rsidRDefault="003F1D97" w:rsidP="00704DF6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2CD092E6" w14:textId="1335C049" w:rsidTr="009E4EAC">
        <w:tc>
          <w:tcPr>
            <w:tcW w:w="2495" w:type="dxa"/>
            <w:shd w:val="clear" w:color="auto" w:fill="F2F2F2" w:themeFill="background1" w:themeFillShade="F2"/>
          </w:tcPr>
          <w:p w14:paraId="0FA379C4" w14:textId="100FB4D5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</w:t>
            </w:r>
            <w:r w:rsidRPr="00BC474F">
              <w:rPr>
                <w:rFonts w:asciiTheme="minorHAnsi" w:hAnsiTheme="minorHAnsi" w:cstheme="minorHAnsi"/>
                <w:b/>
              </w:rPr>
              <w:t xml:space="preserve"> Knowledge </w:t>
            </w:r>
          </w:p>
          <w:p w14:paraId="0D831D7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A0EEA3F" w14:textId="77777777" w:rsidR="00D83BBB" w:rsidRPr="00C635FE" w:rsidRDefault="00D83BBB" w:rsidP="00D83B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5FE">
              <w:rPr>
                <w:rFonts w:asciiTheme="minorHAnsi" w:hAnsiTheme="minorHAnsi" w:cstheme="minorHAnsi"/>
                <w:b/>
                <w:sz w:val="20"/>
                <w:szCs w:val="20"/>
              </w:rPr>
              <w:t>Includes on-going retrieval of what is not currently being taught.</w:t>
            </w:r>
          </w:p>
          <w:p w14:paraId="293D68A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3E57D01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5F96622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BCFE6D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1D89530" w14:textId="77777777" w:rsidR="00D83BBB" w:rsidRPr="00BC474F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54" w:type="dxa"/>
          </w:tcPr>
          <w:p w14:paraId="43D2BD07" w14:textId="77777777" w:rsidR="00E807E7" w:rsidRPr="00E807E7" w:rsidRDefault="00E807E7" w:rsidP="00E807E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807E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To know:</w:t>
            </w:r>
          </w:p>
          <w:p w14:paraId="06AA8DAA" w14:textId="77777777" w:rsidR="00E807E7" w:rsidRPr="00E807E7" w:rsidRDefault="00E807E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807E7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That the amount of an ingredient in a recipe is known as the ‘quantity’.</w:t>
            </w:r>
          </w:p>
          <w:p w14:paraId="5809573F" w14:textId="77777777" w:rsidR="00E807E7" w:rsidRPr="00E807E7" w:rsidRDefault="00E807E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807E7">
              <w:rPr>
                <w:rFonts w:asciiTheme="minorHAnsi" w:hAnsiTheme="minorHAnsi" w:cstheme="minorHAnsi"/>
                <w:sz w:val="16"/>
                <w:szCs w:val="16"/>
              </w:rPr>
              <w:t>That safety and hygiene are important when cooking.</w:t>
            </w:r>
          </w:p>
          <w:p w14:paraId="7964F755" w14:textId="77777777" w:rsidR="00E807E7" w:rsidRPr="00E807E7" w:rsidRDefault="00E807E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807E7">
              <w:rPr>
                <w:rFonts w:asciiTheme="minorHAnsi" w:hAnsiTheme="minorHAnsi" w:cstheme="minorHAnsi"/>
                <w:sz w:val="16"/>
                <w:szCs w:val="16"/>
              </w:rPr>
              <w:t>The following cooking techniques: sieving, measuring, mixing/stirring, cutting out and shaping.</w:t>
            </w:r>
          </w:p>
          <w:p w14:paraId="317163DA" w14:textId="77777777" w:rsidR="00E807E7" w:rsidRPr="00E807E7" w:rsidRDefault="00E807E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807E7">
              <w:rPr>
                <w:rFonts w:asciiTheme="minorHAnsi" w:hAnsiTheme="minorHAnsi" w:cstheme="minorHAnsi"/>
                <w:sz w:val="16"/>
                <w:szCs w:val="16"/>
              </w:rPr>
              <w:t>The importance of budgeting while planning ingredients for a recipe.</w:t>
            </w:r>
          </w:p>
          <w:p w14:paraId="6610724B" w14:textId="77777777" w:rsidR="00E807E7" w:rsidRPr="00E807E7" w:rsidRDefault="00E807E7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807E7">
              <w:rPr>
                <w:rFonts w:asciiTheme="minorHAnsi" w:hAnsiTheme="minorHAnsi" w:cstheme="minorHAnsi"/>
                <w:sz w:val="16"/>
                <w:szCs w:val="16"/>
              </w:rPr>
              <w:t>That products often have a target audience.</w:t>
            </w:r>
          </w:p>
          <w:p w14:paraId="196E3805" w14:textId="05DABCFF" w:rsidR="00D83BBB" w:rsidRPr="00EF0606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34" w:type="dxa"/>
          </w:tcPr>
          <w:p w14:paraId="45ECE3E2" w14:textId="77777777" w:rsidR="00E21E00" w:rsidRPr="00E21E00" w:rsidRDefault="00E21E0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To understand that an electrical system is a group of parts </w:t>
            </w:r>
            <w:r w:rsidRPr="00E21E0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(components) that work together to transport electricity around a circuit.</w:t>
            </w:r>
          </w:p>
          <w:p w14:paraId="2BEF28CC" w14:textId="77777777" w:rsidR="00E21E00" w:rsidRPr="00E21E00" w:rsidRDefault="00E21E0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To understand common features of an electric product (switch, battery or plug, dials, buttons, etc.)</w:t>
            </w:r>
          </w:p>
          <w:p w14:paraId="10FCEFD5" w14:textId="77777777" w:rsidR="00E21E00" w:rsidRPr="00E21E00" w:rsidRDefault="00E21E0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To list examples of common electric products (kettle, remote control, etc.)</w:t>
            </w:r>
          </w:p>
          <w:p w14:paraId="52896A10" w14:textId="77777777" w:rsidR="00E21E00" w:rsidRPr="00E21E00" w:rsidRDefault="00E21E0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To understand that an electric product uses an electrical system to work (function).</w:t>
            </w:r>
          </w:p>
          <w:p w14:paraId="7CB6BDAD" w14:textId="77777777" w:rsidR="00E21E00" w:rsidRPr="00E21E00" w:rsidRDefault="00E21E0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To know the name and appearance of a bulb, battery, battery holder and crocodile wire to build simple circuits.</w:t>
            </w:r>
          </w:p>
          <w:p w14:paraId="33511DF0" w14:textId="77777777" w:rsidR="00D83BBB" w:rsidRPr="00172D98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55" w:type="dxa"/>
          </w:tcPr>
          <w:p w14:paraId="4FEBC4C6" w14:textId="77777777" w:rsidR="000D7650" w:rsidRPr="000D7650" w:rsidRDefault="000D765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D765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understand that wide and flat based objects are more stable.</w:t>
            </w:r>
          </w:p>
          <w:p w14:paraId="22E8CF46" w14:textId="77777777" w:rsidR="000D7650" w:rsidRPr="000D7650" w:rsidRDefault="000D765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D765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understand the importance of strength and stiffness in structures.</w:t>
            </w:r>
          </w:p>
          <w:p w14:paraId="5864871F" w14:textId="77777777" w:rsidR="000D7650" w:rsidRPr="000D7650" w:rsidRDefault="000D765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D7650">
              <w:rPr>
                <w:rFonts w:asciiTheme="minorHAnsi" w:hAnsiTheme="minorHAnsi" w:cstheme="minorHAnsi"/>
                <w:sz w:val="16"/>
                <w:szCs w:val="16"/>
              </w:rPr>
              <w:t>To know the following features of a castle: flags, towers, battlements, turrets, curtain walls, moat, drawbridge and gatehouse – and their purpose.</w:t>
            </w:r>
          </w:p>
          <w:p w14:paraId="23A0902C" w14:textId="77777777" w:rsidR="000D7650" w:rsidRPr="000D7650" w:rsidRDefault="000D765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D7650">
              <w:rPr>
                <w:rFonts w:asciiTheme="minorHAnsi" w:hAnsiTheme="minorHAnsi" w:cstheme="minorHAnsi"/>
                <w:sz w:val="16"/>
                <w:szCs w:val="16"/>
              </w:rPr>
              <w:t xml:space="preserve">To know that a </w:t>
            </w:r>
            <w:proofErr w:type="spellStart"/>
            <w:r w:rsidRPr="000D7650">
              <w:rPr>
                <w:rFonts w:asciiTheme="minorHAnsi" w:hAnsiTheme="minorHAnsi" w:cstheme="minorHAnsi"/>
                <w:sz w:val="16"/>
                <w:szCs w:val="16"/>
              </w:rPr>
              <w:t>façade</w:t>
            </w:r>
            <w:proofErr w:type="spellEnd"/>
            <w:r w:rsidRPr="000D7650">
              <w:rPr>
                <w:rFonts w:asciiTheme="minorHAnsi" w:hAnsiTheme="minorHAnsi" w:cstheme="minorHAnsi"/>
                <w:sz w:val="16"/>
                <w:szCs w:val="16"/>
              </w:rPr>
              <w:t xml:space="preserve"> is the front of a structure.</w:t>
            </w:r>
          </w:p>
          <w:p w14:paraId="6CF8DFE3" w14:textId="61C7AEA4" w:rsidR="00D83BBB" w:rsidRPr="000D7650" w:rsidRDefault="000D765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D7650">
              <w:rPr>
                <w:rFonts w:asciiTheme="minorHAnsi" w:hAnsiTheme="minorHAnsi" w:cstheme="minorHAnsi"/>
                <w:sz w:val="16"/>
                <w:szCs w:val="16"/>
              </w:rPr>
              <w:t>To understand that a castle needed to be strong and stable to withstand enemy attack.</w:t>
            </w:r>
          </w:p>
        </w:tc>
        <w:tc>
          <w:tcPr>
            <w:tcW w:w="3108" w:type="dxa"/>
          </w:tcPr>
          <w:p w14:paraId="73BE5D4B" w14:textId="77777777" w:rsidR="00502D03" w:rsidRPr="00502D03" w:rsidRDefault="00502D03" w:rsidP="00502D03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lastRenderedPageBreak/>
              <w:t>To know:</w:t>
            </w:r>
          </w:p>
          <w:p w14:paraId="4152F70A" w14:textId="77777777" w:rsidR="00550756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lastRenderedPageBreak/>
              <w:t>How mechanisms work.</w:t>
            </w:r>
          </w:p>
          <w:p w14:paraId="206B0D84" w14:textId="77777777" w:rsidR="00550756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A mechanical system can allow us to move something more easily.</w:t>
            </w:r>
          </w:p>
          <w:p w14:paraId="5ABAD30E" w14:textId="77777777" w:rsidR="00550756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Mechanical systems can have more than one mechanism that moves to make them work.</w:t>
            </w:r>
          </w:p>
          <w:p w14:paraId="168E502D" w14:textId="77777777" w:rsidR="00550756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Mechanical systems are often hidden in products to make them look more appealing.</w:t>
            </w:r>
          </w:p>
          <w:p w14:paraId="49117374" w14:textId="77777777" w:rsidR="00550756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Pneumatic systems can be found in everyday objects.</w:t>
            </w:r>
          </w:p>
          <w:p w14:paraId="56707B51" w14:textId="77777777" w:rsidR="00550756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Pushing air can be used to move a mechanism.</w:t>
            </w:r>
          </w:p>
          <w:p w14:paraId="54DBCCEB" w14:textId="77777777" w:rsidR="00550756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Pivots can be used to create more movement in a mechanical system.</w:t>
            </w:r>
          </w:p>
          <w:p w14:paraId="74AE916D" w14:textId="45B1E645" w:rsidR="00502D03" w:rsidRPr="00502D03" w:rsidRDefault="00502D0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502D03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A combination of mechanisms can improve a product.</w:t>
            </w:r>
          </w:p>
          <w:p w14:paraId="101E59E2" w14:textId="2B38F714" w:rsidR="00D83BBB" w:rsidRPr="00502D03" w:rsidRDefault="00D83BBB" w:rsidP="00D83BBB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5FA52221" w14:textId="004670AB" w:rsidTr="00534E48">
        <w:trPr>
          <w:trHeight w:val="2026"/>
        </w:trPr>
        <w:tc>
          <w:tcPr>
            <w:tcW w:w="2495" w:type="dxa"/>
            <w:shd w:val="clear" w:color="auto" w:fill="F2F2F2" w:themeFill="background1" w:themeFillShade="F2"/>
          </w:tcPr>
          <w:p w14:paraId="58A04058" w14:textId="6453D142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Key Skills</w:t>
            </w:r>
          </w:p>
          <w:p w14:paraId="048D0523" w14:textId="77777777" w:rsidR="00D83BBB" w:rsidRDefault="00D83BBB" w:rsidP="00D83BBB">
            <w:pPr>
              <w:rPr>
                <w:rFonts w:asciiTheme="minorHAnsi" w:hAnsiTheme="minorHAnsi" w:cstheme="minorHAnsi"/>
                <w:b/>
              </w:rPr>
            </w:pPr>
          </w:p>
          <w:p w14:paraId="2A31104D" w14:textId="77777777" w:rsidR="00D83BBB" w:rsidRDefault="00D83BBB" w:rsidP="00D83BBB">
            <w:pPr>
              <w:rPr>
                <w:rFonts w:asciiTheme="minorHAnsi" w:hAnsiTheme="minorHAnsi" w:cstheme="minorHAnsi"/>
                <w:b/>
              </w:rPr>
            </w:pPr>
          </w:p>
          <w:p w14:paraId="16D1520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7458DA4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257D360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E54DB06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8634427" w14:textId="77777777" w:rsidR="00D83BBB" w:rsidRPr="00BC474F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54" w:type="dxa"/>
          </w:tcPr>
          <w:p w14:paraId="265CF1CE" w14:textId="58BAE147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Evaluating and comparing a range of products.</w:t>
            </w:r>
          </w:p>
          <w:p w14:paraId="7FDD9671" w14:textId="1476C513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Following a baking recipe.</w:t>
            </w:r>
          </w:p>
          <w:p w14:paraId="4F0372F2" w14:textId="2B25D967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Understanding safety and hygiene rules.</w:t>
            </w:r>
          </w:p>
          <w:p w14:paraId="6AB4B732" w14:textId="5A908ACC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Identifying a target audience.</w:t>
            </w:r>
          </w:p>
          <w:p w14:paraId="34AD45F2" w14:textId="5D395856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Designing a biscuit within a given budget.</w:t>
            </w:r>
          </w:p>
          <w:p w14:paraId="0A25E9F6" w14:textId="0150CABC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Suggesting modifications.</w:t>
            </w:r>
          </w:p>
          <w:p w14:paraId="225A7C86" w14:textId="35E79C1F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Adapting a recipe.</w:t>
            </w:r>
          </w:p>
          <w:p w14:paraId="20D236B8" w14:textId="6EAC91F9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Conducting market research.</w:t>
            </w:r>
          </w:p>
          <w:p w14:paraId="3B89F75A" w14:textId="77777777" w:rsidR="00D45E92" w:rsidRPr="00D45E92" w:rsidRDefault="00D45E92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45E92">
              <w:rPr>
                <w:rFonts w:asciiTheme="minorHAnsi" w:hAnsiTheme="minorHAnsi" w:cstheme="minorHAnsi"/>
                <w:sz w:val="16"/>
                <w:szCs w:val="16"/>
              </w:rPr>
              <w:t>Evaluating an adapted recipe.</w:t>
            </w:r>
          </w:p>
          <w:p w14:paraId="704D223C" w14:textId="04FDB28A" w:rsidR="00D83BBB" w:rsidRPr="00D15FB2" w:rsidRDefault="00D83BBB" w:rsidP="00D83BBB">
            <w:p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34" w:type="dxa"/>
          </w:tcPr>
          <w:p w14:paraId="55F72887" w14:textId="315071C7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Carrying out research based on a given topic (for example, The Romans) to develop a range of initial ideas.</w:t>
            </w:r>
          </w:p>
          <w:p w14:paraId="2E907DF9" w14:textId="1AD307B5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Generating a final design for the electric poster with consideration for the client’s needs and design criteria.</w:t>
            </w:r>
          </w:p>
          <w:p w14:paraId="6C378891" w14:textId="3ABE09E4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Planning the positioning of the bulb (circuit component) and its purpose.</w:t>
            </w:r>
          </w:p>
          <w:p w14:paraId="08C998C5" w14:textId="0D3E1DAE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Mounting the poster onto corrugated card to improve its strength and withstand the weight of the circuit on the rear.</w:t>
            </w:r>
          </w:p>
          <w:p w14:paraId="63D10858" w14:textId="1DBC2FE7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Measuring and marking materials out using a template or ruler.</w:t>
            </w:r>
          </w:p>
          <w:p w14:paraId="7DA7A538" w14:textId="1F47BC39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Fitting an electrical component (bulb).</w:t>
            </w:r>
          </w:p>
          <w:p w14:paraId="247BECDA" w14:textId="531B88DF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Learning ways to give the final product a higher quality finish (</w:t>
            </w:r>
            <w:proofErr w:type="gramStart"/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e.g.</w:t>
            </w:r>
            <w:proofErr w:type="gramEnd"/>
            <w:r w:rsidRPr="00E21E00">
              <w:rPr>
                <w:rFonts w:asciiTheme="minorHAnsi" w:hAnsiTheme="minorHAnsi" w:cstheme="minorHAnsi"/>
                <w:sz w:val="16"/>
                <w:szCs w:val="16"/>
              </w:rPr>
              <w:t xml:space="preserve"> framing to conceal a roughly cut edge).</w:t>
            </w:r>
          </w:p>
          <w:p w14:paraId="6E7F9A3F" w14:textId="0351BA57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Learning to give and accept constructive criticism on their work and the work of others.</w:t>
            </w:r>
          </w:p>
          <w:p w14:paraId="2294A9E7" w14:textId="6006C4BA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Testing the success of initial ideas against the design criteria and justifying opinions.</w:t>
            </w:r>
          </w:p>
          <w:p w14:paraId="3C46C382" w14:textId="77777777" w:rsidR="00E21E00" w:rsidRPr="00E21E00" w:rsidRDefault="00E21E00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E21E00">
              <w:rPr>
                <w:rFonts w:asciiTheme="minorHAnsi" w:hAnsiTheme="minorHAnsi" w:cstheme="minorHAnsi"/>
                <w:sz w:val="16"/>
                <w:szCs w:val="16"/>
              </w:rPr>
              <w:t>Revisiting the requirements of the client to review developing design ideas and check they fulfil their needs.</w:t>
            </w:r>
          </w:p>
          <w:p w14:paraId="11AFB8F0" w14:textId="77777777" w:rsidR="00D83BBB" w:rsidRPr="00D75611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55" w:type="dxa"/>
          </w:tcPr>
          <w:p w14:paraId="407DE0EB" w14:textId="77777777" w:rsidR="00C367F5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Designing a castle with key features to appeal to a specific person/purpose.</w:t>
            </w:r>
          </w:p>
          <w:p w14:paraId="382A6273" w14:textId="77777777" w:rsidR="00C367F5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t>Drawing and labelling a castle design using 2D shapes.</w:t>
            </w:r>
          </w:p>
          <w:p w14:paraId="4D0FAFC4" w14:textId="77777777" w:rsidR="00C367F5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t>Designing and/or decorating a castle tower on CAD software.</w:t>
            </w:r>
          </w:p>
          <w:p w14:paraId="6DD6D1CF" w14:textId="77777777" w:rsidR="00C367F5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t>Constructing a range of 3D geometric shapes using nets.</w:t>
            </w:r>
          </w:p>
          <w:p w14:paraId="653BE9B5" w14:textId="77777777" w:rsidR="00C367F5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t>Creating special features for individual designs.</w:t>
            </w:r>
          </w:p>
          <w:p w14:paraId="4681BA2B" w14:textId="77777777" w:rsidR="00C367F5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t>Making facades from a range of recycled materials.</w:t>
            </w:r>
          </w:p>
          <w:p w14:paraId="79CFCF4C" w14:textId="77777777" w:rsidR="00C367F5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t xml:space="preserve">Evaluating own work and the work of others based on the aesthetic of the finished product </w:t>
            </w:r>
            <w:proofErr w:type="gramStart"/>
            <w:r w:rsidRPr="00C367F5">
              <w:rPr>
                <w:rFonts w:asciiTheme="minorHAnsi" w:hAnsiTheme="minorHAnsi" w:cstheme="minorHAnsi"/>
                <w:sz w:val="16"/>
                <w:szCs w:val="16"/>
              </w:rPr>
              <w:t xml:space="preserve">and in comparison </w:t>
            </w:r>
            <w:proofErr w:type="gramEnd"/>
            <w:r w:rsidRPr="00C367F5">
              <w:rPr>
                <w:rFonts w:asciiTheme="minorHAnsi" w:hAnsiTheme="minorHAnsi" w:cstheme="minorHAnsi"/>
                <w:sz w:val="16"/>
                <w:szCs w:val="16"/>
              </w:rPr>
              <w:t>to the original design.</w:t>
            </w:r>
          </w:p>
          <w:p w14:paraId="5F4C7707" w14:textId="345081FC" w:rsidR="00D83BBB" w:rsidRPr="00C367F5" w:rsidRDefault="00C367F5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C367F5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Suggesting points for modification of the individual designs.</w:t>
            </w:r>
          </w:p>
        </w:tc>
        <w:tc>
          <w:tcPr>
            <w:tcW w:w="3108" w:type="dxa"/>
          </w:tcPr>
          <w:p w14:paraId="490A52F0" w14:textId="77777777" w:rsidR="00BD2B68" w:rsidRPr="00AE4476" w:rsidRDefault="00FE5E36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Creating simple design criteria that outline basic functionality and appeal to individual users or target audiences.</w:t>
            </w:r>
          </w:p>
          <w:p w14:paraId="102CBA15" w14:textId="1F743B0E" w:rsidR="0005066C" w:rsidRPr="00AE4476" w:rsidRDefault="00FE5E36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Taking part in structured idea-generation sessions.</w:t>
            </w:r>
          </w:p>
          <w:p w14:paraId="70C8BFEF" w14:textId="77777777" w:rsidR="0005066C" w:rsidRPr="00AE4476" w:rsidRDefault="00FE5E3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Coming up with more ideas and considering the feasibility of their ideas in the classroom.</w:t>
            </w:r>
          </w:p>
          <w:p w14:paraId="7F2E6BE4" w14:textId="10D2DF24" w:rsidR="00FE5E36" w:rsidRPr="00AE4476" w:rsidRDefault="00FE5E3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Developing drawing and sketching skills with a focus on clarity and simplicity.</w:t>
            </w:r>
          </w:p>
          <w:p w14:paraId="6DEA4A58" w14:textId="788A639A" w:rsidR="00FE5E36" w:rsidRPr="00AE4476" w:rsidRDefault="00FE5E3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Developing designs by adding details and justifications about materials, tools and methods.</w:t>
            </w:r>
          </w:p>
          <w:p w14:paraId="60E275ED" w14:textId="77777777" w:rsidR="00BD2B68" w:rsidRPr="00AE4476" w:rsidRDefault="00FE5E3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Beginning to recognise the benefit of a range of diagram types of prototypes to communicate ideas.</w:t>
            </w:r>
          </w:p>
          <w:p w14:paraId="0906A81D" w14:textId="77777777" w:rsidR="00BD2B68" w:rsidRPr="00AE4476" w:rsidRDefault="00FE5E3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Adding extra information on drawings or diagrams to help the user understand a design or idea.</w:t>
            </w:r>
          </w:p>
          <w:p w14:paraId="2605441E" w14:textId="77777777" w:rsidR="00BD2B68" w:rsidRPr="00AE4476" w:rsidRDefault="00FE5E3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Using thumbnail sketches that are less detailed, quick sketches.</w:t>
            </w:r>
          </w:p>
          <w:p w14:paraId="78AC9A94" w14:textId="77777777" w:rsidR="00AE4476" w:rsidRDefault="00FE5E36" w:rsidP="00AE447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Identifying cross-sectional diagrams that show the inside of a product and exploded diagrams that show how the parts of a product fit together.</w:t>
            </w:r>
          </w:p>
          <w:p w14:paraId="23AC0124" w14:textId="2FA8C57A" w:rsidR="0036355A" w:rsidRPr="00AE4476" w:rsidRDefault="00027F1E" w:rsidP="00AE447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Selecting equipment required for a series of tasks based on the plan. Explain why each piece is suitable for each stage</w:t>
            </w:r>
            <w:r w:rsidR="00BD2B68" w:rsidRPr="00AE4476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4827473A" w14:textId="6D3EF78E" w:rsidR="00BD2B68" w:rsidRPr="00AE4476" w:rsidRDefault="00027F1E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Suggesting simple safety rules based on their understanding of tool dangers.</w:t>
            </w:r>
          </w:p>
          <w:p w14:paraId="65EA9926" w14:textId="77777777" w:rsidR="00BD2B68" w:rsidRPr="00AE4476" w:rsidRDefault="00027F1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Participating in discussions about classroom safety procedures.</w:t>
            </w:r>
          </w:p>
          <w:p w14:paraId="3AC7BDF8" w14:textId="77777777" w:rsidR="00BD2B68" w:rsidRPr="00AE4476" w:rsidRDefault="00027F1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Cutting out more complex shapes accurately</w:t>
            </w:r>
            <w:r w:rsidR="00BD2B68" w:rsidRPr="00AE4476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0EABF182" w14:textId="77777777" w:rsidR="00BD2B68" w:rsidRPr="00AE4476" w:rsidRDefault="00027F1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Choosing shapes to suit the function of a product</w:t>
            </w:r>
            <w:r w:rsidR="00BD2B68" w:rsidRPr="00AE4476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18C0B7DC" w14:textId="77777777" w:rsidR="00BD2B68" w:rsidRPr="00AE4476" w:rsidRDefault="00027F1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Painting or colouring precisely to improve the finish.</w:t>
            </w:r>
          </w:p>
          <w:p w14:paraId="2103DCC3" w14:textId="77777777" w:rsidR="00BD2B68" w:rsidRPr="00AE4476" w:rsidRDefault="00027F1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Making facades from a range of materials</w:t>
            </w:r>
            <w:r w:rsidR="00BD2B68" w:rsidRPr="00AE4476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0977DECA" w14:textId="77777777" w:rsidR="00AE4476" w:rsidRDefault="00027F1E" w:rsidP="00AE4476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Creating different textural effects with a variety of materials</w:t>
            </w:r>
          </w:p>
          <w:p w14:paraId="1B44D943" w14:textId="77777777" w:rsidR="00AE4476" w:rsidRDefault="0005066C" w:rsidP="00AE4476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Analysing why specific products,</w:t>
            </w:r>
            <w:r w:rsidR="00AE447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designers or inventors are successful.</w:t>
            </w:r>
          </w:p>
          <w:p w14:paraId="14E6A6A3" w14:textId="77777777" w:rsidR="00AE4476" w:rsidRDefault="0005066C" w:rsidP="00AE4476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Evaluating their designs by comparing them against design criteria and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considering feedback from peers to suggest improvements.</w:t>
            </w:r>
          </w:p>
          <w:p w14:paraId="433076A2" w14:textId="77777777" w:rsidR="00AE4476" w:rsidRDefault="0005066C" w:rsidP="00AE4476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Evaluating how effective their chosen materials and tools were in fulfilling the design brief.</w:t>
            </w:r>
          </w:p>
          <w:p w14:paraId="295CF669" w14:textId="03B944C2" w:rsidR="00D83BBB" w:rsidRPr="00534E48" w:rsidRDefault="0005066C" w:rsidP="00550756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Explaining why they think certain aspects of a peer’s design are effective or why they suggested specific improvements.</w:t>
            </w:r>
          </w:p>
        </w:tc>
      </w:tr>
      <w:tr w:rsidR="00D83BBB" w14:paraId="5552C470" w14:textId="77777777" w:rsidTr="009E4EAC">
        <w:tc>
          <w:tcPr>
            <w:tcW w:w="2495" w:type="dxa"/>
            <w:shd w:val="clear" w:color="auto" w:fill="F2F2F2" w:themeFill="background1" w:themeFillShade="F2"/>
          </w:tcPr>
          <w:p w14:paraId="36D705BB" w14:textId="48FB92BC" w:rsidR="00D83BBB" w:rsidRPr="00052F5F" w:rsidRDefault="00D83BBB" w:rsidP="00052F5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52F5F">
              <w:rPr>
                <w:rFonts w:asciiTheme="minorHAnsi" w:hAnsiTheme="minorHAnsi" w:cstheme="minorHAnsi"/>
                <w:b/>
                <w:sz w:val="16"/>
                <w:szCs w:val="16"/>
              </w:rPr>
              <w:lastRenderedPageBreak/>
              <w:t>Key Vocabulary</w:t>
            </w:r>
          </w:p>
        </w:tc>
        <w:tc>
          <w:tcPr>
            <w:tcW w:w="2754" w:type="dxa"/>
          </w:tcPr>
          <w:p w14:paraId="7203AFCC" w14:textId="4C40812B" w:rsidR="00D83BBB" w:rsidRPr="00AE4476" w:rsidRDefault="00052F5F" w:rsidP="000C48D8">
            <w:pPr>
              <w:pStyle w:val="col-lg-4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Adapt, addition, appearance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budget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buttery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combine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comment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compare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construct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cream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crunchy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cuboid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cut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design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evaluate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fold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hygiene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ingredients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layout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market research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modify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multiplication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opinion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, p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ounds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sieve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sift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target audience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taste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texture</w:t>
            </w:r>
            <w:r w:rsidR="003D32B6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unique</w:t>
            </w:r>
            <w:r w:rsidR="000C48D8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wooden spoo</w:t>
            </w:r>
            <w:r w:rsidR="000C48D8"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n</w:t>
            </w:r>
          </w:p>
        </w:tc>
        <w:tc>
          <w:tcPr>
            <w:tcW w:w="3034" w:type="dxa"/>
          </w:tcPr>
          <w:p w14:paraId="60C55B10" w14:textId="327AB077" w:rsidR="00E315D0" w:rsidRPr="00AE4476" w:rsidRDefault="00E315D0" w:rsidP="00E315D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Battery, bulb, circuit, circuit component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crocodile wire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design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design criteria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develop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electric product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electrical system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feedback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final design</w:t>
            </w:r>
            <w:r w:rsidR="00647E8F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information design</w:t>
            </w:r>
            <w:r w:rsidR="00CB7044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initial ideas</w:t>
            </w:r>
            <w:r w:rsidR="00CB7044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peer-assessment</w:t>
            </w:r>
            <w:r w:rsidR="00CB7044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public</w:t>
            </w:r>
            <w:r w:rsidR="00CB7044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research</w:t>
            </w:r>
            <w:r w:rsidR="00CB7044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self-assessment</w:t>
            </w:r>
            <w:r w:rsidR="00CB7044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sketch</w:t>
            </w:r>
          </w:p>
          <w:p w14:paraId="127C0F49" w14:textId="460E090B" w:rsidR="00D83BBB" w:rsidRPr="00AE4476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55" w:type="dxa"/>
          </w:tcPr>
          <w:p w14:paraId="3C6325D5" w14:textId="00CEC2F8" w:rsidR="00D83BBB" w:rsidRPr="00AE4476" w:rsidRDefault="009536CB" w:rsidP="00E5636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2D, 3D, castle, design</w:t>
            </w:r>
            <w:r w:rsidR="00900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key features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net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scoring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shape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stable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stiff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strong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structure</w:t>
            </w:r>
            <w:r w:rsidR="00E56368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tab</w:t>
            </w:r>
          </w:p>
        </w:tc>
        <w:tc>
          <w:tcPr>
            <w:tcW w:w="3108" w:type="dxa"/>
          </w:tcPr>
          <w:p w14:paraId="42AF2CB4" w14:textId="1349EC3C" w:rsidR="00D83BBB" w:rsidRPr="00AE4476" w:rsidRDefault="00A4392B" w:rsidP="00F4705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Diagram, </w:t>
            </w:r>
            <w:proofErr w:type="gramStart"/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evaluate</w:t>
            </w:r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feedback</w:t>
            </w:r>
            <w:proofErr w:type="gramEnd"/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housing</w:t>
            </w:r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linkage</w:t>
            </w:r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mechanical system</w:t>
            </w:r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mechanism</w:t>
            </w:r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pivot</w:t>
            </w:r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pneumatic system</w:t>
            </w:r>
            <w:r w:rsidR="00F47053" w:rsidRPr="00AE4476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thumbnail sketch</w:t>
            </w:r>
          </w:p>
        </w:tc>
      </w:tr>
      <w:tr w:rsidR="00534E48" w14:paraId="6E3537AD" w14:textId="77777777" w:rsidTr="009E4EAC">
        <w:tc>
          <w:tcPr>
            <w:tcW w:w="2495" w:type="dxa"/>
            <w:shd w:val="clear" w:color="auto" w:fill="F2F2F2" w:themeFill="background1" w:themeFillShade="F2"/>
          </w:tcPr>
          <w:p w14:paraId="5E91BF84" w14:textId="44F692AB" w:rsidR="00534E48" w:rsidRPr="00052F5F" w:rsidRDefault="00534E48" w:rsidP="00534E48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C28E1">
              <w:rPr>
                <w:rFonts w:asciiTheme="minorHAnsi" w:hAnsiTheme="minorHAnsi" w:cstheme="minorHAnsi"/>
                <w:b/>
                <w:bCs/>
              </w:rPr>
              <w:t>Lesson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sequence </w:t>
            </w:r>
          </w:p>
        </w:tc>
        <w:tc>
          <w:tcPr>
            <w:tcW w:w="2754" w:type="dxa"/>
          </w:tcPr>
          <w:p w14:paraId="4BD7A24A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1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>Lesson 1: Existing biscuits</w:t>
              </w:r>
            </w:hyperlink>
          </w:p>
          <w:p w14:paraId="2A79C5DA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evaluate existing biscuit products.</w:t>
            </w:r>
          </w:p>
          <w:p w14:paraId="1CA8154A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77456A3B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2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2: Basic biscuits</w:t>
              </w:r>
            </w:hyperlink>
          </w:p>
          <w:p w14:paraId="3D095C09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prepare and cook a dish.</w:t>
            </w:r>
          </w:p>
          <w:p w14:paraId="2B1C8FD3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01C6613B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3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3: Budgeting</w:t>
              </w:r>
            </w:hyperlink>
          </w:p>
          <w:p w14:paraId="328CC42A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select ingredients and follow a budget.</w:t>
            </w:r>
          </w:p>
          <w:p w14:paraId="5D4E4DC9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200AF04A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4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4: Packaging</w:t>
              </w:r>
            </w:hyperlink>
          </w:p>
          <w:p w14:paraId="5EB0F94F" w14:textId="77777777" w:rsidR="00534E48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take inspiration from existing products.</w:t>
            </w:r>
          </w:p>
          <w:p w14:paraId="46592EE7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666940A3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5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5: Market research</w:t>
              </w:r>
            </w:hyperlink>
          </w:p>
          <w:p w14:paraId="6EE19C8E" w14:textId="77777777" w:rsidR="00534E48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make and test a prototype biscuit.</w:t>
            </w:r>
          </w:p>
          <w:p w14:paraId="603FF0A4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0FFFA391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6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>Lesson 6: Evaluating biscuits</w:t>
              </w:r>
            </w:hyperlink>
          </w:p>
          <w:p w14:paraId="186D1787" w14:textId="597575C8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evaluate a final product</w:t>
            </w:r>
            <w:r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 xml:space="preserve">. </w:t>
            </w:r>
          </w:p>
        </w:tc>
        <w:tc>
          <w:tcPr>
            <w:tcW w:w="3034" w:type="dxa"/>
          </w:tcPr>
          <w:p w14:paraId="12BEDC77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7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>Lesson 1: Information design</w:t>
              </w:r>
            </w:hyperlink>
          </w:p>
          <w:p w14:paraId="3F1C7322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understand the purpose of information design.</w:t>
            </w:r>
          </w:p>
          <w:p w14:paraId="4179B824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759A2048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8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2: Topic research</w:t>
              </w:r>
            </w:hyperlink>
          </w:p>
          <w:p w14:paraId="34D556E1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research a set topic to develop a range of initial ideas.</w:t>
            </w:r>
          </w:p>
          <w:p w14:paraId="7772BECA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080E4F69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19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3: Design development</w:t>
              </w:r>
            </w:hyperlink>
          </w:p>
          <w:p w14:paraId="280924B8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develop an initial idea into a final design.</w:t>
            </w:r>
          </w:p>
          <w:p w14:paraId="01D27BD1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02E4B3A8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0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4: Electric poster assembly</w:t>
              </w:r>
            </w:hyperlink>
          </w:p>
          <w:p w14:paraId="2C2C5117" w14:textId="1ACCE663" w:rsidR="00534E48" w:rsidRPr="00AE4476" w:rsidRDefault="00534E48" w:rsidP="00534E4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To assemble my final product and incorporate a simple circuit.</w:t>
            </w:r>
          </w:p>
        </w:tc>
        <w:tc>
          <w:tcPr>
            <w:tcW w:w="3055" w:type="dxa"/>
          </w:tcPr>
          <w:p w14:paraId="41AF30D6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1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>Lesson 1: Features of a castle</w:t>
              </w:r>
            </w:hyperlink>
          </w:p>
          <w:p w14:paraId="78F161DF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recognise how multiple shapes (2D and 3D) are combined to form a strong and stable structure.</w:t>
            </w:r>
          </w:p>
          <w:p w14:paraId="5F44A9F0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683834D3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2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2: Designing a castle</w:t>
              </w:r>
            </w:hyperlink>
          </w:p>
          <w:p w14:paraId="4F4F7E49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design a castle.</w:t>
            </w:r>
          </w:p>
          <w:p w14:paraId="37AC851F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707BBE7D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3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3: Nets and structures</w:t>
              </w:r>
            </w:hyperlink>
          </w:p>
          <w:p w14:paraId="5647C582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construct 3D nets.</w:t>
            </w:r>
          </w:p>
          <w:p w14:paraId="1A70EF0F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798FDC53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4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4: Building a castle</w:t>
              </w:r>
            </w:hyperlink>
          </w:p>
          <w:p w14:paraId="3B2F97ED" w14:textId="1F04601A" w:rsidR="00534E48" w:rsidRPr="00AE4476" w:rsidRDefault="00534E48" w:rsidP="00534E4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To construct and evaluate my final product.</w:t>
            </w:r>
          </w:p>
        </w:tc>
        <w:tc>
          <w:tcPr>
            <w:tcW w:w="3108" w:type="dxa"/>
          </w:tcPr>
          <w:p w14:paraId="05E79A58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5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1: Exploring pneumatics</w:t>
              </w:r>
            </w:hyperlink>
          </w:p>
          <w:p w14:paraId="2118CDBB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explore how pneumatic systems create movement within mechanisms.</w:t>
            </w:r>
          </w:p>
          <w:p w14:paraId="4F993568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43A2B2A5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6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2: Drawing diagrams</w:t>
              </w:r>
            </w:hyperlink>
          </w:p>
          <w:p w14:paraId="53AC31F1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use different types of diagrams to summarise information.</w:t>
            </w:r>
          </w:p>
          <w:p w14:paraId="1004C7C4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22705C2F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7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3: Designing a pneumatic toy</w:t>
              </w:r>
            </w:hyperlink>
          </w:p>
          <w:p w14:paraId="4B8D3078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design a toy that uses a pneumatic system.</w:t>
            </w:r>
          </w:p>
          <w:p w14:paraId="02894AAF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6802BBF1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8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4: Making a pneumatic toy</w:t>
              </w:r>
            </w:hyperlink>
          </w:p>
          <w:p w14:paraId="4BF0F860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To create a pneumatic system for a moving toy.</w:t>
            </w:r>
          </w:p>
          <w:p w14:paraId="767553F6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14:paraId="0E230373" w14:textId="77777777" w:rsidR="00534E48" w:rsidRPr="00AE4476" w:rsidRDefault="00534E48" w:rsidP="00534E48">
            <w:pPr>
              <w:pStyle w:val="col-lg-4"/>
              <w:spacing w:before="0" w:beforeAutospacing="0" w:after="0" w:afterAutospacing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hyperlink r:id="rId29" w:history="1">
              <w:r w:rsidRPr="00AE4476">
                <w:rPr>
                  <w:rFonts w:asciiTheme="minorHAnsi" w:hAnsiTheme="minorHAnsi" w:cstheme="minorHAnsi"/>
                  <w:sz w:val="16"/>
                  <w:szCs w:val="16"/>
                  <w:lang w:eastAsia="en-US"/>
                </w:rPr>
                <w:t xml:space="preserve"> Lesson 5: Finishing the toy</w:t>
              </w:r>
            </w:hyperlink>
          </w:p>
          <w:p w14:paraId="2BE43E42" w14:textId="704808A6" w:rsidR="00534E48" w:rsidRPr="00AE4476" w:rsidRDefault="00534E48" w:rsidP="00534E4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E4476">
              <w:rPr>
                <w:rFonts w:asciiTheme="minorHAnsi" w:hAnsiTheme="minorHAnsi" w:cstheme="minorHAnsi"/>
                <w:sz w:val="16"/>
                <w:szCs w:val="16"/>
              </w:rPr>
              <w:t>To test and finalise ideas against design criteria.</w:t>
            </w:r>
          </w:p>
        </w:tc>
      </w:tr>
    </w:tbl>
    <w:p w14:paraId="7CF79106" w14:textId="77777777" w:rsidR="009C28E1" w:rsidRPr="00534E48" w:rsidRDefault="009C28E1" w:rsidP="00491D16">
      <w:pPr>
        <w:rPr>
          <w:rFonts w:ascii="Arial" w:hAnsi="Arial" w:cs="Arial"/>
          <w:sz w:val="10"/>
          <w:szCs w:val="10"/>
        </w:rPr>
      </w:pPr>
    </w:p>
    <w:sectPr w:rsidR="009C28E1" w:rsidRPr="00534E48" w:rsidSect="008B4219">
      <w:headerReference w:type="default" r:id="rId30"/>
      <w:footerReference w:type="default" r:id="rId31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50785" w14:textId="77777777" w:rsidR="0042786D" w:rsidRDefault="0042786D">
      <w:r>
        <w:separator/>
      </w:r>
    </w:p>
  </w:endnote>
  <w:endnote w:type="continuationSeparator" w:id="0">
    <w:p w14:paraId="17F6C560" w14:textId="77777777" w:rsidR="0042786D" w:rsidRDefault="0042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E9409" w14:textId="77777777" w:rsidR="0042786D" w:rsidRDefault="0042786D">
      <w:r>
        <w:separator/>
      </w:r>
    </w:p>
  </w:footnote>
  <w:footnote w:type="continuationSeparator" w:id="0">
    <w:p w14:paraId="763483C1" w14:textId="77777777" w:rsidR="0042786D" w:rsidRDefault="0042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60BD" w14:textId="3984C060" w:rsidR="00BC474F" w:rsidRDefault="00491D16" w:rsidP="009E72B3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B9B0E" id="_x0000_s1027" type="#_x0000_t202" style="position:absolute;margin-left:660pt;margin-top:-5.25pt;width:75.2pt;height:67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E72B3">
      <w:rPr>
        <w:rFonts w:ascii="Calibri" w:hAnsi="Calibri"/>
        <w:b/>
        <w:noProof/>
        <w:color w:val="FF0000"/>
        <w:sz w:val="52"/>
        <w:szCs w:val="52"/>
      </w:rPr>
      <w:t xml:space="preserve">   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02E3B9FE" w:rsidR="009E72B3" w:rsidRDefault="009E72B3" w:rsidP="009E72B3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</w:t>
    </w:r>
    <w:r w:rsidR="00724AAB">
      <w:rPr>
        <w:rFonts w:ascii="Arial" w:hAnsi="Arial" w:cs="Arial"/>
        <w:b/>
        <w:noProof/>
        <w:sz w:val="36"/>
        <w:szCs w:val="36"/>
      </w:rPr>
      <w:t xml:space="preserve">    DT</w:t>
    </w:r>
    <w:r w:rsidR="00BC474F">
      <w:rPr>
        <w:rFonts w:ascii="Arial" w:hAnsi="Arial" w:cs="Arial"/>
        <w:b/>
        <w:noProof/>
        <w:sz w:val="36"/>
        <w:szCs w:val="36"/>
      </w:rPr>
      <w:t xml:space="preserve"> Curriuclum</w:t>
    </w:r>
    <w:r>
      <w:rPr>
        <w:rFonts w:ascii="Arial" w:hAnsi="Arial" w:cs="Arial"/>
        <w:b/>
        <w:noProof/>
        <w:sz w:val="36"/>
        <w:szCs w:val="36"/>
      </w:rPr>
      <w:t xml:space="preserve"> Overview</w:t>
    </w:r>
  </w:p>
  <w:p w14:paraId="76991014" w14:textId="70543B69" w:rsidR="00F04019" w:rsidRPr="009E72B3" w:rsidRDefault="009E72B3" w:rsidP="009E72B3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     </w:t>
    </w:r>
    <w:r w:rsidR="00187092">
      <w:rPr>
        <w:rFonts w:ascii="Arial" w:hAnsi="Arial" w:cs="Arial"/>
        <w:b/>
        <w:noProof/>
        <w:sz w:val="36"/>
        <w:szCs w:val="36"/>
      </w:rPr>
      <w:t>LK</w:t>
    </w:r>
    <w:r w:rsidR="00BC474F">
      <w:rPr>
        <w:rFonts w:ascii="Arial" w:hAnsi="Arial" w:cs="Arial"/>
        <w:b/>
        <w:noProof/>
        <w:sz w:val="36"/>
        <w:szCs w:val="36"/>
      </w:rPr>
      <w:t>S</w:t>
    </w:r>
    <w:r w:rsidR="001135B5">
      <w:rPr>
        <w:rFonts w:ascii="Arial" w:hAnsi="Arial" w:cs="Arial"/>
        <w:b/>
        <w:noProof/>
        <w:sz w:val="36"/>
        <w:szCs w:val="36"/>
      </w:rPr>
      <w:t>2</w:t>
    </w:r>
    <w:r w:rsidR="00D06B5A">
      <w:rPr>
        <w:rFonts w:ascii="Arial" w:hAnsi="Arial" w:cs="Arial"/>
        <w:b/>
        <w:noProof/>
        <w:sz w:val="36"/>
        <w:szCs w:val="36"/>
      </w:rPr>
      <w:t xml:space="preserve"> – Cycle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0B20"/>
    <w:multiLevelType w:val="multilevel"/>
    <w:tmpl w:val="F53829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280"/>
    <w:multiLevelType w:val="multilevel"/>
    <w:tmpl w:val="9D86AD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82310"/>
    <w:multiLevelType w:val="hybridMultilevel"/>
    <w:tmpl w:val="EBC467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B0232B"/>
    <w:multiLevelType w:val="multilevel"/>
    <w:tmpl w:val="AF2E22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77FC0"/>
    <w:multiLevelType w:val="multilevel"/>
    <w:tmpl w:val="A0E02D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B070FF"/>
    <w:multiLevelType w:val="hybridMultilevel"/>
    <w:tmpl w:val="8B9A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E16EA"/>
    <w:multiLevelType w:val="hybridMultilevel"/>
    <w:tmpl w:val="A5D0AFD4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3DAF2C14"/>
    <w:multiLevelType w:val="multilevel"/>
    <w:tmpl w:val="84762D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7E3EDF"/>
    <w:multiLevelType w:val="multilevel"/>
    <w:tmpl w:val="7C58A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B6623F"/>
    <w:multiLevelType w:val="hybridMultilevel"/>
    <w:tmpl w:val="37C037C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49743C00"/>
    <w:multiLevelType w:val="multilevel"/>
    <w:tmpl w:val="39C80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DA149D"/>
    <w:multiLevelType w:val="hybridMultilevel"/>
    <w:tmpl w:val="F120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E5562"/>
    <w:multiLevelType w:val="multilevel"/>
    <w:tmpl w:val="CBE4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3C5D16"/>
    <w:multiLevelType w:val="multilevel"/>
    <w:tmpl w:val="CB0C2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9C5D16"/>
    <w:multiLevelType w:val="multilevel"/>
    <w:tmpl w:val="A2703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D22500"/>
    <w:multiLevelType w:val="multilevel"/>
    <w:tmpl w:val="521212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3417B1"/>
    <w:multiLevelType w:val="multilevel"/>
    <w:tmpl w:val="432A0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03568386">
    <w:abstractNumId w:val="6"/>
  </w:num>
  <w:num w:numId="2" w16cid:durableId="284503751">
    <w:abstractNumId w:val="9"/>
  </w:num>
  <w:num w:numId="3" w16cid:durableId="496581039">
    <w:abstractNumId w:val="5"/>
  </w:num>
  <w:num w:numId="4" w16cid:durableId="454327266">
    <w:abstractNumId w:val="11"/>
  </w:num>
  <w:num w:numId="5" w16cid:durableId="429668245">
    <w:abstractNumId w:val="3"/>
  </w:num>
  <w:num w:numId="6" w16cid:durableId="515921066">
    <w:abstractNumId w:val="13"/>
  </w:num>
  <w:num w:numId="7" w16cid:durableId="75249974">
    <w:abstractNumId w:val="8"/>
  </w:num>
  <w:num w:numId="8" w16cid:durableId="2079983891">
    <w:abstractNumId w:val="12"/>
  </w:num>
  <w:num w:numId="9" w16cid:durableId="2040007885">
    <w:abstractNumId w:val="15"/>
  </w:num>
  <w:num w:numId="10" w16cid:durableId="869563434">
    <w:abstractNumId w:val="4"/>
  </w:num>
  <w:num w:numId="11" w16cid:durableId="1758214466">
    <w:abstractNumId w:val="16"/>
  </w:num>
  <w:num w:numId="12" w16cid:durableId="422386709">
    <w:abstractNumId w:val="2"/>
  </w:num>
  <w:num w:numId="13" w16cid:durableId="439227427">
    <w:abstractNumId w:val="7"/>
  </w:num>
  <w:num w:numId="14" w16cid:durableId="904216587">
    <w:abstractNumId w:val="14"/>
  </w:num>
  <w:num w:numId="15" w16cid:durableId="887380089">
    <w:abstractNumId w:val="0"/>
  </w:num>
  <w:num w:numId="16" w16cid:durableId="1569146565">
    <w:abstractNumId w:val="1"/>
  </w:num>
  <w:num w:numId="17" w16cid:durableId="423577638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11BD4"/>
    <w:rsid w:val="00011DE9"/>
    <w:rsid w:val="000138CB"/>
    <w:rsid w:val="00023327"/>
    <w:rsid w:val="00023C71"/>
    <w:rsid w:val="00025479"/>
    <w:rsid w:val="00027F1E"/>
    <w:rsid w:val="00036166"/>
    <w:rsid w:val="00042401"/>
    <w:rsid w:val="0005066C"/>
    <w:rsid w:val="00050B4C"/>
    <w:rsid w:val="00052F5F"/>
    <w:rsid w:val="00057F3C"/>
    <w:rsid w:val="0006588E"/>
    <w:rsid w:val="000668FF"/>
    <w:rsid w:val="00077AB6"/>
    <w:rsid w:val="000A60E0"/>
    <w:rsid w:val="000A67B6"/>
    <w:rsid w:val="000A7108"/>
    <w:rsid w:val="000B3D3D"/>
    <w:rsid w:val="000B4E88"/>
    <w:rsid w:val="000B5B5A"/>
    <w:rsid w:val="000B5D41"/>
    <w:rsid w:val="000C48D8"/>
    <w:rsid w:val="000D7650"/>
    <w:rsid w:val="000E11C9"/>
    <w:rsid w:val="000E19F8"/>
    <w:rsid w:val="000E4BCF"/>
    <w:rsid w:val="000F2103"/>
    <w:rsid w:val="000F30B2"/>
    <w:rsid w:val="000F331D"/>
    <w:rsid w:val="0010181A"/>
    <w:rsid w:val="00112669"/>
    <w:rsid w:val="001135B5"/>
    <w:rsid w:val="00116EE1"/>
    <w:rsid w:val="00120D64"/>
    <w:rsid w:val="00122272"/>
    <w:rsid w:val="00127C55"/>
    <w:rsid w:val="00135178"/>
    <w:rsid w:val="00137347"/>
    <w:rsid w:val="00140666"/>
    <w:rsid w:val="00143818"/>
    <w:rsid w:val="0014406A"/>
    <w:rsid w:val="0014786C"/>
    <w:rsid w:val="00150554"/>
    <w:rsid w:val="0015229F"/>
    <w:rsid w:val="001534D9"/>
    <w:rsid w:val="00154AB2"/>
    <w:rsid w:val="00156B7C"/>
    <w:rsid w:val="001622C5"/>
    <w:rsid w:val="00163A77"/>
    <w:rsid w:val="00172D98"/>
    <w:rsid w:val="001750C0"/>
    <w:rsid w:val="00175216"/>
    <w:rsid w:val="00182A8C"/>
    <w:rsid w:val="00185145"/>
    <w:rsid w:val="00186D10"/>
    <w:rsid w:val="00187092"/>
    <w:rsid w:val="00187F14"/>
    <w:rsid w:val="0019543A"/>
    <w:rsid w:val="00196B6F"/>
    <w:rsid w:val="001A36E7"/>
    <w:rsid w:val="001A3F9A"/>
    <w:rsid w:val="001A5C4E"/>
    <w:rsid w:val="001A784D"/>
    <w:rsid w:val="001B1522"/>
    <w:rsid w:val="001B182E"/>
    <w:rsid w:val="001B2514"/>
    <w:rsid w:val="001C0E76"/>
    <w:rsid w:val="001C248C"/>
    <w:rsid w:val="001C2E1B"/>
    <w:rsid w:val="001C6EB0"/>
    <w:rsid w:val="001D03F2"/>
    <w:rsid w:val="001D057B"/>
    <w:rsid w:val="001D2C09"/>
    <w:rsid w:val="001D72BC"/>
    <w:rsid w:val="001E2107"/>
    <w:rsid w:val="001E2599"/>
    <w:rsid w:val="001F22C8"/>
    <w:rsid w:val="00207661"/>
    <w:rsid w:val="00211B2D"/>
    <w:rsid w:val="002159DF"/>
    <w:rsid w:val="00227152"/>
    <w:rsid w:val="002338F7"/>
    <w:rsid w:val="00235276"/>
    <w:rsid w:val="002619C9"/>
    <w:rsid w:val="0026778B"/>
    <w:rsid w:val="00271DD6"/>
    <w:rsid w:val="0028329D"/>
    <w:rsid w:val="00290CBA"/>
    <w:rsid w:val="002916DB"/>
    <w:rsid w:val="00297D25"/>
    <w:rsid w:val="002A74B3"/>
    <w:rsid w:val="002A75BA"/>
    <w:rsid w:val="002B1243"/>
    <w:rsid w:val="002B219D"/>
    <w:rsid w:val="002C5E6D"/>
    <w:rsid w:val="002D3D77"/>
    <w:rsid w:val="002D7988"/>
    <w:rsid w:val="002F2A1E"/>
    <w:rsid w:val="002F69E9"/>
    <w:rsid w:val="00303C62"/>
    <w:rsid w:val="003046E9"/>
    <w:rsid w:val="003120A2"/>
    <w:rsid w:val="00316172"/>
    <w:rsid w:val="00322A5A"/>
    <w:rsid w:val="00323E64"/>
    <w:rsid w:val="003241B8"/>
    <w:rsid w:val="0032425D"/>
    <w:rsid w:val="00326F5A"/>
    <w:rsid w:val="003314C7"/>
    <w:rsid w:val="00334070"/>
    <w:rsid w:val="0033449A"/>
    <w:rsid w:val="00335ABE"/>
    <w:rsid w:val="003363FF"/>
    <w:rsid w:val="00343982"/>
    <w:rsid w:val="00343AE5"/>
    <w:rsid w:val="00343C97"/>
    <w:rsid w:val="00344882"/>
    <w:rsid w:val="00350003"/>
    <w:rsid w:val="00350778"/>
    <w:rsid w:val="00351C76"/>
    <w:rsid w:val="00351DB5"/>
    <w:rsid w:val="00357026"/>
    <w:rsid w:val="00357131"/>
    <w:rsid w:val="00357169"/>
    <w:rsid w:val="0036355A"/>
    <w:rsid w:val="00365FC8"/>
    <w:rsid w:val="0038106F"/>
    <w:rsid w:val="003A0FE8"/>
    <w:rsid w:val="003A51BD"/>
    <w:rsid w:val="003B0CAE"/>
    <w:rsid w:val="003B3971"/>
    <w:rsid w:val="003B40F6"/>
    <w:rsid w:val="003B4576"/>
    <w:rsid w:val="003C3FB8"/>
    <w:rsid w:val="003C4608"/>
    <w:rsid w:val="003C6A4A"/>
    <w:rsid w:val="003D2E3E"/>
    <w:rsid w:val="003D32B6"/>
    <w:rsid w:val="003E20F2"/>
    <w:rsid w:val="003E3E8A"/>
    <w:rsid w:val="003E65CD"/>
    <w:rsid w:val="003E774E"/>
    <w:rsid w:val="003F1D97"/>
    <w:rsid w:val="003F1DC6"/>
    <w:rsid w:val="003F3D84"/>
    <w:rsid w:val="0040179D"/>
    <w:rsid w:val="004214B0"/>
    <w:rsid w:val="00423518"/>
    <w:rsid w:val="00425530"/>
    <w:rsid w:val="00425779"/>
    <w:rsid w:val="0042786D"/>
    <w:rsid w:val="00431EB4"/>
    <w:rsid w:val="0044272F"/>
    <w:rsid w:val="0046175F"/>
    <w:rsid w:val="004645F9"/>
    <w:rsid w:val="004669A3"/>
    <w:rsid w:val="004678B7"/>
    <w:rsid w:val="00471377"/>
    <w:rsid w:val="004722B6"/>
    <w:rsid w:val="00481AD3"/>
    <w:rsid w:val="00482376"/>
    <w:rsid w:val="00482ABC"/>
    <w:rsid w:val="0048339A"/>
    <w:rsid w:val="00487A10"/>
    <w:rsid w:val="00491BF1"/>
    <w:rsid w:val="00491D16"/>
    <w:rsid w:val="0049660B"/>
    <w:rsid w:val="004A066C"/>
    <w:rsid w:val="004E19C9"/>
    <w:rsid w:val="004E61E1"/>
    <w:rsid w:val="00500C96"/>
    <w:rsid w:val="00502D03"/>
    <w:rsid w:val="005049BD"/>
    <w:rsid w:val="0050621A"/>
    <w:rsid w:val="00532D1C"/>
    <w:rsid w:val="00534E48"/>
    <w:rsid w:val="005419D2"/>
    <w:rsid w:val="00545F40"/>
    <w:rsid w:val="00550756"/>
    <w:rsid w:val="00550F8E"/>
    <w:rsid w:val="00551A28"/>
    <w:rsid w:val="005568B6"/>
    <w:rsid w:val="005600E8"/>
    <w:rsid w:val="005610CB"/>
    <w:rsid w:val="0056516B"/>
    <w:rsid w:val="0057630E"/>
    <w:rsid w:val="00576B92"/>
    <w:rsid w:val="00587EB5"/>
    <w:rsid w:val="0059081E"/>
    <w:rsid w:val="005973C3"/>
    <w:rsid w:val="00597A1E"/>
    <w:rsid w:val="005A0C0C"/>
    <w:rsid w:val="005A6211"/>
    <w:rsid w:val="005A7F17"/>
    <w:rsid w:val="005B0A9F"/>
    <w:rsid w:val="005B3681"/>
    <w:rsid w:val="005B5ED7"/>
    <w:rsid w:val="005C2255"/>
    <w:rsid w:val="005C39C6"/>
    <w:rsid w:val="005C4C73"/>
    <w:rsid w:val="005D0296"/>
    <w:rsid w:val="005D5331"/>
    <w:rsid w:val="005D7795"/>
    <w:rsid w:val="005E0051"/>
    <w:rsid w:val="006110B9"/>
    <w:rsid w:val="00613C30"/>
    <w:rsid w:val="00624D4D"/>
    <w:rsid w:val="0063321B"/>
    <w:rsid w:val="00635261"/>
    <w:rsid w:val="00636922"/>
    <w:rsid w:val="0064451C"/>
    <w:rsid w:val="00647E8F"/>
    <w:rsid w:val="00661E9B"/>
    <w:rsid w:val="006634DA"/>
    <w:rsid w:val="00665353"/>
    <w:rsid w:val="00671D8A"/>
    <w:rsid w:val="00683974"/>
    <w:rsid w:val="006977EB"/>
    <w:rsid w:val="006A0CE1"/>
    <w:rsid w:val="006B21FB"/>
    <w:rsid w:val="006B251F"/>
    <w:rsid w:val="006B2A88"/>
    <w:rsid w:val="006B4089"/>
    <w:rsid w:val="006C4699"/>
    <w:rsid w:val="006D6C25"/>
    <w:rsid w:val="006E1A43"/>
    <w:rsid w:val="006E55AC"/>
    <w:rsid w:val="006F2DDE"/>
    <w:rsid w:val="006F4A0A"/>
    <w:rsid w:val="00704DF6"/>
    <w:rsid w:val="00707202"/>
    <w:rsid w:val="00710B01"/>
    <w:rsid w:val="00710F04"/>
    <w:rsid w:val="0071511E"/>
    <w:rsid w:val="00715154"/>
    <w:rsid w:val="007203DC"/>
    <w:rsid w:val="007204E2"/>
    <w:rsid w:val="00724AAB"/>
    <w:rsid w:val="0073286D"/>
    <w:rsid w:val="00736E72"/>
    <w:rsid w:val="007400CB"/>
    <w:rsid w:val="007528B6"/>
    <w:rsid w:val="00752B7F"/>
    <w:rsid w:val="007574A6"/>
    <w:rsid w:val="007613E5"/>
    <w:rsid w:val="00770197"/>
    <w:rsid w:val="00772BC5"/>
    <w:rsid w:val="007761A0"/>
    <w:rsid w:val="00783EEB"/>
    <w:rsid w:val="00797025"/>
    <w:rsid w:val="007B38CB"/>
    <w:rsid w:val="007B5ACD"/>
    <w:rsid w:val="007C52B6"/>
    <w:rsid w:val="007C698B"/>
    <w:rsid w:val="007D034F"/>
    <w:rsid w:val="007D1307"/>
    <w:rsid w:val="007F03DE"/>
    <w:rsid w:val="007F245E"/>
    <w:rsid w:val="007F44D9"/>
    <w:rsid w:val="00807FBD"/>
    <w:rsid w:val="008120AC"/>
    <w:rsid w:val="00831AB6"/>
    <w:rsid w:val="00836030"/>
    <w:rsid w:val="00840CDC"/>
    <w:rsid w:val="0084228C"/>
    <w:rsid w:val="00846F7F"/>
    <w:rsid w:val="00855134"/>
    <w:rsid w:val="008670AE"/>
    <w:rsid w:val="0088009D"/>
    <w:rsid w:val="008825A4"/>
    <w:rsid w:val="00891DA6"/>
    <w:rsid w:val="00896C75"/>
    <w:rsid w:val="00896ED2"/>
    <w:rsid w:val="008A1079"/>
    <w:rsid w:val="008A7307"/>
    <w:rsid w:val="008B06A9"/>
    <w:rsid w:val="008B3F62"/>
    <w:rsid w:val="008B4219"/>
    <w:rsid w:val="008C5792"/>
    <w:rsid w:val="008D2ADA"/>
    <w:rsid w:val="008D6DC0"/>
    <w:rsid w:val="008F1A6E"/>
    <w:rsid w:val="00900368"/>
    <w:rsid w:val="00901517"/>
    <w:rsid w:val="00922979"/>
    <w:rsid w:val="009353FA"/>
    <w:rsid w:val="009512DA"/>
    <w:rsid w:val="009536CB"/>
    <w:rsid w:val="00970AA8"/>
    <w:rsid w:val="009726CD"/>
    <w:rsid w:val="00974CEB"/>
    <w:rsid w:val="009772F9"/>
    <w:rsid w:val="009777AE"/>
    <w:rsid w:val="0098327F"/>
    <w:rsid w:val="00983528"/>
    <w:rsid w:val="009859D2"/>
    <w:rsid w:val="00993470"/>
    <w:rsid w:val="00993D64"/>
    <w:rsid w:val="009A1CB5"/>
    <w:rsid w:val="009A7118"/>
    <w:rsid w:val="009A72A5"/>
    <w:rsid w:val="009C28E1"/>
    <w:rsid w:val="009D26C9"/>
    <w:rsid w:val="009D3923"/>
    <w:rsid w:val="009D3F65"/>
    <w:rsid w:val="009D6DB7"/>
    <w:rsid w:val="009E4516"/>
    <w:rsid w:val="009E4EAC"/>
    <w:rsid w:val="009E5AEB"/>
    <w:rsid w:val="009E72B3"/>
    <w:rsid w:val="009F3767"/>
    <w:rsid w:val="00A073B6"/>
    <w:rsid w:val="00A10E49"/>
    <w:rsid w:val="00A132A8"/>
    <w:rsid w:val="00A17262"/>
    <w:rsid w:val="00A25465"/>
    <w:rsid w:val="00A27A36"/>
    <w:rsid w:val="00A338FB"/>
    <w:rsid w:val="00A3658B"/>
    <w:rsid w:val="00A41488"/>
    <w:rsid w:val="00A4392B"/>
    <w:rsid w:val="00A51017"/>
    <w:rsid w:val="00A51DFB"/>
    <w:rsid w:val="00A53566"/>
    <w:rsid w:val="00A53F17"/>
    <w:rsid w:val="00A563F7"/>
    <w:rsid w:val="00A639C4"/>
    <w:rsid w:val="00A76668"/>
    <w:rsid w:val="00A8455F"/>
    <w:rsid w:val="00A85803"/>
    <w:rsid w:val="00A86571"/>
    <w:rsid w:val="00A92644"/>
    <w:rsid w:val="00A94612"/>
    <w:rsid w:val="00A96023"/>
    <w:rsid w:val="00AB061B"/>
    <w:rsid w:val="00AB1D1E"/>
    <w:rsid w:val="00AB47CA"/>
    <w:rsid w:val="00AB5394"/>
    <w:rsid w:val="00AD031C"/>
    <w:rsid w:val="00AD4587"/>
    <w:rsid w:val="00AE1723"/>
    <w:rsid w:val="00AE3029"/>
    <w:rsid w:val="00AE4476"/>
    <w:rsid w:val="00AF1E66"/>
    <w:rsid w:val="00AF5CDB"/>
    <w:rsid w:val="00B05BA2"/>
    <w:rsid w:val="00B05BA5"/>
    <w:rsid w:val="00B22C3F"/>
    <w:rsid w:val="00B230E7"/>
    <w:rsid w:val="00B2391D"/>
    <w:rsid w:val="00B24762"/>
    <w:rsid w:val="00B24CCD"/>
    <w:rsid w:val="00B311E0"/>
    <w:rsid w:val="00B32F85"/>
    <w:rsid w:val="00B4771B"/>
    <w:rsid w:val="00B51F22"/>
    <w:rsid w:val="00B57AC1"/>
    <w:rsid w:val="00B622DF"/>
    <w:rsid w:val="00B643F3"/>
    <w:rsid w:val="00B67342"/>
    <w:rsid w:val="00B8047D"/>
    <w:rsid w:val="00B831CB"/>
    <w:rsid w:val="00B839A3"/>
    <w:rsid w:val="00B84062"/>
    <w:rsid w:val="00B84408"/>
    <w:rsid w:val="00B87E21"/>
    <w:rsid w:val="00B9242C"/>
    <w:rsid w:val="00B93E06"/>
    <w:rsid w:val="00BA371A"/>
    <w:rsid w:val="00BA3CEC"/>
    <w:rsid w:val="00BB292E"/>
    <w:rsid w:val="00BB39B0"/>
    <w:rsid w:val="00BB39EF"/>
    <w:rsid w:val="00BB6630"/>
    <w:rsid w:val="00BC474F"/>
    <w:rsid w:val="00BC631F"/>
    <w:rsid w:val="00BC7C09"/>
    <w:rsid w:val="00BD02EC"/>
    <w:rsid w:val="00BD2B68"/>
    <w:rsid w:val="00BD6873"/>
    <w:rsid w:val="00BD6EC0"/>
    <w:rsid w:val="00BE13A2"/>
    <w:rsid w:val="00BF4120"/>
    <w:rsid w:val="00C0193F"/>
    <w:rsid w:val="00C041D8"/>
    <w:rsid w:val="00C13F9D"/>
    <w:rsid w:val="00C148EF"/>
    <w:rsid w:val="00C21705"/>
    <w:rsid w:val="00C22256"/>
    <w:rsid w:val="00C2792E"/>
    <w:rsid w:val="00C367F5"/>
    <w:rsid w:val="00C40D31"/>
    <w:rsid w:val="00C4115F"/>
    <w:rsid w:val="00C4459B"/>
    <w:rsid w:val="00C45A3C"/>
    <w:rsid w:val="00C518D1"/>
    <w:rsid w:val="00C655E1"/>
    <w:rsid w:val="00C669C9"/>
    <w:rsid w:val="00C70FBC"/>
    <w:rsid w:val="00C75FC1"/>
    <w:rsid w:val="00C804BE"/>
    <w:rsid w:val="00C813D8"/>
    <w:rsid w:val="00C87B21"/>
    <w:rsid w:val="00C90509"/>
    <w:rsid w:val="00C91C3C"/>
    <w:rsid w:val="00C945A6"/>
    <w:rsid w:val="00C95D8D"/>
    <w:rsid w:val="00CA7A1B"/>
    <w:rsid w:val="00CB197F"/>
    <w:rsid w:val="00CB2A7A"/>
    <w:rsid w:val="00CB66D2"/>
    <w:rsid w:val="00CB7044"/>
    <w:rsid w:val="00CC406F"/>
    <w:rsid w:val="00CC681E"/>
    <w:rsid w:val="00CC6F0E"/>
    <w:rsid w:val="00CD4BE0"/>
    <w:rsid w:val="00CD586E"/>
    <w:rsid w:val="00CD67DE"/>
    <w:rsid w:val="00CE43FA"/>
    <w:rsid w:val="00CE588C"/>
    <w:rsid w:val="00CE6C50"/>
    <w:rsid w:val="00D01AAE"/>
    <w:rsid w:val="00D02D13"/>
    <w:rsid w:val="00D06B5A"/>
    <w:rsid w:val="00D139A4"/>
    <w:rsid w:val="00D143E3"/>
    <w:rsid w:val="00D15FB2"/>
    <w:rsid w:val="00D45E92"/>
    <w:rsid w:val="00D47ECE"/>
    <w:rsid w:val="00D55A06"/>
    <w:rsid w:val="00D57D86"/>
    <w:rsid w:val="00D6480D"/>
    <w:rsid w:val="00D65978"/>
    <w:rsid w:val="00D7104D"/>
    <w:rsid w:val="00D74517"/>
    <w:rsid w:val="00D75611"/>
    <w:rsid w:val="00D83BBB"/>
    <w:rsid w:val="00D84F4F"/>
    <w:rsid w:val="00D92474"/>
    <w:rsid w:val="00D957C6"/>
    <w:rsid w:val="00DB1FBD"/>
    <w:rsid w:val="00DB50F6"/>
    <w:rsid w:val="00DB578B"/>
    <w:rsid w:val="00DB5F84"/>
    <w:rsid w:val="00DC2D64"/>
    <w:rsid w:val="00DC5CB4"/>
    <w:rsid w:val="00DD21C9"/>
    <w:rsid w:val="00E05ED8"/>
    <w:rsid w:val="00E21E00"/>
    <w:rsid w:val="00E302D7"/>
    <w:rsid w:val="00E305AF"/>
    <w:rsid w:val="00E315D0"/>
    <w:rsid w:val="00E35552"/>
    <w:rsid w:val="00E420DF"/>
    <w:rsid w:val="00E50069"/>
    <w:rsid w:val="00E56368"/>
    <w:rsid w:val="00E60638"/>
    <w:rsid w:val="00E62C18"/>
    <w:rsid w:val="00E74F53"/>
    <w:rsid w:val="00E807E7"/>
    <w:rsid w:val="00E80C85"/>
    <w:rsid w:val="00E819AE"/>
    <w:rsid w:val="00E90042"/>
    <w:rsid w:val="00E913A5"/>
    <w:rsid w:val="00E92B1B"/>
    <w:rsid w:val="00E962EC"/>
    <w:rsid w:val="00EA0B7C"/>
    <w:rsid w:val="00EA38BE"/>
    <w:rsid w:val="00EB1C0F"/>
    <w:rsid w:val="00EB2BDB"/>
    <w:rsid w:val="00EB3A96"/>
    <w:rsid w:val="00EC0CC8"/>
    <w:rsid w:val="00EC1C11"/>
    <w:rsid w:val="00ED7392"/>
    <w:rsid w:val="00EE0210"/>
    <w:rsid w:val="00EE3F58"/>
    <w:rsid w:val="00EE5084"/>
    <w:rsid w:val="00EE5592"/>
    <w:rsid w:val="00EF0606"/>
    <w:rsid w:val="00EF203B"/>
    <w:rsid w:val="00EF2144"/>
    <w:rsid w:val="00EF3D01"/>
    <w:rsid w:val="00EF5BEF"/>
    <w:rsid w:val="00EF74DC"/>
    <w:rsid w:val="00F001BC"/>
    <w:rsid w:val="00F04019"/>
    <w:rsid w:val="00F04038"/>
    <w:rsid w:val="00F161E4"/>
    <w:rsid w:val="00F20802"/>
    <w:rsid w:val="00F21B22"/>
    <w:rsid w:val="00F237AD"/>
    <w:rsid w:val="00F24036"/>
    <w:rsid w:val="00F25F53"/>
    <w:rsid w:val="00F37146"/>
    <w:rsid w:val="00F40675"/>
    <w:rsid w:val="00F42A16"/>
    <w:rsid w:val="00F47053"/>
    <w:rsid w:val="00F51515"/>
    <w:rsid w:val="00F53478"/>
    <w:rsid w:val="00F561B4"/>
    <w:rsid w:val="00F7586A"/>
    <w:rsid w:val="00F80E02"/>
    <w:rsid w:val="00F82767"/>
    <w:rsid w:val="00F83231"/>
    <w:rsid w:val="00F85A88"/>
    <w:rsid w:val="00F878D4"/>
    <w:rsid w:val="00F92864"/>
    <w:rsid w:val="00F9696A"/>
    <w:rsid w:val="00FD1954"/>
    <w:rsid w:val="00FD3814"/>
    <w:rsid w:val="00FD3DF4"/>
    <w:rsid w:val="00FD7603"/>
    <w:rsid w:val="00FE132B"/>
    <w:rsid w:val="00FE4870"/>
    <w:rsid w:val="00FE5E36"/>
    <w:rsid w:val="00FF0063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col-lg-4">
    <w:name w:val="col-lg-4"/>
    <w:basedOn w:val="Normal"/>
    <w:rsid w:val="00B24CCD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44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09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095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6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7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powprimary.com/subjects/design-technology/lower-key-stage-2/year-4/new-cooking-and-nutrition-adapting-a-recipe/lesson-3-budgeting/" TargetMode="External"/><Relationship Id="rId18" Type="http://schemas.openxmlformats.org/officeDocument/2006/relationships/hyperlink" Target="https://www.kapowprimary.com/subjects/design-technology/lower-key-stage-2/year-3/electrical-systems-electric-poster/lesson-2-topic-research/" TargetMode="External"/><Relationship Id="rId26" Type="http://schemas.openxmlformats.org/officeDocument/2006/relationships/hyperlink" Target="https://www.kapowprimary.com/subjects/design-technology/lower-key-stage-2/year-3/mechanical-systems-pneumatic-toys-2/new-mechanical-systems-pneumatic-toys/lesson-2-drawing-diagram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kapowprimary.com/subjects/design-technology/lower-key-stage-2/year-3/structures-constructing-a-castle/lesson-1-features-of-a-castle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kapowprimary.com/subjects/design-technology/lower-key-stage-2/year-4/new-cooking-and-nutrition-adapting-a-recipe/lesson-2-basic-biscuits/" TargetMode="External"/><Relationship Id="rId17" Type="http://schemas.openxmlformats.org/officeDocument/2006/relationships/hyperlink" Target="https://www.kapowprimary.com/subjects/design-technology/lower-key-stage-2/year-3/electrical-systems-electric-poster/lesson-1-information-design/" TargetMode="External"/><Relationship Id="rId25" Type="http://schemas.openxmlformats.org/officeDocument/2006/relationships/hyperlink" Target="https://www.kapowprimary.com/subjects/design-technology/lower-key-stage-2/year-3/mechanical-systems-pneumatic-toys-2/new-mechanical-systems-pneumatic-toys/lesson-1-exploring-pneumatics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apowprimary.com/subjects/design-technology/lower-key-stage-2/year-4/new-cooking-and-nutrition-adapting-a-recipe/lesson-6-evaluating-biscuits/" TargetMode="External"/><Relationship Id="rId20" Type="http://schemas.openxmlformats.org/officeDocument/2006/relationships/hyperlink" Target="https://www.kapowprimary.com/subjects/design-technology/lower-key-stage-2/year-3/electrical-systems-electric-poster/lesson-4-electric-poster-assembly/" TargetMode="External"/><Relationship Id="rId29" Type="http://schemas.openxmlformats.org/officeDocument/2006/relationships/hyperlink" Target="https://www.kapowprimary.com/subjects/design-technology/lower-key-stage-2/year-3/mechanical-systems-pneumatic-toys-2/new-mechanical-systems-pneumatic-toys/lesson-5-finishing-the-to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powprimary.com/subjects/design-technology/lower-key-stage-2/year-4/new-cooking-and-nutrition-adapting-a-recipe/lesson-1-existing-biscuits/" TargetMode="External"/><Relationship Id="rId24" Type="http://schemas.openxmlformats.org/officeDocument/2006/relationships/hyperlink" Target="https://www.kapowprimary.com/subjects/design-technology/lower-key-stage-2/year-3/structures-constructing-a-castle/lesson-4-building-a-castle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kapowprimary.com/subjects/design-technology/lower-key-stage-2/year-4/new-cooking-and-nutrition-adapting-a-recipe/lesson-5-market-research/" TargetMode="External"/><Relationship Id="rId23" Type="http://schemas.openxmlformats.org/officeDocument/2006/relationships/hyperlink" Target="https://www.kapowprimary.com/subjects/design-technology/lower-key-stage-2/year-3/structures-constructing-a-castle/lesson-3-nets-and-structures/" TargetMode="External"/><Relationship Id="rId28" Type="http://schemas.openxmlformats.org/officeDocument/2006/relationships/hyperlink" Target="https://www.kapowprimary.com/subjects/design-technology/lower-key-stage-2/year-3/mechanical-systems-pneumatic-toys-2/new-mechanical-systems-pneumatic-toys/lesson-4-making-a-pneumatic-toy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kapowprimary.com/subjects/design-technology/lower-key-stage-2/year-3/electrical-systems-electric-poster/lesson-3-design-development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apowprimary.com/subjects/design-technology/lower-key-stage-2/year-4/new-cooking-and-nutrition-adapting-a-recipe/lesson-4-packaging/" TargetMode="External"/><Relationship Id="rId22" Type="http://schemas.openxmlformats.org/officeDocument/2006/relationships/hyperlink" Target="https://www.kapowprimary.com/subjects/design-technology/lower-key-stage-2/year-3/structures-constructing-a-castle/lesson-2-designing-a-castle/" TargetMode="External"/><Relationship Id="rId27" Type="http://schemas.openxmlformats.org/officeDocument/2006/relationships/hyperlink" Target="https://www.kapowprimary.com/subjects/design-technology/lower-key-stage-2/year-3/mechanical-systems-pneumatic-toys-2/new-mechanical-systems-pneumatic-toys/lesson-3-designing-a-pneumatic-toy/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fc641643b6970749f860d4bfee4c66f1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496a7e17b2e53380fde91f53a8ffe876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4C936F-B6DE-493B-A48D-29F94F0AF36B}"/>
</file>

<file path=customXml/itemProps2.xml><?xml version="1.0" encoding="utf-8"?>
<ds:datastoreItem xmlns:ds="http://schemas.openxmlformats.org/officeDocument/2006/customXml" ds:itemID="{4F5F767A-C9FC-4603-91EA-4AE7CB7C5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809D71-3BB5-42B4-BC73-A881791B78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9808B6-2064-491F-A272-53E36C2B8439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0</TotalTime>
  <Pages>5</Pages>
  <Words>2298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2</cp:revision>
  <cp:lastPrinted>2018-09-07T13:23:00Z</cp:lastPrinted>
  <dcterms:created xsi:type="dcterms:W3CDTF">2025-12-09T15:45:00Z</dcterms:created>
  <dcterms:modified xsi:type="dcterms:W3CDTF">2025-12-09T15:45:00Z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