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2928" w14:textId="77777777" w:rsidR="009E5AEB" w:rsidRPr="00E80262" w:rsidRDefault="009E5AEB" w:rsidP="00BC474F">
      <w:pPr>
        <w:rPr>
          <w:rFonts w:ascii="Arial" w:hAnsi="Arial"/>
          <w:color w:val="000000" w:themeColor="text1"/>
        </w:rPr>
      </w:pPr>
    </w:p>
    <w:tbl>
      <w:tblPr>
        <w:tblStyle w:val="TableGrid"/>
        <w:tblW w:w="14446" w:type="dxa"/>
        <w:tblInd w:w="-572" w:type="dxa"/>
        <w:tblLook w:val="04A0" w:firstRow="1" w:lastRow="0" w:firstColumn="1" w:lastColumn="0" w:noHBand="0" w:noVBand="1"/>
      </w:tblPr>
      <w:tblGrid>
        <w:gridCol w:w="2564"/>
        <w:gridCol w:w="2823"/>
        <w:gridCol w:w="3118"/>
        <w:gridCol w:w="3119"/>
        <w:gridCol w:w="2822"/>
      </w:tblGrid>
      <w:tr w:rsidR="00DA7AC6" w14:paraId="13734616" w14:textId="134995F1" w:rsidTr="005945FE">
        <w:tc>
          <w:tcPr>
            <w:tcW w:w="2564" w:type="dxa"/>
            <w:shd w:val="clear" w:color="auto" w:fill="F2F2F2" w:themeFill="background1" w:themeFillShade="F2"/>
          </w:tcPr>
          <w:p w14:paraId="6CB11471" w14:textId="77777777" w:rsidR="00DA7AC6" w:rsidRPr="00BC474F" w:rsidRDefault="00DA7AC6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882" w:type="dxa"/>
            <w:gridSpan w:val="4"/>
            <w:shd w:val="clear" w:color="auto" w:fill="F2F2F2" w:themeFill="background1" w:themeFillShade="F2"/>
          </w:tcPr>
          <w:p w14:paraId="090A031D" w14:textId="54C86B8E" w:rsidR="00DA7AC6" w:rsidRDefault="00DA7AC6" w:rsidP="00DA7AC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Cycle </w:t>
            </w:r>
            <w:r w:rsidR="00BE7B5C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</w:tr>
      <w:tr w:rsidR="003F1455" w14:paraId="3F73AEC0" w14:textId="66F680CD" w:rsidTr="00B831CB">
        <w:tc>
          <w:tcPr>
            <w:tcW w:w="2564" w:type="dxa"/>
            <w:shd w:val="clear" w:color="auto" w:fill="F2F2F2" w:themeFill="background1" w:themeFillShade="F2"/>
          </w:tcPr>
          <w:p w14:paraId="58ADDFC3" w14:textId="77777777" w:rsidR="003F1455" w:rsidRPr="00BC474F" w:rsidRDefault="003F1455" w:rsidP="003F145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Term</w:t>
            </w:r>
          </w:p>
        </w:tc>
        <w:tc>
          <w:tcPr>
            <w:tcW w:w="2823" w:type="dxa"/>
            <w:shd w:val="clear" w:color="auto" w:fill="DEEAF6" w:themeFill="accent1" w:themeFillTint="33"/>
          </w:tcPr>
          <w:p w14:paraId="08C651F2" w14:textId="77777777" w:rsidR="003F1455" w:rsidRDefault="003F1455" w:rsidP="003F145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Autumn </w:t>
            </w:r>
          </w:p>
          <w:p w14:paraId="1833FB06" w14:textId="5B66909A" w:rsidR="003F1455" w:rsidRPr="00C804BE" w:rsidRDefault="003F1455" w:rsidP="003F145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EEAF6" w:themeFill="accent1" w:themeFillTint="33"/>
          </w:tcPr>
          <w:p w14:paraId="1D31C74F" w14:textId="7B0CB946" w:rsidR="003F1455" w:rsidRPr="00C804BE" w:rsidRDefault="003F1455" w:rsidP="003F145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Autumn/Spring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5573878B" w14:textId="79AAED21" w:rsidR="003F1455" w:rsidRDefault="003F1455" w:rsidP="003F145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</w:t>
            </w:r>
          </w:p>
        </w:tc>
        <w:tc>
          <w:tcPr>
            <w:tcW w:w="2822" w:type="dxa"/>
            <w:shd w:val="clear" w:color="auto" w:fill="DEEAF6" w:themeFill="accent1" w:themeFillTint="33"/>
          </w:tcPr>
          <w:p w14:paraId="19B824BF" w14:textId="21E3B451" w:rsidR="003F1455" w:rsidRDefault="003F1455" w:rsidP="003F145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Spring/Summer</w:t>
            </w:r>
          </w:p>
        </w:tc>
      </w:tr>
      <w:tr w:rsidR="00EC1C11" w14:paraId="2F878DDF" w14:textId="4F6523E6" w:rsidTr="00B831CB">
        <w:tc>
          <w:tcPr>
            <w:tcW w:w="2564" w:type="dxa"/>
            <w:shd w:val="clear" w:color="auto" w:fill="F2F2F2" w:themeFill="background1" w:themeFillShade="F2"/>
          </w:tcPr>
          <w:p w14:paraId="5403C33B" w14:textId="77777777" w:rsidR="00B831CB" w:rsidRPr="00BC474F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Enquiry Question</w:t>
            </w:r>
          </w:p>
        </w:tc>
        <w:tc>
          <w:tcPr>
            <w:tcW w:w="2823" w:type="dxa"/>
            <w:shd w:val="clear" w:color="auto" w:fill="BDD6EE" w:themeFill="accent1" w:themeFillTint="66"/>
          </w:tcPr>
          <w:p w14:paraId="66CD6438" w14:textId="60FCCD10" w:rsidR="00B831CB" w:rsidRPr="005C4C73" w:rsidRDefault="006D24FD" w:rsidP="00B831C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Structures:</w:t>
            </w:r>
            <w:r w:rsidR="00B73FC4">
              <w:rPr>
                <w:rFonts w:asciiTheme="minorHAnsi" w:hAnsiTheme="minorHAnsi" w:cstheme="minorHAnsi"/>
                <w:sz w:val="20"/>
                <w:szCs w:val="20"/>
              </w:rPr>
              <w:t xml:space="preserve"> Playgrounds (Tudor house) 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708A9DDE" w14:textId="1AD196E7" w:rsidR="00B831CB" w:rsidRPr="005973C3" w:rsidRDefault="0068249C" w:rsidP="00B831C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Textiles: </w:t>
            </w:r>
            <w:r w:rsidR="00153D3A">
              <w:rPr>
                <w:rFonts w:asciiTheme="minorHAnsi" w:hAnsiTheme="minorHAnsi" w:cstheme="minorHAnsi"/>
                <w:sz w:val="20"/>
                <w:szCs w:val="20"/>
              </w:rPr>
              <w:t>Waistcoats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53D3A">
              <w:rPr>
                <w:rFonts w:asciiTheme="minorHAnsi" w:hAnsiTheme="minorHAnsi" w:cstheme="minorHAnsi"/>
                <w:sz w:val="20"/>
                <w:szCs w:val="20"/>
              </w:rPr>
              <w:t>(Christmas stocking?)</w:t>
            </w:r>
          </w:p>
        </w:tc>
        <w:tc>
          <w:tcPr>
            <w:tcW w:w="3119" w:type="dxa"/>
            <w:shd w:val="clear" w:color="auto" w:fill="BDD6EE" w:themeFill="accent1" w:themeFillTint="66"/>
          </w:tcPr>
          <w:p w14:paraId="31AD8CBC" w14:textId="21E94190" w:rsidR="00B831CB" w:rsidRPr="005D5331" w:rsidRDefault="005C733D" w:rsidP="00B831CB">
            <w:pPr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Mechanical system – Gears and pulleys</w:t>
            </w:r>
          </w:p>
        </w:tc>
        <w:tc>
          <w:tcPr>
            <w:tcW w:w="2822" w:type="dxa"/>
            <w:shd w:val="clear" w:color="auto" w:fill="BDD6EE" w:themeFill="accent1" w:themeFillTint="66"/>
          </w:tcPr>
          <w:p w14:paraId="761F1FC5" w14:textId="1BE9042E" w:rsidR="00B831CB" w:rsidRPr="00B93E06" w:rsidRDefault="00FD0462" w:rsidP="00B831CB">
            <w:pPr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Cooking and nutrition:</w:t>
            </w:r>
            <w:r w:rsidR="00D13AF1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Developing a recipe </w:t>
            </w:r>
          </w:p>
        </w:tc>
      </w:tr>
      <w:tr w:rsidR="00E05ED8" w14:paraId="4E75C72F" w14:textId="3422D52D" w:rsidTr="00743087">
        <w:trPr>
          <w:trHeight w:val="926"/>
        </w:trPr>
        <w:tc>
          <w:tcPr>
            <w:tcW w:w="2564" w:type="dxa"/>
            <w:shd w:val="clear" w:color="auto" w:fill="F2F2F2" w:themeFill="background1" w:themeFillShade="F2"/>
          </w:tcPr>
          <w:p w14:paraId="7E5A6DE3" w14:textId="77777777" w:rsidR="00E05ED8" w:rsidRDefault="00E05ED8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National Curriculum Coverage</w:t>
            </w:r>
          </w:p>
          <w:p w14:paraId="338DDBD7" w14:textId="77777777" w:rsidR="00E05ED8" w:rsidRDefault="00E05ED8" w:rsidP="008D6DC0">
            <w:pPr>
              <w:rPr>
                <w:rFonts w:asciiTheme="minorHAnsi" w:hAnsiTheme="minorHAnsi" w:cstheme="minorHAnsi"/>
                <w:b/>
              </w:rPr>
            </w:pPr>
          </w:p>
          <w:p w14:paraId="64379ED8" w14:textId="77777777" w:rsidR="00E05ED8" w:rsidRPr="00BC474F" w:rsidRDefault="00E05ED8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882" w:type="dxa"/>
            <w:gridSpan w:val="4"/>
          </w:tcPr>
          <w:p w14:paraId="711A50D8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Design</w:t>
            </w:r>
          </w:p>
          <w:p w14:paraId="2245DA0A" w14:textId="77AE3EEC" w:rsidR="00C4115F" w:rsidRPr="0048339A" w:rsidRDefault="00C4115F" w:rsidP="003F1455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use research and develop design criteria to inform the design of innovative, functional,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appealing products that are fit for purpose, aimed at </w:t>
            </w:r>
            <w:proofErr w:type="gramStart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particular individuals</w:t>
            </w:r>
            <w:proofErr w:type="gramEnd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 or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groups</w:t>
            </w:r>
          </w:p>
          <w:p w14:paraId="2E89B2D5" w14:textId="4777258F" w:rsidR="00C4115F" w:rsidRPr="0048339A" w:rsidRDefault="00C4115F" w:rsidP="003F1455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generate, develop, </w:t>
            </w:r>
            <w:proofErr w:type="gramStart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model</w:t>
            </w:r>
            <w:proofErr w:type="gramEnd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 and communicate their ideas through discussion, annotated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sketches, cross-sectional and exploded diagrams, prototypes, pattern pieces and</w:t>
            </w:r>
          </w:p>
          <w:p w14:paraId="739E652D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computer-aided design</w:t>
            </w:r>
          </w:p>
          <w:p w14:paraId="1E9C5A59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Make</w:t>
            </w:r>
          </w:p>
          <w:p w14:paraId="705F2C85" w14:textId="1D6D9B51" w:rsidR="00C4115F" w:rsidRPr="0048339A" w:rsidRDefault="00C4115F" w:rsidP="003F1455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select from and use a wider range of tools and equipment to perform practical tasks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[for example, cutting, shaping, </w:t>
            </w:r>
            <w:proofErr w:type="gramStart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joining</w:t>
            </w:r>
            <w:proofErr w:type="gramEnd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 and finishing], accurately</w:t>
            </w:r>
          </w:p>
          <w:p w14:paraId="087483AC" w14:textId="41A1E7C4" w:rsidR="00C4115F" w:rsidRPr="0048339A" w:rsidRDefault="00C4115F" w:rsidP="003F1455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select from and use a wider range of materials and components, including construction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materials, </w:t>
            </w:r>
            <w:proofErr w:type="gramStart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textiles</w:t>
            </w:r>
            <w:proofErr w:type="gramEnd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 and ingredients, according to their functional properties and aesthetic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qualities</w:t>
            </w:r>
          </w:p>
          <w:p w14:paraId="78EC1B99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Evaluate</w:t>
            </w:r>
          </w:p>
          <w:p w14:paraId="14EBACAD" w14:textId="74C614DE" w:rsidR="00C4115F" w:rsidRPr="0048339A" w:rsidRDefault="00C4115F" w:rsidP="003F145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investigate and analyse a range of existing products</w:t>
            </w:r>
          </w:p>
          <w:p w14:paraId="77203D32" w14:textId="627597EA" w:rsidR="00C4115F" w:rsidRPr="0048339A" w:rsidRDefault="00C4115F" w:rsidP="003F145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evaluate their ideas and products against their own design criteria and consider the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views of others to improve their work</w:t>
            </w:r>
          </w:p>
          <w:p w14:paraId="52496D89" w14:textId="3E446395" w:rsidR="00C4115F" w:rsidRPr="0048339A" w:rsidRDefault="00C4115F" w:rsidP="003F1455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understand how key events and individuals in design and technology have helped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shape the world</w:t>
            </w:r>
          </w:p>
          <w:p w14:paraId="65FC0612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Technical knowledge</w:t>
            </w:r>
          </w:p>
          <w:p w14:paraId="5F2AC6A1" w14:textId="291BA377" w:rsidR="00C4115F" w:rsidRPr="0048339A" w:rsidRDefault="00C4115F" w:rsidP="003F1455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apply their understanding of how to strengthen, stiffen and reinforce more complex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structures</w:t>
            </w:r>
          </w:p>
          <w:p w14:paraId="7C816383" w14:textId="1A1B69C6" w:rsidR="00C4115F" w:rsidRPr="0048339A" w:rsidRDefault="00C4115F" w:rsidP="003F1455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understand and use mechanical systems in their products [for example, gears, pulleys,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cams, </w:t>
            </w:r>
            <w:proofErr w:type="gramStart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levers</w:t>
            </w:r>
            <w:proofErr w:type="gramEnd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 and linkages]</w:t>
            </w:r>
          </w:p>
          <w:p w14:paraId="6F80192F" w14:textId="2FCE4021" w:rsidR="00C4115F" w:rsidRPr="0048339A" w:rsidRDefault="00C4115F" w:rsidP="003F1455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understand and use electrical systems in their products [for example, series circuits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incorporating switches, bulbs, </w:t>
            </w:r>
            <w:proofErr w:type="gramStart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buzzers</w:t>
            </w:r>
            <w:proofErr w:type="gramEnd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 and motors]</w:t>
            </w:r>
          </w:p>
          <w:p w14:paraId="7EF58AE8" w14:textId="77777777" w:rsidR="00E05ED8" w:rsidRDefault="00C4115F" w:rsidP="003F1455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apply their understanding of computing to program, monitor and control their products.</w:t>
            </w:r>
          </w:p>
          <w:p w14:paraId="3AD10F80" w14:textId="77777777" w:rsidR="0014406A" w:rsidRDefault="0014406A" w:rsidP="0014406A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6C7277E" w14:textId="77777777" w:rsidR="0014406A" w:rsidRDefault="0014406A" w:rsidP="0014406A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Cooking</w:t>
            </w:r>
            <w:r w:rsidR="007574A6">
              <w:rPr>
                <w:rFonts w:asciiTheme="minorHAnsi" w:hAnsiTheme="minorHAnsi" w:cstheme="minorHAnsi"/>
                <w:sz w:val="16"/>
                <w:szCs w:val="16"/>
              </w:rPr>
              <w:t xml:space="preserve"> and nutrition </w:t>
            </w:r>
          </w:p>
          <w:p w14:paraId="094C5FFC" w14:textId="14FB4826" w:rsidR="007574A6" w:rsidRPr="007574A6" w:rsidRDefault="007574A6" w:rsidP="003F14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understand and apply the principles of a healthy and varied diet</w:t>
            </w:r>
          </w:p>
          <w:p w14:paraId="0982B13A" w14:textId="3731D1F2" w:rsidR="007574A6" w:rsidRPr="007574A6" w:rsidRDefault="007574A6" w:rsidP="003F14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prepare and cook a variety of predominantly savoury dishes using a range of cooking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techniques</w:t>
            </w:r>
          </w:p>
          <w:p w14:paraId="12FBB288" w14:textId="0A64D626" w:rsidR="007574A6" w:rsidRPr="007574A6" w:rsidRDefault="007574A6" w:rsidP="003F14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understand seasonality, and know where and how a variety of ingredients are grown,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reared, caught and processed.</w:t>
            </w:r>
          </w:p>
          <w:p w14:paraId="3758F42B" w14:textId="31070E95" w:rsidR="007574A6" w:rsidRPr="0014406A" w:rsidRDefault="007574A6" w:rsidP="0014406A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C1C11" w14:paraId="28FC314E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0625C2DB" w14:textId="1600EBBA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Unit Outcomes</w:t>
            </w:r>
          </w:p>
        </w:tc>
        <w:tc>
          <w:tcPr>
            <w:tcW w:w="2823" w:type="dxa"/>
          </w:tcPr>
          <w:p w14:paraId="6EB231F1" w14:textId="77777777" w:rsidR="00715908" w:rsidRPr="00715908" w:rsidRDefault="00715908" w:rsidP="00715908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715908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Pupils who are </w:t>
            </w:r>
            <w:r w:rsidRPr="00715908">
              <w:rPr>
                <w:rFonts w:asciiTheme="minorHAnsi" w:hAnsiTheme="minorHAnsi" w:cstheme="minorHAnsi"/>
                <w:b/>
                <w:bCs/>
                <w:color w:val="222222"/>
                <w:sz w:val="16"/>
                <w:szCs w:val="16"/>
                <w:lang w:eastAsia="en-GB"/>
              </w:rPr>
              <w:t>secure </w:t>
            </w:r>
            <w:r w:rsidRPr="00715908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will be able to:</w:t>
            </w:r>
          </w:p>
          <w:p w14:paraId="4532D65F" w14:textId="77777777" w:rsidR="00715908" w:rsidRPr="00715908" w:rsidRDefault="00715908" w:rsidP="003F1455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715908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Create five apparatus designs, applying the design criteria to their work.</w:t>
            </w:r>
          </w:p>
          <w:p w14:paraId="4A56E309" w14:textId="77777777" w:rsidR="00715908" w:rsidRPr="00715908" w:rsidRDefault="00715908" w:rsidP="003F1455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715908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Make suitable changes to their work after peer evaluation.</w:t>
            </w:r>
          </w:p>
          <w:p w14:paraId="0250B906" w14:textId="77777777" w:rsidR="00715908" w:rsidRPr="00715908" w:rsidRDefault="00715908" w:rsidP="003F1455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715908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Make roughly three different structures from their plans using the materials available.</w:t>
            </w:r>
          </w:p>
          <w:p w14:paraId="6DD6CC1B" w14:textId="77777777" w:rsidR="00715908" w:rsidRPr="00715908" w:rsidRDefault="00715908" w:rsidP="003F1455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715908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Complete their structures, improving the quality of their rough versions and applying some cladding to a few areas.</w:t>
            </w:r>
          </w:p>
          <w:p w14:paraId="6461191A" w14:textId="77777777" w:rsidR="00715908" w:rsidRPr="00715908" w:rsidRDefault="00715908" w:rsidP="003F1455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715908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Secure their apparatus to a base.</w:t>
            </w:r>
          </w:p>
          <w:p w14:paraId="7C0CDD92" w14:textId="77777777" w:rsidR="00715908" w:rsidRPr="00715908" w:rsidRDefault="00715908" w:rsidP="003F1455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715908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Make a range of landscape features using a variety of materials which will enhance their apparatus.</w:t>
            </w:r>
          </w:p>
          <w:p w14:paraId="71B1076C" w14:textId="1795093E" w:rsidR="003F1D97" w:rsidRPr="001E2599" w:rsidRDefault="003F1D97" w:rsidP="00F82767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20"/>
                <w:szCs w:val="20"/>
                <w:lang w:eastAsia="en-GB"/>
              </w:rPr>
            </w:pPr>
          </w:p>
        </w:tc>
        <w:tc>
          <w:tcPr>
            <w:tcW w:w="3118" w:type="dxa"/>
          </w:tcPr>
          <w:p w14:paraId="7745981F" w14:textId="77777777" w:rsidR="006A24BE" w:rsidRPr="006A24BE" w:rsidRDefault="006A24BE" w:rsidP="006A24BE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6A24BE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6A24B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secure</w:t>
            </w:r>
            <w:r w:rsidRPr="006A24BE">
              <w:rPr>
                <w:rFonts w:asciiTheme="minorHAnsi" w:hAnsiTheme="minorHAnsi" w:cstheme="minorHAnsi"/>
                <w:sz w:val="16"/>
                <w:szCs w:val="16"/>
              </w:rPr>
              <w:t> will be able to:</w:t>
            </w:r>
          </w:p>
          <w:p w14:paraId="43E9CD21" w14:textId="77777777" w:rsidR="006A24BE" w:rsidRPr="006A24BE" w:rsidRDefault="006A24BE" w:rsidP="003F145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6A24BE">
              <w:rPr>
                <w:rFonts w:asciiTheme="minorHAnsi" w:hAnsiTheme="minorHAnsi" w:cstheme="minorHAnsi"/>
                <w:sz w:val="16"/>
                <w:szCs w:val="16"/>
              </w:rPr>
              <w:t>Consider a range of factors in their design criteria and use this to create a waistcoat design.</w:t>
            </w:r>
          </w:p>
          <w:p w14:paraId="7B6F4C2B" w14:textId="77777777" w:rsidR="006A24BE" w:rsidRPr="006A24BE" w:rsidRDefault="006A24BE" w:rsidP="003F145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6A24BE">
              <w:rPr>
                <w:rFonts w:asciiTheme="minorHAnsi" w:hAnsiTheme="minorHAnsi" w:cstheme="minorHAnsi"/>
                <w:sz w:val="16"/>
                <w:szCs w:val="16"/>
              </w:rPr>
              <w:t>Use a template to mark and cut out a design.</w:t>
            </w:r>
          </w:p>
          <w:p w14:paraId="77C9FE03" w14:textId="77777777" w:rsidR="006A24BE" w:rsidRPr="006A24BE" w:rsidRDefault="006A24BE" w:rsidP="003F145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6A24BE">
              <w:rPr>
                <w:rFonts w:asciiTheme="minorHAnsi" w:hAnsiTheme="minorHAnsi" w:cstheme="minorHAnsi"/>
                <w:sz w:val="16"/>
                <w:szCs w:val="16"/>
              </w:rPr>
              <w:t>Use a running stitch to join fabric to make a functional waistcoat.</w:t>
            </w:r>
          </w:p>
          <w:p w14:paraId="1B22A49D" w14:textId="77777777" w:rsidR="006A24BE" w:rsidRPr="006A24BE" w:rsidRDefault="006A24BE" w:rsidP="003F145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6A24BE">
              <w:rPr>
                <w:rFonts w:asciiTheme="minorHAnsi" w:hAnsiTheme="minorHAnsi" w:cstheme="minorHAnsi"/>
                <w:sz w:val="16"/>
                <w:szCs w:val="16"/>
              </w:rPr>
              <w:t>Attach a secure fastening, as well as decorative objects.</w:t>
            </w:r>
          </w:p>
          <w:p w14:paraId="1B11E7B0" w14:textId="77777777" w:rsidR="006A24BE" w:rsidRPr="006A24BE" w:rsidRDefault="006A24BE" w:rsidP="003F145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6A24BE">
              <w:rPr>
                <w:rFonts w:asciiTheme="minorHAnsi" w:hAnsiTheme="minorHAnsi" w:cstheme="minorHAnsi"/>
                <w:sz w:val="16"/>
                <w:szCs w:val="16"/>
              </w:rPr>
              <w:t>Evaluate their final product.</w:t>
            </w:r>
          </w:p>
          <w:p w14:paraId="2F76BF75" w14:textId="77777777" w:rsidR="003F1D97" w:rsidRPr="0059081E" w:rsidRDefault="003F1D97" w:rsidP="00F2403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22CD68E2" w14:textId="77777777" w:rsidR="0043723F" w:rsidRPr="007528B6" w:rsidRDefault="0043723F" w:rsidP="0043723F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528B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Pupils who are </w:t>
            </w:r>
            <w:r w:rsidRPr="007528B6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t>secure</w:t>
            </w:r>
            <w:r w:rsidRPr="007528B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 will be able to:</w:t>
            </w:r>
          </w:p>
          <w:p w14:paraId="3D3D5994" w14:textId="77777777" w:rsidR="0043723F" w:rsidRPr="007135D3" w:rsidRDefault="0043723F" w:rsidP="003F1455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7135D3">
              <w:rPr>
                <w:rFonts w:asciiTheme="minorHAnsi" w:hAnsiTheme="minorHAnsi" w:cstheme="minorHAnsi"/>
                <w:sz w:val="16"/>
                <w:szCs w:val="16"/>
              </w:rPr>
              <w:t>Give examples of machines that use gears and/or pulleys.</w:t>
            </w:r>
          </w:p>
          <w:p w14:paraId="75A2546F" w14:textId="77777777" w:rsidR="0043723F" w:rsidRPr="007135D3" w:rsidRDefault="0043723F" w:rsidP="003F1455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7135D3">
              <w:rPr>
                <w:rFonts w:asciiTheme="minorHAnsi" w:hAnsiTheme="minorHAnsi" w:cstheme="minorHAnsi"/>
                <w:sz w:val="16"/>
                <w:szCs w:val="16"/>
              </w:rPr>
              <w:t>Describe how gears and pulleys work and their purpose.</w:t>
            </w:r>
          </w:p>
          <w:p w14:paraId="6F8E2613" w14:textId="77777777" w:rsidR="0043723F" w:rsidRPr="007135D3" w:rsidRDefault="0043723F" w:rsidP="003F1455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7135D3">
              <w:rPr>
                <w:rFonts w:asciiTheme="minorHAnsi" w:hAnsiTheme="minorHAnsi" w:cstheme="minorHAnsi"/>
                <w:sz w:val="16"/>
                <w:szCs w:val="16"/>
              </w:rPr>
              <w:t>Design and make a gear and pulley system.</w:t>
            </w:r>
          </w:p>
          <w:p w14:paraId="3B579B91" w14:textId="77777777" w:rsidR="0043723F" w:rsidRPr="007135D3" w:rsidRDefault="0043723F" w:rsidP="003F1455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7135D3">
              <w:rPr>
                <w:rFonts w:asciiTheme="minorHAnsi" w:hAnsiTheme="minorHAnsi" w:cstheme="minorHAnsi"/>
                <w:sz w:val="16"/>
                <w:szCs w:val="16"/>
              </w:rPr>
              <w:t>Write a problem statement.</w:t>
            </w:r>
          </w:p>
          <w:p w14:paraId="2AF7DC79" w14:textId="77777777" w:rsidR="0043723F" w:rsidRPr="007135D3" w:rsidRDefault="0043723F" w:rsidP="003F1455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7135D3">
              <w:rPr>
                <w:rFonts w:asciiTheme="minorHAnsi" w:hAnsiTheme="minorHAnsi" w:cstheme="minorHAnsi"/>
                <w:sz w:val="16"/>
                <w:szCs w:val="16"/>
              </w:rPr>
              <w:t>Write questions for market research, provide feedback and research market competitors.</w:t>
            </w:r>
          </w:p>
          <w:p w14:paraId="01D1DCC9" w14:textId="77777777" w:rsidR="0043723F" w:rsidRPr="007135D3" w:rsidRDefault="0043723F" w:rsidP="003F1455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7135D3">
              <w:rPr>
                <w:rFonts w:asciiTheme="minorHAnsi" w:hAnsiTheme="minorHAnsi" w:cstheme="minorHAnsi"/>
                <w:sz w:val="16"/>
                <w:szCs w:val="16"/>
              </w:rPr>
              <w:t>Write and use a design brief to guide design.</w:t>
            </w:r>
          </w:p>
          <w:p w14:paraId="6B0FC1CA" w14:textId="77777777" w:rsidR="0043723F" w:rsidRPr="007135D3" w:rsidRDefault="0043723F" w:rsidP="003F1455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7135D3">
              <w:rPr>
                <w:rFonts w:asciiTheme="minorHAnsi" w:hAnsiTheme="minorHAnsi" w:cstheme="minorHAnsi"/>
                <w:sz w:val="16"/>
                <w:szCs w:val="16"/>
              </w:rPr>
              <w:t>Evaluate a product against a set of design criteria, provide useful feedback and incorporate changes.</w:t>
            </w:r>
          </w:p>
          <w:p w14:paraId="799BC3D7" w14:textId="15AB3E18" w:rsidR="003F1D97" w:rsidRPr="0043723F" w:rsidRDefault="0043723F" w:rsidP="003F1455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135D3">
              <w:rPr>
                <w:rFonts w:asciiTheme="minorHAnsi" w:hAnsiTheme="minorHAnsi" w:cstheme="minorHAnsi"/>
                <w:sz w:val="16"/>
                <w:szCs w:val="16"/>
              </w:rPr>
              <w:t>Draw and annotate an eco-gadget bike design.</w:t>
            </w:r>
          </w:p>
        </w:tc>
        <w:tc>
          <w:tcPr>
            <w:tcW w:w="2822" w:type="dxa"/>
          </w:tcPr>
          <w:p w14:paraId="444DDD79" w14:textId="77777777" w:rsidR="00850458" w:rsidRPr="00850458" w:rsidRDefault="00850458" w:rsidP="00850458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50458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85045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secure</w:t>
            </w:r>
            <w:r w:rsidRPr="00850458">
              <w:rPr>
                <w:rFonts w:asciiTheme="minorHAnsi" w:hAnsiTheme="minorHAnsi" w:cstheme="minorHAnsi"/>
                <w:sz w:val="16"/>
                <w:szCs w:val="16"/>
              </w:rPr>
              <w:t> will be able to:</w:t>
            </w:r>
          </w:p>
          <w:p w14:paraId="7A3635A8" w14:textId="77777777" w:rsidR="00850458" w:rsidRPr="00850458" w:rsidRDefault="00850458" w:rsidP="003F1455">
            <w:pPr>
              <w:numPr>
                <w:ilvl w:val="0"/>
                <w:numId w:val="16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50458">
              <w:rPr>
                <w:rFonts w:asciiTheme="minorHAnsi" w:hAnsiTheme="minorHAnsi" w:cstheme="minorHAnsi"/>
                <w:sz w:val="16"/>
                <w:szCs w:val="16"/>
              </w:rPr>
              <w:t>Describe the process of beef production.</w:t>
            </w:r>
          </w:p>
          <w:p w14:paraId="0CB571E9" w14:textId="77777777" w:rsidR="00850458" w:rsidRPr="00850458" w:rsidRDefault="00850458" w:rsidP="003F1455">
            <w:pPr>
              <w:numPr>
                <w:ilvl w:val="0"/>
                <w:numId w:val="16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50458">
              <w:rPr>
                <w:rFonts w:asciiTheme="minorHAnsi" w:hAnsiTheme="minorHAnsi" w:cstheme="minorHAnsi"/>
                <w:sz w:val="16"/>
                <w:szCs w:val="16"/>
              </w:rPr>
              <w:t>Research a traditional recipe and make changes to it.</w:t>
            </w:r>
          </w:p>
          <w:p w14:paraId="27DF9F22" w14:textId="77777777" w:rsidR="00850458" w:rsidRPr="00850458" w:rsidRDefault="00850458" w:rsidP="003F1455">
            <w:pPr>
              <w:numPr>
                <w:ilvl w:val="0"/>
                <w:numId w:val="16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50458">
              <w:rPr>
                <w:rFonts w:asciiTheme="minorHAnsi" w:hAnsiTheme="minorHAnsi" w:cstheme="minorHAnsi"/>
                <w:sz w:val="16"/>
                <w:szCs w:val="16"/>
              </w:rPr>
              <w:t>Add nutritional value to a recipe by selecting ingredients.</w:t>
            </w:r>
          </w:p>
          <w:p w14:paraId="48E8AAA0" w14:textId="77777777" w:rsidR="00850458" w:rsidRPr="00850458" w:rsidRDefault="00850458" w:rsidP="003F1455">
            <w:pPr>
              <w:numPr>
                <w:ilvl w:val="0"/>
                <w:numId w:val="16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850458">
              <w:rPr>
                <w:rFonts w:asciiTheme="minorHAnsi" w:hAnsiTheme="minorHAnsi" w:cstheme="minorHAnsi"/>
                <w:sz w:val="16"/>
                <w:szCs w:val="16"/>
              </w:rPr>
              <w:t xml:space="preserve">Prepare and cook a version of </w:t>
            </w:r>
            <w:proofErr w:type="spellStart"/>
            <w:r w:rsidRPr="00850458">
              <w:rPr>
                <w:rFonts w:asciiTheme="minorHAnsi" w:hAnsiTheme="minorHAnsi" w:cstheme="minorHAnsi"/>
                <w:sz w:val="16"/>
                <w:szCs w:val="16"/>
              </w:rPr>
              <w:t>bolognese</w:t>
            </w:r>
            <w:proofErr w:type="spellEnd"/>
            <w:r w:rsidRPr="00850458">
              <w:rPr>
                <w:rFonts w:asciiTheme="minorHAnsi" w:hAnsiTheme="minorHAnsi" w:cstheme="minorHAnsi"/>
                <w:sz w:val="16"/>
                <w:szCs w:val="16"/>
              </w:rPr>
              <w:t xml:space="preserve"> sauce.</w:t>
            </w:r>
          </w:p>
          <w:p w14:paraId="67B5153A" w14:textId="018889B6" w:rsidR="003F1D97" w:rsidRPr="007528B6" w:rsidRDefault="003F1D97" w:rsidP="00704DF6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83BBB" w14:paraId="2CD092E6" w14:textId="1335C049" w:rsidTr="00B831CB">
        <w:tc>
          <w:tcPr>
            <w:tcW w:w="2564" w:type="dxa"/>
            <w:shd w:val="clear" w:color="auto" w:fill="F2F2F2" w:themeFill="background1" w:themeFillShade="F2"/>
          </w:tcPr>
          <w:p w14:paraId="0FA379C4" w14:textId="100FB4D5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</w:t>
            </w:r>
            <w:r w:rsidRPr="00BC474F">
              <w:rPr>
                <w:rFonts w:asciiTheme="minorHAnsi" w:hAnsiTheme="minorHAnsi" w:cstheme="minorHAnsi"/>
                <w:b/>
              </w:rPr>
              <w:t xml:space="preserve"> Knowledge </w:t>
            </w:r>
          </w:p>
          <w:p w14:paraId="0D831D7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A0EEA3F" w14:textId="77777777" w:rsidR="00D83BBB" w:rsidRPr="00C635FE" w:rsidRDefault="00D83BBB" w:rsidP="00D83B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5FE">
              <w:rPr>
                <w:rFonts w:asciiTheme="minorHAnsi" w:hAnsiTheme="minorHAnsi" w:cstheme="minorHAnsi"/>
                <w:b/>
                <w:sz w:val="20"/>
                <w:szCs w:val="20"/>
              </w:rPr>
              <w:t>Includes on-going retrieval of what is not currently being taught.</w:t>
            </w:r>
          </w:p>
          <w:p w14:paraId="293D68A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3E57D01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5F96622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BCFE6D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1D89530" w14:textId="77777777" w:rsidR="00D83BBB" w:rsidRPr="00BC474F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44951B47" w14:textId="77777777" w:rsidR="00C82F4B" w:rsidRPr="00C82F4B" w:rsidRDefault="00C82F4B" w:rsidP="003F14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To know that structures can be strengthened by manipulating materials and shapes.</w:t>
            </w:r>
          </w:p>
          <w:p w14:paraId="2744589F" w14:textId="77777777" w:rsidR="00C82F4B" w:rsidRPr="00C82F4B" w:rsidRDefault="00C82F4B" w:rsidP="003F14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To understand what a ‘footprint plan’ is.</w:t>
            </w:r>
          </w:p>
          <w:p w14:paraId="04089FD6" w14:textId="77777777" w:rsidR="00C82F4B" w:rsidRPr="00C82F4B" w:rsidRDefault="00C82F4B" w:rsidP="003F14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To understand that in the real world, design can impact users in positive and negative ways.</w:t>
            </w:r>
          </w:p>
          <w:p w14:paraId="59E88093" w14:textId="77777777" w:rsidR="00C82F4B" w:rsidRPr="00C82F4B" w:rsidRDefault="00C82F4B" w:rsidP="003F14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To know that a prototype is a cheap model to test a design idea.</w:t>
            </w:r>
          </w:p>
          <w:p w14:paraId="196E3805" w14:textId="05DABCFF" w:rsidR="00D83BBB" w:rsidRPr="00EF0606" w:rsidRDefault="00D83BBB" w:rsidP="00D83B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8" w:type="dxa"/>
          </w:tcPr>
          <w:p w14:paraId="7B559987" w14:textId="77777777" w:rsidR="008E7BD0" w:rsidRPr="008E7BD0" w:rsidRDefault="008E7BD0" w:rsidP="003F14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8E7BD0">
              <w:rPr>
                <w:rFonts w:asciiTheme="minorHAnsi" w:hAnsiTheme="minorHAnsi" w:cstheme="minorHAnsi"/>
                <w:sz w:val="16"/>
                <w:szCs w:val="16"/>
              </w:rPr>
              <w:t>To understand that it is important to design clothing with the client/target customer in mind.</w:t>
            </w:r>
          </w:p>
          <w:p w14:paraId="1DEFC3F6" w14:textId="77777777" w:rsidR="008E7BD0" w:rsidRPr="008E7BD0" w:rsidRDefault="008E7BD0" w:rsidP="003F14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8E7BD0">
              <w:rPr>
                <w:rFonts w:asciiTheme="minorHAnsi" w:hAnsiTheme="minorHAnsi" w:cstheme="minorHAnsi"/>
                <w:sz w:val="16"/>
                <w:szCs w:val="16"/>
              </w:rPr>
              <w:t>To know that using a template (or clothing pattern) helps to accurately mark out a design on fabric.</w:t>
            </w:r>
          </w:p>
          <w:p w14:paraId="123D67D9" w14:textId="77777777" w:rsidR="008E7BD0" w:rsidRPr="008E7BD0" w:rsidRDefault="008E7BD0" w:rsidP="003F14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8E7BD0">
              <w:rPr>
                <w:rFonts w:asciiTheme="minorHAnsi" w:hAnsiTheme="minorHAnsi" w:cstheme="minorHAnsi"/>
                <w:sz w:val="16"/>
                <w:szCs w:val="16"/>
              </w:rPr>
              <w:t>To understand the importance of consistently sized stitches.</w:t>
            </w:r>
          </w:p>
          <w:p w14:paraId="33511DF0" w14:textId="77777777" w:rsidR="00D83BBB" w:rsidRPr="00172D98" w:rsidRDefault="00D83BBB" w:rsidP="00D83B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2D233F4A" w14:textId="496BFAA6" w:rsidR="000C05F4" w:rsidRPr="000C05F4" w:rsidRDefault="000C05F4" w:rsidP="000C05F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C05F4">
              <w:rPr>
                <w:rFonts w:asciiTheme="minorHAnsi" w:hAnsiTheme="minorHAnsi" w:cstheme="minorHAnsi"/>
                <w:sz w:val="16"/>
                <w:szCs w:val="16"/>
              </w:rPr>
              <w:t xml:space="preserve">Understand how gears and pulleys transfer movement and can increase force in mechanical systems. </w:t>
            </w:r>
          </w:p>
          <w:p w14:paraId="3C3FC1BD" w14:textId="0FA065C9" w:rsidR="000C05F4" w:rsidRPr="000C05F4" w:rsidRDefault="000C05F4" w:rsidP="000C05F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C05F4">
              <w:rPr>
                <w:rFonts w:asciiTheme="minorHAnsi" w:hAnsiTheme="minorHAnsi" w:cstheme="minorHAnsi"/>
                <w:sz w:val="16"/>
                <w:szCs w:val="16"/>
              </w:rPr>
              <w:t xml:space="preserve">Use market research to identify needs and consider constraints when developing ideas. </w:t>
            </w:r>
          </w:p>
          <w:p w14:paraId="74F850EA" w14:textId="7E72B3D5" w:rsidR="000C05F4" w:rsidRPr="000C05F4" w:rsidRDefault="000C05F4" w:rsidP="000C05F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C05F4">
              <w:rPr>
                <w:rFonts w:asciiTheme="minorHAnsi" w:hAnsiTheme="minorHAnsi" w:cstheme="minorHAnsi"/>
                <w:sz w:val="16"/>
                <w:szCs w:val="16"/>
              </w:rPr>
              <w:t xml:space="preserve">Create original and innovative designs, using annotations to explain ideas clearly. </w:t>
            </w:r>
          </w:p>
          <w:p w14:paraId="7545185E" w14:textId="06756A13" w:rsidR="000C05F4" w:rsidRPr="000C05F4" w:rsidRDefault="000C05F4" w:rsidP="000C05F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C05F4">
              <w:rPr>
                <w:rFonts w:asciiTheme="minorHAnsi" w:hAnsiTheme="minorHAnsi" w:cstheme="minorHAnsi"/>
                <w:sz w:val="16"/>
                <w:szCs w:val="16"/>
              </w:rPr>
              <w:t xml:space="preserve">Assess risks and choose appropriate, safe tools and equipment. </w:t>
            </w:r>
          </w:p>
          <w:p w14:paraId="76C4B59F" w14:textId="17998901" w:rsidR="000C05F4" w:rsidRPr="000C05F4" w:rsidRDefault="000C05F4" w:rsidP="000C05F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C05F4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Consider sustainability when selecting materials and making products. </w:t>
            </w:r>
          </w:p>
          <w:p w14:paraId="6CF8DFE3" w14:textId="25F4DD71" w:rsidR="00D83BBB" w:rsidRPr="000C05F4" w:rsidRDefault="000C05F4" w:rsidP="000C05F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C05F4">
              <w:rPr>
                <w:rFonts w:asciiTheme="minorHAnsi" w:hAnsiTheme="minorHAnsi" w:cstheme="minorHAnsi"/>
                <w:sz w:val="16"/>
                <w:szCs w:val="16"/>
              </w:rPr>
              <w:t>Evaluate products using feedback to identify improvements and refine future designs.</w:t>
            </w:r>
          </w:p>
        </w:tc>
        <w:tc>
          <w:tcPr>
            <w:tcW w:w="2822" w:type="dxa"/>
          </w:tcPr>
          <w:p w14:paraId="2B9C7A96" w14:textId="77777777" w:rsidR="00191B17" w:rsidRPr="00191B17" w:rsidRDefault="00191B17" w:rsidP="00191B17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To know:</w:t>
            </w:r>
          </w:p>
          <w:p w14:paraId="2D17A150" w14:textId="77777777" w:rsidR="00191B17" w:rsidRPr="00191B17" w:rsidRDefault="00191B17" w:rsidP="003F1455">
            <w:pPr>
              <w:numPr>
                <w:ilvl w:val="0"/>
                <w:numId w:val="17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91B17">
              <w:rPr>
                <w:rFonts w:asciiTheme="minorHAnsi" w:hAnsiTheme="minorHAnsi" w:cstheme="minorHAnsi"/>
                <w:sz w:val="16"/>
                <w:szCs w:val="16"/>
              </w:rPr>
              <w:t>That beef comes from cows reared on farms.</w:t>
            </w:r>
          </w:p>
          <w:p w14:paraId="7E944536" w14:textId="77777777" w:rsidR="00191B17" w:rsidRPr="00191B17" w:rsidRDefault="00191B17" w:rsidP="003F1455">
            <w:pPr>
              <w:numPr>
                <w:ilvl w:val="0"/>
                <w:numId w:val="17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91B17">
              <w:rPr>
                <w:rFonts w:asciiTheme="minorHAnsi" w:hAnsiTheme="minorHAnsi" w:cstheme="minorHAnsi"/>
                <w:sz w:val="16"/>
                <w:szCs w:val="16"/>
              </w:rPr>
              <w:t>That recipes can be adapted to suit nutritional needs and dietary requirements.</w:t>
            </w:r>
          </w:p>
          <w:p w14:paraId="19302FF1" w14:textId="77777777" w:rsidR="00191B17" w:rsidRPr="00191B17" w:rsidRDefault="00191B17" w:rsidP="003F1455">
            <w:pPr>
              <w:numPr>
                <w:ilvl w:val="0"/>
                <w:numId w:val="17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91B17">
              <w:rPr>
                <w:rFonts w:asciiTheme="minorHAnsi" w:hAnsiTheme="minorHAnsi" w:cstheme="minorHAnsi"/>
                <w:sz w:val="16"/>
                <w:szCs w:val="16"/>
              </w:rPr>
              <w:t>That nutritional information is found on food packaging.</w:t>
            </w:r>
          </w:p>
          <w:p w14:paraId="68ABE5D3" w14:textId="77777777" w:rsidR="00191B17" w:rsidRPr="00191B17" w:rsidRDefault="00191B17" w:rsidP="003F1455">
            <w:pPr>
              <w:numPr>
                <w:ilvl w:val="0"/>
                <w:numId w:val="17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91B17">
              <w:rPr>
                <w:rFonts w:asciiTheme="minorHAnsi" w:hAnsiTheme="minorHAnsi" w:cstheme="minorHAnsi"/>
                <w:sz w:val="16"/>
                <w:szCs w:val="16"/>
              </w:rPr>
              <w:t>That coloured chopping boards can prevent cross-contamination.</w:t>
            </w:r>
          </w:p>
          <w:p w14:paraId="259CAF1D" w14:textId="77777777" w:rsidR="00191B17" w:rsidRPr="00191B17" w:rsidRDefault="00191B17" w:rsidP="003F1455">
            <w:pPr>
              <w:numPr>
                <w:ilvl w:val="0"/>
                <w:numId w:val="17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91B17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That food packaging serves many purposes.</w:t>
            </w:r>
          </w:p>
          <w:p w14:paraId="101E59E2" w14:textId="2B38F714" w:rsidR="00D83BBB" w:rsidRPr="00F7586A" w:rsidRDefault="00D83BBB" w:rsidP="00D83BBB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83BBB" w14:paraId="5FA52221" w14:textId="004670AB" w:rsidTr="00B831CB">
        <w:tc>
          <w:tcPr>
            <w:tcW w:w="2564" w:type="dxa"/>
            <w:shd w:val="clear" w:color="auto" w:fill="F2F2F2" w:themeFill="background1" w:themeFillShade="F2"/>
          </w:tcPr>
          <w:p w14:paraId="58A04058" w14:textId="6453D142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Key Skills</w:t>
            </w:r>
          </w:p>
          <w:p w14:paraId="048D0523" w14:textId="77777777" w:rsidR="00D83BBB" w:rsidRDefault="00D83BBB" w:rsidP="00D83BBB">
            <w:pPr>
              <w:rPr>
                <w:rFonts w:asciiTheme="minorHAnsi" w:hAnsiTheme="minorHAnsi" w:cstheme="minorHAnsi"/>
                <w:b/>
              </w:rPr>
            </w:pPr>
          </w:p>
          <w:p w14:paraId="2A31104D" w14:textId="77777777" w:rsidR="00D83BBB" w:rsidRDefault="00D83BBB" w:rsidP="00D83BBB">
            <w:pPr>
              <w:rPr>
                <w:rFonts w:asciiTheme="minorHAnsi" w:hAnsiTheme="minorHAnsi" w:cstheme="minorHAnsi"/>
                <w:b/>
              </w:rPr>
            </w:pPr>
          </w:p>
          <w:p w14:paraId="16D1520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7458DA4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257D360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E54DB06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8634427" w14:textId="77777777" w:rsidR="00D83BBB" w:rsidRPr="00BC474F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391E8B65" w14:textId="31ACA37C" w:rsidR="00C82F4B" w:rsidRPr="00C82F4B" w:rsidRDefault="00C82F4B" w:rsidP="003F1455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 xml:space="preserve">Designing </w:t>
            </w:r>
            <w:proofErr w:type="gramStart"/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="006746F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 xml:space="preserve"> featuring</w:t>
            </w:r>
            <w:proofErr w:type="gramEnd"/>
            <w:r w:rsidRPr="00C82F4B">
              <w:rPr>
                <w:rFonts w:asciiTheme="minorHAnsi" w:hAnsiTheme="minorHAnsi" w:cstheme="minorHAnsi"/>
                <w:sz w:val="16"/>
                <w:szCs w:val="16"/>
              </w:rPr>
              <w:t xml:space="preserve"> a variety of different structures, giving consideration to how the structures will be used.</w:t>
            </w:r>
          </w:p>
          <w:p w14:paraId="63D685B8" w14:textId="77777777" w:rsidR="00C82F4B" w:rsidRPr="00C82F4B" w:rsidRDefault="00C82F4B" w:rsidP="003F1455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Considering effective and ineffective designs.</w:t>
            </w:r>
          </w:p>
          <w:p w14:paraId="37D4D07E" w14:textId="77777777" w:rsidR="00C82F4B" w:rsidRPr="00C82F4B" w:rsidRDefault="00C82F4B" w:rsidP="003F1455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Building a range of play apparatus structures drawing upon new and prior knowledge of structures.</w:t>
            </w:r>
          </w:p>
          <w:p w14:paraId="7A4F33C8" w14:textId="77777777" w:rsidR="00C82F4B" w:rsidRPr="00C82F4B" w:rsidRDefault="00C82F4B" w:rsidP="003F1455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 xml:space="preserve">Measuring, </w:t>
            </w:r>
            <w:proofErr w:type="gramStart"/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marking</w:t>
            </w:r>
            <w:proofErr w:type="gramEnd"/>
            <w:r w:rsidRPr="00C82F4B">
              <w:rPr>
                <w:rFonts w:asciiTheme="minorHAnsi" w:hAnsiTheme="minorHAnsi" w:cstheme="minorHAnsi"/>
                <w:sz w:val="16"/>
                <w:szCs w:val="16"/>
              </w:rPr>
              <w:t xml:space="preserve"> and cutting wood to create a range of structures.</w:t>
            </w:r>
          </w:p>
          <w:p w14:paraId="4B8280D5" w14:textId="77777777" w:rsidR="00C82F4B" w:rsidRPr="00C82F4B" w:rsidRDefault="00C82F4B" w:rsidP="003F1455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Using a range of materials to reinforce and add decoration to structures.</w:t>
            </w:r>
          </w:p>
          <w:p w14:paraId="68954AE9" w14:textId="77777777" w:rsidR="00C82F4B" w:rsidRPr="00C82F4B" w:rsidRDefault="00C82F4B" w:rsidP="003F1455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Improving a design plan based on peer evaluation.</w:t>
            </w:r>
          </w:p>
          <w:p w14:paraId="4267BD30" w14:textId="77777777" w:rsidR="00C82F4B" w:rsidRPr="00C82F4B" w:rsidRDefault="00C82F4B" w:rsidP="003F1455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Testing and adapting a design to improve it as it is developed.</w:t>
            </w:r>
          </w:p>
          <w:p w14:paraId="20D1AD89" w14:textId="77777777" w:rsidR="00C82F4B" w:rsidRPr="00C82F4B" w:rsidRDefault="00C82F4B" w:rsidP="003F1455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C82F4B">
              <w:rPr>
                <w:rFonts w:asciiTheme="minorHAnsi" w:hAnsiTheme="minorHAnsi" w:cstheme="minorHAnsi"/>
                <w:sz w:val="16"/>
                <w:szCs w:val="16"/>
              </w:rPr>
              <w:t>Identifying what makes a successful structure.</w:t>
            </w:r>
          </w:p>
          <w:p w14:paraId="704D223C" w14:textId="04FDB28A" w:rsidR="00D83BBB" w:rsidRPr="00D15FB2" w:rsidRDefault="00D83BBB" w:rsidP="00D83BBB">
            <w:p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8" w:type="dxa"/>
          </w:tcPr>
          <w:p w14:paraId="5FC7C8C8" w14:textId="51A66600" w:rsidR="00C064EC" w:rsidRPr="00C064EC" w:rsidRDefault="00C064EC" w:rsidP="003F14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Designing a waistcoat in accordance with a specification and design criteria to fit a specific theme. </w:t>
            </w:r>
          </w:p>
          <w:p w14:paraId="4329C019" w14:textId="211F4444" w:rsidR="00C064EC" w:rsidRPr="00C064EC" w:rsidRDefault="00C064EC" w:rsidP="003F14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Annotating designs. </w:t>
            </w:r>
          </w:p>
          <w:p w14:paraId="3377BC9E" w14:textId="2904F9D9" w:rsidR="00C064EC" w:rsidRPr="00C064EC" w:rsidRDefault="00C064EC" w:rsidP="003F14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Using a template when pinning panels onto fabric. </w:t>
            </w:r>
          </w:p>
          <w:p w14:paraId="73EEF6F4" w14:textId="3DCC198E" w:rsidR="00C064EC" w:rsidRPr="00C064EC" w:rsidRDefault="00C064EC" w:rsidP="003F14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Marking and cutting fabric accurately, in accordance with a design. </w:t>
            </w:r>
          </w:p>
          <w:p w14:paraId="51FFBAE8" w14:textId="48086A87" w:rsidR="00C064EC" w:rsidRPr="00C064EC" w:rsidRDefault="00C064EC" w:rsidP="003F14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 xml:space="preserve">Sewing a strong running stitch, making small, neat </w:t>
            </w:r>
            <w:proofErr w:type="gramStart"/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stitches</w:t>
            </w:r>
            <w:proofErr w:type="gramEnd"/>
            <w:r w:rsidRPr="00C064EC">
              <w:rPr>
                <w:rFonts w:asciiTheme="minorHAnsi" w:hAnsiTheme="minorHAnsi" w:cstheme="minorHAnsi"/>
                <w:sz w:val="16"/>
                <w:szCs w:val="16"/>
              </w:rPr>
              <w:t xml:space="preserve"> and following the edge. </w:t>
            </w:r>
          </w:p>
          <w:p w14:paraId="02FAEF45" w14:textId="2BDBE198" w:rsidR="00C064EC" w:rsidRPr="00C064EC" w:rsidRDefault="00C064EC" w:rsidP="003F14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Tying strong knots.</w:t>
            </w:r>
          </w:p>
          <w:p w14:paraId="6FB9EA34" w14:textId="77777777" w:rsidR="00C064EC" w:rsidRPr="00C064EC" w:rsidRDefault="00C064EC" w:rsidP="003F14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Decorating a waistcoat – attaching objects using thread and adding a secure fastening.</w:t>
            </w:r>
          </w:p>
          <w:p w14:paraId="4A5AB950" w14:textId="77777777" w:rsidR="00C064EC" w:rsidRPr="00C064EC" w:rsidRDefault="00C064EC" w:rsidP="00C064E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084791E2" w14:textId="2F629898" w:rsidR="00C064EC" w:rsidRPr="00C064EC" w:rsidRDefault="00C064EC" w:rsidP="003F14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Learning different decorative stitches. </w:t>
            </w:r>
          </w:p>
          <w:p w14:paraId="6AA07C20" w14:textId="179B1DC6" w:rsidR="00C064EC" w:rsidRPr="00C064EC" w:rsidRDefault="00C064EC" w:rsidP="003F14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Sewing accurately with even regularity of stitches. </w:t>
            </w:r>
          </w:p>
          <w:p w14:paraId="29C6BB35" w14:textId="77777777" w:rsidR="00C064EC" w:rsidRPr="00C064EC" w:rsidRDefault="00C064EC" w:rsidP="003F14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064EC">
              <w:rPr>
                <w:rFonts w:asciiTheme="minorHAnsi" w:hAnsiTheme="minorHAnsi" w:cstheme="minorHAnsi"/>
                <w:sz w:val="16"/>
                <w:szCs w:val="16"/>
              </w:rPr>
              <w:t>Evaluating work continually as it is created.</w:t>
            </w:r>
          </w:p>
          <w:p w14:paraId="11AFB8F0" w14:textId="77777777" w:rsidR="00D83BBB" w:rsidRPr="00D75611" w:rsidRDefault="00D83BBB" w:rsidP="00D83B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140E88BA" w14:textId="42DAF7EE" w:rsidR="00AD2613" w:rsidRPr="00AD2613" w:rsidRDefault="00AD2613" w:rsidP="00AD2613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 xml:space="preserve">Identify community needs, </w:t>
            </w:r>
            <w:proofErr w:type="gramStart"/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barriers</w:t>
            </w:r>
            <w:proofErr w:type="gramEnd"/>
            <w:r w:rsidRPr="00AD2613">
              <w:rPr>
                <w:rFonts w:asciiTheme="minorHAnsi" w:hAnsiTheme="minorHAnsi" w:cstheme="minorHAnsi"/>
                <w:sz w:val="16"/>
                <w:szCs w:val="16"/>
              </w:rPr>
              <w:t xml:space="preserve"> and constraints through market research. </w:t>
            </w:r>
          </w:p>
          <w:p w14:paraId="0CA00983" w14:textId="664BA4F5" w:rsidR="00AD2613" w:rsidRPr="00AD2613" w:rsidRDefault="00AD2613" w:rsidP="00AD2613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 xml:space="preserve">Write design briefs and design criteria that consider users, function, </w:t>
            </w:r>
            <w:proofErr w:type="gramStart"/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sustainability</w:t>
            </w:r>
            <w:proofErr w:type="gramEnd"/>
            <w:r w:rsidRPr="00AD2613">
              <w:rPr>
                <w:rFonts w:asciiTheme="minorHAnsi" w:hAnsiTheme="minorHAnsi" w:cstheme="minorHAnsi"/>
                <w:sz w:val="16"/>
                <w:szCs w:val="16"/>
              </w:rPr>
              <w:t xml:space="preserve"> and cost. </w:t>
            </w:r>
          </w:p>
          <w:p w14:paraId="72999412" w14:textId="36D18FA0" w:rsidR="00AD2613" w:rsidRPr="00AD2613" w:rsidRDefault="00AD2613" w:rsidP="00AD2613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 xml:space="preserve">Generate innovative ideas and communicate them through detailed annotated sketches and prototypes. </w:t>
            </w:r>
          </w:p>
          <w:p w14:paraId="08D25A33" w14:textId="1F56C3F8" w:rsidR="00AD2613" w:rsidRPr="00AD2613" w:rsidRDefault="00AD2613" w:rsidP="00AD2613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 xml:space="preserve">Refine designs through testing and prototype development. </w:t>
            </w:r>
          </w:p>
          <w:p w14:paraId="08DAFA1F" w14:textId="093D5554" w:rsidR="00AD2613" w:rsidRPr="00AD2613" w:rsidRDefault="00AD2613" w:rsidP="00AD2613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 xml:space="preserve">Apply safety procedures consistently and select appropriate tools and materials. </w:t>
            </w:r>
          </w:p>
          <w:p w14:paraId="53BA3574" w14:textId="0C810653" w:rsidR="00AD2613" w:rsidRPr="00AD2613" w:rsidRDefault="00AD2613" w:rsidP="00AD2613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 xml:space="preserve">Use accurate cutting, joining and construction techniques to create quality products. </w:t>
            </w:r>
          </w:p>
          <w:p w14:paraId="29A173D7" w14:textId="58F65E52" w:rsidR="00AD2613" w:rsidRPr="00AD2613" w:rsidRDefault="00AD2613" w:rsidP="00AD2613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 xml:space="preserve">Evaluate products against design criteria, considering functionality, appearance, sustainability and user experience. </w:t>
            </w:r>
          </w:p>
          <w:p w14:paraId="31E5CAA2" w14:textId="1196A57C" w:rsidR="00AD2613" w:rsidRPr="00AD2613" w:rsidRDefault="00AD2613" w:rsidP="00AD2613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Use specific feedback to improve designs and explain how changes enhance the final product.</w:t>
            </w:r>
          </w:p>
          <w:p w14:paraId="5F4C7707" w14:textId="2AF2335A" w:rsidR="00D83BBB" w:rsidRPr="00AD2613" w:rsidRDefault="00D83BBB" w:rsidP="00AD2613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22" w:type="dxa"/>
          </w:tcPr>
          <w:p w14:paraId="59B91900" w14:textId="77777777" w:rsidR="00361B92" w:rsidRPr="00AD2613" w:rsidRDefault="00361B92" w:rsidP="003F145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Explaining the farm-to-fork process.</w:t>
            </w:r>
          </w:p>
          <w:p w14:paraId="635F81EE" w14:textId="77777777" w:rsidR="00361B92" w:rsidRPr="00AD2613" w:rsidRDefault="00361B92" w:rsidP="003F145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Researching existing recipes.</w:t>
            </w:r>
          </w:p>
          <w:p w14:paraId="6A68706B" w14:textId="77777777" w:rsidR="001D590E" w:rsidRPr="00AD2613" w:rsidRDefault="00361B92" w:rsidP="003F145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Suggesting alternative ingredients.</w:t>
            </w:r>
          </w:p>
          <w:p w14:paraId="5A4414B7" w14:textId="0F860FA8" w:rsidR="00361B92" w:rsidRPr="00AD2613" w:rsidRDefault="00361B92" w:rsidP="003F145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Analysing nutritional content.</w:t>
            </w:r>
          </w:p>
          <w:p w14:paraId="1596BDCB" w14:textId="77777777" w:rsidR="001D590E" w:rsidRPr="00AD2613" w:rsidRDefault="00361B92" w:rsidP="003F145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Writing an alternative recipe.</w:t>
            </w:r>
          </w:p>
          <w:p w14:paraId="6CCEA90F" w14:textId="77777777" w:rsidR="001D590E" w:rsidRPr="00AD2613" w:rsidRDefault="00361B92" w:rsidP="003F145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Understanding cross-contamination.</w:t>
            </w:r>
          </w:p>
          <w:p w14:paraId="4D3CDF73" w14:textId="77777777" w:rsidR="001D590E" w:rsidRPr="00AD2613" w:rsidRDefault="00361B92" w:rsidP="003F145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Using preparation skills.</w:t>
            </w:r>
          </w:p>
          <w:p w14:paraId="1772F0B0" w14:textId="77777777" w:rsidR="001D590E" w:rsidRPr="00AD2613" w:rsidRDefault="00361B92" w:rsidP="003F145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Designing a jar label.</w:t>
            </w:r>
          </w:p>
          <w:p w14:paraId="29149B47" w14:textId="295E0858" w:rsidR="00361B92" w:rsidRPr="00AD2613" w:rsidRDefault="00361B92" w:rsidP="003F145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AD2613">
              <w:rPr>
                <w:rFonts w:asciiTheme="minorHAnsi" w:hAnsiTheme="minorHAnsi" w:cstheme="minorHAnsi"/>
                <w:sz w:val="16"/>
                <w:szCs w:val="16"/>
              </w:rPr>
              <w:t>Making a developed recipe.</w:t>
            </w:r>
          </w:p>
          <w:p w14:paraId="295CF669" w14:textId="3CF09073" w:rsidR="00D83BBB" w:rsidRPr="002338F7" w:rsidRDefault="00D83BBB" w:rsidP="00361B92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83BBB" w14:paraId="5552C470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36D705BB" w14:textId="48FB92BC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 Vocabulary</w:t>
            </w:r>
          </w:p>
        </w:tc>
        <w:tc>
          <w:tcPr>
            <w:tcW w:w="2823" w:type="dxa"/>
          </w:tcPr>
          <w:p w14:paraId="3200633B" w14:textId="48B77944" w:rsidR="00C72153" w:rsidRPr="00C72153" w:rsidRDefault="00C72153" w:rsidP="00C72153">
            <w:pPr>
              <w:pStyle w:val="col-lg-4"/>
              <w:shd w:val="clear" w:color="auto" w:fill="FFFFFF"/>
              <w:rPr>
                <w:rFonts w:ascii="Lato" w:hAnsi="Lato"/>
                <w:color w:val="222222"/>
                <w:sz w:val="16"/>
                <w:szCs w:val="16"/>
              </w:rPr>
            </w:pPr>
            <w:r w:rsidRPr="00C72153">
              <w:rPr>
                <w:rFonts w:ascii="Lato" w:hAnsi="Lato"/>
                <w:color w:val="222222"/>
                <w:sz w:val="16"/>
                <w:szCs w:val="16"/>
              </w:rPr>
              <w:t>Apparatus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C72153">
              <w:rPr>
                <w:rFonts w:ascii="Lato" w:hAnsi="Lato"/>
                <w:color w:val="222222"/>
                <w:sz w:val="16"/>
                <w:szCs w:val="16"/>
              </w:rPr>
              <w:t>design criteria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C72153">
              <w:rPr>
                <w:rFonts w:ascii="Lato" w:hAnsi="Lato"/>
                <w:color w:val="222222"/>
                <w:sz w:val="16"/>
                <w:szCs w:val="16"/>
              </w:rPr>
              <w:t>equipment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C72153">
              <w:rPr>
                <w:rFonts w:ascii="Lato" w:hAnsi="Lato"/>
                <w:color w:val="222222"/>
                <w:sz w:val="16"/>
                <w:szCs w:val="16"/>
              </w:rPr>
              <w:t>playground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C72153">
              <w:rPr>
                <w:rFonts w:ascii="Lato" w:hAnsi="Lato"/>
                <w:color w:val="222222"/>
                <w:sz w:val="16"/>
                <w:szCs w:val="16"/>
              </w:rPr>
              <w:t>landscape</w:t>
            </w:r>
            <w:r w:rsidR="003C7769">
              <w:rPr>
                <w:rFonts w:ascii="Lato" w:hAnsi="Lato"/>
                <w:color w:val="222222"/>
                <w:sz w:val="16"/>
                <w:szCs w:val="16"/>
              </w:rPr>
              <w:t>, f</w:t>
            </w:r>
            <w:r w:rsidRPr="00C72153">
              <w:rPr>
                <w:rFonts w:ascii="Lato" w:hAnsi="Lato"/>
                <w:color w:val="222222"/>
                <w:sz w:val="16"/>
                <w:szCs w:val="16"/>
              </w:rPr>
              <w:t>eatures</w:t>
            </w:r>
            <w:r w:rsidR="003C7769"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C72153">
              <w:rPr>
                <w:rFonts w:ascii="Lato" w:hAnsi="Lato"/>
                <w:color w:val="222222"/>
                <w:sz w:val="16"/>
                <w:szCs w:val="16"/>
              </w:rPr>
              <w:t>cladding</w:t>
            </w:r>
          </w:p>
          <w:p w14:paraId="7203AFCC" w14:textId="19DA27BF" w:rsidR="00D83BBB" w:rsidRPr="00F20802" w:rsidRDefault="00D83BBB" w:rsidP="00D83BBB">
            <w:pPr>
              <w:pStyle w:val="col-lg-4"/>
              <w:shd w:val="clear" w:color="auto" w:fill="FFFFFF"/>
              <w:rPr>
                <w:rFonts w:ascii="Lato" w:hAnsi="Lato"/>
                <w:color w:val="222222"/>
                <w:sz w:val="27"/>
                <w:szCs w:val="27"/>
              </w:rPr>
            </w:pPr>
          </w:p>
        </w:tc>
        <w:tc>
          <w:tcPr>
            <w:tcW w:w="3118" w:type="dxa"/>
          </w:tcPr>
          <w:p w14:paraId="30B92031" w14:textId="2F01F63D" w:rsidR="00074F38" w:rsidRPr="00074F38" w:rsidRDefault="00074F38" w:rsidP="00074F38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74F38">
              <w:rPr>
                <w:rFonts w:asciiTheme="minorHAnsi" w:hAnsiTheme="minorHAnsi" w:cstheme="minorHAnsi"/>
                <w:bCs/>
                <w:sz w:val="16"/>
                <w:szCs w:val="16"/>
              </w:rPr>
              <w:t>Annotate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903AE" w:rsidRPr="00074F38">
              <w:rPr>
                <w:rFonts w:asciiTheme="minorHAnsi" w:hAnsiTheme="minorHAnsi" w:cstheme="minorHAnsi"/>
                <w:bCs/>
                <w:sz w:val="16"/>
                <w:szCs w:val="16"/>
              </w:rPr>
              <w:t>decorate</w:t>
            </w:r>
            <w:r w:rsidR="00F903AE">
              <w:rPr>
                <w:rFonts w:asciiTheme="minorHAnsi" w:hAnsiTheme="minorHAnsi" w:cstheme="minorHAnsi"/>
                <w:bCs/>
                <w:sz w:val="16"/>
                <w:szCs w:val="16"/>
              </w:rPr>
              <w:t>,</w:t>
            </w:r>
            <w:r w:rsidR="00F903AE" w:rsidRPr="00074F3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design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Pr="00074F38">
              <w:rPr>
                <w:rFonts w:asciiTheme="minorHAnsi" w:hAnsiTheme="minorHAnsi" w:cstheme="minorHAnsi"/>
                <w:bCs/>
                <w:sz w:val="16"/>
                <w:szCs w:val="16"/>
              </w:rPr>
              <w:t>criteria</w:t>
            </w:r>
            <w:r w:rsidR="00F903AE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074F38">
              <w:rPr>
                <w:rFonts w:asciiTheme="minorHAnsi" w:hAnsiTheme="minorHAnsi" w:cstheme="minorHAnsi"/>
                <w:bCs/>
                <w:sz w:val="16"/>
                <w:szCs w:val="16"/>
              </w:rPr>
              <w:t>fabric</w:t>
            </w:r>
            <w:r w:rsidR="00F903AE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074F38">
              <w:rPr>
                <w:rFonts w:asciiTheme="minorHAnsi" w:hAnsiTheme="minorHAnsi" w:cstheme="minorHAnsi"/>
                <w:bCs/>
                <w:sz w:val="16"/>
                <w:szCs w:val="16"/>
              </w:rPr>
              <w:t>target customer</w:t>
            </w:r>
            <w:r w:rsidR="00F903AE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074F38">
              <w:rPr>
                <w:rFonts w:asciiTheme="minorHAnsi" w:hAnsiTheme="minorHAnsi" w:cstheme="minorHAnsi"/>
                <w:bCs/>
                <w:sz w:val="16"/>
                <w:szCs w:val="16"/>
              </w:rPr>
              <w:t>waistcoat</w:t>
            </w:r>
            <w:r w:rsidR="00F903AE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074F38">
              <w:rPr>
                <w:rFonts w:asciiTheme="minorHAnsi" w:hAnsiTheme="minorHAnsi" w:cstheme="minorHAnsi"/>
                <w:bCs/>
                <w:sz w:val="16"/>
                <w:szCs w:val="16"/>
              </w:rPr>
              <w:t>waterproof</w:t>
            </w:r>
          </w:p>
          <w:p w14:paraId="127C0F49" w14:textId="3122A9D5" w:rsidR="00D83BBB" w:rsidRPr="00487A10" w:rsidRDefault="00D83BBB" w:rsidP="00D83BB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3119" w:type="dxa"/>
          </w:tcPr>
          <w:p w14:paraId="01ABD74A" w14:textId="77777777" w:rsidR="00DA0138" w:rsidRPr="00597A1E" w:rsidRDefault="00DA0138" w:rsidP="00DA0138">
            <w:pPr>
              <w:pStyle w:val="col-lg-4"/>
              <w:shd w:val="clear" w:color="auto" w:fill="FFFFFF"/>
              <w:rPr>
                <w:rFonts w:ascii="Lato" w:hAnsi="Lato"/>
                <w:color w:val="222222"/>
                <w:sz w:val="16"/>
                <w:szCs w:val="16"/>
              </w:rPr>
            </w:pPr>
            <w:r w:rsidRPr="00597A1E">
              <w:rPr>
                <w:rFonts w:ascii="Lato" w:hAnsi="Lato"/>
                <w:color w:val="222222"/>
                <w:sz w:val="16"/>
                <w:szCs w:val="16"/>
              </w:rPr>
              <w:t>Annotate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axle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force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gear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gear system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input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machine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market research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mechanism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output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problem statement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pulley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pulley system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renewable energy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research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sustainability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597A1E">
              <w:rPr>
                <w:rFonts w:ascii="Lato" w:hAnsi="Lato"/>
                <w:color w:val="222222"/>
                <w:sz w:val="16"/>
                <w:szCs w:val="16"/>
              </w:rPr>
              <w:t>teeth</w:t>
            </w:r>
          </w:p>
          <w:p w14:paraId="3C6325D5" w14:textId="77777777" w:rsidR="00D83BBB" w:rsidRPr="0019543A" w:rsidRDefault="00D83BBB" w:rsidP="00D83BBB">
            <w:pPr>
              <w:pStyle w:val="ListParagraph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822" w:type="dxa"/>
          </w:tcPr>
          <w:p w14:paraId="42AF2CB4" w14:textId="7262A39E" w:rsidR="00D83BBB" w:rsidRDefault="008374E8" w:rsidP="001179E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Abattoir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adaptation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balanced</w:t>
            </w:r>
            <w:r w:rsidR="001431B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beef</w:t>
            </w:r>
            <w:r w:rsidR="001431B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brand</w:t>
            </w:r>
            <w:r w:rsidR="001431B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cook</w:t>
            </w:r>
            <w:r w:rsidR="001431B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cross-contamination</w:t>
            </w:r>
            <w:r w:rsidR="001431B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cut</w:t>
            </w:r>
            <w:r w:rsidR="001431B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design</w:t>
            </w:r>
            <w:r w:rsidR="001431B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enhance</w:t>
            </w:r>
            <w:r w:rsidR="001431B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equipment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evaluate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farm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grate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hygiene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ingredients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label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measure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nutrient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nutrition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nutritional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lastRenderedPageBreak/>
              <w:t>value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preference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press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process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recipe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safety</w:t>
            </w:r>
            <w:r w:rsidR="001179E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8374E8">
              <w:rPr>
                <w:rFonts w:asciiTheme="minorHAnsi" w:hAnsiTheme="minorHAnsi" w:cstheme="minorHAnsi"/>
                <w:bCs/>
                <w:sz w:val="16"/>
                <w:szCs w:val="16"/>
              </w:rPr>
              <w:t>theme</w:t>
            </w:r>
          </w:p>
        </w:tc>
      </w:tr>
    </w:tbl>
    <w:p w14:paraId="082FC83F" w14:textId="77777777" w:rsidR="006E55AC" w:rsidRDefault="006E55AC" w:rsidP="00491D16">
      <w:pPr>
        <w:rPr>
          <w:rFonts w:ascii="Arial" w:hAnsi="Arial" w:cs="Arial"/>
          <w:sz w:val="72"/>
          <w:szCs w:val="72"/>
        </w:rPr>
      </w:pPr>
    </w:p>
    <w:tbl>
      <w:tblPr>
        <w:tblStyle w:val="TableGrid"/>
        <w:tblW w:w="14520" w:type="dxa"/>
        <w:tblInd w:w="-572" w:type="dxa"/>
        <w:tblLook w:val="04A0" w:firstRow="1" w:lastRow="0" w:firstColumn="1" w:lastColumn="0" w:noHBand="0" w:noVBand="1"/>
      </w:tblPr>
      <w:tblGrid>
        <w:gridCol w:w="2552"/>
        <w:gridCol w:w="2835"/>
        <w:gridCol w:w="3118"/>
        <w:gridCol w:w="3119"/>
        <w:gridCol w:w="2896"/>
      </w:tblGrid>
      <w:tr w:rsidR="00A83B25" w14:paraId="31371DE6" w14:textId="77777777" w:rsidTr="00A83B25">
        <w:tc>
          <w:tcPr>
            <w:tcW w:w="2552" w:type="dxa"/>
            <w:shd w:val="clear" w:color="auto" w:fill="F2F2F2" w:themeFill="background1" w:themeFillShade="F2"/>
          </w:tcPr>
          <w:p w14:paraId="4878676D" w14:textId="66DDFD0B" w:rsidR="00A83B25" w:rsidRPr="009C28E1" w:rsidRDefault="00A83B25" w:rsidP="00851FE5">
            <w:pPr>
              <w:rPr>
                <w:rFonts w:asciiTheme="minorHAnsi" w:hAnsiTheme="minorHAnsi" w:cstheme="minorHAnsi"/>
                <w:b/>
                <w:bCs/>
              </w:rPr>
            </w:pPr>
            <w:r w:rsidRPr="009C28E1">
              <w:rPr>
                <w:rFonts w:asciiTheme="minorHAnsi" w:hAnsiTheme="minorHAnsi" w:cstheme="minorHAnsi"/>
                <w:b/>
                <w:bCs/>
              </w:rPr>
              <w:t>Lesson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sequence </w:t>
            </w:r>
          </w:p>
        </w:tc>
        <w:tc>
          <w:tcPr>
            <w:tcW w:w="2835" w:type="dxa"/>
          </w:tcPr>
          <w:p w14:paraId="24C4B5C5" w14:textId="77777777" w:rsidR="00A83B25" w:rsidRPr="007356BF" w:rsidRDefault="007356BF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1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1: Design a new playground</w:t>
              </w:r>
            </w:hyperlink>
          </w:p>
          <w:p w14:paraId="297E0C1A" w14:textId="77777777" w:rsidR="00A83B25" w:rsidRPr="007356BF" w:rsidRDefault="00A83B25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design a playground with a variety of structures.</w:t>
            </w:r>
          </w:p>
          <w:p w14:paraId="39184C4B" w14:textId="77777777" w:rsidR="00A83B25" w:rsidRPr="007356BF" w:rsidRDefault="00A83B25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63A30A80" w14:textId="77777777" w:rsidR="00A83B25" w:rsidRPr="007356BF" w:rsidRDefault="007356BF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2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2: Building structures</w:t>
              </w:r>
            </w:hyperlink>
          </w:p>
          <w:p w14:paraId="00D6AE2A" w14:textId="77777777" w:rsidR="00A83B25" w:rsidRPr="007356BF" w:rsidRDefault="00A83B25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build a range of structures.</w:t>
            </w:r>
          </w:p>
          <w:p w14:paraId="7DB50CCF" w14:textId="77777777" w:rsidR="00A83B25" w:rsidRPr="007356BF" w:rsidRDefault="00A83B25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46E436AE" w14:textId="77777777" w:rsidR="00A83B25" w:rsidRPr="007356BF" w:rsidRDefault="007356BF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3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3: Perfecting structures</w:t>
              </w:r>
            </w:hyperlink>
          </w:p>
          <w:p w14:paraId="3C129E9C" w14:textId="77777777" w:rsidR="00A83B25" w:rsidRPr="007356BF" w:rsidRDefault="00A83B25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improve and add detail to structures.</w:t>
            </w:r>
          </w:p>
          <w:p w14:paraId="52760E33" w14:textId="77777777" w:rsidR="00A83B25" w:rsidRPr="007356BF" w:rsidRDefault="00A83B25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315B8D1B" w14:textId="77777777" w:rsidR="00A83B25" w:rsidRPr="007356BF" w:rsidRDefault="007356BF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4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4: Playground landscapes</w:t>
              </w:r>
            </w:hyperlink>
          </w:p>
          <w:p w14:paraId="4E248921" w14:textId="204114C2" w:rsidR="00A83B25" w:rsidRPr="007356BF" w:rsidRDefault="00A83B25" w:rsidP="006A0F48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create a surrounding landscape.</w:t>
            </w:r>
          </w:p>
        </w:tc>
        <w:tc>
          <w:tcPr>
            <w:tcW w:w="3118" w:type="dxa"/>
          </w:tcPr>
          <w:p w14:paraId="25BBB9A2" w14:textId="77777777" w:rsidR="00A83B25" w:rsidRPr="007356BF" w:rsidRDefault="007356BF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5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1: Waistcoat design</w:t>
              </w:r>
            </w:hyperlink>
          </w:p>
          <w:p w14:paraId="2DCD3AB8" w14:textId="77777777" w:rsidR="00A83B25" w:rsidRPr="007356BF" w:rsidRDefault="00A83B25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design a waistcoat.</w:t>
            </w:r>
          </w:p>
          <w:p w14:paraId="0B4DC7BD" w14:textId="77777777" w:rsidR="00A83B25" w:rsidRPr="007356BF" w:rsidRDefault="00A83B25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35526788" w14:textId="77777777" w:rsidR="00A83B25" w:rsidRPr="007356BF" w:rsidRDefault="007356BF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6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2: Preparing fabric</w:t>
              </w:r>
            </w:hyperlink>
          </w:p>
          <w:p w14:paraId="355A9935" w14:textId="77777777" w:rsidR="00A83B25" w:rsidRPr="007356BF" w:rsidRDefault="00A83B25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mark and cut fabric according to a design.</w:t>
            </w:r>
          </w:p>
          <w:p w14:paraId="52F6931D" w14:textId="77777777" w:rsidR="00A83B25" w:rsidRPr="007356BF" w:rsidRDefault="00A83B25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6FB4670F" w14:textId="77777777" w:rsidR="00A83B25" w:rsidRPr="007356BF" w:rsidRDefault="007356BF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7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3: Assembling my waistcoat</w:t>
              </w:r>
            </w:hyperlink>
          </w:p>
          <w:p w14:paraId="76E29E5C" w14:textId="77777777" w:rsidR="00A83B25" w:rsidRPr="007356BF" w:rsidRDefault="00A83B25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assemble a waistcoat.</w:t>
            </w:r>
          </w:p>
          <w:p w14:paraId="591A8738" w14:textId="77777777" w:rsidR="00A83B25" w:rsidRPr="007356BF" w:rsidRDefault="00A83B25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6EE22F9F" w14:textId="77777777" w:rsidR="00A83B25" w:rsidRPr="007356BF" w:rsidRDefault="007356BF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8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4: Decorating my waistcoat</w:t>
              </w:r>
            </w:hyperlink>
          </w:p>
          <w:p w14:paraId="6AAD8A3B" w14:textId="7649DEDE" w:rsidR="00A83B25" w:rsidRPr="007356BF" w:rsidRDefault="00A83B25" w:rsidP="00A83B2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decorate your waistcoat.</w:t>
            </w:r>
          </w:p>
        </w:tc>
        <w:tc>
          <w:tcPr>
            <w:tcW w:w="3119" w:type="dxa"/>
          </w:tcPr>
          <w:p w14:paraId="0902854E" w14:textId="77777777" w:rsidR="00A83B25" w:rsidRPr="007356BF" w:rsidRDefault="007356BF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9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1: Gears</w:t>
              </w:r>
            </w:hyperlink>
          </w:p>
          <w:p w14:paraId="40C0AAEC" w14:textId="77777777" w:rsidR="00A83B25" w:rsidRPr="007356BF" w:rsidRDefault="00A83B25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create a working gear system and explain its function.</w:t>
            </w:r>
          </w:p>
          <w:p w14:paraId="3A69F24E" w14:textId="77777777" w:rsidR="00A83B25" w:rsidRPr="007356BF" w:rsidRDefault="00A83B25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0D817A9F" w14:textId="77777777" w:rsidR="00A83B25" w:rsidRPr="007356BF" w:rsidRDefault="007356BF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0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2: Improving your gear design</w:t>
              </w:r>
            </w:hyperlink>
          </w:p>
          <w:p w14:paraId="3B49E8E6" w14:textId="77777777" w:rsidR="00A83B25" w:rsidRPr="007356BF" w:rsidRDefault="00A83B25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improve a working gear system and suggest some applications.</w:t>
            </w:r>
          </w:p>
          <w:p w14:paraId="1D788FCE" w14:textId="77777777" w:rsidR="00A83B25" w:rsidRPr="007356BF" w:rsidRDefault="00A83B25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353199EB" w14:textId="77777777" w:rsidR="00A83B25" w:rsidRPr="007356BF" w:rsidRDefault="007356BF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1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3: Pulleys</w:t>
              </w:r>
            </w:hyperlink>
          </w:p>
          <w:p w14:paraId="4AEA9C2B" w14:textId="77777777" w:rsidR="00A83B25" w:rsidRPr="007356BF" w:rsidRDefault="00A83B25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create a working pulley system and explain its function.</w:t>
            </w:r>
          </w:p>
          <w:p w14:paraId="2576089F" w14:textId="77777777" w:rsidR="00A83B25" w:rsidRPr="007356BF" w:rsidRDefault="00A83B25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3C357DED" w14:textId="77777777" w:rsidR="00A83B25" w:rsidRPr="007356BF" w:rsidRDefault="007356BF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2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4: Eco-gadget bike project: Market research</w:t>
              </w:r>
            </w:hyperlink>
          </w:p>
          <w:p w14:paraId="6B2CAF7B" w14:textId="77777777" w:rsidR="00A83B25" w:rsidRPr="007356BF" w:rsidRDefault="00A83B25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conduct market research to discover useful tasks an eco-gadget bike could perform.</w:t>
            </w:r>
          </w:p>
          <w:p w14:paraId="2C54FF57" w14:textId="77777777" w:rsidR="00A83B25" w:rsidRPr="007356BF" w:rsidRDefault="00A83B25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53D4779C" w14:textId="77777777" w:rsidR="00A83B25" w:rsidRPr="007356BF" w:rsidRDefault="007356BF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3" w:history="1">
              <w:r w:rsidR="00A83B25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5: Eco-gadget bike project: Design</w:t>
              </w:r>
            </w:hyperlink>
          </w:p>
          <w:p w14:paraId="7F09B529" w14:textId="18FD6EB2" w:rsidR="00A83B25" w:rsidRPr="007356BF" w:rsidRDefault="00A83B25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design and evaluate an eco-gadget bike using design criteria.</w:t>
            </w:r>
          </w:p>
        </w:tc>
        <w:tc>
          <w:tcPr>
            <w:tcW w:w="2896" w:type="dxa"/>
          </w:tcPr>
          <w:p w14:paraId="51E9BE01" w14:textId="77777777" w:rsidR="00A83B25" w:rsidRPr="007356BF" w:rsidRDefault="006427CD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Lessons 4 and 6 will require an additional adult to support the activities. Lesson 6 will take longer than an hour.</w:t>
            </w:r>
          </w:p>
          <w:p w14:paraId="03430BEB" w14:textId="77777777" w:rsidR="006F292B" w:rsidRPr="007356BF" w:rsidRDefault="006F292B" w:rsidP="00851FE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3E2CD7CA" w14:textId="77777777" w:rsidR="006F292B" w:rsidRPr="007356BF" w:rsidRDefault="007356BF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4" w:history="1">
              <w:r w:rsidR="006F292B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1: From farm to fork</w:t>
              </w:r>
            </w:hyperlink>
          </w:p>
          <w:p w14:paraId="595F3AAC" w14:textId="77777777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understand how ingredients are reared and processed.</w:t>
            </w:r>
          </w:p>
          <w:p w14:paraId="0038239D" w14:textId="77777777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355AC49B" w14:textId="77777777" w:rsidR="006F292B" w:rsidRPr="007356BF" w:rsidRDefault="007356BF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5" w:history="1">
              <w:r w:rsidR="006F292B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2: Different choices</w:t>
              </w:r>
            </w:hyperlink>
          </w:p>
          <w:p w14:paraId="76354C44" w14:textId="77777777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make adaptations to design a recipe.</w:t>
            </w:r>
          </w:p>
          <w:p w14:paraId="1459CE8C" w14:textId="77777777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75BBC45C" w14:textId="77777777" w:rsidR="006F292B" w:rsidRPr="007356BF" w:rsidRDefault="007356BF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6" w:history="1">
              <w:r w:rsidR="006F292B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3: Nutritional value</w:t>
              </w:r>
            </w:hyperlink>
          </w:p>
          <w:p w14:paraId="3F6900C6" w14:textId="77777777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evaluate nutritional content.</w:t>
            </w:r>
          </w:p>
          <w:p w14:paraId="73799420" w14:textId="77777777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3A4F6F71" w14:textId="77777777" w:rsidR="006F292B" w:rsidRPr="007356BF" w:rsidRDefault="007356BF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7" w:history="1">
              <w:r w:rsidR="006F292B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4: Preparing ingredients</w:t>
              </w:r>
            </w:hyperlink>
          </w:p>
          <w:p w14:paraId="14730EC8" w14:textId="77777777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practise food preparation skills.</w:t>
            </w:r>
          </w:p>
          <w:p w14:paraId="6A458ECD" w14:textId="77777777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1D0AC222" w14:textId="77777777" w:rsidR="006F292B" w:rsidRPr="007356BF" w:rsidRDefault="007356BF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8" w:history="1">
              <w:r w:rsidR="006F292B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5: Designing labels</w:t>
              </w:r>
            </w:hyperlink>
          </w:p>
          <w:p w14:paraId="40C66406" w14:textId="77777777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design a product label.</w:t>
            </w:r>
          </w:p>
          <w:p w14:paraId="32BFC08C" w14:textId="77777777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15F81392" w14:textId="6E54575A" w:rsidR="006F292B" w:rsidRPr="007356BF" w:rsidRDefault="007356BF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9" w:history="1">
              <w:r w:rsidR="006F292B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6: Making </w:t>
              </w:r>
              <w:r w:rsidR="00C563C6" w:rsidRPr="007356BF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>Bolognese</w:t>
              </w:r>
            </w:hyperlink>
          </w:p>
          <w:p w14:paraId="05FF60F4" w14:textId="69139643" w:rsidR="006F292B" w:rsidRPr="007356BF" w:rsidRDefault="006F292B" w:rsidP="006F292B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356BF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follow and make an adapted recipe.</w:t>
            </w:r>
          </w:p>
        </w:tc>
      </w:tr>
    </w:tbl>
    <w:p w14:paraId="7CF79106" w14:textId="77777777" w:rsidR="009C28E1" w:rsidRPr="00491D16" w:rsidRDefault="009C28E1" w:rsidP="00491D16">
      <w:pPr>
        <w:rPr>
          <w:rFonts w:ascii="Arial" w:hAnsi="Arial" w:cs="Arial"/>
          <w:sz w:val="72"/>
          <w:szCs w:val="72"/>
        </w:rPr>
      </w:pPr>
    </w:p>
    <w:sectPr w:rsidR="009C28E1" w:rsidRPr="00491D16" w:rsidSect="008B4219">
      <w:headerReference w:type="default" r:id="rId30"/>
      <w:footerReference w:type="default" r:id="rId31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695D8" w14:textId="77777777" w:rsidR="0011324C" w:rsidRDefault="0011324C">
      <w:r>
        <w:separator/>
      </w:r>
    </w:p>
  </w:endnote>
  <w:endnote w:type="continuationSeparator" w:id="0">
    <w:p w14:paraId="63A75BB0" w14:textId="77777777" w:rsidR="0011324C" w:rsidRDefault="00113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13900723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F9E972" w14:textId="77777777" w:rsidR="005C2255" w:rsidRPr="005C2255" w:rsidRDefault="005C2255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5C225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5C225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5C225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D84F4F" w:rsidRPr="00D84F4F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4</w:t>
        </w:r>
        <w:r w:rsidRPr="005C2255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5C2255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5C2255">
          <w:rPr>
            <w:rFonts w:asciiTheme="minorHAnsi" w:hAnsiTheme="minorHAnsi" w:cstheme="minorHAnsi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577DABDB" w14:textId="77777777"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77A98" w14:textId="77777777" w:rsidR="0011324C" w:rsidRDefault="0011324C">
      <w:r>
        <w:separator/>
      </w:r>
    </w:p>
  </w:footnote>
  <w:footnote w:type="continuationSeparator" w:id="0">
    <w:p w14:paraId="7FC5C1E0" w14:textId="77777777" w:rsidR="0011324C" w:rsidRDefault="00113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60BD" w14:textId="47683BAC" w:rsidR="00BC474F" w:rsidRDefault="00491D16" w:rsidP="00C064EC">
    <w:pPr>
      <w:pStyle w:val="Header"/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7D3C99F" wp14:editId="72EABE83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B92E" w14:textId="77777777"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9A1B8B7" wp14:editId="7CDE9EB9">
                                <wp:extent cx="1334736" cy="736979"/>
                                <wp:effectExtent l="0" t="0" r="0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8243" cy="744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57D3C9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75pt;margin-top:-6.75pt;width:168.7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" stroked="f">
              <v:textbox>
                <w:txbxContent>
                  <w:p w14:paraId="1F78B92E" w14:textId="77777777"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9A1B8B7" wp14:editId="7CDE9EB9">
                          <wp:extent cx="1334736" cy="736979"/>
                          <wp:effectExtent l="0" t="0" r="0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8243" cy="744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29B9B0E" wp14:editId="16983E7B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34AD9" w14:textId="77777777"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4843E8" wp14:editId="1061C95E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329B9B0E" id="_x0000_s1027" type="#_x0000_t202" style="position:absolute;left:0;text-align:left;margin-left:660pt;margin-top:-5.25pt;width:75.2pt;height:67.05pt;z-index:2516572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2CE34AD9" w14:textId="77777777"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4843E8" wp14:editId="1061C95E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A56BE64" w14:textId="04C61F70" w:rsidR="009E72B3" w:rsidRDefault="00724AAB" w:rsidP="00C064EC">
    <w:pPr>
      <w:pStyle w:val="Header"/>
      <w:jc w:val="cent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>DT</w:t>
    </w:r>
    <w:r w:rsidR="00BC474F">
      <w:rPr>
        <w:rFonts w:ascii="Arial" w:hAnsi="Arial" w:cs="Arial"/>
        <w:b/>
        <w:noProof/>
        <w:sz w:val="36"/>
        <w:szCs w:val="36"/>
      </w:rPr>
      <w:t xml:space="preserve"> Curriuclum</w:t>
    </w:r>
    <w:r w:rsidR="009E72B3">
      <w:rPr>
        <w:rFonts w:ascii="Arial" w:hAnsi="Arial" w:cs="Arial"/>
        <w:b/>
        <w:noProof/>
        <w:sz w:val="36"/>
        <w:szCs w:val="36"/>
      </w:rPr>
      <w:t xml:space="preserve"> Overview</w:t>
    </w:r>
  </w:p>
  <w:p w14:paraId="76991014" w14:textId="3FB0B905" w:rsidR="00F04019" w:rsidRPr="009E72B3" w:rsidRDefault="007C698B" w:rsidP="00C064EC">
    <w:pPr>
      <w:pStyle w:val="Header"/>
      <w:jc w:val="cent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>U</w:t>
    </w:r>
    <w:r w:rsidR="00BC474F">
      <w:rPr>
        <w:rFonts w:ascii="Arial" w:hAnsi="Arial" w:cs="Arial"/>
        <w:b/>
        <w:noProof/>
        <w:sz w:val="36"/>
        <w:szCs w:val="36"/>
      </w:rPr>
      <w:t>KS</w:t>
    </w:r>
    <w:r w:rsidR="001135B5">
      <w:rPr>
        <w:rFonts w:ascii="Arial" w:hAnsi="Arial" w:cs="Arial"/>
        <w:b/>
        <w:noProof/>
        <w:sz w:val="36"/>
        <w:szCs w:val="36"/>
      </w:rPr>
      <w:t>2</w:t>
    </w:r>
    <w:r w:rsidR="00DA7AC6">
      <w:rPr>
        <w:rFonts w:ascii="Arial" w:hAnsi="Arial" w:cs="Arial"/>
        <w:b/>
        <w:noProof/>
        <w:sz w:val="36"/>
        <w:szCs w:val="36"/>
      </w:rPr>
      <w:t xml:space="preserve"> – Cycle </w:t>
    </w:r>
    <w:r w:rsidR="00ED08B6">
      <w:rPr>
        <w:rFonts w:ascii="Arial" w:hAnsi="Arial" w:cs="Arial"/>
        <w:b/>
        <w:noProof/>
        <w:sz w:val="36"/>
        <w:szCs w:val="3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03D"/>
    <w:multiLevelType w:val="multilevel"/>
    <w:tmpl w:val="196CB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C6099"/>
    <w:multiLevelType w:val="multilevel"/>
    <w:tmpl w:val="21D2CC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B070FF"/>
    <w:multiLevelType w:val="hybridMultilevel"/>
    <w:tmpl w:val="8B9AF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5574B"/>
    <w:multiLevelType w:val="multilevel"/>
    <w:tmpl w:val="196C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9616E"/>
    <w:multiLevelType w:val="multilevel"/>
    <w:tmpl w:val="FB0A75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C33B40"/>
    <w:multiLevelType w:val="multilevel"/>
    <w:tmpl w:val="94F26B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F53C9B"/>
    <w:multiLevelType w:val="multilevel"/>
    <w:tmpl w:val="196C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4E16EA"/>
    <w:multiLevelType w:val="hybridMultilevel"/>
    <w:tmpl w:val="A5D0AFD4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 w15:restartNumberingAfterBreak="0">
    <w:nsid w:val="3D5C3E11"/>
    <w:multiLevelType w:val="multilevel"/>
    <w:tmpl w:val="85C676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2E7CA8"/>
    <w:multiLevelType w:val="multilevel"/>
    <w:tmpl w:val="2F60BB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A3184B"/>
    <w:multiLevelType w:val="multilevel"/>
    <w:tmpl w:val="698CB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B6623F"/>
    <w:multiLevelType w:val="hybridMultilevel"/>
    <w:tmpl w:val="37C037C6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49935700"/>
    <w:multiLevelType w:val="multilevel"/>
    <w:tmpl w:val="C494F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CB6259"/>
    <w:multiLevelType w:val="multilevel"/>
    <w:tmpl w:val="196CB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213ACE"/>
    <w:multiLevelType w:val="hybridMultilevel"/>
    <w:tmpl w:val="69B239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DA149D"/>
    <w:multiLevelType w:val="hybridMultilevel"/>
    <w:tmpl w:val="F120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1A4DEC"/>
    <w:multiLevelType w:val="multilevel"/>
    <w:tmpl w:val="196CB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462AE2"/>
    <w:multiLevelType w:val="multilevel"/>
    <w:tmpl w:val="D0FCD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203568386">
    <w:abstractNumId w:val="7"/>
  </w:num>
  <w:num w:numId="2" w16cid:durableId="284503751">
    <w:abstractNumId w:val="11"/>
  </w:num>
  <w:num w:numId="3" w16cid:durableId="496581039">
    <w:abstractNumId w:val="2"/>
  </w:num>
  <w:num w:numId="4" w16cid:durableId="454327266">
    <w:abstractNumId w:val="15"/>
  </w:num>
  <w:num w:numId="5" w16cid:durableId="2087338174">
    <w:abstractNumId w:val="0"/>
  </w:num>
  <w:num w:numId="6" w16cid:durableId="989943585">
    <w:abstractNumId w:val="13"/>
  </w:num>
  <w:num w:numId="7" w16cid:durableId="1619675171">
    <w:abstractNumId w:val="16"/>
  </w:num>
  <w:num w:numId="8" w16cid:durableId="644967738">
    <w:abstractNumId w:val="3"/>
  </w:num>
  <w:num w:numId="9" w16cid:durableId="702512328">
    <w:abstractNumId w:val="6"/>
  </w:num>
  <w:num w:numId="10" w16cid:durableId="2027317760">
    <w:abstractNumId w:val="4"/>
  </w:num>
  <w:num w:numId="11" w16cid:durableId="947808306">
    <w:abstractNumId w:val="9"/>
  </w:num>
  <w:num w:numId="12" w16cid:durableId="1489202389">
    <w:abstractNumId w:val="1"/>
  </w:num>
  <w:num w:numId="13" w16cid:durableId="1317026463">
    <w:abstractNumId w:val="8"/>
  </w:num>
  <w:num w:numId="14" w16cid:durableId="106319252">
    <w:abstractNumId w:val="10"/>
  </w:num>
  <w:num w:numId="15" w16cid:durableId="1409498964">
    <w:abstractNumId w:val="12"/>
  </w:num>
  <w:num w:numId="16" w16cid:durableId="1313287732">
    <w:abstractNumId w:val="5"/>
  </w:num>
  <w:num w:numId="17" w16cid:durableId="944727446">
    <w:abstractNumId w:val="17"/>
  </w:num>
  <w:num w:numId="18" w16cid:durableId="2035687530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77"/>
    <w:rsid w:val="0000303C"/>
    <w:rsid w:val="0000401D"/>
    <w:rsid w:val="00011BD4"/>
    <w:rsid w:val="000138CB"/>
    <w:rsid w:val="00023327"/>
    <w:rsid w:val="00023C71"/>
    <w:rsid w:val="00025479"/>
    <w:rsid w:val="000302F6"/>
    <w:rsid w:val="00036166"/>
    <w:rsid w:val="00042401"/>
    <w:rsid w:val="00050B4C"/>
    <w:rsid w:val="00057F3C"/>
    <w:rsid w:val="0006588E"/>
    <w:rsid w:val="000668FF"/>
    <w:rsid w:val="00074F38"/>
    <w:rsid w:val="00077AB6"/>
    <w:rsid w:val="000A60E0"/>
    <w:rsid w:val="000A67B6"/>
    <w:rsid w:val="000A7108"/>
    <w:rsid w:val="000B3D3D"/>
    <w:rsid w:val="000B5B5A"/>
    <w:rsid w:val="000B5D41"/>
    <w:rsid w:val="000C05F4"/>
    <w:rsid w:val="000E19F8"/>
    <w:rsid w:val="000E4BCF"/>
    <w:rsid w:val="000F2103"/>
    <w:rsid w:val="000F30B2"/>
    <w:rsid w:val="000F331D"/>
    <w:rsid w:val="0010181A"/>
    <w:rsid w:val="00112669"/>
    <w:rsid w:val="0011324C"/>
    <w:rsid w:val="001135B5"/>
    <w:rsid w:val="00116EE1"/>
    <w:rsid w:val="001179E8"/>
    <w:rsid w:val="00120D64"/>
    <w:rsid w:val="00122272"/>
    <w:rsid w:val="00127C55"/>
    <w:rsid w:val="00135178"/>
    <w:rsid w:val="00137347"/>
    <w:rsid w:val="00140666"/>
    <w:rsid w:val="001431B9"/>
    <w:rsid w:val="00143818"/>
    <w:rsid w:val="0014406A"/>
    <w:rsid w:val="0014786C"/>
    <w:rsid w:val="00150554"/>
    <w:rsid w:val="0015229F"/>
    <w:rsid w:val="001534D9"/>
    <w:rsid w:val="00153D3A"/>
    <w:rsid w:val="00154AB2"/>
    <w:rsid w:val="00156B7C"/>
    <w:rsid w:val="001622C5"/>
    <w:rsid w:val="00163A77"/>
    <w:rsid w:val="00172D98"/>
    <w:rsid w:val="001750C0"/>
    <w:rsid w:val="00185145"/>
    <w:rsid w:val="00186D10"/>
    <w:rsid w:val="00187F14"/>
    <w:rsid w:val="00191B17"/>
    <w:rsid w:val="0019543A"/>
    <w:rsid w:val="00196B6F"/>
    <w:rsid w:val="001A36E7"/>
    <w:rsid w:val="001A3F9A"/>
    <w:rsid w:val="001A5C4E"/>
    <w:rsid w:val="001A784D"/>
    <w:rsid w:val="001B1522"/>
    <w:rsid w:val="001B182E"/>
    <w:rsid w:val="001C0E76"/>
    <w:rsid w:val="001C248C"/>
    <w:rsid w:val="001C2E1B"/>
    <w:rsid w:val="001C6EB0"/>
    <w:rsid w:val="001D03F2"/>
    <w:rsid w:val="001D057B"/>
    <w:rsid w:val="001D2C09"/>
    <w:rsid w:val="001D590E"/>
    <w:rsid w:val="001D72BC"/>
    <w:rsid w:val="001E2107"/>
    <w:rsid w:val="001E2599"/>
    <w:rsid w:val="001F22C8"/>
    <w:rsid w:val="00207661"/>
    <w:rsid w:val="00211B2D"/>
    <w:rsid w:val="002159DF"/>
    <w:rsid w:val="002338F7"/>
    <w:rsid w:val="00235276"/>
    <w:rsid w:val="002619C9"/>
    <w:rsid w:val="0026778B"/>
    <w:rsid w:val="00271DD6"/>
    <w:rsid w:val="0028329D"/>
    <w:rsid w:val="00290CBA"/>
    <w:rsid w:val="002916DB"/>
    <w:rsid w:val="00297D25"/>
    <w:rsid w:val="002A74B3"/>
    <w:rsid w:val="002A75BA"/>
    <w:rsid w:val="002B1243"/>
    <w:rsid w:val="002B219D"/>
    <w:rsid w:val="002C13CB"/>
    <w:rsid w:val="002C5E6D"/>
    <w:rsid w:val="002D3D77"/>
    <w:rsid w:val="002D7988"/>
    <w:rsid w:val="002F2A1E"/>
    <w:rsid w:val="002F69E9"/>
    <w:rsid w:val="00303C62"/>
    <w:rsid w:val="003046E9"/>
    <w:rsid w:val="003120A2"/>
    <w:rsid w:val="00316172"/>
    <w:rsid w:val="00323E64"/>
    <w:rsid w:val="003241B8"/>
    <w:rsid w:val="0032425D"/>
    <w:rsid w:val="00326F5A"/>
    <w:rsid w:val="003314C7"/>
    <w:rsid w:val="00334070"/>
    <w:rsid w:val="0033449A"/>
    <w:rsid w:val="00335ABE"/>
    <w:rsid w:val="003363FF"/>
    <w:rsid w:val="00343982"/>
    <w:rsid w:val="00343AE5"/>
    <w:rsid w:val="00344882"/>
    <w:rsid w:val="00350003"/>
    <w:rsid w:val="00350778"/>
    <w:rsid w:val="00351C76"/>
    <w:rsid w:val="00351DB5"/>
    <w:rsid w:val="00357026"/>
    <w:rsid w:val="00357131"/>
    <w:rsid w:val="00361B92"/>
    <w:rsid w:val="00365FC8"/>
    <w:rsid w:val="0038106F"/>
    <w:rsid w:val="003A0FE8"/>
    <w:rsid w:val="003A51BD"/>
    <w:rsid w:val="003B0CAE"/>
    <w:rsid w:val="003B3971"/>
    <w:rsid w:val="003B40F6"/>
    <w:rsid w:val="003B4576"/>
    <w:rsid w:val="003C3FB8"/>
    <w:rsid w:val="003C4608"/>
    <w:rsid w:val="003C6A4A"/>
    <w:rsid w:val="003C7769"/>
    <w:rsid w:val="003D2E3E"/>
    <w:rsid w:val="003E20F2"/>
    <w:rsid w:val="003E3E8A"/>
    <w:rsid w:val="003E774E"/>
    <w:rsid w:val="003F1455"/>
    <w:rsid w:val="003F1D97"/>
    <w:rsid w:val="003F1DC6"/>
    <w:rsid w:val="003F3D84"/>
    <w:rsid w:val="0040179D"/>
    <w:rsid w:val="004214B0"/>
    <w:rsid w:val="00423518"/>
    <w:rsid w:val="00425530"/>
    <w:rsid w:val="00425779"/>
    <w:rsid w:val="00431EB4"/>
    <w:rsid w:val="0043723F"/>
    <w:rsid w:val="0044272F"/>
    <w:rsid w:val="0046175F"/>
    <w:rsid w:val="004645F9"/>
    <w:rsid w:val="004669A3"/>
    <w:rsid w:val="004678B7"/>
    <w:rsid w:val="00471377"/>
    <w:rsid w:val="004722B6"/>
    <w:rsid w:val="00481AD3"/>
    <w:rsid w:val="00482376"/>
    <w:rsid w:val="00482ABC"/>
    <w:rsid w:val="0048339A"/>
    <w:rsid w:val="00487A10"/>
    <w:rsid w:val="00491BF1"/>
    <w:rsid w:val="00491D16"/>
    <w:rsid w:val="0049660B"/>
    <w:rsid w:val="004A066C"/>
    <w:rsid w:val="004A7266"/>
    <w:rsid w:val="004E19C9"/>
    <w:rsid w:val="004E61E1"/>
    <w:rsid w:val="00500C96"/>
    <w:rsid w:val="005049BD"/>
    <w:rsid w:val="0050621A"/>
    <w:rsid w:val="005233DD"/>
    <w:rsid w:val="00532D1C"/>
    <w:rsid w:val="005419D2"/>
    <w:rsid w:val="00545F40"/>
    <w:rsid w:val="00550F8E"/>
    <w:rsid w:val="00551A28"/>
    <w:rsid w:val="005568B6"/>
    <w:rsid w:val="005600E8"/>
    <w:rsid w:val="005610CB"/>
    <w:rsid w:val="0056516B"/>
    <w:rsid w:val="0057630E"/>
    <w:rsid w:val="00576B92"/>
    <w:rsid w:val="00587EB5"/>
    <w:rsid w:val="0059081E"/>
    <w:rsid w:val="005973C3"/>
    <w:rsid w:val="00597A1E"/>
    <w:rsid w:val="005A0C0C"/>
    <w:rsid w:val="005A6211"/>
    <w:rsid w:val="005A7F17"/>
    <w:rsid w:val="005B0A9F"/>
    <w:rsid w:val="005B3681"/>
    <w:rsid w:val="005B5ED7"/>
    <w:rsid w:val="005C2255"/>
    <w:rsid w:val="005C39C6"/>
    <w:rsid w:val="005C4C73"/>
    <w:rsid w:val="005C733D"/>
    <w:rsid w:val="005D0296"/>
    <w:rsid w:val="005D5331"/>
    <w:rsid w:val="005D7795"/>
    <w:rsid w:val="005E0051"/>
    <w:rsid w:val="006110B9"/>
    <w:rsid w:val="00613C30"/>
    <w:rsid w:val="00624D4D"/>
    <w:rsid w:val="0063321B"/>
    <w:rsid w:val="00635261"/>
    <w:rsid w:val="00636922"/>
    <w:rsid w:val="006427CD"/>
    <w:rsid w:val="0064451C"/>
    <w:rsid w:val="00661E9B"/>
    <w:rsid w:val="006634DA"/>
    <w:rsid w:val="00665353"/>
    <w:rsid w:val="00671D8A"/>
    <w:rsid w:val="006746F1"/>
    <w:rsid w:val="0068249C"/>
    <w:rsid w:val="00683974"/>
    <w:rsid w:val="0069559A"/>
    <w:rsid w:val="006977EB"/>
    <w:rsid w:val="006A0CE1"/>
    <w:rsid w:val="006A0F48"/>
    <w:rsid w:val="006A24BE"/>
    <w:rsid w:val="006B21FB"/>
    <w:rsid w:val="006B251F"/>
    <w:rsid w:val="006B2A88"/>
    <w:rsid w:val="006B4089"/>
    <w:rsid w:val="006C4699"/>
    <w:rsid w:val="006D0408"/>
    <w:rsid w:val="006D24FD"/>
    <w:rsid w:val="006D6C25"/>
    <w:rsid w:val="006E1A43"/>
    <w:rsid w:val="006E55AC"/>
    <w:rsid w:val="006F292B"/>
    <w:rsid w:val="006F2DDE"/>
    <w:rsid w:val="006F4A0A"/>
    <w:rsid w:val="00704DF6"/>
    <w:rsid w:val="00707202"/>
    <w:rsid w:val="00710B01"/>
    <w:rsid w:val="00710F04"/>
    <w:rsid w:val="007135D3"/>
    <w:rsid w:val="0071511E"/>
    <w:rsid w:val="00715154"/>
    <w:rsid w:val="00715908"/>
    <w:rsid w:val="007203DC"/>
    <w:rsid w:val="007204E2"/>
    <w:rsid w:val="00724AAB"/>
    <w:rsid w:val="0073286D"/>
    <w:rsid w:val="007356BF"/>
    <w:rsid w:val="00736E72"/>
    <w:rsid w:val="007528B6"/>
    <w:rsid w:val="00752B7F"/>
    <w:rsid w:val="007574A6"/>
    <w:rsid w:val="007613E5"/>
    <w:rsid w:val="00772BC5"/>
    <w:rsid w:val="007761A0"/>
    <w:rsid w:val="00783EEB"/>
    <w:rsid w:val="00797025"/>
    <w:rsid w:val="007B38CB"/>
    <w:rsid w:val="007B5ACD"/>
    <w:rsid w:val="007C52B6"/>
    <w:rsid w:val="007C698B"/>
    <w:rsid w:val="007D034F"/>
    <w:rsid w:val="007D1307"/>
    <w:rsid w:val="007F03DE"/>
    <w:rsid w:val="007F245E"/>
    <w:rsid w:val="007F44D9"/>
    <w:rsid w:val="00807FBD"/>
    <w:rsid w:val="008120AC"/>
    <w:rsid w:val="00836030"/>
    <w:rsid w:val="008374E8"/>
    <w:rsid w:val="00840CDC"/>
    <w:rsid w:val="0084228C"/>
    <w:rsid w:val="00846F7F"/>
    <w:rsid w:val="00850458"/>
    <w:rsid w:val="00851FE5"/>
    <w:rsid w:val="00855134"/>
    <w:rsid w:val="008670AE"/>
    <w:rsid w:val="0088009D"/>
    <w:rsid w:val="008825A4"/>
    <w:rsid w:val="00896C75"/>
    <w:rsid w:val="00896ED2"/>
    <w:rsid w:val="008A1079"/>
    <w:rsid w:val="008A7307"/>
    <w:rsid w:val="008B06A9"/>
    <w:rsid w:val="008B3F62"/>
    <w:rsid w:val="008B4219"/>
    <w:rsid w:val="008C5792"/>
    <w:rsid w:val="008D2ADA"/>
    <w:rsid w:val="008D6DC0"/>
    <w:rsid w:val="008E7BD0"/>
    <w:rsid w:val="008F1A6E"/>
    <w:rsid w:val="00901517"/>
    <w:rsid w:val="009055B0"/>
    <w:rsid w:val="00922979"/>
    <w:rsid w:val="009353FA"/>
    <w:rsid w:val="009512DA"/>
    <w:rsid w:val="00970AA8"/>
    <w:rsid w:val="009726CD"/>
    <w:rsid w:val="00974CEB"/>
    <w:rsid w:val="009772F9"/>
    <w:rsid w:val="009777AE"/>
    <w:rsid w:val="0098327F"/>
    <w:rsid w:val="00983528"/>
    <w:rsid w:val="009859D2"/>
    <w:rsid w:val="00993470"/>
    <w:rsid w:val="00993D64"/>
    <w:rsid w:val="009A1CB5"/>
    <w:rsid w:val="009A7118"/>
    <w:rsid w:val="009A72A5"/>
    <w:rsid w:val="009C28E1"/>
    <w:rsid w:val="009D26C9"/>
    <w:rsid w:val="009D3923"/>
    <w:rsid w:val="009D6DB7"/>
    <w:rsid w:val="009E4516"/>
    <w:rsid w:val="009E5AEB"/>
    <w:rsid w:val="009E72B3"/>
    <w:rsid w:val="009F3767"/>
    <w:rsid w:val="00A073B6"/>
    <w:rsid w:val="00A10E49"/>
    <w:rsid w:val="00A132A8"/>
    <w:rsid w:val="00A17262"/>
    <w:rsid w:val="00A25465"/>
    <w:rsid w:val="00A27A36"/>
    <w:rsid w:val="00A338FB"/>
    <w:rsid w:val="00A3658B"/>
    <w:rsid w:val="00A51017"/>
    <w:rsid w:val="00A51DFB"/>
    <w:rsid w:val="00A53566"/>
    <w:rsid w:val="00A53F17"/>
    <w:rsid w:val="00A563F7"/>
    <w:rsid w:val="00A639C4"/>
    <w:rsid w:val="00A76668"/>
    <w:rsid w:val="00A83B25"/>
    <w:rsid w:val="00A8455F"/>
    <w:rsid w:val="00A85803"/>
    <w:rsid w:val="00A86571"/>
    <w:rsid w:val="00A906D5"/>
    <w:rsid w:val="00A92644"/>
    <w:rsid w:val="00A94612"/>
    <w:rsid w:val="00A96023"/>
    <w:rsid w:val="00AB061B"/>
    <w:rsid w:val="00AB1D1E"/>
    <w:rsid w:val="00AB5394"/>
    <w:rsid w:val="00AD031C"/>
    <w:rsid w:val="00AD2613"/>
    <w:rsid w:val="00AD4587"/>
    <w:rsid w:val="00AE1723"/>
    <w:rsid w:val="00AE3029"/>
    <w:rsid w:val="00AF1E66"/>
    <w:rsid w:val="00AF5CDB"/>
    <w:rsid w:val="00B05BA2"/>
    <w:rsid w:val="00B05BA5"/>
    <w:rsid w:val="00B22C3F"/>
    <w:rsid w:val="00B230E7"/>
    <w:rsid w:val="00B2391D"/>
    <w:rsid w:val="00B24762"/>
    <w:rsid w:val="00B24CCD"/>
    <w:rsid w:val="00B311E0"/>
    <w:rsid w:val="00B32F85"/>
    <w:rsid w:val="00B4771B"/>
    <w:rsid w:val="00B57AC1"/>
    <w:rsid w:val="00B622DF"/>
    <w:rsid w:val="00B643F3"/>
    <w:rsid w:val="00B67342"/>
    <w:rsid w:val="00B73FC4"/>
    <w:rsid w:val="00B8047D"/>
    <w:rsid w:val="00B831CB"/>
    <w:rsid w:val="00B839A3"/>
    <w:rsid w:val="00B84062"/>
    <w:rsid w:val="00B87E21"/>
    <w:rsid w:val="00B9242C"/>
    <w:rsid w:val="00B93E06"/>
    <w:rsid w:val="00BA371A"/>
    <w:rsid w:val="00BA3CEC"/>
    <w:rsid w:val="00BB292E"/>
    <w:rsid w:val="00BB39B0"/>
    <w:rsid w:val="00BB39EF"/>
    <w:rsid w:val="00BB6630"/>
    <w:rsid w:val="00BC474F"/>
    <w:rsid w:val="00BC631F"/>
    <w:rsid w:val="00BC7C09"/>
    <w:rsid w:val="00BD02EC"/>
    <w:rsid w:val="00BD6873"/>
    <w:rsid w:val="00BD6EC0"/>
    <w:rsid w:val="00BE1DE3"/>
    <w:rsid w:val="00BE7B5C"/>
    <w:rsid w:val="00BF4120"/>
    <w:rsid w:val="00C0193F"/>
    <w:rsid w:val="00C041D8"/>
    <w:rsid w:val="00C064EC"/>
    <w:rsid w:val="00C12CBB"/>
    <w:rsid w:val="00C13F9D"/>
    <w:rsid w:val="00C148EF"/>
    <w:rsid w:val="00C21705"/>
    <w:rsid w:val="00C22256"/>
    <w:rsid w:val="00C2792E"/>
    <w:rsid w:val="00C40D31"/>
    <w:rsid w:val="00C4115F"/>
    <w:rsid w:val="00C4459B"/>
    <w:rsid w:val="00C45A3C"/>
    <w:rsid w:val="00C518D1"/>
    <w:rsid w:val="00C563C6"/>
    <w:rsid w:val="00C655E1"/>
    <w:rsid w:val="00C669C9"/>
    <w:rsid w:val="00C70FBC"/>
    <w:rsid w:val="00C72153"/>
    <w:rsid w:val="00C75FC1"/>
    <w:rsid w:val="00C804BE"/>
    <w:rsid w:val="00C813D8"/>
    <w:rsid w:val="00C82F4B"/>
    <w:rsid w:val="00C87B21"/>
    <w:rsid w:val="00C90509"/>
    <w:rsid w:val="00C945A6"/>
    <w:rsid w:val="00C95D8D"/>
    <w:rsid w:val="00CA7A1B"/>
    <w:rsid w:val="00CB197F"/>
    <w:rsid w:val="00CB66D2"/>
    <w:rsid w:val="00CC406F"/>
    <w:rsid w:val="00CC681E"/>
    <w:rsid w:val="00CC6F0E"/>
    <w:rsid w:val="00CD4BE0"/>
    <w:rsid w:val="00CD586E"/>
    <w:rsid w:val="00CD5C27"/>
    <w:rsid w:val="00CD67DE"/>
    <w:rsid w:val="00CE43FA"/>
    <w:rsid w:val="00CE588C"/>
    <w:rsid w:val="00CE6C50"/>
    <w:rsid w:val="00D01AAE"/>
    <w:rsid w:val="00D02D13"/>
    <w:rsid w:val="00D139A4"/>
    <w:rsid w:val="00D13AF1"/>
    <w:rsid w:val="00D143E3"/>
    <w:rsid w:val="00D15FB2"/>
    <w:rsid w:val="00D47ECE"/>
    <w:rsid w:val="00D55A06"/>
    <w:rsid w:val="00D57D86"/>
    <w:rsid w:val="00D6480D"/>
    <w:rsid w:val="00D65978"/>
    <w:rsid w:val="00D7104D"/>
    <w:rsid w:val="00D74517"/>
    <w:rsid w:val="00D75611"/>
    <w:rsid w:val="00D80F69"/>
    <w:rsid w:val="00D83BBB"/>
    <w:rsid w:val="00D84F4F"/>
    <w:rsid w:val="00D92474"/>
    <w:rsid w:val="00D957C6"/>
    <w:rsid w:val="00DA0138"/>
    <w:rsid w:val="00DA7AC6"/>
    <w:rsid w:val="00DB1FBD"/>
    <w:rsid w:val="00DB50F6"/>
    <w:rsid w:val="00DB578B"/>
    <w:rsid w:val="00DB5F84"/>
    <w:rsid w:val="00DC2D64"/>
    <w:rsid w:val="00DC5CB4"/>
    <w:rsid w:val="00DD21C9"/>
    <w:rsid w:val="00E05ED8"/>
    <w:rsid w:val="00E22E93"/>
    <w:rsid w:val="00E302D7"/>
    <w:rsid w:val="00E305AF"/>
    <w:rsid w:val="00E35552"/>
    <w:rsid w:val="00E420DF"/>
    <w:rsid w:val="00E50069"/>
    <w:rsid w:val="00E60638"/>
    <w:rsid w:val="00E62C18"/>
    <w:rsid w:val="00E74F53"/>
    <w:rsid w:val="00E80262"/>
    <w:rsid w:val="00E80C85"/>
    <w:rsid w:val="00E819AE"/>
    <w:rsid w:val="00E90042"/>
    <w:rsid w:val="00E913A5"/>
    <w:rsid w:val="00E92B1B"/>
    <w:rsid w:val="00E962EC"/>
    <w:rsid w:val="00EA0B7C"/>
    <w:rsid w:val="00EA31E3"/>
    <w:rsid w:val="00EA38BE"/>
    <w:rsid w:val="00EB1C0F"/>
    <w:rsid w:val="00EB2BDB"/>
    <w:rsid w:val="00EB3A96"/>
    <w:rsid w:val="00EC0CC8"/>
    <w:rsid w:val="00EC1BBF"/>
    <w:rsid w:val="00EC1C11"/>
    <w:rsid w:val="00ED08B6"/>
    <w:rsid w:val="00ED7392"/>
    <w:rsid w:val="00EE0210"/>
    <w:rsid w:val="00EE3F58"/>
    <w:rsid w:val="00EE5084"/>
    <w:rsid w:val="00EE5592"/>
    <w:rsid w:val="00EF0606"/>
    <w:rsid w:val="00EF203B"/>
    <w:rsid w:val="00EF2144"/>
    <w:rsid w:val="00EF3D01"/>
    <w:rsid w:val="00EF5BEF"/>
    <w:rsid w:val="00EF74DC"/>
    <w:rsid w:val="00F001BC"/>
    <w:rsid w:val="00F04019"/>
    <w:rsid w:val="00F04038"/>
    <w:rsid w:val="00F053BA"/>
    <w:rsid w:val="00F161E4"/>
    <w:rsid w:val="00F20802"/>
    <w:rsid w:val="00F21B22"/>
    <w:rsid w:val="00F237AD"/>
    <w:rsid w:val="00F24036"/>
    <w:rsid w:val="00F25F53"/>
    <w:rsid w:val="00F37146"/>
    <w:rsid w:val="00F40675"/>
    <w:rsid w:val="00F42A16"/>
    <w:rsid w:val="00F51515"/>
    <w:rsid w:val="00F53478"/>
    <w:rsid w:val="00F561B4"/>
    <w:rsid w:val="00F7586A"/>
    <w:rsid w:val="00F82767"/>
    <w:rsid w:val="00F83231"/>
    <w:rsid w:val="00F85A88"/>
    <w:rsid w:val="00F878D4"/>
    <w:rsid w:val="00F903AE"/>
    <w:rsid w:val="00F92864"/>
    <w:rsid w:val="00F9696A"/>
    <w:rsid w:val="00FD0462"/>
    <w:rsid w:val="00FD1954"/>
    <w:rsid w:val="00FD3814"/>
    <w:rsid w:val="00FD3DF4"/>
    <w:rsid w:val="00FD69E4"/>
    <w:rsid w:val="00FD7603"/>
    <w:rsid w:val="00FE132B"/>
    <w:rsid w:val="00FE4870"/>
    <w:rsid w:val="00FF0063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BEF29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5F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uiPriority w:val="99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styleId="Emphasis">
    <w:name w:val="Emphasis"/>
    <w:uiPriority w:val="20"/>
    <w:qFormat/>
    <w:rsid w:val="00D6597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C225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1B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5A3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5F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col-lg-4">
    <w:name w:val="col-lg-4"/>
    <w:basedOn w:val="Normal"/>
    <w:rsid w:val="00B24CCD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6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244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09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095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6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7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powprimary.com/subjects/design-technology/upper-key-stage-2/year-6/structure-playgrounds/lesson-3-perfecting-structures/" TargetMode="External"/><Relationship Id="rId18" Type="http://schemas.openxmlformats.org/officeDocument/2006/relationships/hyperlink" Target="https://www.kapowprimary.com/subjects/design-technology/upper-key-stage-2/year-6/textiles-waistcoats/lesson-4-decorating-my-waistcoat/" TargetMode="External"/><Relationship Id="rId26" Type="http://schemas.openxmlformats.org/officeDocument/2006/relationships/hyperlink" Target="https://www.kapowprimary.com/subjects/design-technology/upper-key-stage-2/year-5/new-cooking-and-nutrition-developing-a-recipe/lesson-3-nutritional-valu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kapowprimary.com/subjects/design-technology/upper-key-stage-2/year-5/mechanical-systems/option-1-gears-and-pulleys/lesson-3-pulleys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kapowprimary.com/subjects/design-technology/upper-key-stage-2/year-6/structure-playgrounds/lesson-2-building-structures/" TargetMode="External"/><Relationship Id="rId17" Type="http://schemas.openxmlformats.org/officeDocument/2006/relationships/hyperlink" Target="https://www.kapowprimary.com/subjects/design-technology/upper-key-stage-2/year-6/textiles-waistcoats/lesson-3-assembling-my-waistcoat/" TargetMode="External"/><Relationship Id="rId25" Type="http://schemas.openxmlformats.org/officeDocument/2006/relationships/hyperlink" Target="https://www.kapowprimary.com/subjects/design-technology/upper-key-stage-2/year-5/new-cooking-and-nutrition-developing-a-recipe/lesson-2-different-choices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apowprimary.com/subjects/design-technology/upper-key-stage-2/year-6/textiles-waistcoats/lesson-2-preparing-fabric/" TargetMode="External"/><Relationship Id="rId20" Type="http://schemas.openxmlformats.org/officeDocument/2006/relationships/hyperlink" Target="https://www.kapowprimary.com/subjects/design-technology/upper-key-stage-2/year-5/mechanical-systems/option-1-gears-and-pulleys/lesson-2-improving-your-gear-design/" TargetMode="External"/><Relationship Id="rId29" Type="http://schemas.openxmlformats.org/officeDocument/2006/relationships/hyperlink" Target="https://www.kapowprimary.com/subjects/design-technology/upper-key-stage-2/year-5/new-cooking-and-nutrition-developing-a-recipe/lesson-6-making-bolognes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apowprimary.com/subjects/design-technology/upper-key-stage-2/year-6/structure-playgrounds/lesson-1-design-a-new-playground/" TargetMode="External"/><Relationship Id="rId24" Type="http://schemas.openxmlformats.org/officeDocument/2006/relationships/hyperlink" Target="https://www.kapowprimary.com/subjects/design-technology/upper-key-stage-2/year-5/new-cooking-and-nutrition-developing-a-recipe/lesson-1-from-farm-to-fork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kapowprimary.com/subjects/design-technology/upper-key-stage-2/year-6/textiles-waistcoats/lesson-1-waistcoat-design/" TargetMode="External"/><Relationship Id="rId23" Type="http://schemas.openxmlformats.org/officeDocument/2006/relationships/hyperlink" Target="https://www.kapowprimary.com/subjects/design-technology/upper-key-stage-2/year-5/mechanical-systems/option-1-gears-and-pulleys/lesson-5-eco-gadget-bike-project-design/" TargetMode="External"/><Relationship Id="rId28" Type="http://schemas.openxmlformats.org/officeDocument/2006/relationships/hyperlink" Target="https://www.kapowprimary.com/subjects/design-technology/upper-key-stage-2/year-5/new-cooking-and-nutrition-developing-a-recipe/lesson-5-designing-label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kapowprimary.com/subjects/design-technology/upper-key-stage-2/year-5/mechanical-systems/option-1-gears-and-pulleys/lesson-1-gears/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apowprimary.com/subjects/design-technology/upper-key-stage-2/year-6/structure-playgrounds/lesson-4-playground-landscapes/" TargetMode="External"/><Relationship Id="rId22" Type="http://schemas.openxmlformats.org/officeDocument/2006/relationships/hyperlink" Target="https://www.kapowprimary.com/subjects/design-technology/upper-key-stage-2/year-5/mechanical-systems/option-1-gears-and-pulleys/lesson-4-eco-bike-project-market-research/" TargetMode="External"/><Relationship Id="rId27" Type="http://schemas.openxmlformats.org/officeDocument/2006/relationships/hyperlink" Target="https://www.kapowprimary.com/subjects/design-technology/upper-key-stage-2/year-5/new-cooking-and-nutrition-developing-a-recipe/lesson-4-preparing-ingredients/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c76fab8ed35cbbbcf3584e5244a650b4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90aec8b763614a4302c2736a2749fb6f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8F424-A4FD-4A14-AEA7-99E19EEBA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7FB543-27A3-4BE5-92F6-A37BB452CC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53a30-fc47-46e8-9ad2-f3e91a4e4dc5"/>
    <ds:schemaRef ds:uri="4d8d5ef2-f36d-4cbe-b457-72c37c23d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6CD9FB-F6F7-4C11-9566-F751D07C892F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customXml/itemProps4.xml><?xml version="1.0" encoding="utf-8"?>
<ds:datastoreItem xmlns:ds="http://schemas.openxmlformats.org/officeDocument/2006/customXml" ds:itemID="{22809D71-3BB5-42B4-BC73-A881791B7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191</TotalTime>
  <Pages>4</Pages>
  <Words>1864</Words>
  <Characters>10628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H Seymour (ES)</cp:lastModifiedBy>
  <cp:revision>129</cp:revision>
  <cp:lastPrinted>2025-11-30T22:45:00Z</cp:lastPrinted>
  <dcterms:created xsi:type="dcterms:W3CDTF">2025-05-08T13:02:00Z</dcterms:created>
  <dcterms:modified xsi:type="dcterms:W3CDTF">2026-07-06T13:28:00Z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