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7B3FC477"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1A8C2EFB" w:rsidR="00B831CB" w:rsidRPr="001C2E1B" w:rsidRDefault="001D2C09"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Would you like to live in the desert?</w:t>
            </w:r>
          </w:p>
        </w:tc>
        <w:tc>
          <w:tcPr>
            <w:tcW w:w="3118" w:type="dxa"/>
            <w:shd w:val="clear" w:color="auto" w:fill="BDD6EE" w:themeFill="accent1" w:themeFillTint="66"/>
          </w:tcPr>
          <w:p w14:paraId="708A9DDE" w14:textId="3340C746" w:rsidR="00B831CB" w:rsidRPr="001C2E1B" w:rsidRDefault="00042401"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Where does our energy come from?</w:t>
            </w:r>
          </w:p>
        </w:tc>
        <w:tc>
          <w:tcPr>
            <w:tcW w:w="3119" w:type="dxa"/>
            <w:shd w:val="clear" w:color="auto" w:fill="BDD6EE" w:themeFill="accent1" w:themeFillTint="66"/>
          </w:tcPr>
          <w:p w14:paraId="31AD8CBC" w14:textId="30F7D6A7" w:rsidR="00B831CB" w:rsidRPr="001C2E1B" w:rsidRDefault="00C669C9" w:rsidP="00B831CB">
            <w:pPr>
              <w:jc w:val="center"/>
              <w:rPr>
                <w:rFonts w:asciiTheme="minorHAnsi" w:hAnsiTheme="minorHAnsi" w:cstheme="minorHAnsi"/>
                <w:b/>
                <w:i/>
                <w:sz w:val="20"/>
                <w:szCs w:val="20"/>
              </w:rPr>
            </w:pPr>
            <w:r>
              <w:rPr>
                <w:rFonts w:asciiTheme="minorHAnsi" w:hAnsiTheme="minorHAnsi" w:cstheme="minorHAnsi"/>
                <w:b/>
                <w:i/>
                <w:sz w:val="20"/>
                <w:szCs w:val="20"/>
              </w:rPr>
              <w:t>Why do populations change?</w:t>
            </w:r>
          </w:p>
        </w:tc>
        <w:tc>
          <w:tcPr>
            <w:tcW w:w="2822" w:type="dxa"/>
            <w:shd w:val="clear" w:color="auto" w:fill="BDD6EE" w:themeFill="accent1" w:themeFillTint="66"/>
          </w:tcPr>
          <w:p w14:paraId="761F1FC5" w14:textId="245A983D" w:rsidR="00B831CB" w:rsidRPr="001C2E1B" w:rsidRDefault="00C669C9" w:rsidP="00B831CB">
            <w:pPr>
              <w:jc w:val="center"/>
              <w:rPr>
                <w:rFonts w:asciiTheme="minorHAnsi" w:hAnsiTheme="minorHAnsi" w:cstheme="minorHAnsi"/>
                <w:b/>
                <w:i/>
                <w:sz w:val="20"/>
                <w:szCs w:val="20"/>
              </w:rPr>
            </w:pPr>
            <w:r>
              <w:rPr>
                <w:rFonts w:asciiTheme="minorHAnsi" w:hAnsiTheme="minorHAnsi" w:cstheme="minorHAnsi"/>
                <w:b/>
                <w:i/>
                <w:sz w:val="20"/>
                <w:szCs w:val="20"/>
              </w:rPr>
              <w:t>Why do oceans matter?</w:t>
            </w:r>
          </w:p>
        </w:tc>
      </w:tr>
      <w:tr w:rsidR="00E05ED8" w14:paraId="4E75C72F" w14:textId="3422D52D" w:rsidTr="00743087">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2253907B" w14:textId="77777777" w:rsidR="00E05ED8" w:rsidRDefault="00E05ED8" w:rsidP="003E20F2">
            <w:pPr>
              <w:shd w:val="clear" w:color="auto" w:fill="FFFFFF"/>
              <w:spacing w:after="75"/>
              <w:rPr>
                <w:rFonts w:asciiTheme="minorHAnsi" w:hAnsiTheme="minorHAnsi" w:cstheme="minorHAnsi"/>
                <w:sz w:val="16"/>
                <w:szCs w:val="16"/>
              </w:rPr>
            </w:pPr>
            <w:r w:rsidRPr="00B622DF">
              <w:rPr>
                <w:rFonts w:asciiTheme="minorHAnsi" w:hAnsiTheme="minorHAnsi" w:cstheme="minorHAnsi"/>
                <w:sz w:val="16"/>
                <w:szCs w:val="16"/>
              </w:rPr>
              <w:t>Locational knowledge</w:t>
            </w:r>
            <w:r>
              <w:rPr>
                <w:rFonts w:asciiTheme="minorHAnsi" w:hAnsiTheme="minorHAnsi" w:cstheme="minorHAnsi"/>
                <w:sz w:val="16"/>
                <w:szCs w:val="16"/>
              </w:rPr>
              <w:t>:</w:t>
            </w:r>
          </w:p>
          <w:p w14:paraId="7ADA76A7" w14:textId="77777777" w:rsidR="00E05ED8" w:rsidRPr="00836030" w:rsidRDefault="00E05ED8">
            <w:pPr>
              <w:pStyle w:val="ListParagraph"/>
              <w:numPr>
                <w:ilvl w:val="0"/>
                <w:numId w:val="5"/>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locate the world’s countries, using maps to focus on Europe (including the location of Russia) and North and South America, concentrating on their environmental regions, key physical and human characteristics, countries, and major cities</w:t>
            </w:r>
          </w:p>
          <w:p w14:paraId="2A06D8CF" w14:textId="77777777" w:rsidR="00E05ED8" w:rsidRPr="00836030" w:rsidRDefault="00E05ED8">
            <w:pPr>
              <w:pStyle w:val="ListParagraph"/>
              <w:numPr>
                <w:ilvl w:val="0"/>
                <w:numId w:val="5"/>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 </w:t>
            </w:r>
          </w:p>
          <w:p w14:paraId="63B845A7" w14:textId="77777777" w:rsidR="00E05ED8" w:rsidRDefault="00E05ED8">
            <w:pPr>
              <w:pStyle w:val="ListParagraph"/>
              <w:numPr>
                <w:ilvl w:val="0"/>
                <w:numId w:val="5"/>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2F550A4F" w14:textId="77777777" w:rsidR="00E05ED8" w:rsidRDefault="00E05ED8" w:rsidP="00344882">
            <w:p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Place knowledge</w:t>
            </w:r>
            <w:r>
              <w:rPr>
                <w:rFonts w:asciiTheme="minorHAnsi" w:hAnsiTheme="minorHAnsi" w:cstheme="minorHAnsi"/>
                <w:sz w:val="16"/>
                <w:szCs w:val="16"/>
              </w:rPr>
              <w:t>:</w:t>
            </w:r>
          </w:p>
          <w:p w14:paraId="6C794F17" w14:textId="77777777" w:rsidR="00E05ED8" w:rsidRDefault="00E05ED8">
            <w:pPr>
              <w:pStyle w:val="ListParagraph"/>
              <w:numPr>
                <w:ilvl w:val="0"/>
                <w:numId w:val="18"/>
              </w:num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understand geographical similarities and differences through the study of human and physical geography of a region of the United Kingdom, a region in a European country, and a region within North or South America</w:t>
            </w:r>
          </w:p>
          <w:p w14:paraId="04DC0FC2" w14:textId="77777777" w:rsidR="00E05ED8" w:rsidRDefault="00E05ED8" w:rsidP="00CC6F0E">
            <w:pPr>
              <w:shd w:val="clear" w:color="auto" w:fill="FFFFFF"/>
              <w:spacing w:after="75"/>
              <w:rPr>
                <w:rFonts w:asciiTheme="minorHAnsi" w:hAnsiTheme="minorHAnsi" w:cstheme="minorHAnsi"/>
                <w:sz w:val="16"/>
                <w:szCs w:val="16"/>
              </w:rPr>
            </w:pPr>
            <w:r w:rsidRPr="009D3923">
              <w:rPr>
                <w:rFonts w:asciiTheme="minorHAnsi" w:hAnsiTheme="minorHAnsi" w:cstheme="minorHAnsi"/>
                <w:sz w:val="16"/>
                <w:szCs w:val="16"/>
              </w:rPr>
              <w:t>Human and physical geography</w:t>
            </w:r>
            <w:r>
              <w:rPr>
                <w:rFonts w:asciiTheme="minorHAnsi" w:hAnsiTheme="minorHAnsi" w:cstheme="minorHAnsi"/>
                <w:sz w:val="16"/>
                <w:szCs w:val="16"/>
              </w:rPr>
              <w:t>:</w:t>
            </w:r>
          </w:p>
          <w:p w14:paraId="09553642" w14:textId="77777777" w:rsidR="00E05ED8" w:rsidRPr="00983528" w:rsidRDefault="00E05ED8">
            <w:pPr>
              <w:pStyle w:val="ListParagraph"/>
              <w:numPr>
                <w:ilvl w:val="0"/>
                <w:numId w:val="18"/>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describe and understand key aspects </w:t>
            </w:r>
            <w:proofErr w:type="gramStart"/>
            <w:r w:rsidRPr="00983528">
              <w:rPr>
                <w:rFonts w:asciiTheme="minorHAnsi" w:hAnsiTheme="minorHAnsi" w:cstheme="minorHAnsi"/>
                <w:sz w:val="16"/>
                <w:szCs w:val="16"/>
              </w:rPr>
              <w:t>of:</w:t>
            </w:r>
            <w:proofErr w:type="gramEnd"/>
            <w:r w:rsidRPr="00983528">
              <w:rPr>
                <w:rFonts w:asciiTheme="minorHAnsi" w:hAnsiTheme="minorHAnsi" w:cstheme="minorHAnsi"/>
                <w:sz w:val="16"/>
                <w:szCs w:val="16"/>
              </w:rPr>
              <w:t xml:space="preserve"> physical geography, including: climate zones, biomes and vegetation belts, rivers, mountains, volcanoes and earthquakes, and the water cycle </w:t>
            </w:r>
          </w:p>
          <w:p w14:paraId="250F3EF8" w14:textId="77777777" w:rsidR="00E05ED8" w:rsidRDefault="00E05ED8">
            <w:pPr>
              <w:pStyle w:val="ListParagraph"/>
              <w:numPr>
                <w:ilvl w:val="0"/>
                <w:numId w:val="18"/>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human geography, </w:t>
            </w:r>
            <w:proofErr w:type="gramStart"/>
            <w:r w:rsidRPr="00983528">
              <w:rPr>
                <w:rFonts w:asciiTheme="minorHAnsi" w:hAnsiTheme="minorHAnsi" w:cstheme="minorHAnsi"/>
                <w:sz w:val="16"/>
                <w:szCs w:val="16"/>
              </w:rPr>
              <w:t>including:</w:t>
            </w:r>
            <w:proofErr w:type="gramEnd"/>
            <w:r w:rsidRPr="00983528">
              <w:rPr>
                <w:rFonts w:asciiTheme="minorHAnsi" w:hAnsiTheme="minorHAnsi" w:cstheme="minorHAnsi"/>
                <w:sz w:val="16"/>
                <w:szCs w:val="16"/>
              </w:rPr>
              <w:t xml:space="preserve"> types of settlement and land use, economic activity including trade links, and the distribution of natural resources including energy, food, minerals and water</w:t>
            </w:r>
          </w:p>
          <w:p w14:paraId="54EF8463" w14:textId="77777777" w:rsidR="00E05ED8" w:rsidRDefault="00E05ED8" w:rsidP="00576B92">
            <w:p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Geographical skills and fieldwork</w:t>
            </w:r>
            <w:r>
              <w:rPr>
                <w:rFonts w:asciiTheme="minorHAnsi" w:hAnsiTheme="minorHAnsi" w:cstheme="minorHAnsi"/>
                <w:sz w:val="16"/>
                <w:szCs w:val="16"/>
              </w:rPr>
              <w:t>:</w:t>
            </w:r>
          </w:p>
          <w:p w14:paraId="03B6B112" w14:textId="77777777" w:rsidR="00E05ED8" w:rsidRPr="00576B92" w:rsidRDefault="00E05ED8">
            <w:pPr>
              <w:pStyle w:val="ListParagraph"/>
              <w:numPr>
                <w:ilvl w:val="0"/>
                <w:numId w:val="19"/>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maps, atlases, globes and digital/computer mapping to locate countries and describe features studied </w:t>
            </w:r>
          </w:p>
          <w:p w14:paraId="12B3B09F" w14:textId="77777777" w:rsidR="00E05ED8" w:rsidRPr="00576B92" w:rsidRDefault="00E05ED8">
            <w:pPr>
              <w:pStyle w:val="ListParagraph"/>
              <w:numPr>
                <w:ilvl w:val="0"/>
                <w:numId w:val="19"/>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the eight points of a compass, four and six-figure grid references, symbols and key (including the use of Ordnance Survey maps) to build their knowledge of the United Kingdom and the wider world </w:t>
            </w:r>
          </w:p>
          <w:p w14:paraId="3758F42B" w14:textId="6A4CD430" w:rsidR="00E05ED8" w:rsidRPr="00AB5394" w:rsidRDefault="00E05ED8" w:rsidP="00715154">
            <w:p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use fieldwork to observe, measure, record and present the human and physical features in the local area using a range of methods, including sketch maps, plans and graphs, and digital technologies.</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4F9F5D42" w14:textId="77777777" w:rsidR="000A60E0" w:rsidRPr="000A60E0" w:rsidRDefault="000A60E0" w:rsidP="000A60E0">
            <w:p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Pupils who are </w:t>
            </w:r>
            <w:r w:rsidRPr="000A60E0">
              <w:rPr>
                <w:rFonts w:asciiTheme="minorHAnsi" w:hAnsiTheme="minorHAnsi" w:cstheme="minorHAnsi"/>
                <w:b/>
                <w:bCs/>
                <w:color w:val="222222"/>
                <w:sz w:val="16"/>
                <w:szCs w:val="16"/>
                <w:lang w:eastAsia="en-GB"/>
              </w:rPr>
              <w:t>secure</w:t>
            </w:r>
            <w:r w:rsidRPr="000A60E0">
              <w:rPr>
                <w:rFonts w:asciiTheme="minorHAnsi" w:hAnsiTheme="minorHAnsi" w:cstheme="minorHAnsi"/>
                <w:color w:val="222222"/>
                <w:sz w:val="16"/>
                <w:szCs w:val="16"/>
                <w:lang w:eastAsia="en-GB"/>
              </w:rPr>
              <w:t> will be able to:</w:t>
            </w:r>
          </w:p>
          <w:p w14:paraId="2FC99727"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Identify the lines of latitude where hot desert biomes are located.</w:t>
            </w:r>
          </w:p>
          <w:p w14:paraId="63B87567"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lastRenderedPageBreak/>
              <w:t>Describe the characteristics of a hot desert biome.</w:t>
            </w:r>
          </w:p>
          <w:p w14:paraId="367CE023"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Locate the largest deserts in each continent.</w:t>
            </w:r>
          </w:p>
          <w:p w14:paraId="38B0DCC5"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Name and describe the physical features found in a desert.</w:t>
            </w:r>
          </w:p>
          <w:p w14:paraId="74123A2B"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Identify how humans use the desert.</w:t>
            </w:r>
          </w:p>
          <w:p w14:paraId="7599E611" w14:textId="77777777" w:rsidR="000A60E0" w:rsidRPr="000A60E0" w:rsidRDefault="000A60E0">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Describe some of the threats to deserts.</w:t>
            </w:r>
          </w:p>
          <w:p w14:paraId="71B1076C" w14:textId="2823D6BB" w:rsidR="003F1D97" w:rsidRPr="0076239F" w:rsidRDefault="000A60E0" w:rsidP="0076239F">
            <w:pPr>
              <w:numPr>
                <w:ilvl w:val="0"/>
                <w:numId w:val="1"/>
              </w:numPr>
              <w:shd w:val="clear" w:color="auto" w:fill="FFFFFF"/>
              <w:spacing w:before="100" w:beforeAutospacing="1" w:after="100" w:afterAutospacing="1"/>
              <w:rPr>
                <w:rFonts w:asciiTheme="minorHAnsi" w:hAnsiTheme="minorHAnsi" w:cstheme="minorHAnsi"/>
                <w:color w:val="222222"/>
                <w:sz w:val="16"/>
                <w:szCs w:val="16"/>
                <w:lang w:eastAsia="en-GB"/>
              </w:rPr>
            </w:pPr>
            <w:r w:rsidRPr="000A60E0">
              <w:rPr>
                <w:rFonts w:asciiTheme="minorHAnsi" w:hAnsiTheme="minorHAnsi" w:cstheme="minorHAnsi"/>
                <w:color w:val="222222"/>
                <w:sz w:val="16"/>
                <w:szCs w:val="16"/>
                <w:lang w:eastAsia="en-GB"/>
              </w:rPr>
              <w:t>Identify characteristics of two contrasting biomes and compare land use.</w:t>
            </w:r>
          </w:p>
        </w:tc>
        <w:tc>
          <w:tcPr>
            <w:tcW w:w="3118" w:type="dxa"/>
          </w:tcPr>
          <w:p w14:paraId="17B94D9F" w14:textId="77777777" w:rsidR="00B148C6" w:rsidRDefault="005A7F17" w:rsidP="00B148C6">
            <w:pPr>
              <w:shd w:val="clear" w:color="auto" w:fill="FFFFFF"/>
            </w:pPr>
            <w:r w:rsidRPr="00B148C6">
              <w:rPr>
                <w:rFonts w:asciiTheme="minorHAnsi" w:hAnsiTheme="minorHAnsi" w:cstheme="minorHAnsi"/>
                <w:sz w:val="16"/>
                <w:szCs w:val="16"/>
              </w:rPr>
              <w:lastRenderedPageBreak/>
              <w:t>Pupils who are </w:t>
            </w:r>
            <w:r w:rsidRPr="00B148C6">
              <w:rPr>
                <w:rFonts w:asciiTheme="minorHAnsi" w:hAnsiTheme="minorHAnsi" w:cstheme="minorHAnsi"/>
                <w:b/>
                <w:bCs/>
                <w:sz w:val="16"/>
                <w:szCs w:val="16"/>
              </w:rPr>
              <w:t>secure </w:t>
            </w:r>
            <w:r w:rsidRPr="00B148C6">
              <w:rPr>
                <w:rFonts w:asciiTheme="minorHAnsi" w:hAnsiTheme="minorHAnsi" w:cstheme="minorHAnsi"/>
                <w:sz w:val="16"/>
                <w:szCs w:val="16"/>
              </w:rPr>
              <w:t>will be a</w:t>
            </w:r>
            <w:r w:rsidR="00B148C6">
              <w:t xml:space="preserve"> </w:t>
            </w:r>
          </w:p>
          <w:p w14:paraId="52515E6C" w14:textId="048C5C30"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Explain why energy is important in our daily lives.</w:t>
            </w:r>
          </w:p>
          <w:p w14:paraId="5DF259CA" w14:textId="77777777"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Identify different types of energy sources and where they come from.</w:t>
            </w:r>
          </w:p>
          <w:p w14:paraId="7A2BFBCC" w14:textId="32F1E6BE"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lastRenderedPageBreak/>
              <w:t>Understand the difference between renewable and non-renewable energy.</w:t>
            </w:r>
          </w:p>
          <w:p w14:paraId="1BF9E59B" w14:textId="39904A53"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Describe advantages and disadvantages of different energy sources.</w:t>
            </w:r>
          </w:p>
          <w:p w14:paraId="1CBFF5CA" w14:textId="3F13CE5B"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Locate key UK cities and energy-related features using maps and digital tools.</w:t>
            </w:r>
          </w:p>
          <w:p w14:paraId="718E0EF1" w14:textId="1C094649"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Use six-figure grid references and sketch maps to identify and plot features.</w:t>
            </w:r>
          </w:p>
          <w:p w14:paraId="411FE595" w14:textId="2D2F6023"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Understand the purpose of the Prime Meridian.</w:t>
            </w:r>
          </w:p>
          <w:p w14:paraId="6137FD6F" w14:textId="77777777" w:rsidR="00B148C6"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Describe how transport links for energy and trade have changed over time.</w:t>
            </w:r>
          </w:p>
          <w:p w14:paraId="2F76BF75" w14:textId="0780548B" w:rsidR="003F1D97" w:rsidRPr="00B148C6" w:rsidRDefault="00B148C6" w:rsidP="00B148C6">
            <w:pPr>
              <w:pStyle w:val="ListParagraph"/>
              <w:numPr>
                <w:ilvl w:val="0"/>
                <w:numId w:val="22"/>
              </w:numPr>
              <w:shd w:val="clear" w:color="auto" w:fill="FFFFFF"/>
              <w:rPr>
                <w:rFonts w:asciiTheme="minorHAnsi" w:hAnsiTheme="minorHAnsi" w:cstheme="minorHAnsi"/>
                <w:sz w:val="16"/>
                <w:szCs w:val="16"/>
              </w:rPr>
            </w:pPr>
            <w:r w:rsidRPr="00B148C6">
              <w:rPr>
                <w:rFonts w:asciiTheme="minorHAnsi" w:hAnsiTheme="minorHAnsi" w:cstheme="minorHAnsi"/>
                <w:sz w:val="16"/>
                <w:szCs w:val="16"/>
              </w:rPr>
              <w:t>Suggest suitable locations for energy sources and explain why</w:t>
            </w:r>
          </w:p>
        </w:tc>
        <w:tc>
          <w:tcPr>
            <w:tcW w:w="3119" w:type="dxa"/>
          </w:tcPr>
          <w:p w14:paraId="243785DA" w14:textId="77777777" w:rsidR="00A25465" w:rsidRPr="00446B85" w:rsidRDefault="00A25465" w:rsidP="00446B85">
            <w:pPr>
              <w:pStyle w:val="ListParagraph"/>
              <w:numPr>
                <w:ilvl w:val="0"/>
                <w:numId w:val="24"/>
              </w:numPr>
              <w:shd w:val="clear" w:color="auto" w:fill="FFFFFF"/>
              <w:tabs>
                <w:tab w:val="num" w:pos="720"/>
              </w:tabs>
              <w:rPr>
                <w:rFonts w:asciiTheme="minorHAnsi" w:hAnsiTheme="minorHAnsi" w:cstheme="minorHAnsi"/>
                <w:sz w:val="16"/>
                <w:szCs w:val="16"/>
              </w:rPr>
            </w:pPr>
            <w:r w:rsidRPr="00446B85">
              <w:rPr>
                <w:rFonts w:asciiTheme="minorHAnsi" w:hAnsiTheme="minorHAnsi" w:cstheme="minorHAnsi"/>
                <w:sz w:val="16"/>
                <w:szCs w:val="16"/>
              </w:rPr>
              <w:lastRenderedPageBreak/>
              <w:t>Pupils who are </w:t>
            </w:r>
            <w:r w:rsidRPr="00446B85">
              <w:rPr>
                <w:rFonts w:asciiTheme="minorHAnsi" w:hAnsiTheme="minorHAnsi" w:cstheme="minorHAnsi"/>
                <w:b/>
                <w:bCs/>
                <w:sz w:val="16"/>
                <w:szCs w:val="16"/>
              </w:rPr>
              <w:t>secure</w:t>
            </w:r>
            <w:r w:rsidRPr="00446B85">
              <w:rPr>
                <w:rFonts w:asciiTheme="minorHAnsi" w:hAnsiTheme="minorHAnsi" w:cstheme="minorHAnsi"/>
                <w:sz w:val="16"/>
                <w:szCs w:val="16"/>
              </w:rPr>
              <w:t> will be able to:</w:t>
            </w:r>
          </w:p>
          <w:p w14:paraId="65716B2E" w14:textId="77777777" w:rsidR="003F1D97" w:rsidRDefault="003F1D97" w:rsidP="00446B85">
            <w:pPr>
              <w:shd w:val="clear" w:color="auto" w:fill="FFFFFF"/>
              <w:rPr>
                <w:rFonts w:asciiTheme="minorHAnsi" w:hAnsiTheme="minorHAnsi" w:cstheme="minorHAnsi"/>
                <w:sz w:val="16"/>
                <w:szCs w:val="16"/>
              </w:rPr>
            </w:pPr>
          </w:p>
          <w:p w14:paraId="4AA25D7A" w14:textId="77777777" w:rsidR="007C5863" w:rsidRPr="00446B85" w:rsidRDefault="00595E2E"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Identify where most and fewest people live in the world and suggest reasons why</w:t>
            </w:r>
          </w:p>
          <w:p w14:paraId="021255D6" w14:textId="77777777" w:rsidR="00595E2E" w:rsidRPr="00446B85" w:rsidRDefault="00595E2E"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lastRenderedPageBreak/>
              <w:t>Describe how the global population has changed over time and what affects birth and death rates.</w:t>
            </w:r>
          </w:p>
          <w:p w14:paraId="6419A2F6" w14:textId="77777777" w:rsidR="00595E2E" w:rsidRPr="00446B85" w:rsidRDefault="00595E2E"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Explain what migration is and why people move, including push and pull factors.</w:t>
            </w:r>
          </w:p>
          <w:p w14:paraId="12F92D3C" w14:textId="77777777" w:rsidR="00446B85" w:rsidRPr="00446B85" w:rsidRDefault="00446B85"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Understand that some people have to leave their homes and discuss reasons why.</w:t>
            </w:r>
          </w:p>
          <w:p w14:paraId="4050A78A" w14:textId="77777777" w:rsidR="00446B85" w:rsidRPr="00446B85" w:rsidRDefault="00446B85"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Describe how climate change affects people and suggest ways to help the planet.</w:t>
            </w:r>
          </w:p>
          <w:p w14:paraId="4A50ACBE" w14:textId="7F35EC5C" w:rsidR="00446B85" w:rsidRPr="00446B85" w:rsidRDefault="00446B85"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Follow a route on a map and measure distances.</w:t>
            </w:r>
          </w:p>
          <w:p w14:paraId="799BC3D7" w14:textId="4435D09B" w:rsidR="00446B85" w:rsidRPr="00446B85" w:rsidRDefault="00446B85" w:rsidP="00446B85">
            <w:pPr>
              <w:pStyle w:val="ListParagraph"/>
              <w:numPr>
                <w:ilvl w:val="0"/>
                <w:numId w:val="24"/>
              </w:numPr>
              <w:shd w:val="clear" w:color="auto" w:fill="FFFFFF"/>
              <w:rPr>
                <w:rFonts w:asciiTheme="minorHAnsi" w:hAnsiTheme="minorHAnsi" w:cstheme="minorHAnsi"/>
                <w:sz w:val="16"/>
                <w:szCs w:val="16"/>
              </w:rPr>
            </w:pPr>
            <w:r w:rsidRPr="00446B85">
              <w:rPr>
                <w:rFonts w:asciiTheme="minorHAnsi" w:hAnsiTheme="minorHAnsi" w:cstheme="minorHAnsi"/>
                <w:sz w:val="16"/>
                <w:szCs w:val="16"/>
              </w:rPr>
              <w:t>Suggest a way to improve the local or global environment.</w:t>
            </w:r>
          </w:p>
        </w:tc>
        <w:tc>
          <w:tcPr>
            <w:tcW w:w="2822" w:type="dxa"/>
          </w:tcPr>
          <w:p w14:paraId="1E2ABF38" w14:textId="77777777" w:rsidR="00AD031C" w:rsidRPr="00AD031C" w:rsidRDefault="00AD031C" w:rsidP="00AD031C">
            <w:pPr>
              <w:shd w:val="clear" w:color="auto" w:fill="FFFFFF"/>
              <w:rPr>
                <w:rFonts w:asciiTheme="minorHAnsi" w:hAnsiTheme="minorHAnsi" w:cstheme="minorHAnsi"/>
                <w:sz w:val="16"/>
                <w:szCs w:val="16"/>
              </w:rPr>
            </w:pPr>
            <w:r w:rsidRPr="00AD031C">
              <w:rPr>
                <w:rFonts w:asciiTheme="minorHAnsi" w:hAnsiTheme="minorHAnsi" w:cstheme="minorHAnsi"/>
                <w:sz w:val="16"/>
                <w:szCs w:val="16"/>
              </w:rPr>
              <w:lastRenderedPageBreak/>
              <w:t>Pupils who are </w:t>
            </w:r>
            <w:r w:rsidRPr="00AD031C">
              <w:rPr>
                <w:rFonts w:asciiTheme="minorHAnsi" w:hAnsiTheme="minorHAnsi" w:cstheme="minorHAnsi"/>
                <w:b/>
                <w:bCs/>
                <w:sz w:val="16"/>
                <w:szCs w:val="16"/>
              </w:rPr>
              <w:t>secure</w:t>
            </w:r>
            <w:r w:rsidRPr="00AD031C">
              <w:rPr>
                <w:rFonts w:asciiTheme="minorHAnsi" w:hAnsiTheme="minorHAnsi" w:cstheme="minorHAnsi"/>
                <w:sz w:val="16"/>
                <w:szCs w:val="16"/>
              </w:rPr>
              <w:t> will be able to:</w:t>
            </w:r>
          </w:p>
          <w:p w14:paraId="07469EDB" w14:textId="77777777" w:rsidR="003F1D97" w:rsidRDefault="003F1D97" w:rsidP="009C7E9F">
            <w:pPr>
              <w:shd w:val="clear" w:color="auto" w:fill="FFFFFF"/>
              <w:rPr>
                <w:rFonts w:asciiTheme="minorHAnsi" w:hAnsiTheme="minorHAnsi" w:cstheme="minorHAnsi"/>
                <w:sz w:val="16"/>
                <w:szCs w:val="16"/>
              </w:rPr>
            </w:pPr>
          </w:p>
          <w:p w14:paraId="44DC49A6" w14:textId="46330164"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Describe the water cycle and how it connects to the ocean.</w:t>
            </w:r>
          </w:p>
          <w:p w14:paraId="3CD28DE1" w14:textId="38616BDE"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lastRenderedPageBreak/>
              <w:t>Explain how humans use the ocean and how it helps regulate Earth’s climate.</w:t>
            </w:r>
          </w:p>
          <w:p w14:paraId="4A148BEA" w14:textId="7C184821"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Identify the Great Barrier Reef and explain its importance.</w:t>
            </w:r>
          </w:p>
          <w:p w14:paraId="204B4FF1" w14:textId="77CA9CED"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Describe how human actions affect the ocean and suggest ways to protect it.</w:t>
            </w:r>
          </w:p>
          <w:p w14:paraId="200A54CE" w14:textId="4A57EA0C"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Carry out simple marine fieldwork using suitable methods like tally charts, photos, and sketch maps.</w:t>
            </w:r>
          </w:p>
          <w:p w14:paraId="668203AE" w14:textId="471CFE1A"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Present findings clearly using charts and maps.</w:t>
            </w:r>
          </w:p>
          <w:p w14:paraId="775E195A" w14:textId="1EA24FFC"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Suggest ideas to improve the health of marine environments.</w:t>
            </w:r>
          </w:p>
          <w:p w14:paraId="67B5153A" w14:textId="6FFF99D6" w:rsidR="009C7E9F" w:rsidRPr="009C7E9F" w:rsidRDefault="009C7E9F" w:rsidP="009C7E9F">
            <w:pPr>
              <w:pStyle w:val="ListParagraph"/>
              <w:numPr>
                <w:ilvl w:val="0"/>
                <w:numId w:val="25"/>
              </w:numPr>
              <w:shd w:val="clear" w:color="auto" w:fill="FFFFFF"/>
              <w:rPr>
                <w:rFonts w:asciiTheme="minorHAnsi" w:hAnsiTheme="minorHAnsi" w:cstheme="minorHAnsi"/>
                <w:sz w:val="16"/>
                <w:szCs w:val="16"/>
              </w:rPr>
            </w:pPr>
            <w:r w:rsidRPr="009C7E9F">
              <w:rPr>
                <w:rFonts w:asciiTheme="minorHAnsi" w:hAnsiTheme="minorHAnsi" w:cstheme="minorHAnsi"/>
                <w:sz w:val="16"/>
                <w:szCs w:val="16"/>
              </w:rPr>
              <w:t>Stay safe while working in a fieldwork setting.</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pPr>
              <w:pStyle w:val="ListParagraph"/>
              <w:numPr>
                <w:ilvl w:val="0"/>
                <w:numId w:val="4"/>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pPr>
              <w:pStyle w:val="ListParagraph"/>
              <w:numPr>
                <w:ilvl w:val="0"/>
                <w:numId w:val="4"/>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pPr>
              <w:pStyle w:val="ListParagraph"/>
              <w:numPr>
                <w:ilvl w:val="0"/>
                <w:numId w:val="4"/>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5CACAC2B" w14:textId="072C0F58" w:rsidR="00116EE1" w:rsidRPr="00116EE1" w:rsidRDefault="00116EE1">
            <w:pPr>
              <w:pStyle w:val="ListParagraph"/>
              <w:numPr>
                <w:ilvl w:val="0"/>
                <w:numId w:val="4"/>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p w14:paraId="6ED39C97" w14:textId="77777777" w:rsidR="003F1D97" w:rsidRPr="00BC474F" w:rsidRDefault="003F1D97" w:rsidP="003F1D97">
            <w:pPr>
              <w:rPr>
                <w:rFonts w:asciiTheme="minorHAnsi" w:hAnsiTheme="minorHAnsi" w:cstheme="minorHAnsi"/>
                <w:b/>
              </w:rPr>
            </w:pPr>
          </w:p>
        </w:tc>
        <w:tc>
          <w:tcPr>
            <w:tcW w:w="2823" w:type="dxa"/>
          </w:tcPr>
          <w:p w14:paraId="1157D94D" w14:textId="77777777" w:rsidR="00EF203B" w:rsidRPr="00EF203B" w:rsidRDefault="00EF203B">
            <w:pPr>
              <w:pStyle w:val="ListParagraph"/>
              <w:numPr>
                <w:ilvl w:val="0"/>
                <w:numId w:val="6"/>
              </w:numPr>
              <w:rPr>
                <w:rFonts w:asciiTheme="minorHAnsi" w:hAnsiTheme="minorHAnsi" w:cstheme="minorHAnsi"/>
                <w:bCs/>
                <w:i/>
                <w:iCs/>
                <w:sz w:val="16"/>
                <w:szCs w:val="16"/>
              </w:rPr>
            </w:pPr>
            <w:r w:rsidRPr="00EF203B">
              <w:rPr>
                <w:rFonts w:asciiTheme="minorHAnsi" w:hAnsiTheme="minorHAnsi" w:cstheme="minorHAnsi"/>
                <w:bCs/>
                <w:i/>
                <w:iCs/>
                <w:sz w:val="16"/>
                <w:szCs w:val="16"/>
              </w:rPr>
              <w:t>Locational knowledge</w:t>
            </w:r>
          </w:p>
          <w:p w14:paraId="72380855" w14:textId="77777777" w:rsidR="00EF203B" w:rsidRPr="00EF203B" w:rsidRDefault="00EF203B">
            <w:pPr>
              <w:pStyle w:val="ListParagraph"/>
              <w:numPr>
                <w:ilvl w:val="0"/>
                <w:numId w:val="6"/>
              </w:numPr>
              <w:rPr>
                <w:rFonts w:asciiTheme="minorHAnsi" w:hAnsiTheme="minorHAnsi" w:cstheme="minorHAnsi"/>
                <w:bCs/>
                <w:i/>
                <w:iCs/>
                <w:sz w:val="16"/>
                <w:szCs w:val="16"/>
              </w:rPr>
            </w:pPr>
            <w:r w:rsidRPr="00EF203B">
              <w:rPr>
                <w:rFonts w:asciiTheme="minorHAnsi" w:hAnsiTheme="minorHAnsi" w:cstheme="minorHAnsi"/>
                <w:bCs/>
                <w:i/>
                <w:iCs/>
                <w:sz w:val="16"/>
                <w:szCs w:val="16"/>
              </w:rPr>
              <w:t>Place knowledge</w:t>
            </w:r>
          </w:p>
          <w:p w14:paraId="6AA488E8" w14:textId="77777777" w:rsidR="00EF203B" w:rsidRPr="00EF203B" w:rsidRDefault="00EF203B">
            <w:pPr>
              <w:pStyle w:val="ListParagraph"/>
              <w:numPr>
                <w:ilvl w:val="0"/>
                <w:numId w:val="6"/>
              </w:numPr>
              <w:rPr>
                <w:rFonts w:asciiTheme="minorHAnsi" w:hAnsiTheme="minorHAnsi" w:cstheme="minorHAnsi"/>
                <w:bCs/>
                <w:i/>
                <w:iCs/>
                <w:sz w:val="16"/>
                <w:szCs w:val="16"/>
              </w:rPr>
            </w:pPr>
            <w:r w:rsidRPr="00EF203B">
              <w:rPr>
                <w:rFonts w:asciiTheme="minorHAnsi" w:hAnsiTheme="minorHAnsi" w:cstheme="minorHAnsi"/>
                <w:bCs/>
                <w:i/>
                <w:iCs/>
                <w:sz w:val="16"/>
                <w:szCs w:val="16"/>
              </w:rPr>
              <w:t xml:space="preserve">Human and physical geography </w:t>
            </w:r>
          </w:p>
          <w:p w14:paraId="45251901" w14:textId="77777777" w:rsidR="00EF203B" w:rsidRPr="00EF203B" w:rsidRDefault="00EF203B">
            <w:pPr>
              <w:pStyle w:val="ListParagraph"/>
              <w:numPr>
                <w:ilvl w:val="0"/>
                <w:numId w:val="6"/>
              </w:numPr>
              <w:rPr>
                <w:rFonts w:asciiTheme="minorHAnsi" w:hAnsiTheme="minorHAnsi" w:cstheme="minorHAnsi"/>
                <w:bCs/>
                <w:i/>
                <w:iCs/>
                <w:sz w:val="16"/>
                <w:szCs w:val="16"/>
              </w:rPr>
            </w:pPr>
            <w:r w:rsidRPr="00EF203B">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0B83BA27" w14:textId="77777777" w:rsidR="00EF203B" w:rsidRPr="00EF203B" w:rsidRDefault="00EF203B">
            <w:pPr>
              <w:pStyle w:val="ListParagraph"/>
              <w:numPr>
                <w:ilvl w:val="0"/>
                <w:numId w:val="7"/>
              </w:numPr>
              <w:rPr>
                <w:rFonts w:asciiTheme="minorHAnsi" w:hAnsiTheme="minorHAnsi" w:cstheme="minorHAnsi"/>
                <w:bCs/>
                <w:i/>
                <w:iCs/>
                <w:sz w:val="16"/>
                <w:szCs w:val="16"/>
              </w:rPr>
            </w:pPr>
            <w:r w:rsidRPr="00EF203B">
              <w:rPr>
                <w:rFonts w:asciiTheme="minorHAnsi" w:hAnsiTheme="minorHAnsi" w:cstheme="minorHAnsi"/>
                <w:bCs/>
                <w:i/>
                <w:iCs/>
                <w:sz w:val="16"/>
                <w:szCs w:val="16"/>
              </w:rPr>
              <w:t>Locational knowledge</w:t>
            </w:r>
          </w:p>
          <w:p w14:paraId="57892669" w14:textId="77777777" w:rsidR="00EF203B" w:rsidRPr="00EF203B" w:rsidRDefault="00EF203B">
            <w:pPr>
              <w:pStyle w:val="ListParagraph"/>
              <w:numPr>
                <w:ilvl w:val="0"/>
                <w:numId w:val="7"/>
              </w:numPr>
              <w:rPr>
                <w:rFonts w:asciiTheme="minorHAnsi" w:hAnsiTheme="minorHAnsi" w:cstheme="minorHAnsi"/>
                <w:bCs/>
                <w:i/>
                <w:iCs/>
                <w:sz w:val="16"/>
                <w:szCs w:val="16"/>
              </w:rPr>
            </w:pPr>
            <w:r w:rsidRPr="00EF203B">
              <w:rPr>
                <w:rFonts w:asciiTheme="minorHAnsi" w:hAnsiTheme="minorHAnsi" w:cstheme="minorHAnsi"/>
                <w:bCs/>
                <w:i/>
                <w:iCs/>
                <w:sz w:val="16"/>
                <w:szCs w:val="16"/>
              </w:rPr>
              <w:t>Place knowledge</w:t>
            </w:r>
          </w:p>
          <w:p w14:paraId="4393657B" w14:textId="77777777" w:rsidR="00EF203B" w:rsidRPr="00EF203B" w:rsidRDefault="00EF203B">
            <w:pPr>
              <w:pStyle w:val="ListParagraph"/>
              <w:numPr>
                <w:ilvl w:val="0"/>
                <w:numId w:val="7"/>
              </w:numPr>
              <w:rPr>
                <w:rFonts w:asciiTheme="minorHAnsi" w:hAnsiTheme="minorHAnsi" w:cstheme="minorHAnsi"/>
                <w:bCs/>
                <w:i/>
                <w:iCs/>
                <w:sz w:val="16"/>
                <w:szCs w:val="16"/>
              </w:rPr>
            </w:pPr>
            <w:r w:rsidRPr="00EF203B">
              <w:rPr>
                <w:rFonts w:asciiTheme="minorHAnsi" w:hAnsiTheme="minorHAnsi" w:cstheme="minorHAnsi"/>
                <w:bCs/>
                <w:i/>
                <w:iCs/>
                <w:sz w:val="16"/>
                <w:szCs w:val="16"/>
              </w:rPr>
              <w:t xml:space="preserve">Human and physical geography </w:t>
            </w:r>
          </w:p>
          <w:p w14:paraId="08A909A3" w14:textId="77777777" w:rsidR="00EF203B" w:rsidRPr="00EF203B" w:rsidRDefault="00EF203B">
            <w:pPr>
              <w:pStyle w:val="ListParagraph"/>
              <w:numPr>
                <w:ilvl w:val="0"/>
                <w:numId w:val="7"/>
              </w:numPr>
              <w:rPr>
                <w:rFonts w:asciiTheme="minorHAnsi" w:hAnsiTheme="minorHAnsi" w:cstheme="minorHAnsi"/>
                <w:bCs/>
                <w:i/>
                <w:iCs/>
                <w:sz w:val="16"/>
                <w:szCs w:val="16"/>
              </w:rPr>
            </w:pPr>
            <w:r w:rsidRPr="00EF203B">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30623AD6" w14:textId="77777777" w:rsidR="00EF203B" w:rsidRPr="00116EE1" w:rsidRDefault="00EF203B">
            <w:pPr>
              <w:pStyle w:val="ListParagraph"/>
              <w:numPr>
                <w:ilvl w:val="0"/>
                <w:numId w:val="8"/>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377FA36" w14:textId="77777777" w:rsidR="00EF203B" w:rsidRDefault="00EF203B">
            <w:pPr>
              <w:pStyle w:val="ListParagraph"/>
              <w:numPr>
                <w:ilvl w:val="0"/>
                <w:numId w:val="8"/>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CC6B49E" w14:textId="77777777" w:rsidR="00EF203B" w:rsidRDefault="00EF203B">
            <w:pPr>
              <w:pStyle w:val="ListParagraph"/>
              <w:numPr>
                <w:ilvl w:val="0"/>
                <w:numId w:val="8"/>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1E0C0AC9" w14:textId="77777777" w:rsidR="00EF203B" w:rsidRPr="00116EE1" w:rsidRDefault="00EF203B">
            <w:pPr>
              <w:pStyle w:val="ListParagraph"/>
              <w:numPr>
                <w:ilvl w:val="0"/>
                <w:numId w:val="8"/>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2B790D5C" w14:textId="77777777" w:rsidR="00EF203B" w:rsidRPr="00116EE1" w:rsidRDefault="00EF203B">
            <w:pPr>
              <w:pStyle w:val="ListParagraph"/>
              <w:numPr>
                <w:ilvl w:val="0"/>
                <w:numId w:val="9"/>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5E0253DE" w14:textId="77777777" w:rsidR="00EF203B" w:rsidRDefault="00EF203B">
            <w:pPr>
              <w:pStyle w:val="ListParagraph"/>
              <w:numPr>
                <w:ilvl w:val="0"/>
                <w:numId w:val="9"/>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1A585680" w14:textId="77777777" w:rsidR="00EF203B" w:rsidRDefault="00EF203B">
            <w:pPr>
              <w:pStyle w:val="ListParagraph"/>
              <w:numPr>
                <w:ilvl w:val="0"/>
                <w:numId w:val="9"/>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49FB20BA" w14:textId="77777777" w:rsidR="00EF203B" w:rsidRPr="00116EE1" w:rsidRDefault="00EF203B">
            <w:pPr>
              <w:pStyle w:val="ListParagraph"/>
              <w:numPr>
                <w:ilvl w:val="0"/>
                <w:numId w:val="9"/>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58479D19" w14:textId="1EB57D01"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lastRenderedPageBreak/>
              <w:t>Understand where major deserts are located, including their positions in relation to latitude and continents</w:t>
            </w:r>
            <w:r>
              <w:rPr>
                <w:rFonts w:asciiTheme="minorHAnsi" w:hAnsiTheme="minorHAnsi" w:cstheme="minorHAnsi"/>
                <w:sz w:val="16"/>
                <w:szCs w:val="16"/>
              </w:rPr>
              <w:t>.</w:t>
            </w:r>
          </w:p>
          <w:p w14:paraId="3C0408B6" w14:textId="55A3952B"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Know the physical features and vegetation types typical of hot desert biomes.</w:t>
            </w:r>
          </w:p>
          <w:p w14:paraId="00653D2D" w14:textId="56FC21CF"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Recognise how humans use deserts and the environmental threats they face</w:t>
            </w:r>
          </w:p>
          <w:p w14:paraId="663D65A9" w14:textId="1057CD10"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lastRenderedPageBreak/>
              <w:t>Understand the key differences between contrasting biomes, especially in terms of land use and vegetation.</w:t>
            </w:r>
          </w:p>
          <w:p w14:paraId="1D273342" w14:textId="6547E65B"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Identify factors influencing human settlement and use of natural resources in different environments.</w:t>
            </w:r>
          </w:p>
          <w:p w14:paraId="2E19DA97" w14:textId="139AC74B"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Know that maps, graphs (line and pie charts), and GIS can be used to present and analyse geographical data.</w:t>
            </w:r>
          </w:p>
          <w:p w14:paraId="274892A7" w14:textId="455A3D64"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Understand that vegetation belts are global patterns of plant life linked to climate and geography.</w:t>
            </w:r>
          </w:p>
          <w:p w14:paraId="6C35C4F4" w14:textId="014CDBDA" w:rsidR="00043EB6"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Be aware of the Prime/Greenwich Meridian as a key reference in global geography.</w:t>
            </w:r>
          </w:p>
          <w:p w14:paraId="196E3805" w14:textId="65D1C0A5" w:rsidR="003F1D97" w:rsidRPr="00043EB6" w:rsidRDefault="00043EB6" w:rsidP="00043EB6">
            <w:pPr>
              <w:pStyle w:val="ListParagraph"/>
              <w:numPr>
                <w:ilvl w:val="0"/>
                <w:numId w:val="21"/>
              </w:numPr>
              <w:rPr>
                <w:rFonts w:asciiTheme="minorHAnsi" w:hAnsiTheme="minorHAnsi" w:cstheme="minorHAnsi"/>
                <w:sz w:val="16"/>
                <w:szCs w:val="16"/>
              </w:rPr>
            </w:pPr>
            <w:r w:rsidRPr="00043EB6">
              <w:rPr>
                <w:rFonts w:asciiTheme="minorHAnsi" w:hAnsiTheme="minorHAnsi" w:cstheme="minorHAnsi"/>
                <w:sz w:val="16"/>
                <w:szCs w:val="16"/>
              </w:rPr>
              <w:t>Recognise how humans impact the environment and the importance of sustainable land use.</w:t>
            </w:r>
          </w:p>
        </w:tc>
        <w:tc>
          <w:tcPr>
            <w:tcW w:w="3118" w:type="dxa"/>
          </w:tcPr>
          <w:p w14:paraId="1B79D9B7" w14:textId="032FD5BD"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lastRenderedPageBreak/>
              <w:t>Know that natural resources are used to produce energy.</w:t>
            </w:r>
          </w:p>
          <w:p w14:paraId="5CFFC402" w14:textId="5841CF25"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t>Know the difference between renewable and non-renewable energy sources.</w:t>
            </w:r>
          </w:p>
          <w:p w14:paraId="7B9E69F8" w14:textId="2C47760C"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t>Know the location of major UK cities and the purpose of the Prime Meridian.</w:t>
            </w:r>
          </w:p>
          <w:p w14:paraId="45792AB4" w14:textId="458546EB"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lastRenderedPageBreak/>
              <w:t>Understand that human activity can have both positive and negative effects on the environment.</w:t>
            </w:r>
          </w:p>
          <w:p w14:paraId="36F7F622" w14:textId="1C84E60A"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t>Know that maps and grid references help us locate features and energy sources.</w:t>
            </w:r>
          </w:p>
          <w:p w14:paraId="5DB39AE5" w14:textId="3996E6C4" w:rsidR="00C92BA6"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t>Know how to collect and use different types of data, including opinions (qualitative data).</w:t>
            </w:r>
          </w:p>
          <w:p w14:paraId="33511DF0" w14:textId="4E4A238C" w:rsidR="003F1D97" w:rsidRPr="00C92BA6" w:rsidRDefault="00C92BA6" w:rsidP="00C92BA6">
            <w:pPr>
              <w:pStyle w:val="ListParagraph"/>
              <w:numPr>
                <w:ilvl w:val="0"/>
                <w:numId w:val="21"/>
              </w:numPr>
              <w:shd w:val="clear" w:color="auto" w:fill="FFFFFF"/>
              <w:rPr>
                <w:rFonts w:asciiTheme="minorHAnsi" w:hAnsiTheme="minorHAnsi" w:cstheme="minorHAnsi"/>
                <w:sz w:val="16"/>
                <w:szCs w:val="16"/>
              </w:rPr>
            </w:pPr>
            <w:r w:rsidRPr="00C92BA6">
              <w:rPr>
                <w:rFonts w:asciiTheme="minorHAnsi" w:hAnsiTheme="minorHAnsi" w:cstheme="minorHAnsi"/>
                <w:sz w:val="16"/>
                <w:szCs w:val="16"/>
              </w:rPr>
              <w:t>Understand how to carry out simple data collection methods like interviews or surveys.</w:t>
            </w:r>
          </w:p>
        </w:tc>
        <w:tc>
          <w:tcPr>
            <w:tcW w:w="3119" w:type="dxa"/>
          </w:tcPr>
          <w:p w14:paraId="0A8E14CE" w14:textId="2FCA4566"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lastRenderedPageBreak/>
              <w:t>The global population has increased a lot since the 1950s.</w:t>
            </w:r>
          </w:p>
          <w:p w14:paraId="0B71D22B" w14:textId="14AC2DED"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People choose where to build settlements based on things like resources, jobs, and safety.</w:t>
            </w:r>
          </w:p>
          <w:p w14:paraId="7DCAC2A5" w14:textId="4EB05063"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Migration is when people move from one place or country to another.</w:t>
            </w:r>
          </w:p>
          <w:p w14:paraId="41DE2312" w14:textId="1209E31E"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Some areas in the UK, like London and the South East, have higher populations than others.</w:t>
            </w:r>
          </w:p>
          <w:p w14:paraId="14987D17" w14:textId="02D93DD0"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lastRenderedPageBreak/>
              <w:t>The UK is made up of different counties, cities, and twelve main regions.</w:t>
            </w:r>
          </w:p>
          <w:p w14:paraId="5C87DC24" w14:textId="443F1292"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Many countries and major cities in Europe and the Americas can be named and located.</w:t>
            </w:r>
          </w:p>
          <w:p w14:paraId="41A8A22D" w14:textId="388EA4B2"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Human activity can harm the environment.</w:t>
            </w:r>
          </w:p>
          <w:p w14:paraId="4502AA44" w14:textId="7931BF19"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Qualitative data is based on opinions and descriptions.</w:t>
            </w:r>
          </w:p>
          <w:p w14:paraId="586DDAFF" w14:textId="3ECE2176"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GIS is a digital tool used to make and study maps</w:t>
            </w:r>
          </w:p>
          <w:p w14:paraId="42C4AB62" w14:textId="48CBD250" w:rsidR="0039644F"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Pie charts show data in parts or percentages of a whole.</w:t>
            </w:r>
          </w:p>
          <w:p w14:paraId="6CF8DFE3" w14:textId="0DEFB256" w:rsidR="003F1D97" w:rsidRPr="0039644F" w:rsidRDefault="0039644F" w:rsidP="0039644F">
            <w:pPr>
              <w:pStyle w:val="ListParagraph"/>
              <w:numPr>
                <w:ilvl w:val="0"/>
                <w:numId w:val="21"/>
              </w:numPr>
              <w:rPr>
                <w:rFonts w:asciiTheme="minorHAnsi" w:hAnsiTheme="minorHAnsi" w:cstheme="minorHAnsi"/>
                <w:sz w:val="16"/>
                <w:szCs w:val="16"/>
              </w:rPr>
            </w:pPr>
            <w:r w:rsidRPr="0039644F">
              <w:rPr>
                <w:rFonts w:asciiTheme="minorHAnsi" w:hAnsiTheme="minorHAnsi" w:cstheme="minorHAnsi"/>
                <w:sz w:val="16"/>
                <w:szCs w:val="16"/>
              </w:rPr>
              <w:t>There are different ways to collect data, and these can be used to learn about local issues.</w:t>
            </w:r>
          </w:p>
        </w:tc>
        <w:tc>
          <w:tcPr>
            <w:tcW w:w="2822" w:type="dxa"/>
          </w:tcPr>
          <w:p w14:paraId="1B6F3184" w14:textId="31E52565"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lastRenderedPageBreak/>
              <w:t>To know the location of key physical features in countries studied. </w:t>
            </w:r>
          </w:p>
          <w:p w14:paraId="7A3EA344" w14:textId="6B74F343"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why the ocean is important. </w:t>
            </w:r>
          </w:p>
          <w:p w14:paraId="38BA129E" w14:textId="7F9BD41A"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some positive impacts of humans on the environment.  </w:t>
            </w:r>
          </w:p>
          <w:p w14:paraId="39825172" w14:textId="47E1ED5F"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some negative impacts of humans on the environment. </w:t>
            </w:r>
          </w:p>
          <w:p w14:paraId="36DF3448" w14:textId="77777777" w:rsid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lastRenderedPageBreak/>
              <w:t>To know that GIS is a digital system that creates and manages maps, used to support analysis for enquiries.</w:t>
            </w:r>
          </w:p>
          <w:p w14:paraId="579C2E0C" w14:textId="4513FCA0"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that a pie chart can represent a fraction or percentage of a whole set of data. </w:t>
            </w:r>
          </w:p>
          <w:p w14:paraId="0975161A" w14:textId="32DFC77A"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be aware of some issues in the local area. </w:t>
            </w:r>
          </w:p>
          <w:p w14:paraId="3101B5BE" w14:textId="2AA99E8B"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what a range of data collection methods look like. </w:t>
            </w:r>
          </w:p>
          <w:p w14:paraId="29A5FA3D" w14:textId="77777777" w:rsidR="00F9696A" w:rsidRPr="00F9696A" w:rsidRDefault="00F9696A">
            <w:pPr>
              <w:numPr>
                <w:ilvl w:val="0"/>
                <w:numId w:val="16"/>
              </w:numPr>
              <w:shd w:val="clear" w:color="auto" w:fill="FFFFFF"/>
              <w:tabs>
                <w:tab w:val="num" w:pos="720"/>
              </w:tabs>
              <w:rPr>
                <w:rFonts w:asciiTheme="minorHAnsi" w:hAnsiTheme="minorHAnsi" w:cstheme="minorHAnsi"/>
                <w:sz w:val="16"/>
                <w:szCs w:val="16"/>
              </w:rPr>
            </w:pPr>
            <w:r w:rsidRPr="00F9696A">
              <w:rPr>
                <w:rFonts w:asciiTheme="minorHAnsi" w:hAnsiTheme="minorHAnsi" w:cstheme="minorHAnsi"/>
                <w:sz w:val="16"/>
                <w:szCs w:val="16"/>
              </w:rPr>
              <w:t>To know how to use a range of data collection methods.</w:t>
            </w:r>
          </w:p>
          <w:p w14:paraId="101E59E2" w14:textId="2B38F714" w:rsidR="003F1D97" w:rsidRPr="00F7586A" w:rsidRDefault="003F1D97" w:rsidP="00F7586A">
            <w:pPr>
              <w:shd w:val="clear" w:color="auto" w:fill="FFFFFF"/>
              <w:rPr>
                <w:rFonts w:asciiTheme="minorHAnsi" w:hAnsiTheme="minorHAnsi" w:cstheme="minorHAnsi"/>
                <w:sz w:val="16"/>
                <w:szCs w:val="16"/>
              </w:rPr>
            </w:pP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lastRenderedPageBreak/>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0CD8DED2" w14:textId="4D6ABEE4" w:rsidR="00C31A4D" w:rsidRPr="00123A09" w:rsidRDefault="00C31A4D" w:rsidP="00123A09">
            <w:pPr>
              <w:pStyle w:val="ListParagraph"/>
              <w:numPr>
                <w:ilvl w:val="0"/>
                <w:numId w:val="20"/>
              </w:numPr>
              <w:shd w:val="clear" w:color="auto" w:fill="FFFFFF"/>
              <w:rPr>
                <w:rFonts w:asciiTheme="minorHAnsi" w:hAnsiTheme="minorHAnsi" w:cstheme="minorHAnsi"/>
                <w:sz w:val="16"/>
                <w:szCs w:val="16"/>
              </w:rPr>
            </w:pPr>
            <w:r w:rsidRPr="00123A09">
              <w:rPr>
                <w:rFonts w:asciiTheme="minorHAnsi" w:hAnsiTheme="minorHAnsi" w:cstheme="minorHAnsi"/>
                <w:sz w:val="16"/>
                <w:szCs w:val="16"/>
              </w:rPr>
              <w:t>Use maps, atlases, globes, and digital tools to locate countries, major cities, and key physical and human features.</w:t>
            </w:r>
          </w:p>
          <w:p w14:paraId="76E8D97B" w14:textId="326ADA61" w:rsidR="00C31A4D" w:rsidRPr="00123A09" w:rsidRDefault="00C31A4D" w:rsidP="00123A09">
            <w:pPr>
              <w:pStyle w:val="ListParagraph"/>
              <w:numPr>
                <w:ilvl w:val="0"/>
                <w:numId w:val="20"/>
              </w:numPr>
              <w:shd w:val="clear" w:color="auto" w:fill="FFFFFF"/>
              <w:rPr>
                <w:rFonts w:asciiTheme="minorHAnsi" w:hAnsiTheme="minorHAnsi" w:cstheme="minorHAnsi"/>
                <w:sz w:val="16"/>
                <w:szCs w:val="16"/>
              </w:rPr>
            </w:pPr>
            <w:r w:rsidRPr="00123A09">
              <w:rPr>
                <w:rFonts w:asciiTheme="minorHAnsi" w:hAnsiTheme="minorHAnsi" w:cstheme="minorHAnsi"/>
                <w:sz w:val="16"/>
                <w:szCs w:val="16"/>
              </w:rPr>
              <w:t>Identify climate zones, biomes, and vegetation belts on maps and describe global patterns.</w:t>
            </w:r>
          </w:p>
          <w:p w14:paraId="5DEC308E" w14:textId="745E7FFB" w:rsidR="00C31A4D" w:rsidRPr="008232B1" w:rsidRDefault="00C31A4D" w:rsidP="008232B1">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Use latitude and longitude (including the Prime/Greenwich Meridian) to describe location and understand time zones.</w:t>
            </w:r>
          </w:p>
          <w:p w14:paraId="490F8E94" w14:textId="319A2143" w:rsidR="00C31A4D" w:rsidRPr="008232B1" w:rsidRDefault="00C31A4D" w:rsidP="008232B1">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Describe and compare environmental regions, including how and why they have changed over time.</w:t>
            </w:r>
          </w:p>
          <w:p w14:paraId="74DD992E" w14:textId="19D89E81" w:rsidR="00C31A4D" w:rsidRPr="008232B1" w:rsidRDefault="00C31A4D" w:rsidP="008232B1">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lastRenderedPageBreak/>
              <w:t>Explain how climate affects land use, settlement, and trade.</w:t>
            </w:r>
          </w:p>
          <w:p w14:paraId="744A7C9C" w14:textId="4047DCB7" w:rsidR="00C31A4D" w:rsidRPr="008232B1" w:rsidRDefault="00C31A4D" w:rsidP="008232B1">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Describe how humans use desert environments and respond to different biomes.</w:t>
            </w:r>
          </w:p>
          <w:p w14:paraId="689B5319" w14:textId="1BE52A0D" w:rsidR="00C31A4D" w:rsidRPr="008232B1" w:rsidRDefault="00C31A4D" w:rsidP="008232B1">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Recognise the causes and impacts of climate change on different environments.</w:t>
            </w:r>
          </w:p>
          <w:p w14:paraId="1E6AEF1D" w14:textId="77777777" w:rsid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Understand the distribution and use of natural resources and their link to economic activity and trade.</w:t>
            </w:r>
          </w:p>
          <w:p w14:paraId="0986F076" w14:textId="77777777" w:rsid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 xml:space="preserve">  Explain migration using ‘push’ and ‘pull’ factors.</w:t>
            </w:r>
          </w:p>
          <w:p w14:paraId="3FDA6EA6" w14:textId="77777777" w:rsid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 xml:space="preserve"> Identify how human activity affects the environment both positively and negatively.</w:t>
            </w:r>
          </w:p>
          <w:p w14:paraId="307059A9" w14:textId="77777777" w:rsid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Use and interpret maps at different scales, including contour maps.</w:t>
            </w:r>
          </w:p>
          <w:p w14:paraId="1BD27CDF" w14:textId="77777777" w:rsid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 xml:space="preserve">  Analyse and interpret data from graphs, pie charts, and real-time sources.</w:t>
            </w:r>
          </w:p>
          <w:p w14:paraId="205AB7E5" w14:textId="38D9EFD4" w:rsidR="00C31A4D" w:rsidRPr="008232B1" w:rsidRDefault="00C31A4D" w:rsidP="00C31A4D">
            <w:pPr>
              <w:pStyle w:val="ListParagraph"/>
              <w:numPr>
                <w:ilvl w:val="0"/>
                <w:numId w:val="20"/>
              </w:numPr>
              <w:shd w:val="clear" w:color="auto" w:fill="FFFFFF"/>
              <w:rPr>
                <w:rFonts w:asciiTheme="minorHAnsi" w:hAnsiTheme="minorHAnsi" w:cstheme="minorHAnsi"/>
                <w:sz w:val="16"/>
                <w:szCs w:val="16"/>
              </w:rPr>
            </w:pPr>
            <w:r w:rsidRPr="008232B1">
              <w:rPr>
                <w:rFonts w:asciiTheme="minorHAnsi" w:hAnsiTheme="minorHAnsi" w:cstheme="minorHAnsi"/>
                <w:sz w:val="16"/>
                <w:szCs w:val="16"/>
              </w:rPr>
              <w:t xml:space="preserve"> Ask and answer geographical questions using map evidence and fieldwork findings.</w:t>
            </w:r>
          </w:p>
          <w:p w14:paraId="704D223C" w14:textId="04FDB28A" w:rsidR="003F1D97" w:rsidRPr="00D15FB2" w:rsidRDefault="003F1D97" w:rsidP="00C31A4D">
            <w:pPr>
              <w:shd w:val="clear" w:color="auto" w:fill="FFFFFF"/>
              <w:rPr>
                <w:rFonts w:asciiTheme="minorHAnsi" w:hAnsiTheme="minorHAnsi" w:cstheme="minorHAnsi"/>
                <w:sz w:val="16"/>
                <w:szCs w:val="16"/>
              </w:rPr>
            </w:pPr>
          </w:p>
        </w:tc>
        <w:tc>
          <w:tcPr>
            <w:tcW w:w="3118" w:type="dxa"/>
          </w:tcPr>
          <w:p w14:paraId="145192C5" w14:textId="6593E60B"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lastRenderedPageBreak/>
              <w:t>Locate UK cities and key global countries using maps, atlases, and digital mapping.</w:t>
            </w:r>
          </w:p>
          <w:p w14:paraId="5AA66819" w14:textId="621404B4"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Identify and describe key physical and human features related to energy and trade.</w:t>
            </w:r>
          </w:p>
          <w:p w14:paraId="0A7CCE2A" w14:textId="17AE6149"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Use four- and six-figure grid references and map symbols to locate features on OS maps.</w:t>
            </w:r>
          </w:p>
          <w:p w14:paraId="54F9806A" w14:textId="17323CBC"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Understand the use of longitude, latitude, and the Prime Meridian when describing location.</w:t>
            </w:r>
          </w:p>
          <w:p w14:paraId="27E2C573" w14:textId="5F7BE932"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Explore how land use and transport links have changed over time using map evidence.</w:t>
            </w:r>
          </w:p>
          <w:p w14:paraId="1FBFD157" w14:textId="6A12D65E"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lastRenderedPageBreak/>
              <w:t>Use maps to investigate global energy sources and trading routes.</w:t>
            </w:r>
          </w:p>
          <w:p w14:paraId="1CCEB77F" w14:textId="77777777"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Understand how natural resources and climate affect land use, trade, and settlement.</w:t>
            </w:r>
          </w:p>
          <w:p w14:paraId="41624227" w14:textId="77777777" w:rsidR="00A53A3C" w:rsidRPr="00A53A3C" w:rsidRDefault="00A53A3C" w:rsidP="00A53A3C">
            <w:pPr>
              <w:rPr>
                <w:rFonts w:asciiTheme="minorHAnsi" w:hAnsiTheme="minorHAnsi" w:cstheme="minorHAnsi"/>
                <w:sz w:val="16"/>
                <w:szCs w:val="16"/>
              </w:rPr>
            </w:pPr>
          </w:p>
          <w:p w14:paraId="54C20A4E" w14:textId="6B9BA24C"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Recognise positive and negative human impacts on the environment, including climate change.</w:t>
            </w:r>
          </w:p>
          <w:p w14:paraId="5C607E91" w14:textId="254735B6"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Ask and answer enquiry questions using fieldwork and collected data.</w:t>
            </w:r>
          </w:p>
          <w:p w14:paraId="6422D591" w14:textId="5F596542"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Plan and carry out simple data collection methods (e.g. interviews or questionnaires).</w:t>
            </w:r>
          </w:p>
          <w:p w14:paraId="5AC114EF" w14:textId="5BA0943B" w:rsidR="00A53A3C"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Present findings using charts, sketch maps, drawings, and digital tools.</w:t>
            </w:r>
          </w:p>
          <w:p w14:paraId="11AFB8F0" w14:textId="3C4CF8B4" w:rsidR="003F1D97" w:rsidRPr="00A53A3C" w:rsidRDefault="00A53A3C" w:rsidP="00A53A3C">
            <w:pPr>
              <w:pStyle w:val="ListParagraph"/>
              <w:numPr>
                <w:ilvl w:val="0"/>
                <w:numId w:val="23"/>
              </w:numPr>
              <w:rPr>
                <w:rFonts w:asciiTheme="minorHAnsi" w:hAnsiTheme="minorHAnsi" w:cstheme="minorHAnsi"/>
                <w:sz w:val="16"/>
                <w:szCs w:val="16"/>
              </w:rPr>
            </w:pPr>
            <w:r w:rsidRPr="00A53A3C">
              <w:rPr>
                <w:rFonts w:asciiTheme="minorHAnsi" w:hAnsiTheme="minorHAnsi" w:cstheme="minorHAnsi"/>
                <w:sz w:val="16"/>
                <w:szCs w:val="16"/>
              </w:rPr>
              <w:t>Draw conclusions from fieldwork and data to explain geographical patterns or changes.</w:t>
            </w:r>
          </w:p>
        </w:tc>
        <w:tc>
          <w:tcPr>
            <w:tcW w:w="3119" w:type="dxa"/>
          </w:tcPr>
          <w:p w14:paraId="364E09F8" w14:textId="77777777" w:rsidR="00A0349B" w:rsidRDefault="00A0349B" w:rsidP="00C52972">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lastRenderedPageBreak/>
              <w:t>Locate countries, cities, and regions in the UK, Europe, and the Americas using maps and digital tools.</w:t>
            </w:r>
          </w:p>
          <w:p w14:paraId="067534AC" w14:textId="2771DDD2"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Use atlases, globes, and digital maps to describe human and physical features.</w:t>
            </w:r>
          </w:p>
          <w:p w14:paraId="15462420" w14:textId="028F7F7E"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Use OS maps confidently, including grid references, compass points, and symbols.</w:t>
            </w:r>
          </w:p>
          <w:p w14:paraId="647B80A1" w14:textId="36048EA5"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Follow and plan routes using map skills.</w:t>
            </w:r>
          </w:p>
          <w:p w14:paraId="09F5D958" w14:textId="4BA80EA4"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Recognise and describe how places change over time due to physical and human factors.</w:t>
            </w:r>
          </w:p>
          <w:p w14:paraId="03BED2BF" w14:textId="1624DB27"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lastRenderedPageBreak/>
              <w:t>Explain how people respond to and impact their environments in different places.</w:t>
            </w:r>
          </w:p>
          <w:p w14:paraId="1D0B4702" w14:textId="16EA5C0F"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Understand how climate and environment affect where people live, trade, and work.</w:t>
            </w:r>
          </w:p>
          <w:p w14:paraId="7A71B4C3" w14:textId="03A526B3"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Suggest reasons for population growth and why people migrate.</w:t>
            </w:r>
          </w:p>
          <w:p w14:paraId="1DA6D086" w14:textId="79CDE188"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Describe the causes and effects of climate change and suggest different viewpoints and actions.</w:t>
            </w:r>
          </w:p>
          <w:p w14:paraId="74CCF5D6" w14:textId="78378971"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Identify geographical issues in different places and suggest solutions.</w:t>
            </w:r>
          </w:p>
          <w:p w14:paraId="7A5CB13F" w14:textId="74679A38"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Ask and investigate their own geographical questions.</w:t>
            </w:r>
          </w:p>
          <w:p w14:paraId="562F5896" w14:textId="17C88D57"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Plan and carry out fieldwork using a range of methods (e.g. surveys, interviews, observations, Likert scales).</w:t>
            </w:r>
          </w:p>
          <w:p w14:paraId="7DB33D3A" w14:textId="0A00C181"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Use GIS to map and compare data.</w:t>
            </w:r>
          </w:p>
          <w:p w14:paraId="32954618" w14:textId="7F1C6375" w:rsidR="00A0349B"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Present findings clearly using maps, charts, drawings, graphs, photos, and written work.</w:t>
            </w:r>
          </w:p>
          <w:p w14:paraId="029CB128" w14:textId="327BA00C" w:rsidR="00A0349B" w:rsidRPr="000B58C5"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Analyse data and draw conclusions from fieldwork.</w:t>
            </w:r>
          </w:p>
          <w:p w14:paraId="5F4C7707" w14:textId="50450407" w:rsidR="003F1D97" w:rsidRPr="00A0349B" w:rsidRDefault="00A0349B" w:rsidP="00A0349B">
            <w:pPr>
              <w:pStyle w:val="ListParagraph"/>
              <w:numPr>
                <w:ilvl w:val="0"/>
                <w:numId w:val="23"/>
              </w:numPr>
              <w:rPr>
                <w:rFonts w:asciiTheme="minorHAnsi" w:hAnsiTheme="minorHAnsi" w:cstheme="minorHAnsi"/>
                <w:sz w:val="16"/>
                <w:szCs w:val="16"/>
              </w:rPr>
            </w:pPr>
            <w:r w:rsidRPr="00A0349B">
              <w:rPr>
                <w:rFonts w:asciiTheme="minorHAnsi" w:hAnsiTheme="minorHAnsi" w:cstheme="minorHAnsi"/>
                <w:sz w:val="16"/>
                <w:szCs w:val="16"/>
              </w:rPr>
              <w:t>Evaluate evidence and suggest ways to improve enquiries.</w:t>
            </w:r>
          </w:p>
        </w:tc>
        <w:tc>
          <w:tcPr>
            <w:tcW w:w="2822" w:type="dxa"/>
          </w:tcPr>
          <w:p w14:paraId="442EBDEB" w14:textId="7A1930B1"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lastRenderedPageBreak/>
              <w:t>Use maps, atlases, globes, and digital tools to locate countries, cities, and key physical and human features.</w:t>
            </w:r>
          </w:p>
          <w:p w14:paraId="2C019325" w14:textId="4F66D1F4"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Identify climate zones and environmental regions, and explain how climate affects land use, trade, and settlement.</w:t>
            </w:r>
          </w:p>
          <w:p w14:paraId="0B0CCB6F" w14:textId="0D4E49E3"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Understand and describe how people affect and respond to different environments, including the impact of climate change.</w:t>
            </w:r>
          </w:p>
          <w:p w14:paraId="627E781A" w14:textId="6670335C"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 xml:space="preserve">Use different types of maps (including thematic and OS) for specific purposes and to explore </w:t>
            </w:r>
            <w:r w:rsidRPr="0057025D">
              <w:rPr>
                <w:rFonts w:asciiTheme="minorHAnsi" w:hAnsiTheme="minorHAnsi" w:cstheme="minorHAnsi"/>
                <w:sz w:val="16"/>
                <w:szCs w:val="16"/>
              </w:rPr>
              <w:lastRenderedPageBreak/>
              <w:t>global issues like trade and climate.</w:t>
            </w:r>
          </w:p>
          <w:p w14:paraId="29E9ABFE" w14:textId="40DD5B5D"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Select and use appropriate methods for fieldwork, including sketch maps, tally charts, sampling, and digital tools like GIS.</w:t>
            </w:r>
          </w:p>
          <w:p w14:paraId="0A4AA2FF" w14:textId="6D125D84"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Present geographical data clearly using graphs, charts, annotated images, drawings, and digital media.</w:t>
            </w:r>
          </w:p>
          <w:p w14:paraId="19EF2225" w14:textId="7EE0683B" w:rsidR="0057025D"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Plan and carry out enquiries, choosing the best data collection methods and evaluating their findings.</w:t>
            </w:r>
          </w:p>
          <w:p w14:paraId="295CF669" w14:textId="05FDB2FF" w:rsidR="003F1D97" w:rsidRPr="0057025D" w:rsidRDefault="0057025D" w:rsidP="0057025D">
            <w:pPr>
              <w:pStyle w:val="ListParagraph"/>
              <w:numPr>
                <w:ilvl w:val="0"/>
                <w:numId w:val="26"/>
              </w:numPr>
              <w:shd w:val="clear" w:color="auto" w:fill="FFFFFF"/>
              <w:rPr>
                <w:rFonts w:asciiTheme="minorHAnsi" w:hAnsiTheme="minorHAnsi" w:cstheme="minorHAnsi"/>
                <w:sz w:val="16"/>
                <w:szCs w:val="16"/>
              </w:rPr>
            </w:pPr>
            <w:r w:rsidRPr="0057025D">
              <w:rPr>
                <w:rFonts w:asciiTheme="minorHAnsi" w:hAnsiTheme="minorHAnsi" w:cstheme="minorHAnsi"/>
                <w:sz w:val="16"/>
                <w:szCs w:val="16"/>
              </w:rPr>
              <w:t>Analyse and draw conclusions from quantitative and qualitative data, including line graphs and pie charts.</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lastRenderedPageBreak/>
              <w:t>Key Vocabulary</w:t>
            </w:r>
          </w:p>
        </w:tc>
        <w:tc>
          <w:tcPr>
            <w:tcW w:w="2823" w:type="dxa"/>
          </w:tcPr>
          <w:p w14:paraId="6F89061D" w14:textId="63528EAC" w:rsidR="00A76668" w:rsidRPr="00A76668" w:rsidRDefault="00D74517" w:rsidP="000B58C5">
            <w:pPr>
              <w:rPr>
                <w:rFonts w:asciiTheme="minorHAnsi" w:hAnsiTheme="minorHAnsi" w:cstheme="minorHAnsi"/>
                <w:bCs/>
                <w:sz w:val="16"/>
                <w:szCs w:val="16"/>
              </w:rPr>
            </w:pPr>
            <w:r w:rsidRPr="00A76668">
              <w:rPr>
                <w:rFonts w:asciiTheme="minorHAnsi" w:hAnsiTheme="minorHAnsi" w:cstheme="minorHAnsi"/>
                <w:bCs/>
                <w:sz w:val="16"/>
                <w:szCs w:val="16"/>
              </w:rPr>
              <w:t>A</w:t>
            </w:r>
            <w:r w:rsidR="00A76668" w:rsidRPr="00A76668">
              <w:rPr>
                <w:rFonts w:asciiTheme="minorHAnsi" w:hAnsiTheme="minorHAnsi" w:cstheme="minorHAnsi"/>
                <w:bCs/>
                <w:sz w:val="16"/>
                <w:szCs w:val="16"/>
              </w:rPr>
              <w:t>griculture</w:t>
            </w:r>
            <w:r>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airstrip</w:t>
            </w:r>
            <w:r>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arid</w:t>
            </w:r>
            <w:r>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barren</w:t>
            </w:r>
            <w:r>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biome</w:t>
            </w:r>
            <w:r>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climate</w:t>
            </w:r>
            <w:r w:rsidR="00FF0063">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desert</w:t>
            </w:r>
            <w:r w:rsidR="00FF0063">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desertification</w:t>
            </w:r>
            <w:r w:rsidR="00FF0063">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drought</w:t>
            </w:r>
            <w:r w:rsidR="00FF0063">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flash</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flood</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mesa</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mining</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mushroom rock</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national park</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natural arch</w:t>
            </w:r>
            <w:r w:rsidR="000B58C5">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nature reserve</w:t>
            </w:r>
            <w:r w:rsidR="004E19C9">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rainfall</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ranching</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renewable energy</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salt flat</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sand dune</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sparse</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time zone</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tourist attraction</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vegetation</w:t>
            </w:r>
            <w:r w:rsidR="00E35552">
              <w:rPr>
                <w:rFonts w:asciiTheme="minorHAnsi" w:hAnsiTheme="minorHAnsi" w:cstheme="minorHAnsi"/>
                <w:bCs/>
                <w:sz w:val="16"/>
                <w:szCs w:val="16"/>
              </w:rPr>
              <w:t xml:space="preserve">, </w:t>
            </w:r>
            <w:r w:rsidR="00A76668" w:rsidRPr="00A76668">
              <w:rPr>
                <w:rFonts w:asciiTheme="minorHAnsi" w:hAnsiTheme="minorHAnsi" w:cstheme="minorHAnsi"/>
                <w:bCs/>
                <w:sz w:val="16"/>
                <w:szCs w:val="16"/>
              </w:rPr>
              <w:t>weather</w:t>
            </w:r>
          </w:p>
          <w:p w14:paraId="7203AFCC" w14:textId="6750593F" w:rsidR="003F1D97" w:rsidRPr="00993D64" w:rsidRDefault="003F1D97" w:rsidP="00A76668">
            <w:pPr>
              <w:rPr>
                <w:rFonts w:asciiTheme="minorHAnsi" w:hAnsiTheme="minorHAnsi" w:cstheme="minorHAnsi"/>
                <w:bCs/>
                <w:sz w:val="16"/>
                <w:szCs w:val="16"/>
              </w:rPr>
            </w:pPr>
          </w:p>
        </w:tc>
        <w:tc>
          <w:tcPr>
            <w:tcW w:w="3118" w:type="dxa"/>
          </w:tcPr>
          <w:p w14:paraId="292836E5" w14:textId="2232D894" w:rsidR="00ED7392" w:rsidRPr="00ED7392" w:rsidRDefault="00ED7392" w:rsidP="000B58C5">
            <w:pPr>
              <w:rPr>
                <w:rFonts w:asciiTheme="minorHAnsi" w:hAnsiTheme="minorHAnsi" w:cstheme="minorHAnsi"/>
                <w:bCs/>
                <w:sz w:val="16"/>
                <w:szCs w:val="16"/>
              </w:rPr>
            </w:pPr>
            <w:r w:rsidRPr="00ED7392">
              <w:rPr>
                <w:rFonts w:asciiTheme="minorHAnsi" w:hAnsiTheme="minorHAnsi" w:cstheme="minorHAnsi"/>
                <w:bCs/>
                <w:sz w:val="16"/>
                <w:szCs w:val="16"/>
              </w:rPr>
              <w:t>Biofuel</w:t>
            </w:r>
            <w:r>
              <w:rPr>
                <w:rFonts w:asciiTheme="minorHAnsi" w:hAnsiTheme="minorHAnsi" w:cstheme="minorHAnsi"/>
                <w:bCs/>
                <w:sz w:val="16"/>
                <w:szCs w:val="16"/>
              </w:rPr>
              <w:t xml:space="preserve">, </w:t>
            </w:r>
            <w:r w:rsidRPr="00ED7392">
              <w:rPr>
                <w:rFonts w:asciiTheme="minorHAnsi" w:hAnsiTheme="minorHAnsi" w:cstheme="minorHAnsi"/>
                <w:bCs/>
                <w:sz w:val="16"/>
                <w:szCs w:val="16"/>
              </w:rPr>
              <w:t>coal</w:t>
            </w:r>
            <w:r>
              <w:rPr>
                <w:rFonts w:asciiTheme="minorHAnsi" w:hAnsiTheme="minorHAnsi" w:cstheme="minorHAnsi"/>
                <w:bCs/>
                <w:sz w:val="16"/>
                <w:szCs w:val="16"/>
              </w:rPr>
              <w:t xml:space="preserve">, </w:t>
            </w:r>
            <w:r w:rsidRPr="00ED7392">
              <w:rPr>
                <w:rFonts w:asciiTheme="minorHAnsi" w:hAnsiTheme="minorHAnsi" w:cstheme="minorHAnsi"/>
                <w:bCs/>
                <w:sz w:val="16"/>
                <w:szCs w:val="16"/>
              </w:rPr>
              <w:t>consumption</w:t>
            </w:r>
            <w:r>
              <w:rPr>
                <w:rFonts w:asciiTheme="minorHAnsi" w:hAnsiTheme="minorHAnsi" w:cstheme="minorHAnsi"/>
                <w:bCs/>
                <w:sz w:val="16"/>
                <w:szCs w:val="16"/>
              </w:rPr>
              <w:t xml:space="preserve">, </w:t>
            </w:r>
            <w:r w:rsidRPr="00ED7392">
              <w:rPr>
                <w:rFonts w:asciiTheme="minorHAnsi" w:hAnsiTheme="minorHAnsi" w:cstheme="minorHAnsi"/>
                <w:bCs/>
                <w:sz w:val="16"/>
                <w:szCs w:val="16"/>
              </w:rPr>
              <w:t>contour</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line</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crude oil</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dam</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emissions</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energy source</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hydropower</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natural gas</w:t>
            </w:r>
            <w:r w:rsidR="00B311E0">
              <w:rPr>
                <w:rFonts w:asciiTheme="minorHAnsi" w:hAnsiTheme="minorHAnsi" w:cstheme="minorHAnsi"/>
                <w:bCs/>
                <w:sz w:val="16"/>
                <w:szCs w:val="16"/>
              </w:rPr>
              <w:t xml:space="preserve">, </w:t>
            </w:r>
            <w:r w:rsidRPr="00ED7392">
              <w:rPr>
                <w:rFonts w:asciiTheme="minorHAnsi" w:hAnsiTheme="minorHAnsi" w:cstheme="minorHAnsi"/>
                <w:bCs/>
                <w:sz w:val="16"/>
                <w:szCs w:val="16"/>
              </w:rPr>
              <w:t>non-renewable</w:t>
            </w:r>
            <w:r w:rsidR="000B5D41">
              <w:rPr>
                <w:rFonts w:asciiTheme="minorHAnsi" w:hAnsiTheme="minorHAnsi" w:cstheme="minorHAnsi"/>
                <w:bCs/>
                <w:sz w:val="16"/>
                <w:szCs w:val="16"/>
              </w:rPr>
              <w:t xml:space="preserve">, </w:t>
            </w:r>
            <w:r w:rsidRPr="00ED7392">
              <w:rPr>
                <w:rFonts w:asciiTheme="minorHAnsi" w:hAnsiTheme="minorHAnsi" w:cstheme="minorHAnsi"/>
                <w:bCs/>
                <w:sz w:val="16"/>
                <w:szCs w:val="16"/>
              </w:rPr>
              <w:t>nuclear power</w:t>
            </w:r>
            <w:r w:rsidR="000B5D41">
              <w:rPr>
                <w:rFonts w:asciiTheme="minorHAnsi" w:hAnsiTheme="minorHAnsi" w:cstheme="minorHAnsi"/>
                <w:bCs/>
                <w:sz w:val="16"/>
                <w:szCs w:val="16"/>
              </w:rPr>
              <w:t xml:space="preserve">, </w:t>
            </w:r>
            <w:r w:rsidRPr="00ED7392">
              <w:rPr>
                <w:rFonts w:asciiTheme="minorHAnsi" w:hAnsiTheme="minorHAnsi" w:cstheme="minorHAnsi"/>
                <w:bCs/>
                <w:sz w:val="16"/>
                <w:szCs w:val="16"/>
              </w:rPr>
              <w:t>Prime Meridian</w:t>
            </w:r>
            <w:r w:rsidR="000B5D41">
              <w:rPr>
                <w:rFonts w:asciiTheme="minorHAnsi" w:hAnsiTheme="minorHAnsi" w:cstheme="minorHAnsi"/>
                <w:bCs/>
                <w:sz w:val="16"/>
                <w:szCs w:val="16"/>
              </w:rPr>
              <w:t xml:space="preserve">, </w:t>
            </w:r>
            <w:r w:rsidRPr="00ED7392">
              <w:rPr>
                <w:rFonts w:asciiTheme="minorHAnsi" w:hAnsiTheme="minorHAnsi" w:cstheme="minorHAnsi"/>
                <w:bCs/>
                <w:sz w:val="16"/>
                <w:szCs w:val="16"/>
              </w:rPr>
              <w:t>producer</w:t>
            </w:r>
            <w:r w:rsidR="000B5D41">
              <w:rPr>
                <w:rFonts w:asciiTheme="minorHAnsi" w:hAnsiTheme="minorHAnsi" w:cstheme="minorHAnsi"/>
                <w:bCs/>
                <w:sz w:val="16"/>
                <w:szCs w:val="16"/>
              </w:rPr>
              <w:t xml:space="preserve">, </w:t>
            </w:r>
            <w:r w:rsidRPr="00ED7392">
              <w:rPr>
                <w:rFonts w:asciiTheme="minorHAnsi" w:hAnsiTheme="minorHAnsi" w:cstheme="minorHAnsi"/>
                <w:bCs/>
                <w:sz w:val="16"/>
                <w:szCs w:val="16"/>
              </w:rPr>
              <w:t>regenerate</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renewable</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replenish</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sea level</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solar power</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time zone</w:t>
            </w:r>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urban planner</w:t>
            </w:r>
            <w:r w:rsidR="00FD7603">
              <w:rPr>
                <w:rFonts w:asciiTheme="minorHAnsi" w:hAnsiTheme="minorHAnsi" w:cstheme="minorHAnsi"/>
                <w:bCs/>
                <w:sz w:val="16"/>
                <w:szCs w:val="16"/>
              </w:rPr>
              <w:t xml:space="preserve">, </w:t>
            </w:r>
            <w:proofErr w:type="spellStart"/>
            <w:r w:rsidRPr="00ED7392">
              <w:rPr>
                <w:rFonts w:asciiTheme="minorHAnsi" w:hAnsiTheme="minorHAnsi" w:cstheme="minorHAnsi"/>
                <w:bCs/>
                <w:sz w:val="16"/>
                <w:szCs w:val="16"/>
              </w:rPr>
              <w:t>windpower</w:t>
            </w:r>
            <w:proofErr w:type="spellEnd"/>
            <w:r w:rsidR="00FD7603">
              <w:rPr>
                <w:rFonts w:asciiTheme="minorHAnsi" w:hAnsiTheme="minorHAnsi" w:cstheme="minorHAnsi"/>
                <w:bCs/>
                <w:sz w:val="16"/>
                <w:szCs w:val="16"/>
              </w:rPr>
              <w:t xml:space="preserve">, </w:t>
            </w:r>
            <w:r w:rsidRPr="00ED7392">
              <w:rPr>
                <w:rFonts w:asciiTheme="minorHAnsi" w:hAnsiTheme="minorHAnsi" w:cstheme="minorHAnsi"/>
                <w:bCs/>
                <w:sz w:val="16"/>
                <w:szCs w:val="16"/>
              </w:rPr>
              <w:t>six-figure grid reference</w:t>
            </w:r>
          </w:p>
          <w:p w14:paraId="127C0F49" w14:textId="77777777" w:rsidR="003F1D97" w:rsidRPr="00487A10" w:rsidRDefault="003F1D97" w:rsidP="00ED7392">
            <w:pPr>
              <w:rPr>
                <w:rFonts w:asciiTheme="minorHAnsi" w:hAnsiTheme="minorHAnsi" w:cstheme="minorHAnsi"/>
                <w:bCs/>
                <w:sz w:val="16"/>
                <w:szCs w:val="16"/>
              </w:rPr>
            </w:pPr>
          </w:p>
        </w:tc>
        <w:tc>
          <w:tcPr>
            <w:tcW w:w="3119" w:type="dxa"/>
          </w:tcPr>
          <w:p w14:paraId="24DACB77" w14:textId="40F08F7F" w:rsidR="00772BC5" w:rsidRPr="00772BC5" w:rsidRDefault="00772BC5" w:rsidP="00B87E21">
            <w:pPr>
              <w:rPr>
                <w:rFonts w:asciiTheme="minorHAnsi" w:hAnsiTheme="minorHAnsi" w:cstheme="minorHAnsi"/>
                <w:bCs/>
                <w:sz w:val="16"/>
                <w:szCs w:val="16"/>
              </w:rPr>
            </w:pPr>
            <w:r w:rsidRPr="00772BC5">
              <w:rPr>
                <w:rFonts w:asciiTheme="minorHAnsi" w:hAnsiTheme="minorHAnsi" w:cstheme="minorHAnsi"/>
                <w:bCs/>
                <w:sz w:val="16"/>
                <w:szCs w:val="16"/>
              </w:rPr>
              <w:t>air pollution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birth rate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cartogram</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climate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climate change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conclusions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death rate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deforestation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densely populated</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digital technologies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fossil fuels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greenhouse gases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impact</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improvements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involuntary</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Likert scale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migrants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migration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natural increase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noise pollution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population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population density</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population distribution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pull factors</w:t>
            </w:r>
            <w:r w:rsidR="00B87E21">
              <w:rPr>
                <w:rFonts w:asciiTheme="minorHAnsi" w:hAnsiTheme="minorHAnsi" w:cstheme="minorHAnsi"/>
                <w:bCs/>
                <w:sz w:val="16"/>
                <w:szCs w:val="16"/>
              </w:rPr>
              <w:t>,</w:t>
            </w:r>
          </w:p>
          <w:p w14:paraId="726B255C" w14:textId="11BDA24E" w:rsidR="00772BC5" w:rsidRPr="00772BC5" w:rsidRDefault="00772BC5" w:rsidP="00B87E21">
            <w:pPr>
              <w:rPr>
                <w:rFonts w:asciiTheme="minorHAnsi" w:hAnsiTheme="minorHAnsi" w:cstheme="minorHAnsi"/>
                <w:bCs/>
                <w:sz w:val="16"/>
                <w:szCs w:val="16"/>
              </w:rPr>
            </w:pPr>
            <w:r w:rsidRPr="00772BC5">
              <w:rPr>
                <w:rFonts w:asciiTheme="minorHAnsi" w:hAnsiTheme="minorHAnsi" w:cstheme="minorHAnsi"/>
                <w:bCs/>
                <w:sz w:val="16"/>
                <w:szCs w:val="16"/>
              </w:rPr>
              <w:t>push factors</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qualitative</w:t>
            </w:r>
            <w:r w:rsidR="00B87E21">
              <w:rPr>
                <w:rFonts w:asciiTheme="minorHAnsi" w:hAnsiTheme="minorHAnsi" w:cstheme="minorHAnsi"/>
                <w:bCs/>
                <w:sz w:val="16"/>
                <w:szCs w:val="16"/>
              </w:rPr>
              <w:t>, q</w:t>
            </w:r>
            <w:r w:rsidRPr="00772BC5">
              <w:rPr>
                <w:rFonts w:asciiTheme="minorHAnsi" w:hAnsiTheme="minorHAnsi" w:cstheme="minorHAnsi"/>
                <w:bCs/>
                <w:sz w:val="16"/>
                <w:szCs w:val="16"/>
              </w:rPr>
              <w:t>uantitative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refugee</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region</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sparsely populated</w:t>
            </w:r>
            <w:r w:rsidR="00B87E21">
              <w:rPr>
                <w:rFonts w:asciiTheme="minorHAnsi" w:hAnsiTheme="minorHAnsi" w:cstheme="minorHAnsi"/>
                <w:bCs/>
                <w:sz w:val="16"/>
                <w:szCs w:val="16"/>
              </w:rPr>
              <w:t xml:space="preserve">, </w:t>
            </w:r>
            <w:r w:rsidRPr="00772BC5">
              <w:rPr>
                <w:rFonts w:asciiTheme="minorHAnsi" w:hAnsiTheme="minorHAnsi" w:cstheme="minorHAnsi"/>
                <w:bCs/>
                <w:sz w:val="16"/>
                <w:szCs w:val="16"/>
              </w:rPr>
              <w:t>voluntary</w:t>
            </w:r>
          </w:p>
          <w:p w14:paraId="3C6325D5" w14:textId="77777777" w:rsidR="003F1D97" w:rsidRPr="00487A10" w:rsidRDefault="003F1D97" w:rsidP="003F1D97">
            <w:pPr>
              <w:rPr>
                <w:rFonts w:asciiTheme="minorHAnsi" w:hAnsiTheme="minorHAnsi" w:cstheme="minorHAnsi"/>
                <w:bCs/>
                <w:sz w:val="16"/>
                <w:szCs w:val="16"/>
              </w:rPr>
            </w:pPr>
          </w:p>
        </w:tc>
        <w:tc>
          <w:tcPr>
            <w:tcW w:w="2822" w:type="dxa"/>
          </w:tcPr>
          <w:p w14:paraId="7CFF9CD5" w14:textId="187F922D" w:rsidR="003F1DC6" w:rsidRPr="003F1DC6" w:rsidRDefault="003F1DC6" w:rsidP="003F1DC6">
            <w:pPr>
              <w:rPr>
                <w:rFonts w:asciiTheme="minorHAnsi" w:hAnsiTheme="minorHAnsi" w:cstheme="minorHAnsi"/>
                <w:bCs/>
                <w:sz w:val="16"/>
                <w:szCs w:val="16"/>
              </w:rPr>
            </w:pPr>
            <w:r w:rsidRPr="003F1DC6">
              <w:rPr>
                <w:rFonts w:asciiTheme="minorHAnsi" w:hAnsiTheme="minorHAnsi" w:cstheme="minorHAnsi"/>
                <w:bCs/>
                <w:sz w:val="16"/>
                <w:szCs w:val="16"/>
              </w:rPr>
              <w:lastRenderedPageBreak/>
              <w:t>Atmosphere, biodegradable, buffer, coral bleaching, coral reef, decompose, digital map, disposable, ecology, ecosystem,</w:t>
            </w:r>
            <w:r w:rsidR="000B58C5">
              <w:rPr>
                <w:rFonts w:asciiTheme="minorHAnsi" w:hAnsiTheme="minorHAnsi" w:cstheme="minorHAnsi"/>
                <w:bCs/>
                <w:sz w:val="16"/>
                <w:szCs w:val="16"/>
              </w:rPr>
              <w:t xml:space="preserve"> </w:t>
            </w:r>
            <w:r>
              <w:rPr>
                <w:rFonts w:asciiTheme="minorHAnsi" w:hAnsiTheme="minorHAnsi" w:cstheme="minorHAnsi"/>
                <w:bCs/>
                <w:sz w:val="16"/>
                <w:szCs w:val="16"/>
              </w:rPr>
              <w:t>e</w:t>
            </w:r>
            <w:r w:rsidRPr="003F1DC6">
              <w:rPr>
                <w:rFonts w:asciiTheme="minorHAnsi" w:hAnsiTheme="minorHAnsi" w:cstheme="minorHAnsi"/>
                <w:bCs/>
                <w:sz w:val="16"/>
                <w:szCs w:val="16"/>
              </w:rPr>
              <w:t>rosion, geology, habitat, human footprint, marine, microplastics, natural disaster, ocean current, policy, renewable energy, single use plastic, species, water cycle</w:t>
            </w:r>
          </w:p>
          <w:p w14:paraId="42AF2CB4" w14:textId="77777777" w:rsidR="003F1D97" w:rsidRDefault="003F1D97" w:rsidP="003F1D97">
            <w:pPr>
              <w:rPr>
                <w:rFonts w:asciiTheme="minorHAnsi" w:hAnsiTheme="minorHAnsi" w:cstheme="minorHAnsi"/>
                <w:b/>
                <w:sz w:val="20"/>
                <w:szCs w:val="20"/>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t>Visits / Experience</w:t>
            </w:r>
          </w:p>
        </w:tc>
        <w:tc>
          <w:tcPr>
            <w:tcW w:w="2823" w:type="dxa"/>
          </w:tcPr>
          <w:p w14:paraId="1B5982DD" w14:textId="09819CF9" w:rsidR="003F1D97" w:rsidRPr="005C2255" w:rsidRDefault="00E473AF" w:rsidP="003F1D97">
            <w:pPr>
              <w:jc w:val="center"/>
              <w:rPr>
                <w:rFonts w:asciiTheme="minorHAnsi" w:hAnsiTheme="minorHAnsi" w:cstheme="minorHAnsi"/>
                <w:b/>
                <w:sz w:val="20"/>
                <w:szCs w:val="20"/>
              </w:rPr>
            </w:pPr>
            <w:r>
              <w:rPr>
                <w:rFonts w:asciiTheme="minorHAnsi" w:hAnsiTheme="minorHAnsi" w:cstheme="minorHAnsi"/>
                <w:b/>
                <w:sz w:val="20"/>
                <w:szCs w:val="20"/>
              </w:rPr>
              <w:t>N/A</w:t>
            </w:r>
          </w:p>
        </w:tc>
        <w:tc>
          <w:tcPr>
            <w:tcW w:w="3118" w:type="dxa"/>
          </w:tcPr>
          <w:p w14:paraId="55C815FC" w14:textId="343504D1" w:rsidR="003F1D97" w:rsidRPr="000B58C5" w:rsidRDefault="000B58C5" w:rsidP="003F1D97">
            <w:pPr>
              <w:jc w:val="center"/>
              <w:rPr>
                <w:rFonts w:asciiTheme="minorHAnsi" w:hAnsiTheme="minorHAnsi" w:cstheme="minorHAnsi"/>
                <w:b/>
                <w:sz w:val="20"/>
                <w:szCs w:val="20"/>
              </w:rPr>
            </w:pPr>
            <w:r w:rsidRPr="000B58C5">
              <w:rPr>
                <w:rFonts w:asciiTheme="minorHAnsi" w:hAnsiTheme="minorHAnsi" w:cstheme="minorHAnsi"/>
                <w:b/>
                <w:sz w:val="20"/>
                <w:szCs w:val="20"/>
              </w:rPr>
              <w:t xml:space="preserve">School field </w:t>
            </w:r>
          </w:p>
        </w:tc>
        <w:tc>
          <w:tcPr>
            <w:tcW w:w="3119" w:type="dxa"/>
          </w:tcPr>
          <w:p w14:paraId="248CC948" w14:textId="23EE9608" w:rsidR="003F1D97" w:rsidRPr="000B58C5" w:rsidRDefault="000B58C5" w:rsidP="003F1D97">
            <w:pPr>
              <w:jc w:val="center"/>
              <w:rPr>
                <w:rFonts w:asciiTheme="minorHAnsi" w:hAnsiTheme="minorHAnsi" w:cstheme="minorHAnsi"/>
                <w:b/>
                <w:sz w:val="20"/>
                <w:szCs w:val="20"/>
              </w:rPr>
            </w:pPr>
            <w:r w:rsidRPr="000B58C5">
              <w:rPr>
                <w:rFonts w:asciiTheme="minorHAnsi" w:hAnsiTheme="minorHAnsi" w:cstheme="minorHAnsi"/>
                <w:b/>
                <w:sz w:val="20"/>
                <w:szCs w:val="20"/>
              </w:rPr>
              <w:t>Middlesbrough Town Centre</w:t>
            </w:r>
          </w:p>
        </w:tc>
        <w:tc>
          <w:tcPr>
            <w:tcW w:w="2822" w:type="dxa"/>
          </w:tcPr>
          <w:p w14:paraId="25BBAC0C" w14:textId="3F8AAFC1" w:rsidR="003F1D97" w:rsidRPr="000B58C5" w:rsidRDefault="000B58C5" w:rsidP="003F1D97">
            <w:pPr>
              <w:jc w:val="center"/>
              <w:rPr>
                <w:rFonts w:asciiTheme="minorHAnsi" w:hAnsiTheme="minorHAnsi" w:cstheme="minorHAnsi"/>
                <w:b/>
                <w:sz w:val="20"/>
                <w:szCs w:val="20"/>
              </w:rPr>
            </w:pPr>
            <w:r w:rsidRPr="000B58C5">
              <w:rPr>
                <w:rFonts w:asciiTheme="minorHAnsi" w:hAnsiTheme="minorHAnsi" w:cstheme="minorHAnsi"/>
                <w:b/>
                <w:sz w:val="20"/>
                <w:szCs w:val="20"/>
              </w:rPr>
              <w:t xml:space="preserve">Redcar Beach </w:t>
            </w:r>
          </w:p>
        </w:tc>
      </w:tr>
      <w:tr w:rsidR="000B58C5" w14:paraId="1D09FE09" w14:textId="77777777" w:rsidTr="00B831CB">
        <w:tc>
          <w:tcPr>
            <w:tcW w:w="2564" w:type="dxa"/>
            <w:shd w:val="clear" w:color="auto" w:fill="F2F2F2" w:themeFill="background1" w:themeFillShade="F2"/>
          </w:tcPr>
          <w:p w14:paraId="372ED103" w14:textId="727E0269" w:rsidR="000B58C5" w:rsidRDefault="000B58C5" w:rsidP="000B58C5">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 </w:t>
            </w:r>
          </w:p>
        </w:tc>
        <w:tc>
          <w:tcPr>
            <w:tcW w:w="2823" w:type="dxa"/>
          </w:tcPr>
          <w:p w14:paraId="672F5FCB" w14:textId="77777777" w:rsidR="000B58C5" w:rsidRPr="000B58C5" w:rsidRDefault="000B58C5" w:rsidP="000B58C5">
            <w:pPr>
              <w:rPr>
                <w:rFonts w:asciiTheme="minorHAnsi" w:hAnsiTheme="minorHAnsi" w:cstheme="minorHAnsi"/>
                <w:bCs/>
                <w:sz w:val="16"/>
                <w:szCs w:val="16"/>
              </w:rPr>
            </w:pPr>
          </w:p>
          <w:p w14:paraId="1F7ACD15" w14:textId="77777777" w:rsidR="000B58C5" w:rsidRPr="000B58C5" w:rsidRDefault="00E473AF" w:rsidP="000B58C5">
            <w:pPr>
              <w:rPr>
                <w:rFonts w:asciiTheme="minorHAnsi" w:hAnsiTheme="minorHAnsi" w:cstheme="minorHAnsi"/>
                <w:bCs/>
                <w:sz w:val="16"/>
                <w:szCs w:val="16"/>
              </w:rPr>
            </w:pPr>
            <w:hyperlink r:id="rId11" w:history="1">
              <w:r w:rsidR="000B58C5" w:rsidRPr="000B58C5">
                <w:rPr>
                  <w:rFonts w:asciiTheme="minorHAnsi" w:hAnsiTheme="minorHAnsi" w:cstheme="minorHAnsi"/>
                  <w:bCs/>
                  <w:sz w:val="16"/>
                  <w:szCs w:val="16"/>
                </w:rPr>
                <w:t>Y5/6 (A): Lesson 1: What is a hot desert biome?</w:t>
              </w:r>
            </w:hyperlink>
          </w:p>
          <w:p w14:paraId="451A6C68"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summarise the characteristics of a desert biome.</w:t>
            </w:r>
          </w:p>
          <w:p w14:paraId="21BD9A17" w14:textId="77777777" w:rsidR="000B58C5" w:rsidRPr="000B58C5" w:rsidRDefault="000B58C5" w:rsidP="000B58C5">
            <w:pPr>
              <w:rPr>
                <w:rFonts w:asciiTheme="minorHAnsi" w:hAnsiTheme="minorHAnsi" w:cstheme="minorHAnsi"/>
                <w:bCs/>
                <w:sz w:val="16"/>
                <w:szCs w:val="16"/>
              </w:rPr>
            </w:pPr>
          </w:p>
          <w:p w14:paraId="01CD22B3" w14:textId="77777777" w:rsidR="000B58C5" w:rsidRPr="000B58C5" w:rsidRDefault="00E473AF" w:rsidP="000B58C5">
            <w:pPr>
              <w:rPr>
                <w:rFonts w:asciiTheme="minorHAnsi" w:hAnsiTheme="minorHAnsi" w:cstheme="minorHAnsi"/>
                <w:bCs/>
                <w:sz w:val="16"/>
                <w:szCs w:val="16"/>
              </w:rPr>
            </w:pPr>
            <w:hyperlink r:id="rId12" w:history="1">
              <w:r w:rsidR="000B58C5" w:rsidRPr="000B58C5">
                <w:rPr>
                  <w:rFonts w:asciiTheme="minorHAnsi" w:hAnsiTheme="minorHAnsi" w:cstheme="minorHAnsi"/>
                  <w:bCs/>
                  <w:sz w:val="16"/>
                  <w:szCs w:val="16"/>
                </w:rPr>
                <w:t xml:space="preserve"> Y5/6 (A): Lesson 2: Where are deserts located?</w:t>
              </w:r>
            </w:hyperlink>
          </w:p>
          <w:p w14:paraId="35B8E54D"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locate and explore features of deserts.</w:t>
            </w:r>
          </w:p>
          <w:p w14:paraId="11417E44" w14:textId="77777777" w:rsidR="000B58C5" w:rsidRPr="000B58C5" w:rsidRDefault="000B58C5" w:rsidP="000B58C5">
            <w:pPr>
              <w:rPr>
                <w:rFonts w:asciiTheme="minorHAnsi" w:hAnsiTheme="minorHAnsi" w:cstheme="minorHAnsi"/>
                <w:bCs/>
                <w:sz w:val="16"/>
                <w:szCs w:val="16"/>
              </w:rPr>
            </w:pPr>
          </w:p>
          <w:p w14:paraId="18959F2B" w14:textId="77777777" w:rsidR="000B58C5" w:rsidRPr="000B58C5" w:rsidRDefault="00E473AF" w:rsidP="000B58C5">
            <w:pPr>
              <w:rPr>
                <w:rFonts w:asciiTheme="minorHAnsi" w:hAnsiTheme="minorHAnsi" w:cstheme="minorHAnsi"/>
                <w:bCs/>
                <w:sz w:val="16"/>
                <w:szCs w:val="16"/>
              </w:rPr>
            </w:pPr>
            <w:hyperlink r:id="rId13" w:history="1">
              <w:r w:rsidR="000B58C5" w:rsidRPr="000B58C5">
                <w:rPr>
                  <w:rFonts w:asciiTheme="minorHAnsi" w:hAnsiTheme="minorHAnsi" w:cstheme="minorHAnsi"/>
                  <w:bCs/>
                  <w:sz w:val="16"/>
                  <w:szCs w:val="16"/>
                </w:rPr>
                <w:t xml:space="preserve"> Y5/6 (A): Lesson 3: What physical features are found in a desert?</w:t>
              </w:r>
            </w:hyperlink>
          </w:p>
          <w:p w14:paraId="3F07EB65"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describe the physical features of a desert environment.</w:t>
            </w:r>
          </w:p>
          <w:p w14:paraId="2DDE5311" w14:textId="77777777" w:rsidR="000B58C5" w:rsidRPr="000B58C5" w:rsidRDefault="000B58C5" w:rsidP="000B58C5">
            <w:pPr>
              <w:rPr>
                <w:rFonts w:asciiTheme="minorHAnsi" w:hAnsiTheme="minorHAnsi" w:cstheme="minorHAnsi"/>
                <w:bCs/>
                <w:sz w:val="16"/>
                <w:szCs w:val="16"/>
              </w:rPr>
            </w:pPr>
          </w:p>
          <w:p w14:paraId="452570B1" w14:textId="77777777" w:rsidR="000B58C5" w:rsidRPr="000B58C5" w:rsidRDefault="00E473AF" w:rsidP="000B58C5">
            <w:pPr>
              <w:rPr>
                <w:rFonts w:asciiTheme="minorHAnsi" w:hAnsiTheme="minorHAnsi" w:cstheme="minorHAnsi"/>
                <w:bCs/>
                <w:sz w:val="16"/>
                <w:szCs w:val="16"/>
              </w:rPr>
            </w:pPr>
            <w:hyperlink r:id="rId14" w:history="1">
              <w:r w:rsidR="000B58C5" w:rsidRPr="000B58C5">
                <w:rPr>
                  <w:rFonts w:asciiTheme="minorHAnsi" w:hAnsiTheme="minorHAnsi" w:cstheme="minorHAnsi"/>
                  <w:bCs/>
                  <w:sz w:val="16"/>
                  <w:szCs w:val="16"/>
                </w:rPr>
                <w:t xml:space="preserve"> Y5/6 (A): Lesson 4: How can people use deserts?</w:t>
              </w:r>
            </w:hyperlink>
          </w:p>
          <w:p w14:paraId="48611503"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explain the different ways humans can use deserts.</w:t>
            </w:r>
          </w:p>
          <w:p w14:paraId="4F6FDE58" w14:textId="77777777" w:rsidR="000B58C5" w:rsidRPr="000B58C5" w:rsidRDefault="000B58C5" w:rsidP="000B58C5">
            <w:pPr>
              <w:rPr>
                <w:rFonts w:asciiTheme="minorHAnsi" w:hAnsiTheme="minorHAnsi" w:cstheme="minorHAnsi"/>
                <w:bCs/>
                <w:sz w:val="16"/>
                <w:szCs w:val="16"/>
              </w:rPr>
            </w:pPr>
          </w:p>
          <w:p w14:paraId="11B1B009" w14:textId="77777777" w:rsidR="000B58C5" w:rsidRPr="000B58C5" w:rsidRDefault="00E473AF" w:rsidP="000B58C5">
            <w:pPr>
              <w:rPr>
                <w:rFonts w:asciiTheme="minorHAnsi" w:hAnsiTheme="minorHAnsi" w:cstheme="minorHAnsi"/>
                <w:bCs/>
                <w:sz w:val="16"/>
                <w:szCs w:val="16"/>
              </w:rPr>
            </w:pPr>
            <w:hyperlink r:id="rId15" w:history="1">
              <w:r w:rsidR="000B58C5" w:rsidRPr="000B58C5">
                <w:rPr>
                  <w:rFonts w:asciiTheme="minorHAnsi" w:hAnsiTheme="minorHAnsi" w:cstheme="minorHAnsi"/>
                  <w:bCs/>
                  <w:sz w:val="16"/>
                  <w:szCs w:val="16"/>
                </w:rPr>
                <w:t xml:space="preserve"> Y5/6 (A): Lesson 5: What are the threats to deserts?</w:t>
              </w:r>
            </w:hyperlink>
          </w:p>
          <w:p w14:paraId="68BB097B"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describe some of the threats facing deserts.</w:t>
            </w:r>
          </w:p>
          <w:p w14:paraId="6A67A712" w14:textId="77777777" w:rsidR="000B58C5" w:rsidRPr="000B58C5" w:rsidRDefault="000B58C5" w:rsidP="000B58C5">
            <w:pPr>
              <w:rPr>
                <w:rFonts w:asciiTheme="minorHAnsi" w:hAnsiTheme="minorHAnsi" w:cstheme="minorHAnsi"/>
                <w:bCs/>
                <w:sz w:val="16"/>
                <w:szCs w:val="16"/>
              </w:rPr>
            </w:pPr>
          </w:p>
          <w:p w14:paraId="53CB519F" w14:textId="77777777" w:rsidR="000B58C5" w:rsidRDefault="00E473AF" w:rsidP="000B58C5">
            <w:pPr>
              <w:rPr>
                <w:rFonts w:asciiTheme="minorHAnsi" w:hAnsiTheme="minorHAnsi" w:cstheme="minorHAnsi"/>
                <w:bCs/>
                <w:sz w:val="16"/>
                <w:szCs w:val="16"/>
              </w:rPr>
            </w:pPr>
            <w:hyperlink r:id="rId16" w:history="1">
              <w:r w:rsidR="000B58C5" w:rsidRPr="000B58C5">
                <w:rPr>
                  <w:rFonts w:asciiTheme="minorHAnsi" w:hAnsiTheme="minorHAnsi" w:cstheme="minorHAnsi"/>
                  <w:bCs/>
                  <w:sz w:val="16"/>
                  <w:szCs w:val="16"/>
                </w:rPr>
                <w:t xml:space="preserve"> Y5/6 (A): Lesson 6: Would you like to live in the desert?</w:t>
              </w:r>
            </w:hyperlink>
          </w:p>
          <w:p w14:paraId="1A153031" w14:textId="750B766E"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explore the similarities and differences between two physical environments.</w:t>
            </w:r>
          </w:p>
        </w:tc>
        <w:tc>
          <w:tcPr>
            <w:tcW w:w="3118" w:type="dxa"/>
          </w:tcPr>
          <w:p w14:paraId="22DC845D" w14:textId="77777777" w:rsidR="000B58C5" w:rsidRPr="000B58C5" w:rsidRDefault="00E473AF" w:rsidP="000B58C5">
            <w:pPr>
              <w:rPr>
                <w:rFonts w:asciiTheme="minorHAnsi" w:hAnsiTheme="minorHAnsi" w:cstheme="minorHAnsi"/>
                <w:bCs/>
                <w:sz w:val="16"/>
                <w:szCs w:val="16"/>
              </w:rPr>
            </w:pPr>
            <w:hyperlink r:id="rId17" w:history="1">
              <w:r w:rsidR="000B58C5" w:rsidRPr="000B58C5">
                <w:rPr>
                  <w:rFonts w:asciiTheme="minorHAnsi" w:hAnsiTheme="minorHAnsi" w:cstheme="minorHAnsi"/>
                  <w:bCs/>
                  <w:sz w:val="16"/>
                  <w:szCs w:val="16"/>
                </w:rPr>
                <w:t>Y5/6 (A): Lesson 1: Why is energy important?</w:t>
              </w:r>
            </w:hyperlink>
          </w:p>
          <w:p w14:paraId="00CEA401"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know why energy sources are important.</w:t>
            </w:r>
          </w:p>
          <w:p w14:paraId="12766108" w14:textId="77777777" w:rsidR="000B58C5" w:rsidRPr="000B58C5" w:rsidRDefault="000B58C5" w:rsidP="000B58C5">
            <w:pPr>
              <w:rPr>
                <w:rFonts w:asciiTheme="minorHAnsi" w:hAnsiTheme="minorHAnsi" w:cstheme="minorHAnsi"/>
                <w:bCs/>
                <w:sz w:val="16"/>
                <w:szCs w:val="16"/>
              </w:rPr>
            </w:pPr>
          </w:p>
          <w:p w14:paraId="627518E4" w14:textId="77777777" w:rsidR="000B58C5" w:rsidRPr="000B58C5" w:rsidRDefault="00E473AF" w:rsidP="000B58C5">
            <w:pPr>
              <w:rPr>
                <w:rFonts w:asciiTheme="minorHAnsi" w:hAnsiTheme="minorHAnsi" w:cstheme="minorHAnsi"/>
                <w:bCs/>
                <w:sz w:val="16"/>
                <w:szCs w:val="16"/>
              </w:rPr>
            </w:pPr>
            <w:hyperlink r:id="rId18" w:history="1">
              <w:r w:rsidR="000B58C5" w:rsidRPr="000B58C5">
                <w:rPr>
                  <w:rFonts w:asciiTheme="minorHAnsi" w:hAnsiTheme="minorHAnsi" w:cstheme="minorHAnsi"/>
                  <w:bCs/>
                  <w:sz w:val="16"/>
                  <w:szCs w:val="16"/>
                </w:rPr>
                <w:t xml:space="preserve"> Y5/6 (A): Lesson 2: What is renewable energy?</w:t>
              </w:r>
            </w:hyperlink>
          </w:p>
          <w:p w14:paraId="4148D5E1"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understand the benefits and drawbacks of different energy sources.</w:t>
            </w:r>
          </w:p>
          <w:p w14:paraId="2242023D" w14:textId="77777777" w:rsidR="000B58C5" w:rsidRPr="000B58C5" w:rsidRDefault="000B58C5" w:rsidP="000B58C5">
            <w:pPr>
              <w:rPr>
                <w:rFonts w:asciiTheme="minorHAnsi" w:hAnsiTheme="minorHAnsi" w:cstheme="minorHAnsi"/>
                <w:bCs/>
                <w:sz w:val="16"/>
                <w:szCs w:val="16"/>
              </w:rPr>
            </w:pPr>
          </w:p>
          <w:p w14:paraId="595CAE68" w14:textId="77777777" w:rsidR="000B58C5" w:rsidRPr="000B58C5" w:rsidRDefault="00E473AF" w:rsidP="000B58C5">
            <w:pPr>
              <w:rPr>
                <w:rFonts w:asciiTheme="minorHAnsi" w:hAnsiTheme="minorHAnsi" w:cstheme="minorHAnsi"/>
                <w:bCs/>
                <w:sz w:val="16"/>
                <w:szCs w:val="16"/>
              </w:rPr>
            </w:pPr>
            <w:hyperlink r:id="rId19" w:history="1">
              <w:r w:rsidR="000B58C5" w:rsidRPr="000B58C5">
                <w:rPr>
                  <w:rFonts w:asciiTheme="minorHAnsi" w:hAnsiTheme="minorHAnsi" w:cstheme="minorHAnsi"/>
                  <w:bCs/>
                  <w:sz w:val="16"/>
                  <w:szCs w:val="16"/>
                </w:rPr>
                <w:t xml:space="preserve"> Y5/6 (A): Lesson 3: How does the United States generate energy?</w:t>
              </w:r>
            </w:hyperlink>
          </w:p>
          <w:p w14:paraId="539BBA3A"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understand how energy is generated in the United States.</w:t>
            </w:r>
          </w:p>
          <w:p w14:paraId="184412DF" w14:textId="77777777" w:rsidR="000B58C5" w:rsidRPr="000B58C5" w:rsidRDefault="000B58C5" w:rsidP="000B58C5">
            <w:pPr>
              <w:rPr>
                <w:rFonts w:asciiTheme="minorHAnsi" w:hAnsiTheme="minorHAnsi" w:cstheme="minorHAnsi"/>
                <w:bCs/>
                <w:sz w:val="16"/>
                <w:szCs w:val="16"/>
              </w:rPr>
            </w:pPr>
          </w:p>
          <w:p w14:paraId="0694B9A6" w14:textId="77777777" w:rsidR="000B58C5" w:rsidRPr="000B58C5" w:rsidRDefault="00E473AF" w:rsidP="000B58C5">
            <w:pPr>
              <w:rPr>
                <w:rFonts w:asciiTheme="minorHAnsi" w:hAnsiTheme="minorHAnsi" w:cstheme="minorHAnsi"/>
                <w:bCs/>
                <w:sz w:val="16"/>
                <w:szCs w:val="16"/>
              </w:rPr>
            </w:pPr>
            <w:hyperlink r:id="rId20" w:history="1">
              <w:r w:rsidR="000B58C5" w:rsidRPr="000B58C5">
                <w:rPr>
                  <w:rFonts w:asciiTheme="minorHAnsi" w:hAnsiTheme="minorHAnsi" w:cstheme="minorHAnsi"/>
                  <w:bCs/>
                  <w:sz w:val="16"/>
                  <w:szCs w:val="16"/>
                </w:rPr>
                <w:t xml:space="preserve"> Y5/6 (A): Lesson 4: How does the United Kingdom generate energy?</w:t>
              </w:r>
            </w:hyperlink>
          </w:p>
          <w:p w14:paraId="12A2D778"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know how energy sources are distributed in an area.</w:t>
            </w:r>
          </w:p>
          <w:p w14:paraId="0C30D8FC" w14:textId="77777777" w:rsidR="000B58C5" w:rsidRPr="000B58C5" w:rsidRDefault="000B58C5" w:rsidP="000B58C5">
            <w:pPr>
              <w:rPr>
                <w:rFonts w:asciiTheme="minorHAnsi" w:hAnsiTheme="minorHAnsi" w:cstheme="minorHAnsi"/>
                <w:bCs/>
                <w:sz w:val="16"/>
                <w:szCs w:val="16"/>
              </w:rPr>
            </w:pPr>
          </w:p>
          <w:p w14:paraId="4900EC7A" w14:textId="77777777" w:rsidR="000B58C5" w:rsidRPr="000B58C5" w:rsidRDefault="00E473AF" w:rsidP="000B58C5">
            <w:pPr>
              <w:rPr>
                <w:rFonts w:asciiTheme="minorHAnsi" w:hAnsiTheme="minorHAnsi" w:cstheme="minorHAnsi"/>
                <w:bCs/>
                <w:sz w:val="16"/>
                <w:szCs w:val="16"/>
              </w:rPr>
            </w:pPr>
            <w:hyperlink r:id="rId21" w:history="1">
              <w:r w:rsidR="000B58C5" w:rsidRPr="000B58C5">
                <w:rPr>
                  <w:rFonts w:asciiTheme="minorHAnsi" w:hAnsiTheme="minorHAnsi" w:cstheme="minorHAnsi"/>
                  <w:bCs/>
                  <w:sz w:val="16"/>
                  <w:szCs w:val="16"/>
                </w:rPr>
                <w:t xml:space="preserve"> Y5/6 (A): Lesson 5: What is the best way to generate energy?</w:t>
              </w:r>
            </w:hyperlink>
          </w:p>
          <w:p w14:paraId="437CCF40"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explain reasons for choosing an energy source.</w:t>
            </w:r>
          </w:p>
          <w:p w14:paraId="2627964E" w14:textId="77777777" w:rsidR="000B58C5" w:rsidRPr="000B58C5" w:rsidRDefault="000B58C5" w:rsidP="000B58C5">
            <w:pPr>
              <w:rPr>
                <w:rFonts w:asciiTheme="minorHAnsi" w:hAnsiTheme="minorHAnsi" w:cstheme="minorHAnsi"/>
                <w:bCs/>
                <w:sz w:val="16"/>
                <w:szCs w:val="16"/>
              </w:rPr>
            </w:pPr>
          </w:p>
          <w:p w14:paraId="57BDEFD2" w14:textId="77777777" w:rsidR="000B58C5" w:rsidRPr="000B58C5" w:rsidRDefault="00E473AF" w:rsidP="000B58C5">
            <w:pPr>
              <w:rPr>
                <w:rFonts w:asciiTheme="minorHAnsi" w:hAnsiTheme="minorHAnsi" w:cstheme="minorHAnsi"/>
                <w:bCs/>
                <w:sz w:val="16"/>
                <w:szCs w:val="16"/>
              </w:rPr>
            </w:pPr>
            <w:hyperlink r:id="rId22" w:history="1">
              <w:r w:rsidR="000B58C5" w:rsidRPr="000B58C5">
                <w:rPr>
                  <w:rFonts w:asciiTheme="minorHAnsi" w:hAnsiTheme="minorHAnsi" w:cstheme="minorHAnsi"/>
                  <w:bCs/>
                  <w:sz w:val="16"/>
                  <w:szCs w:val="16"/>
                </w:rPr>
                <w:t xml:space="preserve"> Y5/6 (A): Lesson 6: Where is the best place for a solar panel on the school grounds?</w:t>
              </w:r>
            </w:hyperlink>
          </w:p>
          <w:p w14:paraId="2CA6420D"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collect and present data on where to position a solar panel on the school grounds.</w:t>
            </w:r>
          </w:p>
          <w:p w14:paraId="0140C2BF" w14:textId="77777777" w:rsidR="000B58C5" w:rsidRPr="000B58C5" w:rsidRDefault="000B58C5" w:rsidP="000B58C5">
            <w:pPr>
              <w:rPr>
                <w:rFonts w:asciiTheme="minorHAnsi" w:hAnsiTheme="minorHAnsi" w:cstheme="minorHAnsi"/>
                <w:bCs/>
                <w:sz w:val="16"/>
                <w:szCs w:val="16"/>
              </w:rPr>
            </w:pPr>
          </w:p>
          <w:p w14:paraId="39E681F2" w14:textId="77777777" w:rsidR="000B58C5" w:rsidRPr="000B58C5" w:rsidRDefault="000B58C5" w:rsidP="000B58C5">
            <w:pPr>
              <w:jc w:val="center"/>
              <w:rPr>
                <w:rFonts w:asciiTheme="minorHAnsi" w:hAnsiTheme="minorHAnsi" w:cstheme="minorHAnsi"/>
                <w:b/>
                <w:sz w:val="20"/>
                <w:szCs w:val="20"/>
              </w:rPr>
            </w:pPr>
          </w:p>
        </w:tc>
        <w:tc>
          <w:tcPr>
            <w:tcW w:w="3119" w:type="dxa"/>
          </w:tcPr>
          <w:p w14:paraId="2C7BBA95" w14:textId="77777777" w:rsidR="000B58C5" w:rsidRPr="000B58C5" w:rsidRDefault="00E473AF" w:rsidP="000B58C5">
            <w:pPr>
              <w:rPr>
                <w:rFonts w:asciiTheme="minorHAnsi" w:hAnsiTheme="minorHAnsi" w:cstheme="minorHAnsi"/>
                <w:bCs/>
                <w:sz w:val="16"/>
                <w:szCs w:val="16"/>
              </w:rPr>
            </w:pPr>
            <w:hyperlink r:id="rId23" w:history="1">
              <w:r w:rsidR="000B58C5" w:rsidRPr="000B58C5">
                <w:rPr>
                  <w:rFonts w:asciiTheme="minorHAnsi" w:hAnsiTheme="minorHAnsi" w:cstheme="minorHAnsi"/>
                  <w:bCs/>
                  <w:sz w:val="16"/>
                  <w:szCs w:val="16"/>
                </w:rPr>
                <w:t>Lesson 1: How is the global population changing?</w:t>
              </w:r>
            </w:hyperlink>
          </w:p>
          <w:p w14:paraId="21B1AB84"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understand the change and distribution of the global population.</w:t>
            </w:r>
          </w:p>
          <w:p w14:paraId="380DAD93" w14:textId="77777777" w:rsidR="000B58C5" w:rsidRPr="000B58C5" w:rsidRDefault="000B58C5" w:rsidP="000B58C5">
            <w:pPr>
              <w:rPr>
                <w:rFonts w:asciiTheme="minorHAnsi" w:hAnsiTheme="minorHAnsi" w:cstheme="minorHAnsi"/>
                <w:bCs/>
                <w:sz w:val="16"/>
                <w:szCs w:val="16"/>
              </w:rPr>
            </w:pPr>
          </w:p>
          <w:p w14:paraId="7FC8AE96" w14:textId="77777777" w:rsidR="000B58C5" w:rsidRPr="000B58C5" w:rsidRDefault="00E473AF" w:rsidP="000B58C5">
            <w:pPr>
              <w:rPr>
                <w:rFonts w:asciiTheme="minorHAnsi" w:hAnsiTheme="minorHAnsi" w:cstheme="minorHAnsi"/>
                <w:bCs/>
                <w:sz w:val="16"/>
                <w:szCs w:val="16"/>
              </w:rPr>
            </w:pPr>
            <w:hyperlink r:id="rId24" w:history="1">
              <w:r w:rsidR="000B58C5" w:rsidRPr="000B58C5">
                <w:rPr>
                  <w:rFonts w:asciiTheme="minorHAnsi" w:hAnsiTheme="minorHAnsi" w:cstheme="minorHAnsi"/>
                  <w:bCs/>
                  <w:sz w:val="16"/>
                  <w:szCs w:val="16"/>
                </w:rPr>
                <w:t xml:space="preserve"> Lesson 2: What are birth and death rates?</w:t>
              </w:r>
            </w:hyperlink>
          </w:p>
          <w:p w14:paraId="50DEB244"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define birth and death rates and describe why they change.</w:t>
            </w:r>
          </w:p>
          <w:p w14:paraId="0A69CBA0" w14:textId="77777777" w:rsidR="000B58C5" w:rsidRPr="000B58C5" w:rsidRDefault="000B58C5" w:rsidP="000B58C5">
            <w:pPr>
              <w:rPr>
                <w:rFonts w:asciiTheme="minorHAnsi" w:hAnsiTheme="minorHAnsi" w:cstheme="minorHAnsi"/>
                <w:bCs/>
                <w:sz w:val="16"/>
                <w:szCs w:val="16"/>
              </w:rPr>
            </w:pPr>
          </w:p>
          <w:p w14:paraId="17B56257" w14:textId="77777777" w:rsidR="000B58C5" w:rsidRPr="000B58C5" w:rsidRDefault="00E473AF" w:rsidP="000B58C5">
            <w:pPr>
              <w:rPr>
                <w:rFonts w:asciiTheme="minorHAnsi" w:hAnsiTheme="minorHAnsi" w:cstheme="minorHAnsi"/>
                <w:bCs/>
                <w:sz w:val="16"/>
                <w:szCs w:val="16"/>
              </w:rPr>
            </w:pPr>
            <w:hyperlink r:id="rId25" w:history="1">
              <w:r w:rsidR="000B58C5" w:rsidRPr="000B58C5">
                <w:rPr>
                  <w:rFonts w:asciiTheme="minorHAnsi" w:hAnsiTheme="minorHAnsi" w:cstheme="minorHAnsi"/>
                  <w:bCs/>
                  <w:sz w:val="16"/>
                  <w:szCs w:val="16"/>
                </w:rPr>
                <w:t>Lesson 3: Why do people migrate?</w:t>
              </w:r>
            </w:hyperlink>
          </w:p>
          <w:p w14:paraId="248A5356"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recognise the push and pull factors influencing migration.</w:t>
            </w:r>
          </w:p>
          <w:p w14:paraId="69ABD8C4" w14:textId="77777777" w:rsidR="000B58C5" w:rsidRPr="000B58C5" w:rsidRDefault="000B58C5" w:rsidP="000B58C5">
            <w:pPr>
              <w:rPr>
                <w:rFonts w:asciiTheme="minorHAnsi" w:hAnsiTheme="minorHAnsi" w:cstheme="minorHAnsi"/>
                <w:bCs/>
                <w:sz w:val="16"/>
                <w:szCs w:val="16"/>
              </w:rPr>
            </w:pPr>
          </w:p>
          <w:p w14:paraId="00A7BED5" w14:textId="77777777" w:rsidR="000B58C5" w:rsidRPr="000B58C5" w:rsidRDefault="00E473AF" w:rsidP="000B58C5">
            <w:pPr>
              <w:rPr>
                <w:rFonts w:asciiTheme="minorHAnsi" w:hAnsiTheme="minorHAnsi" w:cstheme="minorHAnsi"/>
                <w:bCs/>
                <w:sz w:val="16"/>
                <w:szCs w:val="16"/>
              </w:rPr>
            </w:pPr>
            <w:hyperlink r:id="rId26" w:history="1">
              <w:r w:rsidR="000B58C5" w:rsidRPr="000B58C5">
                <w:rPr>
                  <w:rFonts w:asciiTheme="minorHAnsi" w:hAnsiTheme="minorHAnsi" w:cstheme="minorHAnsi"/>
                  <w:bCs/>
                  <w:sz w:val="16"/>
                  <w:szCs w:val="16"/>
                </w:rPr>
                <w:t>Lesson 4: How is climate change impacting the population?</w:t>
              </w:r>
            </w:hyperlink>
          </w:p>
          <w:p w14:paraId="3E50ACDF"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begin to understand the impact climate change can have on the global population.</w:t>
            </w:r>
          </w:p>
          <w:p w14:paraId="3804C965" w14:textId="77777777" w:rsidR="000B58C5" w:rsidRPr="000B58C5" w:rsidRDefault="000B58C5" w:rsidP="000B58C5">
            <w:pPr>
              <w:rPr>
                <w:rFonts w:asciiTheme="minorHAnsi" w:hAnsiTheme="minorHAnsi" w:cstheme="minorHAnsi"/>
                <w:bCs/>
                <w:sz w:val="16"/>
                <w:szCs w:val="16"/>
              </w:rPr>
            </w:pPr>
          </w:p>
          <w:p w14:paraId="2AAEF997" w14:textId="77777777" w:rsidR="000B58C5" w:rsidRPr="000B58C5" w:rsidRDefault="00E473AF" w:rsidP="000B58C5">
            <w:pPr>
              <w:rPr>
                <w:rFonts w:asciiTheme="minorHAnsi" w:hAnsiTheme="minorHAnsi" w:cstheme="minorHAnsi"/>
                <w:bCs/>
                <w:sz w:val="16"/>
                <w:szCs w:val="16"/>
              </w:rPr>
            </w:pPr>
            <w:hyperlink r:id="rId27" w:history="1">
              <w:r w:rsidR="000B58C5" w:rsidRPr="000B58C5">
                <w:rPr>
                  <w:rFonts w:asciiTheme="minorHAnsi" w:hAnsiTheme="minorHAnsi" w:cstheme="minorHAnsi"/>
                  <w:bCs/>
                  <w:sz w:val="16"/>
                  <w:szCs w:val="16"/>
                </w:rPr>
                <w:t xml:space="preserve"> Lesson 5: How is population impacting our environment?: Data collection</w:t>
              </w:r>
            </w:hyperlink>
          </w:p>
          <w:p w14:paraId="15A9DDCA"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collect data showing how population impacts the amount of traffic and litter in an area.</w:t>
            </w:r>
          </w:p>
          <w:p w14:paraId="30AE503F" w14:textId="77777777" w:rsidR="000B58C5" w:rsidRPr="000B58C5" w:rsidRDefault="000B58C5" w:rsidP="000B58C5">
            <w:pPr>
              <w:rPr>
                <w:rFonts w:asciiTheme="minorHAnsi" w:hAnsiTheme="minorHAnsi" w:cstheme="minorHAnsi"/>
                <w:bCs/>
                <w:sz w:val="16"/>
                <w:szCs w:val="16"/>
              </w:rPr>
            </w:pPr>
          </w:p>
          <w:p w14:paraId="2A494DC4" w14:textId="77777777" w:rsidR="000B58C5" w:rsidRPr="000B58C5" w:rsidRDefault="00E473AF" w:rsidP="000B58C5">
            <w:pPr>
              <w:rPr>
                <w:rFonts w:asciiTheme="minorHAnsi" w:hAnsiTheme="minorHAnsi" w:cstheme="minorHAnsi"/>
                <w:bCs/>
                <w:sz w:val="16"/>
                <w:szCs w:val="16"/>
              </w:rPr>
            </w:pPr>
            <w:hyperlink r:id="rId28" w:history="1">
              <w:r w:rsidR="000B58C5" w:rsidRPr="000B58C5">
                <w:rPr>
                  <w:rFonts w:asciiTheme="minorHAnsi" w:hAnsiTheme="minorHAnsi" w:cstheme="minorHAnsi"/>
                  <w:bCs/>
                  <w:sz w:val="16"/>
                  <w:szCs w:val="16"/>
                </w:rPr>
                <w:t>Lesson 6: How is population impacting our environment?: Findings</w:t>
              </w:r>
            </w:hyperlink>
          </w:p>
          <w:p w14:paraId="5B13F8F4" w14:textId="5939199D" w:rsidR="000B58C5" w:rsidRPr="000B58C5" w:rsidRDefault="000B58C5" w:rsidP="000B58C5">
            <w:pPr>
              <w:rPr>
                <w:rFonts w:asciiTheme="minorHAnsi" w:hAnsiTheme="minorHAnsi" w:cstheme="minorHAnsi"/>
                <w:b/>
                <w:sz w:val="20"/>
                <w:szCs w:val="20"/>
              </w:rPr>
            </w:pPr>
            <w:r w:rsidRPr="000B58C5">
              <w:rPr>
                <w:rFonts w:asciiTheme="minorHAnsi" w:hAnsiTheme="minorHAnsi" w:cstheme="minorHAnsi"/>
                <w:bCs/>
                <w:sz w:val="16"/>
                <w:szCs w:val="16"/>
              </w:rPr>
              <w:t>To write a report on the fieldwork process, analyse findings and make suggestions to improve a situation.</w:t>
            </w:r>
          </w:p>
        </w:tc>
        <w:tc>
          <w:tcPr>
            <w:tcW w:w="2822" w:type="dxa"/>
          </w:tcPr>
          <w:p w14:paraId="7E988BD3" w14:textId="77777777" w:rsidR="000B58C5" w:rsidRPr="000B58C5" w:rsidRDefault="000B58C5" w:rsidP="000B58C5">
            <w:pPr>
              <w:rPr>
                <w:rFonts w:asciiTheme="minorHAnsi" w:hAnsiTheme="minorHAnsi" w:cstheme="minorHAnsi"/>
                <w:bCs/>
                <w:sz w:val="16"/>
                <w:szCs w:val="16"/>
              </w:rPr>
            </w:pPr>
          </w:p>
          <w:p w14:paraId="3D391E28" w14:textId="77777777" w:rsidR="000B58C5" w:rsidRPr="000B58C5" w:rsidRDefault="00E473AF" w:rsidP="000B58C5">
            <w:pPr>
              <w:rPr>
                <w:rFonts w:asciiTheme="minorHAnsi" w:hAnsiTheme="minorHAnsi" w:cstheme="minorHAnsi"/>
                <w:bCs/>
                <w:sz w:val="16"/>
                <w:szCs w:val="16"/>
              </w:rPr>
            </w:pPr>
            <w:hyperlink r:id="rId29" w:history="1">
              <w:r w:rsidR="000B58C5" w:rsidRPr="000B58C5">
                <w:rPr>
                  <w:rFonts w:asciiTheme="minorHAnsi" w:hAnsiTheme="minorHAnsi" w:cstheme="minorHAnsi"/>
                  <w:bCs/>
                  <w:sz w:val="16"/>
                  <w:szCs w:val="16"/>
                </w:rPr>
                <w:t>Lesson 1: How do we use our oceans?</w:t>
              </w:r>
            </w:hyperlink>
          </w:p>
          <w:p w14:paraId="5346ABCA"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explain the importance of our oceans.</w:t>
            </w:r>
          </w:p>
          <w:p w14:paraId="59393441" w14:textId="77777777" w:rsidR="000B58C5" w:rsidRPr="000B58C5" w:rsidRDefault="000B58C5" w:rsidP="000B58C5">
            <w:pPr>
              <w:rPr>
                <w:rFonts w:asciiTheme="minorHAnsi" w:hAnsiTheme="minorHAnsi" w:cstheme="minorHAnsi"/>
                <w:bCs/>
                <w:sz w:val="16"/>
                <w:szCs w:val="16"/>
              </w:rPr>
            </w:pPr>
          </w:p>
          <w:p w14:paraId="02969395" w14:textId="77777777" w:rsidR="000B58C5" w:rsidRPr="000B58C5" w:rsidRDefault="00E473AF" w:rsidP="000B58C5">
            <w:pPr>
              <w:rPr>
                <w:rFonts w:asciiTheme="minorHAnsi" w:hAnsiTheme="minorHAnsi" w:cstheme="minorHAnsi"/>
                <w:bCs/>
                <w:sz w:val="16"/>
                <w:szCs w:val="16"/>
              </w:rPr>
            </w:pPr>
            <w:hyperlink r:id="rId30" w:history="1">
              <w:r w:rsidR="000B58C5" w:rsidRPr="000B58C5">
                <w:rPr>
                  <w:rFonts w:asciiTheme="minorHAnsi" w:hAnsiTheme="minorHAnsi" w:cstheme="minorHAnsi"/>
                  <w:bCs/>
                  <w:sz w:val="16"/>
                  <w:szCs w:val="16"/>
                </w:rPr>
                <w:t xml:space="preserve"> Lesson 2: What is the Great Barrier Reef?</w:t>
              </w:r>
            </w:hyperlink>
          </w:p>
          <w:p w14:paraId="65A8792B"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locate and describe the significance of the Great Barrier Reef.</w:t>
            </w:r>
          </w:p>
          <w:p w14:paraId="0B3D4FC0" w14:textId="77777777" w:rsidR="000B58C5" w:rsidRPr="000B58C5" w:rsidRDefault="000B58C5" w:rsidP="000B58C5">
            <w:pPr>
              <w:rPr>
                <w:rFonts w:asciiTheme="minorHAnsi" w:hAnsiTheme="minorHAnsi" w:cstheme="minorHAnsi"/>
                <w:bCs/>
                <w:sz w:val="16"/>
                <w:szCs w:val="16"/>
              </w:rPr>
            </w:pPr>
          </w:p>
          <w:p w14:paraId="4A293D29" w14:textId="77777777" w:rsidR="000B58C5" w:rsidRPr="000B58C5" w:rsidRDefault="00E473AF" w:rsidP="000B58C5">
            <w:pPr>
              <w:rPr>
                <w:rFonts w:asciiTheme="minorHAnsi" w:hAnsiTheme="minorHAnsi" w:cstheme="minorHAnsi"/>
                <w:bCs/>
                <w:sz w:val="16"/>
                <w:szCs w:val="16"/>
              </w:rPr>
            </w:pPr>
            <w:hyperlink r:id="rId31" w:history="1">
              <w:r w:rsidR="000B58C5" w:rsidRPr="000B58C5">
                <w:rPr>
                  <w:rFonts w:asciiTheme="minorHAnsi" w:hAnsiTheme="minorHAnsi" w:cstheme="minorHAnsi"/>
                  <w:bCs/>
                  <w:sz w:val="16"/>
                  <w:szCs w:val="16"/>
                </w:rPr>
                <w:t>Lesson 3: Why are our oceans suffering?</w:t>
              </w:r>
            </w:hyperlink>
          </w:p>
          <w:p w14:paraId="2B1C2184"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explain the impact humans have on coral reefs and oceans.</w:t>
            </w:r>
          </w:p>
          <w:p w14:paraId="713E93B3" w14:textId="77777777" w:rsidR="000B58C5" w:rsidRPr="000B58C5" w:rsidRDefault="000B58C5" w:rsidP="000B58C5">
            <w:pPr>
              <w:rPr>
                <w:rFonts w:asciiTheme="minorHAnsi" w:hAnsiTheme="minorHAnsi" w:cstheme="minorHAnsi"/>
                <w:bCs/>
                <w:sz w:val="16"/>
                <w:szCs w:val="16"/>
              </w:rPr>
            </w:pPr>
          </w:p>
          <w:p w14:paraId="08B53690" w14:textId="77777777" w:rsidR="000B58C5" w:rsidRPr="000B58C5" w:rsidRDefault="00E473AF" w:rsidP="000B58C5">
            <w:pPr>
              <w:rPr>
                <w:rFonts w:asciiTheme="minorHAnsi" w:hAnsiTheme="minorHAnsi" w:cstheme="minorHAnsi"/>
                <w:bCs/>
                <w:sz w:val="16"/>
                <w:szCs w:val="16"/>
              </w:rPr>
            </w:pPr>
            <w:hyperlink r:id="rId32" w:history="1">
              <w:r w:rsidR="000B58C5" w:rsidRPr="000B58C5">
                <w:rPr>
                  <w:rFonts w:asciiTheme="minorHAnsi" w:hAnsiTheme="minorHAnsi" w:cstheme="minorHAnsi"/>
                  <w:bCs/>
                  <w:sz w:val="16"/>
                  <w:szCs w:val="16"/>
                </w:rPr>
                <w:t>Lesson 4: What can we do to help our oceans?</w:t>
              </w:r>
            </w:hyperlink>
          </w:p>
          <w:p w14:paraId="2AFAE198"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understand ways to keep our oceans healthy and begin planning a fieldwork enquiry.</w:t>
            </w:r>
          </w:p>
          <w:p w14:paraId="75AD4F4B" w14:textId="77777777" w:rsidR="000B58C5" w:rsidRPr="000B58C5" w:rsidRDefault="000B58C5" w:rsidP="000B58C5">
            <w:pPr>
              <w:rPr>
                <w:rFonts w:asciiTheme="minorHAnsi" w:hAnsiTheme="minorHAnsi" w:cstheme="minorHAnsi"/>
                <w:bCs/>
                <w:sz w:val="16"/>
                <w:szCs w:val="16"/>
              </w:rPr>
            </w:pPr>
          </w:p>
          <w:p w14:paraId="14C7F09A" w14:textId="77777777" w:rsidR="000B58C5" w:rsidRPr="000B58C5" w:rsidRDefault="00E473AF" w:rsidP="000B58C5">
            <w:pPr>
              <w:rPr>
                <w:rFonts w:asciiTheme="minorHAnsi" w:hAnsiTheme="minorHAnsi" w:cstheme="minorHAnsi"/>
                <w:bCs/>
                <w:sz w:val="16"/>
                <w:szCs w:val="16"/>
              </w:rPr>
            </w:pPr>
            <w:hyperlink r:id="rId33" w:history="1">
              <w:r w:rsidR="000B58C5" w:rsidRPr="000B58C5">
                <w:rPr>
                  <w:rFonts w:asciiTheme="minorHAnsi" w:hAnsiTheme="minorHAnsi" w:cstheme="minorHAnsi"/>
                  <w:bCs/>
                  <w:sz w:val="16"/>
                  <w:szCs w:val="16"/>
                </w:rPr>
                <w:t>Lesson 5: How littered is our marine environment? – Data collection</w:t>
              </w:r>
            </w:hyperlink>
          </w:p>
          <w:p w14:paraId="5565FD44" w14:textId="77777777" w:rsidR="000B58C5" w:rsidRPr="000B58C5" w:rsidRDefault="000B58C5" w:rsidP="000B58C5">
            <w:pPr>
              <w:rPr>
                <w:rFonts w:asciiTheme="minorHAnsi" w:hAnsiTheme="minorHAnsi" w:cstheme="minorHAnsi"/>
                <w:bCs/>
                <w:sz w:val="16"/>
                <w:szCs w:val="16"/>
              </w:rPr>
            </w:pPr>
            <w:r w:rsidRPr="000B58C5">
              <w:rPr>
                <w:rFonts w:asciiTheme="minorHAnsi" w:hAnsiTheme="minorHAnsi" w:cstheme="minorHAnsi"/>
                <w:bCs/>
                <w:sz w:val="16"/>
                <w:szCs w:val="16"/>
              </w:rPr>
              <w:t>To collect data on the types of litter polluting a marine environment.</w:t>
            </w:r>
          </w:p>
          <w:p w14:paraId="44B1F1D2" w14:textId="77777777" w:rsidR="000B58C5" w:rsidRPr="000B58C5" w:rsidRDefault="000B58C5" w:rsidP="000B58C5">
            <w:pPr>
              <w:rPr>
                <w:rFonts w:asciiTheme="minorHAnsi" w:hAnsiTheme="minorHAnsi" w:cstheme="minorHAnsi"/>
                <w:bCs/>
                <w:sz w:val="16"/>
                <w:szCs w:val="16"/>
              </w:rPr>
            </w:pPr>
          </w:p>
          <w:p w14:paraId="7996D024" w14:textId="77777777" w:rsidR="000B58C5" w:rsidRPr="000B58C5" w:rsidRDefault="00E473AF" w:rsidP="000B58C5">
            <w:pPr>
              <w:rPr>
                <w:rFonts w:asciiTheme="minorHAnsi" w:hAnsiTheme="minorHAnsi" w:cstheme="minorHAnsi"/>
                <w:bCs/>
                <w:sz w:val="16"/>
                <w:szCs w:val="16"/>
              </w:rPr>
            </w:pPr>
            <w:hyperlink r:id="rId34" w:history="1">
              <w:r w:rsidR="000B58C5" w:rsidRPr="000B58C5">
                <w:rPr>
                  <w:rFonts w:asciiTheme="minorHAnsi" w:hAnsiTheme="minorHAnsi" w:cstheme="minorHAnsi"/>
                  <w:bCs/>
                  <w:sz w:val="16"/>
                  <w:szCs w:val="16"/>
                </w:rPr>
                <w:t>Lesson 6: How littered is our marine environment? – Findings</w:t>
              </w:r>
            </w:hyperlink>
          </w:p>
          <w:p w14:paraId="284292E4" w14:textId="29BBE087" w:rsidR="000B58C5" w:rsidRPr="000B58C5" w:rsidRDefault="000B58C5" w:rsidP="000B58C5">
            <w:pPr>
              <w:rPr>
                <w:rFonts w:asciiTheme="minorHAnsi" w:hAnsiTheme="minorHAnsi" w:cstheme="minorHAnsi"/>
                <w:b/>
                <w:sz w:val="20"/>
                <w:szCs w:val="20"/>
              </w:rPr>
            </w:pPr>
            <w:r w:rsidRPr="000B58C5">
              <w:rPr>
                <w:rFonts w:asciiTheme="minorHAnsi" w:hAnsiTheme="minorHAnsi" w:cstheme="minorHAnsi"/>
                <w:bCs/>
                <w:sz w:val="16"/>
                <w:szCs w:val="16"/>
              </w:rPr>
              <w:t>To present, analyse and evaluate data collected.</w:t>
            </w:r>
          </w:p>
        </w:tc>
      </w:tr>
    </w:tbl>
    <w:p w14:paraId="7CF79106" w14:textId="77777777" w:rsidR="009C28E1" w:rsidRPr="000B58C5" w:rsidRDefault="009C28E1" w:rsidP="00491D16">
      <w:pPr>
        <w:rPr>
          <w:rFonts w:ascii="Arial" w:hAnsi="Arial" w:cs="Arial"/>
          <w:sz w:val="10"/>
          <w:szCs w:val="10"/>
        </w:rPr>
      </w:pPr>
    </w:p>
    <w:sectPr w:rsidR="009C28E1" w:rsidRPr="000B58C5"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C9D2D" w14:textId="77777777" w:rsidR="00B54BC8" w:rsidRDefault="00B54BC8">
      <w:r>
        <w:separator/>
      </w:r>
    </w:p>
  </w:endnote>
  <w:endnote w:type="continuationSeparator" w:id="0">
    <w:p w14:paraId="70F203BA" w14:textId="77777777" w:rsidR="00B54BC8" w:rsidRDefault="00B5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10582" w14:textId="77777777" w:rsidR="00B54BC8" w:rsidRDefault="00B54BC8">
      <w:r>
        <w:separator/>
      </w:r>
    </w:p>
  </w:footnote>
  <w:footnote w:type="continuationSeparator" w:id="0">
    <w:p w14:paraId="5AA4C320" w14:textId="77777777" w:rsidR="00B54BC8" w:rsidRDefault="00B54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60288"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7216"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29B9B0E" id="_x0000_s1027" type="#_x0000_t202" style="position:absolute;margin-left:660pt;margin-top:-5.25pt;width:75.2pt;height:67.0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027D0CDE"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U</w:t>
    </w:r>
    <w:r w:rsidR="00BC474F">
      <w:rPr>
        <w:rFonts w:ascii="Arial" w:hAnsi="Arial" w:cs="Arial"/>
        <w:b/>
        <w:noProof/>
        <w:sz w:val="36"/>
        <w:szCs w:val="36"/>
      </w:rPr>
      <w:t>KS</w:t>
    </w:r>
    <w:r w:rsidR="001135B5">
      <w:rPr>
        <w:rFonts w:ascii="Arial" w:hAnsi="Arial" w:cs="Arial"/>
        <w:b/>
        <w:noProof/>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FA3"/>
    <w:multiLevelType w:val="hybridMultilevel"/>
    <w:tmpl w:val="EC7CF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AC35CE"/>
    <w:multiLevelType w:val="hybridMultilevel"/>
    <w:tmpl w:val="BC70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82FCD"/>
    <w:multiLevelType w:val="multilevel"/>
    <w:tmpl w:val="178219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6F691E"/>
    <w:multiLevelType w:val="multilevel"/>
    <w:tmpl w:val="EA9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72925"/>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C813CC5"/>
    <w:multiLevelType w:val="multilevel"/>
    <w:tmpl w:val="2FB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A4A0D"/>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510FB4"/>
    <w:multiLevelType w:val="hybridMultilevel"/>
    <w:tmpl w:val="9274146C"/>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A720E2"/>
    <w:multiLevelType w:val="hybridMultilevel"/>
    <w:tmpl w:val="5234E43E"/>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2C0EAB"/>
    <w:multiLevelType w:val="hybridMultilevel"/>
    <w:tmpl w:val="999C5E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2E7404"/>
    <w:multiLevelType w:val="multilevel"/>
    <w:tmpl w:val="0D58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D17A2"/>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9E94EE5"/>
    <w:multiLevelType w:val="multilevel"/>
    <w:tmpl w:val="B4A6EF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CB36A2"/>
    <w:multiLevelType w:val="multilevel"/>
    <w:tmpl w:val="3350E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1945E08"/>
    <w:multiLevelType w:val="hybridMultilevel"/>
    <w:tmpl w:val="6FD0E1FE"/>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1BA121A"/>
    <w:multiLevelType w:val="hybridMultilevel"/>
    <w:tmpl w:val="7688D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231C49"/>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4156D67"/>
    <w:multiLevelType w:val="multilevel"/>
    <w:tmpl w:val="D2744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4F9266F"/>
    <w:multiLevelType w:val="multilevel"/>
    <w:tmpl w:val="46386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90726EC"/>
    <w:multiLevelType w:val="multilevel"/>
    <w:tmpl w:val="E57C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50947"/>
    <w:multiLevelType w:val="multilevel"/>
    <w:tmpl w:val="248A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B72FEF"/>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E636883"/>
    <w:multiLevelType w:val="multilevel"/>
    <w:tmpl w:val="78221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913854499">
    <w:abstractNumId w:val="16"/>
  </w:num>
  <w:num w:numId="2" w16cid:durableId="1846359638">
    <w:abstractNumId w:val="22"/>
  </w:num>
  <w:num w:numId="3" w16cid:durableId="169762427">
    <w:abstractNumId w:val="4"/>
  </w:num>
  <w:num w:numId="4" w16cid:durableId="1609192311">
    <w:abstractNumId w:val="15"/>
  </w:num>
  <w:num w:numId="5" w16cid:durableId="1834057706">
    <w:abstractNumId w:val="0"/>
  </w:num>
  <w:num w:numId="6" w16cid:durableId="247424567">
    <w:abstractNumId w:val="11"/>
  </w:num>
  <w:num w:numId="7" w16cid:durableId="298464838">
    <w:abstractNumId w:val="7"/>
  </w:num>
  <w:num w:numId="8" w16cid:durableId="1089153113">
    <w:abstractNumId w:val="9"/>
  </w:num>
  <w:num w:numId="9" w16cid:durableId="516427611">
    <w:abstractNumId w:val="17"/>
  </w:num>
  <w:num w:numId="10" w16cid:durableId="1915889982">
    <w:abstractNumId w:val="12"/>
  </w:num>
  <w:num w:numId="11" w16cid:durableId="1158302604">
    <w:abstractNumId w:val="3"/>
  </w:num>
  <w:num w:numId="12" w16cid:durableId="728653528">
    <w:abstractNumId w:val="5"/>
  </w:num>
  <w:num w:numId="13" w16cid:durableId="1062604885">
    <w:abstractNumId w:val="20"/>
  </w:num>
  <w:num w:numId="14" w16cid:durableId="1367100152">
    <w:abstractNumId w:val="14"/>
  </w:num>
  <w:num w:numId="15" w16cid:durableId="1456488582">
    <w:abstractNumId w:val="23"/>
  </w:num>
  <w:num w:numId="16" w16cid:durableId="319846883">
    <w:abstractNumId w:val="2"/>
  </w:num>
  <w:num w:numId="17" w16cid:durableId="1158882997">
    <w:abstractNumId w:val="21"/>
  </w:num>
  <w:num w:numId="18" w16cid:durableId="733043385">
    <w:abstractNumId w:val="8"/>
  </w:num>
  <w:num w:numId="19" w16cid:durableId="157579833">
    <w:abstractNumId w:val="10"/>
  </w:num>
  <w:num w:numId="20" w16cid:durableId="150634102">
    <w:abstractNumId w:val="18"/>
  </w:num>
  <w:num w:numId="21" w16cid:durableId="1433168702">
    <w:abstractNumId w:val="25"/>
  </w:num>
  <w:num w:numId="22" w16cid:durableId="1029065179">
    <w:abstractNumId w:val="6"/>
  </w:num>
  <w:num w:numId="23" w16cid:durableId="1843546235">
    <w:abstractNumId w:val="19"/>
  </w:num>
  <w:num w:numId="24" w16cid:durableId="1277523702">
    <w:abstractNumId w:val="1"/>
  </w:num>
  <w:num w:numId="25" w16cid:durableId="749041071">
    <w:abstractNumId w:val="24"/>
  </w:num>
  <w:num w:numId="26" w16cid:durableId="195516344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303C"/>
    <w:rsid w:val="0000401D"/>
    <w:rsid w:val="00011BD4"/>
    <w:rsid w:val="000138CB"/>
    <w:rsid w:val="00023327"/>
    <w:rsid w:val="00023C71"/>
    <w:rsid w:val="00025479"/>
    <w:rsid w:val="00036166"/>
    <w:rsid w:val="00042401"/>
    <w:rsid w:val="00043EB6"/>
    <w:rsid w:val="00050B4C"/>
    <w:rsid w:val="00057F3C"/>
    <w:rsid w:val="0006588E"/>
    <w:rsid w:val="000668FF"/>
    <w:rsid w:val="00077AB6"/>
    <w:rsid w:val="000A60E0"/>
    <w:rsid w:val="000A67B6"/>
    <w:rsid w:val="000A7108"/>
    <w:rsid w:val="000B58C5"/>
    <w:rsid w:val="000B5B5A"/>
    <w:rsid w:val="000B5D41"/>
    <w:rsid w:val="000E19F8"/>
    <w:rsid w:val="000F2103"/>
    <w:rsid w:val="000F30B2"/>
    <w:rsid w:val="0010181A"/>
    <w:rsid w:val="00112669"/>
    <w:rsid w:val="001135B5"/>
    <w:rsid w:val="00116EE1"/>
    <w:rsid w:val="00120D64"/>
    <w:rsid w:val="00122272"/>
    <w:rsid w:val="00123A09"/>
    <w:rsid w:val="00127C55"/>
    <w:rsid w:val="00135178"/>
    <w:rsid w:val="00137347"/>
    <w:rsid w:val="00140666"/>
    <w:rsid w:val="00143818"/>
    <w:rsid w:val="0014786C"/>
    <w:rsid w:val="00150554"/>
    <w:rsid w:val="00156B7C"/>
    <w:rsid w:val="001622C5"/>
    <w:rsid w:val="00163A77"/>
    <w:rsid w:val="00172D98"/>
    <w:rsid w:val="001750C0"/>
    <w:rsid w:val="00185145"/>
    <w:rsid w:val="00186D10"/>
    <w:rsid w:val="00187F14"/>
    <w:rsid w:val="00196B6F"/>
    <w:rsid w:val="001A36E7"/>
    <w:rsid w:val="001A3F9A"/>
    <w:rsid w:val="001A784D"/>
    <w:rsid w:val="001B182E"/>
    <w:rsid w:val="001C0E76"/>
    <w:rsid w:val="001C248C"/>
    <w:rsid w:val="001C2E1B"/>
    <w:rsid w:val="001C6EB0"/>
    <w:rsid w:val="001D057B"/>
    <w:rsid w:val="001D2C09"/>
    <w:rsid w:val="001D72BC"/>
    <w:rsid w:val="001E2107"/>
    <w:rsid w:val="001F22C8"/>
    <w:rsid w:val="00207661"/>
    <w:rsid w:val="00211B2D"/>
    <w:rsid w:val="002159DF"/>
    <w:rsid w:val="0022794C"/>
    <w:rsid w:val="00235276"/>
    <w:rsid w:val="002619C9"/>
    <w:rsid w:val="0026778B"/>
    <w:rsid w:val="00290CBA"/>
    <w:rsid w:val="002916DB"/>
    <w:rsid w:val="00297D25"/>
    <w:rsid w:val="002A5AEE"/>
    <w:rsid w:val="002A74B3"/>
    <w:rsid w:val="002B1243"/>
    <w:rsid w:val="002B219D"/>
    <w:rsid w:val="002C5E6D"/>
    <w:rsid w:val="002D7988"/>
    <w:rsid w:val="002F2A1E"/>
    <w:rsid w:val="002F69E9"/>
    <w:rsid w:val="00303C62"/>
    <w:rsid w:val="003046E9"/>
    <w:rsid w:val="003120A2"/>
    <w:rsid w:val="00323E64"/>
    <w:rsid w:val="003241B8"/>
    <w:rsid w:val="0032425D"/>
    <w:rsid w:val="00326F5A"/>
    <w:rsid w:val="003314C7"/>
    <w:rsid w:val="0033449A"/>
    <w:rsid w:val="00335ABE"/>
    <w:rsid w:val="003363FF"/>
    <w:rsid w:val="00343982"/>
    <w:rsid w:val="00343AE5"/>
    <w:rsid w:val="00344882"/>
    <w:rsid w:val="00350003"/>
    <w:rsid w:val="00350778"/>
    <w:rsid w:val="00351C76"/>
    <w:rsid w:val="00351DB5"/>
    <w:rsid w:val="00357026"/>
    <w:rsid w:val="00357131"/>
    <w:rsid w:val="00365FC8"/>
    <w:rsid w:val="0038106F"/>
    <w:rsid w:val="0039644F"/>
    <w:rsid w:val="003A0FE8"/>
    <w:rsid w:val="003A51BD"/>
    <w:rsid w:val="003B0CAE"/>
    <w:rsid w:val="003B3971"/>
    <w:rsid w:val="003B40F6"/>
    <w:rsid w:val="003B4576"/>
    <w:rsid w:val="003C3FB8"/>
    <w:rsid w:val="003C4608"/>
    <w:rsid w:val="003C6A4A"/>
    <w:rsid w:val="003D2E3E"/>
    <w:rsid w:val="003E20F2"/>
    <w:rsid w:val="003E3E8A"/>
    <w:rsid w:val="003E774E"/>
    <w:rsid w:val="003F1D97"/>
    <w:rsid w:val="003F1DC6"/>
    <w:rsid w:val="003F3D84"/>
    <w:rsid w:val="0040179D"/>
    <w:rsid w:val="00423518"/>
    <w:rsid w:val="00425779"/>
    <w:rsid w:val="00431EB4"/>
    <w:rsid w:val="00446B85"/>
    <w:rsid w:val="0046175F"/>
    <w:rsid w:val="004669A3"/>
    <w:rsid w:val="004678B7"/>
    <w:rsid w:val="00471377"/>
    <w:rsid w:val="004722B6"/>
    <w:rsid w:val="00481AD3"/>
    <w:rsid w:val="00482ABC"/>
    <w:rsid w:val="00487A10"/>
    <w:rsid w:val="00491BF1"/>
    <w:rsid w:val="00491D16"/>
    <w:rsid w:val="0049660B"/>
    <w:rsid w:val="004A066C"/>
    <w:rsid w:val="004E19C9"/>
    <w:rsid w:val="004E61E1"/>
    <w:rsid w:val="00500C96"/>
    <w:rsid w:val="0050621A"/>
    <w:rsid w:val="00532D1C"/>
    <w:rsid w:val="005419D2"/>
    <w:rsid w:val="00545F40"/>
    <w:rsid w:val="00550F8E"/>
    <w:rsid w:val="00551A28"/>
    <w:rsid w:val="005600E8"/>
    <w:rsid w:val="005610CB"/>
    <w:rsid w:val="0056516B"/>
    <w:rsid w:val="0057025D"/>
    <w:rsid w:val="0057630E"/>
    <w:rsid w:val="00576B92"/>
    <w:rsid w:val="00587EB5"/>
    <w:rsid w:val="00595E2E"/>
    <w:rsid w:val="005A0C0C"/>
    <w:rsid w:val="005A6211"/>
    <w:rsid w:val="005A7F17"/>
    <w:rsid w:val="005B0A9F"/>
    <w:rsid w:val="005B5ED7"/>
    <w:rsid w:val="005C2255"/>
    <w:rsid w:val="005C39C6"/>
    <w:rsid w:val="005D0296"/>
    <w:rsid w:val="005D7795"/>
    <w:rsid w:val="006110B9"/>
    <w:rsid w:val="00613C30"/>
    <w:rsid w:val="00624D4D"/>
    <w:rsid w:val="0063321B"/>
    <w:rsid w:val="00636922"/>
    <w:rsid w:val="00661E9B"/>
    <w:rsid w:val="006634DA"/>
    <w:rsid w:val="00665353"/>
    <w:rsid w:val="00671D8A"/>
    <w:rsid w:val="00683974"/>
    <w:rsid w:val="006977EB"/>
    <w:rsid w:val="006A0CE1"/>
    <w:rsid w:val="006B21FB"/>
    <w:rsid w:val="006B251F"/>
    <w:rsid w:val="006B2A88"/>
    <w:rsid w:val="006B4089"/>
    <w:rsid w:val="006C4699"/>
    <w:rsid w:val="006D6C25"/>
    <w:rsid w:val="006E1A43"/>
    <w:rsid w:val="006E7387"/>
    <w:rsid w:val="006F2DDE"/>
    <w:rsid w:val="006F4A0A"/>
    <w:rsid w:val="00704DF6"/>
    <w:rsid w:val="00707202"/>
    <w:rsid w:val="00710B01"/>
    <w:rsid w:val="00710F04"/>
    <w:rsid w:val="00715154"/>
    <w:rsid w:val="007203DC"/>
    <w:rsid w:val="0073286D"/>
    <w:rsid w:val="00736E72"/>
    <w:rsid w:val="007613E5"/>
    <w:rsid w:val="0076239F"/>
    <w:rsid w:val="00772BC5"/>
    <w:rsid w:val="007761A0"/>
    <w:rsid w:val="00783EEB"/>
    <w:rsid w:val="00797025"/>
    <w:rsid w:val="007B38CB"/>
    <w:rsid w:val="007B5ACD"/>
    <w:rsid w:val="007C52B6"/>
    <w:rsid w:val="007C5863"/>
    <w:rsid w:val="007C698B"/>
    <w:rsid w:val="007D1307"/>
    <w:rsid w:val="007F03DE"/>
    <w:rsid w:val="007F245E"/>
    <w:rsid w:val="007F44D9"/>
    <w:rsid w:val="00807FBD"/>
    <w:rsid w:val="008232B1"/>
    <w:rsid w:val="00836030"/>
    <w:rsid w:val="00840CDC"/>
    <w:rsid w:val="00846F7F"/>
    <w:rsid w:val="00855134"/>
    <w:rsid w:val="008670AE"/>
    <w:rsid w:val="0088009D"/>
    <w:rsid w:val="008825A4"/>
    <w:rsid w:val="00896C75"/>
    <w:rsid w:val="00896ED2"/>
    <w:rsid w:val="008A1079"/>
    <w:rsid w:val="008A7307"/>
    <w:rsid w:val="008B06A9"/>
    <w:rsid w:val="008B3F62"/>
    <w:rsid w:val="008B4219"/>
    <w:rsid w:val="008C5792"/>
    <w:rsid w:val="008D2ADA"/>
    <w:rsid w:val="008D6DC0"/>
    <w:rsid w:val="008E63ED"/>
    <w:rsid w:val="008F1A6E"/>
    <w:rsid w:val="00901517"/>
    <w:rsid w:val="009353FA"/>
    <w:rsid w:val="009512DA"/>
    <w:rsid w:val="00965202"/>
    <w:rsid w:val="00970AA8"/>
    <w:rsid w:val="009726CD"/>
    <w:rsid w:val="009772F9"/>
    <w:rsid w:val="009777AE"/>
    <w:rsid w:val="00983528"/>
    <w:rsid w:val="009859D2"/>
    <w:rsid w:val="00993470"/>
    <w:rsid w:val="00993D64"/>
    <w:rsid w:val="009A1CB5"/>
    <w:rsid w:val="009A7118"/>
    <w:rsid w:val="009A72A5"/>
    <w:rsid w:val="009C28E1"/>
    <w:rsid w:val="009C7E9F"/>
    <w:rsid w:val="009D26C9"/>
    <w:rsid w:val="009D3923"/>
    <w:rsid w:val="009E4516"/>
    <w:rsid w:val="009E5AEB"/>
    <w:rsid w:val="009E72B3"/>
    <w:rsid w:val="009F3767"/>
    <w:rsid w:val="00A0349B"/>
    <w:rsid w:val="00A073B6"/>
    <w:rsid w:val="00A10E49"/>
    <w:rsid w:val="00A132A8"/>
    <w:rsid w:val="00A17262"/>
    <w:rsid w:val="00A25465"/>
    <w:rsid w:val="00A27A36"/>
    <w:rsid w:val="00A307D9"/>
    <w:rsid w:val="00A338FB"/>
    <w:rsid w:val="00A3658B"/>
    <w:rsid w:val="00A51017"/>
    <w:rsid w:val="00A53566"/>
    <w:rsid w:val="00A53A3C"/>
    <w:rsid w:val="00A53F17"/>
    <w:rsid w:val="00A5456D"/>
    <w:rsid w:val="00A639C4"/>
    <w:rsid w:val="00A76668"/>
    <w:rsid w:val="00A8455F"/>
    <w:rsid w:val="00A85803"/>
    <w:rsid w:val="00A92644"/>
    <w:rsid w:val="00A94612"/>
    <w:rsid w:val="00A96023"/>
    <w:rsid w:val="00AB1D1E"/>
    <w:rsid w:val="00AB5394"/>
    <w:rsid w:val="00AD031C"/>
    <w:rsid w:val="00AD4587"/>
    <w:rsid w:val="00AE1723"/>
    <w:rsid w:val="00AF1E66"/>
    <w:rsid w:val="00AF5CDB"/>
    <w:rsid w:val="00B05BA2"/>
    <w:rsid w:val="00B05BA5"/>
    <w:rsid w:val="00B148C6"/>
    <w:rsid w:val="00B22C3F"/>
    <w:rsid w:val="00B230E7"/>
    <w:rsid w:val="00B2391D"/>
    <w:rsid w:val="00B24762"/>
    <w:rsid w:val="00B311E0"/>
    <w:rsid w:val="00B32F85"/>
    <w:rsid w:val="00B4771B"/>
    <w:rsid w:val="00B54BC8"/>
    <w:rsid w:val="00B56A21"/>
    <w:rsid w:val="00B622DF"/>
    <w:rsid w:val="00B643F3"/>
    <w:rsid w:val="00B67342"/>
    <w:rsid w:val="00B8047D"/>
    <w:rsid w:val="00B831CB"/>
    <w:rsid w:val="00B84062"/>
    <w:rsid w:val="00B87E21"/>
    <w:rsid w:val="00BA371A"/>
    <w:rsid w:val="00BA7CDE"/>
    <w:rsid w:val="00BB292E"/>
    <w:rsid w:val="00BB39B0"/>
    <w:rsid w:val="00BB39EF"/>
    <w:rsid w:val="00BB6630"/>
    <w:rsid w:val="00BC474F"/>
    <w:rsid w:val="00BC631F"/>
    <w:rsid w:val="00BC7C09"/>
    <w:rsid w:val="00BD02EC"/>
    <w:rsid w:val="00BD6873"/>
    <w:rsid w:val="00BD6EC0"/>
    <w:rsid w:val="00BF4120"/>
    <w:rsid w:val="00C13F9D"/>
    <w:rsid w:val="00C148EF"/>
    <w:rsid w:val="00C21705"/>
    <w:rsid w:val="00C22256"/>
    <w:rsid w:val="00C2792E"/>
    <w:rsid w:val="00C31A4D"/>
    <w:rsid w:val="00C40D31"/>
    <w:rsid w:val="00C4459B"/>
    <w:rsid w:val="00C45A3C"/>
    <w:rsid w:val="00C518D1"/>
    <w:rsid w:val="00C65353"/>
    <w:rsid w:val="00C655E1"/>
    <w:rsid w:val="00C669C9"/>
    <w:rsid w:val="00C70FBC"/>
    <w:rsid w:val="00C75FC1"/>
    <w:rsid w:val="00C804BE"/>
    <w:rsid w:val="00C813D8"/>
    <w:rsid w:val="00C87B21"/>
    <w:rsid w:val="00C92BA6"/>
    <w:rsid w:val="00C945A6"/>
    <w:rsid w:val="00CA7A1B"/>
    <w:rsid w:val="00CB197F"/>
    <w:rsid w:val="00CC406F"/>
    <w:rsid w:val="00CC681E"/>
    <w:rsid w:val="00CC6F0E"/>
    <w:rsid w:val="00CD4BE0"/>
    <w:rsid w:val="00CD586E"/>
    <w:rsid w:val="00CD67DE"/>
    <w:rsid w:val="00CE43FA"/>
    <w:rsid w:val="00CE588C"/>
    <w:rsid w:val="00CE6C50"/>
    <w:rsid w:val="00D01AAE"/>
    <w:rsid w:val="00D02D13"/>
    <w:rsid w:val="00D139A4"/>
    <w:rsid w:val="00D143E3"/>
    <w:rsid w:val="00D15FB2"/>
    <w:rsid w:val="00D47ECE"/>
    <w:rsid w:val="00D55A06"/>
    <w:rsid w:val="00D57D86"/>
    <w:rsid w:val="00D6480D"/>
    <w:rsid w:val="00D65978"/>
    <w:rsid w:val="00D7104D"/>
    <w:rsid w:val="00D74517"/>
    <w:rsid w:val="00D84F4F"/>
    <w:rsid w:val="00D92474"/>
    <w:rsid w:val="00D957C6"/>
    <w:rsid w:val="00DB50F6"/>
    <w:rsid w:val="00DB578B"/>
    <w:rsid w:val="00DB5F84"/>
    <w:rsid w:val="00DC2D64"/>
    <w:rsid w:val="00DC5CB4"/>
    <w:rsid w:val="00DD21C9"/>
    <w:rsid w:val="00DE3B9A"/>
    <w:rsid w:val="00E05ED8"/>
    <w:rsid w:val="00E305AF"/>
    <w:rsid w:val="00E35552"/>
    <w:rsid w:val="00E420DF"/>
    <w:rsid w:val="00E473AF"/>
    <w:rsid w:val="00E50069"/>
    <w:rsid w:val="00E60638"/>
    <w:rsid w:val="00E74F53"/>
    <w:rsid w:val="00E80C85"/>
    <w:rsid w:val="00E90042"/>
    <w:rsid w:val="00E913A5"/>
    <w:rsid w:val="00E92B1B"/>
    <w:rsid w:val="00E962EC"/>
    <w:rsid w:val="00EA0B7C"/>
    <w:rsid w:val="00EA38BE"/>
    <w:rsid w:val="00EB1C0F"/>
    <w:rsid w:val="00EB2BDB"/>
    <w:rsid w:val="00EB3A96"/>
    <w:rsid w:val="00EC0CC8"/>
    <w:rsid w:val="00ED7392"/>
    <w:rsid w:val="00EE0210"/>
    <w:rsid w:val="00EE3F58"/>
    <w:rsid w:val="00EE5084"/>
    <w:rsid w:val="00EE5592"/>
    <w:rsid w:val="00EF203B"/>
    <w:rsid w:val="00EF2144"/>
    <w:rsid w:val="00EF3D01"/>
    <w:rsid w:val="00F001BC"/>
    <w:rsid w:val="00F04019"/>
    <w:rsid w:val="00F161E4"/>
    <w:rsid w:val="00F21B22"/>
    <w:rsid w:val="00F237AD"/>
    <w:rsid w:val="00F40675"/>
    <w:rsid w:val="00F42A16"/>
    <w:rsid w:val="00F51515"/>
    <w:rsid w:val="00F53478"/>
    <w:rsid w:val="00F561B4"/>
    <w:rsid w:val="00F7586A"/>
    <w:rsid w:val="00F83231"/>
    <w:rsid w:val="00F85A88"/>
    <w:rsid w:val="00F878D4"/>
    <w:rsid w:val="00F92864"/>
    <w:rsid w:val="00F9696A"/>
    <w:rsid w:val="00FA6630"/>
    <w:rsid w:val="00FD1954"/>
    <w:rsid w:val="00FD3814"/>
    <w:rsid w:val="00FD3DF4"/>
    <w:rsid w:val="00FD7603"/>
    <w:rsid w:val="00FE132B"/>
    <w:rsid w:val="00FE4870"/>
    <w:rsid w:val="00FF0063"/>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61371195">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4518487">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08152604">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41575972">
      <w:bodyDiv w:val="1"/>
      <w:marLeft w:val="0"/>
      <w:marRight w:val="0"/>
      <w:marTop w:val="0"/>
      <w:marBottom w:val="0"/>
      <w:divBdr>
        <w:top w:val="none" w:sz="0" w:space="0" w:color="auto"/>
        <w:left w:val="none" w:sz="0" w:space="0" w:color="auto"/>
        <w:bottom w:val="none" w:sz="0" w:space="0" w:color="auto"/>
        <w:right w:val="none" w:sz="0" w:space="0" w:color="auto"/>
      </w:divBdr>
    </w:div>
    <w:div w:id="114231275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069391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87286127">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55503979">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33528921">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47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mixed-age-year-5-6/year-5-6-cycle-a/y5-6-would-you-like-to-live-in-the-desert-cycle-a/y5-6-lesson-3-cycle-a-what-physical-features-are-found-in-a-desert/" TargetMode="External"/><Relationship Id="rId18" Type="http://schemas.openxmlformats.org/officeDocument/2006/relationships/hyperlink" Target="https://www.kapowprimary.com/subjects/geography/mixed-age-year-5-6/year-5-6-cycle-a/y5-6-where-does-our-energy-come-from-cycle-a/y5-6-lesson-2-cycle-a-what-is-renewable-energy/" TargetMode="External"/><Relationship Id="rId26" Type="http://schemas.openxmlformats.org/officeDocument/2006/relationships/hyperlink" Target="https://www.kapowprimary.com/subjects/geography/upper-key-stage-2/year-6/why-does-population-change/lesson-4-how-is-climate-change-impacting-the-population/" TargetMode="External"/><Relationship Id="rId21" Type="http://schemas.openxmlformats.org/officeDocument/2006/relationships/hyperlink" Target="https://www.kapowprimary.com/subjects/geography/mixed-age-year-5-6/year-5-6-cycle-a/y5-6-where-does-our-energy-come-from-cycle-a/y5-6-lesson-5-cycle-a-what-is-the-best-way-to-generate-energy/" TargetMode="External"/><Relationship Id="rId34" Type="http://schemas.openxmlformats.org/officeDocument/2006/relationships/hyperlink" Target="https://www.kapowprimary.com/subjects/geography/upper-key-stage-2/year-5/why-do-oceans-matter/lesson-6-how-littered-is-our-marine-environment-findings/" TargetMode="External"/><Relationship Id="rId7" Type="http://schemas.openxmlformats.org/officeDocument/2006/relationships/settings" Target="settings.xml"/><Relationship Id="rId12" Type="http://schemas.openxmlformats.org/officeDocument/2006/relationships/hyperlink" Target="https://www.kapowprimary.com/subjects/geography/mixed-age-year-5-6/year-5-6-cycle-a/y5-6-would-you-like-to-live-in-the-desert-cycle-a/y5-6-lesson-2-cycle-a-where-are-deserts-located/" TargetMode="External"/><Relationship Id="rId17" Type="http://schemas.openxmlformats.org/officeDocument/2006/relationships/hyperlink" Target="https://www.kapowprimary.com/subjects/geography/mixed-age-year-5-6/year-5-6-cycle-a/y5-6-where-does-our-energy-come-from-cycle-a/y5-6-lesson-1-cycle-a-why-is-energy-important/" TargetMode="External"/><Relationship Id="rId25" Type="http://schemas.openxmlformats.org/officeDocument/2006/relationships/hyperlink" Target="https://www.kapowprimary.com/subjects/geography/upper-key-stage-2/year-6/why-does-population-change/lesson-3-why-do-people-migrate/" TargetMode="External"/><Relationship Id="rId33" Type="http://schemas.openxmlformats.org/officeDocument/2006/relationships/hyperlink" Target="https://www.kapowprimary.com/subjects/geography/upper-key-stage-2/year-5/why-do-oceans-matter/lesson-5-how-littered-is-our-marine-environm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mixed-age-year-5-6/year-5-6-cycle-a/y5-6-would-you-like-to-live-in-the-desert-cycle-a/y5-6-lesson-6-cycle-a-would-you-like-to-live-in-the-desert/" TargetMode="External"/><Relationship Id="rId20" Type="http://schemas.openxmlformats.org/officeDocument/2006/relationships/hyperlink" Target="https://www.kapowprimary.com/subjects/geography/mixed-age-year-5-6/year-5-6-cycle-a/y5-6-where-does-our-energy-come-from-cycle-a/y5-6-lesson-4-cycle-a-how-does-the-united-kingdom-generate-energy/" TargetMode="External"/><Relationship Id="rId29" Type="http://schemas.openxmlformats.org/officeDocument/2006/relationships/hyperlink" Target="https://www.kapowprimary.com/subjects/geography/upper-key-stage-2/year-5/why-do-oceans-matter/lesson-1-how-do-we-use-our-oce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mixed-age-year-5-6/year-5-6-cycle-a/y5-6-would-you-like-to-live-in-the-desert-cycle-a/y5-6-lesson-1-cycle-a-what-is-a-hot-desert-biome/" TargetMode="External"/><Relationship Id="rId24" Type="http://schemas.openxmlformats.org/officeDocument/2006/relationships/hyperlink" Target="https://www.kapowprimary.com/subjects/geography/upper-key-stage-2/year-6/why-does-population-change/lesson-2-what-are-birth-and-death-rates/" TargetMode="External"/><Relationship Id="rId32" Type="http://schemas.openxmlformats.org/officeDocument/2006/relationships/hyperlink" Target="https://www.kapowprimary.com/subjects/geography/upper-key-stage-2/year-5/why-do-oceans-matter/lesson-4-what-can-we-do-to-help-our-ocean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mixed-age-year-5-6/year-5-6-cycle-a/y5-6-would-you-like-to-live-in-the-desert-cycle-a/y5-6-lesson-5-cycle-a-what-are-the-threats-to-deserts/" TargetMode="External"/><Relationship Id="rId23" Type="http://schemas.openxmlformats.org/officeDocument/2006/relationships/hyperlink" Target="https://www.kapowprimary.com/subjects/geography/upper-key-stage-2/year-6/why-does-population-change/lesson-1-how-is-the-global-population-changing/" TargetMode="External"/><Relationship Id="rId28" Type="http://schemas.openxmlformats.org/officeDocument/2006/relationships/hyperlink" Target="https://www.kapowprimary.com/subjects/geography/upper-key-stage-2/year-6/why-does-population-change/lesson-6-how-is-population-impacting-our-environment-finding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mixed-age-year-5-6/year-5-6-cycle-a/y5-6-where-does-our-energy-come-from-cycle-a/y5-6-lesson-3-cycle-a-how-does-the-united-states-generate-energy/" TargetMode="External"/><Relationship Id="rId31" Type="http://schemas.openxmlformats.org/officeDocument/2006/relationships/hyperlink" Target="https://www.kapowprimary.com/subjects/geography/upper-key-stage-2/year-5/why-do-oceans-matter/lesson-3-why-are-our-oceans-suffe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mixed-age-year-5-6/year-5-6-cycle-a/y5-6-would-you-like-to-live-in-the-desert-cycle-a/y5-6-lesson-4-cycle-a-how-can-people-use-deserts/" TargetMode="External"/><Relationship Id="rId22" Type="http://schemas.openxmlformats.org/officeDocument/2006/relationships/hyperlink" Target="https://www.kapowprimary.com/subjects/geography/mixed-age-year-5-6/year-5-6-cycle-a/y5-6-where-does-our-energy-come-from-cycle-a/y5-6-lesson-6-cycle-a-where-is-the-best-place-for-a-solar-panel-on-the-school-grounds/" TargetMode="External"/><Relationship Id="rId27" Type="http://schemas.openxmlformats.org/officeDocument/2006/relationships/hyperlink" Target="https://www.kapowprimary.com/subjects/geography/upper-key-stage-2/year-6/why-does-population-change/lesson-5-how-is-population-impacting-our-environment-data-collection/" TargetMode="External"/><Relationship Id="rId30" Type="http://schemas.openxmlformats.org/officeDocument/2006/relationships/hyperlink" Target="https://www.kapowprimary.com/subjects/geography/upper-key-stage-2/year-5/why-do-oceans-matter/lesson-2-what-is-the-great-barrier-reef/"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c76fab8ed35cbbbcf3584e5244a650b4">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90aec8b763614a4302c2736a2749fb6f"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customXml/itemProps2.xml><?xml version="1.0" encoding="utf-8"?>
<ds:datastoreItem xmlns:ds="http://schemas.openxmlformats.org/officeDocument/2006/customXml" ds:itemID="{62627D2F-E862-4289-B5B7-C72151ECE2D3}">
  <ds:schemaRefs>
    <ds:schemaRef ds:uri="4d8d5ef2-f36d-4cbe-b457-72c37c23dd93"/>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97f53a30-fc47-46e8-9ad2-f3e91a4e4dc5"/>
    <ds:schemaRef ds:uri="http://purl.org/dc/terms/"/>
  </ds:schemaRefs>
</ds:datastoreItem>
</file>

<file path=customXml/itemProps3.xml><?xml version="1.0" encoding="utf-8"?>
<ds:datastoreItem xmlns:ds="http://schemas.openxmlformats.org/officeDocument/2006/customXml" ds:itemID="{414E65DC-CA40-432D-BAEA-F283EE66F6F3}"/>
</file>

<file path=customXml/itemProps4.xml><?xml version="1.0" encoding="utf-8"?>
<ds:datastoreItem xmlns:ds="http://schemas.openxmlformats.org/officeDocument/2006/customXml" ds:itemID="{4F6D1A0A-B18E-4308-8F1D-EC24D3FC2A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IndRepBaseTemplate</Template>
  <TotalTime>354</TotalTime>
  <Pages>5</Pages>
  <Words>3085</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242</cp:revision>
  <cp:lastPrinted>2018-09-07T13:23:00Z</cp:lastPrinted>
  <dcterms:created xsi:type="dcterms:W3CDTF">2025-01-15T17:54:00Z</dcterms:created>
  <dcterms:modified xsi:type="dcterms:W3CDTF">2026-01-22T13:19:00Z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