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E2928" w14:textId="77777777" w:rsidR="009E5AEB" w:rsidRDefault="009E5AEB" w:rsidP="00BC474F">
      <w:pPr>
        <w:rPr>
          <w:rFonts w:ascii="Arial" w:hAnsi="Arial"/>
        </w:rPr>
      </w:pPr>
    </w:p>
    <w:tbl>
      <w:tblPr>
        <w:tblStyle w:val="TableGrid"/>
        <w:tblW w:w="14520" w:type="dxa"/>
        <w:tblInd w:w="-572" w:type="dxa"/>
        <w:tblLook w:val="04A0" w:firstRow="1" w:lastRow="0" w:firstColumn="1" w:lastColumn="0" w:noHBand="0" w:noVBand="1"/>
      </w:tblPr>
      <w:tblGrid>
        <w:gridCol w:w="1887"/>
        <w:gridCol w:w="2265"/>
        <w:gridCol w:w="2034"/>
        <w:gridCol w:w="2178"/>
        <w:gridCol w:w="2178"/>
        <w:gridCol w:w="1945"/>
        <w:gridCol w:w="2033"/>
      </w:tblGrid>
      <w:tr w:rsidR="00BC01DA" w14:paraId="13734616" w14:textId="134995F1" w:rsidTr="00EA2DCB">
        <w:tc>
          <w:tcPr>
            <w:tcW w:w="1887" w:type="dxa"/>
            <w:shd w:val="clear" w:color="auto" w:fill="F2F2F2" w:themeFill="background1" w:themeFillShade="F2"/>
          </w:tcPr>
          <w:p w14:paraId="6CB11471" w14:textId="77777777" w:rsidR="00BC01DA" w:rsidRPr="00BC474F" w:rsidRDefault="00BC01DA" w:rsidP="00BC474F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633" w:type="dxa"/>
            <w:gridSpan w:val="6"/>
            <w:shd w:val="clear" w:color="auto" w:fill="F2F2F2" w:themeFill="background1" w:themeFillShade="F2"/>
          </w:tcPr>
          <w:p w14:paraId="090A031D" w14:textId="6E8B90BD" w:rsidR="00BC01DA" w:rsidRDefault="00BC01DA" w:rsidP="00DA7AC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Cycle 1 </w:t>
            </w:r>
          </w:p>
        </w:tc>
      </w:tr>
      <w:tr w:rsidR="00BC01DA" w14:paraId="3F73AEC0" w14:textId="66F680CD" w:rsidTr="00BC01DA">
        <w:tc>
          <w:tcPr>
            <w:tcW w:w="1887" w:type="dxa"/>
            <w:shd w:val="clear" w:color="auto" w:fill="F2F2F2" w:themeFill="background1" w:themeFillShade="F2"/>
          </w:tcPr>
          <w:p w14:paraId="58ADDFC3" w14:textId="77777777" w:rsidR="00BC01DA" w:rsidRPr="00BC474F" w:rsidRDefault="00BC01DA" w:rsidP="002B3D2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C474F">
              <w:rPr>
                <w:rFonts w:asciiTheme="minorHAnsi" w:hAnsiTheme="minorHAnsi" w:cstheme="minorHAnsi"/>
                <w:b/>
              </w:rPr>
              <w:t>Term</w:t>
            </w:r>
          </w:p>
        </w:tc>
        <w:tc>
          <w:tcPr>
            <w:tcW w:w="2265" w:type="dxa"/>
            <w:shd w:val="clear" w:color="auto" w:fill="DEEAF6" w:themeFill="accent1" w:themeFillTint="33"/>
          </w:tcPr>
          <w:p w14:paraId="1833FB06" w14:textId="4E4F403F" w:rsidR="00BC01DA" w:rsidRPr="00C804BE" w:rsidRDefault="00BC01DA" w:rsidP="002B3D2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Autumn 1</w:t>
            </w:r>
          </w:p>
        </w:tc>
        <w:tc>
          <w:tcPr>
            <w:tcW w:w="2034" w:type="dxa"/>
            <w:shd w:val="clear" w:color="auto" w:fill="DEEAF6" w:themeFill="accent1" w:themeFillTint="33"/>
          </w:tcPr>
          <w:p w14:paraId="54BD5866" w14:textId="787EE8F0" w:rsidR="00BC01DA" w:rsidRPr="00C804BE" w:rsidRDefault="00BC01DA" w:rsidP="002B3D2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Autumn 2</w:t>
            </w:r>
          </w:p>
        </w:tc>
        <w:tc>
          <w:tcPr>
            <w:tcW w:w="2178" w:type="dxa"/>
            <w:shd w:val="clear" w:color="auto" w:fill="DEEAF6" w:themeFill="accent1" w:themeFillTint="33"/>
          </w:tcPr>
          <w:p w14:paraId="1EA9AF96" w14:textId="3CC35A55" w:rsidR="00BC01DA" w:rsidRPr="00C804BE" w:rsidRDefault="00BC01DA" w:rsidP="002B3D2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Spring 1</w:t>
            </w:r>
          </w:p>
        </w:tc>
        <w:tc>
          <w:tcPr>
            <w:tcW w:w="2178" w:type="dxa"/>
            <w:shd w:val="clear" w:color="auto" w:fill="DEEAF6" w:themeFill="accent1" w:themeFillTint="33"/>
          </w:tcPr>
          <w:p w14:paraId="1D31C74F" w14:textId="010E5831" w:rsidR="00BC01DA" w:rsidRPr="00C804BE" w:rsidRDefault="00BC01DA" w:rsidP="002B3D2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Spring 2</w:t>
            </w:r>
          </w:p>
        </w:tc>
        <w:tc>
          <w:tcPr>
            <w:tcW w:w="1945" w:type="dxa"/>
            <w:shd w:val="clear" w:color="auto" w:fill="DEEAF6" w:themeFill="accent1" w:themeFillTint="33"/>
          </w:tcPr>
          <w:p w14:paraId="5573878B" w14:textId="7950DA1A" w:rsidR="00BC01DA" w:rsidRDefault="00BC01DA" w:rsidP="002B3D2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Summer 1</w:t>
            </w:r>
          </w:p>
        </w:tc>
        <w:tc>
          <w:tcPr>
            <w:tcW w:w="2033" w:type="dxa"/>
            <w:shd w:val="clear" w:color="auto" w:fill="DEEAF6" w:themeFill="accent1" w:themeFillTint="33"/>
          </w:tcPr>
          <w:p w14:paraId="19B824BF" w14:textId="6A434B68" w:rsidR="00BC01DA" w:rsidRDefault="00BC01DA" w:rsidP="002B3D2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Summer 2</w:t>
            </w:r>
          </w:p>
        </w:tc>
      </w:tr>
      <w:tr w:rsidR="00C175F1" w14:paraId="2F878DDF" w14:textId="4F6523E6" w:rsidTr="00D16288">
        <w:tc>
          <w:tcPr>
            <w:tcW w:w="1887" w:type="dxa"/>
            <w:shd w:val="clear" w:color="auto" w:fill="F2F2F2" w:themeFill="background1" w:themeFillShade="F2"/>
          </w:tcPr>
          <w:p w14:paraId="5403C33B" w14:textId="77777777" w:rsidR="00A93129" w:rsidRPr="00BC474F" w:rsidRDefault="00A93129" w:rsidP="00A93129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Enquiry Question</w:t>
            </w:r>
          </w:p>
        </w:tc>
        <w:tc>
          <w:tcPr>
            <w:tcW w:w="2265" w:type="dxa"/>
            <w:shd w:val="clear" w:color="auto" w:fill="BDD6EE" w:themeFill="accent1" w:themeFillTint="66"/>
            <w:vAlign w:val="center"/>
          </w:tcPr>
          <w:p w14:paraId="66CD6438" w14:textId="37215C0B" w:rsidR="00A93129" w:rsidRPr="005C4C73" w:rsidRDefault="00A93129" w:rsidP="00A9312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Connecting with others: How can I help myself and others feel happy and safe?</w:t>
            </w:r>
          </w:p>
        </w:tc>
        <w:tc>
          <w:tcPr>
            <w:tcW w:w="2034" w:type="dxa"/>
            <w:shd w:val="clear" w:color="auto" w:fill="BDD6EE" w:themeFill="accent1" w:themeFillTint="66"/>
            <w:vAlign w:val="center"/>
          </w:tcPr>
          <w:p w14:paraId="5422AAB3" w14:textId="15D4E47F" w:rsidR="00A93129" w:rsidRPr="006B2458" w:rsidRDefault="00A93129" w:rsidP="00A93129">
            <w:pPr>
              <w:tabs>
                <w:tab w:val="left" w:pos="960"/>
              </w:tabs>
              <w:rPr>
                <w:rFonts w:ascii="Arial" w:hAnsi="Arial" w:cs="Arial"/>
                <w:sz w:val="18"/>
                <w:szCs w:val="18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The online world: How do we spend time online?</w:t>
            </w:r>
          </w:p>
        </w:tc>
        <w:tc>
          <w:tcPr>
            <w:tcW w:w="2178" w:type="dxa"/>
            <w:shd w:val="clear" w:color="auto" w:fill="BDD6EE" w:themeFill="accent1" w:themeFillTint="66"/>
            <w:vAlign w:val="center"/>
          </w:tcPr>
          <w:p w14:paraId="14DC5843" w14:textId="234E8F17" w:rsidR="00A93129" w:rsidRPr="00294CFB" w:rsidRDefault="00A93129" w:rsidP="00A93129">
            <w:pPr>
              <w:ind w:firstLine="720"/>
              <w:rPr>
                <w:rFonts w:asciiTheme="minorHAnsi" w:hAnsiTheme="minorHAnsi" w:cstheme="minorHAnsi"/>
                <w:sz w:val="20"/>
                <w:szCs w:val="20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Health protection: How can I protect myself and others in daily life?</w:t>
            </w:r>
          </w:p>
        </w:tc>
        <w:tc>
          <w:tcPr>
            <w:tcW w:w="2178" w:type="dxa"/>
            <w:shd w:val="clear" w:color="auto" w:fill="BDD6EE" w:themeFill="accent1" w:themeFillTint="66"/>
            <w:vAlign w:val="center"/>
          </w:tcPr>
          <w:p w14:paraId="708A9DDE" w14:textId="17D42C9D" w:rsidR="00A93129" w:rsidRPr="005973C3" w:rsidRDefault="00A93129" w:rsidP="00A93129">
            <w:pPr>
              <w:tabs>
                <w:tab w:val="left" w:pos="96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Staying safe: How can I stay safe?</w:t>
            </w:r>
          </w:p>
        </w:tc>
        <w:tc>
          <w:tcPr>
            <w:tcW w:w="1945" w:type="dxa"/>
            <w:shd w:val="clear" w:color="auto" w:fill="BDD6EE" w:themeFill="accent1" w:themeFillTint="66"/>
            <w:vAlign w:val="center"/>
          </w:tcPr>
          <w:p w14:paraId="31AD8CBC" w14:textId="41C052E9" w:rsidR="00A93129" w:rsidRPr="005D5331" w:rsidRDefault="00A93129" w:rsidP="00A931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Connecting with others: How can I build safe, kind and caring relationships with others?</w:t>
            </w:r>
          </w:p>
        </w:tc>
        <w:tc>
          <w:tcPr>
            <w:tcW w:w="2033" w:type="dxa"/>
            <w:shd w:val="clear" w:color="auto" w:fill="BDD6EE" w:themeFill="accent1" w:themeFillTint="66"/>
            <w:vAlign w:val="center"/>
          </w:tcPr>
          <w:p w14:paraId="761F1FC5" w14:textId="0A398040" w:rsidR="00A93129" w:rsidRPr="00B93E06" w:rsidRDefault="00A93129" w:rsidP="00A93129">
            <w:pPr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6B2458">
              <w:rPr>
                <w:rFonts w:ascii="Arial" w:hAnsi="Arial" w:cs="Arial"/>
                <w:sz w:val="18"/>
                <w:szCs w:val="18"/>
              </w:rPr>
              <w:t>The online world: How can we stay safe online?</w:t>
            </w:r>
          </w:p>
        </w:tc>
      </w:tr>
      <w:tr w:rsidR="00BC01DA" w14:paraId="28FC314E" w14:textId="77777777" w:rsidTr="00BC01DA">
        <w:tc>
          <w:tcPr>
            <w:tcW w:w="1887" w:type="dxa"/>
            <w:shd w:val="clear" w:color="auto" w:fill="F2F2F2" w:themeFill="background1" w:themeFillShade="F2"/>
          </w:tcPr>
          <w:p w14:paraId="0625C2DB" w14:textId="1600EBBA" w:rsidR="00BC01DA" w:rsidRPr="00BC474F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Unit Outcomes</w:t>
            </w:r>
          </w:p>
        </w:tc>
        <w:tc>
          <w:tcPr>
            <w:tcW w:w="2265" w:type="dxa"/>
          </w:tcPr>
          <w:p w14:paraId="2FBE6B32" w14:textId="77777777" w:rsidR="00C6668F" w:rsidRPr="00C6668F" w:rsidRDefault="00C6668F" w:rsidP="00C6668F">
            <w:p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C6668F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Pupils who are </w:t>
            </w:r>
            <w:r w:rsidRPr="00C6668F">
              <w:rPr>
                <w:rFonts w:asciiTheme="minorHAnsi" w:hAnsiTheme="minorHAnsi" w:cstheme="minorHAnsi"/>
                <w:b/>
                <w:bCs/>
                <w:color w:val="222222"/>
                <w:sz w:val="16"/>
                <w:szCs w:val="16"/>
                <w:lang w:eastAsia="en-GB"/>
              </w:rPr>
              <w:t>secure</w:t>
            </w:r>
            <w:r w:rsidRPr="00C6668F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 will be able to:</w:t>
            </w:r>
          </w:p>
          <w:p w14:paraId="372339A0" w14:textId="77777777" w:rsidR="00C6668F" w:rsidRPr="00C6668F" w:rsidRDefault="00C6668F" w:rsidP="00C6668F">
            <w:pPr>
              <w:numPr>
                <w:ilvl w:val="0"/>
                <w:numId w:val="22"/>
              </w:numPr>
              <w:shd w:val="clear" w:color="auto" w:fill="FFFFFF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C6668F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Describe what makes them special.</w:t>
            </w:r>
          </w:p>
          <w:p w14:paraId="5D668E82" w14:textId="77777777" w:rsidR="00C6668F" w:rsidRPr="00C6668F" w:rsidRDefault="00C6668F" w:rsidP="00C6668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C6668F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Notice what makes others special.</w:t>
            </w:r>
          </w:p>
          <w:p w14:paraId="4275F3D5" w14:textId="77777777" w:rsidR="00C6668F" w:rsidRPr="00C6668F" w:rsidRDefault="00C6668F" w:rsidP="00C6668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C6668F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Identify how families show love and care.</w:t>
            </w:r>
          </w:p>
          <w:p w14:paraId="42180DB7" w14:textId="77777777" w:rsidR="00C6668F" w:rsidRPr="00C6668F" w:rsidRDefault="00C6668F" w:rsidP="00C6668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C6668F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Name places and people that help them feel safe.</w:t>
            </w:r>
          </w:p>
          <w:p w14:paraId="2FD30F6E" w14:textId="77777777" w:rsidR="00C6668F" w:rsidRPr="00C6668F" w:rsidRDefault="00C6668F" w:rsidP="00C6668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C6668F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Identify a trusted adult.</w:t>
            </w:r>
          </w:p>
          <w:p w14:paraId="4F03C2A8" w14:textId="77777777" w:rsidR="00C6668F" w:rsidRPr="00C6668F" w:rsidRDefault="00C6668F" w:rsidP="00C6668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C6668F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Name the qualities of a good friend.</w:t>
            </w:r>
          </w:p>
          <w:p w14:paraId="5E4F7CBF" w14:textId="77777777" w:rsidR="00C6668F" w:rsidRPr="00C6668F" w:rsidRDefault="00C6668F" w:rsidP="00C6668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C6668F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Choose kind, polite ways to solve disagreements.</w:t>
            </w:r>
          </w:p>
          <w:p w14:paraId="2A71A3CC" w14:textId="77777777" w:rsidR="00C6668F" w:rsidRPr="00C6668F" w:rsidRDefault="00C6668F" w:rsidP="00C6668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C6668F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Explain how speaking kindly and politely can make people feel.</w:t>
            </w:r>
          </w:p>
          <w:p w14:paraId="64A59EFA" w14:textId="77777777" w:rsidR="00C6668F" w:rsidRPr="00C6668F" w:rsidRDefault="00C6668F" w:rsidP="00C6668F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C6668F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Demonstrate kind and respectful behaviour whilst working in a group.</w:t>
            </w:r>
          </w:p>
          <w:p w14:paraId="71B1076C" w14:textId="1795093E" w:rsidR="00BC01DA" w:rsidRPr="00EB1C3F" w:rsidRDefault="00BC01DA" w:rsidP="004A3CD7">
            <w:pPr>
              <w:shd w:val="clear" w:color="auto" w:fill="FFFFFF"/>
              <w:spacing w:before="100" w:beforeAutospacing="1" w:after="100" w:afterAutospacing="1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</w:p>
        </w:tc>
        <w:tc>
          <w:tcPr>
            <w:tcW w:w="2034" w:type="dxa"/>
          </w:tcPr>
          <w:p w14:paraId="5E59476F" w14:textId="77777777" w:rsidR="00044E5C" w:rsidRPr="00044E5C" w:rsidRDefault="00044E5C" w:rsidP="00044E5C">
            <w:p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44E5C">
              <w:rPr>
                <w:rFonts w:asciiTheme="minorHAnsi" w:hAnsiTheme="minorHAnsi" w:cstheme="minorHAnsi"/>
                <w:sz w:val="16"/>
                <w:szCs w:val="16"/>
              </w:rPr>
              <w:t>Pupils who are </w:t>
            </w:r>
            <w:r w:rsidRPr="00044E5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secure</w:t>
            </w:r>
            <w:r w:rsidRPr="00044E5C">
              <w:rPr>
                <w:rFonts w:asciiTheme="minorHAnsi" w:hAnsiTheme="minorHAnsi" w:cstheme="minorHAnsi"/>
                <w:sz w:val="16"/>
                <w:szCs w:val="16"/>
              </w:rPr>
              <w:t> will be able to:</w:t>
            </w:r>
          </w:p>
          <w:p w14:paraId="221654E1" w14:textId="77777777" w:rsidR="00044E5C" w:rsidRPr="00044E5C" w:rsidRDefault="00044E5C" w:rsidP="00044E5C">
            <w:pPr>
              <w:numPr>
                <w:ilvl w:val="0"/>
                <w:numId w:val="25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44E5C">
              <w:rPr>
                <w:rFonts w:asciiTheme="minorHAnsi" w:hAnsiTheme="minorHAnsi" w:cstheme="minorHAnsi"/>
                <w:sz w:val="16"/>
                <w:szCs w:val="16"/>
              </w:rPr>
              <w:t>Identify what the internet can be used for.</w:t>
            </w:r>
          </w:p>
          <w:p w14:paraId="4DC2F043" w14:textId="77777777" w:rsidR="00044E5C" w:rsidRPr="00044E5C" w:rsidRDefault="00044E5C" w:rsidP="00044E5C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44E5C">
              <w:rPr>
                <w:rFonts w:asciiTheme="minorHAnsi" w:hAnsiTheme="minorHAnsi" w:cstheme="minorHAnsi"/>
                <w:sz w:val="16"/>
                <w:szCs w:val="16"/>
              </w:rPr>
              <w:t>Identify the benefits and challenges of online and in-person communication.</w:t>
            </w:r>
          </w:p>
          <w:p w14:paraId="4A8820D7" w14:textId="77777777" w:rsidR="00044E5C" w:rsidRPr="00044E5C" w:rsidRDefault="00044E5C" w:rsidP="00044E5C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44E5C">
              <w:rPr>
                <w:rFonts w:asciiTheme="minorHAnsi" w:hAnsiTheme="minorHAnsi" w:cstheme="minorHAnsi"/>
                <w:sz w:val="16"/>
                <w:szCs w:val="16"/>
              </w:rPr>
              <w:t>Communicate respectfully and appropriately in an online environment.</w:t>
            </w:r>
          </w:p>
          <w:p w14:paraId="6360C486" w14:textId="77777777" w:rsidR="00044E5C" w:rsidRPr="00044E5C" w:rsidRDefault="00044E5C" w:rsidP="00044E5C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44E5C">
              <w:rPr>
                <w:rFonts w:asciiTheme="minorHAnsi" w:hAnsiTheme="minorHAnsi" w:cstheme="minorHAnsi"/>
                <w:sz w:val="16"/>
                <w:szCs w:val="16"/>
              </w:rPr>
              <w:t>Recognise that disrespectful online communication can have a negative impact on others.</w:t>
            </w:r>
          </w:p>
          <w:p w14:paraId="12604284" w14:textId="77777777" w:rsidR="00044E5C" w:rsidRPr="00044E5C" w:rsidRDefault="00044E5C" w:rsidP="00044E5C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44E5C">
              <w:rPr>
                <w:rFonts w:asciiTheme="minorHAnsi" w:hAnsiTheme="minorHAnsi" w:cstheme="minorHAnsi"/>
                <w:sz w:val="16"/>
                <w:szCs w:val="16"/>
              </w:rPr>
              <w:t>Identify some types of online bullying behaviour.</w:t>
            </w:r>
          </w:p>
          <w:p w14:paraId="11E482C5" w14:textId="77777777" w:rsidR="00044E5C" w:rsidRPr="00044E5C" w:rsidRDefault="00044E5C" w:rsidP="00044E5C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44E5C">
              <w:rPr>
                <w:rFonts w:asciiTheme="minorHAnsi" w:hAnsiTheme="minorHAnsi" w:cstheme="minorHAnsi"/>
                <w:sz w:val="16"/>
                <w:szCs w:val="16"/>
              </w:rPr>
              <w:t>Choose whether to accept a friend request in an online game.</w:t>
            </w:r>
          </w:p>
          <w:p w14:paraId="0679779E" w14:textId="77777777" w:rsidR="00044E5C" w:rsidRPr="00044E5C" w:rsidRDefault="00044E5C" w:rsidP="00044E5C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44E5C">
              <w:rPr>
                <w:rFonts w:asciiTheme="minorHAnsi" w:hAnsiTheme="minorHAnsi" w:cstheme="minorHAnsi"/>
                <w:sz w:val="16"/>
                <w:szCs w:val="16"/>
              </w:rPr>
              <w:t xml:space="preserve">Recognise that some online features are </w:t>
            </w:r>
            <w:r w:rsidRPr="00044E5C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not suitable for all ages.</w:t>
            </w:r>
          </w:p>
          <w:p w14:paraId="7CEE96C7" w14:textId="77777777" w:rsidR="00044E5C" w:rsidRPr="00044E5C" w:rsidRDefault="00044E5C" w:rsidP="00044E5C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44E5C">
              <w:rPr>
                <w:rFonts w:asciiTheme="minorHAnsi" w:hAnsiTheme="minorHAnsi" w:cstheme="minorHAnsi"/>
                <w:sz w:val="16"/>
                <w:szCs w:val="16"/>
              </w:rPr>
              <w:t>Role-play how to report concerns about bullying, upsetting content or contact from strangers online to a trusted adult.</w:t>
            </w:r>
          </w:p>
          <w:p w14:paraId="74660DD0" w14:textId="77777777" w:rsidR="00BC01DA" w:rsidRPr="0059081E" w:rsidRDefault="00BC01DA" w:rsidP="004A3CD7">
            <w:pPr>
              <w:shd w:val="clear" w:color="auto" w:fill="FFFFFF"/>
              <w:spacing w:before="100" w:beforeAutospacing="1" w:after="100" w:afterAutospacing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78" w:type="dxa"/>
          </w:tcPr>
          <w:p w14:paraId="2FD846FA" w14:textId="77777777" w:rsidR="00944E3A" w:rsidRPr="00944E3A" w:rsidRDefault="00944E3A" w:rsidP="00944E3A">
            <w:p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944E3A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Pupils who are </w:t>
            </w:r>
            <w:r w:rsidRPr="00944E3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secure</w:t>
            </w:r>
            <w:r w:rsidRPr="00944E3A">
              <w:rPr>
                <w:rFonts w:asciiTheme="minorHAnsi" w:hAnsiTheme="minorHAnsi" w:cstheme="minorHAnsi"/>
                <w:sz w:val="16"/>
                <w:szCs w:val="16"/>
              </w:rPr>
              <w:t> will be able to:</w:t>
            </w:r>
          </w:p>
          <w:p w14:paraId="1727B958" w14:textId="77777777" w:rsidR="00944E3A" w:rsidRPr="00944E3A" w:rsidRDefault="00944E3A" w:rsidP="00944E3A">
            <w:pPr>
              <w:numPr>
                <w:ilvl w:val="0"/>
                <w:numId w:val="28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944E3A">
              <w:rPr>
                <w:rFonts w:asciiTheme="minorHAnsi" w:hAnsiTheme="minorHAnsi" w:cstheme="minorHAnsi"/>
                <w:sz w:val="16"/>
                <w:szCs w:val="16"/>
              </w:rPr>
              <w:t>Describe germs as tiny living things that can spread between people and surfaces and cause illness.</w:t>
            </w:r>
          </w:p>
          <w:p w14:paraId="69FE1FBF" w14:textId="77777777" w:rsidR="00944E3A" w:rsidRPr="00944E3A" w:rsidRDefault="00944E3A" w:rsidP="00944E3A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944E3A">
              <w:rPr>
                <w:rFonts w:asciiTheme="minorHAnsi" w:hAnsiTheme="minorHAnsi" w:cstheme="minorHAnsi"/>
                <w:sz w:val="16"/>
                <w:szCs w:val="16"/>
              </w:rPr>
              <w:t>Accurately demonstrate the correct handwashing routine, ensuring all parts of the hands are cleaned.</w:t>
            </w:r>
          </w:p>
          <w:p w14:paraId="5514E27A" w14:textId="77777777" w:rsidR="00944E3A" w:rsidRPr="00944E3A" w:rsidRDefault="00944E3A" w:rsidP="00944E3A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944E3A">
              <w:rPr>
                <w:rFonts w:asciiTheme="minorHAnsi" w:hAnsiTheme="minorHAnsi" w:cstheme="minorHAnsi"/>
                <w:sz w:val="16"/>
                <w:szCs w:val="16"/>
              </w:rPr>
              <w:t>Choose suitable clothing for different weather conditions.</w:t>
            </w:r>
          </w:p>
          <w:p w14:paraId="1D413CB0" w14:textId="77777777" w:rsidR="00944E3A" w:rsidRPr="00944E3A" w:rsidRDefault="00944E3A" w:rsidP="00944E3A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944E3A">
              <w:rPr>
                <w:rFonts w:asciiTheme="minorHAnsi" w:hAnsiTheme="minorHAnsi" w:cstheme="minorHAnsi"/>
                <w:sz w:val="16"/>
                <w:szCs w:val="16"/>
              </w:rPr>
              <w:t>Describe how to stay safe in hot weather.</w:t>
            </w:r>
          </w:p>
          <w:p w14:paraId="6AC1E1A9" w14:textId="77777777" w:rsidR="00944E3A" w:rsidRPr="00944E3A" w:rsidRDefault="00944E3A" w:rsidP="00944E3A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944E3A">
              <w:rPr>
                <w:rFonts w:asciiTheme="minorHAnsi" w:hAnsiTheme="minorHAnsi" w:cstheme="minorHAnsi"/>
                <w:sz w:val="16"/>
                <w:szCs w:val="16"/>
              </w:rPr>
              <w:t>Name a range of health workers and explain ways they help prevent illness.</w:t>
            </w:r>
          </w:p>
          <w:p w14:paraId="2AFAF34D" w14:textId="77777777" w:rsidR="00944E3A" w:rsidRPr="00944E3A" w:rsidRDefault="00944E3A" w:rsidP="00944E3A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944E3A">
              <w:rPr>
                <w:rFonts w:asciiTheme="minorHAnsi" w:hAnsiTheme="minorHAnsi" w:cstheme="minorHAnsi"/>
                <w:sz w:val="16"/>
                <w:szCs w:val="16"/>
              </w:rPr>
              <w:t>Describe signs they may be unwell using simple words and/or actions, identifying where on their body something feels wrong.</w:t>
            </w:r>
          </w:p>
          <w:p w14:paraId="7854A1D1" w14:textId="77777777" w:rsidR="00944E3A" w:rsidRPr="00944E3A" w:rsidRDefault="00944E3A" w:rsidP="00944E3A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944E3A">
              <w:rPr>
                <w:rFonts w:asciiTheme="minorHAnsi" w:hAnsiTheme="minorHAnsi" w:cstheme="minorHAnsi"/>
                <w:sz w:val="16"/>
                <w:szCs w:val="16"/>
              </w:rPr>
              <w:t xml:space="preserve">Recognise that telling an adult helps keep them safe and healthy, giving </w:t>
            </w:r>
            <w:r w:rsidRPr="00944E3A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key information about their discomfort.</w:t>
            </w:r>
          </w:p>
          <w:p w14:paraId="61D0CEC0" w14:textId="77777777" w:rsidR="00944E3A" w:rsidRPr="00944E3A" w:rsidRDefault="00944E3A" w:rsidP="00944E3A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944E3A">
              <w:rPr>
                <w:rFonts w:asciiTheme="minorHAnsi" w:hAnsiTheme="minorHAnsi" w:cstheme="minorHAnsi"/>
                <w:sz w:val="16"/>
                <w:szCs w:val="16"/>
              </w:rPr>
              <w:t>Identifying which injuries need to be reported to an adult immediately.</w:t>
            </w:r>
          </w:p>
          <w:p w14:paraId="22989775" w14:textId="77777777" w:rsidR="00944E3A" w:rsidRPr="00944E3A" w:rsidRDefault="00944E3A" w:rsidP="00944E3A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944E3A">
              <w:rPr>
                <w:rFonts w:asciiTheme="minorHAnsi" w:hAnsiTheme="minorHAnsi" w:cstheme="minorHAnsi"/>
                <w:sz w:val="16"/>
                <w:szCs w:val="16"/>
              </w:rPr>
              <w:t>Recognise when an injury or illness is an emergency.</w:t>
            </w:r>
          </w:p>
          <w:p w14:paraId="52F73912" w14:textId="77777777" w:rsidR="00944E3A" w:rsidRPr="00944E3A" w:rsidRDefault="00944E3A" w:rsidP="00944E3A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944E3A">
              <w:rPr>
                <w:rFonts w:asciiTheme="minorHAnsi" w:hAnsiTheme="minorHAnsi" w:cstheme="minorHAnsi"/>
                <w:sz w:val="16"/>
                <w:szCs w:val="16"/>
              </w:rPr>
              <w:t>Knowing that 999 should be called in a medical emergency.</w:t>
            </w:r>
          </w:p>
          <w:p w14:paraId="4BD1A910" w14:textId="77777777" w:rsidR="00BC01DA" w:rsidRPr="0059081E" w:rsidRDefault="00BC01DA" w:rsidP="004A3CD7">
            <w:pPr>
              <w:shd w:val="clear" w:color="auto" w:fill="FFFFFF"/>
              <w:spacing w:before="100" w:beforeAutospacing="1" w:after="100" w:afterAutospacing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78" w:type="dxa"/>
          </w:tcPr>
          <w:p w14:paraId="13858206" w14:textId="77777777" w:rsidR="005B6203" w:rsidRPr="005B6203" w:rsidRDefault="005B6203" w:rsidP="005B6203">
            <w:p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B6203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Pupils who are </w:t>
            </w:r>
            <w:r w:rsidRPr="005B620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secure </w:t>
            </w:r>
            <w:r w:rsidRPr="005B6203">
              <w:rPr>
                <w:rFonts w:asciiTheme="minorHAnsi" w:hAnsiTheme="minorHAnsi" w:cstheme="minorHAnsi"/>
                <w:sz w:val="16"/>
                <w:szCs w:val="16"/>
              </w:rPr>
              <w:t>will be able to:</w:t>
            </w:r>
          </w:p>
          <w:p w14:paraId="03D9D0F6" w14:textId="77777777" w:rsidR="005B6203" w:rsidRPr="005B6203" w:rsidRDefault="005B6203" w:rsidP="005B6203">
            <w:pPr>
              <w:numPr>
                <w:ilvl w:val="0"/>
                <w:numId w:val="32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B6203">
              <w:rPr>
                <w:rFonts w:asciiTheme="minorHAnsi" w:hAnsiTheme="minorHAnsi" w:cstheme="minorHAnsi"/>
                <w:sz w:val="16"/>
                <w:szCs w:val="16"/>
              </w:rPr>
              <w:t>Identify common items in the home that are safe and unsafe for children and explain simply how they could cause harm.</w:t>
            </w:r>
          </w:p>
          <w:p w14:paraId="56322A5C" w14:textId="77777777" w:rsidR="005B6203" w:rsidRPr="005B6203" w:rsidRDefault="005B6203" w:rsidP="005B6203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B6203">
              <w:rPr>
                <w:rFonts w:asciiTheme="minorHAnsi" w:hAnsiTheme="minorHAnsi" w:cstheme="minorHAnsi"/>
                <w:sz w:val="16"/>
                <w:szCs w:val="16"/>
              </w:rPr>
              <w:t>Name things that are safe or unsafe to put in or on their body.</w:t>
            </w:r>
          </w:p>
          <w:p w14:paraId="5D8FDFB7" w14:textId="77777777" w:rsidR="005B6203" w:rsidRPr="005B6203" w:rsidRDefault="005B6203" w:rsidP="005B6203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B6203">
              <w:rPr>
                <w:rFonts w:asciiTheme="minorHAnsi" w:hAnsiTheme="minorHAnsi" w:cstheme="minorHAnsi"/>
                <w:sz w:val="16"/>
                <w:szCs w:val="16"/>
              </w:rPr>
              <w:t>Describe and use simple safety rules in familiar places such as the home and school.</w:t>
            </w:r>
          </w:p>
          <w:p w14:paraId="73865694" w14:textId="77777777" w:rsidR="005B6203" w:rsidRPr="005B6203" w:rsidRDefault="005B6203" w:rsidP="005B6203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B6203">
              <w:rPr>
                <w:rFonts w:asciiTheme="minorHAnsi" w:hAnsiTheme="minorHAnsi" w:cstheme="minorHAnsi"/>
                <w:sz w:val="16"/>
                <w:szCs w:val="16"/>
              </w:rPr>
              <w:t>Recognise some basic body clues or warning signs that might show they feel worried, unsafe or uncomfortable.</w:t>
            </w:r>
          </w:p>
          <w:p w14:paraId="03B46993" w14:textId="77777777" w:rsidR="005B6203" w:rsidRPr="005B6203" w:rsidRDefault="005B6203" w:rsidP="005B6203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B6203">
              <w:rPr>
                <w:rFonts w:asciiTheme="minorHAnsi" w:hAnsiTheme="minorHAnsi" w:cstheme="minorHAnsi"/>
                <w:sz w:val="16"/>
                <w:szCs w:val="16"/>
              </w:rPr>
              <w:t>Describe how to stay safe near roads.</w:t>
            </w:r>
          </w:p>
          <w:p w14:paraId="3B42DEFB" w14:textId="77777777" w:rsidR="005B6203" w:rsidRPr="005B6203" w:rsidRDefault="005B6203" w:rsidP="005B6203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B6203">
              <w:rPr>
                <w:rFonts w:asciiTheme="minorHAnsi" w:hAnsiTheme="minorHAnsi" w:cstheme="minorHAnsi"/>
                <w:sz w:val="16"/>
                <w:szCs w:val="16"/>
              </w:rPr>
              <w:t xml:space="preserve">Follow the steps ‘Stop, Look, Listen, </w:t>
            </w:r>
            <w:proofErr w:type="gramStart"/>
            <w:r w:rsidRPr="005B6203">
              <w:rPr>
                <w:rFonts w:asciiTheme="minorHAnsi" w:hAnsiTheme="minorHAnsi" w:cstheme="minorHAnsi"/>
                <w:sz w:val="16"/>
                <w:szCs w:val="16"/>
              </w:rPr>
              <w:t>Think</w:t>
            </w:r>
            <w:proofErr w:type="gramEnd"/>
            <w:r w:rsidRPr="005B6203">
              <w:rPr>
                <w:rFonts w:asciiTheme="minorHAnsi" w:hAnsiTheme="minorHAnsi" w:cstheme="minorHAnsi"/>
                <w:sz w:val="16"/>
                <w:szCs w:val="16"/>
              </w:rPr>
              <w:t>’ to explain how to cross a road safely with a trusted adult.</w:t>
            </w:r>
          </w:p>
          <w:p w14:paraId="0F710DF7" w14:textId="77777777" w:rsidR="005B6203" w:rsidRPr="005B6203" w:rsidRDefault="005B6203" w:rsidP="005B6203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B6203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Name some trusted adults at home and at school and say who they could go to for help in different places.</w:t>
            </w:r>
          </w:p>
          <w:p w14:paraId="7F317AD8" w14:textId="77777777" w:rsidR="005B6203" w:rsidRPr="005B6203" w:rsidRDefault="005B6203" w:rsidP="005B6203">
            <w:pPr>
              <w:numPr>
                <w:ilvl w:val="0"/>
                <w:numId w:val="32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B6203">
              <w:rPr>
                <w:rFonts w:asciiTheme="minorHAnsi" w:hAnsiTheme="minorHAnsi" w:cstheme="minorHAnsi"/>
                <w:sz w:val="16"/>
                <w:szCs w:val="16"/>
              </w:rPr>
              <w:t>Use simple, clear phrases to ask a trusted adult for help.</w:t>
            </w:r>
          </w:p>
          <w:p w14:paraId="2F76BF75" w14:textId="526A1C6F" w:rsidR="00BC01DA" w:rsidRPr="0059081E" w:rsidRDefault="00BC01DA" w:rsidP="005B6203">
            <w:p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45" w:type="dxa"/>
          </w:tcPr>
          <w:p w14:paraId="5E73FCFE" w14:textId="77777777" w:rsidR="006C293B" w:rsidRPr="006C293B" w:rsidRDefault="006C293B" w:rsidP="006C293B">
            <w:p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6C293B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Pupils who are </w:t>
            </w:r>
            <w:r w:rsidRPr="006C293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secure</w:t>
            </w:r>
            <w:r w:rsidRPr="006C293B">
              <w:rPr>
                <w:rFonts w:asciiTheme="minorHAnsi" w:hAnsiTheme="minorHAnsi" w:cstheme="minorHAnsi"/>
                <w:sz w:val="16"/>
                <w:szCs w:val="16"/>
              </w:rPr>
              <w:t> will be able to:</w:t>
            </w:r>
          </w:p>
          <w:p w14:paraId="22BD761D" w14:textId="77777777" w:rsidR="006C293B" w:rsidRPr="006C293B" w:rsidRDefault="006C293B" w:rsidP="006C293B">
            <w:pPr>
              <w:numPr>
                <w:ilvl w:val="0"/>
                <w:numId w:val="35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6C293B">
              <w:rPr>
                <w:rFonts w:asciiTheme="minorHAnsi" w:hAnsiTheme="minorHAnsi" w:cstheme="minorHAnsi"/>
                <w:sz w:val="16"/>
                <w:szCs w:val="16"/>
              </w:rPr>
              <w:t>Identify similarities and differences between themselves and others.</w:t>
            </w:r>
          </w:p>
          <w:p w14:paraId="59690835" w14:textId="77777777" w:rsidR="006C293B" w:rsidRPr="006C293B" w:rsidRDefault="006C293B" w:rsidP="006C293B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6C293B">
              <w:rPr>
                <w:rFonts w:asciiTheme="minorHAnsi" w:hAnsiTheme="minorHAnsi" w:cstheme="minorHAnsi"/>
                <w:sz w:val="16"/>
                <w:szCs w:val="16"/>
              </w:rPr>
              <w:t>Recognise that everyone has unique qualities which make them special.</w:t>
            </w:r>
          </w:p>
          <w:p w14:paraId="2D6CB2A5" w14:textId="77777777" w:rsidR="006C293B" w:rsidRPr="006C293B" w:rsidRDefault="006C293B" w:rsidP="006C293B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6C293B">
              <w:rPr>
                <w:rFonts w:asciiTheme="minorHAnsi" w:hAnsiTheme="minorHAnsi" w:cstheme="minorHAnsi"/>
                <w:sz w:val="16"/>
                <w:szCs w:val="16"/>
              </w:rPr>
              <w:t>Explain why kindness towards people who are different is important.</w:t>
            </w:r>
          </w:p>
          <w:p w14:paraId="3E0E322B" w14:textId="77777777" w:rsidR="006C293B" w:rsidRPr="006C293B" w:rsidRDefault="006C293B" w:rsidP="006C293B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6C293B">
              <w:rPr>
                <w:rFonts w:asciiTheme="minorHAnsi" w:hAnsiTheme="minorHAnsi" w:cstheme="minorHAnsi"/>
                <w:sz w:val="16"/>
                <w:szCs w:val="16"/>
              </w:rPr>
              <w:t>Comment or answer questions about families with respect for others.</w:t>
            </w:r>
          </w:p>
          <w:p w14:paraId="41A76760" w14:textId="77777777" w:rsidR="006C293B" w:rsidRPr="006C293B" w:rsidRDefault="006C293B" w:rsidP="006C293B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6C293B">
              <w:rPr>
                <w:rFonts w:asciiTheme="minorHAnsi" w:hAnsiTheme="minorHAnsi" w:cstheme="minorHAnsi"/>
                <w:sz w:val="16"/>
                <w:szCs w:val="16"/>
              </w:rPr>
              <w:t>Ask for help with a falling-out if they need it.</w:t>
            </w:r>
          </w:p>
          <w:p w14:paraId="4E3599DA" w14:textId="77777777" w:rsidR="006C293B" w:rsidRPr="006C293B" w:rsidRDefault="006C293B" w:rsidP="006C293B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6C293B">
              <w:rPr>
                <w:rFonts w:asciiTheme="minorHAnsi" w:hAnsiTheme="minorHAnsi" w:cstheme="minorHAnsi"/>
                <w:sz w:val="16"/>
                <w:szCs w:val="16"/>
              </w:rPr>
              <w:t>Say when something feels okay or not okay.</w:t>
            </w:r>
          </w:p>
          <w:p w14:paraId="795C2113" w14:textId="77777777" w:rsidR="006C293B" w:rsidRPr="006C293B" w:rsidRDefault="006C293B" w:rsidP="006C293B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6C293B">
              <w:rPr>
                <w:rFonts w:asciiTheme="minorHAnsi" w:hAnsiTheme="minorHAnsi" w:cstheme="minorHAnsi"/>
                <w:sz w:val="16"/>
                <w:szCs w:val="16"/>
              </w:rPr>
              <w:t>Know it is never their fault if they feel unsafe.</w:t>
            </w:r>
          </w:p>
          <w:p w14:paraId="5E6DD0C9" w14:textId="77777777" w:rsidR="006C293B" w:rsidRPr="006C293B" w:rsidRDefault="006C293B" w:rsidP="006C293B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6C293B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Identify and name trusted adults at home and at school.</w:t>
            </w:r>
          </w:p>
          <w:p w14:paraId="35EF84AA" w14:textId="77777777" w:rsidR="006C293B" w:rsidRPr="006C293B" w:rsidRDefault="006C293B" w:rsidP="006C293B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6C293B">
              <w:rPr>
                <w:rFonts w:asciiTheme="minorHAnsi" w:hAnsiTheme="minorHAnsi" w:cstheme="minorHAnsi"/>
                <w:sz w:val="16"/>
                <w:szCs w:val="16"/>
              </w:rPr>
              <w:t>Use clear phrases to ask for help when something feels wrong or not okay.</w:t>
            </w:r>
          </w:p>
          <w:p w14:paraId="40C138D6" w14:textId="77777777" w:rsidR="006C293B" w:rsidRPr="006C293B" w:rsidRDefault="006C293B" w:rsidP="006C293B">
            <w:pPr>
              <w:numPr>
                <w:ilvl w:val="0"/>
                <w:numId w:val="35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6C293B">
              <w:rPr>
                <w:rFonts w:asciiTheme="minorHAnsi" w:hAnsiTheme="minorHAnsi" w:cstheme="minorHAnsi"/>
                <w:sz w:val="16"/>
                <w:szCs w:val="16"/>
              </w:rPr>
              <w:t>Recognise when they or someone else is being bullied.</w:t>
            </w:r>
          </w:p>
          <w:p w14:paraId="799BC3D7" w14:textId="785C456B" w:rsidR="00BC01DA" w:rsidRPr="009D6DB7" w:rsidRDefault="00BC01DA" w:rsidP="004A3CD7">
            <w:pPr>
              <w:shd w:val="clear" w:color="auto" w:fill="FFFFFF"/>
              <w:spacing w:before="100" w:beforeAutospacing="1" w:after="75" w:afterAutospacing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33" w:type="dxa"/>
          </w:tcPr>
          <w:p w14:paraId="74200C32" w14:textId="77777777" w:rsidR="00B81FDE" w:rsidRPr="00B81FDE" w:rsidRDefault="00B81FDE" w:rsidP="00B81FDE">
            <w:pPr>
              <w:numPr>
                <w:ilvl w:val="0"/>
                <w:numId w:val="38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B81FDE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Give examples of things people do online.</w:t>
            </w:r>
          </w:p>
          <w:p w14:paraId="0C80DF2A" w14:textId="77777777" w:rsidR="00B81FDE" w:rsidRPr="00B81FDE" w:rsidRDefault="00B81FDE" w:rsidP="00B81FDE">
            <w:pPr>
              <w:numPr>
                <w:ilvl w:val="0"/>
                <w:numId w:val="38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B81FDE">
              <w:rPr>
                <w:rFonts w:asciiTheme="minorHAnsi" w:hAnsiTheme="minorHAnsi" w:cstheme="minorHAnsi"/>
                <w:sz w:val="16"/>
                <w:szCs w:val="16"/>
              </w:rPr>
              <w:t>Say what sharing online means.</w:t>
            </w:r>
          </w:p>
          <w:p w14:paraId="46FE119E" w14:textId="77777777" w:rsidR="00B81FDE" w:rsidRPr="00B81FDE" w:rsidRDefault="00B81FDE" w:rsidP="00B81FDE">
            <w:pPr>
              <w:numPr>
                <w:ilvl w:val="0"/>
                <w:numId w:val="38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B81FDE">
              <w:rPr>
                <w:rFonts w:asciiTheme="minorHAnsi" w:hAnsiTheme="minorHAnsi" w:cstheme="minorHAnsi"/>
                <w:sz w:val="16"/>
                <w:szCs w:val="16"/>
              </w:rPr>
              <w:t>Recognise that many people might see something shared online.</w:t>
            </w:r>
          </w:p>
          <w:p w14:paraId="1BF6BF8E" w14:textId="77777777" w:rsidR="00B81FDE" w:rsidRPr="00B81FDE" w:rsidRDefault="00B81FDE" w:rsidP="00B81FDE">
            <w:pPr>
              <w:numPr>
                <w:ilvl w:val="0"/>
                <w:numId w:val="38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B81FDE">
              <w:rPr>
                <w:rFonts w:asciiTheme="minorHAnsi" w:hAnsiTheme="minorHAnsi" w:cstheme="minorHAnsi"/>
                <w:sz w:val="16"/>
                <w:szCs w:val="16"/>
              </w:rPr>
              <w:t>Understand that private information should not be shared online.</w:t>
            </w:r>
          </w:p>
          <w:p w14:paraId="641F664D" w14:textId="77777777" w:rsidR="00B81FDE" w:rsidRPr="00B81FDE" w:rsidRDefault="00B81FDE" w:rsidP="00B81FDE">
            <w:pPr>
              <w:numPr>
                <w:ilvl w:val="0"/>
                <w:numId w:val="38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B81FDE">
              <w:rPr>
                <w:rFonts w:asciiTheme="minorHAnsi" w:hAnsiTheme="minorHAnsi" w:cstheme="minorHAnsi"/>
                <w:sz w:val="16"/>
                <w:szCs w:val="16"/>
              </w:rPr>
              <w:t>Recognise when someone has shared private information online.</w:t>
            </w:r>
          </w:p>
          <w:p w14:paraId="23A48F43" w14:textId="77777777" w:rsidR="00B81FDE" w:rsidRPr="00B81FDE" w:rsidRDefault="00B81FDE" w:rsidP="00B81FDE">
            <w:pPr>
              <w:numPr>
                <w:ilvl w:val="0"/>
                <w:numId w:val="38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B81FDE">
              <w:rPr>
                <w:rFonts w:asciiTheme="minorHAnsi" w:hAnsiTheme="minorHAnsi" w:cstheme="minorHAnsi"/>
                <w:sz w:val="16"/>
                <w:szCs w:val="16"/>
              </w:rPr>
              <w:t>Say what to do if private information is shared online.</w:t>
            </w:r>
          </w:p>
          <w:p w14:paraId="7B18B768" w14:textId="77777777" w:rsidR="00B81FDE" w:rsidRPr="00B81FDE" w:rsidRDefault="00B81FDE" w:rsidP="00B81FDE">
            <w:pPr>
              <w:numPr>
                <w:ilvl w:val="0"/>
                <w:numId w:val="38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B81FDE">
              <w:rPr>
                <w:rFonts w:asciiTheme="minorHAnsi" w:hAnsiTheme="minorHAnsi" w:cstheme="minorHAnsi"/>
                <w:sz w:val="16"/>
                <w:szCs w:val="16"/>
              </w:rPr>
              <w:t>Recognise that not everything seen online is real or shows the whole story.</w:t>
            </w:r>
          </w:p>
          <w:p w14:paraId="7E410837" w14:textId="77777777" w:rsidR="00B81FDE" w:rsidRPr="00B81FDE" w:rsidRDefault="00B81FDE" w:rsidP="00B81FDE">
            <w:pPr>
              <w:numPr>
                <w:ilvl w:val="0"/>
                <w:numId w:val="38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B81FDE">
              <w:rPr>
                <w:rFonts w:asciiTheme="minorHAnsi" w:hAnsiTheme="minorHAnsi" w:cstheme="minorHAnsi"/>
                <w:sz w:val="16"/>
                <w:szCs w:val="16"/>
              </w:rPr>
              <w:t xml:space="preserve">Recognise when something online might make them feel worried, </w:t>
            </w:r>
            <w:r w:rsidRPr="00B81FDE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uncomfortable or unsure.</w:t>
            </w:r>
          </w:p>
          <w:p w14:paraId="1FE51481" w14:textId="77777777" w:rsidR="00B81FDE" w:rsidRPr="00B81FDE" w:rsidRDefault="00B81FDE" w:rsidP="00B81FDE">
            <w:pPr>
              <w:numPr>
                <w:ilvl w:val="0"/>
                <w:numId w:val="38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B81FDE">
              <w:rPr>
                <w:rFonts w:asciiTheme="minorHAnsi" w:hAnsiTheme="minorHAnsi" w:cstheme="minorHAnsi"/>
                <w:sz w:val="16"/>
                <w:szCs w:val="16"/>
              </w:rPr>
              <w:t>Recall simple rules to help them stay safe online.</w:t>
            </w:r>
          </w:p>
          <w:p w14:paraId="67B5153A" w14:textId="018889B6" w:rsidR="00BC01DA" w:rsidRPr="007528B6" w:rsidRDefault="00BC01DA" w:rsidP="004A3CD7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C01DA" w14:paraId="2CD092E6" w14:textId="1335C049" w:rsidTr="00BC01DA">
        <w:tc>
          <w:tcPr>
            <w:tcW w:w="1887" w:type="dxa"/>
            <w:shd w:val="clear" w:color="auto" w:fill="F2F2F2" w:themeFill="background1" w:themeFillShade="F2"/>
          </w:tcPr>
          <w:p w14:paraId="0FA379C4" w14:textId="100FB4D5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Key</w:t>
            </w:r>
            <w:r w:rsidRPr="00BC474F">
              <w:rPr>
                <w:rFonts w:asciiTheme="minorHAnsi" w:hAnsiTheme="minorHAnsi" w:cstheme="minorHAnsi"/>
                <w:b/>
              </w:rPr>
              <w:t xml:space="preserve"> Knowledge </w:t>
            </w:r>
          </w:p>
          <w:p w14:paraId="0D831D7D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A0EEA3F" w14:textId="77777777" w:rsidR="00BC01DA" w:rsidRPr="00C635FE" w:rsidRDefault="00BC01DA" w:rsidP="004A3CD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35FE">
              <w:rPr>
                <w:rFonts w:asciiTheme="minorHAnsi" w:hAnsiTheme="minorHAnsi" w:cstheme="minorHAnsi"/>
                <w:b/>
                <w:sz w:val="20"/>
                <w:szCs w:val="20"/>
              </w:rPr>
              <w:t>Includes on-going retrieval of what is not currently being taught.</w:t>
            </w:r>
          </w:p>
          <w:p w14:paraId="293D68AD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3E57D01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5F96622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4BCFE6DD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1D89530" w14:textId="77777777" w:rsidR="00BC01DA" w:rsidRPr="00BC474F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5" w:type="dxa"/>
          </w:tcPr>
          <w:p w14:paraId="528745A8" w14:textId="52B3FF43" w:rsidR="00BA6C33" w:rsidRPr="00BA6C33" w:rsidRDefault="00BA6C33" w:rsidP="00BA6C33">
            <w:pPr>
              <w:numPr>
                <w:ilvl w:val="0"/>
                <w:numId w:val="2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t>How some families show love and care to each other (</w:t>
            </w:r>
            <w:proofErr w:type="gramStart"/>
            <w:r w:rsidRPr="00BA6C33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BA6C33">
              <w:rPr>
                <w:rFonts w:asciiTheme="minorHAnsi" w:hAnsiTheme="minorHAnsi" w:cstheme="minorHAnsi"/>
                <w:sz w:val="16"/>
                <w:szCs w:val="16"/>
              </w:rPr>
              <w:t xml:space="preserve"> giving hugs, saying kind words, spending time together or caring for each other when they are ill).</w:t>
            </w:r>
          </w:p>
          <w:p w14:paraId="4552D1CB" w14:textId="4E2AA090" w:rsidR="00BA6C33" w:rsidRPr="00BA6C33" w:rsidRDefault="00BA6C33" w:rsidP="00BA6C33">
            <w:pPr>
              <w:numPr>
                <w:ilvl w:val="0"/>
                <w:numId w:val="2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t>Spending time with family is important because it helps people build strong relationships and feel loved and supported.</w:t>
            </w:r>
          </w:p>
          <w:p w14:paraId="64A0B65D" w14:textId="7E32540B" w:rsidR="00BA6C33" w:rsidRPr="00BA6C33" w:rsidRDefault="00BA6C33" w:rsidP="00BA6C33">
            <w:pPr>
              <w:numPr>
                <w:ilvl w:val="0"/>
                <w:numId w:val="2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t>All families have arguments sometimes.</w:t>
            </w:r>
          </w:p>
          <w:p w14:paraId="647E660A" w14:textId="151F6E58" w:rsidR="00BA6C33" w:rsidRPr="00BA6C33" w:rsidRDefault="00BA6C33" w:rsidP="00BA6C33">
            <w:pPr>
              <w:numPr>
                <w:ilvl w:val="0"/>
                <w:numId w:val="2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t>Home should feel like a ‘safe space’ and if it does not, they should speak to a trusted adult at school.</w:t>
            </w:r>
          </w:p>
          <w:p w14:paraId="65E8DE2B" w14:textId="6EDF3A85" w:rsidR="00BA6C33" w:rsidRPr="00BA6C33" w:rsidRDefault="00BA6C33" w:rsidP="00BA6C33">
            <w:pPr>
              <w:numPr>
                <w:ilvl w:val="0"/>
                <w:numId w:val="2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t>Within families, just like in all relationships, violence is not an acceptable way to deal with problems.</w:t>
            </w:r>
          </w:p>
          <w:p w14:paraId="60246BDB" w14:textId="715AA397" w:rsidR="00BA6C33" w:rsidRPr="00BA6C33" w:rsidRDefault="00BA6C33" w:rsidP="00BA6C33">
            <w:pPr>
              <w:numPr>
                <w:ilvl w:val="0"/>
                <w:numId w:val="2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Respectful disagreement is part of healthy relationships.</w:t>
            </w:r>
          </w:p>
          <w:p w14:paraId="7A13358A" w14:textId="1120837E" w:rsidR="00BA6C33" w:rsidRPr="00BA6C33" w:rsidRDefault="00BA6C33" w:rsidP="00BA6C33">
            <w:pPr>
              <w:numPr>
                <w:ilvl w:val="0"/>
                <w:numId w:val="2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t xml:space="preserve">It is okay to feel </w:t>
            </w:r>
            <w:proofErr w:type="gramStart"/>
            <w:r w:rsidRPr="00BA6C33">
              <w:rPr>
                <w:rFonts w:asciiTheme="minorHAnsi" w:hAnsiTheme="minorHAnsi" w:cstheme="minorHAnsi"/>
                <w:sz w:val="16"/>
                <w:szCs w:val="16"/>
              </w:rPr>
              <w:t>upset</w:t>
            </w:r>
            <w:proofErr w:type="gramEnd"/>
            <w:r w:rsidRPr="00BA6C33">
              <w:rPr>
                <w:rFonts w:asciiTheme="minorHAnsi" w:hAnsiTheme="minorHAnsi" w:cstheme="minorHAnsi"/>
                <w:sz w:val="16"/>
                <w:szCs w:val="16"/>
              </w:rPr>
              <w:t xml:space="preserve"> but it is not okay to act in unkind ways or to hurt others.</w:t>
            </w:r>
          </w:p>
          <w:p w14:paraId="05296CFB" w14:textId="7C2C6419" w:rsidR="00BA6C33" w:rsidRPr="00BA6C33" w:rsidRDefault="00BA6C33" w:rsidP="00BA6C33">
            <w:pPr>
              <w:numPr>
                <w:ilvl w:val="0"/>
                <w:numId w:val="2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t>Sometimes they may need to pause before reacting.</w:t>
            </w:r>
          </w:p>
          <w:p w14:paraId="29F0E82E" w14:textId="20910ED5" w:rsidR="00BA6C33" w:rsidRPr="00BA6C33" w:rsidRDefault="00BA6C33" w:rsidP="00BA6C33">
            <w:pPr>
              <w:numPr>
                <w:ilvl w:val="0"/>
                <w:numId w:val="2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t>Saying sorry can help make things better when something goes wrong.</w:t>
            </w:r>
          </w:p>
          <w:p w14:paraId="1A080295" w14:textId="77777777" w:rsidR="00BA6C33" w:rsidRPr="00BA6C33" w:rsidRDefault="00BA6C33" w:rsidP="00BA6C33">
            <w:pPr>
              <w:numPr>
                <w:ilvl w:val="0"/>
                <w:numId w:val="2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t>Everyone has feelings and kind words can help solve problems.</w:t>
            </w:r>
          </w:p>
          <w:p w14:paraId="4057C7C0" w14:textId="77777777" w:rsidR="00BA6C33" w:rsidRPr="00BA6C33" w:rsidRDefault="00BA6C33" w:rsidP="00BA6C33">
            <w:p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  <w:p w14:paraId="70DDE99B" w14:textId="68D5BE6B" w:rsidR="00BA6C33" w:rsidRPr="00BA6C33" w:rsidRDefault="00BA6C33" w:rsidP="00BA6C33">
            <w:pPr>
              <w:numPr>
                <w:ilvl w:val="0"/>
                <w:numId w:val="2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t>We might feel cross, upset or disappointed when things do not go our way.</w:t>
            </w:r>
          </w:p>
          <w:p w14:paraId="1F43CE94" w14:textId="2960C317" w:rsidR="00BA6C33" w:rsidRPr="00BA6C33" w:rsidRDefault="00BA6C33" w:rsidP="00BA6C33">
            <w:pPr>
              <w:numPr>
                <w:ilvl w:val="0"/>
                <w:numId w:val="2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t>We can say what we need or do not like in a kind way.</w:t>
            </w:r>
          </w:p>
          <w:p w14:paraId="7496D35E" w14:textId="7DAB7BDB" w:rsidR="00BA6C33" w:rsidRPr="00BA6C33" w:rsidRDefault="00BA6C33" w:rsidP="00BA6C33">
            <w:pPr>
              <w:numPr>
                <w:ilvl w:val="0"/>
                <w:numId w:val="2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t>Friends are people who like to spend time together and who are kind and helpful to one another.</w:t>
            </w:r>
          </w:p>
          <w:p w14:paraId="4BBE0820" w14:textId="24B57EE6" w:rsidR="00BA6C33" w:rsidRPr="00BA6C33" w:rsidRDefault="00BA6C33" w:rsidP="00BA6C33">
            <w:pPr>
              <w:numPr>
                <w:ilvl w:val="0"/>
                <w:numId w:val="2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t>Having friends can help you feel happy and stop you from feeling lonely.</w:t>
            </w:r>
          </w:p>
          <w:p w14:paraId="4E665A45" w14:textId="5E3FD713" w:rsidR="00BA6C33" w:rsidRPr="00BA6C33" w:rsidRDefault="00BA6C33" w:rsidP="00BA6C33">
            <w:pPr>
              <w:numPr>
                <w:ilvl w:val="0"/>
                <w:numId w:val="2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t>Loneliness means feeling alone, not just being alone.</w:t>
            </w:r>
          </w:p>
          <w:p w14:paraId="26FB21EE" w14:textId="3BD0FC06" w:rsidR="00BA6C33" w:rsidRPr="00BA6C33" w:rsidRDefault="00BA6C33" w:rsidP="00BA6C33">
            <w:pPr>
              <w:numPr>
                <w:ilvl w:val="0"/>
                <w:numId w:val="2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t>Friends will not always agree on everything.</w:t>
            </w:r>
          </w:p>
          <w:p w14:paraId="50645DF2" w14:textId="1D15ACD0" w:rsidR="00BA6C33" w:rsidRPr="00BA6C33" w:rsidRDefault="00BA6C33" w:rsidP="00BA6C33">
            <w:pPr>
              <w:numPr>
                <w:ilvl w:val="0"/>
                <w:numId w:val="2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Being polite is a way of treating others with kindness.</w:t>
            </w:r>
          </w:p>
          <w:p w14:paraId="630711CA" w14:textId="3D99FBD0" w:rsidR="00BA6C33" w:rsidRPr="00BA6C33" w:rsidRDefault="00BA6C33" w:rsidP="00BA6C33">
            <w:pPr>
              <w:numPr>
                <w:ilvl w:val="0"/>
                <w:numId w:val="2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t>We share spaces with others and need to be kind and consider others around us.</w:t>
            </w:r>
          </w:p>
          <w:p w14:paraId="09BA7E21" w14:textId="5E3ACAD0" w:rsidR="00BA6C33" w:rsidRPr="00BA6C33" w:rsidRDefault="00BA6C33" w:rsidP="00BA6C33">
            <w:pPr>
              <w:numPr>
                <w:ilvl w:val="0"/>
                <w:numId w:val="2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t>Everyone has different likes, dislikes and feelings.</w:t>
            </w:r>
          </w:p>
          <w:p w14:paraId="6483D9E0" w14:textId="4892AECC" w:rsidR="00BA6C33" w:rsidRPr="00BA6C33" w:rsidRDefault="00BA6C33" w:rsidP="00BA6C33">
            <w:pPr>
              <w:numPr>
                <w:ilvl w:val="0"/>
                <w:numId w:val="2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t>Something we enjoy might not be enjoyable for someone else.</w:t>
            </w:r>
          </w:p>
          <w:p w14:paraId="088B6FC9" w14:textId="7F2EE627" w:rsidR="00BA6C33" w:rsidRPr="00BA6C33" w:rsidRDefault="00BA6C33" w:rsidP="00BA6C33">
            <w:pPr>
              <w:numPr>
                <w:ilvl w:val="0"/>
                <w:numId w:val="2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t>Everyone is unique and important.</w:t>
            </w:r>
          </w:p>
          <w:p w14:paraId="4CD42479" w14:textId="78A65FB9" w:rsidR="00BA6C33" w:rsidRPr="00BA6C33" w:rsidRDefault="00BA6C33" w:rsidP="00BA6C33">
            <w:pPr>
              <w:numPr>
                <w:ilvl w:val="0"/>
                <w:numId w:val="2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t>Everyone has different strengths or things they are good at.</w:t>
            </w:r>
          </w:p>
          <w:p w14:paraId="0188053C" w14:textId="77777777" w:rsidR="00BA6C33" w:rsidRPr="00BA6C33" w:rsidRDefault="00BA6C33" w:rsidP="00BA6C33">
            <w:pPr>
              <w:numPr>
                <w:ilvl w:val="0"/>
                <w:numId w:val="2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BA6C33">
              <w:rPr>
                <w:rFonts w:asciiTheme="minorHAnsi" w:hAnsiTheme="minorHAnsi" w:cstheme="minorHAnsi"/>
                <w:sz w:val="16"/>
                <w:szCs w:val="16"/>
              </w:rPr>
              <w:t>They can feel proud of themselves for trying their best.</w:t>
            </w:r>
          </w:p>
          <w:p w14:paraId="196E3805" w14:textId="05DABCFF" w:rsidR="00BC01DA" w:rsidRPr="00EF0606" w:rsidRDefault="00BC01DA" w:rsidP="004A3CD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34" w:type="dxa"/>
          </w:tcPr>
          <w:p w14:paraId="21D63370" w14:textId="77777777" w:rsidR="003A25D2" w:rsidRPr="003A25D2" w:rsidRDefault="003A25D2" w:rsidP="003A25D2">
            <w:pPr>
              <w:numPr>
                <w:ilvl w:val="0"/>
                <w:numId w:val="26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3A25D2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The same respectful behaviours apply online as in person.</w:t>
            </w:r>
          </w:p>
          <w:p w14:paraId="318018D2" w14:textId="77777777" w:rsidR="003A25D2" w:rsidRPr="003A25D2" w:rsidRDefault="003A25D2" w:rsidP="003A25D2">
            <w:pPr>
              <w:numPr>
                <w:ilvl w:val="0"/>
                <w:numId w:val="26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3A25D2">
              <w:rPr>
                <w:rFonts w:asciiTheme="minorHAnsi" w:hAnsiTheme="minorHAnsi" w:cstheme="minorHAnsi"/>
                <w:sz w:val="16"/>
                <w:szCs w:val="16"/>
              </w:rPr>
              <w:t>Online communication can make misunderstandings more likely.</w:t>
            </w:r>
          </w:p>
          <w:p w14:paraId="1A45058F" w14:textId="77777777" w:rsidR="003A25D2" w:rsidRPr="003A25D2" w:rsidRDefault="003A25D2" w:rsidP="003A25D2">
            <w:pPr>
              <w:numPr>
                <w:ilvl w:val="0"/>
                <w:numId w:val="26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3A25D2">
              <w:rPr>
                <w:rFonts w:asciiTheme="minorHAnsi" w:hAnsiTheme="minorHAnsi" w:cstheme="minorHAnsi"/>
                <w:sz w:val="16"/>
                <w:szCs w:val="16"/>
              </w:rPr>
              <w:t>They should only communicate online with others they know, not with people they do not know.</w:t>
            </w:r>
          </w:p>
          <w:p w14:paraId="64F30D8C" w14:textId="77777777" w:rsidR="003A25D2" w:rsidRPr="003A25D2" w:rsidRDefault="003A25D2" w:rsidP="003A25D2">
            <w:pPr>
              <w:numPr>
                <w:ilvl w:val="0"/>
                <w:numId w:val="26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3A25D2">
              <w:rPr>
                <w:rFonts w:asciiTheme="minorHAnsi" w:hAnsiTheme="minorHAnsi" w:cstheme="minorHAnsi"/>
                <w:sz w:val="16"/>
                <w:szCs w:val="16"/>
              </w:rPr>
              <w:t>Bullying can happen online.</w:t>
            </w:r>
          </w:p>
          <w:p w14:paraId="5B5BA274" w14:textId="77777777" w:rsidR="003A25D2" w:rsidRPr="003A25D2" w:rsidRDefault="003A25D2" w:rsidP="003A25D2">
            <w:pPr>
              <w:numPr>
                <w:ilvl w:val="0"/>
                <w:numId w:val="26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3A25D2">
              <w:rPr>
                <w:rFonts w:asciiTheme="minorHAnsi" w:hAnsiTheme="minorHAnsi" w:cstheme="minorHAnsi"/>
                <w:sz w:val="16"/>
                <w:szCs w:val="16"/>
              </w:rPr>
              <w:t>Once something is shared online, even privately, they no longer have control over who sees it.</w:t>
            </w:r>
          </w:p>
          <w:p w14:paraId="657419E0" w14:textId="77777777" w:rsidR="003A25D2" w:rsidRPr="003A25D2" w:rsidRDefault="003A25D2" w:rsidP="003A25D2">
            <w:pPr>
              <w:numPr>
                <w:ilvl w:val="0"/>
                <w:numId w:val="26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3A25D2">
              <w:rPr>
                <w:rFonts w:asciiTheme="minorHAnsi" w:hAnsiTheme="minorHAnsi" w:cstheme="minorHAnsi"/>
                <w:sz w:val="16"/>
                <w:szCs w:val="16"/>
              </w:rPr>
              <w:t xml:space="preserve">Even when they are speaking to friends online, they should </w:t>
            </w:r>
            <w:r w:rsidRPr="003A25D2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not share private information.</w:t>
            </w:r>
          </w:p>
          <w:p w14:paraId="32118922" w14:textId="77777777" w:rsidR="003A25D2" w:rsidRPr="003A25D2" w:rsidRDefault="003A25D2" w:rsidP="003A25D2">
            <w:pPr>
              <w:numPr>
                <w:ilvl w:val="0"/>
                <w:numId w:val="26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3A25D2">
              <w:rPr>
                <w:rFonts w:asciiTheme="minorHAnsi" w:hAnsiTheme="minorHAnsi" w:cstheme="minorHAnsi"/>
                <w:sz w:val="16"/>
                <w:szCs w:val="16"/>
              </w:rPr>
              <w:t>Some apps and websites have age restrictions which are there to keep children safe.</w:t>
            </w:r>
          </w:p>
          <w:p w14:paraId="65C6A043" w14:textId="77777777" w:rsidR="003A25D2" w:rsidRPr="003A25D2" w:rsidRDefault="003A25D2" w:rsidP="003A25D2">
            <w:pPr>
              <w:numPr>
                <w:ilvl w:val="0"/>
                <w:numId w:val="26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3A25D2">
              <w:rPr>
                <w:rFonts w:asciiTheme="minorHAnsi" w:hAnsiTheme="minorHAnsi" w:cstheme="minorHAnsi"/>
                <w:sz w:val="16"/>
                <w:szCs w:val="16"/>
              </w:rPr>
              <w:t xml:space="preserve">How to take a screenshot or </w:t>
            </w:r>
            <w:proofErr w:type="gramStart"/>
            <w:r w:rsidRPr="003A25D2">
              <w:rPr>
                <w:rFonts w:asciiTheme="minorHAnsi" w:hAnsiTheme="minorHAnsi" w:cstheme="minorHAnsi"/>
                <w:sz w:val="16"/>
                <w:szCs w:val="16"/>
              </w:rPr>
              <w:t>screen-grab</w:t>
            </w:r>
            <w:proofErr w:type="gramEnd"/>
            <w:r w:rsidRPr="003A25D2">
              <w:rPr>
                <w:rFonts w:asciiTheme="minorHAnsi" w:hAnsiTheme="minorHAnsi" w:cstheme="minorHAnsi"/>
                <w:sz w:val="16"/>
                <w:szCs w:val="16"/>
              </w:rPr>
              <w:t xml:space="preserve"> to save online information as evidence.</w:t>
            </w:r>
          </w:p>
          <w:p w14:paraId="182C6AD1" w14:textId="77777777" w:rsidR="00BC01DA" w:rsidRPr="00172D98" w:rsidRDefault="00BC01DA" w:rsidP="004A3CD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78" w:type="dxa"/>
          </w:tcPr>
          <w:p w14:paraId="4FF30519" w14:textId="41A6E581" w:rsidR="005C489F" w:rsidRPr="005C489F" w:rsidRDefault="005C489F" w:rsidP="005C489F">
            <w:pPr>
              <w:numPr>
                <w:ilvl w:val="0"/>
                <w:numId w:val="29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C489F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Germs can live on hands and surfaces even when they cannot be seen.</w:t>
            </w:r>
          </w:p>
          <w:p w14:paraId="53416927" w14:textId="4FDA2FF9" w:rsidR="005C489F" w:rsidRPr="005C489F" w:rsidRDefault="005C489F" w:rsidP="005C489F">
            <w:pPr>
              <w:numPr>
                <w:ilvl w:val="0"/>
                <w:numId w:val="29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C489F">
              <w:rPr>
                <w:rFonts w:asciiTheme="minorHAnsi" w:hAnsiTheme="minorHAnsi" w:cstheme="minorHAnsi"/>
                <w:sz w:val="16"/>
                <w:szCs w:val="16"/>
              </w:rPr>
              <w:t>Washing hands with soap and water helps remove germs that can make people ill.</w:t>
            </w:r>
          </w:p>
          <w:p w14:paraId="3AD5EEDA" w14:textId="66432C24" w:rsidR="005C489F" w:rsidRPr="005C489F" w:rsidRDefault="005C489F" w:rsidP="005C489F">
            <w:pPr>
              <w:numPr>
                <w:ilvl w:val="0"/>
                <w:numId w:val="29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C489F">
              <w:rPr>
                <w:rFonts w:asciiTheme="minorHAnsi" w:hAnsiTheme="minorHAnsi" w:cstheme="minorHAnsi"/>
                <w:sz w:val="16"/>
                <w:szCs w:val="16"/>
              </w:rPr>
              <w:t>People should cover their mouths when they cough or sneeze and put tissues in the bin.</w:t>
            </w:r>
          </w:p>
          <w:p w14:paraId="6EFB1159" w14:textId="79D96D85" w:rsidR="005C489F" w:rsidRPr="005C489F" w:rsidRDefault="005C489F" w:rsidP="005C489F">
            <w:pPr>
              <w:numPr>
                <w:ilvl w:val="0"/>
                <w:numId w:val="29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C489F">
              <w:rPr>
                <w:rFonts w:asciiTheme="minorHAnsi" w:hAnsiTheme="minorHAnsi" w:cstheme="minorHAnsi"/>
                <w:sz w:val="16"/>
                <w:szCs w:val="16"/>
              </w:rPr>
              <w:t>People have check-ups with doctors, nurses and dentists to help them stay healthy.</w:t>
            </w:r>
          </w:p>
          <w:p w14:paraId="06DF7614" w14:textId="5B58E548" w:rsidR="005C489F" w:rsidRPr="005C489F" w:rsidRDefault="005C489F" w:rsidP="005C489F">
            <w:pPr>
              <w:numPr>
                <w:ilvl w:val="0"/>
                <w:numId w:val="29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C489F">
              <w:rPr>
                <w:rFonts w:asciiTheme="minorHAnsi" w:hAnsiTheme="minorHAnsi" w:cstheme="minorHAnsi"/>
                <w:sz w:val="16"/>
                <w:szCs w:val="16"/>
              </w:rPr>
              <w:t>Sometimes people have injections or nasal sprays (vaccines) to help stop them getting poorly.</w:t>
            </w:r>
          </w:p>
          <w:p w14:paraId="2F47AA46" w14:textId="4A72A6E2" w:rsidR="005C489F" w:rsidRPr="005C489F" w:rsidRDefault="005C489F" w:rsidP="005C489F">
            <w:pPr>
              <w:numPr>
                <w:ilvl w:val="0"/>
                <w:numId w:val="29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C489F">
              <w:rPr>
                <w:rFonts w:asciiTheme="minorHAnsi" w:hAnsiTheme="minorHAnsi" w:cstheme="minorHAnsi"/>
                <w:sz w:val="16"/>
                <w:szCs w:val="16"/>
              </w:rPr>
              <w:t>Some people need to use medicine often, such as inhalers, to help keep them well.</w:t>
            </w:r>
          </w:p>
          <w:p w14:paraId="437F4910" w14:textId="28F1AC59" w:rsidR="005C489F" w:rsidRPr="005C489F" w:rsidRDefault="005C489F" w:rsidP="005C489F">
            <w:pPr>
              <w:numPr>
                <w:ilvl w:val="0"/>
                <w:numId w:val="29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C489F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Head bumps should always be told to an adult.</w:t>
            </w:r>
          </w:p>
          <w:p w14:paraId="21BC8DE5" w14:textId="24659C12" w:rsidR="005C489F" w:rsidRPr="005C489F" w:rsidRDefault="005C489F" w:rsidP="005C489F">
            <w:pPr>
              <w:numPr>
                <w:ilvl w:val="0"/>
                <w:numId w:val="29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C489F">
              <w:rPr>
                <w:rFonts w:asciiTheme="minorHAnsi" w:hAnsiTheme="minorHAnsi" w:cstheme="minorHAnsi"/>
                <w:sz w:val="16"/>
                <w:szCs w:val="16"/>
              </w:rPr>
              <w:t>First aid is the immediate help given to someone who is hurt or unwell.</w:t>
            </w:r>
          </w:p>
          <w:p w14:paraId="5B8EC86D" w14:textId="7BEEA059" w:rsidR="005C489F" w:rsidRPr="005C489F" w:rsidRDefault="005C489F" w:rsidP="005C489F">
            <w:pPr>
              <w:numPr>
                <w:ilvl w:val="0"/>
                <w:numId w:val="29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C489F">
              <w:rPr>
                <w:rFonts w:asciiTheme="minorHAnsi" w:hAnsiTheme="minorHAnsi" w:cstheme="minorHAnsi"/>
                <w:sz w:val="16"/>
                <w:szCs w:val="16"/>
              </w:rPr>
              <w:t>Ice packs can help with bruises or bumps.</w:t>
            </w:r>
          </w:p>
          <w:p w14:paraId="52AD84BB" w14:textId="7B7AE2E2" w:rsidR="005C489F" w:rsidRPr="005C489F" w:rsidRDefault="005C489F" w:rsidP="005C489F">
            <w:pPr>
              <w:numPr>
                <w:ilvl w:val="0"/>
                <w:numId w:val="29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C489F">
              <w:rPr>
                <w:rFonts w:asciiTheme="minorHAnsi" w:hAnsiTheme="minorHAnsi" w:cstheme="minorHAnsi"/>
                <w:sz w:val="16"/>
                <w:szCs w:val="16"/>
              </w:rPr>
              <w:t>It is important for broken skin to be cleaned to ensure germs cannot enter the body.</w:t>
            </w:r>
          </w:p>
          <w:p w14:paraId="0E3DBD08" w14:textId="09578DD4" w:rsidR="005C489F" w:rsidRPr="005C489F" w:rsidRDefault="005C489F" w:rsidP="005C489F">
            <w:pPr>
              <w:numPr>
                <w:ilvl w:val="0"/>
                <w:numId w:val="29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C489F">
              <w:rPr>
                <w:rFonts w:asciiTheme="minorHAnsi" w:hAnsiTheme="minorHAnsi" w:cstheme="minorHAnsi"/>
                <w:sz w:val="16"/>
                <w:szCs w:val="16"/>
              </w:rPr>
              <w:t>Their role is to get help from a trusted adult, not to try to fix the injury themselves.</w:t>
            </w:r>
          </w:p>
          <w:p w14:paraId="45FAEC84" w14:textId="0D399A25" w:rsidR="005C489F" w:rsidRPr="005C489F" w:rsidRDefault="005C489F" w:rsidP="005C489F">
            <w:pPr>
              <w:numPr>
                <w:ilvl w:val="0"/>
                <w:numId w:val="29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C489F">
              <w:rPr>
                <w:rFonts w:asciiTheme="minorHAnsi" w:hAnsiTheme="minorHAnsi" w:cstheme="minorHAnsi"/>
                <w:sz w:val="16"/>
                <w:szCs w:val="16"/>
              </w:rPr>
              <w:t>Wearing a hat and covering skin can help keep them safe in the sun.</w:t>
            </w:r>
          </w:p>
          <w:p w14:paraId="1190246D" w14:textId="1BC257D0" w:rsidR="005C489F" w:rsidRPr="005C489F" w:rsidRDefault="005C489F" w:rsidP="005C489F">
            <w:pPr>
              <w:numPr>
                <w:ilvl w:val="0"/>
                <w:numId w:val="29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C489F">
              <w:rPr>
                <w:rFonts w:asciiTheme="minorHAnsi" w:hAnsiTheme="minorHAnsi" w:cstheme="minorHAnsi"/>
                <w:sz w:val="16"/>
                <w:szCs w:val="16"/>
              </w:rPr>
              <w:t>They should drink water when it is hot to stay well.</w:t>
            </w:r>
          </w:p>
          <w:p w14:paraId="542DF986" w14:textId="224139B8" w:rsidR="005C489F" w:rsidRPr="005C489F" w:rsidRDefault="005C489F" w:rsidP="005C489F">
            <w:pPr>
              <w:numPr>
                <w:ilvl w:val="0"/>
                <w:numId w:val="29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C489F">
              <w:rPr>
                <w:rFonts w:asciiTheme="minorHAnsi" w:hAnsiTheme="minorHAnsi" w:cstheme="minorHAnsi"/>
                <w:sz w:val="16"/>
                <w:szCs w:val="16"/>
              </w:rPr>
              <w:t>They should tell a trusted adult if something hurts or feels wrong in their body.</w:t>
            </w:r>
          </w:p>
          <w:p w14:paraId="28F13BA5" w14:textId="4B55A8D2" w:rsidR="005C489F" w:rsidRPr="005C489F" w:rsidRDefault="005C489F" w:rsidP="005C489F">
            <w:pPr>
              <w:numPr>
                <w:ilvl w:val="0"/>
                <w:numId w:val="29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C489F">
              <w:rPr>
                <w:rFonts w:asciiTheme="minorHAnsi" w:hAnsiTheme="minorHAnsi" w:cstheme="minorHAnsi"/>
                <w:sz w:val="16"/>
                <w:szCs w:val="16"/>
              </w:rPr>
              <w:t>Some common signs of illness include a tummy ache, feeling hot or cold, coughing or sneezing.</w:t>
            </w:r>
          </w:p>
          <w:p w14:paraId="4DC4E4E7" w14:textId="50DE469F" w:rsidR="005C489F" w:rsidRPr="005C489F" w:rsidRDefault="005C489F" w:rsidP="005C489F">
            <w:pPr>
              <w:numPr>
                <w:ilvl w:val="0"/>
                <w:numId w:val="29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C489F">
              <w:rPr>
                <w:rFonts w:asciiTheme="minorHAnsi" w:hAnsiTheme="minorHAnsi" w:cstheme="minorHAnsi"/>
                <w:sz w:val="16"/>
                <w:szCs w:val="16"/>
              </w:rPr>
              <w:t>Medicines, when used properly, can help people feel better.</w:t>
            </w:r>
          </w:p>
          <w:p w14:paraId="158E404C" w14:textId="77777777" w:rsidR="005C489F" w:rsidRPr="005C489F" w:rsidRDefault="005C489F" w:rsidP="005C489F">
            <w:pPr>
              <w:numPr>
                <w:ilvl w:val="0"/>
                <w:numId w:val="29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C489F">
              <w:rPr>
                <w:rFonts w:asciiTheme="minorHAnsi" w:hAnsiTheme="minorHAnsi" w:cstheme="minorHAnsi"/>
                <w:sz w:val="16"/>
                <w:szCs w:val="16"/>
              </w:rPr>
              <w:t>999 is the number to dial in an emergency.</w:t>
            </w:r>
          </w:p>
          <w:p w14:paraId="3AF1976A" w14:textId="77777777" w:rsidR="00BC01DA" w:rsidRPr="00172D98" w:rsidRDefault="00BC01DA" w:rsidP="004A3CD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78" w:type="dxa"/>
          </w:tcPr>
          <w:p w14:paraId="00BDE7B7" w14:textId="0FA1DCAD" w:rsidR="008E47F0" w:rsidRPr="008E47F0" w:rsidRDefault="008E47F0" w:rsidP="008E47F0">
            <w:pPr>
              <w:numPr>
                <w:ilvl w:val="0"/>
                <w:numId w:val="3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8E47F0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Some things in the home can be harmful.</w:t>
            </w:r>
          </w:p>
          <w:p w14:paraId="0C7A87E8" w14:textId="77515BBC" w:rsidR="008E47F0" w:rsidRPr="008E47F0" w:rsidRDefault="008E47F0" w:rsidP="008E47F0">
            <w:pPr>
              <w:numPr>
                <w:ilvl w:val="0"/>
                <w:numId w:val="3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8E47F0">
              <w:rPr>
                <w:rFonts w:asciiTheme="minorHAnsi" w:hAnsiTheme="minorHAnsi" w:cstheme="minorHAnsi"/>
                <w:sz w:val="16"/>
                <w:szCs w:val="16"/>
              </w:rPr>
              <w:t> Household cleaning products can contain chemicals that are harmful to the body and should not be touched without an adult’s permission.</w:t>
            </w:r>
          </w:p>
          <w:p w14:paraId="053148B6" w14:textId="1A0F2A88" w:rsidR="008E47F0" w:rsidRPr="008E47F0" w:rsidRDefault="008E47F0" w:rsidP="008E47F0">
            <w:pPr>
              <w:numPr>
                <w:ilvl w:val="0"/>
                <w:numId w:val="3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8E47F0">
              <w:rPr>
                <w:rFonts w:asciiTheme="minorHAnsi" w:hAnsiTheme="minorHAnsi" w:cstheme="minorHAnsi"/>
                <w:sz w:val="16"/>
                <w:szCs w:val="16"/>
              </w:rPr>
              <w:t>If things are not used as intended, they can become harmful, especially to children (</w:t>
            </w:r>
            <w:proofErr w:type="gramStart"/>
            <w:r w:rsidRPr="008E47F0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8E47F0">
              <w:rPr>
                <w:rFonts w:asciiTheme="minorHAnsi" w:hAnsiTheme="minorHAnsi" w:cstheme="minorHAnsi"/>
                <w:sz w:val="16"/>
                <w:szCs w:val="16"/>
              </w:rPr>
              <w:t xml:space="preserve"> someone else’s medicine, cleaning products, etc).</w:t>
            </w:r>
          </w:p>
          <w:p w14:paraId="17B49C28" w14:textId="5BAF6057" w:rsidR="008E47F0" w:rsidRPr="008E47F0" w:rsidRDefault="008E47F0" w:rsidP="008E47F0">
            <w:pPr>
              <w:numPr>
                <w:ilvl w:val="0"/>
                <w:numId w:val="3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8E47F0">
              <w:rPr>
                <w:rFonts w:asciiTheme="minorHAnsi" w:hAnsiTheme="minorHAnsi" w:cstheme="minorHAnsi"/>
                <w:sz w:val="16"/>
                <w:szCs w:val="16"/>
              </w:rPr>
              <w:t>Some things people put in or on their bodies can help them (</w:t>
            </w:r>
            <w:proofErr w:type="gramStart"/>
            <w:r w:rsidRPr="008E47F0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8E47F0">
              <w:rPr>
                <w:rFonts w:asciiTheme="minorHAnsi" w:hAnsiTheme="minorHAnsi" w:cstheme="minorHAnsi"/>
                <w:sz w:val="16"/>
                <w:szCs w:val="16"/>
              </w:rPr>
              <w:t xml:space="preserve"> medicine), and some can be harmful.</w:t>
            </w:r>
          </w:p>
          <w:p w14:paraId="12C1FBEC" w14:textId="2CA4723B" w:rsidR="008E47F0" w:rsidRPr="008E47F0" w:rsidRDefault="008E47F0" w:rsidP="008E47F0">
            <w:pPr>
              <w:numPr>
                <w:ilvl w:val="0"/>
                <w:numId w:val="3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8E47F0">
              <w:rPr>
                <w:rFonts w:asciiTheme="minorHAnsi" w:hAnsiTheme="minorHAnsi" w:cstheme="minorHAnsi"/>
                <w:sz w:val="16"/>
                <w:szCs w:val="16"/>
              </w:rPr>
              <w:t xml:space="preserve">They should never touch or taste something if </w:t>
            </w:r>
            <w:r w:rsidRPr="008E47F0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they do not know what it is.</w:t>
            </w:r>
          </w:p>
          <w:p w14:paraId="55C7B11B" w14:textId="73D836F3" w:rsidR="008E47F0" w:rsidRPr="008E47F0" w:rsidRDefault="008E47F0" w:rsidP="008E47F0">
            <w:pPr>
              <w:numPr>
                <w:ilvl w:val="0"/>
                <w:numId w:val="3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8E47F0">
              <w:rPr>
                <w:rFonts w:asciiTheme="minorHAnsi" w:hAnsiTheme="minorHAnsi" w:cstheme="minorHAnsi"/>
                <w:sz w:val="16"/>
                <w:szCs w:val="16"/>
              </w:rPr>
              <w:t>The ‘Stop, Look and Listen’ rule for crossing a road.</w:t>
            </w:r>
          </w:p>
          <w:p w14:paraId="482B4292" w14:textId="2A5CA01F" w:rsidR="008E47F0" w:rsidRPr="008E47F0" w:rsidRDefault="008E47F0" w:rsidP="008E47F0">
            <w:pPr>
              <w:numPr>
                <w:ilvl w:val="0"/>
                <w:numId w:val="3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8E47F0">
              <w:rPr>
                <w:rFonts w:asciiTheme="minorHAnsi" w:hAnsiTheme="minorHAnsi" w:cstheme="minorHAnsi"/>
                <w:sz w:val="16"/>
                <w:szCs w:val="16"/>
              </w:rPr>
              <w:t>A helmet should be worn when biking or scooting.</w:t>
            </w:r>
          </w:p>
          <w:p w14:paraId="78C7EE80" w14:textId="5015EDB3" w:rsidR="008E47F0" w:rsidRPr="008E47F0" w:rsidRDefault="008E47F0" w:rsidP="008E47F0">
            <w:pPr>
              <w:numPr>
                <w:ilvl w:val="0"/>
                <w:numId w:val="3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8E47F0">
              <w:rPr>
                <w:rFonts w:asciiTheme="minorHAnsi" w:hAnsiTheme="minorHAnsi" w:cstheme="minorHAnsi"/>
                <w:sz w:val="16"/>
                <w:szCs w:val="16"/>
              </w:rPr>
              <w:t>Some basic risks around roads (</w:t>
            </w:r>
            <w:proofErr w:type="gramStart"/>
            <w:r w:rsidRPr="008E47F0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8E47F0">
              <w:rPr>
                <w:rFonts w:asciiTheme="minorHAnsi" w:hAnsiTheme="minorHAnsi" w:cstheme="minorHAnsi"/>
                <w:sz w:val="16"/>
                <w:szCs w:val="16"/>
              </w:rPr>
              <w:t xml:space="preserve"> crossing without looking, running out into the road, or not being seen by drivers).</w:t>
            </w:r>
          </w:p>
          <w:p w14:paraId="3A6B6C75" w14:textId="36120865" w:rsidR="008E47F0" w:rsidRPr="008E47F0" w:rsidRDefault="008E47F0" w:rsidP="008E47F0">
            <w:pPr>
              <w:numPr>
                <w:ilvl w:val="0"/>
                <w:numId w:val="3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8E47F0">
              <w:rPr>
                <w:rFonts w:asciiTheme="minorHAnsi" w:hAnsiTheme="minorHAnsi" w:cstheme="minorHAnsi"/>
                <w:sz w:val="16"/>
                <w:szCs w:val="16"/>
              </w:rPr>
              <w:t>Their body can give warning signs when something does not feel right or feels unsafe (</w:t>
            </w:r>
            <w:proofErr w:type="gramStart"/>
            <w:r w:rsidRPr="008E47F0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8E47F0">
              <w:rPr>
                <w:rFonts w:asciiTheme="minorHAnsi" w:hAnsiTheme="minorHAnsi" w:cstheme="minorHAnsi"/>
                <w:sz w:val="16"/>
                <w:szCs w:val="16"/>
              </w:rPr>
              <w:t xml:space="preserve"> heart beating faster, tummy feeling funny, feeling frozen or shaky, wanting to cry).</w:t>
            </w:r>
          </w:p>
          <w:p w14:paraId="37001BF2" w14:textId="2D8279EF" w:rsidR="008E47F0" w:rsidRPr="008E47F0" w:rsidRDefault="008E47F0" w:rsidP="008E47F0">
            <w:pPr>
              <w:numPr>
                <w:ilvl w:val="0"/>
                <w:numId w:val="3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8E47F0">
              <w:rPr>
                <w:rFonts w:asciiTheme="minorHAnsi" w:hAnsiTheme="minorHAnsi" w:cstheme="minorHAnsi"/>
                <w:sz w:val="16"/>
                <w:szCs w:val="16"/>
              </w:rPr>
              <w:t>It is never their fault if someone does something that makes them feel uncomfortable or unsafe, whoever this is.</w:t>
            </w:r>
          </w:p>
          <w:p w14:paraId="2D7BE37C" w14:textId="3176E9F4" w:rsidR="008E47F0" w:rsidRPr="008E47F0" w:rsidRDefault="008E47F0" w:rsidP="008E47F0">
            <w:pPr>
              <w:numPr>
                <w:ilvl w:val="0"/>
                <w:numId w:val="3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8E47F0">
              <w:rPr>
                <w:rFonts w:asciiTheme="minorHAnsi" w:hAnsiTheme="minorHAnsi" w:cstheme="minorHAnsi"/>
                <w:sz w:val="16"/>
                <w:szCs w:val="16"/>
              </w:rPr>
              <w:t>The emergency services are the police, fire and ambulance services.</w:t>
            </w:r>
          </w:p>
          <w:p w14:paraId="04D2E79D" w14:textId="77777777" w:rsidR="008E47F0" w:rsidRPr="008E47F0" w:rsidRDefault="008E47F0" w:rsidP="008E47F0">
            <w:pPr>
              <w:numPr>
                <w:ilvl w:val="0"/>
                <w:numId w:val="33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8E47F0">
              <w:rPr>
                <w:rFonts w:asciiTheme="minorHAnsi" w:hAnsiTheme="minorHAnsi" w:cstheme="minorHAnsi"/>
                <w:sz w:val="16"/>
                <w:szCs w:val="16"/>
              </w:rPr>
              <w:t> 999 is the number to dial in an emergency.</w:t>
            </w:r>
          </w:p>
          <w:p w14:paraId="33511DF0" w14:textId="56D816DA" w:rsidR="00BC01DA" w:rsidRPr="00172D98" w:rsidRDefault="00BC01DA" w:rsidP="008E47F0">
            <w:p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45" w:type="dxa"/>
          </w:tcPr>
          <w:p w14:paraId="7E546983" w14:textId="6B641B5D" w:rsidR="001629F7" w:rsidRPr="001629F7" w:rsidRDefault="001629F7" w:rsidP="001629F7">
            <w:pPr>
              <w:numPr>
                <w:ilvl w:val="0"/>
                <w:numId w:val="36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1629F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People in a community can be different from each other, which makes the community interesting and special.</w:t>
            </w:r>
          </w:p>
          <w:p w14:paraId="25725A2F" w14:textId="728C7697" w:rsidR="001629F7" w:rsidRPr="001629F7" w:rsidRDefault="001629F7" w:rsidP="001629F7">
            <w:pPr>
              <w:numPr>
                <w:ilvl w:val="0"/>
                <w:numId w:val="36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1629F7">
              <w:rPr>
                <w:rFonts w:asciiTheme="minorHAnsi" w:hAnsiTheme="minorHAnsi" w:cstheme="minorHAnsi"/>
                <w:sz w:val="16"/>
                <w:szCs w:val="16"/>
              </w:rPr>
              <w:t>The differences between people are something to celebrate.</w:t>
            </w:r>
          </w:p>
          <w:p w14:paraId="5B8E226F" w14:textId="3A178E38" w:rsidR="001629F7" w:rsidRPr="001629F7" w:rsidRDefault="001629F7" w:rsidP="001629F7">
            <w:pPr>
              <w:numPr>
                <w:ilvl w:val="0"/>
                <w:numId w:val="36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1629F7">
              <w:rPr>
                <w:rFonts w:asciiTheme="minorHAnsi" w:hAnsiTheme="minorHAnsi" w:cstheme="minorHAnsi"/>
                <w:sz w:val="16"/>
                <w:szCs w:val="16"/>
              </w:rPr>
              <w:t>It is unfair to treat someone differently just because they are different from you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05093941" w14:textId="78D389AD" w:rsidR="001629F7" w:rsidRPr="001629F7" w:rsidRDefault="001629F7" w:rsidP="001629F7">
            <w:pPr>
              <w:numPr>
                <w:ilvl w:val="0"/>
                <w:numId w:val="36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1629F7">
              <w:rPr>
                <w:rFonts w:asciiTheme="minorHAnsi" w:hAnsiTheme="minorHAnsi" w:cstheme="minorHAnsi"/>
                <w:sz w:val="16"/>
                <w:szCs w:val="16"/>
              </w:rPr>
              <w:t>It is important to treat everyone with kindness and respect.</w:t>
            </w:r>
          </w:p>
          <w:p w14:paraId="0EFA2CEE" w14:textId="28C7BF61" w:rsidR="001629F7" w:rsidRPr="001629F7" w:rsidRDefault="001629F7" w:rsidP="001629F7">
            <w:pPr>
              <w:numPr>
                <w:ilvl w:val="0"/>
                <w:numId w:val="36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1629F7">
              <w:rPr>
                <w:rFonts w:asciiTheme="minorHAnsi" w:hAnsiTheme="minorHAnsi" w:cstheme="minorHAnsi"/>
                <w:sz w:val="16"/>
                <w:szCs w:val="16"/>
              </w:rPr>
              <w:t>Families can include different members (</w:t>
            </w:r>
            <w:proofErr w:type="gramStart"/>
            <w:r w:rsidRPr="001629F7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1629F7">
              <w:rPr>
                <w:rFonts w:asciiTheme="minorHAnsi" w:hAnsiTheme="minorHAnsi" w:cstheme="minorHAnsi"/>
                <w:sz w:val="16"/>
                <w:szCs w:val="16"/>
              </w:rPr>
              <w:t xml:space="preserve"> siblings, single/multiple parents, adoptive </w:t>
            </w:r>
            <w:r w:rsidRPr="001629F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parents, LAC, step-parents).</w:t>
            </w:r>
          </w:p>
          <w:p w14:paraId="7461C7DF" w14:textId="22885462" w:rsidR="001629F7" w:rsidRPr="001629F7" w:rsidRDefault="001629F7" w:rsidP="001629F7">
            <w:pPr>
              <w:numPr>
                <w:ilvl w:val="0"/>
                <w:numId w:val="36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1629F7">
              <w:rPr>
                <w:rFonts w:asciiTheme="minorHAnsi" w:hAnsiTheme="minorHAnsi" w:cstheme="minorHAnsi"/>
                <w:sz w:val="16"/>
                <w:szCs w:val="16"/>
              </w:rPr>
              <w:t>Everyone has the right to say no, even to people they know.</w:t>
            </w:r>
          </w:p>
          <w:p w14:paraId="66F1BFD5" w14:textId="5599666F" w:rsidR="001629F7" w:rsidRPr="001629F7" w:rsidRDefault="001629F7" w:rsidP="001629F7">
            <w:pPr>
              <w:numPr>
                <w:ilvl w:val="0"/>
                <w:numId w:val="36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1629F7">
              <w:rPr>
                <w:rFonts w:asciiTheme="minorHAnsi" w:hAnsiTheme="minorHAnsi" w:cstheme="minorHAnsi"/>
                <w:sz w:val="16"/>
                <w:szCs w:val="16"/>
              </w:rPr>
              <w:t>It is never their fault if someone does something that makes them feel uncomfortable or unsafe.</w:t>
            </w:r>
          </w:p>
          <w:p w14:paraId="6359303C" w14:textId="77777777" w:rsidR="001629F7" w:rsidRPr="001629F7" w:rsidRDefault="001629F7" w:rsidP="001629F7">
            <w:pPr>
              <w:numPr>
                <w:ilvl w:val="0"/>
                <w:numId w:val="36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1629F7">
              <w:rPr>
                <w:rFonts w:asciiTheme="minorHAnsi" w:hAnsiTheme="minorHAnsi" w:cstheme="minorHAnsi"/>
                <w:sz w:val="16"/>
                <w:szCs w:val="16"/>
              </w:rPr>
              <w:t>They should seek help if:</w:t>
            </w:r>
          </w:p>
          <w:p w14:paraId="5ABCBB24" w14:textId="1997702B" w:rsidR="001629F7" w:rsidRPr="001629F7" w:rsidRDefault="001629F7" w:rsidP="001629F7">
            <w:p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1629F7">
              <w:rPr>
                <w:rFonts w:asciiTheme="minorHAnsi" w:hAnsiTheme="minorHAnsi" w:cstheme="minorHAnsi"/>
                <w:sz w:val="16"/>
                <w:szCs w:val="16"/>
              </w:rPr>
              <w:t xml:space="preserve">someone is unkind, hurts them or someone </w:t>
            </w:r>
            <w:proofErr w:type="gramStart"/>
            <w:r w:rsidRPr="001629F7">
              <w:rPr>
                <w:rFonts w:asciiTheme="minorHAnsi" w:hAnsiTheme="minorHAnsi" w:cstheme="minorHAnsi"/>
                <w:sz w:val="16"/>
                <w:szCs w:val="16"/>
              </w:rPr>
              <w:t>else;</w:t>
            </w:r>
            <w:proofErr w:type="gramEnd"/>
          </w:p>
          <w:p w14:paraId="4386B0E6" w14:textId="4EEFAC43" w:rsidR="001629F7" w:rsidRPr="001629F7" w:rsidRDefault="001629F7" w:rsidP="001629F7">
            <w:p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1629F7">
              <w:rPr>
                <w:rFonts w:asciiTheme="minorHAnsi" w:hAnsiTheme="minorHAnsi" w:cstheme="minorHAnsi"/>
                <w:sz w:val="16"/>
                <w:szCs w:val="16"/>
              </w:rPr>
              <w:t xml:space="preserve">they feel scared, worried or </w:t>
            </w:r>
            <w:proofErr w:type="gramStart"/>
            <w:r w:rsidRPr="001629F7">
              <w:rPr>
                <w:rFonts w:asciiTheme="minorHAnsi" w:hAnsiTheme="minorHAnsi" w:cstheme="minorHAnsi"/>
                <w:sz w:val="16"/>
                <w:szCs w:val="16"/>
              </w:rPr>
              <w:t>confused;</w:t>
            </w:r>
            <w:proofErr w:type="gramEnd"/>
          </w:p>
          <w:p w14:paraId="46F9C63E" w14:textId="365318ED" w:rsidR="001629F7" w:rsidRPr="001629F7" w:rsidRDefault="001629F7" w:rsidP="001629F7">
            <w:p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1629F7">
              <w:rPr>
                <w:rFonts w:asciiTheme="minorHAnsi" w:hAnsiTheme="minorHAnsi" w:cstheme="minorHAnsi"/>
                <w:sz w:val="16"/>
                <w:szCs w:val="16"/>
              </w:rPr>
              <w:t>someone asks them to keep a secret that makes them uncomfortable.</w:t>
            </w:r>
          </w:p>
          <w:p w14:paraId="773708C5" w14:textId="77777777" w:rsidR="001629F7" w:rsidRPr="001629F7" w:rsidRDefault="001629F7" w:rsidP="001629F7">
            <w:pPr>
              <w:numPr>
                <w:ilvl w:val="0"/>
                <w:numId w:val="36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1629F7">
              <w:rPr>
                <w:rFonts w:asciiTheme="minorHAnsi" w:hAnsiTheme="minorHAnsi" w:cstheme="minorHAnsi"/>
                <w:sz w:val="16"/>
                <w:szCs w:val="16"/>
              </w:rPr>
              <w:t>They can talk to a trusted adult if someone crosses a boundary.</w:t>
            </w:r>
          </w:p>
          <w:p w14:paraId="15585C03" w14:textId="77777777" w:rsidR="001629F7" w:rsidRPr="001629F7" w:rsidRDefault="001629F7" w:rsidP="001629F7">
            <w:p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1629F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  <w:p w14:paraId="091DE535" w14:textId="4820FCD7" w:rsidR="001629F7" w:rsidRPr="001629F7" w:rsidRDefault="001629F7" w:rsidP="001629F7">
            <w:pPr>
              <w:numPr>
                <w:ilvl w:val="0"/>
                <w:numId w:val="36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1629F7">
              <w:rPr>
                <w:rFonts w:asciiTheme="minorHAnsi" w:hAnsiTheme="minorHAnsi" w:cstheme="minorHAnsi"/>
                <w:sz w:val="16"/>
                <w:szCs w:val="16"/>
              </w:rPr>
              <w:t>Bullying is when someone is hurtful or unkind to someone else, on purpose and more than once (‘several times on purpose’).</w:t>
            </w:r>
          </w:p>
          <w:p w14:paraId="5AEEDC52" w14:textId="77777777" w:rsidR="001629F7" w:rsidRPr="001629F7" w:rsidRDefault="001629F7" w:rsidP="001629F7">
            <w:pPr>
              <w:numPr>
                <w:ilvl w:val="0"/>
                <w:numId w:val="36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1629F7">
              <w:rPr>
                <w:rFonts w:asciiTheme="minorHAnsi" w:hAnsiTheme="minorHAnsi" w:cstheme="minorHAnsi"/>
                <w:sz w:val="16"/>
                <w:szCs w:val="16"/>
              </w:rPr>
              <w:t xml:space="preserve">They should tell an adult if they or someone they know is being bullied </w:t>
            </w:r>
            <w:r w:rsidRPr="001629F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(‘start telling other people’).</w:t>
            </w:r>
          </w:p>
          <w:p w14:paraId="6CF8DFE3" w14:textId="13C792F0" w:rsidR="00BC01DA" w:rsidRPr="008B5923" w:rsidRDefault="00BC01DA" w:rsidP="004A3CD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33" w:type="dxa"/>
          </w:tcPr>
          <w:p w14:paraId="30DB4C33" w14:textId="23F0A99E" w:rsidR="00567794" w:rsidRPr="00567794" w:rsidRDefault="00567794" w:rsidP="00567794">
            <w:pPr>
              <w:numPr>
                <w:ilvl w:val="0"/>
                <w:numId w:val="39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6779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Using a digital device (</w:t>
            </w:r>
            <w:proofErr w:type="gramStart"/>
            <w:r w:rsidRPr="00567794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567794">
              <w:rPr>
                <w:rFonts w:asciiTheme="minorHAnsi" w:hAnsiTheme="minorHAnsi" w:cstheme="minorHAnsi"/>
                <w:sz w:val="16"/>
                <w:szCs w:val="16"/>
              </w:rPr>
              <w:t xml:space="preserve"> TV, tablet, mobile phone, games console, smart speaker) often involves being online.</w:t>
            </w:r>
          </w:p>
          <w:p w14:paraId="700A822B" w14:textId="48E101AC" w:rsidR="00567794" w:rsidRPr="00567794" w:rsidRDefault="00567794" w:rsidP="00567794">
            <w:pPr>
              <w:numPr>
                <w:ilvl w:val="0"/>
                <w:numId w:val="39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67794">
              <w:rPr>
                <w:rFonts w:asciiTheme="minorHAnsi" w:hAnsiTheme="minorHAnsi" w:cstheme="minorHAnsi"/>
                <w:sz w:val="16"/>
                <w:szCs w:val="16"/>
              </w:rPr>
              <w:t>People choose what they share online and that not everything shared online is real or true.</w:t>
            </w:r>
          </w:p>
          <w:p w14:paraId="09627040" w14:textId="0F6DF3F8" w:rsidR="00567794" w:rsidRPr="00567794" w:rsidRDefault="00567794" w:rsidP="00567794">
            <w:pPr>
              <w:numPr>
                <w:ilvl w:val="0"/>
                <w:numId w:val="39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67794">
              <w:rPr>
                <w:rFonts w:asciiTheme="minorHAnsi" w:hAnsiTheme="minorHAnsi" w:cstheme="minorHAnsi"/>
                <w:sz w:val="16"/>
                <w:szCs w:val="16"/>
              </w:rPr>
              <w:t>Some online is not intended or suitable for children.</w:t>
            </w:r>
          </w:p>
          <w:p w14:paraId="5ED5451C" w14:textId="2D95BBEF" w:rsidR="00567794" w:rsidRPr="00567794" w:rsidRDefault="00567794" w:rsidP="00567794">
            <w:pPr>
              <w:numPr>
                <w:ilvl w:val="0"/>
                <w:numId w:val="39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67794">
              <w:rPr>
                <w:rFonts w:asciiTheme="minorHAnsi" w:hAnsiTheme="minorHAnsi" w:cstheme="minorHAnsi"/>
                <w:sz w:val="16"/>
                <w:szCs w:val="16"/>
              </w:rPr>
              <w:t>Information shared online might be seen by a lot of people.</w:t>
            </w:r>
          </w:p>
          <w:p w14:paraId="5C2E707A" w14:textId="313A5D77" w:rsidR="00567794" w:rsidRPr="00567794" w:rsidRDefault="00567794" w:rsidP="00567794">
            <w:pPr>
              <w:numPr>
                <w:ilvl w:val="0"/>
                <w:numId w:val="39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67794">
              <w:rPr>
                <w:rFonts w:asciiTheme="minorHAnsi" w:hAnsiTheme="minorHAnsi" w:cstheme="minorHAnsi"/>
                <w:sz w:val="16"/>
                <w:szCs w:val="16"/>
              </w:rPr>
              <w:t>It is unsafe to share some information online.</w:t>
            </w:r>
          </w:p>
          <w:p w14:paraId="4EFB9066" w14:textId="4A1095AD" w:rsidR="00567794" w:rsidRPr="00567794" w:rsidRDefault="00567794" w:rsidP="00567794">
            <w:pPr>
              <w:numPr>
                <w:ilvl w:val="0"/>
                <w:numId w:val="39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67794">
              <w:rPr>
                <w:rFonts w:asciiTheme="minorHAnsi" w:hAnsiTheme="minorHAnsi" w:cstheme="minorHAnsi"/>
                <w:sz w:val="16"/>
                <w:szCs w:val="16"/>
              </w:rPr>
              <w:t>No-one should share photos or videos of someone else online without permission.</w:t>
            </w:r>
          </w:p>
          <w:p w14:paraId="23DF887A" w14:textId="77777777" w:rsidR="00567794" w:rsidRPr="00567794" w:rsidRDefault="00567794" w:rsidP="00567794">
            <w:pPr>
              <w:numPr>
                <w:ilvl w:val="0"/>
                <w:numId w:val="39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6779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Who trusted adults are and how to report concerns about online content or behaviour.</w:t>
            </w:r>
          </w:p>
          <w:p w14:paraId="101E59E2" w14:textId="2B38F714" w:rsidR="00BC01DA" w:rsidRPr="00F7586A" w:rsidRDefault="00BC01DA" w:rsidP="004A3CD7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C01DA" w14:paraId="5FA52221" w14:textId="004670AB" w:rsidTr="00BC01DA">
        <w:tc>
          <w:tcPr>
            <w:tcW w:w="1887" w:type="dxa"/>
            <w:shd w:val="clear" w:color="auto" w:fill="F2F2F2" w:themeFill="background1" w:themeFillShade="F2"/>
          </w:tcPr>
          <w:p w14:paraId="58A04058" w14:textId="6453D142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Key Skills</w:t>
            </w:r>
          </w:p>
          <w:p w14:paraId="048D0523" w14:textId="77777777" w:rsidR="00BC01DA" w:rsidRDefault="00BC01DA" w:rsidP="004A3CD7">
            <w:pPr>
              <w:rPr>
                <w:rFonts w:asciiTheme="minorHAnsi" w:hAnsiTheme="minorHAnsi" w:cstheme="minorHAnsi"/>
                <w:b/>
              </w:rPr>
            </w:pPr>
          </w:p>
          <w:p w14:paraId="2A31104D" w14:textId="77777777" w:rsidR="00BC01DA" w:rsidRDefault="00BC01DA" w:rsidP="004A3CD7">
            <w:pPr>
              <w:rPr>
                <w:rFonts w:asciiTheme="minorHAnsi" w:hAnsiTheme="minorHAnsi" w:cstheme="minorHAnsi"/>
                <w:b/>
              </w:rPr>
            </w:pPr>
          </w:p>
          <w:p w14:paraId="16D1520D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7458DA4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4257D360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E54DB06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8634427" w14:textId="77777777" w:rsidR="00BC01DA" w:rsidRPr="00BC474F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5" w:type="dxa"/>
          </w:tcPr>
          <w:p w14:paraId="39F50F59" w14:textId="347EA402" w:rsidR="0009418A" w:rsidRPr="0009418A" w:rsidRDefault="0009418A" w:rsidP="0009418A">
            <w:pPr>
              <w:numPr>
                <w:ilvl w:val="0"/>
                <w:numId w:val="24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9418A">
              <w:rPr>
                <w:rFonts w:asciiTheme="minorHAnsi" w:hAnsiTheme="minorHAnsi" w:cstheme="minorHAnsi"/>
                <w:sz w:val="16"/>
                <w:szCs w:val="16"/>
              </w:rPr>
              <w:t>Talking about how families are special.</w:t>
            </w:r>
          </w:p>
          <w:p w14:paraId="7491A7E5" w14:textId="739BCF66" w:rsidR="0009418A" w:rsidRPr="0009418A" w:rsidRDefault="0009418A" w:rsidP="0009418A">
            <w:pPr>
              <w:numPr>
                <w:ilvl w:val="0"/>
                <w:numId w:val="24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9418A">
              <w:rPr>
                <w:rFonts w:asciiTheme="minorHAnsi" w:hAnsiTheme="minorHAnsi" w:cstheme="minorHAnsi"/>
                <w:sz w:val="16"/>
                <w:szCs w:val="16"/>
              </w:rPr>
              <w:t>Identifying different ways family members help each other.</w:t>
            </w:r>
          </w:p>
          <w:p w14:paraId="28FF402E" w14:textId="5D3CED6E" w:rsidR="0009418A" w:rsidRPr="0009418A" w:rsidRDefault="0009418A" w:rsidP="0009418A">
            <w:pPr>
              <w:numPr>
                <w:ilvl w:val="0"/>
                <w:numId w:val="24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9418A">
              <w:rPr>
                <w:rFonts w:asciiTheme="minorHAnsi" w:hAnsiTheme="minorHAnsi" w:cstheme="minorHAnsi"/>
                <w:sz w:val="16"/>
                <w:szCs w:val="16"/>
              </w:rPr>
              <w:t>Recognising when someone in a family might need support.</w:t>
            </w:r>
          </w:p>
          <w:p w14:paraId="41E91BDF" w14:textId="23E7CCFF" w:rsidR="0009418A" w:rsidRPr="0009418A" w:rsidRDefault="0009418A" w:rsidP="0009418A">
            <w:pPr>
              <w:numPr>
                <w:ilvl w:val="0"/>
                <w:numId w:val="24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9418A">
              <w:rPr>
                <w:rFonts w:asciiTheme="minorHAnsi" w:hAnsiTheme="minorHAnsi" w:cstheme="minorHAnsi"/>
                <w:sz w:val="16"/>
                <w:szCs w:val="16"/>
              </w:rPr>
              <w:t>Exploring why spending time with family is important to them.</w:t>
            </w:r>
          </w:p>
          <w:p w14:paraId="53ED27B1" w14:textId="6608E305" w:rsidR="0009418A" w:rsidRPr="0009418A" w:rsidRDefault="0009418A" w:rsidP="0009418A">
            <w:pPr>
              <w:numPr>
                <w:ilvl w:val="0"/>
                <w:numId w:val="24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9418A">
              <w:rPr>
                <w:rFonts w:asciiTheme="minorHAnsi" w:hAnsiTheme="minorHAnsi" w:cstheme="minorHAnsi"/>
                <w:sz w:val="16"/>
                <w:szCs w:val="16"/>
              </w:rPr>
              <w:t>Identifying some appropriate and inappropriate responses to family disagreements.</w:t>
            </w:r>
          </w:p>
          <w:p w14:paraId="632626B1" w14:textId="15A4BD2B" w:rsidR="0009418A" w:rsidRPr="0009418A" w:rsidRDefault="0009418A" w:rsidP="0009418A">
            <w:pPr>
              <w:numPr>
                <w:ilvl w:val="0"/>
                <w:numId w:val="24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9418A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Beginning to express disagreement calmly (</w:t>
            </w:r>
            <w:proofErr w:type="gramStart"/>
            <w:r w:rsidRPr="0009418A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09418A">
              <w:rPr>
                <w:rFonts w:asciiTheme="minorHAnsi" w:hAnsiTheme="minorHAnsi" w:cstheme="minorHAnsi"/>
                <w:sz w:val="16"/>
                <w:szCs w:val="16"/>
              </w:rPr>
              <w:t xml:space="preserve"> ‘I don’t agree’ or ‘Can I have a turn too?’).</w:t>
            </w:r>
          </w:p>
          <w:p w14:paraId="2DFB08BE" w14:textId="4B6F1037" w:rsidR="0009418A" w:rsidRPr="0009418A" w:rsidRDefault="0009418A" w:rsidP="0009418A">
            <w:pPr>
              <w:numPr>
                <w:ilvl w:val="0"/>
                <w:numId w:val="24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9418A">
              <w:rPr>
                <w:rFonts w:asciiTheme="minorHAnsi" w:hAnsiTheme="minorHAnsi" w:cstheme="minorHAnsi"/>
                <w:sz w:val="16"/>
                <w:szCs w:val="16"/>
              </w:rPr>
              <w:t>Solving some minor disagreements with peers, using compromise, turn-taking or asking for help from an adult.</w:t>
            </w:r>
          </w:p>
          <w:p w14:paraId="0066F898" w14:textId="7ED015B7" w:rsidR="0009418A" w:rsidRPr="0009418A" w:rsidRDefault="0009418A" w:rsidP="0009418A">
            <w:pPr>
              <w:numPr>
                <w:ilvl w:val="0"/>
                <w:numId w:val="24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9418A">
              <w:rPr>
                <w:rFonts w:asciiTheme="minorHAnsi" w:hAnsiTheme="minorHAnsi" w:cstheme="minorHAnsi"/>
                <w:sz w:val="16"/>
                <w:szCs w:val="16"/>
              </w:rPr>
              <w:t>Recognising and admitting when they or others have behaved in an unkind way.</w:t>
            </w:r>
          </w:p>
          <w:p w14:paraId="095B8A88" w14:textId="77777777" w:rsidR="0009418A" w:rsidRPr="0009418A" w:rsidRDefault="0009418A" w:rsidP="0009418A">
            <w:pPr>
              <w:numPr>
                <w:ilvl w:val="0"/>
                <w:numId w:val="24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9418A">
              <w:rPr>
                <w:rFonts w:asciiTheme="minorHAnsi" w:hAnsiTheme="minorHAnsi" w:cstheme="minorHAnsi"/>
                <w:sz w:val="16"/>
                <w:szCs w:val="16"/>
              </w:rPr>
              <w:t>Expressing basic feelings (</w:t>
            </w:r>
            <w:proofErr w:type="gramStart"/>
            <w:r w:rsidRPr="0009418A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09418A">
              <w:rPr>
                <w:rFonts w:asciiTheme="minorHAnsi" w:hAnsiTheme="minorHAnsi" w:cstheme="minorHAnsi"/>
                <w:sz w:val="16"/>
                <w:szCs w:val="16"/>
              </w:rPr>
              <w:t xml:space="preserve"> ‘I feel sad’) and needs politely (e.g. ‘Please stop’).</w:t>
            </w:r>
          </w:p>
          <w:p w14:paraId="17DE3670" w14:textId="77777777" w:rsidR="0009418A" w:rsidRPr="0009418A" w:rsidRDefault="0009418A" w:rsidP="0009418A">
            <w:pPr>
              <w:shd w:val="clear" w:color="auto" w:fill="FFFFFF"/>
              <w:tabs>
                <w:tab w:val="num" w:pos="720"/>
              </w:tabs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9418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  <w:p w14:paraId="6AF18E2B" w14:textId="648F1310" w:rsidR="0009418A" w:rsidRPr="0009418A" w:rsidRDefault="0009418A" w:rsidP="0009418A">
            <w:pPr>
              <w:numPr>
                <w:ilvl w:val="0"/>
                <w:numId w:val="24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9418A">
              <w:rPr>
                <w:rFonts w:asciiTheme="minorHAnsi" w:hAnsiTheme="minorHAnsi" w:cstheme="minorHAnsi"/>
                <w:sz w:val="16"/>
                <w:szCs w:val="16"/>
              </w:rPr>
              <w:t>Using polite words to ask for help or solve small problems.</w:t>
            </w:r>
          </w:p>
          <w:p w14:paraId="10E8F934" w14:textId="53AD3ABB" w:rsidR="0009418A" w:rsidRPr="0009418A" w:rsidRDefault="0009418A" w:rsidP="0009418A">
            <w:pPr>
              <w:numPr>
                <w:ilvl w:val="0"/>
                <w:numId w:val="24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9418A">
              <w:rPr>
                <w:rFonts w:asciiTheme="minorHAnsi" w:hAnsiTheme="minorHAnsi" w:cstheme="minorHAnsi"/>
                <w:sz w:val="16"/>
                <w:szCs w:val="16"/>
              </w:rPr>
              <w:t>Beginning to use calming strategies with adult support.</w:t>
            </w:r>
          </w:p>
          <w:p w14:paraId="08DEDBE3" w14:textId="50C55897" w:rsidR="0009418A" w:rsidRPr="0009418A" w:rsidRDefault="0009418A" w:rsidP="0009418A">
            <w:pPr>
              <w:numPr>
                <w:ilvl w:val="0"/>
                <w:numId w:val="24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9418A">
              <w:rPr>
                <w:rFonts w:asciiTheme="minorHAnsi" w:hAnsiTheme="minorHAnsi" w:cstheme="minorHAnsi"/>
                <w:sz w:val="16"/>
                <w:szCs w:val="16"/>
              </w:rPr>
              <w:t>Discussing what makes a good friend (</w:t>
            </w:r>
            <w:proofErr w:type="gramStart"/>
            <w:r w:rsidRPr="0009418A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09418A">
              <w:rPr>
                <w:rFonts w:asciiTheme="minorHAnsi" w:hAnsiTheme="minorHAnsi" w:cstheme="minorHAnsi"/>
                <w:sz w:val="16"/>
                <w:szCs w:val="16"/>
              </w:rPr>
              <w:t xml:space="preserve"> kind, sharing).</w:t>
            </w:r>
          </w:p>
          <w:p w14:paraId="4D0DC7F5" w14:textId="543732F9" w:rsidR="0009418A" w:rsidRPr="0009418A" w:rsidRDefault="0009418A" w:rsidP="0009418A">
            <w:pPr>
              <w:numPr>
                <w:ilvl w:val="0"/>
                <w:numId w:val="24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9418A">
              <w:rPr>
                <w:rFonts w:asciiTheme="minorHAnsi" w:hAnsiTheme="minorHAnsi" w:cstheme="minorHAnsi"/>
                <w:sz w:val="16"/>
                <w:szCs w:val="16"/>
              </w:rPr>
              <w:t>Discussing why friendships are important to them.</w:t>
            </w:r>
          </w:p>
          <w:p w14:paraId="7BBDE579" w14:textId="2683DE14" w:rsidR="0009418A" w:rsidRPr="0009418A" w:rsidRDefault="0009418A" w:rsidP="0009418A">
            <w:pPr>
              <w:numPr>
                <w:ilvl w:val="0"/>
                <w:numId w:val="24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9418A">
              <w:rPr>
                <w:rFonts w:asciiTheme="minorHAnsi" w:hAnsiTheme="minorHAnsi" w:cstheme="minorHAnsi"/>
                <w:sz w:val="16"/>
                <w:szCs w:val="16"/>
              </w:rPr>
              <w:t>Using simple, polite phrases in everyday situations.</w:t>
            </w:r>
          </w:p>
          <w:p w14:paraId="4B0AECE2" w14:textId="185E8669" w:rsidR="0009418A" w:rsidRPr="0009418A" w:rsidRDefault="0009418A" w:rsidP="0009418A">
            <w:pPr>
              <w:numPr>
                <w:ilvl w:val="0"/>
                <w:numId w:val="24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9418A">
              <w:rPr>
                <w:rFonts w:asciiTheme="minorHAnsi" w:hAnsiTheme="minorHAnsi" w:cstheme="minorHAnsi"/>
                <w:sz w:val="16"/>
                <w:szCs w:val="16"/>
              </w:rPr>
              <w:t>Showing respectful behaviour towards others by listening, sharing and taking turns.</w:t>
            </w:r>
          </w:p>
          <w:p w14:paraId="7AE34D8E" w14:textId="6C1EBB16" w:rsidR="0009418A" w:rsidRPr="0009418A" w:rsidRDefault="0009418A" w:rsidP="0009418A">
            <w:pPr>
              <w:numPr>
                <w:ilvl w:val="0"/>
                <w:numId w:val="24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9418A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Practising using quiet voices and calm bodies in shared spaces (</w:t>
            </w:r>
            <w:proofErr w:type="gramStart"/>
            <w:r w:rsidRPr="0009418A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09418A">
              <w:rPr>
                <w:rFonts w:asciiTheme="minorHAnsi" w:hAnsiTheme="minorHAnsi" w:cstheme="minorHAnsi"/>
                <w:sz w:val="16"/>
                <w:szCs w:val="16"/>
              </w:rPr>
              <w:t xml:space="preserve"> classroom, library, hall).</w:t>
            </w:r>
          </w:p>
          <w:p w14:paraId="4B48A4D6" w14:textId="407FA293" w:rsidR="0009418A" w:rsidRPr="0009418A" w:rsidRDefault="0009418A" w:rsidP="0009418A">
            <w:pPr>
              <w:numPr>
                <w:ilvl w:val="0"/>
                <w:numId w:val="24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9418A">
              <w:rPr>
                <w:rFonts w:asciiTheme="minorHAnsi" w:hAnsiTheme="minorHAnsi" w:cstheme="minorHAnsi"/>
                <w:sz w:val="16"/>
                <w:szCs w:val="16"/>
              </w:rPr>
              <w:t>Talking about things they are good at and enjoy.</w:t>
            </w:r>
          </w:p>
          <w:p w14:paraId="41A963D0" w14:textId="54BC4E67" w:rsidR="0009418A" w:rsidRPr="0009418A" w:rsidRDefault="0009418A" w:rsidP="0009418A">
            <w:pPr>
              <w:numPr>
                <w:ilvl w:val="0"/>
                <w:numId w:val="24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9418A">
              <w:rPr>
                <w:rFonts w:asciiTheme="minorHAnsi" w:hAnsiTheme="minorHAnsi" w:cstheme="minorHAnsi"/>
                <w:sz w:val="16"/>
                <w:szCs w:val="16"/>
              </w:rPr>
              <w:t>Recognising and naming their own feelings and achievements.</w:t>
            </w:r>
          </w:p>
          <w:p w14:paraId="7D74BB80" w14:textId="04CC54CE" w:rsidR="0009418A" w:rsidRPr="0009418A" w:rsidRDefault="0009418A" w:rsidP="0009418A">
            <w:pPr>
              <w:numPr>
                <w:ilvl w:val="0"/>
                <w:numId w:val="24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9418A">
              <w:rPr>
                <w:rFonts w:asciiTheme="minorHAnsi" w:hAnsiTheme="minorHAnsi" w:cstheme="minorHAnsi"/>
                <w:sz w:val="16"/>
                <w:szCs w:val="16"/>
              </w:rPr>
              <w:t>Beginning to set simple personal goals, e.g. ‘I want to learn to tie my shoelaces’.</w:t>
            </w:r>
          </w:p>
          <w:p w14:paraId="024A05E1" w14:textId="77777777" w:rsidR="0009418A" w:rsidRPr="0009418A" w:rsidRDefault="0009418A" w:rsidP="0009418A">
            <w:pPr>
              <w:numPr>
                <w:ilvl w:val="0"/>
                <w:numId w:val="24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09418A">
              <w:rPr>
                <w:rFonts w:asciiTheme="minorHAnsi" w:hAnsiTheme="minorHAnsi" w:cstheme="minorHAnsi"/>
                <w:sz w:val="16"/>
                <w:szCs w:val="16"/>
              </w:rPr>
              <w:t>Practising positive self-talk with adult support, e.g. ‘I can do it if I keep trying’.</w:t>
            </w:r>
          </w:p>
          <w:p w14:paraId="704D223C" w14:textId="04FDB28A" w:rsidR="00BC01DA" w:rsidRPr="00D15FB2" w:rsidRDefault="00BC01DA" w:rsidP="004A3CD7">
            <w:pPr>
              <w:shd w:val="clear" w:color="auto" w:fill="FFFFFF"/>
              <w:tabs>
                <w:tab w:val="num" w:pos="72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34" w:type="dxa"/>
          </w:tcPr>
          <w:p w14:paraId="01E908D1" w14:textId="77777777" w:rsidR="003A25D2" w:rsidRPr="003A25D2" w:rsidRDefault="003A25D2" w:rsidP="003A25D2">
            <w:pPr>
              <w:numPr>
                <w:ilvl w:val="0"/>
                <w:numId w:val="27"/>
              </w:numPr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3A25D2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Identifying what the internet can be used for.</w:t>
            </w:r>
          </w:p>
          <w:p w14:paraId="6403F2DF" w14:textId="77777777" w:rsidR="003A25D2" w:rsidRPr="003A25D2" w:rsidRDefault="003A25D2" w:rsidP="003A25D2">
            <w:pPr>
              <w:numPr>
                <w:ilvl w:val="0"/>
                <w:numId w:val="27"/>
              </w:numPr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3A25D2">
              <w:rPr>
                <w:rFonts w:asciiTheme="minorHAnsi" w:hAnsiTheme="minorHAnsi" w:cstheme="minorHAnsi"/>
                <w:sz w:val="16"/>
                <w:szCs w:val="16"/>
              </w:rPr>
              <w:t>Identifying the benefits and challenges of online and in-person communication.</w:t>
            </w:r>
          </w:p>
          <w:p w14:paraId="068930A8" w14:textId="77777777" w:rsidR="003A25D2" w:rsidRPr="003A25D2" w:rsidRDefault="003A25D2" w:rsidP="003A25D2">
            <w:pPr>
              <w:numPr>
                <w:ilvl w:val="0"/>
                <w:numId w:val="27"/>
              </w:numPr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3A25D2">
              <w:rPr>
                <w:rFonts w:asciiTheme="minorHAnsi" w:hAnsiTheme="minorHAnsi" w:cstheme="minorHAnsi"/>
                <w:sz w:val="16"/>
                <w:szCs w:val="16"/>
              </w:rPr>
              <w:t>Communicating respectfully and appropriately in an online environment.</w:t>
            </w:r>
          </w:p>
          <w:p w14:paraId="581C46C4" w14:textId="77777777" w:rsidR="003A25D2" w:rsidRPr="003A25D2" w:rsidRDefault="003A25D2" w:rsidP="003A25D2">
            <w:pPr>
              <w:numPr>
                <w:ilvl w:val="0"/>
                <w:numId w:val="27"/>
              </w:numPr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3A25D2">
              <w:rPr>
                <w:rFonts w:asciiTheme="minorHAnsi" w:hAnsiTheme="minorHAnsi" w:cstheme="minorHAnsi"/>
                <w:sz w:val="16"/>
                <w:szCs w:val="16"/>
              </w:rPr>
              <w:t>Recognising that disrespectful online communication can have a negative impact on others.</w:t>
            </w:r>
          </w:p>
          <w:p w14:paraId="4FD3ADB6" w14:textId="77777777" w:rsidR="003A25D2" w:rsidRPr="003A25D2" w:rsidRDefault="003A25D2" w:rsidP="003A25D2">
            <w:pPr>
              <w:numPr>
                <w:ilvl w:val="0"/>
                <w:numId w:val="27"/>
              </w:numPr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3A25D2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Identifying some types of online bullying behaviour.</w:t>
            </w:r>
          </w:p>
          <w:p w14:paraId="06BBF729" w14:textId="77777777" w:rsidR="003A25D2" w:rsidRPr="003A25D2" w:rsidRDefault="003A25D2" w:rsidP="003A25D2">
            <w:pPr>
              <w:numPr>
                <w:ilvl w:val="0"/>
                <w:numId w:val="27"/>
              </w:numPr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3A25D2">
              <w:rPr>
                <w:rFonts w:asciiTheme="minorHAnsi" w:hAnsiTheme="minorHAnsi" w:cstheme="minorHAnsi"/>
                <w:sz w:val="16"/>
                <w:szCs w:val="16"/>
              </w:rPr>
              <w:t>Recognising that excessive screen time can affect people’s mood or stop them from doing other things they enjoy.</w:t>
            </w:r>
          </w:p>
          <w:p w14:paraId="7405A3C7" w14:textId="77777777" w:rsidR="003A25D2" w:rsidRPr="003A25D2" w:rsidRDefault="003A25D2" w:rsidP="003A25D2">
            <w:pPr>
              <w:numPr>
                <w:ilvl w:val="0"/>
                <w:numId w:val="27"/>
              </w:numPr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3A25D2">
              <w:rPr>
                <w:rFonts w:asciiTheme="minorHAnsi" w:hAnsiTheme="minorHAnsi" w:cstheme="minorHAnsi"/>
                <w:sz w:val="16"/>
                <w:szCs w:val="16"/>
              </w:rPr>
              <w:t>Choosing whether to accept a friend request in an online game.</w:t>
            </w:r>
          </w:p>
          <w:p w14:paraId="1768F8DD" w14:textId="77777777" w:rsidR="003A25D2" w:rsidRPr="003A25D2" w:rsidRDefault="003A25D2" w:rsidP="003A25D2">
            <w:pPr>
              <w:numPr>
                <w:ilvl w:val="0"/>
                <w:numId w:val="27"/>
              </w:numPr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3A25D2">
              <w:rPr>
                <w:rFonts w:asciiTheme="minorHAnsi" w:hAnsiTheme="minorHAnsi" w:cstheme="minorHAnsi"/>
                <w:sz w:val="16"/>
                <w:szCs w:val="16"/>
              </w:rPr>
              <w:t>Recognising that some online features are not suitable for all ages.</w:t>
            </w:r>
          </w:p>
          <w:p w14:paraId="311FFB98" w14:textId="77777777" w:rsidR="003A25D2" w:rsidRPr="003A25D2" w:rsidRDefault="003A25D2" w:rsidP="003A25D2">
            <w:pPr>
              <w:numPr>
                <w:ilvl w:val="0"/>
                <w:numId w:val="27"/>
              </w:numPr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3A25D2">
              <w:rPr>
                <w:rFonts w:asciiTheme="minorHAnsi" w:hAnsiTheme="minorHAnsi" w:cstheme="minorHAnsi"/>
                <w:sz w:val="16"/>
                <w:szCs w:val="16"/>
              </w:rPr>
              <w:t>Role-playing how to report concerns about bullying, upsetting content or contact from strangers online to a trusted adult.</w:t>
            </w:r>
          </w:p>
          <w:p w14:paraId="5EEE9752" w14:textId="77777777" w:rsidR="00BC01DA" w:rsidRPr="00D75611" w:rsidRDefault="00BC01DA" w:rsidP="004A3CD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78" w:type="dxa"/>
          </w:tcPr>
          <w:p w14:paraId="477068C2" w14:textId="77777777" w:rsidR="00C175F1" w:rsidRPr="00C175F1" w:rsidRDefault="00C175F1" w:rsidP="00C175F1">
            <w:pPr>
              <w:numPr>
                <w:ilvl w:val="0"/>
                <w:numId w:val="30"/>
              </w:numPr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C175F1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Practising how to wash their hands properly using soap and water.</w:t>
            </w:r>
          </w:p>
          <w:p w14:paraId="3E6FB152" w14:textId="77777777" w:rsidR="00C175F1" w:rsidRPr="00C175F1" w:rsidRDefault="00C175F1" w:rsidP="00C175F1">
            <w:pPr>
              <w:numPr>
                <w:ilvl w:val="0"/>
                <w:numId w:val="30"/>
              </w:numPr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C175F1">
              <w:rPr>
                <w:rFonts w:asciiTheme="minorHAnsi" w:hAnsiTheme="minorHAnsi" w:cstheme="minorHAnsi"/>
                <w:sz w:val="16"/>
                <w:szCs w:val="16"/>
              </w:rPr>
              <w:t>Recognising when they need to wash their hands (</w:t>
            </w:r>
            <w:proofErr w:type="gramStart"/>
            <w:r w:rsidRPr="00C175F1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C175F1">
              <w:rPr>
                <w:rFonts w:asciiTheme="minorHAnsi" w:hAnsiTheme="minorHAnsi" w:cstheme="minorHAnsi"/>
                <w:sz w:val="16"/>
                <w:szCs w:val="16"/>
              </w:rPr>
              <w:t xml:space="preserve"> after using the toilet, before eating, after sneezing).</w:t>
            </w:r>
          </w:p>
          <w:p w14:paraId="5DF25E45" w14:textId="77777777" w:rsidR="00C175F1" w:rsidRPr="00C175F1" w:rsidRDefault="00C175F1" w:rsidP="00C175F1">
            <w:pPr>
              <w:numPr>
                <w:ilvl w:val="0"/>
                <w:numId w:val="30"/>
              </w:numPr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C175F1">
              <w:rPr>
                <w:rFonts w:asciiTheme="minorHAnsi" w:hAnsiTheme="minorHAnsi" w:cstheme="minorHAnsi"/>
                <w:sz w:val="16"/>
                <w:szCs w:val="16"/>
              </w:rPr>
              <w:t>Recognising the difference between a small injury (</w:t>
            </w:r>
            <w:proofErr w:type="gramStart"/>
            <w:r w:rsidRPr="00C175F1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C175F1">
              <w:rPr>
                <w:rFonts w:asciiTheme="minorHAnsi" w:hAnsiTheme="minorHAnsi" w:cstheme="minorHAnsi"/>
                <w:sz w:val="16"/>
                <w:szCs w:val="16"/>
              </w:rPr>
              <w:t xml:space="preserve"> a graze) and something more serious (e.g. a break or head bump).</w:t>
            </w:r>
          </w:p>
          <w:p w14:paraId="361761D9" w14:textId="77777777" w:rsidR="00C175F1" w:rsidRPr="00C175F1" w:rsidRDefault="00C175F1" w:rsidP="00C175F1">
            <w:pPr>
              <w:numPr>
                <w:ilvl w:val="0"/>
                <w:numId w:val="30"/>
              </w:numPr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C175F1">
              <w:rPr>
                <w:rFonts w:asciiTheme="minorHAnsi" w:hAnsiTheme="minorHAnsi" w:cstheme="minorHAnsi"/>
                <w:sz w:val="16"/>
                <w:szCs w:val="16"/>
              </w:rPr>
              <w:t xml:space="preserve">Choosing appropriate clothing and preparing </w:t>
            </w:r>
            <w:r w:rsidRPr="00C175F1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for different weather conditions (</w:t>
            </w:r>
            <w:proofErr w:type="gramStart"/>
            <w:r w:rsidRPr="00C175F1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C175F1">
              <w:rPr>
                <w:rFonts w:asciiTheme="minorHAnsi" w:hAnsiTheme="minorHAnsi" w:cstheme="minorHAnsi"/>
                <w:sz w:val="16"/>
                <w:szCs w:val="16"/>
              </w:rPr>
              <w:t xml:space="preserve"> a hat, sunglasses and suncream when it is hot).</w:t>
            </w:r>
          </w:p>
          <w:p w14:paraId="3A118112" w14:textId="77777777" w:rsidR="00C175F1" w:rsidRPr="00C175F1" w:rsidRDefault="00C175F1" w:rsidP="00C175F1">
            <w:pPr>
              <w:numPr>
                <w:ilvl w:val="0"/>
                <w:numId w:val="30"/>
              </w:numPr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C175F1">
              <w:rPr>
                <w:rFonts w:asciiTheme="minorHAnsi" w:hAnsiTheme="minorHAnsi" w:cstheme="minorHAnsi"/>
                <w:sz w:val="16"/>
                <w:szCs w:val="16"/>
              </w:rPr>
              <w:t>Telling an adult when they feel unwell, tired or hurt.</w:t>
            </w:r>
          </w:p>
          <w:p w14:paraId="4C917511" w14:textId="77777777" w:rsidR="00C175F1" w:rsidRPr="00C175F1" w:rsidRDefault="00C175F1" w:rsidP="00C175F1">
            <w:pPr>
              <w:numPr>
                <w:ilvl w:val="0"/>
                <w:numId w:val="30"/>
              </w:numPr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C175F1">
              <w:rPr>
                <w:rFonts w:asciiTheme="minorHAnsi" w:hAnsiTheme="minorHAnsi" w:cstheme="minorHAnsi"/>
                <w:sz w:val="16"/>
                <w:szCs w:val="16"/>
              </w:rPr>
              <w:t>Beginning to describe common signs of illness (</w:t>
            </w:r>
            <w:proofErr w:type="gramStart"/>
            <w:r w:rsidRPr="00C175F1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C175F1">
              <w:rPr>
                <w:rFonts w:asciiTheme="minorHAnsi" w:hAnsiTheme="minorHAnsi" w:cstheme="minorHAnsi"/>
                <w:sz w:val="16"/>
                <w:szCs w:val="16"/>
              </w:rPr>
              <w:t xml:space="preserve"> “My tummy hurts”, “I feel dizzy”).</w:t>
            </w:r>
          </w:p>
          <w:p w14:paraId="0344EBBD" w14:textId="77777777" w:rsidR="00C175F1" w:rsidRPr="00C175F1" w:rsidRDefault="00C175F1" w:rsidP="00C175F1">
            <w:pPr>
              <w:numPr>
                <w:ilvl w:val="0"/>
                <w:numId w:val="30"/>
              </w:numPr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C175F1">
              <w:rPr>
                <w:rFonts w:asciiTheme="minorHAnsi" w:hAnsiTheme="minorHAnsi" w:cstheme="minorHAnsi"/>
                <w:sz w:val="16"/>
                <w:szCs w:val="16"/>
              </w:rPr>
              <w:t>Identifying some emergency situations.</w:t>
            </w:r>
          </w:p>
          <w:p w14:paraId="33BDBC6A" w14:textId="77777777" w:rsidR="00BC01DA" w:rsidRPr="00D75611" w:rsidRDefault="00BC01DA" w:rsidP="004A3CD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78" w:type="dxa"/>
          </w:tcPr>
          <w:p w14:paraId="0B3538B3" w14:textId="77777777" w:rsidR="005E5704" w:rsidRPr="005E5704" w:rsidRDefault="005E5704" w:rsidP="005E5704">
            <w:pPr>
              <w:numPr>
                <w:ilvl w:val="0"/>
                <w:numId w:val="34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Recognising when something may be dangerous in the home.</w:t>
            </w:r>
          </w:p>
          <w:p w14:paraId="13CCEDCB" w14:textId="77777777" w:rsidR="005E5704" w:rsidRPr="005E5704" w:rsidRDefault="005E5704" w:rsidP="005E5704">
            <w:p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  <w:p w14:paraId="37CB3227" w14:textId="77777777" w:rsidR="005E5704" w:rsidRPr="005E5704" w:rsidRDefault="005E5704" w:rsidP="005E5704">
            <w:pPr>
              <w:numPr>
                <w:ilvl w:val="0"/>
                <w:numId w:val="34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sz w:val="16"/>
                <w:szCs w:val="16"/>
              </w:rPr>
              <w:t>Naming some items that they should not touch at home without an adult present (</w:t>
            </w:r>
            <w:proofErr w:type="gramStart"/>
            <w:r w:rsidRPr="005E5704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5E5704">
              <w:rPr>
                <w:rFonts w:asciiTheme="minorHAnsi" w:hAnsiTheme="minorHAnsi" w:cstheme="minorHAnsi"/>
                <w:sz w:val="16"/>
                <w:szCs w:val="16"/>
              </w:rPr>
              <w:t xml:space="preserve"> tools, sharp knives, laundry pods, matches, a kettle, an oven) and explaining why.</w:t>
            </w:r>
          </w:p>
          <w:p w14:paraId="094FDEDC" w14:textId="77777777" w:rsidR="005E5704" w:rsidRPr="005E5704" w:rsidRDefault="005E5704" w:rsidP="005E5704">
            <w:p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  <w:p w14:paraId="5825457C" w14:textId="77777777" w:rsidR="005E5704" w:rsidRPr="005E5704" w:rsidRDefault="005E5704" w:rsidP="005E5704">
            <w:pPr>
              <w:numPr>
                <w:ilvl w:val="0"/>
                <w:numId w:val="34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sz w:val="16"/>
                <w:szCs w:val="16"/>
              </w:rPr>
              <w:t xml:space="preserve">Naming things that are safe or unsafe to put in </w:t>
            </w:r>
            <w:r w:rsidRPr="005E570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or on the body (</w:t>
            </w:r>
            <w:proofErr w:type="gramStart"/>
            <w:r w:rsidRPr="005E5704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5E5704">
              <w:rPr>
                <w:rFonts w:asciiTheme="minorHAnsi" w:hAnsiTheme="minorHAnsi" w:cstheme="minorHAnsi"/>
                <w:sz w:val="16"/>
                <w:szCs w:val="16"/>
              </w:rPr>
              <w:t xml:space="preserve"> food vs cleaning products).</w:t>
            </w:r>
          </w:p>
          <w:p w14:paraId="28E77C4B" w14:textId="77777777" w:rsidR="005E5704" w:rsidRPr="005E5704" w:rsidRDefault="005E5704" w:rsidP="005E5704">
            <w:p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  <w:p w14:paraId="5397FF58" w14:textId="77777777" w:rsidR="005E5704" w:rsidRPr="005E5704" w:rsidRDefault="005E5704" w:rsidP="005E5704">
            <w:pPr>
              <w:numPr>
                <w:ilvl w:val="0"/>
                <w:numId w:val="34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sz w:val="16"/>
                <w:szCs w:val="16"/>
              </w:rPr>
              <w:t>Following simple safety rules in different settings.</w:t>
            </w:r>
          </w:p>
          <w:p w14:paraId="092BB25B" w14:textId="77777777" w:rsidR="005E5704" w:rsidRPr="005E5704" w:rsidRDefault="005E5704" w:rsidP="005E5704">
            <w:p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  <w:p w14:paraId="6C66094C" w14:textId="77777777" w:rsidR="005E5704" w:rsidRPr="005E5704" w:rsidRDefault="005E5704" w:rsidP="005E5704">
            <w:pPr>
              <w:numPr>
                <w:ilvl w:val="0"/>
                <w:numId w:val="34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sz w:val="16"/>
                <w:szCs w:val="16"/>
              </w:rPr>
              <w:t>Identifying safe places to walk on the pavement.</w:t>
            </w:r>
          </w:p>
          <w:p w14:paraId="217FAA50" w14:textId="77777777" w:rsidR="005E5704" w:rsidRPr="005E5704" w:rsidRDefault="005E5704" w:rsidP="005E5704">
            <w:p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  <w:p w14:paraId="39B582B9" w14:textId="77777777" w:rsidR="005E5704" w:rsidRPr="005E5704" w:rsidRDefault="005E5704" w:rsidP="005E5704">
            <w:pPr>
              <w:numPr>
                <w:ilvl w:val="0"/>
                <w:numId w:val="34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sz w:val="16"/>
                <w:szCs w:val="16"/>
              </w:rPr>
              <w:t>Explaining how to safely cross a road with an adult and identifying other simple actions they can take to stay safe near and on roads.</w:t>
            </w:r>
          </w:p>
          <w:p w14:paraId="0364CDE0" w14:textId="77777777" w:rsidR="005E5704" w:rsidRPr="005E5704" w:rsidRDefault="005E5704" w:rsidP="005E5704">
            <w:p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  <w:p w14:paraId="4D3AB59C" w14:textId="77777777" w:rsidR="005E5704" w:rsidRPr="005E5704" w:rsidRDefault="005E5704" w:rsidP="005E5704">
            <w:pPr>
              <w:numPr>
                <w:ilvl w:val="0"/>
                <w:numId w:val="34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sz w:val="16"/>
                <w:szCs w:val="16"/>
              </w:rPr>
              <w:t>Using roleplay to ask for help with clear, simple phrases, such as “I need help” or “something’s wrong”.</w:t>
            </w:r>
          </w:p>
          <w:p w14:paraId="6055F417" w14:textId="77777777" w:rsidR="005E5704" w:rsidRPr="005E5704" w:rsidRDefault="005E5704" w:rsidP="005E5704">
            <w:p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  <w:p w14:paraId="5C820F10" w14:textId="77777777" w:rsidR="005E5704" w:rsidRPr="005E5704" w:rsidRDefault="005E5704" w:rsidP="005E5704">
            <w:pPr>
              <w:numPr>
                <w:ilvl w:val="0"/>
                <w:numId w:val="34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sz w:val="16"/>
                <w:szCs w:val="16"/>
              </w:rPr>
              <w:t>Naming some trusted adults at home and school.</w:t>
            </w:r>
          </w:p>
          <w:p w14:paraId="0488CA8F" w14:textId="77777777" w:rsidR="005E5704" w:rsidRPr="005E5704" w:rsidRDefault="005E5704" w:rsidP="005E5704">
            <w:p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  <w:p w14:paraId="0ECF7917" w14:textId="77777777" w:rsidR="005E5704" w:rsidRPr="005E5704" w:rsidRDefault="005E5704" w:rsidP="005E5704">
            <w:pPr>
              <w:numPr>
                <w:ilvl w:val="0"/>
                <w:numId w:val="34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sz w:val="16"/>
                <w:szCs w:val="16"/>
              </w:rPr>
              <w:t>Identifying some emergency situations.</w:t>
            </w:r>
          </w:p>
          <w:p w14:paraId="11AFB8F0" w14:textId="18C409EE" w:rsidR="00BC01DA" w:rsidRPr="00D75611" w:rsidRDefault="00BC01DA" w:rsidP="004A3CD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45" w:type="dxa"/>
          </w:tcPr>
          <w:p w14:paraId="30FE74E2" w14:textId="2503B238" w:rsidR="00310790" w:rsidRPr="00310790" w:rsidRDefault="00310790" w:rsidP="00310790">
            <w:pPr>
              <w:numPr>
                <w:ilvl w:val="0"/>
                <w:numId w:val="37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310790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Describing who is in their family.</w:t>
            </w:r>
          </w:p>
          <w:p w14:paraId="48DD6870" w14:textId="59911C83" w:rsidR="00310790" w:rsidRPr="00310790" w:rsidRDefault="00310790" w:rsidP="00310790">
            <w:pPr>
              <w:numPr>
                <w:ilvl w:val="0"/>
                <w:numId w:val="37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310790">
              <w:rPr>
                <w:rFonts w:asciiTheme="minorHAnsi" w:hAnsiTheme="minorHAnsi" w:cstheme="minorHAnsi"/>
                <w:sz w:val="16"/>
                <w:szCs w:val="16"/>
              </w:rPr>
              <w:t>Discussing how families are all unique.</w:t>
            </w:r>
          </w:p>
          <w:p w14:paraId="214A0F4A" w14:textId="27EACA4F" w:rsidR="00310790" w:rsidRPr="00310790" w:rsidRDefault="00310790" w:rsidP="00310790">
            <w:pPr>
              <w:numPr>
                <w:ilvl w:val="0"/>
                <w:numId w:val="37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310790">
              <w:rPr>
                <w:rFonts w:asciiTheme="minorHAnsi" w:hAnsiTheme="minorHAnsi" w:cstheme="minorHAnsi"/>
                <w:sz w:val="16"/>
                <w:szCs w:val="16"/>
              </w:rPr>
              <w:t>Identifying and discussing people’s similarities and differences (</w:t>
            </w:r>
            <w:proofErr w:type="gramStart"/>
            <w:r w:rsidRPr="00310790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310790">
              <w:rPr>
                <w:rFonts w:asciiTheme="minorHAnsi" w:hAnsiTheme="minorHAnsi" w:cstheme="minorHAnsi"/>
                <w:sz w:val="16"/>
                <w:szCs w:val="16"/>
              </w:rPr>
              <w:t xml:space="preserve"> family, culture, traditions, physically, personality and beliefs).</w:t>
            </w:r>
          </w:p>
          <w:p w14:paraId="010CC962" w14:textId="22055554" w:rsidR="00310790" w:rsidRPr="00310790" w:rsidRDefault="00310790" w:rsidP="00310790">
            <w:pPr>
              <w:numPr>
                <w:ilvl w:val="0"/>
                <w:numId w:val="37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310790">
              <w:rPr>
                <w:rFonts w:asciiTheme="minorHAnsi" w:hAnsiTheme="minorHAnsi" w:cstheme="minorHAnsi"/>
                <w:sz w:val="16"/>
                <w:szCs w:val="16"/>
              </w:rPr>
              <w:t xml:space="preserve">Recognising unkind behaviour and considering how it </w:t>
            </w:r>
            <w:r w:rsidRPr="00310790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may affect someone’s feelings or sense of belonging.</w:t>
            </w:r>
          </w:p>
          <w:p w14:paraId="40658A74" w14:textId="6A7C58FD" w:rsidR="00310790" w:rsidRPr="00310790" w:rsidRDefault="00310790" w:rsidP="00310790">
            <w:pPr>
              <w:numPr>
                <w:ilvl w:val="0"/>
                <w:numId w:val="37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310790">
              <w:rPr>
                <w:rFonts w:asciiTheme="minorHAnsi" w:hAnsiTheme="minorHAnsi" w:cstheme="minorHAnsi"/>
                <w:sz w:val="16"/>
                <w:szCs w:val="16"/>
              </w:rPr>
              <w:t>Asking permission before touching or using someone else’s things.</w:t>
            </w:r>
          </w:p>
          <w:p w14:paraId="7003C6E9" w14:textId="510E17CE" w:rsidR="00310790" w:rsidRPr="00310790" w:rsidRDefault="00310790" w:rsidP="00310790">
            <w:pPr>
              <w:numPr>
                <w:ilvl w:val="0"/>
                <w:numId w:val="37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310790">
              <w:rPr>
                <w:rFonts w:asciiTheme="minorHAnsi" w:hAnsiTheme="minorHAnsi" w:cstheme="minorHAnsi"/>
                <w:sz w:val="16"/>
                <w:szCs w:val="16"/>
              </w:rPr>
              <w:t>Expressing their own boundaries using simple language (</w:t>
            </w:r>
            <w:proofErr w:type="gramStart"/>
            <w:r w:rsidRPr="00310790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310790">
              <w:rPr>
                <w:rFonts w:asciiTheme="minorHAnsi" w:hAnsiTheme="minorHAnsi" w:cstheme="minorHAnsi"/>
                <w:sz w:val="16"/>
                <w:szCs w:val="16"/>
              </w:rPr>
              <w:t xml:space="preserve"> ‘I don’t like that’).</w:t>
            </w:r>
          </w:p>
          <w:p w14:paraId="0DFA3411" w14:textId="5EDD6A81" w:rsidR="00310790" w:rsidRPr="00310790" w:rsidRDefault="00310790" w:rsidP="00310790">
            <w:pPr>
              <w:numPr>
                <w:ilvl w:val="0"/>
                <w:numId w:val="37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310790">
              <w:rPr>
                <w:rFonts w:asciiTheme="minorHAnsi" w:hAnsiTheme="minorHAnsi" w:cstheme="minorHAnsi"/>
                <w:sz w:val="16"/>
                <w:szCs w:val="16"/>
              </w:rPr>
              <w:t>Respecting when others say no or need space.</w:t>
            </w:r>
          </w:p>
          <w:p w14:paraId="345E871F" w14:textId="78C58D70" w:rsidR="00310790" w:rsidRPr="00310790" w:rsidRDefault="00310790" w:rsidP="00310790">
            <w:pPr>
              <w:numPr>
                <w:ilvl w:val="0"/>
                <w:numId w:val="37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310790">
              <w:rPr>
                <w:rFonts w:asciiTheme="minorHAnsi" w:hAnsiTheme="minorHAnsi" w:cstheme="minorHAnsi"/>
                <w:sz w:val="16"/>
                <w:szCs w:val="16"/>
              </w:rPr>
              <w:t>Using roleplay to ask for help with clear, simple words, such as ‘I need help’ or ‘something is wrong’.</w:t>
            </w:r>
          </w:p>
          <w:p w14:paraId="27BED4ED" w14:textId="64AFE143" w:rsidR="00310790" w:rsidRPr="00310790" w:rsidRDefault="00310790" w:rsidP="00310790">
            <w:pPr>
              <w:numPr>
                <w:ilvl w:val="0"/>
                <w:numId w:val="37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310790">
              <w:rPr>
                <w:rFonts w:asciiTheme="minorHAnsi" w:hAnsiTheme="minorHAnsi" w:cstheme="minorHAnsi"/>
                <w:sz w:val="16"/>
                <w:szCs w:val="16"/>
              </w:rPr>
              <w:t>Naming trusted adults at home and school.</w:t>
            </w:r>
          </w:p>
          <w:p w14:paraId="67A4E283" w14:textId="420655D8" w:rsidR="00310790" w:rsidRPr="00310790" w:rsidRDefault="00310790" w:rsidP="00310790">
            <w:pPr>
              <w:numPr>
                <w:ilvl w:val="0"/>
                <w:numId w:val="37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310790">
              <w:rPr>
                <w:rFonts w:asciiTheme="minorHAnsi" w:hAnsiTheme="minorHAnsi" w:cstheme="minorHAnsi"/>
                <w:sz w:val="16"/>
                <w:szCs w:val="16"/>
              </w:rPr>
              <w:t>Recognising bullying behaviour in simple scenarios.</w:t>
            </w:r>
          </w:p>
          <w:p w14:paraId="3B92A397" w14:textId="77777777" w:rsidR="00310790" w:rsidRPr="00310790" w:rsidRDefault="00310790" w:rsidP="00310790">
            <w:pPr>
              <w:numPr>
                <w:ilvl w:val="0"/>
                <w:numId w:val="37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310790">
              <w:rPr>
                <w:rFonts w:asciiTheme="minorHAnsi" w:hAnsiTheme="minorHAnsi" w:cstheme="minorHAnsi"/>
                <w:sz w:val="16"/>
                <w:szCs w:val="16"/>
              </w:rPr>
              <w:t>Naming how someone might feel if they are being bullied.</w:t>
            </w:r>
          </w:p>
          <w:p w14:paraId="5F4C7707" w14:textId="4C372173" w:rsidR="00BC01DA" w:rsidRPr="00773EF3" w:rsidRDefault="00BC01DA" w:rsidP="003B4CE3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33" w:type="dxa"/>
          </w:tcPr>
          <w:p w14:paraId="4E771CFC" w14:textId="77777777" w:rsidR="00F54FAE" w:rsidRPr="00F54FAE" w:rsidRDefault="00F54FAE" w:rsidP="00F54FAE">
            <w:pPr>
              <w:numPr>
                <w:ilvl w:val="0"/>
                <w:numId w:val="40"/>
              </w:numPr>
              <w:shd w:val="clear" w:color="auto" w:fill="FFFFFF"/>
              <w:spacing w:before="100" w:beforeAutospacing="1" w:after="100" w:afterAutospacing="1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F54FAE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Recognising some occasions when they are online in their everyday life.</w:t>
            </w:r>
          </w:p>
          <w:p w14:paraId="4A9FCE1B" w14:textId="77777777" w:rsidR="00F54FAE" w:rsidRPr="00F54FAE" w:rsidRDefault="00F54FAE" w:rsidP="00F54FAE">
            <w:pPr>
              <w:numPr>
                <w:ilvl w:val="0"/>
                <w:numId w:val="40"/>
              </w:numPr>
              <w:shd w:val="clear" w:color="auto" w:fill="FFFFFF"/>
              <w:spacing w:before="100" w:beforeAutospacing="1" w:after="100" w:afterAutospacing="1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F54FAE">
              <w:rPr>
                <w:rFonts w:asciiTheme="minorHAnsi" w:hAnsiTheme="minorHAnsi" w:cstheme="minorHAnsi"/>
                <w:sz w:val="16"/>
                <w:szCs w:val="16"/>
              </w:rPr>
              <w:t>Asking a trusted adult to check something unfamiliar that appears online (</w:t>
            </w:r>
            <w:proofErr w:type="spellStart"/>
            <w:r w:rsidRPr="00F54FAE">
              <w:rPr>
                <w:rFonts w:asciiTheme="minorHAnsi" w:hAnsiTheme="minorHAnsi" w:cstheme="minorHAnsi"/>
                <w:sz w:val="16"/>
                <w:szCs w:val="16"/>
              </w:rPr>
              <w:t>e.g</w:t>
            </w:r>
            <w:proofErr w:type="spellEnd"/>
            <w:r w:rsidRPr="00F54FAE">
              <w:rPr>
                <w:rFonts w:asciiTheme="minorHAnsi" w:hAnsiTheme="minorHAnsi" w:cstheme="minorHAnsi"/>
                <w:sz w:val="16"/>
                <w:szCs w:val="16"/>
              </w:rPr>
              <w:t xml:space="preserve"> adverts or cookies pop-ups).</w:t>
            </w:r>
          </w:p>
          <w:p w14:paraId="6FB2C47D" w14:textId="77777777" w:rsidR="00F54FAE" w:rsidRPr="00F54FAE" w:rsidRDefault="00F54FAE" w:rsidP="00F54FAE">
            <w:pPr>
              <w:numPr>
                <w:ilvl w:val="0"/>
                <w:numId w:val="40"/>
              </w:numPr>
              <w:shd w:val="clear" w:color="auto" w:fill="FFFFFF"/>
              <w:spacing w:before="100" w:beforeAutospacing="1" w:after="100" w:afterAutospacing="1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F54FAE">
              <w:rPr>
                <w:rFonts w:asciiTheme="minorHAnsi" w:hAnsiTheme="minorHAnsi" w:cstheme="minorHAnsi"/>
                <w:sz w:val="16"/>
                <w:szCs w:val="16"/>
              </w:rPr>
              <w:t>Checking with a trusted adult before they use new apps or websites.</w:t>
            </w:r>
          </w:p>
          <w:p w14:paraId="3828D1B8" w14:textId="77777777" w:rsidR="00F54FAE" w:rsidRPr="00F54FAE" w:rsidRDefault="00F54FAE" w:rsidP="00F54FAE">
            <w:pPr>
              <w:numPr>
                <w:ilvl w:val="0"/>
                <w:numId w:val="40"/>
              </w:numPr>
              <w:shd w:val="clear" w:color="auto" w:fill="FFFFFF"/>
              <w:spacing w:before="100" w:beforeAutospacing="1" w:after="100" w:afterAutospacing="1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F54FAE">
              <w:rPr>
                <w:rFonts w:asciiTheme="minorHAnsi" w:hAnsiTheme="minorHAnsi" w:cstheme="minorHAnsi"/>
                <w:sz w:val="16"/>
                <w:szCs w:val="16"/>
              </w:rPr>
              <w:t xml:space="preserve">Beginning to identify when someone has </w:t>
            </w:r>
            <w:r w:rsidRPr="00F54FAE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shared too much information about themselves online.</w:t>
            </w:r>
          </w:p>
          <w:p w14:paraId="11023F50" w14:textId="77777777" w:rsidR="00F54FAE" w:rsidRPr="00F54FAE" w:rsidRDefault="00F54FAE" w:rsidP="00F54FAE">
            <w:pPr>
              <w:numPr>
                <w:ilvl w:val="0"/>
                <w:numId w:val="40"/>
              </w:numPr>
              <w:shd w:val="clear" w:color="auto" w:fill="FFFFFF"/>
              <w:spacing w:before="100" w:beforeAutospacing="1" w:after="100" w:afterAutospacing="1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F54FAE">
              <w:rPr>
                <w:rFonts w:asciiTheme="minorHAnsi" w:hAnsiTheme="minorHAnsi" w:cstheme="minorHAnsi"/>
                <w:sz w:val="16"/>
                <w:szCs w:val="16"/>
              </w:rPr>
              <w:t>Recognising when something online makes the feel scared, worried, uncomfortable or unsafe.</w:t>
            </w:r>
          </w:p>
          <w:p w14:paraId="295CF669" w14:textId="390C72F7" w:rsidR="00BC01DA" w:rsidRPr="002338F7" w:rsidRDefault="00BC01DA" w:rsidP="00F54FAE">
            <w:pPr>
              <w:shd w:val="clear" w:color="auto" w:fill="FFFFFF"/>
              <w:spacing w:before="100" w:beforeAutospacing="1" w:after="100" w:afterAutospacing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C01DA" w14:paraId="5552C470" w14:textId="77777777" w:rsidTr="00BC01DA">
        <w:tc>
          <w:tcPr>
            <w:tcW w:w="1887" w:type="dxa"/>
            <w:shd w:val="clear" w:color="auto" w:fill="F2F2F2" w:themeFill="background1" w:themeFillShade="F2"/>
          </w:tcPr>
          <w:p w14:paraId="36D705BB" w14:textId="48FB92BC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Key Vocabulary</w:t>
            </w:r>
          </w:p>
        </w:tc>
        <w:tc>
          <w:tcPr>
            <w:tcW w:w="2265" w:type="dxa"/>
          </w:tcPr>
          <w:p w14:paraId="6510793C" w14:textId="77777777" w:rsidR="005A1EE2" w:rsidRPr="005A1EE2" w:rsidRDefault="005A1EE2" w:rsidP="005A1EE2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A1EE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calm</w:t>
            </w:r>
          </w:p>
          <w:p w14:paraId="4407CFDC" w14:textId="77777777" w:rsidR="005A1EE2" w:rsidRPr="005A1EE2" w:rsidRDefault="005A1EE2" w:rsidP="005A1EE2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A1EE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fair</w:t>
            </w:r>
          </w:p>
          <w:p w14:paraId="7ABDF553" w14:textId="77777777" w:rsidR="005A1EE2" w:rsidRPr="005A1EE2" w:rsidRDefault="005A1EE2" w:rsidP="005A1EE2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A1EE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family</w:t>
            </w:r>
          </w:p>
          <w:p w14:paraId="64795927" w14:textId="77777777" w:rsidR="005A1EE2" w:rsidRPr="005A1EE2" w:rsidRDefault="005A1EE2" w:rsidP="005A1EE2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A1EE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friendly</w:t>
            </w:r>
          </w:p>
          <w:p w14:paraId="1E5E0B81" w14:textId="77777777" w:rsidR="005A1EE2" w:rsidRPr="005A1EE2" w:rsidRDefault="005A1EE2" w:rsidP="005A1EE2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A1EE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lonely</w:t>
            </w:r>
          </w:p>
          <w:p w14:paraId="18EC21A4" w14:textId="77777777" w:rsidR="005A1EE2" w:rsidRPr="005A1EE2" w:rsidRDefault="005A1EE2" w:rsidP="005A1EE2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A1EE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polite</w:t>
            </w:r>
          </w:p>
          <w:p w14:paraId="35D358E3" w14:textId="77777777" w:rsidR="005A1EE2" w:rsidRPr="005A1EE2" w:rsidRDefault="005A1EE2" w:rsidP="005A1EE2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A1EE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safe</w:t>
            </w:r>
          </w:p>
          <w:p w14:paraId="0805BACF" w14:textId="77777777" w:rsidR="005A1EE2" w:rsidRPr="005A1EE2" w:rsidRDefault="005A1EE2" w:rsidP="005A1EE2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A1EE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share</w:t>
            </w:r>
          </w:p>
          <w:p w14:paraId="5EDC4F78" w14:textId="77777777" w:rsidR="005A1EE2" w:rsidRPr="005A1EE2" w:rsidRDefault="005A1EE2" w:rsidP="005A1EE2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A1EE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strengths</w:t>
            </w:r>
          </w:p>
          <w:p w14:paraId="44E1983E" w14:textId="77777777" w:rsidR="005A1EE2" w:rsidRPr="005A1EE2" w:rsidRDefault="005A1EE2" w:rsidP="005A1EE2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A1EE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trust</w:t>
            </w:r>
          </w:p>
          <w:p w14:paraId="1D9A60B6" w14:textId="77777777" w:rsidR="005A1EE2" w:rsidRPr="005A1EE2" w:rsidRDefault="005A1EE2" w:rsidP="005A1EE2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A1EE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trusted adult</w:t>
            </w:r>
          </w:p>
          <w:p w14:paraId="467CE5F5" w14:textId="77777777" w:rsidR="005A1EE2" w:rsidRPr="005A1EE2" w:rsidRDefault="005A1EE2" w:rsidP="005A1EE2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A1EE2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unfair</w:t>
            </w:r>
          </w:p>
          <w:p w14:paraId="7203AFCC" w14:textId="0C869772" w:rsidR="00BC01DA" w:rsidRPr="00F20802" w:rsidRDefault="00BC01DA" w:rsidP="005A1EE2">
            <w:pPr>
              <w:pStyle w:val="col-lg-4"/>
              <w:shd w:val="clear" w:color="auto" w:fill="FFFFFF"/>
              <w:rPr>
                <w:rFonts w:ascii="Lato" w:hAnsi="Lato"/>
                <w:color w:val="222222"/>
                <w:sz w:val="27"/>
                <w:szCs w:val="27"/>
              </w:rPr>
            </w:pPr>
          </w:p>
        </w:tc>
        <w:tc>
          <w:tcPr>
            <w:tcW w:w="2034" w:type="dxa"/>
          </w:tcPr>
          <w:p w14:paraId="2A44AD98" w14:textId="77777777" w:rsidR="00CF2503" w:rsidRPr="00CF2503" w:rsidRDefault="00CF2503" w:rsidP="00CF2503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CF2503">
              <w:rPr>
                <w:rFonts w:asciiTheme="minorHAnsi" w:hAnsiTheme="minorHAnsi" w:cstheme="minorHAnsi"/>
                <w:bCs/>
                <w:sz w:val="16"/>
                <w:szCs w:val="16"/>
              </w:rPr>
              <w:t>age restriction</w:t>
            </w:r>
          </w:p>
          <w:p w14:paraId="27C456FE" w14:textId="77777777" w:rsidR="00CF2503" w:rsidRPr="00CF2503" w:rsidRDefault="00CF2503" w:rsidP="00CF2503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CF2503">
              <w:rPr>
                <w:rFonts w:asciiTheme="minorHAnsi" w:hAnsiTheme="minorHAnsi" w:cstheme="minorHAnsi"/>
                <w:bCs/>
                <w:sz w:val="16"/>
                <w:szCs w:val="16"/>
              </w:rPr>
              <w:t>anonymous</w:t>
            </w:r>
          </w:p>
          <w:p w14:paraId="324A1FA6" w14:textId="77777777" w:rsidR="00CF2503" w:rsidRPr="00CF2503" w:rsidRDefault="00CF2503" w:rsidP="00CF2503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CF2503">
              <w:rPr>
                <w:rFonts w:asciiTheme="minorHAnsi" w:hAnsiTheme="minorHAnsi" w:cstheme="minorHAnsi"/>
                <w:bCs/>
                <w:sz w:val="16"/>
                <w:szCs w:val="16"/>
              </w:rPr>
              <w:t>block</w:t>
            </w:r>
          </w:p>
          <w:p w14:paraId="60ACE0D2" w14:textId="77777777" w:rsidR="00CF2503" w:rsidRPr="00CF2503" w:rsidRDefault="00CF2503" w:rsidP="00CF2503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CF2503">
              <w:rPr>
                <w:rFonts w:asciiTheme="minorHAnsi" w:hAnsiTheme="minorHAnsi" w:cstheme="minorHAnsi"/>
                <w:bCs/>
                <w:sz w:val="16"/>
                <w:szCs w:val="16"/>
              </w:rPr>
              <w:t>communicate</w:t>
            </w:r>
          </w:p>
          <w:p w14:paraId="6339B6FF" w14:textId="77777777" w:rsidR="00CF2503" w:rsidRPr="00CF2503" w:rsidRDefault="00CF2503" w:rsidP="00CF2503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CF2503">
              <w:rPr>
                <w:rFonts w:asciiTheme="minorHAnsi" w:hAnsiTheme="minorHAnsi" w:cstheme="minorHAnsi"/>
                <w:bCs/>
                <w:sz w:val="16"/>
                <w:szCs w:val="16"/>
              </w:rPr>
              <w:t>report</w:t>
            </w:r>
          </w:p>
          <w:p w14:paraId="382E4541" w14:textId="77777777" w:rsidR="00CF2503" w:rsidRPr="00CF2503" w:rsidRDefault="00CF2503" w:rsidP="00CF2503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CF2503">
              <w:rPr>
                <w:rFonts w:asciiTheme="minorHAnsi" w:hAnsiTheme="minorHAnsi" w:cstheme="minorHAnsi"/>
                <w:bCs/>
                <w:sz w:val="16"/>
                <w:szCs w:val="16"/>
              </w:rPr>
              <w:t>respect</w:t>
            </w:r>
          </w:p>
          <w:p w14:paraId="6223A8AD" w14:textId="77777777" w:rsidR="00CF2503" w:rsidRPr="00CF2503" w:rsidRDefault="00CF2503" w:rsidP="00CF2503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CF2503">
              <w:rPr>
                <w:rFonts w:asciiTheme="minorHAnsi" w:hAnsiTheme="minorHAnsi" w:cstheme="minorHAnsi"/>
                <w:bCs/>
                <w:sz w:val="16"/>
                <w:szCs w:val="16"/>
              </w:rPr>
              <w:t>respectful</w:t>
            </w:r>
          </w:p>
          <w:p w14:paraId="0D0ADB6E" w14:textId="77777777" w:rsidR="00CF2503" w:rsidRPr="00CF2503" w:rsidRDefault="00CF2503" w:rsidP="00CF2503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CF2503">
              <w:rPr>
                <w:rFonts w:asciiTheme="minorHAnsi" w:hAnsiTheme="minorHAnsi" w:cstheme="minorHAnsi"/>
                <w:bCs/>
                <w:sz w:val="16"/>
                <w:szCs w:val="16"/>
              </w:rPr>
              <w:t>screenshot</w:t>
            </w:r>
          </w:p>
          <w:p w14:paraId="67A174FD" w14:textId="77777777" w:rsidR="00BC01DA" w:rsidRPr="00487A10" w:rsidRDefault="00BC01DA" w:rsidP="004A3CD7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178" w:type="dxa"/>
          </w:tcPr>
          <w:p w14:paraId="49363A55" w14:textId="77777777" w:rsidR="00C175F1" w:rsidRDefault="00C175F1" w:rsidP="00C175F1">
            <w:pPr>
              <w:pStyle w:val="col-lg-4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C175F1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999</w:t>
            </w:r>
          </w:p>
          <w:p w14:paraId="3B94BE1B" w14:textId="0A7BC4B6" w:rsidR="00C175F1" w:rsidRPr="00C175F1" w:rsidRDefault="00C175F1" w:rsidP="00C175F1">
            <w:pPr>
              <w:pStyle w:val="col-lg-4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C175F1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dentist</w:t>
            </w:r>
          </w:p>
          <w:p w14:paraId="544DD4B8" w14:textId="77777777" w:rsidR="00C175F1" w:rsidRPr="00C175F1" w:rsidRDefault="00C175F1" w:rsidP="00C175F1">
            <w:pPr>
              <w:pStyle w:val="col-lg-4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C175F1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doctor</w:t>
            </w:r>
          </w:p>
          <w:p w14:paraId="48E6788D" w14:textId="77777777" w:rsidR="00C175F1" w:rsidRPr="00C175F1" w:rsidRDefault="00C175F1" w:rsidP="00C175F1">
            <w:pPr>
              <w:pStyle w:val="col-lg-4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C175F1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emergency</w:t>
            </w:r>
          </w:p>
          <w:p w14:paraId="4CAB8DAB" w14:textId="77777777" w:rsidR="00C175F1" w:rsidRPr="00C175F1" w:rsidRDefault="00C175F1" w:rsidP="00C175F1">
            <w:pPr>
              <w:pStyle w:val="col-lg-4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C175F1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first aid</w:t>
            </w:r>
          </w:p>
          <w:p w14:paraId="6C66A7CB" w14:textId="77777777" w:rsidR="00C175F1" w:rsidRPr="00C175F1" w:rsidRDefault="00C175F1" w:rsidP="00C175F1">
            <w:pPr>
              <w:pStyle w:val="col-lg-4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C175F1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germs</w:t>
            </w:r>
          </w:p>
          <w:p w14:paraId="39400C4F" w14:textId="77777777" w:rsidR="00C175F1" w:rsidRPr="00C175F1" w:rsidRDefault="00C175F1" w:rsidP="00C175F1">
            <w:pPr>
              <w:pStyle w:val="col-lg-4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C175F1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illness</w:t>
            </w:r>
          </w:p>
          <w:p w14:paraId="69250C63" w14:textId="77777777" w:rsidR="00C175F1" w:rsidRPr="00C175F1" w:rsidRDefault="00C175F1" w:rsidP="00C175F1">
            <w:pPr>
              <w:pStyle w:val="col-lg-4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C175F1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injury</w:t>
            </w:r>
          </w:p>
          <w:p w14:paraId="4D591C10" w14:textId="77777777" w:rsidR="00C175F1" w:rsidRPr="00C175F1" w:rsidRDefault="00C175F1" w:rsidP="00C175F1">
            <w:pPr>
              <w:pStyle w:val="col-lg-4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C175F1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medicine</w:t>
            </w:r>
          </w:p>
          <w:p w14:paraId="6E967371" w14:textId="77777777" w:rsidR="00C175F1" w:rsidRPr="00C175F1" w:rsidRDefault="00C175F1" w:rsidP="00C175F1">
            <w:pPr>
              <w:pStyle w:val="col-lg-4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C175F1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prevent</w:t>
            </w:r>
          </w:p>
          <w:p w14:paraId="1CD7A9E4" w14:textId="77777777" w:rsidR="00C175F1" w:rsidRPr="00C175F1" w:rsidRDefault="00C175F1" w:rsidP="00C175F1">
            <w:pPr>
              <w:pStyle w:val="col-lg-4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C175F1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protect</w:t>
            </w:r>
          </w:p>
          <w:p w14:paraId="189D62C7" w14:textId="77777777" w:rsidR="00C175F1" w:rsidRPr="00C175F1" w:rsidRDefault="00C175F1" w:rsidP="00C175F1">
            <w:pPr>
              <w:pStyle w:val="col-lg-4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C175F1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serious</w:t>
            </w:r>
          </w:p>
          <w:p w14:paraId="68E322B0" w14:textId="77777777" w:rsidR="00C175F1" w:rsidRPr="00C175F1" w:rsidRDefault="00C175F1" w:rsidP="00C175F1">
            <w:pPr>
              <w:pStyle w:val="col-lg-4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C175F1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spread</w:t>
            </w:r>
          </w:p>
          <w:p w14:paraId="6CB6B531" w14:textId="77777777" w:rsidR="00C175F1" w:rsidRPr="00C175F1" w:rsidRDefault="00C175F1" w:rsidP="00C175F1">
            <w:pPr>
              <w:pStyle w:val="col-lg-4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C175F1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unwell</w:t>
            </w:r>
          </w:p>
          <w:p w14:paraId="38521149" w14:textId="77777777" w:rsidR="00C175F1" w:rsidRPr="00C175F1" w:rsidRDefault="00C175F1" w:rsidP="00C175F1">
            <w:pPr>
              <w:pStyle w:val="col-lg-4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C175F1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urgent</w:t>
            </w:r>
          </w:p>
          <w:p w14:paraId="4E52EE18" w14:textId="77777777" w:rsidR="00BC01DA" w:rsidRPr="00487A10" w:rsidRDefault="00BC01DA" w:rsidP="004A3CD7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178" w:type="dxa"/>
          </w:tcPr>
          <w:p w14:paraId="72E3D747" w14:textId="77777777" w:rsidR="005E5704" w:rsidRPr="005E5704" w:rsidRDefault="005E5704" w:rsidP="005E5704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body clues</w:t>
            </w:r>
          </w:p>
          <w:p w14:paraId="29C6BF26" w14:textId="77777777" w:rsidR="005E5704" w:rsidRPr="005E5704" w:rsidRDefault="005E5704" w:rsidP="005E5704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comfortable</w:t>
            </w:r>
          </w:p>
          <w:p w14:paraId="489FCE20" w14:textId="77777777" w:rsidR="005E5704" w:rsidRPr="005E5704" w:rsidRDefault="005E5704" w:rsidP="005E5704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danger</w:t>
            </w:r>
          </w:p>
          <w:p w14:paraId="35B379BE" w14:textId="77777777" w:rsidR="005E5704" w:rsidRPr="005E5704" w:rsidRDefault="005E5704" w:rsidP="005E5704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emergency</w:t>
            </w:r>
          </w:p>
          <w:p w14:paraId="415238E1" w14:textId="77777777" w:rsidR="005E5704" w:rsidRPr="005E5704" w:rsidRDefault="005E5704" w:rsidP="005E5704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harm</w:t>
            </w:r>
          </w:p>
          <w:p w14:paraId="0A5CD4D3" w14:textId="77777777" w:rsidR="005E5704" w:rsidRPr="005E5704" w:rsidRDefault="005E5704" w:rsidP="005E5704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road safety</w:t>
            </w:r>
          </w:p>
          <w:p w14:paraId="265D6843" w14:textId="77777777" w:rsidR="005E5704" w:rsidRPr="005E5704" w:rsidRDefault="005E5704" w:rsidP="005E5704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rule</w:t>
            </w:r>
          </w:p>
          <w:p w14:paraId="6875A25C" w14:textId="77777777" w:rsidR="005E5704" w:rsidRPr="005E5704" w:rsidRDefault="005E5704" w:rsidP="005E5704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safe</w:t>
            </w:r>
          </w:p>
          <w:p w14:paraId="03E2A354" w14:textId="77777777" w:rsidR="005E5704" w:rsidRPr="005E5704" w:rsidRDefault="005E5704" w:rsidP="005E5704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trusted adult</w:t>
            </w:r>
          </w:p>
          <w:p w14:paraId="28A08351" w14:textId="77777777" w:rsidR="005E5704" w:rsidRPr="005E5704" w:rsidRDefault="005E5704" w:rsidP="005E5704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uncomfortable</w:t>
            </w:r>
          </w:p>
          <w:p w14:paraId="30DA7DF0" w14:textId="77777777" w:rsidR="005E5704" w:rsidRPr="005E5704" w:rsidRDefault="005E5704" w:rsidP="005E5704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unsafe</w:t>
            </w:r>
          </w:p>
          <w:p w14:paraId="491E2CEA" w14:textId="77777777" w:rsidR="005E5704" w:rsidRPr="005E5704" w:rsidRDefault="005E5704" w:rsidP="005E5704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5E5704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999</w:t>
            </w:r>
          </w:p>
          <w:p w14:paraId="127C0F49" w14:textId="6D576F3A" w:rsidR="00BC01DA" w:rsidRPr="00487A10" w:rsidRDefault="00BC01DA" w:rsidP="004A3CD7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14:paraId="11AAD5E3" w14:textId="77777777" w:rsidR="00B07FA6" w:rsidRPr="00B07FA6" w:rsidRDefault="00B07FA6" w:rsidP="00B07FA6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B07FA6">
              <w:rPr>
                <w:rFonts w:asciiTheme="minorHAnsi" w:hAnsiTheme="minorHAnsi" w:cstheme="minorHAnsi"/>
                <w:bCs/>
                <w:sz w:val="16"/>
                <w:szCs w:val="16"/>
              </w:rPr>
              <w:t>belong</w:t>
            </w:r>
          </w:p>
          <w:p w14:paraId="61DC0E13" w14:textId="77777777" w:rsidR="00B07FA6" w:rsidRPr="00B07FA6" w:rsidRDefault="00B07FA6" w:rsidP="00B07FA6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B07FA6">
              <w:rPr>
                <w:rFonts w:asciiTheme="minorHAnsi" w:hAnsiTheme="minorHAnsi" w:cstheme="minorHAnsi"/>
                <w:bCs/>
                <w:sz w:val="16"/>
                <w:szCs w:val="16"/>
              </w:rPr>
              <w:t>bullying</w:t>
            </w:r>
          </w:p>
          <w:p w14:paraId="5214D9F9" w14:textId="77777777" w:rsidR="00B07FA6" w:rsidRPr="00B07FA6" w:rsidRDefault="00B07FA6" w:rsidP="00B07FA6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B07FA6">
              <w:rPr>
                <w:rFonts w:asciiTheme="minorHAnsi" w:hAnsiTheme="minorHAnsi" w:cstheme="minorHAnsi"/>
                <w:bCs/>
                <w:sz w:val="16"/>
                <w:szCs w:val="16"/>
              </w:rPr>
              <w:t>calm</w:t>
            </w:r>
          </w:p>
          <w:p w14:paraId="04FB14F4" w14:textId="77777777" w:rsidR="00B07FA6" w:rsidRPr="00B07FA6" w:rsidRDefault="00B07FA6" w:rsidP="00B07FA6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B07FA6">
              <w:rPr>
                <w:rFonts w:asciiTheme="minorHAnsi" w:hAnsiTheme="minorHAnsi" w:cstheme="minorHAnsi"/>
                <w:bCs/>
                <w:sz w:val="16"/>
                <w:szCs w:val="16"/>
              </w:rPr>
              <w:t>carer</w:t>
            </w:r>
          </w:p>
          <w:p w14:paraId="2F5F92E8" w14:textId="77777777" w:rsidR="00B07FA6" w:rsidRPr="00B07FA6" w:rsidRDefault="00B07FA6" w:rsidP="00B07FA6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B07FA6">
              <w:rPr>
                <w:rFonts w:asciiTheme="minorHAnsi" w:hAnsiTheme="minorHAnsi" w:cstheme="minorHAnsi"/>
                <w:bCs/>
                <w:sz w:val="16"/>
                <w:szCs w:val="16"/>
              </w:rPr>
              <w:t>fair</w:t>
            </w:r>
          </w:p>
          <w:p w14:paraId="0093A5F4" w14:textId="77777777" w:rsidR="00B07FA6" w:rsidRPr="00B07FA6" w:rsidRDefault="00B07FA6" w:rsidP="00B07FA6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B07FA6">
              <w:rPr>
                <w:rFonts w:asciiTheme="minorHAnsi" w:hAnsiTheme="minorHAnsi" w:cstheme="minorHAnsi"/>
                <w:bCs/>
                <w:sz w:val="16"/>
                <w:szCs w:val="16"/>
              </w:rPr>
              <w:t>family</w:t>
            </w:r>
          </w:p>
          <w:p w14:paraId="3B5222AF" w14:textId="77777777" w:rsidR="00B07FA6" w:rsidRPr="00B07FA6" w:rsidRDefault="00B07FA6" w:rsidP="00B07FA6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B07FA6">
              <w:rPr>
                <w:rFonts w:asciiTheme="minorHAnsi" w:hAnsiTheme="minorHAnsi" w:cstheme="minorHAnsi"/>
                <w:bCs/>
                <w:sz w:val="16"/>
                <w:szCs w:val="16"/>
              </w:rPr>
              <w:t>share</w:t>
            </w:r>
          </w:p>
          <w:p w14:paraId="59097162" w14:textId="77777777" w:rsidR="00B07FA6" w:rsidRPr="00B07FA6" w:rsidRDefault="00B07FA6" w:rsidP="00B07FA6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B07FA6">
              <w:rPr>
                <w:rFonts w:asciiTheme="minorHAnsi" w:hAnsiTheme="minorHAnsi" w:cstheme="minorHAnsi"/>
                <w:bCs/>
                <w:sz w:val="16"/>
                <w:szCs w:val="16"/>
              </w:rPr>
              <w:t>trust</w:t>
            </w:r>
          </w:p>
          <w:p w14:paraId="5A4FB1CA" w14:textId="77777777" w:rsidR="00B07FA6" w:rsidRPr="00B07FA6" w:rsidRDefault="00B07FA6" w:rsidP="00B07FA6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B07FA6">
              <w:rPr>
                <w:rFonts w:asciiTheme="minorHAnsi" w:hAnsiTheme="minorHAnsi" w:cstheme="minorHAnsi"/>
                <w:bCs/>
                <w:sz w:val="16"/>
                <w:szCs w:val="16"/>
              </w:rPr>
              <w:t>trusted adult</w:t>
            </w:r>
          </w:p>
          <w:p w14:paraId="3C6325D5" w14:textId="0BE79829" w:rsidR="00BC01DA" w:rsidRPr="003062CB" w:rsidRDefault="00BC01DA" w:rsidP="004A3CD7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033" w:type="dxa"/>
          </w:tcPr>
          <w:p w14:paraId="31724C84" w14:textId="2850D728" w:rsidR="00F54FAE" w:rsidRPr="00F54FAE" w:rsidRDefault="00F54FAE" w:rsidP="00F54FA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54FA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digital device </w:t>
            </w:r>
          </w:p>
          <w:p w14:paraId="08EE407E" w14:textId="075378E0" w:rsidR="00F54FAE" w:rsidRPr="00F54FAE" w:rsidRDefault="00F54FAE" w:rsidP="00F54FA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54FA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internet </w:t>
            </w:r>
          </w:p>
          <w:p w14:paraId="372CE1C3" w14:textId="7D502975" w:rsidR="00F54FAE" w:rsidRPr="00F54FAE" w:rsidRDefault="00F54FAE" w:rsidP="00F54FA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54FA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online </w:t>
            </w:r>
          </w:p>
          <w:p w14:paraId="4FDDD453" w14:textId="77777777" w:rsidR="00F54FAE" w:rsidRPr="00F54FAE" w:rsidRDefault="00F54FAE" w:rsidP="00F54FA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54FAE">
              <w:rPr>
                <w:rFonts w:asciiTheme="minorHAnsi" w:hAnsiTheme="minorHAnsi" w:cstheme="minorHAnsi"/>
                <w:bCs/>
                <w:sz w:val="20"/>
                <w:szCs w:val="20"/>
              </w:rPr>
              <w:t>private information</w:t>
            </w:r>
          </w:p>
          <w:p w14:paraId="0C274FDE" w14:textId="1E2B4704" w:rsidR="00F54FAE" w:rsidRPr="00F54FAE" w:rsidRDefault="00F54FAE" w:rsidP="00F54FA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54FA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rule </w:t>
            </w:r>
          </w:p>
          <w:p w14:paraId="5B2FB7B6" w14:textId="7211565E" w:rsidR="00F54FAE" w:rsidRPr="00F54FAE" w:rsidRDefault="00F54FAE" w:rsidP="00F54FA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54FA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safe </w:t>
            </w:r>
          </w:p>
          <w:p w14:paraId="50A7A692" w14:textId="77777777" w:rsidR="00F54FAE" w:rsidRPr="00F54FAE" w:rsidRDefault="00F54FAE" w:rsidP="00F54FA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54FAE">
              <w:rPr>
                <w:rFonts w:asciiTheme="minorHAnsi" w:hAnsiTheme="minorHAnsi" w:cstheme="minorHAnsi"/>
                <w:bCs/>
                <w:sz w:val="20"/>
                <w:szCs w:val="20"/>
              </w:rPr>
              <w:t>sharing online</w:t>
            </w:r>
          </w:p>
          <w:p w14:paraId="4AAE06A1" w14:textId="61709B67" w:rsidR="00F54FAE" w:rsidRPr="00F54FAE" w:rsidRDefault="00F54FAE" w:rsidP="00F54FA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54FA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trusted adult </w:t>
            </w:r>
          </w:p>
          <w:p w14:paraId="1141354B" w14:textId="7D7A8C98" w:rsidR="00F54FAE" w:rsidRPr="00F54FAE" w:rsidRDefault="00F54FAE" w:rsidP="00F54FA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54FAE">
              <w:rPr>
                <w:rFonts w:asciiTheme="minorHAnsi" w:hAnsiTheme="minorHAnsi" w:cstheme="minorHAnsi"/>
                <w:bCs/>
                <w:sz w:val="20"/>
                <w:szCs w:val="20"/>
              </w:rPr>
              <w:t>uncomfortable</w:t>
            </w:r>
          </w:p>
          <w:p w14:paraId="42AF2CB4" w14:textId="77777777" w:rsidR="00BC01DA" w:rsidRDefault="00BC01DA" w:rsidP="004A3CD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531C2" w14:paraId="0AEFE505" w14:textId="77777777" w:rsidTr="00BC01DA">
        <w:tc>
          <w:tcPr>
            <w:tcW w:w="1887" w:type="dxa"/>
            <w:shd w:val="clear" w:color="auto" w:fill="F2F2F2" w:themeFill="background1" w:themeFillShade="F2"/>
          </w:tcPr>
          <w:p w14:paraId="6B9F745B" w14:textId="6645FCFF" w:rsidR="002531C2" w:rsidRDefault="002531C2" w:rsidP="002531C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C28E1">
              <w:rPr>
                <w:rFonts w:asciiTheme="minorHAnsi" w:hAnsiTheme="minorHAnsi" w:cstheme="minorHAnsi"/>
                <w:b/>
                <w:bCs/>
              </w:rPr>
              <w:t>Lesson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sequence</w:t>
            </w:r>
          </w:p>
        </w:tc>
        <w:tc>
          <w:tcPr>
            <w:tcW w:w="2265" w:type="dxa"/>
          </w:tcPr>
          <w:p w14:paraId="0700C591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1" w:history="1">
              <w:r w:rsidRPr="00C45806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1: What makes me special?</w:t>
              </w:r>
            </w:hyperlink>
          </w:p>
          <w:p w14:paraId="22318599" w14:textId="77777777" w:rsidR="002531C2" w:rsidRPr="00C45806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3A7FC01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2" w:history="1">
              <w:r w:rsidRPr="00C45806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2: How do families show love and care for each other?</w:t>
              </w:r>
            </w:hyperlink>
          </w:p>
          <w:p w14:paraId="68B044CD" w14:textId="77777777" w:rsidR="002531C2" w:rsidRPr="00C45806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E7B9246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3" w:history="1">
              <w:r w:rsidRPr="00C45806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3: What helps me feel safe and cared for?</w:t>
              </w:r>
            </w:hyperlink>
          </w:p>
          <w:p w14:paraId="0734430F" w14:textId="77777777" w:rsidR="002531C2" w:rsidRPr="00C45806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5A74E17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4" w:history="1">
              <w:r w:rsidRPr="00C45806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4: What is a friend?</w:t>
              </w:r>
            </w:hyperlink>
          </w:p>
          <w:p w14:paraId="627CD598" w14:textId="77777777" w:rsidR="002531C2" w:rsidRPr="00C45806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E6B86D8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5" w:history="1">
              <w:r w:rsidRPr="00C45806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5: How can we have a kind and friendly class?</w:t>
              </w:r>
            </w:hyperlink>
          </w:p>
          <w:p w14:paraId="2D2A1D15" w14:textId="77777777" w:rsidR="002531C2" w:rsidRPr="00C45806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C592C43" w14:textId="7E20F909" w:rsidR="002531C2" w:rsidRPr="00065390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16" w:history="1">
              <w:r w:rsidRPr="00C45806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6: How should people behave towards others?</w:t>
              </w:r>
            </w:hyperlink>
          </w:p>
        </w:tc>
        <w:tc>
          <w:tcPr>
            <w:tcW w:w="2034" w:type="dxa"/>
          </w:tcPr>
          <w:p w14:paraId="326CF7D0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7" w:history="1">
              <w:r w:rsidRPr="00F1010B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1: How do we communicate online?</w:t>
              </w:r>
            </w:hyperlink>
          </w:p>
          <w:p w14:paraId="0C378343" w14:textId="77777777" w:rsidR="002531C2" w:rsidRPr="00F1010B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96BA68E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8" w:history="1">
              <w:r w:rsidRPr="00F1010B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2: How can we be respectful when we communicate online?</w:t>
              </w:r>
            </w:hyperlink>
          </w:p>
          <w:p w14:paraId="2256ACC6" w14:textId="77777777" w:rsidR="002531C2" w:rsidRPr="00F1010B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1E15935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9" w:history="1">
              <w:r w:rsidRPr="00F1010B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3: How can communication online sometimes be misunderstood?</w:t>
              </w:r>
            </w:hyperlink>
          </w:p>
          <w:p w14:paraId="0C47A393" w14:textId="77777777" w:rsidR="002531C2" w:rsidRPr="00F1010B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D28309D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20" w:history="1">
              <w:r w:rsidRPr="00F1010B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4: How should I respond to online bullying?</w:t>
              </w:r>
            </w:hyperlink>
          </w:p>
          <w:p w14:paraId="44BE823C" w14:textId="77777777" w:rsidR="002531C2" w:rsidRPr="00F1010B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9DDDDD7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21" w:history="1">
              <w:r w:rsidRPr="00F1010B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5: Why do we need to be careful when communicating online?</w:t>
              </w:r>
            </w:hyperlink>
          </w:p>
          <w:p w14:paraId="4EDF9CA0" w14:textId="77777777" w:rsidR="002531C2" w:rsidRPr="00F1010B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7D0144A" w14:textId="6F943CAC" w:rsidR="002531C2" w:rsidRPr="00065390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22" w:history="1">
              <w:r w:rsidRPr="00F1010B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6: How can I keep myself safe online?</w:t>
              </w:r>
            </w:hyperlink>
          </w:p>
        </w:tc>
        <w:tc>
          <w:tcPr>
            <w:tcW w:w="2178" w:type="dxa"/>
          </w:tcPr>
          <w:p w14:paraId="5470635F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23" w:history="1">
              <w:r w:rsidRPr="00A01481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1: How and why do we wash our hands?</w:t>
              </w:r>
            </w:hyperlink>
          </w:p>
          <w:p w14:paraId="4E1D8E2B" w14:textId="77777777" w:rsidR="002531C2" w:rsidRPr="00A01481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6A10E52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24" w:history="1">
              <w:r w:rsidRPr="00A01481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2: How can I protect myself in any weather?</w:t>
              </w:r>
            </w:hyperlink>
          </w:p>
          <w:p w14:paraId="6907E99F" w14:textId="77777777" w:rsidR="002531C2" w:rsidRPr="00A01481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BAF65B0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25" w:history="1">
              <w:r w:rsidRPr="00A01481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3: Who helps us stay healthy?</w:t>
              </w:r>
            </w:hyperlink>
          </w:p>
          <w:p w14:paraId="10EF1222" w14:textId="77777777" w:rsidR="002531C2" w:rsidRPr="00A01481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2DCDB31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26" w:history="1">
              <w:r w:rsidRPr="00A01481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4: What should I do if I feel unwell?</w:t>
              </w:r>
            </w:hyperlink>
          </w:p>
          <w:p w14:paraId="51A45694" w14:textId="77777777" w:rsidR="002531C2" w:rsidRPr="00A01481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DD1C0DD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27" w:history="1">
              <w:r w:rsidRPr="00A01481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5: How serious are different injuries?</w:t>
              </w:r>
            </w:hyperlink>
          </w:p>
          <w:p w14:paraId="443BBCA6" w14:textId="77777777" w:rsidR="002531C2" w:rsidRPr="00A01481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DE640D4" w14:textId="52E0C4DC" w:rsidR="002531C2" w:rsidRPr="00065390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28" w:history="1">
              <w:r w:rsidRPr="00A01481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6: How can we get help for serious illnesses or injuries?</w:t>
              </w:r>
            </w:hyperlink>
          </w:p>
        </w:tc>
        <w:tc>
          <w:tcPr>
            <w:tcW w:w="2178" w:type="dxa"/>
          </w:tcPr>
          <w:p w14:paraId="768CF01B" w14:textId="77777777" w:rsidR="002531C2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29" w:history="1">
              <w:r w:rsidRPr="008249F4">
                <w:rPr>
                  <w:rStyle w:val="Hyperlink"/>
                  <w:rFonts w:asciiTheme="minorHAnsi" w:hAnsiTheme="minorHAnsi" w:cstheme="minorHAnsi"/>
                  <w:sz w:val="16"/>
                  <w:szCs w:val="16"/>
                  <w:lang w:val="en-US"/>
                </w:rPr>
                <w:t xml:space="preserve"> Lesson 1: How can I stay safe at home?</w:t>
              </w:r>
            </w:hyperlink>
          </w:p>
          <w:p w14:paraId="01E71198" w14:textId="77777777" w:rsidR="002531C2" w:rsidRPr="008249F4" w:rsidRDefault="002531C2" w:rsidP="002531C2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  <w:p w14:paraId="17E43333" w14:textId="77777777" w:rsidR="002531C2" w:rsidRPr="008249F4" w:rsidRDefault="002531C2" w:rsidP="002531C2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hyperlink r:id="rId30" w:history="1">
              <w:r w:rsidRPr="008249F4">
                <w:rPr>
                  <w:rStyle w:val="Hyperlink"/>
                  <w:rFonts w:asciiTheme="minorHAnsi" w:hAnsiTheme="minorHAnsi" w:cstheme="minorHAnsi"/>
                  <w:sz w:val="16"/>
                  <w:szCs w:val="16"/>
                  <w:lang w:val="en-US"/>
                </w:rPr>
                <w:t xml:space="preserve"> Lesson 2: What is safe for our bodies?</w:t>
              </w:r>
            </w:hyperlink>
          </w:p>
          <w:p w14:paraId="288CF3FC" w14:textId="77777777" w:rsidR="002531C2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31" w:history="1">
              <w:r w:rsidRPr="008249F4">
                <w:rPr>
                  <w:rStyle w:val="Hyperlink"/>
                  <w:rFonts w:asciiTheme="minorHAnsi" w:hAnsiTheme="minorHAnsi" w:cstheme="minorHAnsi"/>
                  <w:sz w:val="16"/>
                  <w:szCs w:val="16"/>
                  <w:lang w:val="en-US"/>
                </w:rPr>
                <w:t xml:space="preserve"> Lesson 3: What rules can keep me safe?</w:t>
              </w:r>
            </w:hyperlink>
          </w:p>
          <w:p w14:paraId="0108FEDE" w14:textId="77777777" w:rsidR="002531C2" w:rsidRPr="008249F4" w:rsidRDefault="002531C2" w:rsidP="002531C2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  <w:p w14:paraId="4278D6D3" w14:textId="77777777" w:rsidR="002531C2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32" w:history="1">
              <w:r w:rsidRPr="008249F4">
                <w:rPr>
                  <w:rStyle w:val="Hyperlink"/>
                  <w:rFonts w:asciiTheme="minorHAnsi" w:hAnsiTheme="minorHAnsi" w:cstheme="minorHAnsi"/>
                  <w:sz w:val="16"/>
                  <w:szCs w:val="16"/>
                  <w:lang w:val="en-US"/>
                </w:rPr>
                <w:t xml:space="preserve"> Lesson 4: How can I stay safe near roads?</w:t>
              </w:r>
            </w:hyperlink>
          </w:p>
          <w:p w14:paraId="42836ACD" w14:textId="77777777" w:rsidR="002531C2" w:rsidRPr="008249F4" w:rsidRDefault="002531C2" w:rsidP="002531C2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  <w:p w14:paraId="30D6330C" w14:textId="77777777" w:rsidR="002531C2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33" w:history="1">
              <w:r w:rsidRPr="008249F4">
                <w:rPr>
                  <w:rStyle w:val="Hyperlink"/>
                  <w:rFonts w:asciiTheme="minorHAnsi" w:hAnsiTheme="minorHAnsi" w:cstheme="minorHAnsi"/>
                  <w:sz w:val="16"/>
                  <w:szCs w:val="16"/>
                  <w:lang w:val="en-US"/>
                </w:rPr>
                <w:t xml:space="preserve"> Lesson 5: How might my body feel when something is unsafe?</w:t>
              </w:r>
            </w:hyperlink>
          </w:p>
          <w:p w14:paraId="434312AE" w14:textId="77777777" w:rsidR="002531C2" w:rsidRPr="008249F4" w:rsidRDefault="002531C2" w:rsidP="002531C2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  <w:p w14:paraId="7BAFB129" w14:textId="24711765" w:rsidR="002531C2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34" w:history="1">
              <w:r w:rsidRPr="008249F4">
                <w:rPr>
                  <w:rStyle w:val="Hyperlink"/>
                  <w:rFonts w:asciiTheme="minorHAnsi" w:hAnsiTheme="minorHAnsi" w:cstheme="minorHAnsi"/>
                  <w:sz w:val="16"/>
                  <w:szCs w:val="16"/>
                  <w:lang w:val="en-US"/>
                </w:rPr>
                <w:t xml:space="preserve"> Lesson 6: Who can keep me safe?</w:t>
              </w:r>
            </w:hyperlink>
          </w:p>
          <w:p w14:paraId="7403CBB8" w14:textId="61725EE7" w:rsidR="002531C2" w:rsidRPr="008249F4" w:rsidRDefault="002531C2" w:rsidP="002531C2">
            <w:pPr>
              <w:ind w:firstLine="72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45" w:type="dxa"/>
          </w:tcPr>
          <w:p w14:paraId="141AEA4F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35" w:history="1">
              <w:r w:rsidRPr="008B3E65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1: How are we all different and the same?</w:t>
              </w:r>
            </w:hyperlink>
          </w:p>
          <w:p w14:paraId="739589A1" w14:textId="77777777" w:rsidR="002531C2" w:rsidRPr="008B3E65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79B905E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36" w:history="1">
              <w:r w:rsidRPr="008B3E65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2: How are families different and the same?</w:t>
              </w:r>
            </w:hyperlink>
          </w:p>
          <w:p w14:paraId="55A72EF8" w14:textId="77777777" w:rsidR="002531C2" w:rsidRPr="008B3E65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5FE64C7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37" w:history="1">
              <w:r w:rsidRPr="008B3E65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3: How can I show my feelings kindly and calmly?</w:t>
              </w:r>
            </w:hyperlink>
          </w:p>
          <w:p w14:paraId="685A33BE" w14:textId="77777777" w:rsidR="002531C2" w:rsidRPr="008B3E65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B6CFF16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38" w:history="1">
              <w:r w:rsidRPr="008B3E65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4: How can I let others know what is okay or not okay for me?</w:t>
              </w:r>
            </w:hyperlink>
          </w:p>
          <w:p w14:paraId="33DAAB26" w14:textId="77777777" w:rsidR="002531C2" w:rsidRPr="008B3E65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F82ABD6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39" w:history="1">
              <w:r w:rsidRPr="008B3E65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5: Who can I talk to if something does not feel right?</w:t>
              </w:r>
            </w:hyperlink>
          </w:p>
          <w:p w14:paraId="6D482F8D" w14:textId="77777777" w:rsidR="002531C2" w:rsidRPr="008B3E65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0AB59B0" w14:textId="1306F71A" w:rsidR="002531C2" w:rsidRPr="008B3E65" w:rsidRDefault="002531C2" w:rsidP="002531C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hyperlink r:id="rId40" w:history="1">
              <w:r w:rsidRPr="008B3E65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6: What should I do if someone is being unkind again and again?</w:t>
              </w:r>
            </w:hyperlink>
          </w:p>
        </w:tc>
        <w:tc>
          <w:tcPr>
            <w:tcW w:w="2033" w:type="dxa"/>
          </w:tcPr>
          <w:p w14:paraId="683A2CF9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41" w:history="1">
              <w:r w:rsidRPr="002531C2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1: What can we do online and how can we do it safely?</w:t>
              </w:r>
            </w:hyperlink>
          </w:p>
          <w:p w14:paraId="0D7CCDA3" w14:textId="77777777" w:rsidR="002531C2" w:rsidRPr="002531C2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ADC2B78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42" w:history="1">
              <w:r w:rsidRPr="002531C2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2: Who can see information shared online?</w:t>
              </w:r>
            </w:hyperlink>
          </w:p>
          <w:p w14:paraId="2732D30E" w14:textId="77777777" w:rsidR="002531C2" w:rsidRPr="002531C2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B7C5A5C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43" w:history="1">
              <w:r w:rsidRPr="002531C2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3: What is private information?</w:t>
              </w:r>
            </w:hyperlink>
          </w:p>
          <w:p w14:paraId="5BAFCA87" w14:textId="77777777" w:rsidR="002531C2" w:rsidRPr="002531C2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CA34501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44" w:history="1">
              <w:r w:rsidRPr="002531C2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4: How do I know if private information has been shared online?</w:t>
              </w:r>
            </w:hyperlink>
          </w:p>
          <w:p w14:paraId="5A04F144" w14:textId="77777777" w:rsidR="002531C2" w:rsidRPr="002531C2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E9AF913" w14:textId="77777777" w:rsidR="002531C2" w:rsidRDefault="002531C2" w:rsidP="002531C2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45" w:history="1">
              <w:r w:rsidRPr="002531C2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5: Is everything we see online real?</w:t>
              </w:r>
            </w:hyperlink>
          </w:p>
          <w:p w14:paraId="0026BF8C" w14:textId="77777777" w:rsidR="002531C2" w:rsidRPr="002531C2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89C9AEA" w14:textId="7A523334" w:rsidR="002531C2" w:rsidRPr="002531C2" w:rsidRDefault="002531C2" w:rsidP="002531C2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46" w:history="1">
              <w:r w:rsidRPr="002531C2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6: What should I do if something online worries me?</w:t>
              </w:r>
            </w:hyperlink>
          </w:p>
        </w:tc>
      </w:tr>
    </w:tbl>
    <w:p w14:paraId="7CF79106" w14:textId="77777777" w:rsidR="009C28E1" w:rsidRPr="00065390" w:rsidRDefault="009C28E1" w:rsidP="00491D16">
      <w:pPr>
        <w:rPr>
          <w:rFonts w:ascii="Arial" w:hAnsi="Arial" w:cs="Arial"/>
          <w:sz w:val="10"/>
          <w:szCs w:val="10"/>
        </w:rPr>
      </w:pPr>
    </w:p>
    <w:sectPr w:rsidR="009C28E1" w:rsidRPr="00065390" w:rsidSect="008B4219">
      <w:headerReference w:type="default" r:id="rId47"/>
      <w:footerReference w:type="default" r:id="rId48"/>
      <w:pgSz w:w="16838" w:h="11906" w:orient="landscape"/>
      <w:pgMar w:top="1800" w:right="1440" w:bottom="1800" w:left="1440" w:header="720" w:footer="72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2ADD5" w14:textId="77777777" w:rsidR="00AA3EDE" w:rsidRDefault="00AA3EDE">
      <w:r>
        <w:separator/>
      </w:r>
    </w:p>
  </w:endnote>
  <w:endnote w:type="continuationSeparator" w:id="0">
    <w:p w14:paraId="3B4F8B85" w14:textId="77777777" w:rsidR="00AA3EDE" w:rsidRDefault="00AA3EDE">
      <w:r>
        <w:continuationSeparator/>
      </w:r>
    </w:p>
  </w:endnote>
  <w:endnote w:type="continuationNotice" w:id="1">
    <w:p w14:paraId="520C8EBB" w14:textId="77777777" w:rsidR="00AA3EDE" w:rsidRDefault="00AA3E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20"/>
        <w:szCs w:val="20"/>
      </w:rPr>
      <w:id w:val="139007238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DF9E972" w14:textId="77777777" w:rsidR="005C2255" w:rsidRPr="005C2255" w:rsidRDefault="005C2255">
        <w:pPr>
          <w:pStyle w:val="Footer"/>
          <w:pBdr>
            <w:top w:val="single" w:sz="4" w:space="1" w:color="D9D9D9" w:themeColor="background1" w:themeShade="D9"/>
          </w:pBdr>
          <w:rPr>
            <w:rFonts w:asciiTheme="minorHAnsi" w:hAnsiTheme="minorHAnsi" w:cstheme="minorHAnsi"/>
            <w:b/>
            <w:bCs/>
            <w:sz w:val="20"/>
            <w:szCs w:val="20"/>
          </w:rPr>
        </w:pPr>
        <w:r w:rsidRPr="005C2255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5C2255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5C2255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D84F4F" w:rsidRPr="00D84F4F">
          <w:rPr>
            <w:rFonts w:asciiTheme="minorHAnsi" w:hAnsiTheme="minorHAnsi" w:cstheme="minorHAnsi"/>
            <w:b/>
            <w:bCs/>
            <w:noProof/>
            <w:sz w:val="20"/>
            <w:szCs w:val="20"/>
          </w:rPr>
          <w:t>4</w:t>
        </w:r>
        <w:r w:rsidRPr="005C2255">
          <w:rPr>
            <w:rFonts w:asciiTheme="minorHAnsi" w:hAnsiTheme="minorHAnsi" w:cstheme="minorHAnsi"/>
            <w:b/>
            <w:bCs/>
            <w:noProof/>
            <w:sz w:val="20"/>
            <w:szCs w:val="20"/>
          </w:rPr>
          <w:fldChar w:fldCharType="end"/>
        </w:r>
        <w:r w:rsidRPr="005C2255">
          <w:rPr>
            <w:rFonts w:asciiTheme="minorHAnsi" w:hAnsiTheme="minorHAnsi" w:cstheme="minorHAnsi"/>
            <w:b/>
            <w:bCs/>
            <w:sz w:val="20"/>
            <w:szCs w:val="20"/>
          </w:rPr>
          <w:t xml:space="preserve"> | </w:t>
        </w:r>
        <w:r w:rsidRPr="005C2255">
          <w:rPr>
            <w:rFonts w:asciiTheme="minorHAnsi" w:hAnsiTheme="minorHAnsi" w:cstheme="minorHAnsi"/>
            <w:color w:val="7F7F7F" w:themeColor="background1" w:themeShade="7F"/>
            <w:spacing w:val="60"/>
            <w:sz w:val="20"/>
            <w:szCs w:val="20"/>
          </w:rPr>
          <w:t>Page</w:t>
        </w:r>
      </w:p>
    </w:sdtContent>
  </w:sdt>
  <w:p w14:paraId="577DABDB" w14:textId="77777777" w:rsidR="00DC2D64" w:rsidRPr="00807FBD" w:rsidRDefault="00DC2D64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4F54D" w14:textId="77777777" w:rsidR="00AA3EDE" w:rsidRDefault="00AA3EDE">
      <w:r>
        <w:separator/>
      </w:r>
    </w:p>
  </w:footnote>
  <w:footnote w:type="continuationSeparator" w:id="0">
    <w:p w14:paraId="0A765C81" w14:textId="77777777" w:rsidR="00AA3EDE" w:rsidRDefault="00AA3EDE">
      <w:r>
        <w:continuationSeparator/>
      </w:r>
    </w:p>
  </w:footnote>
  <w:footnote w:type="continuationNotice" w:id="1">
    <w:p w14:paraId="76B25DA6" w14:textId="77777777" w:rsidR="00AA3EDE" w:rsidRDefault="00AA3E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960BD" w14:textId="3984C060" w:rsidR="00BC474F" w:rsidRDefault="00491D16" w:rsidP="009E72B3">
    <w:pPr>
      <w:pStyle w:val="Header"/>
      <w:rPr>
        <w:rFonts w:ascii="Calibri" w:hAnsi="Calibri"/>
        <w:b/>
        <w:noProof/>
        <w:color w:val="FF0000"/>
        <w:sz w:val="52"/>
        <w:szCs w:val="52"/>
      </w:rPr>
    </w:pPr>
    <w:r w:rsidRPr="00491D16">
      <w:rPr>
        <w:rFonts w:ascii="Calibri" w:hAnsi="Calibri"/>
        <w:b/>
        <w:noProof/>
        <w:color w:val="FF0000"/>
        <w:sz w:val="52"/>
        <w:szCs w:val="52"/>
        <w:lang w:eastAsia="en-GB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57D3C99F" wp14:editId="72EABE83">
              <wp:simplePos x="0" y="0"/>
              <wp:positionH relativeFrom="column">
                <wp:posOffset>-542925</wp:posOffset>
              </wp:positionH>
              <wp:positionV relativeFrom="paragraph">
                <wp:posOffset>-85725</wp:posOffset>
              </wp:positionV>
              <wp:extent cx="2143125" cy="933450"/>
              <wp:effectExtent l="0" t="0" r="952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3125" cy="933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78B92E" w14:textId="77777777" w:rsidR="00491D16" w:rsidRDefault="00491D16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69A1B8B7" wp14:editId="7CDE9EB9">
                                <wp:extent cx="1334736" cy="736979"/>
                                <wp:effectExtent l="0" t="0" r="0" b="635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Logo_orange1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8243" cy="74443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D3C99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2.75pt;margin-top:-6.75pt;width:168.75pt;height:73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" stroked="f">
              <v:textbox>
                <w:txbxContent>
                  <w:p w14:paraId="1F78B92E" w14:textId="77777777" w:rsidR="00491D16" w:rsidRDefault="00491D16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69A1B8B7" wp14:editId="7CDE9EB9">
                          <wp:extent cx="1334736" cy="736979"/>
                          <wp:effectExtent l="0" t="0" r="0" b="635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Logo_orange1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8243" cy="74443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B4219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29B9B0E" wp14:editId="16983E7B">
              <wp:simplePos x="0" y="0"/>
              <wp:positionH relativeFrom="column">
                <wp:posOffset>8382000</wp:posOffset>
              </wp:positionH>
              <wp:positionV relativeFrom="paragraph">
                <wp:posOffset>-66675</wp:posOffset>
              </wp:positionV>
              <wp:extent cx="955040" cy="85153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5040" cy="8515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E34AD9" w14:textId="77777777" w:rsidR="008B4219" w:rsidRDefault="008B4219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154843E8" wp14:editId="1061C95E">
                                <wp:extent cx="777875" cy="764540"/>
                                <wp:effectExtent l="0" t="0" r="0" b="0"/>
                                <wp:docPr id="5" name="Picture 5" descr="Easterside Logo Smal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 descr="Easterside Logo Small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7875" cy="7645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29B9B0E" id="_x0000_s1027" type="#_x0000_t202" style="position:absolute;margin-left:660pt;margin-top:-5.25pt;width:75.2pt;height:67.05pt;z-index:251658240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" stroked="f">
              <v:textbox style="mso-fit-shape-to-text:t">
                <w:txbxContent>
                  <w:p w14:paraId="2CE34AD9" w14:textId="77777777" w:rsidR="008B4219" w:rsidRDefault="008B4219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154843E8" wp14:editId="1061C95E">
                          <wp:extent cx="777875" cy="764540"/>
                          <wp:effectExtent l="0" t="0" r="0" b="0"/>
                          <wp:docPr id="5" name="Picture 5" descr="Easterside Logo Smal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 descr="Easterside Logo Small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7875" cy="764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E72B3">
      <w:rPr>
        <w:rFonts w:ascii="Calibri" w:hAnsi="Calibri"/>
        <w:b/>
        <w:noProof/>
        <w:color w:val="FF0000"/>
        <w:sz w:val="52"/>
        <w:szCs w:val="52"/>
      </w:rPr>
      <w:t xml:space="preserve">               </w:t>
    </w:r>
    <w:r w:rsidR="00F04019">
      <w:rPr>
        <w:rFonts w:ascii="Calibri" w:hAnsi="Calibri"/>
        <w:b/>
        <w:noProof/>
        <w:color w:val="FF0000"/>
        <w:sz w:val="52"/>
        <w:szCs w:val="52"/>
      </w:rPr>
      <w:t>EASTERSIDE ACADEMY</w:t>
    </w:r>
  </w:p>
  <w:p w14:paraId="1522808F" w14:textId="1DE452C6" w:rsidR="00152905" w:rsidRDefault="009E72B3" w:rsidP="00152905">
    <w:pPr>
      <w:pStyle w:val="Header"/>
      <w:rPr>
        <w:rFonts w:ascii="Arial" w:hAnsi="Arial" w:cs="Arial"/>
        <w:b/>
        <w:noProof/>
        <w:sz w:val="36"/>
        <w:szCs w:val="36"/>
      </w:rPr>
    </w:pPr>
    <w:r>
      <w:rPr>
        <w:rFonts w:ascii="Arial" w:hAnsi="Arial" w:cs="Arial"/>
        <w:b/>
        <w:noProof/>
        <w:sz w:val="36"/>
        <w:szCs w:val="36"/>
      </w:rPr>
      <w:t xml:space="preserve">                </w:t>
    </w:r>
    <w:r w:rsidR="00724AAB">
      <w:rPr>
        <w:rFonts w:ascii="Arial" w:hAnsi="Arial" w:cs="Arial"/>
        <w:b/>
        <w:noProof/>
        <w:sz w:val="36"/>
        <w:szCs w:val="36"/>
      </w:rPr>
      <w:t xml:space="preserve">    </w:t>
    </w:r>
    <w:r w:rsidR="00437BA5">
      <w:rPr>
        <w:rFonts w:ascii="Arial" w:hAnsi="Arial" w:cs="Arial"/>
        <w:b/>
        <w:noProof/>
        <w:sz w:val="36"/>
        <w:szCs w:val="36"/>
      </w:rPr>
      <w:t>PSHE</w:t>
    </w:r>
    <w:r w:rsidR="00BC474F">
      <w:rPr>
        <w:rFonts w:ascii="Arial" w:hAnsi="Arial" w:cs="Arial"/>
        <w:b/>
        <w:noProof/>
        <w:sz w:val="36"/>
        <w:szCs w:val="36"/>
      </w:rPr>
      <w:t xml:space="preserve"> Curriuclum</w:t>
    </w:r>
    <w:r>
      <w:rPr>
        <w:rFonts w:ascii="Arial" w:hAnsi="Arial" w:cs="Arial"/>
        <w:b/>
        <w:noProof/>
        <w:sz w:val="36"/>
        <w:szCs w:val="36"/>
      </w:rPr>
      <w:t xml:space="preserve"> Overview</w:t>
    </w:r>
  </w:p>
  <w:p w14:paraId="76991014" w14:textId="18544E90" w:rsidR="00F04019" w:rsidRPr="009E72B3" w:rsidRDefault="00152905" w:rsidP="00152905">
    <w:pPr>
      <w:pStyle w:val="Header"/>
      <w:rPr>
        <w:rFonts w:ascii="Arial" w:hAnsi="Arial" w:cs="Arial"/>
        <w:b/>
        <w:noProof/>
        <w:sz w:val="36"/>
        <w:szCs w:val="36"/>
      </w:rPr>
    </w:pPr>
    <w:r>
      <w:rPr>
        <w:rFonts w:ascii="Arial" w:hAnsi="Arial" w:cs="Arial"/>
        <w:b/>
        <w:noProof/>
        <w:sz w:val="36"/>
        <w:szCs w:val="36"/>
      </w:rPr>
      <w:t xml:space="preserve">                              </w:t>
    </w:r>
    <w:r w:rsidR="00C30301">
      <w:rPr>
        <w:rFonts w:ascii="Arial" w:hAnsi="Arial" w:cs="Arial"/>
        <w:b/>
        <w:noProof/>
        <w:sz w:val="36"/>
        <w:szCs w:val="36"/>
      </w:rPr>
      <w:t>KS</w:t>
    </w:r>
    <w:r w:rsidR="00362CAA">
      <w:rPr>
        <w:rFonts w:ascii="Arial" w:hAnsi="Arial" w:cs="Arial"/>
        <w:b/>
        <w:noProof/>
        <w:sz w:val="36"/>
        <w:szCs w:val="36"/>
      </w:rPr>
      <w:t>1</w:t>
    </w:r>
    <w:r w:rsidR="00DA7AC6">
      <w:rPr>
        <w:rFonts w:ascii="Arial" w:hAnsi="Arial" w:cs="Arial"/>
        <w:b/>
        <w:noProof/>
        <w:sz w:val="36"/>
        <w:szCs w:val="36"/>
      </w:rPr>
      <w:t xml:space="preserve"> – Cycle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310FB"/>
    <w:multiLevelType w:val="multilevel"/>
    <w:tmpl w:val="4A9CA3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06E19"/>
    <w:multiLevelType w:val="multilevel"/>
    <w:tmpl w:val="F9CE1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87E38"/>
    <w:multiLevelType w:val="multilevel"/>
    <w:tmpl w:val="1D3E5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0C25A2"/>
    <w:multiLevelType w:val="multilevel"/>
    <w:tmpl w:val="F1169C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501D97"/>
    <w:multiLevelType w:val="multilevel"/>
    <w:tmpl w:val="E4AE85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682A7E"/>
    <w:multiLevelType w:val="multilevel"/>
    <w:tmpl w:val="E362A8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963E35"/>
    <w:multiLevelType w:val="multilevel"/>
    <w:tmpl w:val="89725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9D102A"/>
    <w:multiLevelType w:val="multilevel"/>
    <w:tmpl w:val="9B521E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873D82"/>
    <w:multiLevelType w:val="multilevel"/>
    <w:tmpl w:val="EB42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6616B0"/>
    <w:multiLevelType w:val="multilevel"/>
    <w:tmpl w:val="3166A1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B341C3"/>
    <w:multiLevelType w:val="multilevel"/>
    <w:tmpl w:val="40964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CA736E"/>
    <w:multiLevelType w:val="multilevel"/>
    <w:tmpl w:val="1CC63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751835"/>
    <w:multiLevelType w:val="multilevel"/>
    <w:tmpl w:val="A5123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0025DC"/>
    <w:multiLevelType w:val="hybridMultilevel"/>
    <w:tmpl w:val="52724C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4B67504"/>
    <w:multiLevelType w:val="multilevel"/>
    <w:tmpl w:val="D7C89C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E01D6A"/>
    <w:multiLevelType w:val="multilevel"/>
    <w:tmpl w:val="63B0F6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B27093"/>
    <w:multiLevelType w:val="multilevel"/>
    <w:tmpl w:val="27DC9A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1576B7"/>
    <w:multiLevelType w:val="hybridMultilevel"/>
    <w:tmpl w:val="E9B66B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8237AB"/>
    <w:multiLevelType w:val="multilevel"/>
    <w:tmpl w:val="ABD80A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325D15"/>
    <w:multiLevelType w:val="multilevel"/>
    <w:tmpl w:val="67F46F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EA7C4A"/>
    <w:multiLevelType w:val="multilevel"/>
    <w:tmpl w:val="C77ED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180375"/>
    <w:multiLevelType w:val="multilevel"/>
    <w:tmpl w:val="99304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AF1E69"/>
    <w:multiLevelType w:val="multilevel"/>
    <w:tmpl w:val="BE880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84522B"/>
    <w:multiLevelType w:val="multilevel"/>
    <w:tmpl w:val="EBE08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6D2855"/>
    <w:multiLevelType w:val="multilevel"/>
    <w:tmpl w:val="E8860C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BB2C72"/>
    <w:multiLevelType w:val="multilevel"/>
    <w:tmpl w:val="8F702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2F1145"/>
    <w:multiLevelType w:val="multilevel"/>
    <w:tmpl w:val="6EF64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AA57ED"/>
    <w:multiLevelType w:val="multilevel"/>
    <w:tmpl w:val="BC0CC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005D08"/>
    <w:multiLevelType w:val="multilevel"/>
    <w:tmpl w:val="A56C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A41764"/>
    <w:multiLevelType w:val="multilevel"/>
    <w:tmpl w:val="3CAA9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9B062C"/>
    <w:multiLevelType w:val="multilevel"/>
    <w:tmpl w:val="D402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C24E57"/>
    <w:multiLevelType w:val="hybridMultilevel"/>
    <w:tmpl w:val="2D9032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FAB3D5A"/>
    <w:multiLevelType w:val="multilevel"/>
    <w:tmpl w:val="B14ADA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3F54BE"/>
    <w:multiLevelType w:val="multilevel"/>
    <w:tmpl w:val="69D6AB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B6127B"/>
    <w:multiLevelType w:val="multilevel"/>
    <w:tmpl w:val="346A1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415F8F"/>
    <w:multiLevelType w:val="multilevel"/>
    <w:tmpl w:val="6DE2EF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7B5230E"/>
    <w:multiLevelType w:val="multilevel"/>
    <w:tmpl w:val="20A60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020F0F"/>
    <w:multiLevelType w:val="hybridMultilevel"/>
    <w:tmpl w:val="E1C012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AD87319"/>
    <w:multiLevelType w:val="multilevel"/>
    <w:tmpl w:val="905CB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C357EE"/>
    <w:multiLevelType w:val="multilevel"/>
    <w:tmpl w:val="1284A6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167672280">
    <w:abstractNumId w:val="37"/>
  </w:num>
  <w:num w:numId="2" w16cid:durableId="1010062274">
    <w:abstractNumId w:val="31"/>
  </w:num>
  <w:num w:numId="3" w16cid:durableId="102923930">
    <w:abstractNumId w:val="17"/>
  </w:num>
  <w:num w:numId="4" w16cid:durableId="127213527">
    <w:abstractNumId w:val="13"/>
  </w:num>
  <w:num w:numId="5" w16cid:durableId="286400883">
    <w:abstractNumId w:val="14"/>
  </w:num>
  <w:num w:numId="6" w16cid:durableId="327752807">
    <w:abstractNumId w:val="35"/>
  </w:num>
  <w:num w:numId="7" w16cid:durableId="368188123">
    <w:abstractNumId w:val="24"/>
  </w:num>
  <w:num w:numId="8" w16cid:durableId="2028558657">
    <w:abstractNumId w:val="32"/>
  </w:num>
  <w:num w:numId="9" w16cid:durableId="1285238417">
    <w:abstractNumId w:val="5"/>
  </w:num>
  <w:num w:numId="10" w16cid:durableId="1243102393">
    <w:abstractNumId w:val="18"/>
  </w:num>
  <w:num w:numId="11" w16cid:durableId="1197161895">
    <w:abstractNumId w:val="19"/>
  </w:num>
  <w:num w:numId="12" w16cid:durableId="1636525713">
    <w:abstractNumId w:val="3"/>
  </w:num>
  <w:num w:numId="13" w16cid:durableId="1532305876">
    <w:abstractNumId w:val="9"/>
  </w:num>
  <w:num w:numId="14" w16cid:durableId="73212312">
    <w:abstractNumId w:val="4"/>
  </w:num>
  <w:num w:numId="15" w16cid:durableId="880214968">
    <w:abstractNumId w:val="39"/>
  </w:num>
  <w:num w:numId="16" w16cid:durableId="530655576">
    <w:abstractNumId w:val="7"/>
  </w:num>
  <w:num w:numId="17" w16cid:durableId="968121216">
    <w:abstractNumId w:val="0"/>
  </w:num>
  <w:num w:numId="18" w16cid:durableId="722868449">
    <w:abstractNumId w:val="8"/>
  </w:num>
  <w:num w:numId="19" w16cid:durableId="406003376">
    <w:abstractNumId w:val="15"/>
  </w:num>
  <w:num w:numId="20" w16cid:durableId="1781099542">
    <w:abstractNumId w:val="33"/>
  </w:num>
  <w:num w:numId="21" w16cid:durableId="1192189594">
    <w:abstractNumId w:val="16"/>
  </w:num>
  <w:num w:numId="22" w16cid:durableId="1299995293">
    <w:abstractNumId w:val="1"/>
  </w:num>
  <w:num w:numId="23" w16cid:durableId="1483887352">
    <w:abstractNumId w:val="29"/>
  </w:num>
  <w:num w:numId="24" w16cid:durableId="1928267242">
    <w:abstractNumId w:val="36"/>
  </w:num>
  <w:num w:numId="25" w16cid:durableId="1868181807">
    <w:abstractNumId w:val="23"/>
  </w:num>
  <w:num w:numId="26" w16cid:durableId="713509442">
    <w:abstractNumId w:val="12"/>
  </w:num>
  <w:num w:numId="27" w16cid:durableId="2143230477">
    <w:abstractNumId w:val="11"/>
  </w:num>
  <w:num w:numId="28" w16cid:durableId="427628124">
    <w:abstractNumId w:val="38"/>
  </w:num>
  <w:num w:numId="29" w16cid:durableId="127096036">
    <w:abstractNumId w:val="28"/>
  </w:num>
  <w:num w:numId="30" w16cid:durableId="706416131">
    <w:abstractNumId w:val="30"/>
  </w:num>
  <w:num w:numId="31" w16cid:durableId="120194980">
    <w:abstractNumId w:val="22"/>
  </w:num>
  <w:num w:numId="32" w16cid:durableId="1536383664">
    <w:abstractNumId w:val="2"/>
  </w:num>
  <w:num w:numId="33" w16cid:durableId="421755814">
    <w:abstractNumId w:val="27"/>
  </w:num>
  <w:num w:numId="34" w16cid:durableId="1585189157">
    <w:abstractNumId w:val="25"/>
  </w:num>
  <w:num w:numId="35" w16cid:durableId="425462467">
    <w:abstractNumId w:val="26"/>
  </w:num>
  <w:num w:numId="36" w16cid:durableId="1786189892">
    <w:abstractNumId w:val="10"/>
  </w:num>
  <w:num w:numId="37" w16cid:durableId="1198785360">
    <w:abstractNumId w:val="21"/>
  </w:num>
  <w:num w:numId="38" w16cid:durableId="819662997">
    <w:abstractNumId w:val="20"/>
  </w:num>
  <w:num w:numId="39" w16cid:durableId="398274">
    <w:abstractNumId w:val="6"/>
  </w:num>
  <w:num w:numId="40" w16cid:durableId="750735843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377"/>
    <w:rsid w:val="00001432"/>
    <w:rsid w:val="0000303C"/>
    <w:rsid w:val="00003667"/>
    <w:rsid w:val="0000401D"/>
    <w:rsid w:val="00011BD4"/>
    <w:rsid w:val="000138CB"/>
    <w:rsid w:val="00023327"/>
    <w:rsid w:val="00023C71"/>
    <w:rsid w:val="00025479"/>
    <w:rsid w:val="00036166"/>
    <w:rsid w:val="000402C0"/>
    <w:rsid w:val="00042401"/>
    <w:rsid w:val="00044E5C"/>
    <w:rsid w:val="00050B4C"/>
    <w:rsid w:val="00057F3C"/>
    <w:rsid w:val="00065390"/>
    <w:rsid w:val="0006588E"/>
    <w:rsid w:val="000668FF"/>
    <w:rsid w:val="00075EA3"/>
    <w:rsid w:val="00077AB6"/>
    <w:rsid w:val="000813FE"/>
    <w:rsid w:val="00083FEC"/>
    <w:rsid w:val="00090FE5"/>
    <w:rsid w:val="00092D7F"/>
    <w:rsid w:val="0009418A"/>
    <w:rsid w:val="000957BD"/>
    <w:rsid w:val="000A60E0"/>
    <w:rsid w:val="000A67B6"/>
    <w:rsid w:val="000A7108"/>
    <w:rsid w:val="000B3D3D"/>
    <w:rsid w:val="000B5B5A"/>
    <w:rsid w:val="000B5D41"/>
    <w:rsid w:val="000C662B"/>
    <w:rsid w:val="000E19F8"/>
    <w:rsid w:val="000E4BCF"/>
    <w:rsid w:val="000F2103"/>
    <w:rsid w:val="000F30B2"/>
    <w:rsid w:val="000F331D"/>
    <w:rsid w:val="0010181A"/>
    <w:rsid w:val="001120E3"/>
    <w:rsid w:val="00112669"/>
    <w:rsid w:val="001135B5"/>
    <w:rsid w:val="00116EE1"/>
    <w:rsid w:val="00120D64"/>
    <w:rsid w:val="00122272"/>
    <w:rsid w:val="00124675"/>
    <w:rsid w:val="00127C55"/>
    <w:rsid w:val="00135178"/>
    <w:rsid w:val="00137347"/>
    <w:rsid w:val="00140666"/>
    <w:rsid w:val="001435F2"/>
    <w:rsid w:val="00143818"/>
    <w:rsid w:val="0014406A"/>
    <w:rsid w:val="00144ADA"/>
    <w:rsid w:val="0014786C"/>
    <w:rsid w:val="00150554"/>
    <w:rsid w:val="0015229F"/>
    <w:rsid w:val="00152905"/>
    <w:rsid w:val="001534D9"/>
    <w:rsid w:val="00154AB2"/>
    <w:rsid w:val="00156B7C"/>
    <w:rsid w:val="001622C5"/>
    <w:rsid w:val="001629F7"/>
    <w:rsid w:val="00163A77"/>
    <w:rsid w:val="00172D98"/>
    <w:rsid w:val="001750C0"/>
    <w:rsid w:val="00185145"/>
    <w:rsid w:val="00186D10"/>
    <w:rsid w:val="00187F14"/>
    <w:rsid w:val="0019543A"/>
    <w:rsid w:val="00196B6F"/>
    <w:rsid w:val="001A126F"/>
    <w:rsid w:val="001A36E7"/>
    <w:rsid w:val="001A3F9A"/>
    <w:rsid w:val="001A5C4E"/>
    <w:rsid w:val="001A784D"/>
    <w:rsid w:val="001B1522"/>
    <w:rsid w:val="001B182E"/>
    <w:rsid w:val="001C0E76"/>
    <w:rsid w:val="001C248C"/>
    <w:rsid w:val="001C2E1B"/>
    <w:rsid w:val="001C6EB0"/>
    <w:rsid w:val="001D03F2"/>
    <w:rsid w:val="001D057B"/>
    <w:rsid w:val="001D2C09"/>
    <w:rsid w:val="001D72BC"/>
    <w:rsid w:val="001E2107"/>
    <w:rsid w:val="001E2599"/>
    <w:rsid w:val="001F22C8"/>
    <w:rsid w:val="001F23BA"/>
    <w:rsid w:val="00207661"/>
    <w:rsid w:val="00211B2D"/>
    <w:rsid w:val="002159DF"/>
    <w:rsid w:val="00233354"/>
    <w:rsid w:val="002338F7"/>
    <w:rsid w:val="00235276"/>
    <w:rsid w:val="002531C2"/>
    <w:rsid w:val="002619C9"/>
    <w:rsid w:val="0026778B"/>
    <w:rsid w:val="00271DD6"/>
    <w:rsid w:val="00277D96"/>
    <w:rsid w:val="0028329D"/>
    <w:rsid w:val="00290CBA"/>
    <w:rsid w:val="002916DB"/>
    <w:rsid w:val="00294CFB"/>
    <w:rsid w:val="00297D25"/>
    <w:rsid w:val="002A74B3"/>
    <w:rsid w:val="002A75BA"/>
    <w:rsid w:val="002B1243"/>
    <w:rsid w:val="002B219D"/>
    <w:rsid w:val="002B3D2C"/>
    <w:rsid w:val="002C10FD"/>
    <w:rsid w:val="002C5E6D"/>
    <w:rsid w:val="002D3D77"/>
    <w:rsid w:val="002D7988"/>
    <w:rsid w:val="002E1965"/>
    <w:rsid w:val="002F2A1E"/>
    <w:rsid w:val="002F69E9"/>
    <w:rsid w:val="00303C62"/>
    <w:rsid w:val="003046E9"/>
    <w:rsid w:val="003062CB"/>
    <w:rsid w:val="00310790"/>
    <w:rsid w:val="003120A2"/>
    <w:rsid w:val="00316172"/>
    <w:rsid w:val="00323E64"/>
    <w:rsid w:val="003241B8"/>
    <w:rsid w:val="0032425D"/>
    <w:rsid w:val="00326F5A"/>
    <w:rsid w:val="003314C7"/>
    <w:rsid w:val="003328D2"/>
    <w:rsid w:val="00334070"/>
    <w:rsid w:val="0033449A"/>
    <w:rsid w:val="00335ABE"/>
    <w:rsid w:val="003363FF"/>
    <w:rsid w:val="00337D1C"/>
    <w:rsid w:val="003430C3"/>
    <w:rsid w:val="00343982"/>
    <w:rsid w:val="00343AE5"/>
    <w:rsid w:val="00344882"/>
    <w:rsid w:val="00350003"/>
    <w:rsid w:val="00350778"/>
    <w:rsid w:val="00351C76"/>
    <w:rsid w:val="00351DB5"/>
    <w:rsid w:val="00357026"/>
    <w:rsid w:val="00357131"/>
    <w:rsid w:val="00362CAA"/>
    <w:rsid w:val="00365FC8"/>
    <w:rsid w:val="0038106F"/>
    <w:rsid w:val="003A0FE8"/>
    <w:rsid w:val="003A25D2"/>
    <w:rsid w:val="003A51BD"/>
    <w:rsid w:val="003A6AAC"/>
    <w:rsid w:val="003B0CAE"/>
    <w:rsid w:val="003B3971"/>
    <w:rsid w:val="003B40F6"/>
    <w:rsid w:val="003B4576"/>
    <w:rsid w:val="003B4CE3"/>
    <w:rsid w:val="003C34F2"/>
    <w:rsid w:val="003C3FB8"/>
    <w:rsid w:val="003C4608"/>
    <w:rsid w:val="003C6A4A"/>
    <w:rsid w:val="003D2E3E"/>
    <w:rsid w:val="003E20F2"/>
    <w:rsid w:val="003E3E8A"/>
    <w:rsid w:val="003E774E"/>
    <w:rsid w:val="003F1D97"/>
    <w:rsid w:val="003F1DC6"/>
    <w:rsid w:val="003F3D84"/>
    <w:rsid w:val="0040179D"/>
    <w:rsid w:val="004214B0"/>
    <w:rsid w:val="00423518"/>
    <w:rsid w:val="00425530"/>
    <w:rsid w:val="00425779"/>
    <w:rsid w:val="00431EB4"/>
    <w:rsid w:val="00437BA5"/>
    <w:rsid w:val="0044272F"/>
    <w:rsid w:val="0046175F"/>
    <w:rsid w:val="004645F9"/>
    <w:rsid w:val="004669A3"/>
    <w:rsid w:val="004678B7"/>
    <w:rsid w:val="00471377"/>
    <w:rsid w:val="004722B6"/>
    <w:rsid w:val="004732F0"/>
    <w:rsid w:val="00481AD3"/>
    <w:rsid w:val="00482376"/>
    <w:rsid w:val="00482837"/>
    <w:rsid w:val="00482ABC"/>
    <w:rsid w:val="0048339A"/>
    <w:rsid w:val="00487A10"/>
    <w:rsid w:val="00491BF1"/>
    <w:rsid w:val="00491D16"/>
    <w:rsid w:val="0049660B"/>
    <w:rsid w:val="004A066C"/>
    <w:rsid w:val="004A3CD7"/>
    <w:rsid w:val="004A7266"/>
    <w:rsid w:val="004D7D67"/>
    <w:rsid w:val="004E19C9"/>
    <w:rsid w:val="004E61E1"/>
    <w:rsid w:val="004F1C5A"/>
    <w:rsid w:val="00500C96"/>
    <w:rsid w:val="005049BD"/>
    <w:rsid w:val="0050621A"/>
    <w:rsid w:val="005138A2"/>
    <w:rsid w:val="00532D1C"/>
    <w:rsid w:val="005419D2"/>
    <w:rsid w:val="005457A8"/>
    <w:rsid w:val="00545F40"/>
    <w:rsid w:val="005467C0"/>
    <w:rsid w:val="00550AC7"/>
    <w:rsid w:val="00550F8E"/>
    <w:rsid w:val="00551A28"/>
    <w:rsid w:val="005568B6"/>
    <w:rsid w:val="005600E8"/>
    <w:rsid w:val="005610CB"/>
    <w:rsid w:val="0056516B"/>
    <w:rsid w:val="00567794"/>
    <w:rsid w:val="00567D8D"/>
    <w:rsid w:val="0057630E"/>
    <w:rsid w:val="00576B92"/>
    <w:rsid w:val="00587EB5"/>
    <w:rsid w:val="0059081E"/>
    <w:rsid w:val="005973C3"/>
    <w:rsid w:val="00597A1E"/>
    <w:rsid w:val="005A0C0C"/>
    <w:rsid w:val="005A1EE2"/>
    <w:rsid w:val="005A6211"/>
    <w:rsid w:val="005A7F17"/>
    <w:rsid w:val="005B0A9F"/>
    <w:rsid w:val="005B3681"/>
    <w:rsid w:val="005B5ED7"/>
    <w:rsid w:val="005B6009"/>
    <w:rsid w:val="005B6203"/>
    <w:rsid w:val="005C2255"/>
    <w:rsid w:val="005C39C6"/>
    <w:rsid w:val="005C489F"/>
    <w:rsid w:val="005C4C73"/>
    <w:rsid w:val="005D0296"/>
    <w:rsid w:val="005D5331"/>
    <w:rsid w:val="005D7795"/>
    <w:rsid w:val="005E0051"/>
    <w:rsid w:val="005E2AEE"/>
    <w:rsid w:val="005E5704"/>
    <w:rsid w:val="006110B9"/>
    <w:rsid w:val="00613C30"/>
    <w:rsid w:val="00624D4D"/>
    <w:rsid w:val="0063321B"/>
    <w:rsid w:val="00635261"/>
    <w:rsid w:val="00636922"/>
    <w:rsid w:val="0064451C"/>
    <w:rsid w:val="0065067A"/>
    <w:rsid w:val="00661E9B"/>
    <w:rsid w:val="006634DA"/>
    <w:rsid w:val="00665353"/>
    <w:rsid w:val="00671D8A"/>
    <w:rsid w:val="00683974"/>
    <w:rsid w:val="006977EB"/>
    <w:rsid w:val="006A0CE1"/>
    <w:rsid w:val="006B21FB"/>
    <w:rsid w:val="006B251F"/>
    <w:rsid w:val="006B2A88"/>
    <w:rsid w:val="006B4089"/>
    <w:rsid w:val="006C293B"/>
    <w:rsid w:val="006C4699"/>
    <w:rsid w:val="006D6C25"/>
    <w:rsid w:val="006E1A43"/>
    <w:rsid w:val="006E55AC"/>
    <w:rsid w:val="006F2A30"/>
    <w:rsid w:val="006F2DDE"/>
    <w:rsid w:val="006F4A0A"/>
    <w:rsid w:val="00704DF6"/>
    <w:rsid w:val="00707202"/>
    <w:rsid w:val="00710B01"/>
    <w:rsid w:val="00710F04"/>
    <w:rsid w:val="00713A49"/>
    <w:rsid w:val="0071511E"/>
    <w:rsid w:val="00715154"/>
    <w:rsid w:val="007203DC"/>
    <w:rsid w:val="007204E2"/>
    <w:rsid w:val="00724AAB"/>
    <w:rsid w:val="00725CF7"/>
    <w:rsid w:val="0073286D"/>
    <w:rsid w:val="00736E72"/>
    <w:rsid w:val="007528B6"/>
    <w:rsid w:val="00752B7F"/>
    <w:rsid w:val="007574A6"/>
    <w:rsid w:val="007613E5"/>
    <w:rsid w:val="00772BC5"/>
    <w:rsid w:val="00773EF3"/>
    <w:rsid w:val="007761A0"/>
    <w:rsid w:val="00783EEB"/>
    <w:rsid w:val="0078673E"/>
    <w:rsid w:val="00797025"/>
    <w:rsid w:val="007B38CB"/>
    <w:rsid w:val="007B53BE"/>
    <w:rsid w:val="007B5ACD"/>
    <w:rsid w:val="007C52B6"/>
    <w:rsid w:val="007C698B"/>
    <w:rsid w:val="007D034F"/>
    <w:rsid w:val="007D1307"/>
    <w:rsid w:val="007F03DE"/>
    <w:rsid w:val="007F245E"/>
    <w:rsid w:val="007F44D9"/>
    <w:rsid w:val="00807FBD"/>
    <w:rsid w:val="008120AC"/>
    <w:rsid w:val="008125AB"/>
    <w:rsid w:val="008249F4"/>
    <w:rsid w:val="00836030"/>
    <w:rsid w:val="00840CDC"/>
    <w:rsid w:val="0084228C"/>
    <w:rsid w:val="00846F7F"/>
    <w:rsid w:val="00855134"/>
    <w:rsid w:val="008670AE"/>
    <w:rsid w:val="0088009D"/>
    <w:rsid w:val="008825A4"/>
    <w:rsid w:val="00896C75"/>
    <w:rsid w:val="00896ED2"/>
    <w:rsid w:val="008A1079"/>
    <w:rsid w:val="008A7307"/>
    <w:rsid w:val="008B019B"/>
    <w:rsid w:val="008B06A9"/>
    <w:rsid w:val="008B3E65"/>
    <w:rsid w:val="008B3F62"/>
    <w:rsid w:val="008B4219"/>
    <w:rsid w:val="008B5923"/>
    <w:rsid w:val="008C5792"/>
    <w:rsid w:val="008D2ADA"/>
    <w:rsid w:val="008D6DC0"/>
    <w:rsid w:val="008E47F0"/>
    <w:rsid w:val="008F1A6E"/>
    <w:rsid w:val="00901517"/>
    <w:rsid w:val="00911C4D"/>
    <w:rsid w:val="00922979"/>
    <w:rsid w:val="00931674"/>
    <w:rsid w:val="009353FA"/>
    <w:rsid w:val="00944E3A"/>
    <w:rsid w:val="009512DA"/>
    <w:rsid w:val="00970AA8"/>
    <w:rsid w:val="009726CD"/>
    <w:rsid w:val="00974CEB"/>
    <w:rsid w:val="009772F9"/>
    <w:rsid w:val="009777AE"/>
    <w:rsid w:val="0098327F"/>
    <w:rsid w:val="00983528"/>
    <w:rsid w:val="00984E45"/>
    <w:rsid w:val="00985017"/>
    <w:rsid w:val="009859D2"/>
    <w:rsid w:val="00993470"/>
    <w:rsid w:val="00993D64"/>
    <w:rsid w:val="009A1CB5"/>
    <w:rsid w:val="009A7118"/>
    <w:rsid w:val="009A72A5"/>
    <w:rsid w:val="009C28E1"/>
    <w:rsid w:val="009D26C9"/>
    <w:rsid w:val="009D34C9"/>
    <w:rsid w:val="009D3923"/>
    <w:rsid w:val="009D6DB7"/>
    <w:rsid w:val="009E4516"/>
    <w:rsid w:val="009E5AEB"/>
    <w:rsid w:val="009E72B3"/>
    <w:rsid w:val="009F3767"/>
    <w:rsid w:val="00A01481"/>
    <w:rsid w:val="00A0570A"/>
    <w:rsid w:val="00A073B6"/>
    <w:rsid w:val="00A10E49"/>
    <w:rsid w:val="00A127EC"/>
    <w:rsid w:val="00A132A8"/>
    <w:rsid w:val="00A17262"/>
    <w:rsid w:val="00A25465"/>
    <w:rsid w:val="00A27A36"/>
    <w:rsid w:val="00A338FB"/>
    <w:rsid w:val="00A3658B"/>
    <w:rsid w:val="00A51017"/>
    <w:rsid w:val="00A51DFB"/>
    <w:rsid w:val="00A53566"/>
    <w:rsid w:val="00A53F17"/>
    <w:rsid w:val="00A563F7"/>
    <w:rsid w:val="00A63366"/>
    <w:rsid w:val="00A639C4"/>
    <w:rsid w:val="00A76668"/>
    <w:rsid w:val="00A8455F"/>
    <w:rsid w:val="00A85803"/>
    <w:rsid w:val="00A86571"/>
    <w:rsid w:val="00A92644"/>
    <w:rsid w:val="00A92DEE"/>
    <w:rsid w:val="00A93129"/>
    <w:rsid w:val="00A94612"/>
    <w:rsid w:val="00A96023"/>
    <w:rsid w:val="00AA3EDE"/>
    <w:rsid w:val="00AB061B"/>
    <w:rsid w:val="00AB1D1E"/>
    <w:rsid w:val="00AB5394"/>
    <w:rsid w:val="00AD031C"/>
    <w:rsid w:val="00AD1724"/>
    <w:rsid w:val="00AD4587"/>
    <w:rsid w:val="00AE1723"/>
    <w:rsid w:val="00AE3029"/>
    <w:rsid w:val="00AF1E66"/>
    <w:rsid w:val="00AF5CDB"/>
    <w:rsid w:val="00B054DE"/>
    <w:rsid w:val="00B05BA2"/>
    <w:rsid w:val="00B05BA5"/>
    <w:rsid w:val="00B07FA6"/>
    <w:rsid w:val="00B22C3F"/>
    <w:rsid w:val="00B230E7"/>
    <w:rsid w:val="00B2391D"/>
    <w:rsid w:val="00B24762"/>
    <w:rsid w:val="00B24CCD"/>
    <w:rsid w:val="00B311E0"/>
    <w:rsid w:val="00B32F85"/>
    <w:rsid w:val="00B4771B"/>
    <w:rsid w:val="00B56A7D"/>
    <w:rsid w:val="00B57AC1"/>
    <w:rsid w:val="00B622DF"/>
    <w:rsid w:val="00B643F3"/>
    <w:rsid w:val="00B65C82"/>
    <w:rsid w:val="00B67342"/>
    <w:rsid w:val="00B77B4A"/>
    <w:rsid w:val="00B8047D"/>
    <w:rsid w:val="00B81FDE"/>
    <w:rsid w:val="00B831CB"/>
    <w:rsid w:val="00B839A3"/>
    <w:rsid w:val="00B84062"/>
    <w:rsid w:val="00B87E21"/>
    <w:rsid w:val="00B9242C"/>
    <w:rsid w:val="00B93E06"/>
    <w:rsid w:val="00BA371A"/>
    <w:rsid w:val="00BA3CEC"/>
    <w:rsid w:val="00BA6C33"/>
    <w:rsid w:val="00BA6FCE"/>
    <w:rsid w:val="00BB292E"/>
    <w:rsid w:val="00BB39B0"/>
    <w:rsid w:val="00BB39EF"/>
    <w:rsid w:val="00BB6630"/>
    <w:rsid w:val="00BC01DA"/>
    <w:rsid w:val="00BC474F"/>
    <w:rsid w:val="00BC5AD6"/>
    <w:rsid w:val="00BC631F"/>
    <w:rsid w:val="00BC7C09"/>
    <w:rsid w:val="00BD02EC"/>
    <w:rsid w:val="00BD6873"/>
    <w:rsid w:val="00BD6EC0"/>
    <w:rsid w:val="00BE6AB1"/>
    <w:rsid w:val="00BF4120"/>
    <w:rsid w:val="00C0193F"/>
    <w:rsid w:val="00C041D8"/>
    <w:rsid w:val="00C1014F"/>
    <w:rsid w:val="00C12CBB"/>
    <w:rsid w:val="00C13F9D"/>
    <w:rsid w:val="00C148EF"/>
    <w:rsid w:val="00C175F1"/>
    <w:rsid w:val="00C21705"/>
    <w:rsid w:val="00C22256"/>
    <w:rsid w:val="00C2792E"/>
    <w:rsid w:val="00C30301"/>
    <w:rsid w:val="00C40D31"/>
    <w:rsid w:val="00C4115F"/>
    <w:rsid w:val="00C4459B"/>
    <w:rsid w:val="00C45806"/>
    <w:rsid w:val="00C45A3C"/>
    <w:rsid w:val="00C518D1"/>
    <w:rsid w:val="00C61E46"/>
    <w:rsid w:val="00C655E1"/>
    <w:rsid w:val="00C6668F"/>
    <w:rsid w:val="00C669C9"/>
    <w:rsid w:val="00C70FBC"/>
    <w:rsid w:val="00C75FC1"/>
    <w:rsid w:val="00C804BE"/>
    <w:rsid w:val="00C813D8"/>
    <w:rsid w:val="00C87B21"/>
    <w:rsid w:val="00C90509"/>
    <w:rsid w:val="00C945A6"/>
    <w:rsid w:val="00C95D8D"/>
    <w:rsid w:val="00CA4960"/>
    <w:rsid w:val="00CA7A1B"/>
    <w:rsid w:val="00CB197F"/>
    <w:rsid w:val="00CB66D2"/>
    <w:rsid w:val="00CC406F"/>
    <w:rsid w:val="00CC681E"/>
    <w:rsid w:val="00CC6F0E"/>
    <w:rsid w:val="00CD4BE0"/>
    <w:rsid w:val="00CD586E"/>
    <w:rsid w:val="00CD5C27"/>
    <w:rsid w:val="00CD67DE"/>
    <w:rsid w:val="00CE43FA"/>
    <w:rsid w:val="00CE588C"/>
    <w:rsid w:val="00CE6C50"/>
    <w:rsid w:val="00CF2503"/>
    <w:rsid w:val="00D01AAE"/>
    <w:rsid w:val="00D02D13"/>
    <w:rsid w:val="00D1282E"/>
    <w:rsid w:val="00D139A4"/>
    <w:rsid w:val="00D143E3"/>
    <w:rsid w:val="00D15FB2"/>
    <w:rsid w:val="00D47ECE"/>
    <w:rsid w:val="00D555C7"/>
    <w:rsid w:val="00D55A06"/>
    <w:rsid w:val="00D57D86"/>
    <w:rsid w:val="00D61AC6"/>
    <w:rsid w:val="00D6480D"/>
    <w:rsid w:val="00D65978"/>
    <w:rsid w:val="00D7104D"/>
    <w:rsid w:val="00D74517"/>
    <w:rsid w:val="00D75611"/>
    <w:rsid w:val="00D83BBB"/>
    <w:rsid w:val="00D84F4F"/>
    <w:rsid w:val="00D877A5"/>
    <w:rsid w:val="00D92474"/>
    <w:rsid w:val="00D957C6"/>
    <w:rsid w:val="00DA7AC6"/>
    <w:rsid w:val="00DB1FBD"/>
    <w:rsid w:val="00DB50F6"/>
    <w:rsid w:val="00DB578B"/>
    <w:rsid w:val="00DB5F84"/>
    <w:rsid w:val="00DC2D64"/>
    <w:rsid w:val="00DC5CB4"/>
    <w:rsid w:val="00DD21C9"/>
    <w:rsid w:val="00E05ED8"/>
    <w:rsid w:val="00E302D7"/>
    <w:rsid w:val="00E305AF"/>
    <w:rsid w:val="00E35552"/>
    <w:rsid w:val="00E364E1"/>
    <w:rsid w:val="00E420DF"/>
    <w:rsid w:val="00E50069"/>
    <w:rsid w:val="00E60638"/>
    <w:rsid w:val="00E62C18"/>
    <w:rsid w:val="00E657B7"/>
    <w:rsid w:val="00E74F53"/>
    <w:rsid w:val="00E80C85"/>
    <w:rsid w:val="00E819AE"/>
    <w:rsid w:val="00E90042"/>
    <w:rsid w:val="00E913A5"/>
    <w:rsid w:val="00E92B1B"/>
    <w:rsid w:val="00E95782"/>
    <w:rsid w:val="00E95A14"/>
    <w:rsid w:val="00E962EC"/>
    <w:rsid w:val="00EA0B7C"/>
    <w:rsid w:val="00EA38BE"/>
    <w:rsid w:val="00EB0967"/>
    <w:rsid w:val="00EB1C0F"/>
    <w:rsid w:val="00EB1C3F"/>
    <w:rsid w:val="00EB2BDB"/>
    <w:rsid w:val="00EB3A96"/>
    <w:rsid w:val="00EC0CC8"/>
    <w:rsid w:val="00EC1BBF"/>
    <w:rsid w:val="00EC1C11"/>
    <w:rsid w:val="00ED7392"/>
    <w:rsid w:val="00EE0210"/>
    <w:rsid w:val="00EE3F58"/>
    <w:rsid w:val="00EE44FE"/>
    <w:rsid w:val="00EE5084"/>
    <w:rsid w:val="00EE5592"/>
    <w:rsid w:val="00EF0606"/>
    <w:rsid w:val="00EF203B"/>
    <w:rsid w:val="00EF2144"/>
    <w:rsid w:val="00EF3D01"/>
    <w:rsid w:val="00EF5BEF"/>
    <w:rsid w:val="00EF5FCA"/>
    <w:rsid w:val="00EF74DC"/>
    <w:rsid w:val="00F001BC"/>
    <w:rsid w:val="00F04019"/>
    <w:rsid w:val="00F04038"/>
    <w:rsid w:val="00F0740F"/>
    <w:rsid w:val="00F1010B"/>
    <w:rsid w:val="00F161E4"/>
    <w:rsid w:val="00F20802"/>
    <w:rsid w:val="00F21B22"/>
    <w:rsid w:val="00F237AD"/>
    <w:rsid w:val="00F24036"/>
    <w:rsid w:val="00F25694"/>
    <w:rsid w:val="00F25F53"/>
    <w:rsid w:val="00F37146"/>
    <w:rsid w:val="00F40675"/>
    <w:rsid w:val="00F42A16"/>
    <w:rsid w:val="00F51515"/>
    <w:rsid w:val="00F53478"/>
    <w:rsid w:val="00F54FAE"/>
    <w:rsid w:val="00F561B4"/>
    <w:rsid w:val="00F7586A"/>
    <w:rsid w:val="00F82767"/>
    <w:rsid w:val="00F83231"/>
    <w:rsid w:val="00F85A88"/>
    <w:rsid w:val="00F878D4"/>
    <w:rsid w:val="00F92864"/>
    <w:rsid w:val="00F9696A"/>
    <w:rsid w:val="00FA1918"/>
    <w:rsid w:val="00FA6DED"/>
    <w:rsid w:val="00FD1954"/>
    <w:rsid w:val="00FD3814"/>
    <w:rsid w:val="00FD3DF4"/>
    <w:rsid w:val="00FD7603"/>
    <w:rsid w:val="00FE132B"/>
    <w:rsid w:val="00FE4870"/>
    <w:rsid w:val="00FF0063"/>
    <w:rsid w:val="00FF5BCF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BEF29"/>
  <w15:docId w15:val="{5CA3CBAF-E7CA-46D8-AFB9-D6025CAC3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539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AE539F"/>
    <w:pPr>
      <w:keepNext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F0401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65F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E539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E539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E53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AE539F"/>
    <w:pPr>
      <w:spacing w:before="120" w:after="120"/>
    </w:pPr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AE539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AE539F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link w:val="Header"/>
    <w:rsid w:val="00AE539F"/>
    <w:rPr>
      <w:sz w:val="24"/>
      <w:szCs w:val="24"/>
      <w:lang w:eastAsia="en-US"/>
    </w:rPr>
  </w:style>
  <w:style w:type="paragraph" w:customStyle="1" w:styleId="Default">
    <w:name w:val="Default"/>
    <w:rsid w:val="00A3658B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  <w:style w:type="character" w:customStyle="1" w:styleId="Heading2Char">
    <w:name w:val="Heading 2 Char"/>
    <w:link w:val="Heading2"/>
    <w:rsid w:val="00F0401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link">
    <w:name w:val="Hyperlink"/>
    <w:rsid w:val="00F04019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rsid w:val="00F0401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link w:val="z-TopofForm"/>
    <w:rsid w:val="00F04019"/>
    <w:rPr>
      <w:rFonts w:ascii="Arial" w:hAnsi="Arial" w:cs="Arial"/>
      <w:vanish/>
      <w:sz w:val="16"/>
      <w:szCs w:val="16"/>
    </w:rPr>
  </w:style>
  <w:style w:type="character" w:customStyle="1" w:styleId="wpcf7-form-control-wrap">
    <w:name w:val="wpcf7-form-control-wrap"/>
    <w:basedOn w:val="DefaultParagraphFont"/>
    <w:rsid w:val="00F04019"/>
  </w:style>
  <w:style w:type="character" w:customStyle="1" w:styleId="inputbutton">
    <w:name w:val="inputbutton"/>
    <w:basedOn w:val="DefaultParagraphFont"/>
    <w:rsid w:val="00F04019"/>
  </w:style>
  <w:style w:type="paragraph" w:styleId="z-BottomofForm">
    <w:name w:val="HTML Bottom of Form"/>
    <w:basedOn w:val="Normal"/>
    <w:next w:val="Normal"/>
    <w:link w:val="z-BottomofFormChar"/>
    <w:hidden/>
    <w:rsid w:val="00F0401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link w:val="z-BottomofForm"/>
    <w:rsid w:val="00F04019"/>
    <w:rPr>
      <w:rFonts w:ascii="Arial" w:hAnsi="Arial" w:cs="Arial"/>
      <w:vanish/>
      <w:sz w:val="16"/>
      <w:szCs w:val="16"/>
    </w:rPr>
  </w:style>
  <w:style w:type="character" w:styleId="Strong">
    <w:name w:val="Strong"/>
    <w:uiPriority w:val="22"/>
    <w:qFormat/>
    <w:rsid w:val="00F42A16"/>
    <w:rPr>
      <w:b/>
      <w:bCs/>
    </w:rPr>
  </w:style>
  <w:style w:type="paragraph" w:styleId="NormalWeb">
    <w:name w:val="Normal (Web)"/>
    <w:basedOn w:val="Normal"/>
    <w:uiPriority w:val="99"/>
    <w:rsid w:val="00025479"/>
    <w:rPr>
      <w:lang w:eastAsia="en-GB"/>
    </w:rPr>
  </w:style>
  <w:style w:type="paragraph" w:styleId="ListParagraph">
    <w:name w:val="List Paragraph"/>
    <w:basedOn w:val="Normal"/>
    <w:qFormat/>
    <w:rsid w:val="00025479"/>
    <w:pPr>
      <w:ind w:left="720"/>
    </w:pPr>
  </w:style>
  <w:style w:type="paragraph" w:styleId="BodyText">
    <w:name w:val="Body Text"/>
    <w:basedOn w:val="Normal"/>
    <w:link w:val="BodyTextChar"/>
    <w:rsid w:val="001F22C8"/>
    <w:rPr>
      <w:szCs w:val="20"/>
      <w:lang w:eastAsia="en-GB"/>
    </w:rPr>
  </w:style>
  <w:style w:type="character" w:customStyle="1" w:styleId="BodyTextChar">
    <w:name w:val="Body Text Char"/>
    <w:link w:val="BodyText"/>
    <w:rsid w:val="001F22C8"/>
    <w:rPr>
      <w:sz w:val="24"/>
    </w:rPr>
  </w:style>
  <w:style w:type="character" w:styleId="Emphasis">
    <w:name w:val="Emphasis"/>
    <w:uiPriority w:val="20"/>
    <w:qFormat/>
    <w:rsid w:val="00D65978"/>
    <w:rPr>
      <w:i/>
      <w:iCs/>
    </w:rPr>
  </w:style>
  <w:style w:type="character" w:customStyle="1" w:styleId="FooterChar">
    <w:name w:val="Footer Char"/>
    <w:basedOn w:val="DefaultParagraphFont"/>
    <w:link w:val="Footer"/>
    <w:uiPriority w:val="99"/>
    <w:rsid w:val="005C2255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21B2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5A3C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semiHidden/>
    <w:rsid w:val="00365FC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customStyle="1" w:styleId="col-lg-4">
    <w:name w:val="col-lg-4"/>
    <w:basedOn w:val="Normal"/>
    <w:rsid w:val="00B24CCD"/>
    <w:pPr>
      <w:spacing w:before="100" w:beforeAutospacing="1" w:after="100" w:afterAutospacing="1"/>
    </w:pPr>
    <w:rPr>
      <w:lang w:eastAsia="en-GB"/>
    </w:rPr>
  </w:style>
  <w:style w:type="paragraph" w:customStyle="1" w:styleId="lessonskey-word">
    <w:name w:val="lessons__key-word"/>
    <w:basedOn w:val="Normal"/>
    <w:rsid w:val="005A1EE2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38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63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33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6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7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09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8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4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064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531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6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45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244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47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95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21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4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4357">
          <w:marLeft w:val="0"/>
          <w:marRight w:val="0"/>
          <w:marTop w:val="0"/>
          <w:marBottom w:val="0"/>
          <w:divBdr>
            <w:top w:val="single" w:sz="24" w:space="0" w:color="CCCDC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12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24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53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316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6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0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9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14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48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408651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8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828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3856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394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67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33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82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77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350296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80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533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690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0247357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164725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23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570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72575">
                                          <w:marLeft w:val="45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single" w:sz="6" w:space="2" w:color="CCCCCC"/>
                                            <w:left w:val="single" w:sz="6" w:space="2" w:color="CCCCCC"/>
                                            <w:bottom w:val="single" w:sz="6" w:space="2" w:color="CCCCCC"/>
                                            <w:right w:val="single" w:sz="6" w:space="2" w:color="CCCCCC"/>
                                          </w:divBdr>
                                        </w:div>
                                        <w:div w:id="971449263">
                                          <w:marLeft w:val="45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single" w:sz="6" w:space="2" w:color="CCCCCC"/>
                                            <w:left w:val="single" w:sz="6" w:space="2" w:color="CCCCCC"/>
                                            <w:bottom w:val="single" w:sz="6" w:space="2" w:color="CCCCCC"/>
                                            <w:right w:val="single" w:sz="6" w:space="2" w:color="CCCCCC"/>
                                          </w:divBdr>
                                        </w:div>
                                        <w:div w:id="1359888994">
                                          <w:marLeft w:val="45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single" w:sz="6" w:space="2" w:color="CCCCCC"/>
                                            <w:left w:val="single" w:sz="6" w:space="2" w:color="CCCCCC"/>
                                            <w:bottom w:val="single" w:sz="6" w:space="2" w:color="CCCCCC"/>
                                            <w:right w:val="single" w:sz="6" w:space="2" w:color="CCCCCC"/>
                                          </w:divBdr>
                                        </w:div>
                                        <w:div w:id="1954244594">
                                          <w:marLeft w:val="45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single" w:sz="6" w:space="2" w:color="CCCCCC"/>
                                            <w:left w:val="single" w:sz="6" w:space="2" w:color="CCCCCC"/>
                                            <w:bottom w:val="single" w:sz="6" w:space="2" w:color="CCCCCC"/>
                                            <w:right w:val="single" w:sz="6" w:space="2" w:color="CCCC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2468918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1360733">
          <w:marLeft w:val="0"/>
          <w:marRight w:val="0"/>
          <w:marTop w:val="0"/>
          <w:marBottom w:val="0"/>
          <w:divBdr>
            <w:top w:val="single" w:sz="24" w:space="0" w:color="44444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4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095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44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22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5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07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8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7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kapowprimary.com/subjects/rse-pshe/key-stage-1/year-1-3/connecting-with-others-how-can-i-help-myself-and-others-feel-happy-and-safe/lesson-3-what-helps-me-feel-safe-and-cared-for/" TargetMode="External"/><Relationship Id="rId18" Type="http://schemas.openxmlformats.org/officeDocument/2006/relationships/hyperlink" Target="https://www.kapowprimary.com/subjects/rse-pshe/key-stage-2/year-3-2/the-online-world-how-should-we-communicate-online/lesson-2-how-can-we-be-respectful-when-we-communicate-online/" TargetMode="External"/><Relationship Id="rId26" Type="http://schemas.openxmlformats.org/officeDocument/2006/relationships/hyperlink" Target="https://www.kapowprimary.com/subjects/rse-pshe/key-stage-1/year-1-3/health-protection-how-can-i-protect-myself-and-others-in-daily-life/lesson-4-what-should-i-do-if-i-feel-unwell/" TargetMode="External"/><Relationship Id="rId39" Type="http://schemas.openxmlformats.org/officeDocument/2006/relationships/hyperlink" Target="https://www.kapowprimary.com/subjects/rse-pshe/key-stage-1/year-2/connecting-with-others-how-can-i-build-safe-kind-and-caring-relationships-with-others/lesson-5-who-can-i-talk-to-if-something-does-not-feel-right/" TargetMode="External"/><Relationship Id="rId21" Type="http://schemas.openxmlformats.org/officeDocument/2006/relationships/hyperlink" Target="https://www.kapowprimary.com/subjects/rse-pshe/key-stage-2/year-3-2/the-online-world-how-should-we-communicate-online/lesson-5-why-do-we-need-to-be-careful-when-communicating-online/" TargetMode="External"/><Relationship Id="rId34" Type="http://schemas.openxmlformats.org/officeDocument/2006/relationships/hyperlink" Target="https://www.kapowprimary.com/subjects/rse-pshe/key-stage-1/year-1-3/staying-safe-how-can-i-stay-safe/lesson-6-who-can-keep-me-safe/" TargetMode="External"/><Relationship Id="rId42" Type="http://schemas.openxmlformats.org/officeDocument/2006/relationships/hyperlink" Target="https://www.kapowprimary.com/subjects/rse-pshe/key-stage-1/year-2/the-online-world-how-can-we-stay-safe-online/lesson-2-who-can-see-information-shared-online/" TargetMode="External"/><Relationship Id="rId47" Type="http://schemas.openxmlformats.org/officeDocument/2006/relationships/header" Target="header1.xm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kapowprimary.com/subjects/rse-pshe/key-stage-1/year-1-3/connecting-with-others-how-can-i-help-myself-and-others-feel-happy-and-safe/lesson-6-how-should-people-behave-towards-others/" TargetMode="External"/><Relationship Id="rId29" Type="http://schemas.openxmlformats.org/officeDocument/2006/relationships/hyperlink" Target="https://www.kapowprimary.com/subjects/rse-pshe/key-stage-1/year-1-3/staying-safe-how-can-i-stay-safe/lesson-1-how-can-i-stay-safe-at-home/" TargetMode="External"/><Relationship Id="rId11" Type="http://schemas.openxmlformats.org/officeDocument/2006/relationships/hyperlink" Target="https://www.kapowprimary.com/subjects/rse-pshe/key-stage-1/year-1-3/connecting-with-others-how-can-i-help-myself-and-others-feel-happy-and-safe/lesson-1-what-makes-me-special/" TargetMode="External"/><Relationship Id="rId24" Type="http://schemas.openxmlformats.org/officeDocument/2006/relationships/hyperlink" Target="https://www.kapowprimary.com/subjects/rse-pshe/key-stage-1/year-1-3/health-protection-how-can-i-protect-myself-and-others-in-daily-life/lesson-2-how-can-i-protect-myself-in-any-weather/" TargetMode="External"/><Relationship Id="rId32" Type="http://schemas.openxmlformats.org/officeDocument/2006/relationships/hyperlink" Target="https://www.kapowprimary.com/subjects/rse-pshe/key-stage-1/year-1-3/staying-safe-how-can-i-stay-safe/lesson-4-how-can-i-stay-safe-near-roads/" TargetMode="External"/><Relationship Id="rId37" Type="http://schemas.openxmlformats.org/officeDocument/2006/relationships/hyperlink" Target="https://www.kapowprimary.com/subjects/rse-pshe/key-stage-1/year-2/connecting-with-others-how-can-i-build-safe-kind-and-caring-relationships-with-others/lesson-3-how-can-i-show-my-feelings-kindly-and-calmly/" TargetMode="External"/><Relationship Id="rId40" Type="http://schemas.openxmlformats.org/officeDocument/2006/relationships/hyperlink" Target="https://www.kapowprimary.com/subjects/rse-pshe/key-stage-1/year-2/connecting-with-others-how-can-i-build-safe-kind-and-caring-relationships-with-others/lesson-6-what-should-i-do-if-someone-is-being-unkind-again-and-again/" TargetMode="External"/><Relationship Id="rId45" Type="http://schemas.openxmlformats.org/officeDocument/2006/relationships/hyperlink" Target="https://www.kapowprimary.com/subjects/rse-pshe/key-stage-1/year-2/the-online-world-how-can-we-stay-safe-online/lesson-5-is-everything-we-see-online-real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kapowprimary.com/subjects/rse-pshe/key-stage-1/year-1-3/connecting-with-others-how-can-i-help-myself-and-others-feel-happy-and-safe/lesson-5-how-can-we-have-a-kind-and-friendly-class/" TargetMode="External"/><Relationship Id="rId23" Type="http://schemas.openxmlformats.org/officeDocument/2006/relationships/hyperlink" Target="https://www.kapowprimary.com/subjects/rse-pshe/key-stage-1/year-1-3/health-protection-how-can-i-protect-myself-and-others-in-daily-life/lesson-1-why-and-how-do-we-wash-our-hands/" TargetMode="External"/><Relationship Id="rId28" Type="http://schemas.openxmlformats.org/officeDocument/2006/relationships/hyperlink" Target="https://www.kapowprimary.com/subjects/rse-pshe/key-stage-1/year-1-3/health-protection-how-can-i-protect-myself-and-others-in-daily-life/lesson-6-how-can-we-get-help-for-serious-illnesses-or-injuries/" TargetMode="External"/><Relationship Id="rId36" Type="http://schemas.openxmlformats.org/officeDocument/2006/relationships/hyperlink" Target="https://www.kapowprimary.com/subjects/rse-pshe/key-stage-1/year-2/connecting-with-others-how-can-i-build-safe-kind-and-caring-relationships-with-others/lesson-2-how-are-families-different-and-the-same/" TargetMode="External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kapowprimary.com/subjects/rse-pshe/key-stage-2/year-3-2/the-online-world-how-should-we-communicate-online/lesson-3-how-can-communication-online-sometimes-be-misunderstood/" TargetMode="External"/><Relationship Id="rId31" Type="http://schemas.openxmlformats.org/officeDocument/2006/relationships/hyperlink" Target="https://www.kapowprimary.com/subjects/rse-pshe/key-stage-1/year-1-3/staying-safe-how-can-i-stay-safe/lesson-3-what-rules-can-keep-me-safe/" TargetMode="External"/><Relationship Id="rId44" Type="http://schemas.openxmlformats.org/officeDocument/2006/relationships/hyperlink" Target="https://www.kapowprimary.com/subjects/rse-pshe/key-stage-1/year-2/the-online-world-how-can-we-stay-safe-online/lesson-4-how-do-i-know-if-private-information-has-been-shared-online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kapowprimary.com/subjects/rse-pshe/key-stage-1/year-1-3/connecting-with-others-how-can-i-help-myself-and-others-feel-happy-and-safe/lesson-4-what-is-a-friend/" TargetMode="External"/><Relationship Id="rId22" Type="http://schemas.openxmlformats.org/officeDocument/2006/relationships/hyperlink" Target="https://www.kapowprimary.com/subjects/rse-pshe/key-stage-2/year-3-2/the-online-world-how-should-we-communicate-online/lesson-6-how-can-i-keep-myself-safe-online/" TargetMode="External"/><Relationship Id="rId27" Type="http://schemas.openxmlformats.org/officeDocument/2006/relationships/hyperlink" Target="https://www.kapowprimary.com/subjects/rse-pshe/key-stage-1/year-1-3/health-protection-how-can-i-protect-myself-and-others-in-daily-life/lesson-5-how-serious-are-different-injuries/" TargetMode="External"/><Relationship Id="rId30" Type="http://schemas.openxmlformats.org/officeDocument/2006/relationships/hyperlink" Target="https://www.kapowprimary.com/subjects/rse-pshe/key-stage-1/year-1-3/staying-safe-how-can-i-stay-safe/lesson-2-what-is-safe-for-our-bodies/" TargetMode="External"/><Relationship Id="rId35" Type="http://schemas.openxmlformats.org/officeDocument/2006/relationships/hyperlink" Target="https://www.kapowprimary.com/subjects/rse-pshe/key-stage-1/year-2/connecting-with-others-how-can-i-build-safe-kind-and-caring-relationships-with-others/lesson-1-how-are-we-all-different-and-the-same/" TargetMode="External"/><Relationship Id="rId43" Type="http://schemas.openxmlformats.org/officeDocument/2006/relationships/hyperlink" Target="https://www.kapowprimary.com/subjects/rse-pshe/key-stage-1/year-2/the-online-world-how-can-we-stay-safe-online/lesson-3-what-is-private-information/" TargetMode="External"/><Relationship Id="rId48" Type="http://schemas.openxmlformats.org/officeDocument/2006/relationships/footer" Target="foot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kapowprimary.com/subjects/rse-pshe/key-stage-1/year-1-3/connecting-with-others-how-can-i-help-myself-and-others-feel-happy-and-safe/lesson-2-how-do-families-show-love-and-care-for-each-other/" TargetMode="External"/><Relationship Id="rId17" Type="http://schemas.openxmlformats.org/officeDocument/2006/relationships/hyperlink" Target="https://www.kapowprimary.com/subjects/rse-pshe/key-stage-2/year-3-2/the-online-world-how-should-we-communicate-online/lesson-1-how-do-we-communicate-online/" TargetMode="External"/><Relationship Id="rId25" Type="http://schemas.openxmlformats.org/officeDocument/2006/relationships/hyperlink" Target="https://www.kapowprimary.com/subjects/rse-pshe/key-stage-1/year-1-3/health-protection-how-can-i-protect-myself-and-others-in-daily-life/lesson-3-who-helps-us-stay-healthy/" TargetMode="External"/><Relationship Id="rId33" Type="http://schemas.openxmlformats.org/officeDocument/2006/relationships/hyperlink" Target="https://www.kapowprimary.com/subjects/rse-pshe/key-stage-1/year-1-3/staying-safe-how-can-i-stay-safe/lesson-5-how-might-my-body-feel-when-something-is-unsafe/" TargetMode="External"/><Relationship Id="rId38" Type="http://schemas.openxmlformats.org/officeDocument/2006/relationships/hyperlink" Target="https://www.kapowprimary.com/subjects/rse-pshe/key-stage-1/year-2/connecting-with-others-how-can-i-build-safe-kind-and-caring-relationships-with-others/lesson-4-how-can-i-let-others-know-what-is-okay-or-not-okay-for-me/" TargetMode="External"/><Relationship Id="rId46" Type="http://schemas.openxmlformats.org/officeDocument/2006/relationships/hyperlink" Target="https://www.kapowprimary.com/subjects/rse-pshe/key-stage-1/year-2/the-online-world-how-can-we-stay-safe-online/lesson-6-what-should-i-do-if-something-online-worries-me/" TargetMode="External"/><Relationship Id="rId20" Type="http://schemas.openxmlformats.org/officeDocument/2006/relationships/hyperlink" Target="https://www.kapowprimary.com/subjects/rse-pshe/key-stage-2/year-3-2/the-online-world-how-should-we-communicate-online/lesson-4-how-should-i-respond-to-online-bullying/" TargetMode="External"/><Relationship Id="rId41" Type="http://schemas.openxmlformats.org/officeDocument/2006/relationships/hyperlink" Target="https://www.kapowprimary.com/subjects/rse-pshe/key-stage-1/year-2/the-online-world-how-can-we-stay-safe-online/lesson-1-what-can-we-do-online-and-how-can-we-do-it-safely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kvictoria.patton.SCHOOLS\AppData\Local\Temp\IndRepBase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8d5ef2-f36d-4cbe-b457-72c37c23dd93" xsi:nil="true"/>
    <lcf76f155ced4ddcb4097134ff3c332f xmlns="97f53a30-fc47-46e8-9ad2-f3e91a4e4dc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F34E80A5D2D43AAEE7A07AA12DD43" ma:contentTypeVersion="16" ma:contentTypeDescription="Create a new document." ma:contentTypeScope="" ma:versionID="c76fab8ed35cbbbcf3584e5244a650b4">
  <xsd:schema xmlns:xsd="http://www.w3.org/2001/XMLSchema" xmlns:xs="http://www.w3.org/2001/XMLSchema" xmlns:p="http://schemas.microsoft.com/office/2006/metadata/properties" xmlns:ns2="97f53a30-fc47-46e8-9ad2-f3e91a4e4dc5" xmlns:ns3="4d8d5ef2-f36d-4cbe-b457-72c37c23dd93" targetNamespace="http://schemas.microsoft.com/office/2006/metadata/properties" ma:root="true" ma:fieldsID="90aec8b763614a4302c2736a2749fb6f" ns2:_="" ns3:_="">
    <xsd:import namespace="97f53a30-fc47-46e8-9ad2-f3e91a4e4dc5"/>
    <xsd:import namespace="4d8d5ef2-f36d-4cbe-b457-72c37c23dd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53a30-fc47-46e8-9ad2-f3e91a4e4d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ee90a1c-6484-4b97-8607-00254b61cb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d5ef2-f36d-4cbe-b457-72c37c23dd9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c5c2dde-73b9-4832-84b5-d5b468097f5f}" ma:internalName="TaxCatchAll" ma:showField="CatchAllData" ma:web="4d8d5ef2-f36d-4cbe-b457-72c37c23dd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E1EC89-DA3C-42AD-8035-D2DAC0C83E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809D71-3BB5-42B4-BC73-A881791B78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2176D2-1443-452C-9137-EA320D1C73AD}">
  <ds:schemaRefs>
    <ds:schemaRef ds:uri="http://schemas.microsoft.com/office/2006/metadata/properties"/>
    <ds:schemaRef ds:uri="http://schemas.microsoft.com/office/infopath/2007/PartnerControls"/>
    <ds:schemaRef ds:uri="4d8d5ef2-f36d-4cbe-b457-72c37c23dd93"/>
    <ds:schemaRef ds:uri="97f53a30-fc47-46e8-9ad2-f3e91a4e4dc5"/>
  </ds:schemaRefs>
</ds:datastoreItem>
</file>

<file path=customXml/itemProps4.xml><?xml version="1.0" encoding="utf-8"?>
<ds:datastoreItem xmlns:ds="http://schemas.openxmlformats.org/officeDocument/2006/customXml" ds:itemID="{56586E6C-E96D-48DD-A4B2-78D101596FFD}"/>
</file>

<file path=docProps/app.xml><?xml version="1.0" encoding="utf-8"?>
<Properties xmlns="http://schemas.openxmlformats.org/officeDocument/2006/extended-properties" xmlns:vt="http://schemas.openxmlformats.org/officeDocument/2006/docPropsVTypes">
  <Template>IndRepBaseTemplate</Template>
  <TotalTime>3043</TotalTime>
  <Pages>7</Pages>
  <Words>3677</Words>
  <Characters>20959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Individual Report Base Template XML</vt:lpstr>
    </vt:vector>
  </TitlesOfParts>
  <Company>Capita Education Services</Company>
  <LinksUpToDate>false</LinksUpToDate>
  <CharactersWithSpaces>24587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Individual Report Base Template XML</dc:title>
  <dc:subject/>
  <dc:creator>E Darragh (ES)</dc:creator>
  <cp:keywords/>
  <dc:description/>
  <cp:lastModifiedBy>E Darragh (ES)</cp:lastModifiedBy>
  <cp:revision>97</cp:revision>
  <cp:lastPrinted>2018-09-07T21:23:00Z</cp:lastPrinted>
  <dcterms:created xsi:type="dcterms:W3CDTF">2025-05-13T02:07:00Z</dcterms:created>
  <dcterms:modified xsi:type="dcterms:W3CDTF">2026-07-30T12:37:00Z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0x010100C38F34E80A5D2D43AAEE7A07AA12DD43</vt:lpwstr>
  </property>
  <property fmtid="{D5CDD505-2E9C-101B-9397-08002B2CF9AE}" pid="3" name="MediaServiceImageTags">
    <vt:lpwstr/>
  </property>
</Properties>
</file>