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AE6C" w14:textId="5B74894A" w:rsidR="00A17E4B" w:rsidRDefault="005E1E4D" w:rsidP="00BC474F">
      <w:pPr>
        <w:rPr>
          <w:rFonts w:ascii="Arial" w:hAnsi="Arial"/>
        </w:rPr>
      </w:pPr>
      <w:r w:rsidRPr="005E1E4D">
        <w:rPr>
          <w:rFonts w:ascii="Arial" w:hAnsi="Arial"/>
        </w:rPr>
        <w:drawing>
          <wp:inline distT="0" distB="0" distL="0" distR="0" wp14:anchorId="126BE350" wp14:editId="36524D42">
            <wp:extent cx="8863330" cy="5169535"/>
            <wp:effectExtent l="0" t="0" r="0" b="0"/>
            <wp:docPr id="3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7E00" w14:textId="1E25CC5C" w:rsidR="00A17E4B" w:rsidRDefault="00A17E4B" w:rsidP="00BC474F">
      <w:pPr>
        <w:rPr>
          <w:rFonts w:ascii="Arial" w:hAnsi="Arial"/>
        </w:rPr>
      </w:pPr>
      <w:r w:rsidRPr="00A17E4B">
        <w:rPr>
          <w:rFonts w:ascii="Arial" w:hAnsi="Arial"/>
        </w:rPr>
        <w:lastRenderedPageBreak/>
        <w:drawing>
          <wp:inline distT="0" distB="0" distL="0" distR="0" wp14:anchorId="2B1DAB42" wp14:editId="33B0C9E0">
            <wp:extent cx="8863330" cy="5186045"/>
            <wp:effectExtent l="0" t="0" r="0" b="0"/>
            <wp:docPr id="4" name="Picture 4" descr="A white sheet with text and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sheet with text and word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BC8C" w14:textId="77777777" w:rsidR="00A17E4B" w:rsidRDefault="00A17E4B" w:rsidP="00BC474F">
      <w:pPr>
        <w:rPr>
          <w:rFonts w:ascii="Arial" w:hAnsi="Arial"/>
        </w:rPr>
      </w:pPr>
    </w:p>
    <w:p w14:paraId="5787E99D" w14:textId="77777777" w:rsidR="00A17E4B" w:rsidRDefault="00A17E4B" w:rsidP="00BC474F">
      <w:pPr>
        <w:rPr>
          <w:rFonts w:ascii="Arial" w:hAnsi="Arial"/>
        </w:rPr>
      </w:pPr>
    </w:p>
    <w:p w14:paraId="48E3EB91" w14:textId="1D2629B2" w:rsidR="00A17E4B" w:rsidRDefault="00A17E4B" w:rsidP="00BC474F">
      <w:pPr>
        <w:rPr>
          <w:rFonts w:ascii="Arial" w:hAnsi="Arial"/>
        </w:rPr>
      </w:pPr>
      <w:r w:rsidRPr="00A17E4B">
        <w:rPr>
          <w:rFonts w:ascii="Arial" w:hAnsi="Arial"/>
        </w:rPr>
        <w:drawing>
          <wp:inline distT="0" distB="0" distL="0" distR="0" wp14:anchorId="5C1A661B" wp14:editId="5E8D4751">
            <wp:extent cx="8863330" cy="4107180"/>
            <wp:effectExtent l="0" t="0" r="0" b="7620"/>
            <wp:docPr id="6" name="Picture 6" descr="A white shee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white sheet with text on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D17D" w14:textId="77777777" w:rsidR="00675EA0" w:rsidRDefault="00675EA0" w:rsidP="00675EA0">
      <w:pPr>
        <w:rPr>
          <w:rFonts w:ascii="Arial" w:hAnsi="Arial"/>
        </w:rPr>
      </w:pPr>
    </w:p>
    <w:p w14:paraId="5B08E12B" w14:textId="77777777" w:rsidR="00675EA0" w:rsidRDefault="00675EA0" w:rsidP="00675EA0">
      <w:pPr>
        <w:jc w:val="center"/>
        <w:rPr>
          <w:rFonts w:ascii="Arial" w:hAnsi="Arial"/>
        </w:rPr>
      </w:pPr>
    </w:p>
    <w:p w14:paraId="35108BC6" w14:textId="77777777" w:rsidR="00675EA0" w:rsidRDefault="00675EA0" w:rsidP="00675EA0">
      <w:pPr>
        <w:jc w:val="center"/>
        <w:rPr>
          <w:rFonts w:ascii="Arial" w:hAnsi="Arial"/>
        </w:rPr>
      </w:pPr>
    </w:p>
    <w:p w14:paraId="5D19A0B4" w14:textId="77777777" w:rsidR="00675EA0" w:rsidRDefault="00675EA0" w:rsidP="00675EA0">
      <w:pPr>
        <w:jc w:val="center"/>
        <w:rPr>
          <w:rFonts w:ascii="Arial" w:hAnsi="Arial"/>
        </w:rPr>
      </w:pPr>
    </w:p>
    <w:p w14:paraId="6497BF26" w14:textId="5E28F909" w:rsidR="00675EA0" w:rsidRDefault="00675EA0" w:rsidP="00AC3D4C">
      <w:pPr>
        <w:jc w:val="center"/>
        <w:rPr>
          <w:rFonts w:ascii="Arial" w:hAnsi="Arial"/>
        </w:rPr>
      </w:pPr>
      <w:r w:rsidRPr="00675EA0">
        <w:rPr>
          <w:rFonts w:ascii="Arial" w:hAnsi="Arial"/>
        </w:rPr>
        <w:lastRenderedPageBreak/>
        <w:drawing>
          <wp:inline distT="0" distB="0" distL="0" distR="0" wp14:anchorId="3A72F7CC" wp14:editId="164298C8">
            <wp:extent cx="8863330" cy="5053330"/>
            <wp:effectExtent l="0" t="0" r="0" b="0"/>
            <wp:docPr id="7" name="Picture 7" descr="A white rectangular object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rectangular object with 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F495" w14:textId="2BEE7A75" w:rsidR="00675EA0" w:rsidRDefault="00675EA0" w:rsidP="00675EA0">
      <w:pPr>
        <w:jc w:val="center"/>
        <w:rPr>
          <w:rFonts w:ascii="Arial" w:hAnsi="Arial"/>
        </w:rPr>
      </w:pPr>
      <w:r w:rsidRPr="00675EA0">
        <w:rPr>
          <w:rFonts w:ascii="Arial" w:hAnsi="Arial"/>
        </w:rPr>
        <w:lastRenderedPageBreak/>
        <w:drawing>
          <wp:inline distT="0" distB="0" distL="0" distR="0" wp14:anchorId="76DC9492" wp14:editId="503B11DE">
            <wp:extent cx="8863330" cy="5165725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B1B3" w14:textId="1AF89483" w:rsidR="00E12205" w:rsidRPr="00675EA0" w:rsidRDefault="00E12205" w:rsidP="00675EA0">
      <w:pPr>
        <w:jc w:val="center"/>
        <w:rPr>
          <w:rFonts w:ascii="Arial" w:hAnsi="Arial"/>
        </w:rPr>
      </w:pPr>
      <w:r w:rsidRPr="00E12205">
        <w:rPr>
          <w:rFonts w:ascii="Arial" w:hAnsi="Arial"/>
        </w:rPr>
        <w:lastRenderedPageBreak/>
        <w:drawing>
          <wp:inline distT="0" distB="0" distL="0" distR="0" wp14:anchorId="4D662C3F" wp14:editId="483BFB0A">
            <wp:extent cx="8863330" cy="4852035"/>
            <wp:effectExtent l="0" t="0" r="0" b="5715"/>
            <wp:docPr id="9" name="Picture 9" descr="A white sheet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white sheet with text and images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205" w:rsidRPr="00675EA0" w:rsidSect="008B4219">
      <w:headerReference w:type="default" r:id="rId17"/>
      <w:footerReference w:type="default" r:id="rId18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18F88" w14:textId="77777777" w:rsidR="005F7E15" w:rsidRDefault="005F7E15">
      <w:r>
        <w:separator/>
      </w:r>
    </w:p>
  </w:endnote>
  <w:endnote w:type="continuationSeparator" w:id="0">
    <w:p w14:paraId="45D34FB1" w14:textId="77777777" w:rsidR="005F7E15" w:rsidRDefault="005F7E15">
      <w:r>
        <w:continuationSeparator/>
      </w:r>
    </w:p>
  </w:endnote>
  <w:endnote w:type="continuationNotice" w:id="1">
    <w:p w14:paraId="161B5AE8" w14:textId="77777777" w:rsidR="005F7E15" w:rsidRDefault="005F7E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13900723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F9E972" w14:textId="77777777" w:rsidR="005C2255" w:rsidRPr="005C2255" w:rsidRDefault="005C2255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  <w:sz w:val="20"/>
            <w:szCs w:val="20"/>
          </w:rPr>
        </w:pPr>
        <w:r w:rsidRPr="005C225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5C225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5C225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D84F4F" w:rsidRPr="00D84F4F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4</w:t>
        </w:r>
        <w:r w:rsidRPr="005C2255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  <w:r w:rsidRPr="005C2255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| </w:t>
        </w:r>
        <w:r w:rsidRPr="005C2255">
          <w:rPr>
            <w:rFonts w:asciiTheme="minorHAnsi" w:hAnsiTheme="minorHAnsi" w:cstheme="minorHAnsi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577DABDB" w14:textId="77777777"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EB216" w14:textId="77777777" w:rsidR="005F7E15" w:rsidRDefault="005F7E15">
      <w:r>
        <w:separator/>
      </w:r>
    </w:p>
  </w:footnote>
  <w:footnote w:type="continuationSeparator" w:id="0">
    <w:p w14:paraId="32B88966" w14:textId="77777777" w:rsidR="005F7E15" w:rsidRDefault="005F7E15">
      <w:r>
        <w:continuationSeparator/>
      </w:r>
    </w:p>
  </w:footnote>
  <w:footnote w:type="continuationNotice" w:id="1">
    <w:p w14:paraId="68BB4B04" w14:textId="77777777" w:rsidR="005F7E15" w:rsidRDefault="005F7E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60BD" w14:textId="3984C060" w:rsidR="00BC474F" w:rsidRDefault="00491D16" w:rsidP="009E72B3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57D3C99F" wp14:editId="72EABE83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B92E" w14:textId="77777777"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9A1B8B7" wp14:editId="7CDE9EB9">
                                <wp:extent cx="1334736" cy="736979"/>
                                <wp:effectExtent l="0" t="0" r="0" b="635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8243" cy="744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3C9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5pt;margin-top:-6.75pt;width:168.75pt;height:73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" stroked="f">
              <v:textbox>
                <w:txbxContent>
                  <w:p w14:paraId="1F78B92E" w14:textId="77777777"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9A1B8B7" wp14:editId="7CDE9EB9">
                          <wp:extent cx="1334736" cy="736979"/>
                          <wp:effectExtent l="0" t="0" r="0" b="635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8243" cy="744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29B9B0E" wp14:editId="16983E7B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34AD9" w14:textId="77777777"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4843E8" wp14:editId="1061C95E">
                                <wp:extent cx="777875" cy="764540"/>
                                <wp:effectExtent l="0" t="0" r="0" b="0"/>
                                <wp:docPr id="23" name="Picture 23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B9B0E" id="_x0000_s1027" type="#_x0000_t202" style="position:absolute;margin-left:660pt;margin-top:-5.25pt;width:75.2pt;height:67.05pt;z-index:2516572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2CE34AD9" w14:textId="77777777"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4843E8" wp14:editId="1061C95E">
                          <wp:extent cx="777875" cy="764540"/>
                          <wp:effectExtent l="0" t="0" r="0" b="0"/>
                          <wp:docPr id="23" name="Picture 23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E72B3">
      <w:rPr>
        <w:rFonts w:ascii="Calibri" w:hAnsi="Calibri"/>
        <w:b/>
        <w:noProof/>
        <w:color w:val="FF0000"/>
        <w:sz w:val="52"/>
        <w:szCs w:val="52"/>
      </w:rPr>
      <w:t xml:space="preserve">               </w: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76991014" w14:textId="68FF09AA" w:rsidR="00F04019" w:rsidRPr="009E72B3" w:rsidRDefault="009E72B3" w:rsidP="005E1E4D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</w:t>
    </w:r>
    <w:r w:rsidR="00724AAB">
      <w:rPr>
        <w:rFonts w:ascii="Arial" w:hAnsi="Arial" w:cs="Arial"/>
        <w:b/>
        <w:noProof/>
        <w:sz w:val="36"/>
        <w:szCs w:val="36"/>
      </w:rPr>
      <w:t xml:space="preserve">    </w:t>
    </w:r>
    <w:r w:rsidR="005E1E4D">
      <w:rPr>
        <w:rFonts w:ascii="Arial" w:hAnsi="Arial" w:cs="Arial"/>
        <w:b/>
        <w:noProof/>
        <w:sz w:val="36"/>
        <w:szCs w:val="36"/>
      </w:rPr>
      <w:t>MFL Medium Term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310FB"/>
    <w:multiLevelType w:val="multilevel"/>
    <w:tmpl w:val="4A9CA3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0C25A2"/>
    <w:multiLevelType w:val="multilevel"/>
    <w:tmpl w:val="F1169C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01D97"/>
    <w:multiLevelType w:val="multilevel"/>
    <w:tmpl w:val="E4AE85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682A7E"/>
    <w:multiLevelType w:val="multilevel"/>
    <w:tmpl w:val="E362A8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9D102A"/>
    <w:multiLevelType w:val="multilevel"/>
    <w:tmpl w:val="9B521E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873D82"/>
    <w:multiLevelType w:val="multilevel"/>
    <w:tmpl w:val="EB42DD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616B0"/>
    <w:multiLevelType w:val="multilevel"/>
    <w:tmpl w:val="3166A1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0025DC"/>
    <w:multiLevelType w:val="hybridMultilevel"/>
    <w:tmpl w:val="52724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B67504"/>
    <w:multiLevelType w:val="multilevel"/>
    <w:tmpl w:val="D7C89C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E01D6A"/>
    <w:multiLevelType w:val="multilevel"/>
    <w:tmpl w:val="63B0F6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B27093"/>
    <w:multiLevelType w:val="multilevel"/>
    <w:tmpl w:val="27DC9A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1576B7"/>
    <w:multiLevelType w:val="hybridMultilevel"/>
    <w:tmpl w:val="E9B66B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8237AB"/>
    <w:multiLevelType w:val="multilevel"/>
    <w:tmpl w:val="ABD80A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25D15"/>
    <w:multiLevelType w:val="multilevel"/>
    <w:tmpl w:val="67F46F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6D2855"/>
    <w:multiLevelType w:val="multilevel"/>
    <w:tmpl w:val="E8860C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C24E57"/>
    <w:multiLevelType w:val="hybridMultilevel"/>
    <w:tmpl w:val="2D9032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FAB3D5A"/>
    <w:multiLevelType w:val="multilevel"/>
    <w:tmpl w:val="B14AD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3F54BE"/>
    <w:multiLevelType w:val="multilevel"/>
    <w:tmpl w:val="69D6A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415F8F"/>
    <w:multiLevelType w:val="multilevel"/>
    <w:tmpl w:val="6DE2EF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020F0F"/>
    <w:multiLevelType w:val="hybridMultilevel"/>
    <w:tmpl w:val="E1C012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C357EE"/>
    <w:multiLevelType w:val="multilevel"/>
    <w:tmpl w:val="1284A6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167672280">
    <w:abstractNumId w:val="19"/>
  </w:num>
  <w:num w:numId="2" w16cid:durableId="1010062274">
    <w:abstractNumId w:val="15"/>
  </w:num>
  <w:num w:numId="3" w16cid:durableId="102923930">
    <w:abstractNumId w:val="11"/>
  </w:num>
  <w:num w:numId="4" w16cid:durableId="127213527">
    <w:abstractNumId w:val="7"/>
  </w:num>
  <w:num w:numId="5" w16cid:durableId="286400883">
    <w:abstractNumId w:val="8"/>
  </w:num>
  <w:num w:numId="6" w16cid:durableId="327752807">
    <w:abstractNumId w:val="18"/>
  </w:num>
  <w:num w:numId="7" w16cid:durableId="368188123">
    <w:abstractNumId w:val="14"/>
  </w:num>
  <w:num w:numId="8" w16cid:durableId="2028558657">
    <w:abstractNumId w:val="16"/>
  </w:num>
  <w:num w:numId="9" w16cid:durableId="1285238417">
    <w:abstractNumId w:val="3"/>
  </w:num>
  <w:num w:numId="10" w16cid:durableId="1243102393">
    <w:abstractNumId w:val="12"/>
  </w:num>
  <w:num w:numId="11" w16cid:durableId="1197161895">
    <w:abstractNumId w:val="13"/>
  </w:num>
  <w:num w:numId="12" w16cid:durableId="1636525713">
    <w:abstractNumId w:val="1"/>
  </w:num>
  <w:num w:numId="13" w16cid:durableId="1532305876">
    <w:abstractNumId w:val="6"/>
  </w:num>
  <w:num w:numId="14" w16cid:durableId="73212312">
    <w:abstractNumId w:val="2"/>
  </w:num>
  <w:num w:numId="15" w16cid:durableId="880214968">
    <w:abstractNumId w:val="20"/>
  </w:num>
  <w:num w:numId="16" w16cid:durableId="530655576">
    <w:abstractNumId w:val="4"/>
  </w:num>
  <w:num w:numId="17" w16cid:durableId="968121216">
    <w:abstractNumId w:val="0"/>
  </w:num>
  <w:num w:numId="18" w16cid:durableId="722868449">
    <w:abstractNumId w:val="5"/>
  </w:num>
  <w:num w:numId="19" w16cid:durableId="406003376">
    <w:abstractNumId w:val="9"/>
  </w:num>
  <w:num w:numId="20" w16cid:durableId="1781099542">
    <w:abstractNumId w:val="17"/>
  </w:num>
  <w:num w:numId="21" w16cid:durableId="1192189594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377"/>
    <w:rsid w:val="00001432"/>
    <w:rsid w:val="0000303C"/>
    <w:rsid w:val="00003667"/>
    <w:rsid w:val="0000401D"/>
    <w:rsid w:val="00011BD4"/>
    <w:rsid w:val="000138CB"/>
    <w:rsid w:val="00023327"/>
    <w:rsid w:val="00023C71"/>
    <w:rsid w:val="00025479"/>
    <w:rsid w:val="00036166"/>
    <w:rsid w:val="000402C0"/>
    <w:rsid w:val="00042401"/>
    <w:rsid w:val="00050B4C"/>
    <w:rsid w:val="00057F3C"/>
    <w:rsid w:val="00065390"/>
    <w:rsid w:val="0006588E"/>
    <w:rsid w:val="000668FF"/>
    <w:rsid w:val="00075EA3"/>
    <w:rsid w:val="00077AB6"/>
    <w:rsid w:val="000813FE"/>
    <w:rsid w:val="00083FEC"/>
    <w:rsid w:val="00092D7F"/>
    <w:rsid w:val="000957BD"/>
    <w:rsid w:val="000A60E0"/>
    <w:rsid w:val="000A67B6"/>
    <w:rsid w:val="000A7108"/>
    <w:rsid w:val="000B3D3D"/>
    <w:rsid w:val="000B5B5A"/>
    <w:rsid w:val="000B5D41"/>
    <w:rsid w:val="000C662B"/>
    <w:rsid w:val="000E19F8"/>
    <w:rsid w:val="000E4BCF"/>
    <w:rsid w:val="000F2103"/>
    <w:rsid w:val="000F30B2"/>
    <w:rsid w:val="000F331D"/>
    <w:rsid w:val="0010181A"/>
    <w:rsid w:val="00112669"/>
    <w:rsid w:val="001135B5"/>
    <w:rsid w:val="00114F12"/>
    <w:rsid w:val="00116EE1"/>
    <w:rsid w:val="00120D64"/>
    <w:rsid w:val="00122272"/>
    <w:rsid w:val="00124675"/>
    <w:rsid w:val="00127C55"/>
    <w:rsid w:val="00135178"/>
    <w:rsid w:val="00137347"/>
    <w:rsid w:val="00140666"/>
    <w:rsid w:val="001435F2"/>
    <w:rsid w:val="00143818"/>
    <w:rsid w:val="0014406A"/>
    <w:rsid w:val="00144ADA"/>
    <w:rsid w:val="0014786C"/>
    <w:rsid w:val="00150554"/>
    <w:rsid w:val="0015229F"/>
    <w:rsid w:val="00152905"/>
    <w:rsid w:val="001534D9"/>
    <w:rsid w:val="00154AB2"/>
    <w:rsid w:val="00156B7C"/>
    <w:rsid w:val="001622C5"/>
    <w:rsid w:val="00163A77"/>
    <w:rsid w:val="00172D98"/>
    <w:rsid w:val="001750C0"/>
    <w:rsid w:val="00185145"/>
    <w:rsid w:val="00186D10"/>
    <w:rsid w:val="00187F14"/>
    <w:rsid w:val="0019543A"/>
    <w:rsid w:val="00196B6F"/>
    <w:rsid w:val="001A126F"/>
    <w:rsid w:val="001A36E7"/>
    <w:rsid w:val="001A3F9A"/>
    <w:rsid w:val="001A5C4E"/>
    <w:rsid w:val="001A784D"/>
    <w:rsid w:val="001B1522"/>
    <w:rsid w:val="001B182E"/>
    <w:rsid w:val="001C0E76"/>
    <w:rsid w:val="001C248C"/>
    <w:rsid w:val="001C2E1B"/>
    <w:rsid w:val="001C6EB0"/>
    <w:rsid w:val="001D03F2"/>
    <w:rsid w:val="001D057B"/>
    <w:rsid w:val="001D2C09"/>
    <w:rsid w:val="001D72BC"/>
    <w:rsid w:val="001E2107"/>
    <w:rsid w:val="001E2599"/>
    <w:rsid w:val="001F22C8"/>
    <w:rsid w:val="001F23BA"/>
    <w:rsid w:val="00207661"/>
    <w:rsid w:val="00211B2D"/>
    <w:rsid w:val="002159DF"/>
    <w:rsid w:val="00233354"/>
    <w:rsid w:val="002338F7"/>
    <w:rsid w:val="00235276"/>
    <w:rsid w:val="002619C9"/>
    <w:rsid w:val="0026778B"/>
    <w:rsid w:val="00271DD6"/>
    <w:rsid w:val="00277D96"/>
    <w:rsid w:val="0028329D"/>
    <w:rsid w:val="00290CBA"/>
    <w:rsid w:val="002916DB"/>
    <w:rsid w:val="00297D25"/>
    <w:rsid w:val="002A74B3"/>
    <w:rsid w:val="002A75BA"/>
    <w:rsid w:val="002B1243"/>
    <w:rsid w:val="002B219D"/>
    <w:rsid w:val="002B3D2C"/>
    <w:rsid w:val="002C10FD"/>
    <w:rsid w:val="002C5E6D"/>
    <w:rsid w:val="002D3D77"/>
    <w:rsid w:val="002D6F39"/>
    <w:rsid w:val="002D7988"/>
    <w:rsid w:val="002F2A1E"/>
    <w:rsid w:val="002F69E9"/>
    <w:rsid w:val="00303C62"/>
    <w:rsid w:val="003046E9"/>
    <w:rsid w:val="003062CB"/>
    <w:rsid w:val="003120A2"/>
    <w:rsid w:val="00316172"/>
    <w:rsid w:val="00323E64"/>
    <w:rsid w:val="003241B8"/>
    <w:rsid w:val="0032425D"/>
    <w:rsid w:val="00326F5A"/>
    <w:rsid w:val="003314C7"/>
    <w:rsid w:val="003328D2"/>
    <w:rsid w:val="00334070"/>
    <w:rsid w:val="0033449A"/>
    <w:rsid w:val="00335ABE"/>
    <w:rsid w:val="003363FF"/>
    <w:rsid w:val="00337D1C"/>
    <w:rsid w:val="003430C3"/>
    <w:rsid w:val="00343982"/>
    <w:rsid w:val="00343AE5"/>
    <w:rsid w:val="00344882"/>
    <w:rsid w:val="00345525"/>
    <w:rsid w:val="00350003"/>
    <w:rsid w:val="00350778"/>
    <w:rsid w:val="00351C76"/>
    <w:rsid w:val="00351DB5"/>
    <w:rsid w:val="00357026"/>
    <w:rsid w:val="00357131"/>
    <w:rsid w:val="00365FC8"/>
    <w:rsid w:val="0038106F"/>
    <w:rsid w:val="003A0FE8"/>
    <w:rsid w:val="003A51BD"/>
    <w:rsid w:val="003A6AAC"/>
    <w:rsid w:val="003B0CAE"/>
    <w:rsid w:val="003B3971"/>
    <w:rsid w:val="003B40F6"/>
    <w:rsid w:val="003B4576"/>
    <w:rsid w:val="003C34F2"/>
    <w:rsid w:val="003C3FB8"/>
    <w:rsid w:val="003C4608"/>
    <w:rsid w:val="003C6A4A"/>
    <w:rsid w:val="003D2E3E"/>
    <w:rsid w:val="003E20F2"/>
    <w:rsid w:val="003E3E8A"/>
    <w:rsid w:val="003E774E"/>
    <w:rsid w:val="003F1D97"/>
    <w:rsid w:val="003F1DC6"/>
    <w:rsid w:val="003F3D84"/>
    <w:rsid w:val="0040179D"/>
    <w:rsid w:val="00417E33"/>
    <w:rsid w:val="004214B0"/>
    <w:rsid w:val="00423518"/>
    <w:rsid w:val="00425530"/>
    <w:rsid w:val="00425779"/>
    <w:rsid w:val="00431EB4"/>
    <w:rsid w:val="0044272F"/>
    <w:rsid w:val="0046175F"/>
    <w:rsid w:val="004645F9"/>
    <w:rsid w:val="004669A3"/>
    <w:rsid w:val="004678B7"/>
    <w:rsid w:val="00471377"/>
    <w:rsid w:val="004722B6"/>
    <w:rsid w:val="004732F0"/>
    <w:rsid w:val="00481AD3"/>
    <w:rsid w:val="00482376"/>
    <w:rsid w:val="00482837"/>
    <w:rsid w:val="00482ABC"/>
    <w:rsid w:val="0048339A"/>
    <w:rsid w:val="00487A10"/>
    <w:rsid w:val="00491BF1"/>
    <w:rsid w:val="00491D16"/>
    <w:rsid w:val="0049660B"/>
    <w:rsid w:val="004A066C"/>
    <w:rsid w:val="004A3CD7"/>
    <w:rsid w:val="004A7266"/>
    <w:rsid w:val="004D7D67"/>
    <w:rsid w:val="004E19C9"/>
    <w:rsid w:val="004E61E1"/>
    <w:rsid w:val="004F1C5A"/>
    <w:rsid w:val="00500C96"/>
    <w:rsid w:val="005049BD"/>
    <w:rsid w:val="0050621A"/>
    <w:rsid w:val="005138A2"/>
    <w:rsid w:val="00532D1C"/>
    <w:rsid w:val="005419D2"/>
    <w:rsid w:val="005457A8"/>
    <w:rsid w:val="00545F40"/>
    <w:rsid w:val="005467C0"/>
    <w:rsid w:val="00550F8E"/>
    <w:rsid w:val="00551A28"/>
    <w:rsid w:val="005568B6"/>
    <w:rsid w:val="005600E8"/>
    <w:rsid w:val="005610CB"/>
    <w:rsid w:val="0056516B"/>
    <w:rsid w:val="00567D8D"/>
    <w:rsid w:val="0057630E"/>
    <w:rsid w:val="00576B92"/>
    <w:rsid w:val="00587EB5"/>
    <w:rsid w:val="0059081E"/>
    <w:rsid w:val="005973C3"/>
    <w:rsid w:val="00597A1E"/>
    <w:rsid w:val="005A0C0C"/>
    <w:rsid w:val="005A6211"/>
    <w:rsid w:val="005A7F17"/>
    <w:rsid w:val="005B0A9F"/>
    <w:rsid w:val="005B3681"/>
    <w:rsid w:val="005B5ED7"/>
    <w:rsid w:val="005B6009"/>
    <w:rsid w:val="005C2255"/>
    <w:rsid w:val="005C39C6"/>
    <w:rsid w:val="005C4C73"/>
    <w:rsid w:val="005D0296"/>
    <w:rsid w:val="005D5331"/>
    <w:rsid w:val="005D7795"/>
    <w:rsid w:val="005E0051"/>
    <w:rsid w:val="005E1E4D"/>
    <w:rsid w:val="005F7E15"/>
    <w:rsid w:val="006110B9"/>
    <w:rsid w:val="00613C30"/>
    <w:rsid w:val="00624D4D"/>
    <w:rsid w:val="0063321B"/>
    <w:rsid w:val="00635261"/>
    <w:rsid w:val="00636922"/>
    <w:rsid w:val="0064451C"/>
    <w:rsid w:val="0065067A"/>
    <w:rsid w:val="00661E9B"/>
    <w:rsid w:val="006634DA"/>
    <w:rsid w:val="00665353"/>
    <w:rsid w:val="00671D8A"/>
    <w:rsid w:val="00675EA0"/>
    <w:rsid w:val="00683974"/>
    <w:rsid w:val="00686D2F"/>
    <w:rsid w:val="006977EB"/>
    <w:rsid w:val="006A0CE1"/>
    <w:rsid w:val="006B21FB"/>
    <w:rsid w:val="006B251F"/>
    <w:rsid w:val="006B2A88"/>
    <w:rsid w:val="006B4089"/>
    <w:rsid w:val="006C4699"/>
    <w:rsid w:val="006D6C25"/>
    <w:rsid w:val="006E1A43"/>
    <w:rsid w:val="006E55AC"/>
    <w:rsid w:val="006F2A30"/>
    <w:rsid w:val="006F2DDE"/>
    <w:rsid w:val="006F4A0A"/>
    <w:rsid w:val="00704DF6"/>
    <w:rsid w:val="00707202"/>
    <w:rsid w:val="00710B01"/>
    <w:rsid w:val="00710F04"/>
    <w:rsid w:val="00713A49"/>
    <w:rsid w:val="0071511E"/>
    <w:rsid w:val="00715154"/>
    <w:rsid w:val="007203DC"/>
    <w:rsid w:val="007204E2"/>
    <w:rsid w:val="00724AAB"/>
    <w:rsid w:val="00725CF7"/>
    <w:rsid w:val="0073286D"/>
    <w:rsid w:val="00736E72"/>
    <w:rsid w:val="007528B6"/>
    <w:rsid w:val="00752B7F"/>
    <w:rsid w:val="007574A6"/>
    <w:rsid w:val="007613E5"/>
    <w:rsid w:val="00772BC5"/>
    <w:rsid w:val="00773EF3"/>
    <w:rsid w:val="007761A0"/>
    <w:rsid w:val="00783EEB"/>
    <w:rsid w:val="0078673E"/>
    <w:rsid w:val="00797025"/>
    <w:rsid w:val="007B38CB"/>
    <w:rsid w:val="007B53BE"/>
    <w:rsid w:val="007B5ACD"/>
    <w:rsid w:val="007C52B6"/>
    <w:rsid w:val="007C698B"/>
    <w:rsid w:val="007D034F"/>
    <w:rsid w:val="007D1307"/>
    <w:rsid w:val="007F03DE"/>
    <w:rsid w:val="007F245E"/>
    <w:rsid w:val="007F44D9"/>
    <w:rsid w:val="00807FBD"/>
    <w:rsid w:val="008120AC"/>
    <w:rsid w:val="008125AB"/>
    <w:rsid w:val="00836030"/>
    <w:rsid w:val="00840CDC"/>
    <w:rsid w:val="0084228C"/>
    <w:rsid w:val="00846F7F"/>
    <w:rsid w:val="00855134"/>
    <w:rsid w:val="008670AE"/>
    <w:rsid w:val="0088009D"/>
    <w:rsid w:val="008825A4"/>
    <w:rsid w:val="00896C75"/>
    <w:rsid w:val="00896ED2"/>
    <w:rsid w:val="008A1079"/>
    <w:rsid w:val="008A7307"/>
    <w:rsid w:val="008B019B"/>
    <w:rsid w:val="008B06A9"/>
    <w:rsid w:val="008B3F62"/>
    <w:rsid w:val="008B4219"/>
    <w:rsid w:val="008B5923"/>
    <w:rsid w:val="008B77C0"/>
    <w:rsid w:val="008C5792"/>
    <w:rsid w:val="008D2ADA"/>
    <w:rsid w:val="008D6DC0"/>
    <w:rsid w:val="008F1A6E"/>
    <w:rsid w:val="00901517"/>
    <w:rsid w:val="00922979"/>
    <w:rsid w:val="009353FA"/>
    <w:rsid w:val="009512DA"/>
    <w:rsid w:val="00970AA8"/>
    <w:rsid w:val="009726CD"/>
    <w:rsid w:val="00974CEB"/>
    <w:rsid w:val="009772F9"/>
    <w:rsid w:val="009777AE"/>
    <w:rsid w:val="0098327F"/>
    <w:rsid w:val="00983528"/>
    <w:rsid w:val="00984E45"/>
    <w:rsid w:val="00985017"/>
    <w:rsid w:val="009859D2"/>
    <w:rsid w:val="00993470"/>
    <w:rsid w:val="00993D64"/>
    <w:rsid w:val="009A1CB5"/>
    <w:rsid w:val="009A7118"/>
    <w:rsid w:val="009A72A5"/>
    <w:rsid w:val="009C28E1"/>
    <w:rsid w:val="009D26C9"/>
    <w:rsid w:val="009D34C9"/>
    <w:rsid w:val="009D3923"/>
    <w:rsid w:val="009D6DB7"/>
    <w:rsid w:val="009E4516"/>
    <w:rsid w:val="009E5AEB"/>
    <w:rsid w:val="009E72B3"/>
    <w:rsid w:val="009F3767"/>
    <w:rsid w:val="00A0570A"/>
    <w:rsid w:val="00A073B6"/>
    <w:rsid w:val="00A10E49"/>
    <w:rsid w:val="00A127EC"/>
    <w:rsid w:val="00A132A8"/>
    <w:rsid w:val="00A17262"/>
    <w:rsid w:val="00A17E4B"/>
    <w:rsid w:val="00A25465"/>
    <w:rsid w:val="00A27A36"/>
    <w:rsid w:val="00A338FB"/>
    <w:rsid w:val="00A3658B"/>
    <w:rsid w:val="00A51017"/>
    <w:rsid w:val="00A51DFB"/>
    <w:rsid w:val="00A53566"/>
    <w:rsid w:val="00A53F17"/>
    <w:rsid w:val="00A563F7"/>
    <w:rsid w:val="00A63366"/>
    <w:rsid w:val="00A639C4"/>
    <w:rsid w:val="00A76668"/>
    <w:rsid w:val="00A8455F"/>
    <w:rsid w:val="00A85803"/>
    <w:rsid w:val="00A86571"/>
    <w:rsid w:val="00A92644"/>
    <w:rsid w:val="00A92DEE"/>
    <w:rsid w:val="00A94612"/>
    <w:rsid w:val="00A96023"/>
    <w:rsid w:val="00AB061B"/>
    <w:rsid w:val="00AB1D1E"/>
    <w:rsid w:val="00AB5394"/>
    <w:rsid w:val="00AC3D4C"/>
    <w:rsid w:val="00AD031C"/>
    <w:rsid w:val="00AD1724"/>
    <w:rsid w:val="00AD4587"/>
    <w:rsid w:val="00AE1723"/>
    <w:rsid w:val="00AE3029"/>
    <w:rsid w:val="00AF1E66"/>
    <w:rsid w:val="00AF5CDB"/>
    <w:rsid w:val="00B054DE"/>
    <w:rsid w:val="00B05BA2"/>
    <w:rsid w:val="00B05BA5"/>
    <w:rsid w:val="00B1048D"/>
    <w:rsid w:val="00B22C3F"/>
    <w:rsid w:val="00B230E7"/>
    <w:rsid w:val="00B2391D"/>
    <w:rsid w:val="00B24762"/>
    <w:rsid w:val="00B24CCD"/>
    <w:rsid w:val="00B311E0"/>
    <w:rsid w:val="00B32F85"/>
    <w:rsid w:val="00B36FF0"/>
    <w:rsid w:val="00B4771B"/>
    <w:rsid w:val="00B56A7D"/>
    <w:rsid w:val="00B57AC1"/>
    <w:rsid w:val="00B622DF"/>
    <w:rsid w:val="00B643F3"/>
    <w:rsid w:val="00B65C82"/>
    <w:rsid w:val="00B67342"/>
    <w:rsid w:val="00B8047D"/>
    <w:rsid w:val="00B831CB"/>
    <w:rsid w:val="00B839A3"/>
    <w:rsid w:val="00B84062"/>
    <w:rsid w:val="00B87E21"/>
    <w:rsid w:val="00B9242C"/>
    <w:rsid w:val="00B93E06"/>
    <w:rsid w:val="00BA371A"/>
    <w:rsid w:val="00BA3CEC"/>
    <w:rsid w:val="00BA6FCE"/>
    <w:rsid w:val="00BB292E"/>
    <w:rsid w:val="00BB33CF"/>
    <w:rsid w:val="00BB39B0"/>
    <w:rsid w:val="00BB39EF"/>
    <w:rsid w:val="00BB6630"/>
    <w:rsid w:val="00BC474F"/>
    <w:rsid w:val="00BC5AD6"/>
    <w:rsid w:val="00BC631F"/>
    <w:rsid w:val="00BC7C09"/>
    <w:rsid w:val="00BD02EC"/>
    <w:rsid w:val="00BD6873"/>
    <w:rsid w:val="00BD6EC0"/>
    <w:rsid w:val="00BE6AB1"/>
    <w:rsid w:val="00BF4120"/>
    <w:rsid w:val="00C0193F"/>
    <w:rsid w:val="00C041D8"/>
    <w:rsid w:val="00C1014F"/>
    <w:rsid w:val="00C12CBB"/>
    <w:rsid w:val="00C13F9D"/>
    <w:rsid w:val="00C148EF"/>
    <w:rsid w:val="00C21705"/>
    <w:rsid w:val="00C22256"/>
    <w:rsid w:val="00C2792E"/>
    <w:rsid w:val="00C40D31"/>
    <w:rsid w:val="00C4115F"/>
    <w:rsid w:val="00C4459B"/>
    <w:rsid w:val="00C45A3C"/>
    <w:rsid w:val="00C518D1"/>
    <w:rsid w:val="00C61E46"/>
    <w:rsid w:val="00C655E1"/>
    <w:rsid w:val="00C669C9"/>
    <w:rsid w:val="00C70FBC"/>
    <w:rsid w:val="00C75FC1"/>
    <w:rsid w:val="00C804BE"/>
    <w:rsid w:val="00C813D8"/>
    <w:rsid w:val="00C87B21"/>
    <w:rsid w:val="00C90509"/>
    <w:rsid w:val="00C945A6"/>
    <w:rsid w:val="00C95D8D"/>
    <w:rsid w:val="00CA4960"/>
    <w:rsid w:val="00CA7A1B"/>
    <w:rsid w:val="00CB197F"/>
    <w:rsid w:val="00CB66D2"/>
    <w:rsid w:val="00CC406F"/>
    <w:rsid w:val="00CC681E"/>
    <w:rsid w:val="00CC6F0E"/>
    <w:rsid w:val="00CD4BE0"/>
    <w:rsid w:val="00CD586E"/>
    <w:rsid w:val="00CD5C27"/>
    <w:rsid w:val="00CD67DE"/>
    <w:rsid w:val="00CE43FA"/>
    <w:rsid w:val="00CE588C"/>
    <w:rsid w:val="00CE6C50"/>
    <w:rsid w:val="00D01AAE"/>
    <w:rsid w:val="00D02D13"/>
    <w:rsid w:val="00D139A4"/>
    <w:rsid w:val="00D143E3"/>
    <w:rsid w:val="00D15FB2"/>
    <w:rsid w:val="00D47ECE"/>
    <w:rsid w:val="00D55A06"/>
    <w:rsid w:val="00D57D86"/>
    <w:rsid w:val="00D6480D"/>
    <w:rsid w:val="00D65978"/>
    <w:rsid w:val="00D7104D"/>
    <w:rsid w:val="00D74517"/>
    <w:rsid w:val="00D75611"/>
    <w:rsid w:val="00D83BBB"/>
    <w:rsid w:val="00D84F4F"/>
    <w:rsid w:val="00D877A5"/>
    <w:rsid w:val="00D92474"/>
    <w:rsid w:val="00D957C6"/>
    <w:rsid w:val="00D95A76"/>
    <w:rsid w:val="00DA7AC6"/>
    <w:rsid w:val="00DB1FBD"/>
    <w:rsid w:val="00DB50F6"/>
    <w:rsid w:val="00DB578B"/>
    <w:rsid w:val="00DB5F84"/>
    <w:rsid w:val="00DC2D64"/>
    <w:rsid w:val="00DC5CB4"/>
    <w:rsid w:val="00DD21C9"/>
    <w:rsid w:val="00E05ED8"/>
    <w:rsid w:val="00E12205"/>
    <w:rsid w:val="00E23A00"/>
    <w:rsid w:val="00E302D7"/>
    <w:rsid w:val="00E305AF"/>
    <w:rsid w:val="00E35552"/>
    <w:rsid w:val="00E364E1"/>
    <w:rsid w:val="00E420DF"/>
    <w:rsid w:val="00E50069"/>
    <w:rsid w:val="00E5798F"/>
    <w:rsid w:val="00E60638"/>
    <w:rsid w:val="00E62C18"/>
    <w:rsid w:val="00E657B7"/>
    <w:rsid w:val="00E74F53"/>
    <w:rsid w:val="00E80C85"/>
    <w:rsid w:val="00E819AE"/>
    <w:rsid w:val="00E90042"/>
    <w:rsid w:val="00E913A5"/>
    <w:rsid w:val="00E92B1B"/>
    <w:rsid w:val="00E95782"/>
    <w:rsid w:val="00E95A14"/>
    <w:rsid w:val="00E962EC"/>
    <w:rsid w:val="00EA0B7C"/>
    <w:rsid w:val="00EA38BE"/>
    <w:rsid w:val="00EB0967"/>
    <w:rsid w:val="00EB1C0F"/>
    <w:rsid w:val="00EB1C3F"/>
    <w:rsid w:val="00EB2BDB"/>
    <w:rsid w:val="00EB3A96"/>
    <w:rsid w:val="00EC0CC8"/>
    <w:rsid w:val="00EC1BBF"/>
    <w:rsid w:val="00EC1C11"/>
    <w:rsid w:val="00ED7392"/>
    <w:rsid w:val="00EE0210"/>
    <w:rsid w:val="00EE3F58"/>
    <w:rsid w:val="00EE44FE"/>
    <w:rsid w:val="00EE5084"/>
    <w:rsid w:val="00EE5592"/>
    <w:rsid w:val="00EF0606"/>
    <w:rsid w:val="00EF203B"/>
    <w:rsid w:val="00EF2144"/>
    <w:rsid w:val="00EF3D01"/>
    <w:rsid w:val="00EF5BEF"/>
    <w:rsid w:val="00EF5FCA"/>
    <w:rsid w:val="00EF74DC"/>
    <w:rsid w:val="00F001BC"/>
    <w:rsid w:val="00F04019"/>
    <w:rsid w:val="00F04038"/>
    <w:rsid w:val="00F0740F"/>
    <w:rsid w:val="00F161E4"/>
    <w:rsid w:val="00F20802"/>
    <w:rsid w:val="00F21B22"/>
    <w:rsid w:val="00F237AD"/>
    <w:rsid w:val="00F24036"/>
    <w:rsid w:val="00F25694"/>
    <w:rsid w:val="00F25F53"/>
    <w:rsid w:val="00F37146"/>
    <w:rsid w:val="00F40675"/>
    <w:rsid w:val="00F42A16"/>
    <w:rsid w:val="00F51515"/>
    <w:rsid w:val="00F53478"/>
    <w:rsid w:val="00F561B4"/>
    <w:rsid w:val="00F7241E"/>
    <w:rsid w:val="00F7586A"/>
    <w:rsid w:val="00F82767"/>
    <w:rsid w:val="00F83231"/>
    <w:rsid w:val="00F85A88"/>
    <w:rsid w:val="00F878D4"/>
    <w:rsid w:val="00F92864"/>
    <w:rsid w:val="00F9696A"/>
    <w:rsid w:val="00FA1918"/>
    <w:rsid w:val="00FA6DED"/>
    <w:rsid w:val="00FB341B"/>
    <w:rsid w:val="00FD1954"/>
    <w:rsid w:val="00FD3814"/>
    <w:rsid w:val="00FD3DF4"/>
    <w:rsid w:val="00FD7603"/>
    <w:rsid w:val="00FE132B"/>
    <w:rsid w:val="00FE4870"/>
    <w:rsid w:val="00FF0063"/>
    <w:rsid w:val="00FF5BCF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BEF29"/>
  <w15:docId w15:val="{5CA3CBAF-E7CA-46D8-AFB9-D6025CAC3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5F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uiPriority w:val="99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  <w:style w:type="character" w:styleId="Emphasis">
    <w:name w:val="Emphasis"/>
    <w:uiPriority w:val="20"/>
    <w:qFormat/>
    <w:rsid w:val="00D6597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C2255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1B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45A3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365F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col-lg-4">
    <w:name w:val="col-lg-4"/>
    <w:basedOn w:val="Normal"/>
    <w:rsid w:val="00B24CCD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6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244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4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095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2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6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7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fc641643b6970749f860d4bfee4c66f1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496a7e17b2e53380fde91f53a8ffe876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E1EC89-DA3C-42AD-8035-D2DAC0C83E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809D71-3BB5-42B4-BC73-A881791B78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2176D2-1443-452C-9137-EA320D1C73AD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customXml/itemProps4.xml><?xml version="1.0" encoding="utf-8"?>
<ds:datastoreItem xmlns:ds="http://schemas.openxmlformats.org/officeDocument/2006/customXml" ds:itemID="{20508FC0-6E3F-448D-87FE-237D0C4655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53a30-fc47-46e8-9ad2-f3e91a4e4dc5"/>
    <ds:schemaRef ds:uri="4d8d5ef2-f36d-4cbe-b457-72c37c23d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2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H Seymour (ES)</cp:lastModifiedBy>
  <cp:revision>4</cp:revision>
  <cp:lastPrinted>2018-09-07T21:23:00Z</cp:lastPrinted>
  <dcterms:created xsi:type="dcterms:W3CDTF">2025-12-10T09:44:00Z</dcterms:created>
  <dcterms:modified xsi:type="dcterms:W3CDTF">2025-12-10T09:45:00Z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