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E2928" w14:textId="77777777" w:rsidR="009E5AEB" w:rsidRDefault="009E5AEB" w:rsidP="00BC474F">
      <w:pPr>
        <w:rPr>
          <w:rFonts w:ascii="Arial" w:hAnsi="Arial"/>
        </w:rPr>
      </w:pPr>
    </w:p>
    <w:tbl>
      <w:tblPr>
        <w:tblStyle w:val="TableGrid"/>
        <w:tblW w:w="14446" w:type="dxa"/>
        <w:tblInd w:w="-572" w:type="dxa"/>
        <w:tblLook w:val="04A0" w:firstRow="1" w:lastRow="0" w:firstColumn="1" w:lastColumn="0" w:noHBand="0" w:noVBand="1"/>
      </w:tblPr>
      <w:tblGrid>
        <w:gridCol w:w="1418"/>
        <w:gridCol w:w="3118"/>
        <w:gridCol w:w="3261"/>
        <w:gridCol w:w="3402"/>
        <w:gridCol w:w="3247"/>
      </w:tblGrid>
      <w:tr w:rsidR="00E25C72" w14:paraId="4C9DF720" w14:textId="77777777" w:rsidTr="00414DD2">
        <w:tc>
          <w:tcPr>
            <w:tcW w:w="1418" w:type="dxa"/>
            <w:shd w:val="clear" w:color="auto" w:fill="F2F2F2" w:themeFill="background1" w:themeFillShade="F2"/>
          </w:tcPr>
          <w:p w14:paraId="095EB6AE" w14:textId="77777777" w:rsidR="00E25C72" w:rsidRPr="00BC474F" w:rsidRDefault="00E25C72" w:rsidP="00DB7C1F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3028" w:type="dxa"/>
            <w:gridSpan w:val="4"/>
            <w:shd w:val="clear" w:color="auto" w:fill="F2F2F2" w:themeFill="background1" w:themeFillShade="F2"/>
          </w:tcPr>
          <w:p w14:paraId="1192ED15" w14:textId="6987F580" w:rsidR="00E25C72" w:rsidRDefault="00E25C72" w:rsidP="00DB7C1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Cycle </w:t>
            </w:r>
            <w:r w:rsidR="0054132D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</w:tc>
      </w:tr>
      <w:tr w:rsidR="00E25C72" w14:paraId="6635A077" w14:textId="77777777" w:rsidTr="00414DD2">
        <w:tc>
          <w:tcPr>
            <w:tcW w:w="1418" w:type="dxa"/>
            <w:shd w:val="clear" w:color="auto" w:fill="F2F2F2" w:themeFill="background1" w:themeFillShade="F2"/>
          </w:tcPr>
          <w:p w14:paraId="631E5ED0" w14:textId="77777777" w:rsidR="00E25C72" w:rsidRPr="00BC474F" w:rsidRDefault="00E25C72" w:rsidP="00DB7C1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C474F">
              <w:rPr>
                <w:rFonts w:asciiTheme="minorHAnsi" w:hAnsiTheme="minorHAnsi" w:cstheme="minorHAnsi"/>
                <w:b/>
              </w:rPr>
              <w:t>Term</w:t>
            </w:r>
          </w:p>
        </w:tc>
        <w:tc>
          <w:tcPr>
            <w:tcW w:w="3118" w:type="dxa"/>
            <w:shd w:val="clear" w:color="auto" w:fill="DEEAF6" w:themeFill="accent1" w:themeFillTint="33"/>
          </w:tcPr>
          <w:p w14:paraId="1F2849C0" w14:textId="77777777" w:rsidR="00E25C72" w:rsidRDefault="00E25C72" w:rsidP="00DB7C1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04B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Autumn </w:t>
            </w:r>
          </w:p>
          <w:p w14:paraId="67A20BB6" w14:textId="77777777" w:rsidR="00E25C72" w:rsidRPr="00C804BE" w:rsidRDefault="00E25C72" w:rsidP="00DB7C1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261" w:type="dxa"/>
            <w:shd w:val="clear" w:color="auto" w:fill="DEEAF6" w:themeFill="accent1" w:themeFillTint="33"/>
          </w:tcPr>
          <w:p w14:paraId="4EA83177" w14:textId="77777777" w:rsidR="00E25C72" w:rsidRPr="00C804BE" w:rsidRDefault="00E25C72" w:rsidP="00DB7C1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Autumn/Spring</w:t>
            </w:r>
          </w:p>
        </w:tc>
        <w:tc>
          <w:tcPr>
            <w:tcW w:w="3402" w:type="dxa"/>
            <w:shd w:val="clear" w:color="auto" w:fill="DEEAF6" w:themeFill="accent1" w:themeFillTint="33"/>
          </w:tcPr>
          <w:p w14:paraId="257E6EBC" w14:textId="77777777" w:rsidR="00E25C72" w:rsidRDefault="00E25C72" w:rsidP="00DB7C1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Spring</w:t>
            </w:r>
          </w:p>
        </w:tc>
        <w:tc>
          <w:tcPr>
            <w:tcW w:w="3247" w:type="dxa"/>
            <w:shd w:val="clear" w:color="auto" w:fill="DEEAF6" w:themeFill="accent1" w:themeFillTint="33"/>
          </w:tcPr>
          <w:p w14:paraId="7E6AE73A" w14:textId="77777777" w:rsidR="00E25C72" w:rsidRDefault="00E25C72" w:rsidP="00DB7C1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Spring/Summer</w:t>
            </w:r>
          </w:p>
        </w:tc>
      </w:tr>
      <w:tr w:rsidR="00414DD2" w14:paraId="07122D00" w14:textId="77777777" w:rsidTr="00414DD2">
        <w:tc>
          <w:tcPr>
            <w:tcW w:w="1418" w:type="dxa"/>
            <w:shd w:val="clear" w:color="auto" w:fill="F2F2F2" w:themeFill="background1" w:themeFillShade="F2"/>
          </w:tcPr>
          <w:p w14:paraId="3259F3EF" w14:textId="56602F00" w:rsidR="00F9554D" w:rsidRPr="00BC474F" w:rsidRDefault="00F9554D" w:rsidP="00F9554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Focus</w:t>
            </w:r>
          </w:p>
        </w:tc>
        <w:tc>
          <w:tcPr>
            <w:tcW w:w="3118" w:type="dxa"/>
            <w:shd w:val="clear" w:color="auto" w:fill="BDD6EE" w:themeFill="accent1" w:themeFillTint="66"/>
          </w:tcPr>
          <w:p w14:paraId="647C759D" w14:textId="77777777" w:rsidR="00085331" w:rsidRPr="00E25C72" w:rsidRDefault="00085331" w:rsidP="00085331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E25C72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UKS2 - Craft and design</w:t>
            </w:r>
          </w:p>
          <w:p w14:paraId="3FEFF795" w14:textId="15B8EC5E" w:rsidR="00F9554D" w:rsidRPr="00DF539E" w:rsidRDefault="00085331" w:rsidP="00085331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E25C72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Photo</w:t>
            </w:r>
          </w:p>
        </w:tc>
        <w:tc>
          <w:tcPr>
            <w:tcW w:w="3261" w:type="dxa"/>
            <w:shd w:val="clear" w:color="auto" w:fill="BDD6EE" w:themeFill="accent1" w:themeFillTint="66"/>
          </w:tcPr>
          <w:p w14:paraId="53D57368" w14:textId="77777777" w:rsidR="00F9554D" w:rsidRPr="00DF539E" w:rsidRDefault="00F9554D" w:rsidP="00F9554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DF539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Drawing</w:t>
            </w:r>
          </w:p>
          <w:p w14:paraId="73F9EE36" w14:textId="3EB95138" w:rsidR="00F9554D" w:rsidRPr="00DF539E" w:rsidRDefault="00F9554D" w:rsidP="00F9554D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DF539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Making my voice heard</w:t>
            </w:r>
          </w:p>
        </w:tc>
        <w:tc>
          <w:tcPr>
            <w:tcW w:w="3402" w:type="dxa"/>
            <w:shd w:val="clear" w:color="auto" w:fill="BDD6EE" w:themeFill="accent1" w:themeFillTint="66"/>
          </w:tcPr>
          <w:p w14:paraId="666DB585" w14:textId="77777777" w:rsidR="00F9554D" w:rsidRPr="00DF539E" w:rsidRDefault="00F9554D" w:rsidP="00F9554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DF539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Painting and mixed media</w:t>
            </w:r>
          </w:p>
          <w:p w14:paraId="56347AB6" w14:textId="19D9A9E7" w:rsidR="00F9554D" w:rsidRPr="00DF539E" w:rsidRDefault="00F9554D" w:rsidP="00F9554D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DF539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Artist study</w:t>
            </w:r>
          </w:p>
        </w:tc>
        <w:tc>
          <w:tcPr>
            <w:tcW w:w="3247" w:type="dxa"/>
            <w:shd w:val="clear" w:color="auto" w:fill="BDD6EE" w:themeFill="accent1" w:themeFillTint="66"/>
          </w:tcPr>
          <w:p w14:paraId="4E57BCB0" w14:textId="77777777" w:rsidR="00F9554D" w:rsidRPr="00DF539E" w:rsidRDefault="00F9554D" w:rsidP="00F9554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DF539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Sculpture and design</w:t>
            </w:r>
          </w:p>
          <w:p w14:paraId="635676A3" w14:textId="16EE8781" w:rsidR="00F9554D" w:rsidRPr="00DF539E" w:rsidRDefault="00F9554D" w:rsidP="00F9554D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DF539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Installations</w:t>
            </w:r>
          </w:p>
        </w:tc>
      </w:tr>
      <w:tr w:rsidR="00F9554D" w14:paraId="65E9782C" w14:textId="77777777" w:rsidTr="00414DD2">
        <w:tc>
          <w:tcPr>
            <w:tcW w:w="1418" w:type="dxa"/>
            <w:shd w:val="clear" w:color="auto" w:fill="F2F2F2" w:themeFill="background1" w:themeFillShade="F2"/>
          </w:tcPr>
          <w:p w14:paraId="5F550E0C" w14:textId="77777777" w:rsidR="00F9554D" w:rsidRPr="00BC474F" w:rsidRDefault="00F9554D" w:rsidP="00F9554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Outcomes</w:t>
            </w:r>
          </w:p>
        </w:tc>
        <w:tc>
          <w:tcPr>
            <w:tcW w:w="3118" w:type="dxa"/>
          </w:tcPr>
          <w:p w14:paraId="57327AA2" w14:textId="77777777" w:rsidR="00040586" w:rsidRPr="00D26605" w:rsidRDefault="00040586" w:rsidP="00040586">
            <w:p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D26605">
              <w:rPr>
                <w:rFonts w:asciiTheme="minorHAnsi" w:hAnsiTheme="minorHAnsi" w:cstheme="minorHAnsi"/>
                <w:sz w:val="16"/>
                <w:szCs w:val="16"/>
              </w:rPr>
              <w:t>Pupils who are secure will be able to:</w:t>
            </w:r>
          </w:p>
          <w:p w14:paraId="46978AE4" w14:textId="77777777" w:rsidR="00040586" w:rsidRPr="00D26605" w:rsidRDefault="00040586" w:rsidP="00040586">
            <w:pPr>
              <w:numPr>
                <w:ilvl w:val="0"/>
                <w:numId w:val="35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D26605">
              <w:rPr>
                <w:rFonts w:asciiTheme="minorHAnsi" w:hAnsiTheme="minorHAnsi" w:cstheme="minorHAnsi"/>
                <w:sz w:val="16"/>
                <w:szCs w:val="16"/>
              </w:rPr>
              <w:t>Explain and apply the concept of photomontage.</w:t>
            </w:r>
          </w:p>
          <w:p w14:paraId="3EB83833" w14:textId="77777777" w:rsidR="00040586" w:rsidRPr="00D26605" w:rsidRDefault="00040586" w:rsidP="00040586">
            <w:pPr>
              <w:numPr>
                <w:ilvl w:val="0"/>
                <w:numId w:val="35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D26605">
              <w:rPr>
                <w:rFonts w:asciiTheme="minorHAnsi" w:hAnsiTheme="minorHAnsi" w:cstheme="minorHAnsi"/>
                <w:sz w:val="16"/>
                <w:szCs w:val="16"/>
              </w:rPr>
              <w:t>Select and combine images to create an effective composition.</w:t>
            </w:r>
          </w:p>
          <w:p w14:paraId="3C50E188" w14:textId="77777777" w:rsidR="00040586" w:rsidRPr="00D26605" w:rsidRDefault="00040586" w:rsidP="00040586">
            <w:pPr>
              <w:numPr>
                <w:ilvl w:val="0"/>
                <w:numId w:val="35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D26605">
              <w:rPr>
                <w:rFonts w:asciiTheme="minorHAnsi" w:hAnsiTheme="minorHAnsi" w:cstheme="minorHAnsi"/>
                <w:sz w:val="16"/>
                <w:szCs w:val="16"/>
              </w:rPr>
              <w:t>Use photography tools and editing software confidently.</w:t>
            </w:r>
          </w:p>
          <w:p w14:paraId="05E8F28E" w14:textId="77777777" w:rsidR="00040586" w:rsidRPr="00D26605" w:rsidRDefault="00040586" w:rsidP="00040586">
            <w:pPr>
              <w:numPr>
                <w:ilvl w:val="0"/>
                <w:numId w:val="35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D26605">
              <w:rPr>
                <w:rFonts w:asciiTheme="minorHAnsi" w:hAnsiTheme="minorHAnsi" w:cstheme="minorHAnsi"/>
                <w:sz w:val="16"/>
                <w:szCs w:val="16"/>
              </w:rPr>
              <w:t>Show understanding of an artist’s style (</w:t>
            </w:r>
            <w:proofErr w:type="gramStart"/>
            <w:r w:rsidRPr="00D26605">
              <w:rPr>
                <w:rFonts w:asciiTheme="minorHAnsi" w:hAnsiTheme="minorHAnsi" w:cstheme="minorHAnsi"/>
                <w:sz w:val="16"/>
                <w:szCs w:val="16"/>
              </w:rPr>
              <w:t>e.g.</w:t>
            </w:r>
            <w:proofErr w:type="gramEnd"/>
            <w:r w:rsidRPr="00D26605">
              <w:rPr>
                <w:rFonts w:asciiTheme="minorHAnsi" w:hAnsiTheme="minorHAnsi" w:cstheme="minorHAnsi"/>
                <w:sz w:val="16"/>
                <w:szCs w:val="16"/>
              </w:rPr>
              <w:t xml:space="preserve"> Edward Weston) through their own work.</w:t>
            </w:r>
          </w:p>
          <w:p w14:paraId="54ADE463" w14:textId="77777777" w:rsidR="00040586" w:rsidRPr="00D26605" w:rsidRDefault="00040586" w:rsidP="00040586">
            <w:pPr>
              <w:numPr>
                <w:ilvl w:val="0"/>
                <w:numId w:val="35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D26605">
              <w:rPr>
                <w:rFonts w:asciiTheme="minorHAnsi" w:hAnsiTheme="minorHAnsi" w:cstheme="minorHAnsi"/>
                <w:sz w:val="16"/>
                <w:szCs w:val="16"/>
              </w:rPr>
              <w:t>Plan and take well-composed, focused photographs.</w:t>
            </w:r>
          </w:p>
          <w:p w14:paraId="2E1F89A6" w14:textId="77777777" w:rsidR="00040586" w:rsidRPr="00D26605" w:rsidRDefault="00040586" w:rsidP="00040586">
            <w:pPr>
              <w:numPr>
                <w:ilvl w:val="0"/>
                <w:numId w:val="35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D26605">
              <w:rPr>
                <w:rFonts w:asciiTheme="minorHAnsi" w:hAnsiTheme="minorHAnsi" w:cstheme="minorHAnsi"/>
                <w:sz w:val="16"/>
                <w:szCs w:val="16"/>
              </w:rPr>
              <w:t>Use a grid to support accurate drawing and painting from photographs.</w:t>
            </w:r>
          </w:p>
          <w:p w14:paraId="0AF07D6D" w14:textId="77777777" w:rsidR="00040586" w:rsidRPr="00D26605" w:rsidRDefault="00040586" w:rsidP="00040586">
            <w:pPr>
              <w:numPr>
                <w:ilvl w:val="0"/>
                <w:numId w:val="35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D26605">
              <w:rPr>
                <w:rFonts w:asciiTheme="minorHAnsi" w:hAnsiTheme="minorHAnsi" w:cstheme="minorHAnsi"/>
                <w:sz w:val="16"/>
                <w:szCs w:val="16"/>
              </w:rPr>
              <w:t>Produce a final image with tonal variation to achieve a photo-realistic effect.</w:t>
            </w:r>
          </w:p>
          <w:p w14:paraId="47086316" w14:textId="77777777" w:rsidR="00040586" w:rsidRPr="00D26605" w:rsidRDefault="00040586" w:rsidP="00040586">
            <w:pPr>
              <w:numPr>
                <w:ilvl w:val="0"/>
                <w:numId w:val="35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D26605">
              <w:rPr>
                <w:rFonts w:asciiTheme="minorHAnsi" w:hAnsiTheme="minorHAnsi" w:cstheme="minorHAnsi"/>
                <w:sz w:val="16"/>
                <w:szCs w:val="16"/>
              </w:rPr>
              <w:t>Reflect on and discuss their creative choices and outcomes.</w:t>
            </w:r>
          </w:p>
          <w:p w14:paraId="4382E484" w14:textId="360A1725" w:rsidR="001E090B" w:rsidRPr="00582FAC" w:rsidRDefault="001E090B" w:rsidP="00F73D49">
            <w:pPr>
              <w:tabs>
                <w:tab w:val="num" w:pos="720"/>
              </w:tabs>
              <w:spacing w:before="100" w:beforeAutospacing="1" w:after="100" w:afterAutospacing="1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</w:p>
        </w:tc>
        <w:tc>
          <w:tcPr>
            <w:tcW w:w="3261" w:type="dxa"/>
          </w:tcPr>
          <w:p w14:paraId="4AE92A1E" w14:textId="2CA1E0BA" w:rsidR="00D5250F" w:rsidRDefault="00D5250F" w:rsidP="00D5250F">
            <w:p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216F43">
              <w:rPr>
                <w:rFonts w:asciiTheme="minorHAnsi" w:hAnsiTheme="minorHAnsi" w:cstheme="minorHAnsi"/>
                <w:sz w:val="16"/>
                <w:szCs w:val="16"/>
              </w:rPr>
              <w:t>Pupils who are </w:t>
            </w:r>
            <w:r w:rsidRPr="004D391E">
              <w:rPr>
                <w:rFonts w:asciiTheme="minorHAnsi" w:hAnsiTheme="minorHAnsi" w:cstheme="minorHAnsi"/>
                <w:sz w:val="16"/>
                <w:szCs w:val="16"/>
              </w:rPr>
              <w:t>secure</w:t>
            </w:r>
            <w:r w:rsidRPr="00216F43">
              <w:rPr>
                <w:rFonts w:asciiTheme="minorHAnsi" w:hAnsiTheme="minorHAnsi" w:cstheme="minorHAnsi"/>
                <w:sz w:val="16"/>
                <w:szCs w:val="16"/>
              </w:rPr>
              <w:t> will be able to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:</w:t>
            </w:r>
          </w:p>
          <w:p w14:paraId="0A42F8AF" w14:textId="5317962D" w:rsidR="00D5250F" w:rsidRPr="00D5250F" w:rsidRDefault="00D5250F">
            <w:pPr>
              <w:numPr>
                <w:ilvl w:val="0"/>
                <w:numId w:val="6"/>
              </w:numPr>
              <w:tabs>
                <w:tab w:val="num" w:pos="720"/>
              </w:tabs>
              <w:spacing w:before="100" w:beforeAutospacing="1" w:after="100" w:afterAutospacing="1"/>
              <w:ind w:left="357" w:hanging="357"/>
              <w:rPr>
                <w:rFonts w:asciiTheme="minorHAnsi" w:hAnsiTheme="minorHAnsi" w:cstheme="minorHAnsi"/>
                <w:sz w:val="16"/>
                <w:szCs w:val="16"/>
              </w:rPr>
            </w:pPr>
            <w:r w:rsidRPr="00D5250F">
              <w:rPr>
                <w:rFonts w:asciiTheme="minorHAnsi" w:hAnsiTheme="minorHAnsi" w:cstheme="minorHAnsi"/>
                <w:sz w:val="16"/>
                <w:szCs w:val="16"/>
              </w:rPr>
              <w:t>Collect a variety of images with notes and sketches.</w:t>
            </w:r>
          </w:p>
          <w:p w14:paraId="464AFB14" w14:textId="6AE78C87" w:rsidR="00D5250F" w:rsidRPr="00D5250F" w:rsidRDefault="00D5250F">
            <w:pPr>
              <w:numPr>
                <w:ilvl w:val="0"/>
                <w:numId w:val="6"/>
              </w:numPr>
              <w:tabs>
                <w:tab w:val="num" w:pos="720"/>
              </w:tabs>
              <w:spacing w:before="100" w:beforeAutospacing="1" w:after="100" w:afterAutospacing="1"/>
              <w:ind w:left="357" w:hanging="357"/>
              <w:rPr>
                <w:rFonts w:asciiTheme="minorHAnsi" w:hAnsiTheme="minorHAnsi" w:cstheme="minorHAnsi"/>
                <w:sz w:val="16"/>
                <w:szCs w:val="16"/>
              </w:rPr>
            </w:pPr>
            <w:r w:rsidRPr="00D5250F">
              <w:rPr>
                <w:rFonts w:asciiTheme="minorHAnsi" w:hAnsiTheme="minorHAnsi" w:cstheme="minorHAnsi"/>
                <w:sz w:val="16"/>
                <w:szCs w:val="16"/>
              </w:rPr>
              <w:t>Compare different art styles.</w:t>
            </w:r>
          </w:p>
          <w:p w14:paraId="458F0FFB" w14:textId="25B969A7" w:rsidR="00D5250F" w:rsidRPr="00D5250F" w:rsidRDefault="00D5250F">
            <w:pPr>
              <w:numPr>
                <w:ilvl w:val="0"/>
                <w:numId w:val="6"/>
              </w:numPr>
              <w:tabs>
                <w:tab w:val="num" w:pos="720"/>
              </w:tabs>
              <w:spacing w:before="100" w:beforeAutospacing="1" w:after="100" w:afterAutospacing="1"/>
              <w:ind w:left="357" w:hanging="357"/>
              <w:rPr>
                <w:rFonts w:asciiTheme="minorHAnsi" w:hAnsiTheme="minorHAnsi" w:cstheme="minorHAnsi"/>
                <w:sz w:val="16"/>
                <w:szCs w:val="16"/>
              </w:rPr>
            </w:pPr>
            <w:r w:rsidRPr="00D5250F">
              <w:rPr>
                <w:rFonts w:asciiTheme="minorHAnsi" w:hAnsiTheme="minorHAnsi" w:cstheme="minorHAnsi"/>
                <w:sz w:val="16"/>
                <w:szCs w:val="16"/>
              </w:rPr>
              <w:t>Use tools to create various effects.</w:t>
            </w:r>
          </w:p>
          <w:p w14:paraId="1C64F3EA" w14:textId="2F8E785B" w:rsidR="00D5250F" w:rsidRPr="00D5250F" w:rsidRDefault="00D5250F">
            <w:pPr>
              <w:numPr>
                <w:ilvl w:val="0"/>
                <w:numId w:val="6"/>
              </w:numPr>
              <w:tabs>
                <w:tab w:val="num" w:pos="720"/>
              </w:tabs>
              <w:spacing w:before="100" w:beforeAutospacing="1" w:after="100" w:afterAutospacing="1"/>
              <w:ind w:left="357" w:hanging="357"/>
              <w:rPr>
                <w:rFonts w:asciiTheme="minorHAnsi" w:hAnsiTheme="minorHAnsi" w:cstheme="minorHAnsi"/>
                <w:sz w:val="16"/>
                <w:szCs w:val="16"/>
              </w:rPr>
            </w:pPr>
            <w:r w:rsidRPr="00D5250F">
              <w:rPr>
                <w:rFonts w:asciiTheme="minorHAnsi" w:hAnsiTheme="minorHAnsi" w:cstheme="minorHAnsi"/>
                <w:sz w:val="16"/>
                <w:szCs w:val="16"/>
              </w:rPr>
              <w:t>Draw to express the meaning of a spirit animal.</w:t>
            </w:r>
          </w:p>
          <w:p w14:paraId="67EE28C7" w14:textId="77A5F9CD" w:rsidR="00D5250F" w:rsidRPr="00D5250F" w:rsidRDefault="00D5250F">
            <w:pPr>
              <w:numPr>
                <w:ilvl w:val="0"/>
                <w:numId w:val="6"/>
              </w:numPr>
              <w:tabs>
                <w:tab w:val="num" w:pos="720"/>
              </w:tabs>
              <w:spacing w:before="100" w:beforeAutospacing="1" w:after="100" w:afterAutospacing="1"/>
              <w:ind w:left="357" w:hanging="357"/>
              <w:rPr>
                <w:rFonts w:asciiTheme="minorHAnsi" w:hAnsiTheme="minorHAnsi" w:cstheme="minorHAnsi"/>
                <w:sz w:val="16"/>
                <w:szCs w:val="16"/>
              </w:rPr>
            </w:pPr>
            <w:r w:rsidRPr="00D5250F">
              <w:rPr>
                <w:rFonts w:asciiTheme="minorHAnsi" w:hAnsiTheme="minorHAnsi" w:cstheme="minorHAnsi"/>
                <w:sz w:val="16"/>
                <w:szCs w:val="16"/>
              </w:rPr>
              <w:t>Create personal symbols with little help.</w:t>
            </w:r>
          </w:p>
          <w:p w14:paraId="369F5327" w14:textId="3494E4F3" w:rsidR="00D5250F" w:rsidRPr="00D5250F" w:rsidRDefault="00D5250F">
            <w:pPr>
              <w:numPr>
                <w:ilvl w:val="0"/>
                <w:numId w:val="6"/>
              </w:numPr>
              <w:tabs>
                <w:tab w:val="num" w:pos="720"/>
              </w:tabs>
              <w:spacing w:before="100" w:beforeAutospacing="1" w:after="100" w:afterAutospacing="1"/>
              <w:ind w:left="357" w:hanging="357"/>
              <w:rPr>
                <w:rFonts w:asciiTheme="minorHAnsi" w:hAnsiTheme="minorHAnsi" w:cstheme="minorHAnsi"/>
                <w:sz w:val="16"/>
                <w:szCs w:val="16"/>
              </w:rPr>
            </w:pPr>
            <w:r w:rsidRPr="00D5250F">
              <w:rPr>
                <w:rFonts w:asciiTheme="minorHAnsi" w:hAnsiTheme="minorHAnsi" w:cstheme="minorHAnsi"/>
                <w:sz w:val="16"/>
                <w:szCs w:val="16"/>
              </w:rPr>
              <w:t xml:space="preserve">Make a patterned, </w:t>
            </w:r>
            <w:proofErr w:type="spellStart"/>
            <w:r w:rsidRPr="00D5250F">
              <w:rPr>
                <w:rFonts w:asciiTheme="minorHAnsi" w:hAnsiTheme="minorHAnsi" w:cstheme="minorHAnsi"/>
                <w:sz w:val="16"/>
                <w:szCs w:val="16"/>
              </w:rPr>
              <w:t>colorful</w:t>
            </w:r>
            <w:proofErr w:type="spellEnd"/>
            <w:r w:rsidRPr="00D5250F">
              <w:rPr>
                <w:rFonts w:asciiTheme="minorHAnsi" w:hAnsiTheme="minorHAnsi" w:cstheme="minorHAnsi"/>
                <w:sz w:val="16"/>
                <w:szCs w:val="16"/>
              </w:rPr>
              <w:t xml:space="preserve"> tile representing themselves.</w:t>
            </w:r>
          </w:p>
          <w:p w14:paraId="1945D87C" w14:textId="13693CD0" w:rsidR="00D5250F" w:rsidRPr="00D5250F" w:rsidRDefault="00D5250F">
            <w:pPr>
              <w:numPr>
                <w:ilvl w:val="0"/>
                <w:numId w:val="6"/>
              </w:numPr>
              <w:tabs>
                <w:tab w:val="num" w:pos="720"/>
              </w:tabs>
              <w:spacing w:before="100" w:beforeAutospacing="1" w:after="100" w:afterAutospacing="1"/>
              <w:ind w:left="357" w:hanging="357"/>
              <w:rPr>
                <w:rFonts w:asciiTheme="minorHAnsi" w:hAnsiTheme="minorHAnsi" w:cstheme="minorHAnsi"/>
                <w:sz w:val="16"/>
                <w:szCs w:val="16"/>
              </w:rPr>
            </w:pPr>
            <w:r w:rsidRPr="00D5250F">
              <w:rPr>
                <w:rFonts w:asciiTheme="minorHAnsi" w:hAnsiTheme="minorHAnsi" w:cstheme="minorHAnsi"/>
                <w:sz w:val="16"/>
                <w:szCs w:val="16"/>
              </w:rPr>
              <w:t>Discuss and use techniques to create light and dark.</w:t>
            </w:r>
          </w:p>
          <w:p w14:paraId="278ED44E" w14:textId="42277EED" w:rsidR="00D5250F" w:rsidRPr="00D5250F" w:rsidRDefault="00D5250F">
            <w:pPr>
              <w:numPr>
                <w:ilvl w:val="0"/>
                <w:numId w:val="6"/>
              </w:numPr>
              <w:tabs>
                <w:tab w:val="num" w:pos="720"/>
              </w:tabs>
              <w:spacing w:before="100" w:beforeAutospacing="1" w:after="100" w:afterAutospacing="1"/>
              <w:ind w:left="357" w:hanging="357"/>
              <w:rPr>
                <w:rFonts w:asciiTheme="minorHAnsi" w:hAnsiTheme="minorHAnsi" w:cstheme="minorHAnsi"/>
                <w:sz w:val="16"/>
                <w:szCs w:val="16"/>
              </w:rPr>
            </w:pPr>
            <w:r w:rsidRPr="00D5250F">
              <w:rPr>
                <w:rFonts w:asciiTheme="minorHAnsi" w:hAnsiTheme="minorHAnsi" w:cstheme="minorHAnsi"/>
                <w:sz w:val="16"/>
                <w:szCs w:val="16"/>
              </w:rPr>
              <w:t>Explain and apply chiaroscuro in tonal drawings.</w:t>
            </w:r>
          </w:p>
          <w:p w14:paraId="2D738436" w14:textId="43BC7437" w:rsidR="00D5250F" w:rsidRPr="00D5250F" w:rsidRDefault="00D5250F">
            <w:pPr>
              <w:numPr>
                <w:ilvl w:val="0"/>
                <w:numId w:val="6"/>
              </w:numPr>
              <w:tabs>
                <w:tab w:val="num" w:pos="720"/>
              </w:tabs>
              <w:spacing w:before="100" w:beforeAutospacing="1" w:after="100" w:afterAutospacing="1"/>
              <w:ind w:left="357" w:hanging="357"/>
              <w:rPr>
                <w:rFonts w:asciiTheme="minorHAnsi" w:hAnsiTheme="minorHAnsi" w:cstheme="minorHAnsi"/>
                <w:sz w:val="16"/>
                <w:szCs w:val="16"/>
              </w:rPr>
            </w:pPr>
            <w:r w:rsidRPr="00D5250F">
              <w:rPr>
                <w:rFonts w:asciiTheme="minorHAnsi" w:hAnsiTheme="minorHAnsi" w:cstheme="minorHAnsi"/>
                <w:sz w:val="16"/>
                <w:szCs w:val="16"/>
              </w:rPr>
              <w:t>Understand how techniques affect the artwork.</w:t>
            </w:r>
          </w:p>
          <w:p w14:paraId="43A3D738" w14:textId="400F92A0" w:rsidR="00D5250F" w:rsidRPr="00D5250F" w:rsidRDefault="00D5250F">
            <w:pPr>
              <w:numPr>
                <w:ilvl w:val="0"/>
                <w:numId w:val="6"/>
              </w:numPr>
              <w:tabs>
                <w:tab w:val="num" w:pos="720"/>
              </w:tabs>
              <w:spacing w:before="100" w:beforeAutospacing="1" w:after="100" w:afterAutospacing="1"/>
              <w:ind w:left="357" w:hanging="357"/>
              <w:rPr>
                <w:rFonts w:asciiTheme="minorHAnsi" w:hAnsiTheme="minorHAnsi" w:cstheme="minorHAnsi"/>
                <w:sz w:val="16"/>
                <w:szCs w:val="16"/>
              </w:rPr>
            </w:pPr>
            <w:r w:rsidRPr="00D5250F">
              <w:rPr>
                <w:rFonts w:asciiTheme="minorHAnsi" w:hAnsiTheme="minorHAnsi" w:cstheme="minorHAnsi"/>
                <w:sz w:val="16"/>
                <w:szCs w:val="16"/>
              </w:rPr>
              <w:t>Discuss similarities and differences in art styles.</w:t>
            </w:r>
          </w:p>
          <w:p w14:paraId="7F8463BE" w14:textId="226E83DE" w:rsidR="00D5250F" w:rsidRPr="00D5250F" w:rsidRDefault="00D5250F">
            <w:pPr>
              <w:numPr>
                <w:ilvl w:val="0"/>
                <w:numId w:val="6"/>
              </w:numPr>
              <w:tabs>
                <w:tab w:val="num" w:pos="720"/>
              </w:tabs>
              <w:spacing w:before="100" w:beforeAutospacing="1" w:after="100" w:afterAutospacing="1"/>
              <w:ind w:left="357" w:hanging="357"/>
              <w:rPr>
                <w:rFonts w:asciiTheme="minorHAnsi" w:hAnsiTheme="minorHAnsi" w:cstheme="minorHAnsi"/>
                <w:sz w:val="16"/>
                <w:szCs w:val="16"/>
              </w:rPr>
            </w:pPr>
            <w:r w:rsidRPr="00D5250F">
              <w:rPr>
                <w:rFonts w:asciiTheme="minorHAnsi" w:hAnsiTheme="minorHAnsi" w:cstheme="minorHAnsi"/>
                <w:sz w:val="16"/>
                <w:szCs w:val="16"/>
              </w:rPr>
              <w:t>Form and justify their own ideas about art.</w:t>
            </w:r>
          </w:p>
          <w:p w14:paraId="14F37F84" w14:textId="1A489150" w:rsidR="00D5250F" w:rsidRPr="00D5250F" w:rsidRDefault="00D5250F">
            <w:pPr>
              <w:numPr>
                <w:ilvl w:val="0"/>
                <w:numId w:val="6"/>
              </w:numPr>
              <w:tabs>
                <w:tab w:val="num" w:pos="720"/>
              </w:tabs>
              <w:spacing w:before="100" w:beforeAutospacing="1" w:after="100" w:afterAutospacing="1"/>
              <w:ind w:left="357" w:hanging="357"/>
              <w:rPr>
                <w:rFonts w:asciiTheme="minorHAnsi" w:hAnsiTheme="minorHAnsi" w:cstheme="minorHAnsi"/>
                <w:sz w:val="16"/>
                <w:szCs w:val="16"/>
              </w:rPr>
            </w:pPr>
            <w:r w:rsidRPr="00D5250F">
              <w:rPr>
                <w:rFonts w:asciiTheme="minorHAnsi" w:hAnsiTheme="minorHAnsi" w:cstheme="minorHAnsi"/>
                <w:sz w:val="16"/>
                <w:szCs w:val="16"/>
              </w:rPr>
              <w:t>Identify a cause and plan a message to convey.</w:t>
            </w:r>
          </w:p>
          <w:p w14:paraId="5C6F986F" w14:textId="66FFD801" w:rsidR="00D5250F" w:rsidRPr="00D5250F" w:rsidRDefault="00D5250F">
            <w:pPr>
              <w:numPr>
                <w:ilvl w:val="0"/>
                <w:numId w:val="6"/>
              </w:numPr>
              <w:tabs>
                <w:tab w:val="num" w:pos="720"/>
              </w:tabs>
              <w:spacing w:before="100" w:beforeAutospacing="1" w:after="100" w:afterAutospacing="1"/>
              <w:ind w:left="357" w:hanging="357"/>
              <w:rPr>
                <w:rFonts w:asciiTheme="minorHAnsi" w:hAnsiTheme="minorHAnsi" w:cstheme="minorHAnsi"/>
                <w:sz w:val="16"/>
                <w:szCs w:val="16"/>
              </w:rPr>
            </w:pPr>
            <w:r w:rsidRPr="00D5250F">
              <w:rPr>
                <w:rFonts w:asciiTheme="minorHAnsi" w:hAnsiTheme="minorHAnsi" w:cstheme="minorHAnsi"/>
                <w:sz w:val="16"/>
                <w:szCs w:val="16"/>
              </w:rPr>
              <w:t>Understand artists’ choices in communicating messages.</w:t>
            </w:r>
          </w:p>
          <w:p w14:paraId="6CB1CE05" w14:textId="1C30DEDF" w:rsidR="00F9554D" w:rsidRPr="00D5250F" w:rsidRDefault="00D5250F">
            <w:pPr>
              <w:pStyle w:val="ListParagraph"/>
              <w:numPr>
                <w:ilvl w:val="0"/>
                <w:numId w:val="6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D5250F">
              <w:rPr>
                <w:rFonts w:asciiTheme="minorHAnsi" w:hAnsiTheme="minorHAnsi" w:cstheme="minorHAnsi"/>
                <w:sz w:val="16"/>
                <w:szCs w:val="16"/>
              </w:rPr>
              <w:t>Review and develop their sketchbook work and ideas</w:t>
            </w:r>
          </w:p>
        </w:tc>
        <w:tc>
          <w:tcPr>
            <w:tcW w:w="3402" w:type="dxa"/>
          </w:tcPr>
          <w:p w14:paraId="2F9A9326" w14:textId="38177C3F" w:rsidR="002508DE" w:rsidRDefault="002508DE" w:rsidP="002508DE">
            <w:p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216F43">
              <w:rPr>
                <w:rFonts w:asciiTheme="minorHAnsi" w:hAnsiTheme="minorHAnsi" w:cstheme="minorHAnsi"/>
                <w:sz w:val="16"/>
                <w:szCs w:val="16"/>
              </w:rPr>
              <w:t>Pupils who are </w:t>
            </w:r>
            <w:r w:rsidRPr="004D391E">
              <w:rPr>
                <w:rFonts w:asciiTheme="minorHAnsi" w:hAnsiTheme="minorHAnsi" w:cstheme="minorHAnsi"/>
                <w:sz w:val="16"/>
                <w:szCs w:val="16"/>
              </w:rPr>
              <w:t>secure</w:t>
            </w:r>
            <w:r w:rsidRPr="00216F43">
              <w:rPr>
                <w:rFonts w:asciiTheme="minorHAnsi" w:hAnsiTheme="minorHAnsi" w:cstheme="minorHAnsi"/>
                <w:sz w:val="16"/>
                <w:szCs w:val="16"/>
              </w:rPr>
              <w:t> will be able to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:</w:t>
            </w:r>
          </w:p>
          <w:p w14:paraId="2EAA788A" w14:textId="10F20445" w:rsidR="002508DE" w:rsidRPr="002508DE" w:rsidRDefault="002508DE">
            <w:pPr>
              <w:numPr>
                <w:ilvl w:val="0"/>
                <w:numId w:val="6"/>
              </w:numPr>
              <w:tabs>
                <w:tab w:val="num" w:pos="720"/>
              </w:tabs>
              <w:spacing w:before="100" w:beforeAutospacing="1" w:after="100" w:afterAutospacing="1"/>
              <w:ind w:left="357" w:hanging="357"/>
              <w:rPr>
                <w:rFonts w:asciiTheme="minorHAnsi" w:hAnsiTheme="minorHAnsi" w:cstheme="minorHAnsi"/>
                <w:sz w:val="16"/>
                <w:szCs w:val="16"/>
              </w:rPr>
            </w:pPr>
            <w:r w:rsidRPr="002508DE">
              <w:rPr>
                <w:rFonts w:asciiTheme="minorHAnsi" w:hAnsiTheme="minorHAnsi" w:cstheme="minorHAnsi"/>
                <w:sz w:val="16"/>
                <w:szCs w:val="16"/>
              </w:rPr>
              <w:t>Understand and describe narratives using descriptive language.</w:t>
            </w:r>
          </w:p>
          <w:p w14:paraId="5CDF1E19" w14:textId="77777777" w:rsidR="002508DE" w:rsidRPr="002508DE" w:rsidRDefault="002508DE">
            <w:pPr>
              <w:numPr>
                <w:ilvl w:val="0"/>
                <w:numId w:val="6"/>
              </w:numPr>
              <w:tabs>
                <w:tab w:val="num" w:pos="720"/>
              </w:tabs>
              <w:spacing w:before="100" w:beforeAutospacing="1" w:after="100" w:afterAutospacing="1"/>
              <w:ind w:left="357" w:hanging="357"/>
              <w:rPr>
                <w:rFonts w:asciiTheme="minorHAnsi" w:hAnsiTheme="minorHAnsi" w:cstheme="minorHAnsi"/>
                <w:sz w:val="16"/>
                <w:szCs w:val="16"/>
              </w:rPr>
            </w:pPr>
            <w:r w:rsidRPr="002508DE">
              <w:rPr>
                <w:rFonts w:asciiTheme="minorHAnsi" w:hAnsiTheme="minorHAnsi" w:cstheme="minorHAnsi"/>
                <w:sz w:val="16"/>
                <w:szCs w:val="16"/>
              </w:rPr>
              <w:t>Suggest meanings behind pictures and identify features using formal elements.</w:t>
            </w:r>
          </w:p>
          <w:p w14:paraId="7692885C" w14:textId="77777777" w:rsidR="002508DE" w:rsidRPr="002508DE" w:rsidRDefault="002508DE">
            <w:pPr>
              <w:numPr>
                <w:ilvl w:val="0"/>
                <w:numId w:val="6"/>
              </w:numPr>
              <w:tabs>
                <w:tab w:val="num" w:pos="720"/>
              </w:tabs>
              <w:spacing w:before="100" w:beforeAutospacing="1" w:after="100" w:afterAutospacing="1"/>
              <w:ind w:left="357" w:hanging="357"/>
              <w:rPr>
                <w:rFonts w:asciiTheme="minorHAnsi" w:hAnsiTheme="minorHAnsi" w:cstheme="minorHAnsi"/>
                <w:sz w:val="16"/>
                <w:szCs w:val="16"/>
              </w:rPr>
            </w:pPr>
            <w:r w:rsidRPr="002508DE">
              <w:rPr>
                <w:rFonts w:asciiTheme="minorHAnsi" w:hAnsiTheme="minorHAnsi" w:cstheme="minorHAnsi"/>
                <w:sz w:val="16"/>
                <w:szCs w:val="16"/>
              </w:rPr>
              <w:t>Be imaginative and justify ideas with personal art or experience.</w:t>
            </w:r>
          </w:p>
          <w:p w14:paraId="6E86251C" w14:textId="77777777" w:rsidR="002508DE" w:rsidRPr="002508DE" w:rsidRDefault="002508DE">
            <w:pPr>
              <w:numPr>
                <w:ilvl w:val="0"/>
                <w:numId w:val="6"/>
              </w:numPr>
              <w:tabs>
                <w:tab w:val="num" w:pos="720"/>
              </w:tabs>
              <w:spacing w:before="100" w:beforeAutospacing="1" w:after="100" w:afterAutospacing="1"/>
              <w:ind w:left="357" w:hanging="357"/>
              <w:rPr>
                <w:rFonts w:asciiTheme="minorHAnsi" w:hAnsiTheme="minorHAnsi" w:cstheme="minorHAnsi"/>
                <w:sz w:val="16"/>
                <w:szCs w:val="16"/>
              </w:rPr>
            </w:pPr>
            <w:r w:rsidRPr="002508DE">
              <w:rPr>
                <w:rFonts w:asciiTheme="minorHAnsi" w:hAnsiTheme="minorHAnsi" w:cstheme="minorHAnsi"/>
                <w:sz w:val="16"/>
                <w:szCs w:val="16"/>
              </w:rPr>
              <w:t>Analyse and evaluate artwork beyond first impressions.</w:t>
            </w:r>
          </w:p>
          <w:p w14:paraId="2B4A8E65" w14:textId="77777777" w:rsidR="002508DE" w:rsidRPr="002508DE" w:rsidRDefault="002508DE">
            <w:pPr>
              <w:numPr>
                <w:ilvl w:val="0"/>
                <w:numId w:val="6"/>
              </w:numPr>
              <w:tabs>
                <w:tab w:val="num" w:pos="720"/>
              </w:tabs>
              <w:spacing w:before="100" w:beforeAutospacing="1" w:after="100" w:afterAutospacing="1"/>
              <w:ind w:left="357" w:hanging="357"/>
              <w:rPr>
                <w:rFonts w:asciiTheme="minorHAnsi" w:hAnsiTheme="minorHAnsi" w:cstheme="minorHAnsi"/>
                <w:sz w:val="16"/>
                <w:szCs w:val="16"/>
              </w:rPr>
            </w:pPr>
            <w:r w:rsidRPr="002508DE">
              <w:rPr>
                <w:rFonts w:asciiTheme="minorHAnsi" w:hAnsiTheme="minorHAnsi" w:cstheme="minorHAnsi"/>
                <w:sz w:val="16"/>
                <w:szCs w:val="16"/>
              </w:rPr>
              <w:t>Reflect personal experiences through abstract art.</w:t>
            </w:r>
          </w:p>
          <w:p w14:paraId="66458FD5" w14:textId="77777777" w:rsidR="002508DE" w:rsidRPr="002508DE" w:rsidRDefault="002508DE">
            <w:pPr>
              <w:numPr>
                <w:ilvl w:val="0"/>
                <w:numId w:val="6"/>
              </w:numPr>
              <w:tabs>
                <w:tab w:val="num" w:pos="720"/>
              </w:tabs>
              <w:spacing w:before="100" w:beforeAutospacing="1" w:after="100" w:afterAutospacing="1"/>
              <w:ind w:left="357" w:hanging="357"/>
              <w:rPr>
                <w:rFonts w:asciiTheme="minorHAnsi" w:hAnsiTheme="minorHAnsi" w:cstheme="minorHAnsi"/>
                <w:sz w:val="16"/>
                <w:szCs w:val="16"/>
              </w:rPr>
            </w:pPr>
            <w:r w:rsidRPr="002508DE">
              <w:rPr>
                <w:rFonts w:asciiTheme="minorHAnsi" w:hAnsiTheme="minorHAnsi" w:cstheme="minorHAnsi"/>
                <w:sz w:val="16"/>
                <w:szCs w:val="16"/>
              </w:rPr>
              <w:t>Participate in group or class discussions.</w:t>
            </w:r>
          </w:p>
          <w:p w14:paraId="15ABC1BD" w14:textId="77777777" w:rsidR="002508DE" w:rsidRPr="002508DE" w:rsidRDefault="002508DE">
            <w:pPr>
              <w:numPr>
                <w:ilvl w:val="0"/>
                <w:numId w:val="6"/>
              </w:numPr>
              <w:tabs>
                <w:tab w:val="num" w:pos="720"/>
              </w:tabs>
              <w:spacing w:before="100" w:beforeAutospacing="1" w:after="100" w:afterAutospacing="1"/>
              <w:ind w:left="357" w:hanging="357"/>
              <w:rPr>
                <w:rFonts w:asciiTheme="minorHAnsi" w:hAnsiTheme="minorHAnsi" w:cstheme="minorHAnsi"/>
                <w:sz w:val="16"/>
                <w:szCs w:val="16"/>
              </w:rPr>
            </w:pPr>
            <w:r w:rsidRPr="002508DE">
              <w:rPr>
                <w:rFonts w:asciiTheme="minorHAnsi" w:hAnsiTheme="minorHAnsi" w:cstheme="minorHAnsi"/>
                <w:sz w:val="16"/>
                <w:szCs w:val="16"/>
              </w:rPr>
              <w:t>Choose meaningful messages and create varied compositions.</w:t>
            </w:r>
          </w:p>
          <w:p w14:paraId="79341D97" w14:textId="77777777" w:rsidR="002508DE" w:rsidRPr="002508DE" w:rsidRDefault="002508DE">
            <w:pPr>
              <w:numPr>
                <w:ilvl w:val="0"/>
                <w:numId w:val="6"/>
              </w:numPr>
              <w:tabs>
                <w:tab w:val="num" w:pos="720"/>
              </w:tabs>
              <w:spacing w:before="100" w:beforeAutospacing="1" w:after="100" w:afterAutospacing="1"/>
              <w:ind w:left="357" w:hanging="357"/>
              <w:rPr>
                <w:rFonts w:asciiTheme="minorHAnsi" w:hAnsiTheme="minorHAnsi" w:cstheme="minorHAnsi"/>
                <w:sz w:val="16"/>
                <w:szCs w:val="16"/>
              </w:rPr>
            </w:pPr>
            <w:r w:rsidRPr="002508DE">
              <w:rPr>
                <w:rFonts w:asciiTheme="minorHAnsi" w:hAnsiTheme="minorHAnsi" w:cstheme="minorHAnsi"/>
                <w:sz w:val="16"/>
                <w:szCs w:val="16"/>
              </w:rPr>
              <w:t>Select an appropriate artist for inspiration.</w:t>
            </w:r>
          </w:p>
          <w:p w14:paraId="5F6010F5" w14:textId="77777777" w:rsidR="002508DE" w:rsidRPr="002508DE" w:rsidRDefault="002508DE">
            <w:pPr>
              <w:numPr>
                <w:ilvl w:val="0"/>
                <w:numId w:val="6"/>
              </w:numPr>
              <w:tabs>
                <w:tab w:val="num" w:pos="720"/>
              </w:tabs>
              <w:spacing w:before="100" w:beforeAutospacing="1" w:after="100" w:afterAutospacing="1"/>
              <w:ind w:left="357" w:hanging="357"/>
              <w:rPr>
                <w:rFonts w:asciiTheme="minorHAnsi" w:hAnsiTheme="minorHAnsi" w:cstheme="minorHAnsi"/>
                <w:sz w:val="16"/>
                <w:szCs w:val="16"/>
              </w:rPr>
            </w:pPr>
            <w:r w:rsidRPr="002508DE">
              <w:rPr>
                <w:rFonts w:asciiTheme="minorHAnsi" w:hAnsiTheme="minorHAnsi" w:cstheme="minorHAnsi"/>
                <w:sz w:val="16"/>
                <w:szCs w:val="16"/>
              </w:rPr>
              <w:t>Collect and present information creatively in sketchbooks.</w:t>
            </w:r>
          </w:p>
          <w:p w14:paraId="03775E73" w14:textId="77777777" w:rsidR="002508DE" w:rsidRPr="002508DE" w:rsidRDefault="002508DE">
            <w:pPr>
              <w:numPr>
                <w:ilvl w:val="0"/>
                <w:numId w:val="6"/>
              </w:numPr>
              <w:tabs>
                <w:tab w:val="num" w:pos="720"/>
              </w:tabs>
              <w:spacing w:before="100" w:beforeAutospacing="1" w:after="100" w:afterAutospacing="1"/>
              <w:ind w:left="357" w:hanging="357"/>
              <w:rPr>
                <w:rFonts w:asciiTheme="minorHAnsi" w:hAnsiTheme="minorHAnsi" w:cstheme="minorHAnsi"/>
                <w:sz w:val="16"/>
                <w:szCs w:val="16"/>
              </w:rPr>
            </w:pPr>
            <w:r w:rsidRPr="002508DE">
              <w:rPr>
                <w:rFonts w:asciiTheme="minorHAnsi" w:hAnsiTheme="minorHAnsi" w:cstheme="minorHAnsi"/>
                <w:sz w:val="16"/>
                <w:szCs w:val="16"/>
              </w:rPr>
              <w:t>Develop ideas inspired by chosen artists.</w:t>
            </w:r>
          </w:p>
          <w:p w14:paraId="156F1448" w14:textId="77777777" w:rsidR="002508DE" w:rsidRPr="002508DE" w:rsidRDefault="002508DE">
            <w:pPr>
              <w:numPr>
                <w:ilvl w:val="0"/>
                <w:numId w:val="6"/>
              </w:numPr>
              <w:tabs>
                <w:tab w:val="num" w:pos="720"/>
              </w:tabs>
              <w:spacing w:before="100" w:beforeAutospacing="1" w:after="100" w:afterAutospacing="1"/>
              <w:ind w:left="357" w:hanging="357"/>
              <w:rPr>
                <w:rFonts w:asciiTheme="minorHAnsi" w:hAnsiTheme="minorHAnsi" w:cstheme="minorHAnsi"/>
                <w:sz w:val="16"/>
                <w:szCs w:val="16"/>
              </w:rPr>
            </w:pPr>
            <w:r w:rsidRPr="002508DE">
              <w:rPr>
                <w:rFonts w:asciiTheme="minorHAnsi" w:hAnsiTheme="minorHAnsi" w:cstheme="minorHAnsi"/>
                <w:sz w:val="16"/>
                <w:szCs w:val="16"/>
              </w:rPr>
              <w:t>Produce a final piece using suitable tools and materials.</w:t>
            </w:r>
          </w:p>
          <w:p w14:paraId="6169D1F7" w14:textId="77777777" w:rsidR="002508DE" w:rsidRPr="002508DE" w:rsidRDefault="002508DE">
            <w:pPr>
              <w:numPr>
                <w:ilvl w:val="0"/>
                <w:numId w:val="6"/>
              </w:numPr>
              <w:tabs>
                <w:tab w:val="num" w:pos="720"/>
              </w:tabs>
              <w:spacing w:before="100" w:beforeAutospacing="1" w:after="100" w:afterAutospacing="1"/>
              <w:ind w:left="357" w:hanging="357"/>
              <w:rPr>
                <w:rFonts w:asciiTheme="minorHAnsi" w:hAnsiTheme="minorHAnsi" w:cstheme="minorHAnsi"/>
                <w:sz w:val="16"/>
                <w:szCs w:val="16"/>
              </w:rPr>
            </w:pPr>
            <w:r w:rsidRPr="002508DE">
              <w:rPr>
                <w:rFonts w:asciiTheme="minorHAnsi" w:hAnsiTheme="minorHAnsi" w:cstheme="minorHAnsi"/>
                <w:sz w:val="16"/>
                <w:szCs w:val="16"/>
              </w:rPr>
              <w:t>Experiment, revisit, and evaluate ideas throughout the process.</w:t>
            </w:r>
          </w:p>
          <w:p w14:paraId="33A8D955" w14:textId="77777777" w:rsidR="002508DE" w:rsidRPr="002508DE" w:rsidRDefault="002508DE">
            <w:pPr>
              <w:numPr>
                <w:ilvl w:val="0"/>
                <w:numId w:val="6"/>
              </w:numPr>
              <w:tabs>
                <w:tab w:val="num" w:pos="720"/>
              </w:tabs>
              <w:spacing w:before="100" w:beforeAutospacing="1" w:after="100" w:afterAutospacing="1"/>
              <w:ind w:left="357" w:hanging="357"/>
              <w:rPr>
                <w:rFonts w:asciiTheme="minorHAnsi" w:hAnsiTheme="minorHAnsi" w:cstheme="minorHAnsi"/>
                <w:sz w:val="16"/>
                <w:szCs w:val="16"/>
              </w:rPr>
            </w:pPr>
            <w:r w:rsidRPr="002508DE">
              <w:rPr>
                <w:rFonts w:asciiTheme="minorHAnsi" w:hAnsiTheme="minorHAnsi" w:cstheme="minorHAnsi"/>
                <w:sz w:val="16"/>
                <w:szCs w:val="16"/>
              </w:rPr>
              <w:t>Work consistently to complete artwork with ongoing evaluation.</w:t>
            </w:r>
          </w:p>
          <w:p w14:paraId="643FEB01" w14:textId="77777777" w:rsidR="00F9554D" w:rsidRPr="00482A74" w:rsidRDefault="00F9554D" w:rsidP="002508DE">
            <w:pPr>
              <w:shd w:val="clear" w:color="auto" w:fill="FFFFFF"/>
              <w:tabs>
                <w:tab w:val="num" w:pos="720"/>
              </w:tabs>
              <w:spacing w:before="100" w:beforeAutospacing="1" w:after="75" w:afterAutospacing="1"/>
              <w:ind w:left="357" w:hanging="357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47" w:type="dxa"/>
          </w:tcPr>
          <w:p w14:paraId="1088BDD4" w14:textId="77777777" w:rsidR="00883514" w:rsidRDefault="00883514" w:rsidP="00883514">
            <w:p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216F43">
              <w:rPr>
                <w:rFonts w:asciiTheme="minorHAnsi" w:hAnsiTheme="minorHAnsi" w:cstheme="minorHAnsi"/>
                <w:sz w:val="16"/>
                <w:szCs w:val="16"/>
              </w:rPr>
              <w:t>Pupils who are </w:t>
            </w:r>
            <w:r w:rsidRPr="004D391E">
              <w:rPr>
                <w:rFonts w:asciiTheme="minorHAnsi" w:hAnsiTheme="minorHAnsi" w:cstheme="minorHAnsi"/>
                <w:sz w:val="16"/>
                <w:szCs w:val="16"/>
              </w:rPr>
              <w:t>secure</w:t>
            </w:r>
            <w:r w:rsidRPr="00216F43">
              <w:rPr>
                <w:rFonts w:asciiTheme="minorHAnsi" w:hAnsiTheme="minorHAnsi" w:cstheme="minorHAnsi"/>
                <w:sz w:val="16"/>
                <w:szCs w:val="16"/>
              </w:rPr>
              <w:t> will be able to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:</w:t>
            </w:r>
          </w:p>
          <w:p w14:paraId="7F36A121" w14:textId="77777777" w:rsidR="00F9554D" w:rsidRDefault="00F9554D" w:rsidP="00F9554D">
            <w:p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BF0CD89" w14:textId="54A0CFAC" w:rsidR="00883514" w:rsidRPr="00883514" w:rsidRDefault="00883514">
            <w:pPr>
              <w:pStyle w:val="ListParagraph"/>
              <w:numPr>
                <w:ilvl w:val="0"/>
                <w:numId w:val="22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883514">
              <w:rPr>
                <w:rFonts w:asciiTheme="minorHAnsi" w:hAnsiTheme="minorHAnsi" w:cstheme="minorHAnsi"/>
                <w:sz w:val="16"/>
                <w:szCs w:val="16"/>
              </w:rPr>
              <w:t>Group images and explain their choices.</w:t>
            </w:r>
          </w:p>
          <w:p w14:paraId="4009F3C9" w14:textId="76632574" w:rsidR="00883514" w:rsidRPr="00883514" w:rsidRDefault="00883514">
            <w:pPr>
              <w:pStyle w:val="ListParagraph"/>
              <w:numPr>
                <w:ilvl w:val="0"/>
                <w:numId w:val="22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883514">
              <w:rPr>
                <w:rFonts w:asciiTheme="minorHAnsi" w:hAnsiTheme="minorHAnsi" w:cstheme="minorHAnsi"/>
                <w:sz w:val="16"/>
                <w:szCs w:val="16"/>
              </w:rPr>
              <w:t>Respond thoughtfully to questions about installation art and ask their own.</w:t>
            </w:r>
          </w:p>
          <w:p w14:paraId="58DA38E4" w14:textId="2EE7962B" w:rsidR="00883514" w:rsidRPr="00883514" w:rsidRDefault="00883514">
            <w:pPr>
              <w:pStyle w:val="ListParagraph"/>
              <w:numPr>
                <w:ilvl w:val="0"/>
                <w:numId w:val="22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883514">
              <w:rPr>
                <w:rFonts w:asciiTheme="minorHAnsi" w:hAnsiTheme="minorHAnsi" w:cstheme="minorHAnsi"/>
                <w:sz w:val="16"/>
                <w:szCs w:val="16"/>
              </w:rPr>
              <w:t>Understand and explain what installation art is.</w:t>
            </w:r>
          </w:p>
          <w:p w14:paraId="46C5589F" w14:textId="09CAEA16" w:rsidR="00883514" w:rsidRPr="00883514" w:rsidRDefault="00883514">
            <w:pPr>
              <w:pStyle w:val="ListParagraph"/>
              <w:numPr>
                <w:ilvl w:val="0"/>
                <w:numId w:val="22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883514">
              <w:rPr>
                <w:rFonts w:asciiTheme="minorHAnsi" w:hAnsiTheme="minorHAnsi" w:cstheme="minorHAnsi"/>
                <w:sz w:val="16"/>
                <w:szCs w:val="16"/>
              </w:rPr>
              <w:t>Justify opinions about installation artworks.</w:t>
            </w:r>
          </w:p>
          <w:p w14:paraId="1BE5A4C7" w14:textId="024AAB0F" w:rsidR="00883514" w:rsidRPr="00883514" w:rsidRDefault="00883514">
            <w:pPr>
              <w:pStyle w:val="ListParagraph"/>
              <w:numPr>
                <w:ilvl w:val="0"/>
                <w:numId w:val="22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883514">
              <w:rPr>
                <w:rFonts w:asciiTheme="minorHAnsi" w:hAnsiTheme="minorHAnsi" w:cstheme="minorHAnsi"/>
                <w:sz w:val="16"/>
                <w:szCs w:val="16"/>
              </w:rPr>
              <w:t>Evaluate and suggest improvements for their box designs as spaces.</w:t>
            </w:r>
          </w:p>
          <w:p w14:paraId="53EF380A" w14:textId="6EF39F9C" w:rsidR="00883514" w:rsidRPr="00883514" w:rsidRDefault="00883514">
            <w:pPr>
              <w:pStyle w:val="ListParagraph"/>
              <w:numPr>
                <w:ilvl w:val="0"/>
                <w:numId w:val="22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883514">
              <w:rPr>
                <w:rFonts w:asciiTheme="minorHAnsi" w:hAnsiTheme="minorHAnsi" w:cstheme="minorHAnsi"/>
                <w:sz w:val="16"/>
                <w:szCs w:val="16"/>
              </w:rPr>
              <w:t>Create plans, models, or spaces for installations.</w:t>
            </w:r>
          </w:p>
          <w:p w14:paraId="1B45B7FE" w14:textId="361B1769" w:rsidR="00883514" w:rsidRPr="00883514" w:rsidRDefault="00883514">
            <w:pPr>
              <w:pStyle w:val="ListParagraph"/>
              <w:numPr>
                <w:ilvl w:val="0"/>
                <w:numId w:val="22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883514">
              <w:rPr>
                <w:rFonts w:asciiTheme="minorHAnsi" w:hAnsiTheme="minorHAnsi" w:cstheme="minorHAnsi"/>
                <w:sz w:val="16"/>
                <w:szCs w:val="16"/>
              </w:rPr>
              <w:t>Describe their work and changes made during the process.</w:t>
            </w:r>
          </w:p>
          <w:p w14:paraId="5CB05560" w14:textId="3CB842D3" w:rsidR="00883514" w:rsidRPr="00883514" w:rsidRDefault="00883514">
            <w:pPr>
              <w:pStyle w:val="ListParagraph"/>
              <w:numPr>
                <w:ilvl w:val="0"/>
                <w:numId w:val="22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883514">
              <w:rPr>
                <w:rFonts w:asciiTheme="minorHAnsi" w:hAnsiTheme="minorHAnsi" w:cstheme="minorHAnsi"/>
                <w:sz w:val="16"/>
                <w:szCs w:val="16"/>
              </w:rPr>
              <w:t>Explain how their space conveys a message or theme.</w:t>
            </w:r>
          </w:p>
          <w:p w14:paraId="73C8365D" w14:textId="1ACDFFEC" w:rsidR="00883514" w:rsidRPr="00883514" w:rsidRDefault="00883514">
            <w:pPr>
              <w:pStyle w:val="ListParagraph"/>
              <w:numPr>
                <w:ilvl w:val="0"/>
                <w:numId w:val="22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883514">
              <w:rPr>
                <w:rFonts w:asciiTheme="minorHAnsi" w:hAnsiTheme="minorHAnsi" w:cstheme="minorHAnsi"/>
                <w:sz w:val="16"/>
                <w:szCs w:val="16"/>
              </w:rPr>
              <w:t>Justify choices of materials, arrangement, and display.</w:t>
            </w:r>
          </w:p>
          <w:p w14:paraId="62DA7C9A" w14:textId="6A01ACEB" w:rsidR="00883514" w:rsidRPr="00883514" w:rsidRDefault="00883514">
            <w:pPr>
              <w:pStyle w:val="ListParagraph"/>
              <w:numPr>
                <w:ilvl w:val="0"/>
                <w:numId w:val="22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883514">
              <w:rPr>
                <w:rFonts w:asciiTheme="minorHAnsi" w:hAnsiTheme="minorHAnsi" w:cstheme="minorHAnsi"/>
                <w:sz w:val="16"/>
                <w:szCs w:val="16"/>
              </w:rPr>
              <w:t>Consider display options like lighting effects.</w:t>
            </w:r>
          </w:p>
          <w:p w14:paraId="72EB12A8" w14:textId="1E98204A" w:rsidR="00883514" w:rsidRPr="00883514" w:rsidRDefault="00883514">
            <w:pPr>
              <w:pStyle w:val="ListParagraph"/>
              <w:numPr>
                <w:ilvl w:val="0"/>
                <w:numId w:val="22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883514">
              <w:rPr>
                <w:rFonts w:asciiTheme="minorHAnsi" w:hAnsiTheme="minorHAnsi" w:cstheme="minorHAnsi"/>
                <w:sz w:val="16"/>
                <w:szCs w:val="16"/>
              </w:rPr>
              <w:t>Present information clearly about their installation.</w:t>
            </w:r>
          </w:p>
          <w:p w14:paraId="3F37BAC1" w14:textId="57C81DF6" w:rsidR="00883514" w:rsidRPr="00883514" w:rsidRDefault="00883514">
            <w:pPr>
              <w:pStyle w:val="ListParagraph"/>
              <w:numPr>
                <w:ilvl w:val="0"/>
                <w:numId w:val="22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883514">
              <w:rPr>
                <w:rFonts w:asciiTheme="minorHAnsi" w:hAnsiTheme="minorHAnsi" w:cstheme="minorHAnsi"/>
                <w:sz w:val="16"/>
                <w:szCs w:val="16"/>
              </w:rPr>
              <w:t>Explain how choices enhance viewer experience or interactivity.</w:t>
            </w:r>
          </w:p>
          <w:p w14:paraId="53E07B5D" w14:textId="77777777" w:rsidR="00883514" w:rsidRPr="00883514" w:rsidRDefault="00883514" w:rsidP="00883514">
            <w:p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F9554D" w14:paraId="59612577" w14:textId="77777777" w:rsidTr="00414DD2">
        <w:tc>
          <w:tcPr>
            <w:tcW w:w="1418" w:type="dxa"/>
            <w:shd w:val="clear" w:color="auto" w:fill="F2F2F2" w:themeFill="background1" w:themeFillShade="F2"/>
          </w:tcPr>
          <w:p w14:paraId="685447A7" w14:textId="77777777" w:rsidR="00D96373" w:rsidRDefault="00D96373" w:rsidP="00F9554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Substantive</w:t>
            </w:r>
          </w:p>
          <w:p w14:paraId="48B42493" w14:textId="3B773C62" w:rsidR="00F9554D" w:rsidRDefault="00F9554D" w:rsidP="00F9554D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C474F">
              <w:rPr>
                <w:rFonts w:asciiTheme="minorHAnsi" w:hAnsiTheme="minorHAnsi" w:cstheme="minorHAnsi"/>
                <w:b/>
              </w:rPr>
              <w:t xml:space="preserve">Knowledge </w:t>
            </w:r>
          </w:p>
          <w:p w14:paraId="41EBE728" w14:textId="77777777" w:rsidR="00F9554D" w:rsidRDefault="00F9554D" w:rsidP="00F9554D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120FB583" w14:textId="77777777" w:rsidR="00F9554D" w:rsidRDefault="00F9554D" w:rsidP="00F9554D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7FB31D1B" w14:textId="77777777" w:rsidR="00F9554D" w:rsidRDefault="00F9554D" w:rsidP="00F9554D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15708FB2" w14:textId="77777777" w:rsidR="00F9554D" w:rsidRDefault="00F9554D" w:rsidP="00F9554D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1A454EF2" w14:textId="77777777" w:rsidR="00F9554D" w:rsidRDefault="00F9554D" w:rsidP="00F9554D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6FF264FD" w14:textId="77777777" w:rsidR="00F9554D" w:rsidRPr="00BC474F" w:rsidRDefault="00F9554D" w:rsidP="00F9554D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18" w:type="dxa"/>
          </w:tcPr>
          <w:p w14:paraId="556F83BC" w14:textId="77777777" w:rsidR="00991573" w:rsidRDefault="00991573" w:rsidP="00991573">
            <w:pPr>
              <w:shd w:val="clear" w:color="auto" w:fill="FFFFFF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321DAEF8" w14:textId="77777777" w:rsidR="00991573" w:rsidRPr="00AD06A7" w:rsidRDefault="00991573" w:rsidP="00991573">
            <w:p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AD06A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Formal Elements:</w:t>
            </w:r>
          </w:p>
          <w:p w14:paraId="37CE3A9C" w14:textId="77777777" w:rsidR="00991573" w:rsidRPr="00AD06A7" w:rsidRDefault="00991573" w:rsidP="00991573">
            <w:pPr>
              <w:numPr>
                <w:ilvl w:val="0"/>
                <w:numId w:val="36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AD06A7">
              <w:rPr>
                <w:rFonts w:asciiTheme="minorHAnsi" w:hAnsiTheme="minorHAnsi" w:cstheme="minorHAnsi"/>
                <w:sz w:val="16"/>
                <w:szCs w:val="16"/>
              </w:rPr>
              <w:t>Colours can carry different meanings in different cultures.</w:t>
            </w:r>
          </w:p>
          <w:p w14:paraId="7DAB3654" w14:textId="77777777" w:rsidR="00991573" w:rsidRPr="00AD06A7" w:rsidRDefault="00991573" w:rsidP="00991573">
            <w:pPr>
              <w:numPr>
                <w:ilvl w:val="0"/>
                <w:numId w:val="36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AD06A7">
              <w:rPr>
                <w:rFonts w:asciiTheme="minorHAnsi" w:hAnsiTheme="minorHAnsi" w:cstheme="minorHAnsi"/>
                <w:sz w:val="16"/>
                <w:szCs w:val="16"/>
              </w:rPr>
              <w:t>Understanding shape and space helps build strong compositions.</w:t>
            </w:r>
          </w:p>
          <w:p w14:paraId="2C50358B" w14:textId="77777777" w:rsidR="00991573" w:rsidRPr="00AD06A7" w:rsidRDefault="00991573" w:rsidP="00991573">
            <w:pPr>
              <w:numPr>
                <w:ilvl w:val="0"/>
                <w:numId w:val="36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AD06A7">
              <w:rPr>
                <w:rFonts w:asciiTheme="minorHAnsi" w:hAnsiTheme="minorHAnsi" w:cstheme="minorHAnsi"/>
                <w:sz w:val="16"/>
                <w:szCs w:val="16"/>
              </w:rPr>
              <w:t>Lines are used in many art forms, not just drawing.</w:t>
            </w:r>
          </w:p>
          <w:p w14:paraId="1C22E73F" w14:textId="77777777" w:rsidR="00991573" w:rsidRPr="00AD06A7" w:rsidRDefault="00991573" w:rsidP="00991573">
            <w:pPr>
              <w:numPr>
                <w:ilvl w:val="0"/>
                <w:numId w:val="36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AD06A7">
              <w:rPr>
                <w:rFonts w:asciiTheme="minorHAnsi" w:hAnsiTheme="minorHAnsi" w:cstheme="minorHAnsi"/>
                <w:sz w:val="16"/>
                <w:szCs w:val="16"/>
              </w:rPr>
              <w:t>Patterns can be made in different ways, such as repeated shapes or brushstrokes.</w:t>
            </w:r>
          </w:p>
          <w:p w14:paraId="020E15E3" w14:textId="77777777" w:rsidR="00991573" w:rsidRPr="00AD06A7" w:rsidRDefault="00991573" w:rsidP="00991573">
            <w:p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AD06A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Knowledge of Artists:</w:t>
            </w:r>
          </w:p>
          <w:p w14:paraId="716A4934" w14:textId="77777777" w:rsidR="00991573" w:rsidRPr="00AD06A7" w:rsidRDefault="00991573" w:rsidP="00991573">
            <w:pPr>
              <w:numPr>
                <w:ilvl w:val="0"/>
                <w:numId w:val="37"/>
              </w:numPr>
              <w:shd w:val="clear" w:color="auto" w:fill="FFFFFF"/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AD06A7">
              <w:rPr>
                <w:rFonts w:asciiTheme="minorHAnsi" w:hAnsiTheme="minorHAnsi" w:cstheme="minorHAnsi"/>
                <w:sz w:val="16"/>
                <w:szCs w:val="16"/>
              </w:rPr>
              <w:t>Artists use symbols to share meaning.</w:t>
            </w:r>
          </w:p>
          <w:p w14:paraId="15874263" w14:textId="77777777" w:rsidR="00991573" w:rsidRPr="00AD06A7" w:rsidRDefault="00991573" w:rsidP="00991573">
            <w:pPr>
              <w:numPr>
                <w:ilvl w:val="0"/>
                <w:numId w:val="37"/>
              </w:numPr>
              <w:shd w:val="clear" w:color="auto" w:fill="FFFFFF"/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AD06A7">
              <w:rPr>
                <w:rFonts w:asciiTheme="minorHAnsi" w:hAnsiTheme="minorHAnsi" w:cstheme="minorHAnsi"/>
                <w:sz w:val="16"/>
                <w:szCs w:val="16"/>
              </w:rPr>
              <w:t>Art can tell personal or historical stories.</w:t>
            </w:r>
          </w:p>
          <w:p w14:paraId="010A8924" w14:textId="77777777" w:rsidR="00991573" w:rsidRPr="00AD06A7" w:rsidRDefault="00991573" w:rsidP="00991573">
            <w:pPr>
              <w:numPr>
                <w:ilvl w:val="0"/>
                <w:numId w:val="37"/>
              </w:numPr>
              <w:shd w:val="clear" w:color="auto" w:fill="FFFFFF"/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AD06A7">
              <w:rPr>
                <w:rFonts w:asciiTheme="minorHAnsi" w:hAnsiTheme="minorHAnsi" w:cstheme="minorHAnsi"/>
                <w:sz w:val="16"/>
                <w:szCs w:val="16"/>
              </w:rPr>
              <w:t>Artists take creative risks that can lead to new ideas and techniques.</w:t>
            </w:r>
          </w:p>
          <w:p w14:paraId="0C3BCDE6" w14:textId="77777777" w:rsidR="00991573" w:rsidRPr="00AD06A7" w:rsidRDefault="00991573" w:rsidP="00991573">
            <w:p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AD06A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Evaluating and Analysing:</w:t>
            </w:r>
          </w:p>
          <w:p w14:paraId="6D569D49" w14:textId="77777777" w:rsidR="00991573" w:rsidRPr="00AD06A7" w:rsidRDefault="00991573" w:rsidP="00991573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AD06A7">
              <w:rPr>
                <w:rFonts w:asciiTheme="minorHAnsi" w:hAnsiTheme="minorHAnsi" w:cstheme="minorHAnsi"/>
                <w:sz w:val="16"/>
                <w:szCs w:val="16"/>
              </w:rPr>
              <w:t>Art can be abstract and doesn’t have to look realistic.</w:t>
            </w:r>
          </w:p>
          <w:p w14:paraId="2EDCEFB8" w14:textId="77777777" w:rsidR="00991573" w:rsidRPr="00AD06A7" w:rsidRDefault="00991573" w:rsidP="00991573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AD06A7">
              <w:rPr>
                <w:rFonts w:asciiTheme="minorHAnsi" w:hAnsiTheme="minorHAnsi" w:cstheme="minorHAnsi"/>
                <w:sz w:val="16"/>
                <w:szCs w:val="16"/>
              </w:rPr>
              <w:t>Art can show memories, emotions, or opinions—including political ones.</w:t>
            </w:r>
          </w:p>
          <w:p w14:paraId="6CE5412E" w14:textId="77777777" w:rsidR="00991573" w:rsidRPr="00AD06A7" w:rsidRDefault="00991573" w:rsidP="00991573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AD06A7">
              <w:rPr>
                <w:rFonts w:asciiTheme="minorHAnsi" w:hAnsiTheme="minorHAnsi" w:cstheme="minorHAnsi"/>
                <w:sz w:val="16"/>
                <w:szCs w:val="16"/>
              </w:rPr>
              <w:t>Art includes digital forms like photography.</w:t>
            </w:r>
          </w:p>
          <w:p w14:paraId="32026BA9" w14:textId="77777777" w:rsidR="00991573" w:rsidRPr="00AD06A7" w:rsidRDefault="00991573" w:rsidP="00991573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AD06A7">
              <w:rPr>
                <w:rFonts w:asciiTheme="minorHAnsi" w:hAnsiTheme="minorHAnsi" w:cstheme="minorHAnsi"/>
                <w:sz w:val="16"/>
                <w:szCs w:val="16"/>
              </w:rPr>
              <w:t>Art reflects identity and can be shaped by new technology.</w:t>
            </w:r>
          </w:p>
          <w:p w14:paraId="21E9063E" w14:textId="77777777" w:rsidR="00991573" w:rsidRPr="00AD06A7" w:rsidRDefault="00991573" w:rsidP="00991573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AD06A7">
              <w:rPr>
                <w:rFonts w:asciiTheme="minorHAnsi" w:hAnsiTheme="minorHAnsi" w:cstheme="minorHAnsi"/>
                <w:sz w:val="16"/>
                <w:szCs w:val="16"/>
              </w:rPr>
              <w:t>People have different opinions about what makes art valuable.</w:t>
            </w:r>
          </w:p>
          <w:p w14:paraId="4C678F7B" w14:textId="13BB8BCD" w:rsidR="00F9554D" w:rsidRPr="00582FAC" w:rsidRDefault="00F9554D" w:rsidP="00991573">
            <w:pPr>
              <w:shd w:val="clear" w:color="auto" w:fill="FFFFFF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</w:p>
        </w:tc>
        <w:tc>
          <w:tcPr>
            <w:tcW w:w="3261" w:type="dxa"/>
          </w:tcPr>
          <w:p w14:paraId="344CB59B" w14:textId="77777777" w:rsidR="00B16F64" w:rsidRPr="00B16F64" w:rsidRDefault="00B16F64" w:rsidP="00B16F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16F6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Formal elements:</w:t>
            </w:r>
          </w:p>
          <w:p w14:paraId="7DDFB959" w14:textId="77777777" w:rsidR="00B16F64" w:rsidRPr="00B16F64" w:rsidRDefault="00B16F64">
            <w:pPr>
              <w:numPr>
                <w:ilvl w:val="0"/>
                <w:numId w:val="26"/>
              </w:numPr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B16F64">
              <w:rPr>
                <w:rFonts w:asciiTheme="minorHAnsi" w:hAnsiTheme="minorHAnsi" w:cstheme="minorHAnsi"/>
                <w:sz w:val="16"/>
                <w:szCs w:val="16"/>
              </w:rPr>
              <w:t>Monochromatic art uses shades of one colour.</w:t>
            </w:r>
          </w:p>
          <w:p w14:paraId="0AD67FF6" w14:textId="77777777" w:rsidR="00B16F64" w:rsidRPr="00B16F64" w:rsidRDefault="00B16F64">
            <w:pPr>
              <w:numPr>
                <w:ilvl w:val="0"/>
                <w:numId w:val="26"/>
              </w:numPr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B16F64">
              <w:rPr>
                <w:rFonts w:asciiTheme="minorHAnsi" w:hAnsiTheme="minorHAnsi" w:cstheme="minorHAnsi"/>
                <w:sz w:val="16"/>
                <w:szCs w:val="16"/>
              </w:rPr>
              <w:t>Colours can have symbolic meanings that vary by culture.</w:t>
            </w:r>
          </w:p>
          <w:p w14:paraId="61F7BC88" w14:textId="77777777" w:rsidR="00B16F64" w:rsidRPr="00B16F64" w:rsidRDefault="00B16F64">
            <w:pPr>
              <w:numPr>
                <w:ilvl w:val="0"/>
                <w:numId w:val="26"/>
              </w:numPr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B16F64">
              <w:rPr>
                <w:rFonts w:asciiTheme="minorHAnsi" w:hAnsiTheme="minorHAnsi" w:cstheme="minorHAnsi"/>
                <w:sz w:val="16"/>
                <w:szCs w:val="16"/>
              </w:rPr>
              <w:t>Texture suggests form in 2D artwork.</w:t>
            </w:r>
          </w:p>
          <w:p w14:paraId="7808A823" w14:textId="77777777" w:rsidR="00B16F64" w:rsidRPr="00B16F64" w:rsidRDefault="00B16F64">
            <w:pPr>
              <w:numPr>
                <w:ilvl w:val="0"/>
                <w:numId w:val="26"/>
              </w:numPr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B16F64">
              <w:rPr>
                <w:rFonts w:asciiTheme="minorHAnsi" w:hAnsiTheme="minorHAnsi" w:cstheme="minorHAnsi"/>
                <w:sz w:val="16"/>
                <w:szCs w:val="16"/>
              </w:rPr>
              <w:t>Understanding shape and space helps create good composition.</w:t>
            </w:r>
          </w:p>
          <w:p w14:paraId="7F2734C8" w14:textId="77777777" w:rsidR="00B16F64" w:rsidRPr="00B16F64" w:rsidRDefault="00B16F64">
            <w:pPr>
              <w:numPr>
                <w:ilvl w:val="0"/>
                <w:numId w:val="26"/>
              </w:numPr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B16F64">
              <w:rPr>
                <w:rFonts w:asciiTheme="minorHAnsi" w:hAnsiTheme="minorHAnsi" w:cstheme="minorHAnsi"/>
                <w:sz w:val="16"/>
                <w:szCs w:val="16"/>
              </w:rPr>
              <w:t>Lines are used beyond drawing in various art forms.</w:t>
            </w:r>
          </w:p>
          <w:p w14:paraId="1E20D66B" w14:textId="77777777" w:rsidR="00B16F64" w:rsidRPr="00B16F64" w:rsidRDefault="00B16F64">
            <w:pPr>
              <w:numPr>
                <w:ilvl w:val="0"/>
                <w:numId w:val="26"/>
              </w:numPr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B16F64">
              <w:rPr>
                <w:rFonts w:asciiTheme="minorHAnsi" w:hAnsiTheme="minorHAnsi" w:cstheme="minorHAnsi"/>
                <w:sz w:val="16"/>
                <w:szCs w:val="16"/>
              </w:rPr>
              <w:t>Chiaroscuro means ‘light and dark’ with high contrast.</w:t>
            </w:r>
          </w:p>
          <w:p w14:paraId="6CCE80CA" w14:textId="77777777" w:rsidR="00B16F64" w:rsidRPr="00B16F64" w:rsidRDefault="00B16F64" w:rsidP="00B16F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16F6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Knowledge of artists:</w:t>
            </w:r>
          </w:p>
          <w:p w14:paraId="492FAEE2" w14:textId="77777777" w:rsidR="00B16F64" w:rsidRPr="00B16F64" w:rsidRDefault="00B16F64">
            <w:pPr>
              <w:numPr>
                <w:ilvl w:val="0"/>
                <w:numId w:val="27"/>
              </w:numPr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B16F64">
              <w:rPr>
                <w:rFonts w:asciiTheme="minorHAnsi" w:hAnsiTheme="minorHAnsi" w:cstheme="minorHAnsi"/>
                <w:sz w:val="16"/>
                <w:szCs w:val="16"/>
              </w:rPr>
              <w:t>Artists use symbols to convey meaning.</w:t>
            </w:r>
          </w:p>
          <w:p w14:paraId="4554E45A" w14:textId="77777777" w:rsidR="00B16F64" w:rsidRPr="00B16F64" w:rsidRDefault="00B16F64">
            <w:pPr>
              <w:numPr>
                <w:ilvl w:val="0"/>
                <w:numId w:val="27"/>
              </w:numPr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B16F64">
              <w:rPr>
                <w:rFonts w:asciiTheme="minorHAnsi" w:hAnsiTheme="minorHAnsi" w:cstheme="minorHAnsi"/>
                <w:sz w:val="16"/>
                <w:szCs w:val="16"/>
              </w:rPr>
              <w:t>Some create art in unauthorized places for extra meaning.</w:t>
            </w:r>
          </w:p>
          <w:p w14:paraId="64C918C6" w14:textId="77777777" w:rsidR="00B16F64" w:rsidRPr="00B16F64" w:rsidRDefault="00B16F64">
            <w:pPr>
              <w:numPr>
                <w:ilvl w:val="0"/>
                <w:numId w:val="27"/>
              </w:numPr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B16F64">
              <w:rPr>
                <w:rFonts w:asciiTheme="minorHAnsi" w:hAnsiTheme="minorHAnsi" w:cstheme="minorHAnsi"/>
                <w:sz w:val="16"/>
                <w:szCs w:val="16"/>
              </w:rPr>
              <w:t>Artists adapt ideas from others to create new work.</w:t>
            </w:r>
          </w:p>
          <w:p w14:paraId="11C85A18" w14:textId="77777777" w:rsidR="00B16F64" w:rsidRPr="00B16F64" w:rsidRDefault="00B16F64">
            <w:pPr>
              <w:numPr>
                <w:ilvl w:val="0"/>
                <w:numId w:val="27"/>
              </w:numPr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B16F64">
              <w:rPr>
                <w:rFonts w:asciiTheme="minorHAnsi" w:hAnsiTheme="minorHAnsi" w:cstheme="minorHAnsi"/>
                <w:sz w:val="16"/>
                <w:szCs w:val="16"/>
              </w:rPr>
              <w:t>Art can be a form of protest and storytelling.</w:t>
            </w:r>
          </w:p>
          <w:p w14:paraId="4E350F5A" w14:textId="77777777" w:rsidR="00B16F64" w:rsidRPr="00B16F64" w:rsidRDefault="00B16F64">
            <w:pPr>
              <w:numPr>
                <w:ilvl w:val="0"/>
                <w:numId w:val="27"/>
              </w:numPr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B16F64">
              <w:rPr>
                <w:rFonts w:asciiTheme="minorHAnsi" w:hAnsiTheme="minorHAnsi" w:cstheme="minorHAnsi"/>
                <w:sz w:val="16"/>
                <w:szCs w:val="16"/>
              </w:rPr>
              <w:t>Art from the past reflects historical thoughts and feelings.</w:t>
            </w:r>
          </w:p>
          <w:p w14:paraId="649AD838" w14:textId="77777777" w:rsidR="00B16F64" w:rsidRPr="00B16F64" w:rsidRDefault="00B16F64">
            <w:pPr>
              <w:numPr>
                <w:ilvl w:val="0"/>
                <w:numId w:val="27"/>
              </w:numPr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B16F64">
              <w:rPr>
                <w:rFonts w:asciiTheme="minorHAnsi" w:hAnsiTheme="minorHAnsi" w:cstheme="minorHAnsi"/>
                <w:sz w:val="16"/>
                <w:szCs w:val="16"/>
              </w:rPr>
              <w:t>Art can evoke difficult emotions.</w:t>
            </w:r>
          </w:p>
          <w:p w14:paraId="2365C518" w14:textId="77777777" w:rsidR="00B16F64" w:rsidRPr="00B16F64" w:rsidRDefault="00B16F64">
            <w:pPr>
              <w:numPr>
                <w:ilvl w:val="0"/>
                <w:numId w:val="27"/>
              </w:numPr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B16F64">
              <w:rPr>
                <w:rFonts w:asciiTheme="minorHAnsi" w:hAnsiTheme="minorHAnsi" w:cstheme="minorHAnsi"/>
                <w:sz w:val="16"/>
                <w:szCs w:val="16"/>
              </w:rPr>
              <w:t>Techniques like chiaroscuro create dramatic light and shade.</w:t>
            </w:r>
          </w:p>
          <w:p w14:paraId="12470103" w14:textId="77777777" w:rsidR="00B16F64" w:rsidRPr="00B16F64" w:rsidRDefault="00B16F64" w:rsidP="00B16F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16F6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Evaluating and analysing:</w:t>
            </w:r>
          </w:p>
          <w:p w14:paraId="48FE9B05" w14:textId="77777777" w:rsidR="00B16F64" w:rsidRPr="00B16F64" w:rsidRDefault="00B16F64">
            <w:pPr>
              <w:numPr>
                <w:ilvl w:val="0"/>
                <w:numId w:val="28"/>
              </w:numPr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B16F64">
              <w:rPr>
                <w:rFonts w:asciiTheme="minorHAnsi" w:hAnsiTheme="minorHAnsi" w:cstheme="minorHAnsi"/>
                <w:sz w:val="16"/>
                <w:szCs w:val="16"/>
              </w:rPr>
              <w:t>Art can be abstract or imagined, not just literal.</w:t>
            </w:r>
          </w:p>
          <w:p w14:paraId="6A8DDADE" w14:textId="77777777" w:rsidR="00B16F64" w:rsidRPr="00B16F64" w:rsidRDefault="00B16F64">
            <w:pPr>
              <w:numPr>
                <w:ilvl w:val="0"/>
                <w:numId w:val="28"/>
              </w:numPr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B16F64">
              <w:rPr>
                <w:rFonts w:asciiTheme="minorHAnsi" w:hAnsiTheme="minorHAnsi" w:cstheme="minorHAnsi"/>
                <w:sz w:val="16"/>
                <w:szCs w:val="16"/>
              </w:rPr>
              <w:t>Art represents memories, experiences, and opinions, sometimes political.</w:t>
            </w:r>
          </w:p>
          <w:p w14:paraId="5F125E7F" w14:textId="77777777" w:rsidR="00B16F64" w:rsidRPr="00B16F64" w:rsidRDefault="00B16F64">
            <w:pPr>
              <w:numPr>
                <w:ilvl w:val="0"/>
                <w:numId w:val="28"/>
              </w:numPr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B16F64">
              <w:rPr>
                <w:rFonts w:asciiTheme="minorHAnsi" w:hAnsiTheme="minorHAnsi" w:cstheme="minorHAnsi"/>
                <w:sz w:val="16"/>
                <w:szCs w:val="16"/>
              </w:rPr>
              <w:t>Art can provoke reactions and reflect identity.</w:t>
            </w:r>
          </w:p>
          <w:p w14:paraId="5EC024E6" w14:textId="77777777" w:rsidR="00B16F64" w:rsidRPr="00B16F64" w:rsidRDefault="00B16F64">
            <w:pPr>
              <w:numPr>
                <w:ilvl w:val="0"/>
                <w:numId w:val="28"/>
              </w:numPr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B16F64">
              <w:rPr>
                <w:rFonts w:asciiTheme="minorHAnsi" w:hAnsiTheme="minorHAnsi" w:cstheme="minorHAnsi"/>
                <w:sz w:val="16"/>
                <w:szCs w:val="16"/>
              </w:rPr>
              <w:t>People value art differently and interpret it uniquely.</w:t>
            </w:r>
          </w:p>
          <w:p w14:paraId="0C546193" w14:textId="77777777" w:rsidR="00B16F64" w:rsidRPr="00B16F64" w:rsidRDefault="00B16F64">
            <w:pPr>
              <w:numPr>
                <w:ilvl w:val="0"/>
                <w:numId w:val="28"/>
              </w:numPr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B16F64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>Everyone experiences art in their own way.</w:t>
            </w:r>
          </w:p>
          <w:p w14:paraId="7D5E65DF" w14:textId="0B71194D" w:rsidR="00F9554D" w:rsidRPr="00402659" w:rsidRDefault="00A74F62" w:rsidP="00B16F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A74F62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3402" w:type="dxa"/>
          </w:tcPr>
          <w:p w14:paraId="0E78E125" w14:textId="77777777" w:rsidR="00B16F64" w:rsidRPr="00B16F64" w:rsidRDefault="00B16F64" w:rsidP="00B16F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16F6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lastRenderedPageBreak/>
              <w:t>Formal elements:</w:t>
            </w:r>
          </w:p>
          <w:p w14:paraId="4E61F699" w14:textId="77777777" w:rsidR="00B16F64" w:rsidRPr="00B16F64" w:rsidRDefault="00B16F64">
            <w:pPr>
              <w:numPr>
                <w:ilvl w:val="0"/>
                <w:numId w:val="29"/>
              </w:numPr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B16F64">
              <w:rPr>
                <w:rFonts w:asciiTheme="minorHAnsi" w:hAnsiTheme="minorHAnsi" w:cstheme="minorHAnsi"/>
                <w:sz w:val="16"/>
                <w:szCs w:val="16"/>
              </w:rPr>
              <w:t>Colours can have cultural and symbolic meanings.</w:t>
            </w:r>
          </w:p>
          <w:p w14:paraId="1F3E213A" w14:textId="77777777" w:rsidR="00B16F64" w:rsidRPr="00B16F64" w:rsidRDefault="00B16F64">
            <w:pPr>
              <w:numPr>
                <w:ilvl w:val="0"/>
                <w:numId w:val="29"/>
              </w:numPr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B16F64">
              <w:rPr>
                <w:rFonts w:asciiTheme="minorHAnsi" w:hAnsiTheme="minorHAnsi" w:cstheme="minorHAnsi"/>
                <w:sz w:val="16"/>
                <w:szCs w:val="16"/>
              </w:rPr>
              <w:t>Lines are used beyond drawing in various art forms.</w:t>
            </w:r>
          </w:p>
          <w:p w14:paraId="2D8D7926" w14:textId="77777777" w:rsidR="00B16F64" w:rsidRPr="00B16F64" w:rsidRDefault="00B16F64">
            <w:pPr>
              <w:numPr>
                <w:ilvl w:val="0"/>
                <w:numId w:val="29"/>
              </w:numPr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B16F64">
              <w:rPr>
                <w:rFonts w:asciiTheme="minorHAnsi" w:hAnsiTheme="minorHAnsi" w:cstheme="minorHAnsi"/>
                <w:sz w:val="16"/>
                <w:szCs w:val="16"/>
              </w:rPr>
              <w:t>Patterns can come from brushstroke rhythms or repeated shapes.</w:t>
            </w:r>
          </w:p>
          <w:p w14:paraId="276D80CC" w14:textId="77777777" w:rsidR="00B16F64" w:rsidRPr="00B16F64" w:rsidRDefault="00B16F64">
            <w:pPr>
              <w:numPr>
                <w:ilvl w:val="0"/>
                <w:numId w:val="29"/>
              </w:numPr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B16F64">
              <w:rPr>
                <w:rFonts w:asciiTheme="minorHAnsi" w:hAnsiTheme="minorHAnsi" w:cstheme="minorHAnsi"/>
                <w:sz w:val="16"/>
                <w:szCs w:val="16"/>
              </w:rPr>
              <w:t>Impasto is thick paint creating texture, used by artists like Monet.</w:t>
            </w:r>
          </w:p>
          <w:p w14:paraId="2EF2CB5B" w14:textId="77777777" w:rsidR="00B16F64" w:rsidRPr="00B16F64" w:rsidRDefault="00B16F64" w:rsidP="00B16F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16F6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Knowledge of artists:</w:t>
            </w:r>
          </w:p>
          <w:p w14:paraId="33703335" w14:textId="77777777" w:rsidR="00B16F64" w:rsidRPr="00B16F64" w:rsidRDefault="00B16F64">
            <w:pPr>
              <w:numPr>
                <w:ilvl w:val="0"/>
                <w:numId w:val="30"/>
              </w:numPr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B16F64">
              <w:rPr>
                <w:rFonts w:asciiTheme="minorHAnsi" w:hAnsiTheme="minorHAnsi" w:cstheme="minorHAnsi"/>
                <w:sz w:val="16"/>
                <w:szCs w:val="16"/>
              </w:rPr>
              <w:t>Artists use symbols to convey meaning.</w:t>
            </w:r>
          </w:p>
          <w:p w14:paraId="7269473A" w14:textId="77777777" w:rsidR="00B16F64" w:rsidRPr="00B16F64" w:rsidRDefault="00B16F64">
            <w:pPr>
              <w:numPr>
                <w:ilvl w:val="0"/>
                <w:numId w:val="30"/>
              </w:numPr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B16F64">
              <w:rPr>
                <w:rFonts w:asciiTheme="minorHAnsi" w:hAnsiTheme="minorHAnsi" w:cstheme="minorHAnsi"/>
                <w:sz w:val="16"/>
                <w:szCs w:val="16"/>
              </w:rPr>
              <w:t>Art can be a form of protest and storytelling.</w:t>
            </w:r>
          </w:p>
          <w:p w14:paraId="4BDE6724" w14:textId="77777777" w:rsidR="00B16F64" w:rsidRPr="00B16F64" w:rsidRDefault="00B16F64">
            <w:pPr>
              <w:numPr>
                <w:ilvl w:val="0"/>
                <w:numId w:val="30"/>
              </w:numPr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B16F64">
              <w:rPr>
                <w:rFonts w:asciiTheme="minorHAnsi" w:hAnsiTheme="minorHAnsi" w:cstheme="minorHAnsi"/>
                <w:sz w:val="16"/>
                <w:szCs w:val="16"/>
              </w:rPr>
              <w:t>Historical art reveals past thoughts and feelings.</w:t>
            </w:r>
          </w:p>
          <w:p w14:paraId="2E27BFA6" w14:textId="77777777" w:rsidR="00B16F64" w:rsidRPr="00B16F64" w:rsidRDefault="00B16F64">
            <w:pPr>
              <w:numPr>
                <w:ilvl w:val="0"/>
                <w:numId w:val="30"/>
              </w:numPr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B16F64">
              <w:rPr>
                <w:rFonts w:asciiTheme="minorHAnsi" w:hAnsiTheme="minorHAnsi" w:cstheme="minorHAnsi"/>
                <w:sz w:val="16"/>
                <w:szCs w:val="16"/>
              </w:rPr>
              <w:t>Art can evoke difficult emotions.</w:t>
            </w:r>
          </w:p>
          <w:p w14:paraId="45F0088A" w14:textId="77777777" w:rsidR="00B16F64" w:rsidRPr="00B16F64" w:rsidRDefault="00B16F64">
            <w:pPr>
              <w:numPr>
                <w:ilvl w:val="0"/>
                <w:numId w:val="30"/>
              </w:numPr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B16F64">
              <w:rPr>
                <w:rFonts w:asciiTheme="minorHAnsi" w:hAnsiTheme="minorHAnsi" w:cstheme="minorHAnsi"/>
                <w:sz w:val="16"/>
                <w:szCs w:val="16"/>
              </w:rPr>
              <w:t>Artists use materials abstractly to express feelings or ideas.</w:t>
            </w:r>
          </w:p>
          <w:p w14:paraId="248469AE" w14:textId="77777777" w:rsidR="00B16F64" w:rsidRPr="00B16F64" w:rsidRDefault="00B16F64" w:rsidP="00B16F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16F6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Evaluating and analysing:</w:t>
            </w:r>
          </w:p>
          <w:p w14:paraId="06D6FFFF" w14:textId="77777777" w:rsidR="00B16F64" w:rsidRPr="00B16F64" w:rsidRDefault="00B16F64">
            <w:pPr>
              <w:numPr>
                <w:ilvl w:val="0"/>
                <w:numId w:val="31"/>
              </w:numPr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B16F64">
              <w:rPr>
                <w:rFonts w:asciiTheme="minorHAnsi" w:hAnsiTheme="minorHAnsi" w:cstheme="minorHAnsi"/>
                <w:sz w:val="16"/>
                <w:szCs w:val="16"/>
              </w:rPr>
              <w:t>Art can be abstract or imagined, not always literal.</w:t>
            </w:r>
          </w:p>
          <w:p w14:paraId="01278D91" w14:textId="77777777" w:rsidR="00B16F64" w:rsidRPr="00B16F64" w:rsidRDefault="00B16F64">
            <w:pPr>
              <w:numPr>
                <w:ilvl w:val="0"/>
                <w:numId w:val="31"/>
              </w:numPr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B16F64">
              <w:rPr>
                <w:rFonts w:asciiTheme="minorHAnsi" w:hAnsiTheme="minorHAnsi" w:cstheme="minorHAnsi"/>
                <w:sz w:val="16"/>
                <w:szCs w:val="16"/>
              </w:rPr>
              <w:t>It represents memories, experiences, and opinions, sometimes political.</w:t>
            </w:r>
          </w:p>
          <w:p w14:paraId="656EA26E" w14:textId="77777777" w:rsidR="00B16F64" w:rsidRPr="00B16F64" w:rsidRDefault="00B16F64">
            <w:pPr>
              <w:numPr>
                <w:ilvl w:val="0"/>
                <w:numId w:val="31"/>
              </w:numPr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B16F64">
              <w:rPr>
                <w:rFonts w:asciiTheme="minorHAnsi" w:hAnsiTheme="minorHAnsi" w:cstheme="minorHAnsi"/>
                <w:sz w:val="16"/>
                <w:szCs w:val="16"/>
              </w:rPr>
              <w:t>People value and interpret art differently.</w:t>
            </w:r>
          </w:p>
          <w:p w14:paraId="605A3CFD" w14:textId="77777777" w:rsidR="00B16F64" w:rsidRPr="00B16F64" w:rsidRDefault="00B16F64">
            <w:pPr>
              <w:numPr>
                <w:ilvl w:val="0"/>
                <w:numId w:val="31"/>
              </w:numPr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B16F64">
              <w:rPr>
                <w:rFonts w:asciiTheme="minorHAnsi" w:hAnsiTheme="minorHAnsi" w:cstheme="minorHAnsi"/>
                <w:sz w:val="16"/>
                <w:szCs w:val="16"/>
              </w:rPr>
              <w:t>Everyone experiences art uniquely.</w:t>
            </w:r>
          </w:p>
          <w:p w14:paraId="6796E0E3" w14:textId="77777777" w:rsidR="00F9554D" w:rsidRPr="00402659" w:rsidRDefault="00F9554D" w:rsidP="00F9554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47" w:type="dxa"/>
          </w:tcPr>
          <w:p w14:paraId="77AF1653" w14:textId="77777777" w:rsidR="00D96373" w:rsidRPr="00D96373" w:rsidRDefault="00D96373" w:rsidP="00D96373">
            <w:p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D96373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Formal elements:</w:t>
            </w:r>
          </w:p>
          <w:p w14:paraId="12F85BC7" w14:textId="77777777" w:rsidR="00D96373" w:rsidRPr="00D96373" w:rsidRDefault="00D96373">
            <w:pPr>
              <w:numPr>
                <w:ilvl w:val="0"/>
                <w:numId w:val="32"/>
              </w:numPr>
              <w:shd w:val="clear" w:color="auto" w:fill="FFFFFF"/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D96373">
              <w:rPr>
                <w:rFonts w:asciiTheme="minorHAnsi" w:hAnsiTheme="minorHAnsi" w:cstheme="minorHAnsi"/>
                <w:sz w:val="16"/>
                <w:szCs w:val="16"/>
              </w:rPr>
              <w:t>Installations surround the viewer, creating an immersive experience.</w:t>
            </w:r>
          </w:p>
          <w:p w14:paraId="5CE58AE0" w14:textId="77777777" w:rsidR="00D96373" w:rsidRPr="00D96373" w:rsidRDefault="00D96373">
            <w:pPr>
              <w:numPr>
                <w:ilvl w:val="0"/>
                <w:numId w:val="32"/>
              </w:numPr>
              <w:shd w:val="clear" w:color="auto" w:fill="FFFFFF"/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D96373">
              <w:rPr>
                <w:rFonts w:asciiTheme="minorHAnsi" w:hAnsiTheme="minorHAnsi" w:cstheme="minorHAnsi"/>
                <w:sz w:val="16"/>
                <w:szCs w:val="16"/>
              </w:rPr>
              <w:t>Size and scale affect the impact of 3D artwork.</w:t>
            </w:r>
          </w:p>
          <w:p w14:paraId="6D0DAC4F" w14:textId="77777777" w:rsidR="00D96373" w:rsidRPr="00D96373" w:rsidRDefault="00D96373" w:rsidP="00D96373">
            <w:p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D96373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Knowledge of artists:</w:t>
            </w:r>
          </w:p>
          <w:p w14:paraId="409832FB" w14:textId="77777777" w:rsidR="00D96373" w:rsidRPr="00D96373" w:rsidRDefault="00D96373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D96373">
              <w:rPr>
                <w:rFonts w:asciiTheme="minorHAnsi" w:hAnsiTheme="minorHAnsi" w:cstheme="minorHAnsi"/>
                <w:sz w:val="16"/>
                <w:szCs w:val="16"/>
              </w:rPr>
              <w:t>Artists are influenced by culture, politics, and technology.</w:t>
            </w:r>
          </w:p>
          <w:p w14:paraId="29E8B0C2" w14:textId="77777777" w:rsidR="00D96373" w:rsidRPr="00D96373" w:rsidRDefault="00D96373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D96373">
              <w:rPr>
                <w:rFonts w:asciiTheme="minorHAnsi" w:hAnsiTheme="minorHAnsi" w:cstheme="minorHAnsi"/>
                <w:sz w:val="16"/>
                <w:szCs w:val="16"/>
              </w:rPr>
              <w:t>Interpretation depends on the viewer’s experiences.</w:t>
            </w:r>
          </w:p>
          <w:p w14:paraId="5ED1D9B1" w14:textId="77777777" w:rsidR="00D96373" w:rsidRPr="00D96373" w:rsidRDefault="00D96373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D96373">
              <w:rPr>
                <w:rFonts w:asciiTheme="minorHAnsi" w:hAnsiTheme="minorHAnsi" w:cstheme="minorHAnsi"/>
                <w:sz w:val="16"/>
                <w:szCs w:val="16"/>
              </w:rPr>
              <w:t>Art can challenge beliefs.</w:t>
            </w:r>
          </w:p>
          <w:p w14:paraId="339945A0" w14:textId="77777777" w:rsidR="00D96373" w:rsidRPr="00D96373" w:rsidRDefault="00D96373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D96373">
              <w:rPr>
                <w:rFonts w:asciiTheme="minorHAnsi" w:hAnsiTheme="minorHAnsi" w:cstheme="minorHAnsi"/>
                <w:sz w:val="16"/>
                <w:szCs w:val="16"/>
              </w:rPr>
              <w:t>Art can be interactive, engaging multiple senses.</w:t>
            </w:r>
          </w:p>
          <w:p w14:paraId="1A10DB4D" w14:textId="77777777" w:rsidR="00D96373" w:rsidRPr="00D96373" w:rsidRDefault="00D96373" w:rsidP="00D96373">
            <w:p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D96373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Evaluating and analysing:</w:t>
            </w:r>
          </w:p>
          <w:p w14:paraId="13B9DA17" w14:textId="77777777" w:rsidR="00D96373" w:rsidRPr="00D96373" w:rsidRDefault="00D96373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D96373">
              <w:rPr>
                <w:rFonts w:asciiTheme="minorHAnsi" w:hAnsiTheme="minorHAnsi" w:cstheme="minorHAnsi"/>
                <w:sz w:val="16"/>
                <w:szCs w:val="16"/>
              </w:rPr>
              <w:t>People sometimes disagree on what counts as art.</w:t>
            </w:r>
          </w:p>
          <w:p w14:paraId="5BF051E9" w14:textId="77777777" w:rsidR="00D96373" w:rsidRPr="00D96373" w:rsidRDefault="00D96373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D96373">
              <w:rPr>
                <w:rFonts w:asciiTheme="minorHAnsi" w:hAnsiTheme="minorHAnsi" w:cstheme="minorHAnsi"/>
                <w:sz w:val="16"/>
                <w:szCs w:val="16"/>
              </w:rPr>
              <w:t>Art can be temporary.</w:t>
            </w:r>
          </w:p>
          <w:p w14:paraId="2D834245" w14:textId="77777777" w:rsidR="00D96373" w:rsidRPr="00D96373" w:rsidRDefault="00D96373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D96373">
              <w:rPr>
                <w:rFonts w:asciiTheme="minorHAnsi" w:hAnsiTheme="minorHAnsi" w:cstheme="minorHAnsi"/>
                <w:sz w:val="16"/>
                <w:szCs w:val="16"/>
              </w:rPr>
              <w:t>Art expresses emotion and encourages questioning.</w:t>
            </w:r>
          </w:p>
          <w:p w14:paraId="1F9216C1" w14:textId="77777777" w:rsidR="00D96373" w:rsidRPr="00D96373" w:rsidRDefault="00D96373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D96373">
              <w:rPr>
                <w:rFonts w:asciiTheme="minorHAnsi" w:hAnsiTheme="minorHAnsi" w:cstheme="minorHAnsi"/>
                <w:sz w:val="16"/>
                <w:szCs w:val="16"/>
              </w:rPr>
              <w:t>People engage with art by visiting, discussing, writing, creating, or sharing online.</w:t>
            </w:r>
          </w:p>
          <w:p w14:paraId="427F9ABE" w14:textId="77777777" w:rsidR="00D96373" w:rsidRPr="00D96373" w:rsidRDefault="00D96373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D96373">
              <w:rPr>
                <w:rFonts w:asciiTheme="minorHAnsi" w:hAnsiTheme="minorHAnsi" w:cstheme="minorHAnsi"/>
                <w:sz w:val="16"/>
                <w:szCs w:val="16"/>
              </w:rPr>
              <w:t>Famous artists are talked about more due to familiarity.</w:t>
            </w:r>
          </w:p>
          <w:p w14:paraId="34604071" w14:textId="77777777" w:rsidR="00D96373" w:rsidRPr="00D96373" w:rsidRDefault="00D96373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D96373">
              <w:rPr>
                <w:rFonts w:asciiTheme="minorHAnsi" w:hAnsiTheme="minorHAnsi" w:cstheme="minorHAnsi"/>
                <w:sz w:val="16"/>
                <w:szCs w:val="16"/>
              </w:rPr>
              <w:t>Discussing and evaluating art improves work.</w:t>
            </w:r>
          </w:p>
          <w:p w14:paraId="6B950B96" w14:textId="77777777" w:rsidR="00D96373" w:rsidRPr="00D96373" w:rsidRDefault="00D96373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D96373">
              <w:rPr>
                <w:rFonts w:asciiTheme="minorHAnsi" w:hAnsiTheme="minorHAnsi" w:cstheme="minorHAnsi"/>
                <w:sz w:val="16"/>
                <w:szCs w:val="16"/>
              </w:rPr>
              <w:t>Comparing artworks aids understanding.</w:t>
            </w:r>
          </w:p>
          <w:p w14:paraId="13AC7069" w14:textId="77777777" w:rsidR="00F9554D" w:rsidRPr="00B1489A" w:rsidRDefault="00F9554D" w:rsidP="00D96373">
            <w:p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F9554D" w14:paraId="484AED57" w14:textId="77777777" w:rsidTr="00414DD2">
        <w:tc>
          <w:tcPr>
            <w:tcW w:w="1418" w:type="dxa"/>
            <w:shd w:val="clear" w:color="auto" w:fill="F2F2F2" w:themeFill="background1" w:themeFillShade="F2"/>
          </w:tcPr>
          <w:p w14:paraId="7EE71E58" w14:textId="77777777" w:rsidR="00F9554D" w:rsidRDefault="00F9554D" w:rsidP="00F9554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Key Skills</w:t>
            </w:r>
          </w:p>
          <w:p w14:paraId="03840730" w14:textId="77777777" w:rsidR="00F9554D" w:rsidRDefault="00F9554D" w:rsidP="00F9554D">
            <w:pPr>
              <w:rPr>
                <w:rFonts w:asciiTheme="minorHAnsi" w:hAnsiTheme="minorHAnsi" w:cstheme="minorHAnsi"/>
                <w:b/>
              </w:rPr>
            </w:pPr>
          </w:p>
          <w:p w14:paraId="7B148198" w14:textId="77777777" w:rsidR="00F9554D" w:rsidRDefault="00F9554D" w:rsidP="00F9554D">
            <w:pPr>
              <w:rPr>
                <w:rFonts w:asciiTheme="minorHAnsi" w:hAnsiTheme="minorHAnsi" w:cstheme="minorHAnsi"/>
                <w:b/>
              </w:rPr>
            </w:pPr>
          </w:p>
          <w:p w14:paraId="5CBC9728" w14:textId="77777777" w:rsidR="00F9554D" w:rsidRDefault="00F9554D" w:rsidP="00F9554D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49FFCBF2" w14:textId="77777777" w:rsidR="00F9554D" w:rsidRDefault="00F9554D" w:rsidP="00F9554D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753FEAC3" w14:textId="77777777" w:rsidR="00F9554D" w:rsidRDefault="00F9554D" w:rsidP="00F9554D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301E319A" w14:textId="77777777" w:rsidR="00F9554D" w:rsidRDefault="00F9554D" w:rsidP="00F9554D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1161B70B" w14:textId="77777777" w:rsidR="00F9554D" w:rsidRPr="00BC474F" w:rsidRDefault="00F9554D" w:rsidP="00F9554D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18" w:type="dxa"/>
          </w:tcPr>
          <w:p w14:paraId="2F7271C0" w14:textId="77777777" w:rsidR="00236C3D" w:rsidRDefault="00236C3D" w:rsidP="00236C3D">
            <w:pPr>
              <w:shd w:val="clear" w:color="auto" w:fill="FFFFFF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5482AC97" w14:textId="77777777" w:rsidR="00236C3D" w:rsidRPr="00FF7C93" w:rsidRDefault="00236C3D" w:rsidP="00236C3D">
            <w:p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FF7C93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Generating ideas:</w:t>
            </w:r>
          </w:p>
          <w:p w14:paraId="3423EE87" w14:textId="77777777" w:rsidR="00236C3D" w:rsidRPr="00FF7C93" w:rsidRDefault="00236C3D" w:rsidP="00236C3D">
            <w:pPr>
              <w:numPr>
                <w:ilvl w:val="0"/>
                <w:numId w:val="39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FF7C93">
              <w:rPr>
                <w:rFonts w:asciiTheme="minorHAnsi" w:hAnsiTheme="minorHAnsi" w:cstheme="minorHAnsi"/>
                <w:sz w:val="16"/>
                <w:szCs w:val="16"/>
              </w:rPr>
              <w:t>Draw upon their experience of creative work and their research to develop their own starting points for creative outcomes.</w:t>
            </w:r>
          </w:p>
          <w:p w14:paraId="61828A6E" w14:textId="77777777" w:rsidR="00236C3D" w:rsidRPr="00FF7C93" w:rsidRDefault="00236C3D" w:rsidP="00236C3D">
            <w:p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FF7C93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Using sketchbooks:</w:t>
            </w:r>
          </w:p>
          <w:p w14:paraId="6805928C" w14:textId="77777777" w:rsidR="00236C3D" w:rsidRPr="00FF7C93" w:rsidRDefault="00236C3D" w:rsidP="00236C3D">
            <w:pPr>
              <w:numPr>
                <w:ilvl w:val="0"/>
                <w:numId w:val="40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FF7C93">
              <w:rPr>
                <w:rFonts w:asciiTheme="minorHAnsi" w:hAnsiTheme="minorHAnsi" w:cstheme="minorHAnsi"/>
                <w:sz w:val="16"/>
                <w:szCs w:val="16"/>
              </w:rPr>
              <w:t>Using a systematic and independent approach, research, test and develop ideas and plans using sketchbooks.</w:t>
            </w:r>
          </w:p>
          <w:p w14:paraId="38D3F6FA" w14:textId="77777777" w:rsidR="00236C3D" w:rsidRPr="00FF7C93" w:rsidRDefault="00236C3D" w:rsidP="00236C3D">
            <w:p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FF7C93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Making skills:</w:t>
            </w:r>
          </w:p>
          <w:p w14:paraId="36B6A0CC" w14:textId="77777777" w:rsidR="00236C3D" w:rsidRPr="00FF7C93" w:rsidRDefault="00236C3D" w:rsidP="00236C3D">
            <w:pPr>
              <w:numPr>
                <w:ilvl w:val="0"/>
                <w:numId w:val="41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FF7C93">
              <w:rPr>
                <w:rFonts w:asciiTheme="minorHAnsi" w:hAnsiTheme="minorHAnsi" w:cstheme="minorHAnsi"/>
                <w:sz w:val="16"/>
                <w:szCs w:val="16"/>
              </w:rPr>
              <w:t>Create expressively in their own personal style and in response to their choice of stimulus, showing the ability to develop artwork independently.</w:t>
            </w:r>
          </w:p>
          <w:p w14:paraId="174392FF" w14:textId="77777777" w:rsidR="00236C3D" w:rsidRPr="00FF7C93" w:rsidRDefault="00236C3D" w:rsidP="00236C3D">
            <w:p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FF7C93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Knowledge of artists: </w:t>
            </w:r>
          </w:p>
          <w:p w14:paraId="166AEECC" w14:textId="77777777" w:rsidR="00236C3D" w:rsidRPr="00FF7C93" w:rsidRDefault="00236C3D" w:rsidP="00236C3D">
            <w:pPr>
              <w:numPr>
                <w:ilvl w:val="0"/>
                <w:numId w:val="42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FF7C93">
              <w:rPr>
                <w:rFonts w:asciiTheme="minorHAnsi" w:hAnsiTheme="minorHAnsi" w:cstheme="minorHAnsi"/>
                <w:sz w:val="16"/>
                <w:szCs w:val="16"/>
              </w:rPr>
              <w:t xml:space="preserve">Describe, </w:t>
            </w:r>
            <w:proofErr w:type="gramStart"/>
            <w:r w:rsidRPr="00FF7C93">
              <w:rPr>
                <w:rFonts w:asciiTheme="minorHAnsi" w:hAnsiTheme="minorHAnsi" w:cstheme="minorHAnsi"/>
                <w:sz w:val="16"/>
                <w:szCs w:val="16"/>
              </w:rPr>
              <w:t>interpret</w:t>
            </w:r>
            <w:proofErr w:type="gramEnd"/>
            <w:r w:rsidRPr="00FF7C93">
              <w:rPr>
                <w:rFonts w:asciiTheme="minorHAnsi" w:hAnsiTheme="minorHAnsi" w:cstheme="minorHAnsi"/>
                <w:sz w:val="16"/>
                <w:szCs w:val="16"/>
              </w:rPr>
              <w:t xml:space="preserve"> and evaluate the work, ideas and processes used by artists across a variety of disciplines, being able to describe how the cultural and historical context may have influenced their creative work.</w:t>
            </w:r>
          </w:p>
          <w:p w14:paraId="1F57B764" w14:textId="77777777" w:rsidR="00236C3D" w:rsidRPr="00FF7C93" w:rsidRDefault="00236C3D" w:rsidP="00236C3D">
            <w:pPr>
              <w:numPr>
                <w:ilvl w:val="0"/>
                <w:numId w:val="42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FF7C93">
              <w:rPr>
                <w:rFonts w:asciiTheme="minorHAnsi" w:hAnsiTheme="minorHAnsi" w:cstheme="minorHAnsi"/>
                <w:sz w:val="16"/>
                <w:szCs w:val="16"/>
              </w:rPr>
              <w:t xml:space="preserve">Recognise how artists use materials to respond to feelings and memory and choose materials, imagery, </w:t>
            </w:r>
            <w:proofErr w:type="gramStart"/>
            <w:r w:rsidRPr="00FF7C93">
              <w:rPr>
                <w:rFonts w:asciiTheme="minorHAnsi" w:hAnsiTheme="minorHAnsi" w:cstheme="minorHAnsi"/>
                <w:sz w:val="16"/>
                <w:szCs w:val="16"/>
              </w:rPr>
              <w:t>shape</w:t>
            </w:r>
            <w:proofErr w:type="gramEnd"/>
            <w:r w:rsidRPr="00FF7C93">
              <w:rPr>
                <w:rFonts w:asciiTheme="minorHAnsi" w:hAnsiTheme="minorHAnsi" w:cstheme="minorHAnsi"/>
                <w:sz w:val="16"/>
                <w:szCs w:val="16"/>
              </w:rPr>
              <w:t xml:space="preserve"> and form to create personal pieces.</w:t>
            </w:r>
          </w:p>
          <w:p w14:paraId="03234269" w14:textId="77777777" w:rsidR="00236C3D" w:rsidRPr="00FF7C93" w:rsidRDefault="00236C3D" w:rsidP="00236C3D">
            <w:pPr>
              <w:numPr>
                <w:ilvl w:val="0"/>
                <w:numId w:val="42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FF7C93">
              <w:rPr>
                <w:rFonts w:asciiTheme="minorHAnsi" w:hAnsiTheme="minorHAnsi" w:cstheme="minorHAnsi"/>
                <w:sz w:val="16"/>
                <w:szCs w:val="16"/>
              </w:rPr>
              <w:t>Understand how art forms such as photography and sculpture continually develop over time as artists seek to break new boundaries.</w:t>
            </w:r>
          </w:p>
          <w:p w14:paraId="7AB769C4" w14:textId="77777777" w:rsidR="00236C3D" w:rsidRPr="00FF7C93" w:rsidRDefault="00236C3D" w:rsidP="00236C3D">
            <w:p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FF7C93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Evaluating and analysing:</w:t>
            </w:r>
          </w:p>
          <w:p w14:paraId="69618A2D" w14:textId="77777777" w:rsidR="00236C3D" w:rsidRPr="00FF7C93" w:rsidRDefault="00236C3D" w:rsidP="00236C3D">
            <w:pPr>
              <w:numPr>
                <w:ilvl w:val="0"/>
                <w:numId w:val="43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FF7C93">
              <w:rPr>
                <w:rFonts w:asciiTheme="minorHAnsi" w:hAnsiTheme="minorHAnsi" w:cstheme="minorHAnsi"/>
                <w:sz w:val="16"/>
                <w:szCs w:val="16"/>
              </w:rPr>
              <w:t>Give reasoned evaluations of their own and others’ work which takes account of context and intention.</w:t>
            </w:r>
          </w:p>
          <w:p w14:paraId="5DFEC892" w14:textId="77777777" w:rsidR="00236C3D" w:rsidRPr="00FF7C93" w:rsidRDefault="00236C3D" w:rsidP="00236C3D">
            <w:pPr>
              <w:numPr>
                <w:ilvl w:val="0"/>
                <w:numId w:val="43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FF7C93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>Explain how art can be created to cause reaction and impact and be able to consider why an artist chooses to use art in this way.</w:t>
            </w:r>
          </w:p>
          <w:p w14:paraId="12617C48" w14:textId="77777777" w:rsidR="00236C3D" w:rsidRPr="00FF7C93" w:rsidRDefault="00236C3D" w:rsidP="00236C3D">
            <w:pPr>
              <w:numPr>
                <w:ilvl w:val="0"/>
                <w:numId w:val="43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FF7C93">
              <w:rPr>
                <w:rFonts w:asciiTheme="minorHAnsi" w:hAnsiTheme="minorHAnsi" w:cstheme="minorHAnsi"/>
                <w:sz w:val="16"/>
                <w:szCs w:val="16"/>
              </w:rPr>
              <w:t xml:space="preserve">Independently use their knowledge of tools, </w:t>
            </w:r>
            <w:proofErr w:type="gramStart"/>
            <w:r w:rsidRPr="00FF7C93">
              <w:rPr>
                <w:rFonts w:asciiTheme="minorHAnsi" w:hAnsiTheme="minorHAnsi" w:cstheme="minorHAnsi"/>
                <w:sz w:val="16"/>
                <w:szCs w:val="16"/>
              </w:rPr>
              <w:t>materials</w:t>
            </w:r>
            <w:proofErr w:type="gramEnd"/>
            <w:r w:rsidRPr="00FF7C93">
              <w:rPr>
                <w:rFonts w:asciiTheme="minorHAnsi" w:hAnsiTheme="minorHAnsi" w:cstheme="minorHAnsi"/>
                <w:sz w:val="16"/>
                <w:szCs w:val="16"/>
              </w:rPr>
              <w:t xml:space="preserve"> and processes to try alternative solutions and make improvements to their work.</w:t>
            </w:r>
          </w:p>
          <w:p w14:paraId="5698DCFA" w14:textId="1A7C2B26" w:rsidR="00F9554D" w:rsidRPr="00582FAC" w:rsidRDefault="00F9554D" w:rsidP="00236C3D">
            <w:pPr>
              <w:shd w:val="clear" w:color="auto" w:fill="FFFFFF"/>
              <w:ind w:left="360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</w:p>
        </w:tc>
        <w:tc>
          <w:tcPr>
            <w:tcW w:w="3261" w:type="dxa"/>
          </w:tcPr>
          <w:p w14:paraId="5884F7E9" w14:textId="77777777" w:rsidR="002952E1" w:rsidRPr="002952E1" w:rsidRDefault="002952E1" w:rsidP="002952E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952E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lastRenderedPageBreak/>
              <w:t>Generating ideas:</w:t>
            </w:r>
          </w:p>
          <w:p w14:paraId="00278A5A" w14:textId="77777777" w:rsidR="002952E1" w:rsidRPr="002952E1" w:rsidRDefault="002952E1">
            <w:pPr>
              <w:numPr>
                <w:ilvl w:val="0"/>
                <w:numId w:val="7"/>
              </w:numPr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2952E1">
              <w:rPr>
                <w:rFonts w:asciiTheme="minorHAnsi" w:hAnsiTheme="minorHAnsi" w:cstheme="minorHAnsi"/>
                <w:sz w:val="16"/>
                <w:szCs w:val="16"/>
              </w:rPr>
              <w:t>Draw upon their experience of creative work and their research to develop their own starting points for creative outcomes.</w:t>
            </w:r>
          </w:p>
          <w:p w14:paraId="07F356F8" w14:textId="77777777" w:rsidR="002952E1" w:rsidRPr="002952E1" w:rsidRDefault="002952E1" w:rsidP="002952E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952E1">
              <w:rPr>
                <w:rFonts w:asciiTheme="minorHAnsi" w:hAnsiTheme="minorHAnsi" w:cstheme="minorHAnsi"/>
                <w:sz w:val="16"/>
                <w:szCs w:val="16"/>
              </w:rPr>
              <w:t> </w:t>
            </w:r>
          </w:p>
          <w:p w14:paraId="1D5C2B62" w14:textId="77777777" w:rsidR="002952E1" w:rsidRPr="002952E1" w:rsidRDefault="002952E1" w:rsidP="002952E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952E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Using sketchbooks:</w:t>
            </w:r>
          </w:p>
          <w:p w14:paraId="73F914CC" w14:textId="77777777" w:rsidR="002952E1" w:rsidRPr="002952E1" w:rsidRDefault="002952E1">
            <w:pPr>
              <w:numPr>
                <w:ilvl w:val="0"/>
                <w:numId w:val="8"/>
              </w:numPr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2952E1">
              <w:rPr>
                <w:rFonts w:asciiTheme="minorHAnsi" w:hAnsiTheme="minorHAnsi" w:cstheme="minorHAnsi"/>
                <w:sz w:val="16"/>
                <w:szCs w:val="16"/>
              </w:rPr>
              <w:t>Using a systematic and independent approach, research, test and develop ideas and plans using sketchbooks.</w:t>
            </w:r>
          </w:p>
          <w:p w14:paraId="359FCEA2" w14:textId="77777777" w:rsidR="002952E1" w:rsidRPr="002952E1" w:rsidRDefault="002952E1" w:rsidP="002952E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952E1">
              <w:rPr>
                <w:rFonts w:asciiTheme="minorHAnsi" w:hAnsiTheme="minorHAnsi" w:cstheme="minorHAnsi"/>
                <w:sz w:val="16"/>
                <w:szCs w:val="16"/>
              </w:rPr>
              <w:t> </w:t>
            </w:r>
          </w:p>
          <w:p w14:paraId="4EC6EA1A" w14:textId="77777777" w:rsidR="002952E1" w:rsidRPr="002952E1" w:rsidRDefault="002952E1" w:rsidP="002952E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952E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Making skills:</w:t>
            </w:r>
          </w:p>
          <w:p w14:paraId="39066D37" w14:textId="0CE04740" w:rsidR="002952E1" w:rsidRPr="002952E1" w:rsidRDefault="002952E1">
            <w:pPr>
              <w:numPr>
                <w:ilvl w:val="0"/>
                <w:numId w:val="9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2952E1">
              <w:rPr>
                <w:rFonts w:asciiTheme="minorHAnsi" w:hAnsiTheme="minorHAnsi" w:cstheme="minorHAnsi"/>
                <w:sz w:val="16"/>
                <w:szCs w:val="16"/>
              </w:rPr>
              <w:t>Create expressively in their own personal style and in response to their choice of stimulus, showing the ability to develop artwork independently.</w:t>
            </w:r>
          </w:p>
          <w:p w14:paraId="6B179635" w14:textId="0EFE7F86" w:rsidR="002952E1" w:rsidRPr="002952E1" w:rsidRDefault="002952E1">
            <w:pPr>
              <w:numPr>
                <w:ilvl w:val="0"/>
                <w:numId w:val="9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2952E1">
              <w:rPr>
                <w:rFonts w:asciiTheme="minorHAnsi" w:hAnsiTheme="minorHAnsi" w:cstheme="minorHAnsi"/>
                <w:sz w:val="16"/>
                <w:szCs w:val="16"/>
              </w:rPr>
              <w:t>Combine materials and techniques appropriate to fit with ideas. </w:t>
            </w:r>
          </w:p>
          <w:p w14:paraId="02EA6A97" w14:textId="77777777" w:rsidR="002952E1" w:rsidRPr="002952E1" w:rsidRDefault="002952E1">
            <w:pPr>
              <w:numPr>
                <w:ilvl w:val="0"/>
                <w:numId w:val="9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2952E1">
              <w:rPr>
                <w:rFonts w:asciiTheme="minorHAnsi" w:hAnsiTheme="minorHAnsi" w:cstheme="minorHAnsi"/>
                <w:sz w:val="16"/>
                <w:szCs w:val="16"/>
              </w:rPr>
              <w:t>Work in a sustained way over several sessions to complete a piece, including working collaboratively on a larger scale and incorporating the formal elements of art.</w:t>
            </w:r>
          </w:p>
          <w:p w14:paraId="7607D5BB" w14:textId="77777777" w:rsidR="002952E1" w:rsidRPr="002952E1" w:rsidRDefault="002952E1" w:rsidP="002952E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952E1">
              <w:rPr>
                <w:rFonts w:asciiTheme="minorHAnsi" w:hAnsiTheme="minorHAnsi" w:cstheme="minorHAnsi"/>
                <w:sz w:val="16"/>
                <w:szCs w:val="16"/>
              </w:rPr>
              <w:t> </w:t>
            </w:r>
          </w:p>
          <w:p w14:paraId="259F4D97" w14:textId="77777777" w:rsidR="002952E1" w:rsidRPr="002952E1" w:rsidRDefault="002952E1" w:rsidP="002952E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952E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Knowledge of artists: </w:t>
            </w:r>
          </w:p>
          <w:p w14:paraId="6B705E90" w14:textId="77777777" w:rsidR="002952E1" w:rsidRPr="002952E1" w:rsidRDefault="002952E1">
            <w:pPr>
              <w:numPr>
                <w:ilvl w:val="0"/>
                <w:numId w:val="10"/>
              </w:numPr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2952E1">
              <w:rPr>
                <w:rFonts w:asciiTheme="minorHAnsi" w:hAnsiTheme="minorHAnsi" w:cstheme="minorHAnsi"/>
                <w:sz w:val="16"/>
                <w:szCs w:val="16"/>
              </w:rPr>
              <w:t xml:space="preserve">Describe, </w:t>
            </w:r>
            <w:proofErr w:type="gramStart"/>
            <w:r w:rsidRPr="002952E1">
              <w:rPr>
                <w:rFonts w:asciiTheme="minorHAnsi" w:hAnsiTheme="minorHAnsi" w:cstheme="minorHAnsi"/>
                <w:sz w:val="16"/>
                <w:szCs w:val="16"/>
              </w:rPr>
              <w:t>interpret</w:t>
            </w:r>
            <w:proofErr w:type="gramEnd"/>
            <w:r w:rsidRPr="002952E1">
              <w:rPr>
                <w:rFonts w:asciiTheme="minorHAnsi" w:hAnsiTheme="minorHAnsi" w:cstheme="minorHAnsi"/>
                <w:sz w:val="16"/>
                <w:szCs w:val="16"/>
              </w:rPr>
              <w:t xml:space="preserve"> and evaluate the work, ideas and processes used by artists across a variety of disciplines, being able to describe how the cultural and historical context may have influenced their creative work.</w:t>
            </w:r>
          </w:p>
          <w:p w14:paraId="50E8A9CE" w14:textId="77777777" w:rsidR="002952E1" w:rsidRPr="002952E1" w:rsidRDefault="002952E1" w:rsidP="002952E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952E1">
              <w:rPr>
                <w:rFonts w:asciiTheme="minorHAnsi" w:hAnsiTheme="minorHAnsi" w:cstheme="minorHAnsi"/>
                <w:sz w:val="16"/>
                <w:szCs w:val="16"/>
              </w:rPr>
              <w:t> </w:t>
            </w:r>
          </w:p>
          <w:p w14:paraId="5B6834E5" w14:textId="6D2BA931" w:rsidR="002952E1" w:rsidRPr="002952E1" w:rsidRDefault="002952E1" w:rsidP="002952E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952E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Evaluating and analysing:</w:t>
            </w:r>
          </w:p>
          <w:p w14:paraId="7DC4152D" w14:textId="399FEA93" w:rsidR="002952E1" w:rsidRPr="002952E1" w:rsidRDefault="002952E1">
            <w:pPr>
              <w:numPr>
                <w:ilvl w:val="0"/>
                <w:numId w:val="11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2952E1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>Give reasoned evaluations of their own and others’ work which takes account of context and intention.</w:t>
            </w:r>
          </w:p>
          <w:p w14:paraId="09991CC5" w14:textId="451FDD89" w:rsidR="002952E1" w:rsidRPr="002952E1" w:rsidRDefault="002952E1">
            <w:pPr>
              <w:numPr>
                <w:ilvl w:val="0"/>
                <w:numId w:val="11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2952E1">
              <w:rPr>
                <w:rFonts w:asciiTheme="minorHAnsi" w:hAnsiTheme="minorHAnsi" w:cstheme="minorHAnsi"/>
                <w:sz w:val="16"/>
                <w:szCs w:val="16"/>
              </w:rPr>
              <w:t>Discuss how art is sometimes used to communicate social, political, or environmental views.</w:t>
            </w:r>
          </w:p>
          <w:p w14:paraId="3705AE6A" w14:textId="4518E558" w:rsidR="002952E1" w:rsidRPr="002952E1" w:rsidRDefault="002952E1">
            <w:pPr>
              <w:numPr>
                <w:ilvl w:val="0"/>
                <w:numId w:val="11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2952E1">
              <w:rPr>
                <w:rFonts w:asciiTheme="minorHAnsi" w:hAnsiTheme="minorHAnsi" w:cstheme="minorHAnsi"/>
                <w:sz w:val="16"/>
                <w:szCs w:val="16"/>
              </w:rPr>
              <w:t>Explain how art can be created to cause reaction and impact and be able to consider why an artist chooses to use art in this way.</w:t>
            </w:r>
          </w:p>
          <w:p w14:paraId="7000F950" w14:textId="77777777" w:rsidR="002952E1" w:rsidRPr="002952E1" w:rsidRDefault="002952E1">
            <w:pPr>
              <w:numPr>
                <w:ilvl w:val="0"/>
                <w:numId w:val="11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2952E1">
              <w:rPr>
                <w:rFonts w:asciiTheme="minorHAnsi" w:hAnsiTheme="minorHAnsi" w:cstheme="minorHAnsi"/>
                <w:sz w:val="16"/>
                <w:szCs w:val="16"/>
              </w:rPr>
              <w:t xml:space="preserve">Independently use their knowledge of tools, </w:t>
            </w:r>
            <w:proofErr w:type="gramStart"/>
            <w:r w:rsidRPr="002952E1">
              <w:rPr>
                <w:rFonts w:asciiTheme="minorHAnsi" w:hAnsiTheme="minorHAnsi" w:cstheme="minorHAnsi"/>
                <w:sz w:val="16"/>
                <w:szCs w:val="16"/>
              </w:rPr>
              <w:t>materials</w:t>
            </w:r>
            <w:proofErr w:type="gramEnd"/>
            <w:r w:rsidRPr="002952E1">
              <w:rPr>
                <w:rFonts w:asciiTheme="minorHAnsi" w:hAnsiTheme="minorHAnsi" w:cstheme="minorHAnsi"/>
                <w:sz w:val="16"/>
                <w:szCs w:val="16"/>
              </w:rPr>
              <w:t xml:space="preserve"> and processes to try alternative solutions and make improvements to their work.</w:t>
            </w:r>
          </w:p>
          <w:p w14:paraId="49AC141A" w14:textId="77777777" w:rsidR="00F9554D" w:rsidRPr="00402659" w:rsidRDefault="00F9554D" w:rsidP="00F9554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02" w:type="dxa"/>
          </w:tcPr>
          <w:p w14:paraId="1B109551" w14:textId="77777777" w:rsidR="00634421" w:rsidRPr="00634421" w:rsidRDefault="00634421" w:rsidP="0063442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3442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lastRenderedPageBreak/>
              <w:t>Generating ideas:</w:t>
            </w:r>
          </w:p>
          <w:p w14:paraId="663D107A" w14:textId="77777777" w:rsidR="00634421" w:rsidRPr="00634421" w:rsidRDefault="00634421">
            <w:pPr>
              <w:numPr>
                <w:ilvl w:val="0"/>
                <w:numId w:val="12"/>
              </w:numPr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634421">
              <w:rPr>
                <w:rFonts w:asciiTheme="minorHAnsi" w:hAnsiTheme="minorHAnsi" w:cstheme="minorHAnsi"/>
                <w:sz w:val="16"/>
                <w:szCs w:val="16"/>
              </w:rPr>
              <w:t>Draw upon their experience of creative work and their research to develop their own starting points for creative outcomes.</w:t>
            </w:r>
          </w:p>
          <w:p w14:paraId="4FAE002C" w14:textId="77777777" w:rsidR="00634421" w:rsidRPr="00634421" w:rsidRDefault="00634421" w:rsidP="0063442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34421">
              <w:rPr>
                <w:rFonts w:asciiTheme="minorHAnsi" w:hAnsiTheme="minorHAnsi" w:cstheme="minorHAnsi"/>
                <w:sz w:val="16"/>
                <w:szCs w:val="16"/>
              </w:rPr>
              <w:t> </w:t>
            </w:r>
          </w:p>
          <w:p w14:paraId="61496861" w14:textId="77777777" w:rsidR="00634421" w:rsidRPr="00634421" w:rsidRDefault="00634421" w:rsidP="0063442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3442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Using sketchbooks:</w:t>
            </w:r>
          </w:p>
          <w:p w14:paraId="58364D9E" w14:textId="77777777" w:rsidR="00634421" w:rsidRPr="00634421" w:rsidRDefault="00634421">
            <w:pPr>
              <w:numPr>
                <w:ilvl w:val="0"/>
                <w:numId w:val="13"/>
              </w:numPr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634421">
              <w:rPr>
                <w:rFonts w:asciiTheme="minorHAnsi" w:hAnsiTheme="minorHAnsi" w:cstheme="minorHAnsi"/>
                <w:sz w:val="16"/>
                <w:szCs w:val="16"/>
              </w:rPr>
              <w:t>Using a systematic and independent approach, research, test and develop ideas and plans using sketchbooks.</w:t>
            </w:r>
          </w:p>
          <w:p w14:paraId="364C9452" w14:textId="77777777" w:rsidR="00634421" w:rsidRPr="00634421" w:rsidRDefault="00634421" w:rsidP="0063442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34421">
              <w:rPr>
                <w:rFonts w:asciiTheme="minorHAnsi" w:hAnsiTheme="minorHAnsi" w:cstheme="minorHAnsi"/>
                <w:sz w:val="16"/>
                <w:szCs w:val="16"/>
              </w:rPr>
              <w:t> </w:t>
            </w:r>
          </w:p>
          <w:p w14:paraId="32E2D32C" w14:textId="77777777" w:rsidR="00634421" w:rsidRPr="00634421" w:rsidRDefault="00634421" w:rsidP="0063442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3442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Making skills:</w:t>
            </w:r>
          </w:p>
          <w:p w14:paraId="2C065B22" w14:textId="433262FE" w:rsidR="00634421" w:rsidRPr="00634421" w:rsidRDefault="00634421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634421">
              <w:rPr>
                <w:rFonts w:asciiTheme="minorHAnsi" w:hAnsiTheme="minorHAnsi" w:cstheme="minorHAnsi"/>
                <w:sz w:val="16"/>
                <w:szCs w:val="16"/>
              </w:rPr>
              <w:t>Create expressively in their own personal style and in response to their choice of stimulus, showing the ability to develop artwork independently.</w:t>
            </w:r>
          </w:p>
          <w:p w14:paraId="41DF8467" w14:textId="449F0266" w:rsidR="00634421" w:rsidRPr="00634421" w:rsidRDefault="00634421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634421">
              <w:rPr>
                <w:rFonts w:asciiTheme="minorHAnsi" w:hAnsiTheme="minorHAnsi" w:cstheme="minorHAnsi"/>
                <w:sz w:val="16"/>
                <w:szCs w:val="16"/>
              </w:rPr>
              <w:t>Combine materials and techniques appropriate to fit with ideas. </w:t>
            </w:r>
          </w:p>
          <w:p w14:paraId="36E74799" w14:textId="77777777" w:rsidR="00634421" w:rsidRPr="00634421" w:rsidRDefault="00634421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634421">
              <w:rPr>
                <w:rFonts w:asciiTheme="minorHAnsi" w:hAnsiTheme="minorHAnsi" w:cstheme="minorHAnsi"/>
                <w:sz w:val="16"/>
                <w:szCs w:val="16"/>
              </w:rPr>
              <w:t>Work in a sustained way over several sessions to complete a piece, including working collaboratively on a larger scale and incorporating the formal elements of art.</w:t>
            </w:r>
          </w:p>
          <w:p w14:paraId="61B28CCD" w14:textId="77777777" w:rsidR="00634421" w:rsidRPr="00634421" w:rsidRDefault="00634421" w:rsidP="0063442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34421">
              <w:rPr>
                <w:rFonts w:asciiTheme="minorHAnsi" w:hAnsiTheme="minorHAnsi" w:cstheme="minorHAnsi"/>
                <w:sz w:val="16"/>
                <w:szCs w:val="16"/>
              </w:rPr>
              <w:t> </w:t>
            </w:r>
          </w:p>
          <w:p w14:paraId="19D0749C" w14:textId="77777777" w:rsidR="00634421" w:rsidRPr="00634421" w:rsidRDefault="00634421" w:rsidP="0063442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3442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Knowledge of artists: </w:t>
            </w:r>
          </w:p>
          <w:p w14:paraId="08B6F881" w14:textId="17C769AF" w:rsidR="00634421" w:rsidRPr="00634421" w:rsidRDefault="00634421">
            <w:pPr>
              <w:numPr>
                <w:ilvl w:val="0"/>
                <w:numId w:val="15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634421">
              <w:rPr>
                <w:rFonts w:asciiTheme="minorHAnsi" w:hAnsiTheme="minorHAnsi" w:cstheme="minorHAnsi"/>
                <w:sz w:val="16"/>
                <w:szCs w:val="16"/>
              </w:rPr>
              <w:t xml:space="preserve">Describe, </w:t>
            </w:r>
            <w:proofErr w:type="gramStart"/>
            <w:r w:rsidRPr="00634421">
              <w:rPr>
                <w:rFonts w:asciiTheme="minorHAnsi" w:hAnsiTheme="minorHAnsi" w:cstheme="minorHAnsi"/>
                <w:sz w:val="16"/>
                <w:szCs w:val="16"/>
              </w:rPr>
              <w:t>interpret</w:t>
            </w:r>
            <w:proofErr w:type="gramEnd"/>
            <w:r w:rsidRPr="00634421">
              <w:rPr>
                <w:rFonts w:asciiTheme="minorHAnsi" w:hAnsiTheme="minorHAnsi" w:cstheme="minorHAnsi"/>
                <w:sz w:val="16"/>
                <w:szCs w:val="16"/>
              </w:rPr>
              <w:t xml:space="preserve"> and evaluate the work, ideas and processes used by artists across a variety of disciplines, being able to describe how the cultural and historical context may have influenced their creative work.</w:t>
            </w:r>
          </w:p>
          <w:p w14:paraId="6E683444" w14:textId="77777777" w:rsidR="00634421" w:rsidRPr="00634421" w:rsidRDefault="00634421">
            <w:pPr>
              <w:numPr>
                <w:ilvl w:val="0"/>
                <w:numId w:val="15"/>
              </w:numPr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634421">
              <w:rPr>
                <w:rFonts w:asciiTheme="minorHAnsi" w:hAnsiTheme="minorHAnsi" w:cstheme="minorHAnsi"/>
                <w:sz w:val="16"/>
                <w:szCs w:val="16"/>
              </w:rPr>
              <w:t xml:space="preserve">Recognise how artists use materials to respond to feelings and memory and choose materials, imagery, shape and form to create personal </w:t>
            </w:r>
            <w:proofErr w:type="gramStart"/>
            <w:r w:rsidRPr="00634421">
              <w:rPr>
                <w:rFonts w:asciiTheme="minorHAnsi" w:hAnsiTheme="minorHAnsi" w:cstheme="minorHAnsi"/>
                <w:sz w:val="16"/>
                <w:szCs w:val="16"/>
              </w:rPr>
              <w:t>pieces .</w:t>
            </w:r>
            <w:proofErr w:type="gramEnd"/>
          </w:p>
          <w:p w14:paraId="2EAA18E1" w14:textId="77777777" w:rsidR="00634421" w:rsidRPr="00634421" w:rsidRDefault="00634421" w:rsidP="0063442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34421">
              <w:rPr>
                <w:rFonts w:asciiTheme="minorHAnsi" w:hAnsiTheme="minorHAnsi" w:cstheme="minorHAnsi"/>
                <w:sz w:val="16"/>
                <w:szCs w:val="16"/>
              </w:rPr>
              <w:t> </w:t>
            </w:r>
          </w:p>
          <w:p w14:paraId="007A2B3D" w14:textId="38120B4C" w:rsidR="00634421" w:rsidRPr="00634421" w:rsidRDefault="00634421" w:rsidP="0063442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3442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lastRenderedPageBreak/>
              <w:t>Evaluating and analysing:</w:t>
            </w:r>
          </w:p>
          <w:p w14:paraId="69D97EE0" w14:textId="77777777" w:rsidR="00634421" w:rsidRPr="00634421" w:rsidRDefault="00634421">
            <w:pPr>
              <w:numPr>
                <w:ilvl w:val="0"/>
                <w:numId w:val="16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634421">
              <w:rPr>
                <w:rFonts w:asciiTheme="minorHAnsi" w:hAnsiTheme="minorHAnsi" w:cstheme="minorHAnsi"/>
                <w:sz w:val="16"/>
                <w:szCs w:val="16"/>
              </w:rPr>
              <w:t>Give reasoned evaluations of their own and others’ work which takes account of context and intention.</w:t>
            </w:r>
          </w:p>
          <w:p w14:paraId="57E54EA9" w14:textId="77777777" w:rsidR="00634421" w:rsidRPr="00634421" w:rsidRDefault="00634421" w:rsidP="0063442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34421">
              <w:rPr>
                <w:rFonts w:asciiTheme="minorHAnsi" w:hAnsiTheme="minorHAnsi" w:cstheme="minorHAnsi"/>
                <w:sz w:val="16"/>
                <w:szCs w:val="16"/>
              </w:rPr>
              <w:t> </w:t>
            </w:r>
          </w:p>
          <w:p w14:paraId="24F7274E" w14:textId="5ECD26DE" w:rsidR="00634421" w:rsidRPr="00634421" w:rsidRDefault="00634421">
            <w:pPr>
              <w:numPr>
                <w:ilvl w:val="0"/>
                <w:numId w:val="16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634421">
              <w:rPr>
                <w:rFonts w:asciiTheme="minorHAnsi" w:hAnsiTheme="minorHAnsi" w:cstheme="minorHAnsi"/>
                <w:sz w:val="16"/>
                <w:szCs w:val="16"/>
              </w:rPr>
              <w:t>Discuss how art is sometimes used to communicate social, political, or environmental views.</w:t>
            </w:r>
          </w:p>
          <w:p w14:paraId="38AB92A2" w14:textId="77777777" w:rsidR="00634421" w:rsidRPr="00634421" w:rsidRDefault="00634421">
            <w:pPr>
              <w:numPr>
                <w:ilvl w:val="0"/>
                <w:numId w:val="16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634421">
              <w:rPr>
                <w:rFonts w:asciiTheme="minorHAnsi" w:hAnsiTheme="minorHAnsi" w:cstheme="minorHAnsi"/>
                <w:sz w:val="16"/>
                <w:szCs w:val="16"/>
              </w:rPr>
              <w:t xml:space="preserve">Independently use their knowledge of tools, </w:t>
            </w:r>
            <w:proofErr w:type="gramStart"/>
            <w:r w:rsidRPr="00634421">
              <w:rPr>
                <w:rFonts w:asciiTheme="minorHAnsi" w:hAnsiTheme="minorHAnsi" w:cstheme="minorHAnsi"/>
                <w:sz w:val="16"/>
                <w:szCs w:val="16"/>
              </w:rPr>
              <w:t>materials</w:t>
            </w:r>
            <w:proofErr w:type="gramEnd"/>
            <w:r w:rsidRPr="00634421">
              <w:rPr>
                <w:rFonts w:asciiTheme="minorHAnsi" w:hAnsiTheme="minorHAnsi" w:cstheme="minorHAnsi"/>
                <w:sz w:val="16"/>
                <w:szCs w:val="16"/>
              </w:rPr>
              <w:t xml:space="preserve"> and processes to try alternative solutions and make improvements to their work.</w:t>
            </w:r>
          </w:p>
          <w:p w14:paraId="35B2FA7B" w14:textId="77777777" w:rsidR="00F9554D" w:rsidRPr="00402659" w:rsidRDefault="00F9554D" w:rsidP="00F9554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47" w:type="dxa"/>
          </w:tcPr>
          <w:p w14:paraId="7CD638F4" w14:textId="77777777" w:rsidR="00CE13E0" w:rsidRPr="00CE13E0" w:rsidRDefault="00CE13E0" w:rsidP="00CE13E0">
            <w:p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CE13E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lastRenderedPageBreak/>
              <w:t>Generating ideas:</w:t>
            </w:r>
          </w:p>
          <w:p w14:paraId="4153EB3E" w14:textId="77777777" w:rsidR="00CE13E0" w:rsidRPr="00CE13E0" w:rsidRDefault="00CE13E0">
            <w:pPr>
              <w:numPr>
                <w:ilvl w:val="0"/>
                <w:numId w:val="17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E13E0">
              <w:rPr>
                <w:rFonts w:asciiTheme="minorHAnsi" w:hAnsiTheme="minorHAnsi" w:cstheme="minorHAnsi"/>
                <w:sz w:val="16"/>
                <w:szCs w:val="16"/>
              </w:rPr>
              <w:t xml:space="preserve">Develop ideas more independently from their own research. Explore and record their plans, </w:t>
            </w:r>
            <w:proofErr w:type="gramStart"/>
            <w:r w:rsidRPr="00CE13E0">
              <w:rPr>
                <w:rFonts w:asciiTheme="minorHAnsi" w:hAnsiTheme="minorHAnsi" w:cstheme="minorHAnsi"/>
                <w:sz w:val="16"/>
                <w:szCs w:val="16"/>
              </w:rPr>
              <w:t>ideas</w:t>
            </w:r>
            <w:proofErr w:type="gramEnd"/>
            <w:r w:rsidRPr="00CE13E0">
              <w:rPr>
                <w:rFonts w:asciiTheme="minorHAnsi" w:hAnsiTheme="minorHAnsi" w:cstheme="minorHAnsi"/>
                <w:sz w:val="16"/>
                <w:szCs w:val="16"/>
              </w:rPr>
              <w:t xml:space="preserve"> and evaluations to develop their ideas towards an outcome.</w:t>
            </w:r>
          </w:p>
          <w:p w14:paraId="4B747414" w14:textId="77777777" w:rsidR="00CE13E0" w:rsidRPr="00CE13E0" w:rsidRDefault="00CE13E0" w:rsidP="00CE13E0">
            <w:p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CE13E0">
              <w:rPr>
                <w:rFonts w:asciiTheme="minorHAnsi" w:hAnsiTheme="minorHAnsi" w:cstheme="minorHAnsi"/>
                <w:sz w:val="16"/>
                <w:szCs w:val="16"/>
              </w:rPr>
              <w:t> </w:t>
            </w:r>
          </w:p>
          <w:p w14:paraId="4D95F2D7" w14:textId="77777777" w:rsidR="00CE13E0" w:rsidRPr="00CE13E0" w:rsidRDefault="00CE13E0" w:rsidP="00CE13E0">
            <w:p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CE13E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Using sketchbooks:</w:t>
            </w:r>
          </w:p>
          <w:p w14:paraId="0C91F834" w14:textId="77777777" w:rsidR="00CE13E0" w:rsidRPr="00CE13E0" w:rsidRDefault="00CE13E0">
            <w:pPr>
              <w:numPr>
                <w:ilvl w:val="0"/>
                <w:numId w:val="18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E13E0">
              <w:rPr>
                <w:rFonts w:asciiTheme="minorHAnsi" w:hAnsiTheme="minorHAnsi" w:cstheme="minorHAnsi"/>
                <w:sz w:val="16"/>
                <w:szCs w:val="16"/>
              </w:rPr>
              <w:t xml:space="preserve">Confidently use sketchbooks for purposes including recording observations and research, testing </w:t>
            </w:r>
            <w:proofErr w:type="gramStart"/>
            <w:r w:rsidRPr="00CE13E0">
              <w:rPr>
                <w:rFonts w:asciiTheme="minorHAnsi" w:hAnsiTheme="minorHAnsi" w:cstheme="minorHAnsi"/>
                <w:sz w:val="16"/>
                <w:szCs w:val="16"/>
              </w:rPr>
              <w:t>materials</w:t>
            </w:r>
            <w:proofErr w:type="gramEnd"/>
            <w:r w:rsidRPr="00CE13E0">
              <w:rPr>
                <w:rFonts w:asciiTheme="minorHAnsi" w:hAnsiTheme="minorHAnsi" w:cstheme="minorHAnsi"/>
                <w:sz w:val="16"/>
                <w:szCs w:val="16"/>
              </w:rPr>
              <w:t xml:space="preserve"> and working towards an outcome more independently.</w:t>
            </w:r>
          </w:p>
          <w:p w14:paraId="56EB8B0D" w14:textId="77777777" w:rsidR="00CE13E0" w:rsidRPr="00CE13E0" w:rsidRDefault="00CE13E0" w:rsidP="00CE13E0">
            <w:p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CE13E0">
              <w:rPr>
                <w:rFonts w:asciiTheme="minorHAnsi" w:hAnsiTheme="minorHAnsi" w:cstheme="minorHAnsi"/>
                <w:sz w:val="16"/>
                <w:szCs w:val="16"/>
              </w:rPr>
              <w:t> </w:t>
            </w:r>
          </w:p>
          <w:p w14:paraId="2542595A" w14:textId="77777777" w:rsidR="00CE13E0" w:rsidRPr="00CE13E0" w:rsidRDefault="00CE13E0" w:rsidP="00CE13E0">
            <w:p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CE13E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Making skills:</w:t>
            </w:r>
          </w:p>
          <w:p w14:paraId="7D6A8D2F" w14:textId="77777777" w:rsidR="00CE13E0" w:rsidRPr="00CE13E0" w:rsidRDefault="00CE13E0">
            <w:pPr>
              <w:numPr>
                <w:ilvl w:val="0"/>
                <w:numId w:val="19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CE13E0">
              <w:rPr>
                <w:rFonts w:asciiTheme="minorHAnsi" w:hAnsiTheme="minorHAnsi" w:cstheme="minorHAnsi"/>
                <w:sz w:val="16"/>
                <w:szCs w:val="16"/>
              </w:rPr>
              <w:t>Work with a range of media with control in different ways to achieve different effects, including experimenting with the techniques used by other artists.</w:t>
            </w:r>
          </w:p>
          <w:p w14:paraId="7BB74CD1" w14:textId="77777777" w:rsidR="00CE13E0" w:rsidRPr="00CE13E0" w:rsidRDefault="00CE13E0" w:rsidP="00CE13E0">
            <w:p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CE13E0">
              <w:rPr>
                <w:rFonts w:asciiTheme="minorHAnsi" w:hAnsiTheme="minorHAnsi" w:cstheme="minorHAnsi"/>
                <w:sz w:val="16"/>
                <w:szCs w:val="16"/>
              </w:rPr>
              <w:t> </w:t>
            </w:r>
          </w:p>
          <w:p w14:paraId="420ADACC" w14:textId="77777777" w:rsidR="00CE13E0" w:rsidRPr="00CE13E0" w:rsidRDefault="00CE13E0" w:rsidP="00CE13E0">
            <w:p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CE13E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Knowledge of artists: </w:t>
            </w:r>
          </w:p>
          <w:p w14:paraId="6EE309DC" w14:textId="0B5B3E44" w:rsidR="00CE13E0" w:rsidRPr="00CE13E0" w:rsidRDefault="00CE13E0">
            <w:pPr>
              <w:numPr>
                <w:ilvl w:val="0"/>
                <w:numId w:val="20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CE13E0">
              <w:rPr>
                <w:rFonts w:asciiTheme="minorHAnsi" w:hAnsiTheme="minorHAnsi" w:cstheme="minorHAnsi"/>
                <w:sz w:val="16"/>
                <w:szCs w:val="16"/>
              </w:rPr>
              <w:t>Research and discuss the ideas and approaches of artists across a variety of disciplines, being able to describe how the cultural and historical context may have influenced their creative work.</w:t>
            </w:r>
          </w:p>
          <w:p w14:paraId="32E341B8" w14:textId="35D093AA" w:rsidR="00CE13E0" w:rsidRPr="00CE13E0" w:rsidRDefault="00CE13E0">
            <w:pPr>
              <w:numPr>
                <w:ilvl w:val="0"/>
                <w:numId w:val="20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CE13E0">
              <w:rPr>
                <w:rFonts w:asciiTheme="minorHAnsi" w:hAnsiTheme="minorHAnsi" w:cstheme="minorHAnsi"/>
                <w:sz w:val="16"/>
                <w:szCs w:val="16"/>
              </w:rPr>
              <w:t>Discuss how artists create work with the intent to create an impact on the viewer.</w:t>
            </w:r>
          </w:p>
          <w:p w14:paraId="535CEEEF" w14:textId="77777777" w:rsidR="00CE13E0" w:rsidRPr="00CE13E0" w:rsidRDefault="00CE13E0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360"/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E13E0">
              <w:rPr>
                <w:rFonts w:asciiTheme="minorHAnsi" w:hAnsiTheme="minorHAnsi" w:cstheme="minorHAnsi"/>
                <w:sz w:val="16"/>
                <w:szCs w:val="16"/>
              </w:rPr>
              <w:t>Consider what choices can be made in their own work to impact their viewer.</w:t>
            </w:r>
          </w:p>
          <w:p w14:paraId="2F471E6B" w14:textId="77777777" w:rsidR="00CE13E0" w:rsidRPr="00CE13E0" w:rsidRDefault="00CE13E0" w:rsidP="00CE13E0">
            <w:p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CE13E0">
              <w:rPr>
                <w:rFonts w:asciiTheme="minorHAnsi" w:hAnsiTheme="minorHAnsi" w:cstheme="minorHAnsi"/>
                <w:sz w:val="16"/>
                <w:szCs w:val="16"/>
              </w:rPr>
              <w:t> </w:t>
            </w:r>
          </w:p>
          <w:p w14:paraId="5666AF4F" w14:textId="77777777" w:rsidR="00CE13E0" w:rsidRPr="00CE13E0" w:rsidRDefault="00CE13E0" w:rsidP="00CE13E0">
            <w:p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CE13E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Evaluating and analysing:</w:t>
            </w:r>
          </w:p>
          <w:p w14:paraId="554248D6" w14:textId="1C7A9DAB" w:rsidR="00CE13E0" w:rsidRPr="00CE13E0" w:rsidRDefault="00CE13E0">
            <w:pPr>
              <w:numPr>
                <w:ilvl w:val="0"/>
                <w:numId w:val="21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CE13E0">
              <w:rPr>
                <w:rFonts w:asciiTheme="minorHAnsi" w:hAnsiTheme="minorHAnsi" w:cstheme="minorHAnsi"/>
                <w:sz w:val="16"/>
                <w:szCs w:val="16"/>
              </w:rPr>
              <w:t>Discuss the processes used by themselves and by other artists, and describe the particular outcome achieved.</w:t>
            </w:r>
          </w:p>
          <w:p w14:paraId="3FC23332" w14:textId="21D2A5EA" w:rsidR="00CE13E0" w:rsidRPr="00CE13E0" w:rsidRDefault="00CE13E0">
            <w:pPr>
              <w:numPr>
                <w:ilvl w:val="0"/>
                <w:numId w:val="21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CE13E0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>Consider how effectively pieces of art express emotion and encourage the viewer to question their own ideas.</w:t>
            </w:r>
          </w:p>
          <w:p w14:paraId="1832D437" w14:textId="77777777" w:rsidR="00CE13E0" w:rsidRPr="00CE13E0" w:rsidRDefault="00CE13E0">
            <w:pPr>
              <w:numPr>
                <w:ilvl w:val="0"/>
                <w:numId w:val="21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CE13E0">
              <w:rPr>
                <w:rFonts w:asciiTheme="minorHAnsi" w:hAnsiTheme="minorHAnsi" w:cstheme="minorHAnsi"/>
                <w:sz w:val="16"/>
                <w:szCs w:val="16"/>
              </w:rPr>
              <w:t xml:space="preserve">Use their knowledge of tools, </w:t>
            </w:r>
            <w:proofErr w:type="gramStart"/>
            <w:r w:rsidRPr="00CE13E0">
              <w:rPr>
                <w:rFonts w:asciiTheme="minorHAnsi" w:hAnsiTheme="minorHAnsi" w:cstheme="minorHAnsi"/>
                <w:sz w:val="16"/>
                <w:szCs w:val="16"/>
              </w:rPr>
              <w:t>materials</w:t>
            </w:r>
            <w:proofErr w:type="gramEnd"/>
            <w:r w:rsidRPr="00CE13E0">
              <w:rPr>
                <w:rFonts w:asciiTheme="minorHAnsi" w:hAnsiTheme="minorHAnsi" w:cstheme="minorHAnsi"/>
                <w:sz w:val="16"/>
                <w:szCs w:val="16"/>
              </w:rPr>
              <w:t xml:space="preserve"> and processes to try alternative solutions and make improvements to their work.</w:t>
            </w:r>
          </w:p>
          <w:p w14:paraId="58477471" w14:textId="77777777" w:rsidR="00F9554D" w:rsidRPr="00B1489A" w:rsidRDefault="00F9554D" w:rsidP="00F9554D">
            <w:p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B05BCB" w14:paraId="6DE3994B" w14:textId="77777777" w:rsidTr="00414DD2">
        <w:tc>
          <w:tcPr>
            <w:tcW w:w="1418" w:type="dxa"/>
            <w:shd w:val="clear" w:color="auto" w:fill="F2F2F2" w:themeFill="background1" w:themeFillShade="F2"/>
          </w:tcPr>
          <w:p w14:paraId="7D7FF7B8" w14:textId="77777777" w:rsidR="00B05BCB" w:rsidRDefault="00B05BCB" w:rsidP="00B05BCB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Lessons</w:t>
            </w:r>
          </w:p>
        </w:tc>
        <w:tc>
          <w:tcPr>
            <w:tcW w:w="3118" w:type="dxa"/>
          </w:tcPr>
          <w:p w14:paraId="50F58C35" w14:textId="77777777" w:rsidR="00E2537F" w:rsidRPr="00FF7C93" w:rsidRDefault="00E2537F" w:rsidP="00E2537F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F7C93">
              <w:rPr>
                <w:rFonts w:asciiTheme="minorHAnsi" w:hAnsiTheme="minorHAnsi" w:cstheme="minorHAnsi"/>
                <w:bCs/>
                <w:sz w:val="16"/>
                <w:szCs w:val="16"/>
              </w:rPr>
              <w:t>Lesson 1: Photomontage</w:t>
            </w:r>
          </w:p>
          <w:p w14:paraId="7710A704" w14:textId="77777777" w:rsidR="00E2537F" w:rsidRPr="00FF7C93" w:rsidRDefault="00E2537F" w:rsidP="00E2537F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F7C93">
              <w:rPr>
                <w:rFonts w:asciiTheme="minorHAnsi" w:hAnsiTheme="minorHAnsi" w:cstheme="minorHAnsi"/>
                <w:bCs/>
                <w:sz w:val="16"/>
                <w:szCs w:val="16"/>
              </w:rPr>
              <w:t>Lesson 2: Macro photography</w:t>
            </w:r>
          </w:p>
          <w:p w14:paraId="54E43585" w14:textId="77777777" w:rsidR="00E2537F" w:rsidRPr="00FF7C93" w:rsidRDefault="00E2537F" w:rsidP="00E2537F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F7C93">
              <w:rPr>
                <w:rFonts w:asciiTheme="minorHAnsi" w:hAnsiTheme="minorHAnsi" w:cstheme="minorHAnsi"/>
                <w:bCs/>
                <w:sz w:val="16"/>
                <w:szCs w:val="16"/>
              </w:rPr>
              <w:t>Lesson 3: Digital art</w:t>
            </w:r>
          </w:p>
          <w:p w14:paraId="51E60CE7" w14:textId="77777777" w:rsidR="00E2537F" w:rsidRPr="00FF7C93" w:rsidRDefault="00E2537F" w:rsidP="00E2537F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F7C93">
              <w:rPr>
                <w:rFonts w:asciiTheme="minorHAnsi" w:hAnsiTheme="minorHAnsi" w:cstheme="minorHAnsi"/>
                <w:bCs/>
                <w:sz w:val="16"/>
                <w:szCs w:val="16"/>
              </w:rPr>
              <w:t>Lesson 4: Recreating paintings</w:t>
            </w:r>
          </w:p>
          <w:p w14:paraId="0189CEBE" w14:textId="77777777" w:rsidR="00E2537F" w:rsidRPr="00FF7C93" w:rsidRDefault="00E2537F" w:rsidP="00E2537F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F7C93">
              <w:rPr>
                <w:rFonts w:asciiTheme="minorHAnsi" w:hAnsiTheme="minorHAnsi" w:cstheme="minorHAnsi"/>
                <w:bCs/>
                <w:sz w:val="16"/>
                <w:szCs w:val="16"/>
              </w:rPr>
              <w:t>Lesson 5: Photorealistic self-portraits</w:t>
            </w:r>
          </w:p>
          <w:p w14:paraId="262EDD05" w14:textId="6B8F98C5" w:rsidR="00B05BCB" w:rsidRPr="00582FAC" w:rsidRDefault="00B05BCB" w:rsidP="00B05BCB">
            <w:pPr>
              <w:rPr>
                <w:rFonts w:asciiTheme="minorHAnsi" w:hAnsiTheme="minorHAnsi" w:cstheme="minorHAnsi"/>
                <w:bCs/>
                <w:color w:val="FF0000"/>
                <w:sz w:val="16"/>
                <w:szCs w:val="16"/>
              </w:rPr>
            </w:pPr>
          </w:p>
        </w:tc>
        <w:tc>
          <w:tcPr>
            <w:tcW w:w="3261" w:type="dxa"/>
          </w:tcPr>
          <w:p w14:paraId="494DF327" w14:textId="77777777" w:rsidR="00B05BCB" w:rsidRPr="00F663D8" w:rsidRDefault="00220CB5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hyperlink r:id="rId10" w:history="1">
              <w:r w:rsidR="00B05BCB" w:rsidRPr="00F663D8">
                <w:rPr>
                  <w:rFonts w:asciiTheme="minorHAnsi" w:hAnsiTheme="minorHAnsi" w:cstheme="minorHAnsi"/>
                  <w:bCs/>
                  <w:sz w:val="16"/>
                  <w:szCs w:val="16"/>
                </w:rPr>
                <w:t xml:space="preserve"> Lesson 1: Experimental mark making</w:t>
              </w:r>
            </w:hyperlink>
          </w:p>
          <w:p w14:paraId="4E75FB2E" w14:textId="77777777" w:rsidR="00B05BCB" w:rsidRPr="00F663D8" w:rsidRDefault="00220CB5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hyperlink r:id="rId11" w:history="1">
              <w:r w:rsidR="00B05BCB" w:rsidRPr="00F663D8">
                <w:rPr>
                  <w:rFonts w:asciiTheme="minorHAnsi" w:hAnsiTheme="minorHAnsi" w:cstheme="minorHAnsi"/>
                  <w:bCs/>
                  <w:sz w:val="16"/>
                  <w:szCs w:val="16"/>
                </w:rPr>
                <w:t xml:space="preserve"> Lesson 2: Symbolic imagery</w:t>
              </w:r>
            </w:hyperlink>
          </w:p>
          <w:p w14:paraId="1F31EFA6" w14:textId="77777777" w:rsidR="00B05BCB" w:rsidRPr="00F663D8" w:rsidRDefault="00220CB5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hyperlink r:id="rId12" w:history="1">
              <w:r w:rsidR="00B05BCB" w:rsidRPr="00F663D8">
                <w:rPr>
                  <w:rFonts w:asciiTheme="minorHAnsi" w:hAnsiTheme="minorHAnsi" w:cstheme="minorHAnsi"/>
                  <w:bCs/>
                  <w:sz w:val="16"/>
                  <w:szCs w:val="16"/>
                </w:rPr>
                <w:t xml:space="preserve"> Lesson 3: Chiaroscuro</w:t>
              </w:r>
            </w:hyperlink>
          </w:p>
          <w:p w14:paraId="374CCD08" w14:textId="680282D9" w:rsidR="00B05BCB" w:rsidRPr="00F663D8" w:rsidRDefault="00220CB5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hyperlink r:id="rId13" w:history="1">
              <w:r w:rsidR="00B05BCB" w:rsidRPr="00F663D8">
                <w:rPr>
                  <w:rFonts w:asciiTheme="minorHAnsi" w:hAnsiTheme="minorHAnsi" w:cstheme="minorHAnsi"/>
                  <w:bCs/>
                  <w:sz w:val="16"/>
                  <w:szCs w:val="16"/>
                </w:rPr>
                <w:t xml:space="preserve"> Lesson 4: Street art</w:t>
              </w:r>
            </w:hyperlink>
          </w:p>
          <w:p w14:paraId="1D06D023" w14:textId="760EE48D" w:rsidR="00B05BCB" w:rsidRPr="00AE6C40" w:rsidRDefault="00220CB5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hyperlink r:id="rId14" w:history="1">
              <w:r w:rsidR="00B05BCB" w:rsidRPr="00F663D8">
                <w:rPr>
                  <w:rFonts w:asciiTheme="minorHAnsi" w:hAnsiTheme="minorHAnsi" w:cstheme="minorHAnsi"/>
                  <w:bCs/>
                  <w:sz w:val="16"/>
                  <w:szCs w:val="16"/>
                </w:rPr>
                <w:t xml:space="preserve"> Lesson 5: Powerful imagery</w:t>
              </w:r>
            </w:hyperlink>
          </w:p>
        </w:tc>
        <w:tc>
          <w:tcPr>
            <w:tcW w:w="3402" w:type="dxa"/>
          </w:tcPr>
          <w:p w14:paraId="3FCBB90E" w14:textId="77777777" w:rsidR="00B05BCB" w:rsidRPr="00414DD2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14DD2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Lesson 1: David Hockney </w:t>
            </w:r>
          </w:p>
          <w:p w14:paraId="05873258" w14:textId="77777777" w:rsidR="00B05BCB" w:rsidRPr="00414DD2" w:rsidRDefault="00220CB5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hyperlink r:id="rId15" w:history="1">
              <w:r w:rsidR="00B05BCB" w:rsidRPr="00414DD2">
                <w:rPr>
                  <w:rFonts w:asciiTheme="minorHAnsi" w:hAnsiTheme="minorHAnsi" w:cstheme="minorHAnsi"/>
                  <w:bCs/>
                  <w:sz w:val="16"/>
                  <w:szCs w:val="16"/>
                </w:rPr>
                <w:t xml:space="preserve"> Lesson 2: Paula Rego – The Dance</w:t>
              </w:r>
            </w:hyperlink>
          </w:p>
          <w:p w14:paraId="2EA30ECB" w14:textId="77777777" w:rsidR="00B05BCB" w:rsidRPr="00414DD2" w:rsidRDefault="00220CB5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hyperlink r:id="rId16" w:history="1">
              <w:r w:rsidR="00B05BCB" w:rsidRPr="00414DD2">
                <w:rPr>
                  <w:rFonts w:asciiTheme="minorHAnsi" w:hAnsiTheme="minorHAnsi" w:cstheme="minorHAnsi"/>
                  <w:bCs/>
                  <w:sz w:val="16"/>
                  <w:szCs w:val="16"/>
                </w:rPr>
                <w:t xml:space="preserve"> Lesson 3: John Singer Sargent – The Front Line</w:t>
              </w:r>
            </w:hyperlink>
          </w:p>
          <w:p w14:paraId="407B5DC2" w14:textId="77777777" w:rsidR="00B05BCB" w:rsidRPr="00414DD2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14DD2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Lesson 4: Fiona Rae </w:t>
            </w:r>
          </w:p>
          <w:p w14:paraId="57C8B76A" w14:textId="77777777" w:rsidR="00B05BCB" w:rsidRPr="00414DD2" w:rsidRDefault="00220CB5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hyperlink r:id="rId17" w:history="1">
              <w:r w:rsidR="00B05BCB" w:rsidRPr="00414DD2">
                <w:rPr>
                  <w:rFonts w:asciiTheme="minorHAnsi" w:hAnsiTheme="minorHAnsi" w:cstheme="minorHAnsi"/>
                  <w:bCs/>
                  <w:sz w:val="16"/>
                  <w:szCs w:val="16"/>
                </w:rPr>
                <w:t xml:space="preserve"> Lesson 5: Lubaina </w:t>
              </w:r>
              <w:proofErr w:type="spellStart"/>
              <w:r w:rsidR="00B05BCB" w:rsidRPr="00414DD2">
                <w:rPr>
                  <w:rFonts w:asciiTheme="minorHAnsi" w:hAnsiTheme="minorHAnsi" w:cstheme="minorHAnsi"/>
                  <w:bCs/>
                  <w:sz w:val="16"/>
                  <w:szCs w:val="16"/>
                </w:rPr>
                <w:t>Himid</w:t>
              </w:r>
              <w:proofErr w:type="spellEnd"/>
            </w:hyperlink>
          </w:p>
          <w:p w14:paraId="4A31327A" w14:textId="77777777" w:rsidR="00B05BCB" w:rsidRPr="00414DD2" w:rsidRDefault="00220CB5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hyperlink r:id="rId18" w:history="1">
              <w:r w:rsidR="00B05BCB" w:rsidRPr="00414DD2">
                <w:rPr>
                  <w:rFonts w:asciiTheme="minorHAnsi" w:hAnsiTheme="minorHAnsi" w:cstheme="minorHAnsi"/>
                  <w:bCs/>
                  <w:sz w:val="16"/>
                  <w:szCs w:val="16"/>
                </w:rPr>
                <w:t xml:space="preserve"> Lesson 6: Research and planning</w:t>
              </w:r>
            </w:hyperlink>
          </w:p>
          <w:p w14:paraId="74856026" w14:textId="5C6A4B69" w:rsidR="00B05BCB" w:rsidRPr="0026778B" w:rsidRDefault="00220CB5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hyperlink r:id="rId19" w:history="1">
              <w:r w:rsidR="00B05BCB" w:rsidRPr="00414DD2">
                <w:rPr>
                  <w:rFonts w:asciiTheme="minorHAnsi" w:hAnsiTheme="minorHAnsi" w:cstheme="minorHAnsi"/>
                  <w:bCs/>
                  <w:sz w:val="16"/>
                  <w:szCs w:val="16"/>
                </w:rPr>
                <w:t xml:space="preserve"> Lesson 7: Making art!</w:t>
              </w:r>
            </w:hyperlink>
          </w:p>
        </w:tc>
        <w:tc>
          <w:tcPr>
            <w:tcW w:w="3247" w:type="dxa"/>
          </w:tcPr>
          <w:p w14:paraId="02479FEB" w14:textId="77777777" w:rsidR="00B05BCB" w:rsidRPr="00B05BCB" w:rsidRDefault="00220CB5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hyperlink r:id="rId20" w:history="1">
              <w:r w:rsidR="00B05BCB" w:rsidRPr="00B05BCB">
                <w:rPr>
                  <w:rFonts w:asciiTheme="minorHAnsi" w:hAnsiTheme="minorHAnsi" w:cstheme="minorHAnsi"/>
                  <w:bCs/>
                  <w:sz w:val="16"/>
                  <w:szCs w:val="16"/>
                </w:rPr>
                <w:t xml:space="preserve"> Lesson 1: What is installation art?</w:t>
              </w:r>
            </w:hyperlink>
          </w:p>
          <w:p w14:paraId="10CEB1E5" w14:textId="77777777" w:rsidR="00B05BCB" w:rsidRPr="00B05BCB" w:rsidRDefault="00220CB5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hyperlink r:id="rId21" w:history="1">
              <w:r w:rsidR="00B05BCB" w:rsidRPr="00B05BCB">
                <w:rPr>
                  <w:rFonts w:asciiTheme="minorHAnsi" w:hAnsiTheme="minorHAnsi" w:cstheme="minorHAnsi"/>
                  <w:bCs/>
                  <w:sz w:val="16"/>
                  <w:szCs w:val="16"/>
                </w:rPr>
                <w:t xml:space="preserve"> Lesson 2: Space and scale</w:t>
              </w:r>
            </w:hyperlink>
          </w:p>
          <w:p w14:paraId="648B6885" w14:textId="77777777" w:rsidR="00B05BCB" w:rsidRPr="00B05BCB" w:rsidRDefault="00220CB5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hyperlink r:id="rId22" w:history="1">
              <w:r w:rsidR="00B05BCB" w:rsidRPr="00B05BCB">
                <w:rPr>
                  <w:rFonts w:asciiTheme="minorHAnsi" w:hAnsiTheme="minorHAnsi" w:cstheme="minorHAnsi"/>
                  <w:bCs/>
                  <w:sz w:val="16"/>
                  <w:szCs w:val="16"/>
                </w:rPr>
                <w:t xml:space="preserve"> Lesson 3: Everyday amazing</w:t>
              </w:r>
            </w:hyperlink>
          </w:p>
          <w:p w14:paraId="5335AE5A" w14:textId="77777777" w:rsidR="00B05BCB" w:rsidRPr="00B05BCB" w:rsidRDefault="00220CB5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hyperlink r:id="rId23" w:history="1">
              <w:r w:rsidR="00B05BCB" w:rsidRPr="00B05BCB">
                <w:rPr>
                  <w:rFonts w:asciiTheme="minorHAnsi" w:hAnsiTheme="minorHAnsi" w:cstheme="minorHAnsi"/>
                  <w:bCs/>
                  <w:sz w:val="16"/>
                  <w:szCs w:val="16"/>
                </w:rPr>
                <w:t xml:space="preserve"> Lesson 4: Creative concepts</w:t>
              </w:r>
            </w:hyperlink>
          </w:p>
          <w:p w14:paraId="626F963D" w14:textId="4D6E8C16" w:rsidR="00B05BCB" w:rsidRPr="003E774E" w:rsidRDefault="00220CB5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hyperlink r:id="rId24" w:history="1">
              <w:r w:rsidR="00B05BCB" w:rsidRPr="00B05BCB">
                <w:rPr>
                  <w:rFonts w:asciiTheme="minorHAnsi" w:hAnsiTheme="minorHAnsi" w:cstheme="minorHAnsi"/>
                  <w:bCs/>
                  <w:sz w:val="16"/>
                  <w:szCs w:val="16"/>
                </w:rPr>
                <w:t xml:space="preserve"> Lesson 5: Viewer experience</w:t>
              </w:r>
            </w:hyperlink>
          </w:p>
        </w:tc>
      </w:tr>
      <w:tr w:rsidR="00B05BCB" w14:paraId="272E98C5" w14:textId="77777777" w:rsidTr="00414DD2">
        <w:tc>
          <w:tcPr>
            <w:tcW w:w="1418" w:type="dxa"/>
            <w:shd w:val="clear" w:color="auto" w:fill="F2F2F2" w:themeFill="background1" w:themeFillShade="F2"/>
          </w:tcPr>
          <w:p w14:paraId="4F7CCB1B" w14:textId="77777777" w:rsidR="00B05BCB" w:rsidRDefault="00B05BCB" w:rsidP="00B05BCB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Key Vocabulary</w:t>
            </w:r>
          </w:p>
        </w:tc>
        <w:tc>
          <w:tcPr>
            <w:tcW w:w="3118" w:type="dxa"/>
          </w:tcPr>
          <w:p w14:paraId="6F078CB6" w14:textId="77777777" w:rsidR="008E6BF1" w:rsidRPr="00FF7C93" w:rsidRDefault="008E6BF1" w:rsidP="008E6BF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F7C93">
              <w:rPr>
                <w:rFonts w:asciiTheme="minorHAnsi" w:hAnsiTheme="minorHAnsi" w:cstheme="minorHAnsi"/>
                <w:bCs/>
                <w:sz w:val="16"/>
                <w:szCs w:val="16"/>
              </w:rPr>
              <w:t>album</w:t>
            </w:r>
          </w:p>
          <w:p w14:paraId="0FAE0973" w14:textId="77777777" w:rsidR="008E6BF1" w:rsidRPr="00FF7C93" w:rsidRDefault="008E6BF1" w:rsidP="008E6BF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F7C93">
              <w:rPr>
                <w:rFonts w:asciiTheme="minorHAnsi" w:hAnsiTheme="minorHAnsi" w:cstheme="minorHAnsi"/>
                <w:bCs/>
                <w:sz w:val="16"/>
                <w:szCs w:val="16"/>
              </w:rPr>
              <w:t>arrangement</w:t>
            </w:r>
          </w:p>
          <w:p w14:paraId="22AD2C03" w14:textId="77777777" w:rsidR="008E6BF1" w:rsidRPr="00FF7C93" w:rsidRDefault="008E6BF1" w:rsidP="008E6BF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F7C93">
              <w:rPr>
                <w:rFonts w:asciiTheme="minorHAnsi" w:hAnsiTheme="minorHAnsi" w:cstheme="minorHAnsi"/>
                <w:bCs/>
                <w:sz w:val="16"/>
                <w:szCs w:val="16"/>
              </w:rPr>
              <w:t>cityscape</w:t>
            </w:r>
          </w:p>
          <w:p w14:paraId="687E4182" w14:textId="77777777" w:rsidR="008E6BF1" w:rsidRPr="00FF7C93" w:rsidRDefault="008E6BF1" w:rsidP="008E6BF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F7C93">
              <w:rPr>
                <w:rFonts w:asciiTheme="minorHAnsi" w:hAnsiTheme="minorHAnsi" w:cstheme="minorHAnsi"/>
                <w:bCs/>
                <w:sz w:val="16"/>
                <w:szCs w:val="16"/>
              </w:rPr>
              <w:t>composition</w:t>
            </w:r>
          </w:p>
          <w:p w14:paraId="4EA410EF" w14:textId="77777777" w:rsidR="008E6BF1" w:rsidRPr="00FF7C93" w:rsidRDefault="008E6BF1" w:rsidP="008E6BF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F7C93">
              <w:rPr>
                <w:rFonts w:asciiTheme="minorHAnsi" w:hAnsiTheme="minorHAnsi" w:cstheme="minorHAnsi"/>
                <w:bCs/>
                <w:sz w:val="16"/>
                <w:szCs w:val="16"/>
              </w:rPr>
              <w:t>Dada</w:t>
            </w:r>
          </w:p>
          <w:p w14:paraId="072A9292" w14:textId="77777777" w:rsidR="008E6BF1" w:rsidRPr="00FF7C93" w:rsidRDefault="008E6BF1" w:rsidP="008E6BF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F7C93">
              <w:rPr>
                <w:rFonts w:asciiTheme="minorHAnsi" w:hAnsiTheme="minorHAnsi" w:cstheme="minorHAnsi"/>
                <w:bCs/>
                <w:sz w:val="16"/>
                <w:szCs w:val="16"/>
              </w:rPr>
              <w:t>digital</w:t>
            </w:r>
          </w:p>
          <w:p w14:paraId="0745942E" w14:textId="77777777" w:rsidR="008E6BF1" w:rsidRPr="00FF7C93" w:rsidRDefault="008E6BF1" w:rsidP="008E6BF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F7C93">
              <w:rPr>
                <w:rFonts w:asciiTheme="minorHAnsi" w:hAnsiTheme="minorHAnsi" w:cstheme="minorHAnsi"/>
                <w:bCs/>
                <w:sz w:val="16"/>
                <w:szCs w:val="16"/>
              </w:rPr>
              <w:t>editing</w:t>
            </w:r>
          </w:p>
          <w:p w14:paraId="1352517A" w14:textId="77777777" w:rsidR="008E6BF1" w:rsidRPr="00FF7C93" w:rsidRDefault="008E6BF1" w:rsidP="008E6BF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F7C93">
              <w:rPr>
                <w:rFonts w:asciiTheme="minorHAnsi" w:hAnsiTheme="minorHAnsi" w:cstheme="minorHAnsi"/>
                <w:bCs/>
                <w:sz w:val="16"/>
                <w:szCs w:val="16"/>
              </w:rPr>
              <w:t>emulate</w:t>
            </w:r>
          </w:p>
          <w:p w14:paraId="580C619A" w14:textId="77777777" w:rsidR="008E6BF1" w:rsidRPr="00FF7C93" w:rsidRDefault="008E6BF1" w:rsidP="008E6BF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F7C93">
              <w:rPr>
                <w:rFonts w:asciiTheme="minorHAnsi" w:hAnsiTheme="minorHAnsi" w:cstheme="minorHAnsi"/>
                <w:bCs/>
                <w:sz w:val="16"/>
                <w:szCs w:val="16"/>
              </w:rPr>
              <w:t>focus</w:t>
            </w:r>
          </w:p>
          <w:p w14:paraId="6E093832" w14:textId="77777777" w:rsidR="008E6BF1" w:rsidRPr="00FF7C93" w:rsidRDefault="008E6BF1" w:rsidP="008E6BF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F7C93">
              <w:rPr>
                <w:rFonts w:asciiTheme="minorHAnsi" w:hAnsiTheme="minorHAnsi" w:cstheme="minorHAnsi"/>
                <w:bCs/>
                <w:sz w:val="16"/>
                <w:szCs w:val="16"/>
              </w:rPr>
              <w:t>frame</w:t>
            </w:r>
          </w:p>
          <w:p w14:paraId="72BDBB8A" w14:textId="77777777" w:rsidR="008E6BF1" w:rsidRPr="00FF7C93" w:rsidRDefault="008E6BF1" w:rsidP="008E6BF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F7C93">
              <w:rPr>
                <w:rFonts w:asciiTheme="minorHAnsi" w:hAnsiTheme="minorHAnsi" w:cstheme="minorHAnsi"/>
                <w:bCs/>
                <w:sz w:val="16"/>
                <w:szCs w:val="16"/>
              </w:rPr>
              <w:t>grid</w:t>
            </w:r>
          </w:p>
          <w:p w14:paraId="73D09431" w14:textId="77777777" w:rsidR="008E6BF1" w:rsidRPr="00FF7C93" w:rsidRDefault="008E6BF1" w:rsidP="008E6BF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F7C93">
              <w:rPr>
                <w:rFonts w:asciiTheme="minorHAnsi" w:hAnsiTheme="minorHAnsi" w:cstheme="minorHAnsi"/>
                <w:bCs/>
                <w:sz w:val="16"/>
                <w:szCs w:val="16"/>
              </w:rPr>
              <w:t>image</w:t>
            </w:r>
          </w:p>
          <w:p w14:paraId="23D20DC5" w14:textId="77777777" w:rsidR="008E6BF1" w:rsidRPr="00FF7C93" w:rsidRDefault="008E6BF1" w:rsidP="008E6BF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F7C93">
              <w:rPr>
                <w:rFonts w:asciiTheme="minorHAnsi" w:hAnsiTheme="minorHAnsi" w:cstheme="minorHAnsi"/>
                <w:bCs/>
                <w:sz w:val="16"/>
                <w:szCs w:val="16"/>
              </w:rPr>
              <w:t>layout</w:t>
            </w:r>
          </w:p>
          <w:p w14:paraId="4C66FCAE" w14:textId="77777777" w:rsidR="008E6BF1" w:rsidRPr="00FF7C93" w:rsidRDefault="008E6BF1" w:rsidP="008E6BF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F7C93">
              <w:rPr>
                <w:rFonts w:asciiTheme="minorHAnsi" w:hAnsiTheme="minorHAnsi" w:cstheme="minorHAnsi"/>
                <w:bCs/>
                <w:sz w:val="16"/>
                <w:szCs w:val="16"/>
              </w:rPr>
              <w:t>macro</w:t>
            </w:r>
          </w:p>
          <w:p w14:paraId="25F88F4E" w14:textId="77777777" w:rsidR="008E6BF1" w:rsidRPr="00FF7C93" w:rsidRDefault="008E6BF1" w:rsidP="008E6BF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F7C93">
              <w:rPr>
                <w:rFonts w:asciiTheme="minorHAnsi" w:hAnsiTheme="minorHAnsi" w:cstheme="minorHAnsi"/>
                <w:bCs/>
                <w:sz w:val="16"/>
                <w:szCs w:val="16"/>
              </w:rPr>
              <w:t>monochromatic</w:t>
            </w:r>
          </w:p>
          <w:p w14:paraId="4B9E72FC" w14:textId="77777777" w:rsidR="008E6BF1" w:rsidRPr="00FF7C93" w:rsidRDefault="008E6BF1" w:rsidP="008E6BF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F7C93">
              <w:rPr>
                <w:rFonts w:asciiTheme="minorHAnsi" w:hAnsiTheme="minorHAnsi" w:cstheme="minorHAnsi"/>
                <w:bCs/>
                <w:sz w:val="16"/>
                <w:szCs w:val="16"/>
              </w:rPr>
              <w:t>monochrome</w:t>
            </w:r>
          </w:p>
          <w:p w14:paraId="18AE0A9C" w14:textId="77777777" w:rsidR="008E6BF1" w:rsidRPr="00FF7C93" w:rsidRDefault="008E6BF1" w:rsidP="008E6BF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F7C93">
              <w:rPr>
                <w:rFonts w:asciiTheme="minorHAnsi" w:hAnsiTheme="minorHAnsi" w:cstheme="minorHAnsi"/>
                <w:bCs/>
                <w:sz w:val="16"/>
                <w:szCs w:val="16"/>
              </w:rPr>
              <w:t>photography</w:t>
            </w:r>
          </w:p>
          <w:p w14:paraId="67D9CD13" w14:textId="77777777" w:rsidR="008E6BF1" w:rsidRPr="00FF7C93" w:rsidRDefault="008E6BF1" w:rsidP="008E6BF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F7C93">
              <w:rPr>
                <w:rFonts w:asciiTheme="minorHAnsi" w:hAnsiTheme="minorHAnsi" w:cstheme="minorHAnsi"/>
                <w:bCs/>
                <w:sz w:val="16"/>
                <w:szCs w:val="16"/>
              </w:rPr>
              <w:lastRenderedPageBreak/>
              <w:t>photomontage</w:t>
            </w:r>
          </w:p>
          <w:p w14:paraId="299D39E8" w14:textId="77777777" w:rsidR="008E6BF1" w:rsidRPr="00FF7C93" w:rsidRDefault="008E6BF1" w:rsidP="008E6BF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F7C93">
              <w:rPr>
                <w:rFonts w:asciiTheme="minorHAnsi" w:hAnsiTheme="minorHAnsi" w:cstheme="minorHAnsi"/>
                <w:bCs/>
                <w:sz w:val="16"/>
                <w:szCs w:val="16"/>
              </w:rPr>
              <w:t>photorealism</w:t>
            </w:r>
          </w:p>
          <w:p w14:paraId="0FC33142" w14:textId="77777777" w:rsidR="008E6BF1" w:rsidRPr="00FF7C93" w:rsidRDefault="008E6BF1" w:rsidP="008E6BF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F7C93">
              <w:rPr>
                <w:rFonts w:asciiTheme="minorHAnsi" w:hAnsiTheme="minorHAnsi" w:cstheme="minorHAnsi"/>
                <w:bCs/>
                <w:sz w:val="16"/>
                <w:szCs w:val="16"/>
              </w:rPr>
              <w:t>photorealistic</w:t>
            </w:r>
          </w:p>
          <w:p w14:paraId="4E455863" w14:textId="77777777" w:rsidR="008E6BF1" w:rsidRPr="00FF7C93" w:rsidRDefault="008E6BF1" w:rsidP="008E6BF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F7C93">
              <w:rPr>
                <w:rFonts w:asciiTheme="minorHAnsi" w:hAnsiTheme="minorHAnsi" w:cstheme="minorHAnsi"/>
                <w:bCs/>
                <w:sz w:val="16"/>
                <w:szCs w:val="16"/>
              </w:rPr>
              <w:t>portrait</w:t>
            </w:r>
          </w:p>
          <w:p w14:paraId="555CBCA2" w14:textId="77777777" w:rsidR="008E6BF1" w:rsidRPr="00FF7C93" w:rsidRDefault="008E6BF1" w:rsidP="008E6BF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F7C93">
              <w:rPr>
                <w:rFonts w:asciiTheme="minorHAnsi" w:hAnsiTheme="minorHAnsi" w:cstheme="minorHAnsi"/>
                <w:bCs/>
                <w:sz w:val="16"/>
                <w:szCs w:val="16"/>
              </w:rPr>
              <w:t>pose</w:t>
            </w:r>
          </w:p>
          <w:p w14:paraId="61BD778E" w14:textId="77777777" w:rsidR="008E6BF1" w:rsidRPr="00FF7C93" w:rsidRDefault="008E6BF1" w:rsidP="008E6BF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F7C93">
              <w:rPr>
                <w:rFonts w:asciiTheme="minorHAnsi" w:hAnsiTheme="minorHAnsi" w:cstheme="minorHAnsi"/>
                <w:bCs/>
                <w:sz w:val="16"/>
                <w:szCs w:val="16"/>
              </w:rPr>
              <w:t>prop</w:t>
            </w:r>
          </w:p>
          <w:p w14:paraId="3CA06139" w14:textId="77777777" w:rsidR="008E6BF1" w:rsidRPr="00FF7C93" w:rsidRDefault="008E6BF1" w:rsidP="008E6BF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F7C93">
              <w:rPr>
                <w:rFonts w:asciiTheme="minorHAnsi" w:hAnsiTheme="minorHAnsi" w:cstheme="minorHAnsi"/>
                <w:bCs/>
                <w:sz w:val="16"/>
                <w:szCs w:val="16"/>
              </w:rPr>
              <w:t>proportion</w:t>
            </w:r>
          </w:p>
          <w:p w14:paraId="6FBE8AFD" w14:textId="77777777" w:rsidR="008E6BF1" w:rsidRPr="00FF7C93" w:rsidRDefault="008E6BF1" w:rsidP="008E6BF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F7C93">
              <w:rPr>
                <w:rFonts w:asciiTheme="minorHAnsi" w:hAnsiTheme="minorHAnsi" w:cstheme="minorHAnsi"/>
                <w:bCs/>
                <w:sz w:val="16"/>
                <w:szCs w:val="16"/>
              </w:rPr>
              <w:t>recreate</w:t>
            </w:r>
          </w:p>
          <w:p w14:paraId="7BE71074" w14:textId="77777777" w:rsidR="008E6BF1" w:rsidRPr="00FF7C93" w:rsidRDefault="008E6BF1" w:rsidP="008E6BF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F7C93">
              <w:rPr>
                <w:rFonts w:asciiTheme="minorHAnsi" w:hAnsiTheme="minorHAnsi" w:cstheme="minorHAnsi"/>
                <w:bCs/>
                <w:sz w:val="16"/>
                <w:szCs w:val="16"/>
              </w:rPr>
              <w:t>replacement</w:t>
            </w:r>
          </w:p>
          <w:p w14:paraId="6A6F3EC7" w14:textId="77777777" w:rsidR="008E6BF1" w:rsidRPr="00FF7C93" w:rsidRDefault="008E6BF1" w:rsidP="008E6BF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F7C93">
              <w:rPr>
                <w:rFonts w:asciiTheme="minorHAnsi" w:hAnsiTheme="minorHAnsi" w:cstheme="minorHAnsi"/>
                <w:bCs/>
                <w:sz w:val="16"/>
                <w:szCs w:val="16"/>
              </w:rPr>
              <w:t>saturation</w:t>
            </w:r>
          </w:p>
          <w:p w14:paraId="5B7D1C6A" w14:textId="48C8563F" w:rsidR="00B05BCB" w:rsidRPr="00582FAC" w:rsidRDefault="008E6BF1" w:rsidP="008E6BF1">
            <w:pPr>
              <w:rPr>
                <w:rFonts w:asciiTheme="minorHAnsi" w:hAnsiTheme="minorHAnsi" w:cstheme="minorHAnsi"/>
                <w:bCs/>
                <w:color w:val="FF0000"/>
                <w:sz w:val="16"/>
                <w:szCs w:val="16"/>
              </w:rPr>
            </w:pPr>
            <w:r w:rsidRPr="00FF7C93">
              <w:rPr>
                <w:rFonts w:asciiTheme="minorHAnsi" w:hAnsiTheme="minorHAnsi" w:cstheme="minorHAnsi"/>
                <w:bCs/>
                <w:sz w:val="16"/>
                <w:szCs w:val="16"/>
              </w:rPr>
              <w:t>software</w:t>
            </w:r>
          </w:p>
        </w:tc>
        <w:tc>
          <w:tcPr>
            <w:tcW w:w="3261" w:type="dxa"/>
          </w:tcPr>
          <w:p w14:paraId="6F2498FC" w14:textId="77777777" w:rsidR="00B05BCB" w:rsidRPr="000F51E3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0F51E3">
              <w:rPr>
                <w:rFonts w:asciiTheme="minorHAnsi" w:hAnsiTheme="minorHAnsi" w:cstheme="minorHAnsi"/>
                <w:bCs/>
                <w:sz w:val="16"/>
                <w:szCs w:val="16"/>
              </w:rPr>
              <w:lastRenderedPageBreak/>
              <w:t>aesthetic</w:t>
            </w:r>
          </w:p>
          <w:p w14:paraId="6A0DE62B" w14:textId="77777777" w:rsidR="00B05BCB" w:rsidRPr="000F51E3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0F51E3">
              <w:rPr>
                <w:rFonts w:asciiTheme="minorHAnsi" w:hAnsiTheme="minorHAnsi" w:cstheme="minorHAnsi"/>
                <w:bCs/>
                <w:sz w:val="16"/>
                <w:szCs w:val="16"/>
              </w:rPr>
              <w:t>audience</w:t>
            </w:r>
          </w:p>
          <w:p w14:paraId="3243EBBE" w14:textId="77777777" w:rsidR="00B05BCB" w:rsidRPr="000F51E3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0F51E3">
              <w:rPr>
                <w:rFonts w:asciiTheme="minorHAnsi" w:hAnsiTheme="minorHAnsi" w:cstheme="minorHAnsi"/>
                <w:bCs/>
                <w:sz w:val="16"/>
                <w:szCs w:val="16"/>
              </w:rPr>
              <w:t>character traits</w:t>
            </w:r>
          </w:p>
          <w:p w14:paraId="72B7B5FB" w14:textId="77777777" w:rsidR="00B05BCB" w:rsidRPr="000F51E3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0F51E3">
              <w:rPr>
                <w:rFonts w:asciiTheme="minorHAnsi" w:hAnsiTheme="minorHAnsi" w:cstheme="minorHAnsi"/>
                <w:bCs/>
                <w:sz w:val="16"/>
                <w:szCs w:val="16"/>
              </w:rPr>
              <w:t>chiaroscuro</w:t>
            </w:r>
          </w:p>
          <w:p w14:paraId="0CCD55D9" w14:textId="77777777" w:rsidR="00B05BCB" w:rsidRPr="000F51E3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0F51E3">
              <w:rPr>
                <w:rFonts w:asciiTheme="minorHAnsi" w:hAnsiTheme="minorHAnsi" w:cstheme="minorHAnsi"/>
                <w:bCs/>
                <w:sz w:val="16"/>
                <w:szCs w:val="16"/>
              </w:rPr>
              <w:t>commissioned</w:t>
            </w:r>
          </w:p>
          <w:p w14:paraId="3C631C75" w14:textId="77777777" w:rsidR="00B05BCB" w:rsidRPr="000F51E3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0F51E3">
              <w:rPr>
                <w:rFonts w:asciiTheme="minorHAnsi" w:hAnsiTheme="minorHAnsi" w:cstheme="minorHAnsi"/>
                <w:bCs/>
                <w:sz w:val="16"/>
                <w:szCs w:val="16"/>
              </w:rPr>
              <w:t>composition</w:t>
            </w:r>
          </w:p>
          <w:p w14:paraId="414777F1" w14:textId="77777777" w:rsidR="00B05BCB" w:rsidRPr="000F51E3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0F51E3">
              <w:rPr>
                <w:rFonts w:asciiTheme="minorHAnsi" w:hAnsiTheme="minorHAnsi" w:cstheme="minorHAnsi"/>
                <w:bCs/>
                <w:sz w:val="16"/>
                <w:szCs w:val="16"/>
              </w:rPr>
              <w:t>expressive</w:t>
            </w:r>
          </w:p>
          <w:p w14:paraId="6DD11E4E" w14:textId="77777777" w:rsidR="00B05BCB" w:rsidRPr="000F51E3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0F51E3">
              <w:rPr>
                <w:rFonts w:asciiTheme="minorHAnsi" w:hAnsiTheme="minorHAnsi" w:cstheme="minorHAnsi"/>
                <w:bCs/>
                <w:sz w:val="16"/>
                <w:szCs w:val="16"/>
              </w:rPr>
              <w:t>graffiti</w:t>
            </w:r>
          </w:p>
          <w:p w14:paraId="0A849AAA" w14:textId="77777777" w:rsidR="00B05BCB" w:rsidRPr="000F51E3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0F51E3">
              <w:rPr>
                <w:rFonts w:asciiTheme="minorHAnsi" w:hAnsiTheme="minorHAnsi" w:cstheme="minorHAnsi"/>
                <w:bCs/>
                <w:sz w:val="16"/>
                <w:szCs w:val="16"/>
              </w:rPr>
              <w:t>guerilla</w:t>
            </w:r>
          </w:p>
          <w:p w14:paraId="1C2E16D8" w14:textId="77777777" w:rsidR="00B05BCB" w:rsidRPr="000F51E3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0F51E3">
              <w:rPr>
                <w:rFonts w:asciiTheme="minorHAnsi" w:hAnsiTheme="minorHAnsi" w:cstheme="minorHAnsi"/>
                <w:bCs/>
                <w:sz w:val="16"/>
                <w:szCs w:val="16"/>
              </w:rPr>
              <w:t>imagery</w:t>
            </w:r>
          </w:p>
          <w:p w14:paraId="2F2F20F4" w14:textId="77777777" w:rsidR="00B05BCB" w:rsidRPr="000F51E3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0F51E3">
              <w:rPr>
                <w:rFonts w:asciiTheme="minorHAnsi" w:hAnsiTheme="minorHAnsi" w:cstheme="minorHAnsi"/>
                <w:bCs/>
                <w:sz w:val="16"/>
                <w:szCs w:val="16"/>
              </w:rPr>
              <w:t>impact</w:t>
            </w:r>
          </w:p>
          <w:p w14:paraId="3E100B3B" w14:textId="77777777" w:rsidR="00B05BCB" w:rsidRPr="000F51E3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0F51E3">
              <w:rPr>
                <w:rFonts w:asciiTheme="minorHAnsi" w:hAnsiTheme="minorHAnsi" w:cstheme="minorHAnsi"/>
                <w:bCs/>
                <w:sz w:val="16"/>
                <w:szCs w:val="16"/>
              </w:rPr>
              <w:t>interpretation</w:t>
            </w:r>
          </w:p>
          <w:p w14:paraId="088BA111" w14:textId="77777777" w:rsidR="00B05BCB" w:rsidRPr="000F51E3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0F51E3">
              <w:rPr>
                <w:rFonts w:asciiTheme="minorHAnsi" w:hAnsiTheme="minorHAnsi" w:cstheme="minorHAnsi"/>
                <w:bCs/>
                <w:sz w:val="16"/>
                <w:szCs w:val="16"/>
              </w:rPr>
              <w:t>mark making</w:t>
            </w:r>
          </w:p>
          <w:p w14:paraId="6FAEB95A" w14:textId="77777777" w:rsidR="00B05BCB" w:rsidRPr="000F51E3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0F51E3">
              <w:rPr>
                <w:rFonts w:asciiTheme="minorHAnsi" w:hAnsiTheme="minorHAnsi" w:cstheme="minorHAnsi"/>
                <w:bCs/>
                <w:sz w:val="16"/>
                <w:szCs w:val="16"/>
              </w:rPr>
              <w:t>Maya</w:t>
            </w:r>
          </w:p>
          <w:p w14:paraId="1D09AA08" w14:textId="77777777" w:rsidR="00B05BCB" w:rsidRPr="000F51E3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0F51E3">
              <w:rPr>
                <w:rFonts w:asciiTheme="minorHAnsi" w:hAnsiTheme="minorHAnsi" w:cstheme="minorHAnsi"/>
                <w:bCs/>
                <w:sz w:val="16"/>
                <w:szCs w:val="16"/>
              </w:rPr>
              <w:t>Mayan</w:t>
            </w:r>
          </w:p>
          <w:p w14:paraId="16CCC3F5" w14:textId="77777777" w:rsidR="00B05BCB" w:rsidRPr="000F51E3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0F51E3">
              <w:rPr>
                <w:rFonts w:asciiTheme="minorHAnsi" w:hAnsiTheme="minorHAnsi" w:cstheme="minorHAnsi"/>
                <w:bCs/>
                <w:sz w:val="16"/>
                <w:szCs w:val="16"/>
              </w:rPr>
              <w:t>mural</w:t>
            </w:r>
          </w:p>
          <w:p w14:paraId="488659AE" w14:textId="77777777" w:rsidR="00B05BCB" w:rsidRPr="000F51E3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0F51E3">
              <w:rPr>
                <w:rFonts w:asciiTheme="minorHAnsi" w:hAnsiTheme="minorHAnsi" w:cstheme="minorHAnsi"/>
                <w:bCs/>
                <w:sz w:val="16"/>
                <w:szCs w:val="16"/>
              </w:rPr>
              <w:t>representative</w:t>
            </w:r>
          </w:p>
          <w:p w14:paraId="652B5395" w14:textId="77777777" w:rsidR="00B05BCB" w:rsidRPr="000F51E3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0F51E3">
              <w:rPr>
                <w:rFonts w:asciiTheme="minorHAnsi" w:hAnsiTheme="minorHAnsi" w:cstheme="minorHAnsi"/>
                <w:bCs/>
                <w:sz w:val="16"/>
                <w:szCs w:val="16"/>
              </w:rPr>
              <w:lastRenderedPageBreak/>
              <w:t>street art</w:t>
            </w:r>
          </w:p>
          <w:p w14:paraId="4A326022" w14:textId="77777777" w:rsidR="00B05BCB" w:rsidRPr="000F51E3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0F51E3">
              <w:rPr>
                <w:rFonts w:asciiTheme="minorHAnsi" w:hAnsiTheme="minorHAnsi" w:cstheme="minorHAnsi"/>
                <w:bCs/>
                <w:sz w:val="16"/>
                <w:szCs w:val="16"/>
              </w:rPr>
              <w:t>symbol</w:t>
            </w:r>
          </w:p>
          <w:p w14:paraId="099ECC80" w14:textId="77777777" w:rsidR="00B05BCB" w:rsidRPr="000F51E3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0F51E3">
              <w:rPr>
                <w:rFonts w:asciiTheme="minorHAnsi" w:hAnsiTheme="minorHAnsi" w:cstheme="minorHAnsi"/>
                <w:bCs/>
                <w:sz w:val="16"/>
                <w:szCs w:val="16"/>
              </w:rPr>
              <w:t>symbolic</w:t>
            </w:r>
          </w:p>
          <w:p w14:paraId="2C17FD4E" w14:textId="77777777" w:rsidR="00B05BCB" w:rsidRPr="000F51E3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0F51E3">
              <w:rPr>
                <w:rFonts w:asciiTheme="minorHAnsi" w:hAnsiTheme="minorHAnsi" w:cstheme="minorHAnsi"/>
                <w:bCs/>
                <w:sz w:val="16"/>
                <w:szCs w:val="16"/>
              </w:rPr>
              <w:t>technique</w:t>
            </w:r>
          </w:p>
          <w:p w14:paraId="2F5D52A8" w14:textId="77777777" w:rsidR="00B05BCB" w:rsidRPr="000F51E3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0F51E3">
              <w:rPr>
                <w:rFonts w:asciiTheme="minorHAnsi" w:hAnsiTheme="minorHAnsi" w:cstheme="minorHAnsi"/>
                <w:bCs/>
                <w:sz w:val="16"/>
                <w:szCs w:val="16"/>
              </w:rPr>
              <w:t>tonal</w:t>
            </w:r>
          </w:p>
          <w:p w14:paraId="2A38CF26" w14:textId="77777777" w:rsidR="00B05BCB" w:rsidRPr="000F51E3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0F51E3">
              <w:rPr>
                <w:rFonts w:asciiTheme="minorHAnsi" w:hAnsiTheme="minorHAnsi" w:cstheme="minorHAnsi"/>
                <w:bCs/>
                <w:sz w:val="16"/>
                <w:szCs w:val="16"/>
              </w:rPr>
              <w:t>tone</w:t>
            </w:r>
          </w:p>
          <w:p w14:paraId="0A0C3121" w14:textId="4F02EBDB" w:rsidR="00B05BCB" w:rsidRPr="00402659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</w:tc>
        <w:tc>
          <w:tcPr>
            <w:tcW w:w="3402" w:type="dxa"/>
          </w:tcPr>
          <w:p w14:paraId="68616A83" w14:textId="77777777" w:rsidR="00B05BCB" w:rsidRPr="0091035C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91035C">
              <w:rPr>
                <w:rFonts w:asciiTheme="minorHAnsi" w:hAnsiTheme="minorHAnsi" w:cstheme="minorHAnsi"/>
                <w:bCs/>
                <w:sz w:val="16"/>
                <w:szCs w:val="16"/>
              </w:rPr>
              <w:lastRenderedPageBreak/>
              <w:t>abstract</w:t>
            </w:r>
          </w:p>
          <w:p w14:paraId="7C400C56" w14:textId="77777777" w:rsidR="00B05BCB" w:rsidRPr="0091035C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91035C">
              <w:rPr>
                <w:rFonts w:asciiTheme="minorHAnsi" w:hAnsiTheme="minorHAnsi" w:cstheme="minorHAnsi"/>
                <w:bCs/>
                <w:sz w:val="16"/>
                <w:szCs w:val="16"/>
              </w:rPr>
              <w:t>analyse</w:t>
            </w:r>
          </w:p>
          <w:p w14:paraId="40263CE6" w14:textId="77777777" w:rsidR="00B05BCB" w:rsidRPr="0091035C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91035C">
              <w:rPr>
                <w:rFonts w:asciiTheme="minorHAnsi" w:hAnsiTheme="minorHAnsi" w:cstheme="minorHAnsi"/>
                <w:bCs/>
                <w:sz w:val="16"/>
                <w:szCs w:val="16"/>
              </w:rPr>
              <w:t>artist</w:t>
            </w:r>
          </w:p>
          <w:p w14:paraId="15FB0E90" w14:textId="77777777" w:rsidR="00B05BCB" w:rsidRPr="0091035C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91035C">
              <w:rPr>
                <w:rFonts w:asciiTheme="minorHAnsi" w:hAnsiTheme="minorHAnsi" w:cstheme="minorHAnsi"/>
                <w:bCs/>
                <w:sz w:val="16"/>
                <w:szCs w:val="16"/>
              </w:rPr>
              <w:t>compose</w:t>
            </w:r>
          </w:p>
          <w:p w14:paraId="5B6A56F8" w14:textId="77777777" w:rsidR="00B05BCB" w:rsidRPr="0091035C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91035C">
              <w:rPr>
                <w:rFonts w:asciiTheme="minorHAnsi" w:hAnsiTheme="minorHAnsi" w:cstheme="minorHAnsi"/>
                <w:bCs/>
                <w:sz w:val="16"/>
                <w:szCs w:val="16"/>
              </w:rPr>
              <w:t>compositions</w:t>
            </w:r>
          </w:p>
          <w:p w14:paraId="19974BD3" w14:textId="77777777" w:rsidR="00B05BCB" w:rsidRPr="0091035C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91035C">
              <w:rPr>
                <w:rFonts w:asciiTheme="minorHAnsi" w:hAnsiTheme="minorHAnsi" w:cstheme="minorHAnsi"/>
                <w:bCs/>
                <w:sz w:val="16"/>
                <w:szCs w:val="16"/>
              </w:rPr>
              <w:t>convey</w:t>
            </w:r>
          </w:p>
          <w:p w14:paraId="5C44AE6C" w14:textId="77777777" w:rsidR="00B05BCB" w:rsidRPr="0091035C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91035C">
              <w:rPr>
                <w:rFonts w:asciiTheme="minorHAnsi" w:hAnsiTheme="minorHAnsi" w:cstheme="minorHAnsi"/>
                <w:bCs/>
                <w:sz w:val="16"/>
                <w:szCs w:val="16"/>
              </w:rPr>
              <w:t>evaluation</w:t>
            </w:r>
          </w:p>
          <w:p w14:paraId="51E45E18" w14:textId="77777777" w:rsidR="00B05BCB" w:rsidRPr="0091035C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91035C">
              <w:rPr>
                <w:rFonts w:asciiTheme="minorHAnsi" w:hAnsiTheme="minorHAnsi" w:cstheme="minorHAnsi"/>
                <w:bCs/>
                <w:sz w:val="16"/>
                <w:szCs w:val="16"/>
              </w:rPr>
              <w:t>inference</w:t>
            </w:r>
          </w:p>
          <w:p w14:paraId="40FA9809" w14:textId="77777777" w:rsidR="00B05BCB" w:rsidRPr="0091035C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91035C">
              <w:rPr>
                <w:rFonts w:asciiTheme="minorHAnsi" w:hAnsiTheme="minorHAnsi" w:cstheme="minorHAnsi"/>
                <w:bCs/>
                <w:sz w:val="16"/>
                <w:szCs w:val="16"/>
              </w:rPr>
              <w:t>interpret</w:t>
            </w:r>
          </w:p>
          <w:p w14:paraId="68A75886" w14:textId="77777777" w:rsidR="00B05BCB" w:rsidRPr="0091035C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91035C">
              <w:rPr>
                <w:rFonts w:asciiTheme="minorHAnsi" w:hAnsiTheme="minorHAnsi" w:cstheme="minorHAnsi"/>
                <w:bCs/>
                <w:sz w:val="16"/>
                <w:szCs w:val="16"/>
              </w:rPr>
              <w:t>justify</w:t>
            </w:r>
          </w:p>
          <w:p w14:paraId="76FC02EA" w14:textId="77777777" w:rsidR="00B05BCB" w:rsidRPr="0091035C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91035C">
              <w:rPr>
                <w:rFonts w:asciiTheme="minorHAnsi" w:hAnsiTheme="minorHAnsi" w:cstheme="minorHAnsi"/>
                <w:bCs/>
                <w:sz w:val="16"/>
                <w:szCs w:val="16"/>
              </w:rPr>
              <w:t>meaning</w:t>
            </w:r>
          </w:p>
          <w:p w14:paraId="3D08BCF9" w14:textId="77777777" w:rsidR="00B05BCB" w:rsidRPr="0091035C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91035C">
              <w:rPr>
                <w:rFonts w:asciiTheme="minorHAnsi" w:hAnsiTheme="minorHAnsi" w:cstheme="minorHAnsi"/>
                <w:bCs/>
                <w:sz w:val="16"/>
                <w:szCs w:val="16"/>
              </w:rPr>
              <w:t>medium</w:t>
            </w:r>
          </w:p>
          <w:p w14:paraId="134680F0" w14:textId="77777777" w:rsidR="00B05BCB" w:rsidRPr="0091035C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91035C">
              <w:rPr>
                <w:rFonts w:asciiTheme="minorHAnsi" w:hAnsiTheme="minorHAnsi" w:cstheme="minorHAnsi"/>
                <w:bCs/>
                <w:sz w:val="16"/>
                <w:szCs w:val="16"/>
              </w:rPr>
              <w:t>mixed media</w:t>
            </w:r>
          </w:p>
          <w:p w14:paraId="12CD40EC" w14:textId="77777777" w:rsidR="00B05BCB" w:rsidRPr="0091035C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91035C">
              <w:rPr>
                <w:rFonts w:asciiTheme="minorHAnsi" w:hAnsiTheme="minorHAnsi" w:cstheme="minorHAnsi"/>
                <w:bCs/>
                <w:sz w:val="16"/>
                <w:szCs w:val="16"/>
              </w:rPr>
              <w:t>narrative</w:t>
            </w:r>
          </w:p>
          <w:p w14:paraId="67404705" w14:textId="77777777" w:rsidR="00B05BCB" w:rsidRPr="0091035C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91035C">
              <w:rPr>
                <w:rFonts w:asciiTheme="minorHAnsi" w:hAnsiTheme="minorHAnsi" w:cstheme="minorHAnsi"/>
                <w:bCs/>
                <w:sz w:val="16"/>
                <w:szCs w:val="16"/>
              </w:rPr>
              <w:t>respond</w:t>
            </w:r>
          </w:p>
          <w:p w14:paraId="27F167E1" w14:textId="77777777" w:rsidR="00B05BCB" w:rsidRPr="0091035C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91035C">
              <w:rPr>
                <w:rFonts w:asciiTheme="minorHAnsi" w:hAnsiTheme="minorHAnsi" w:cstheme="minorHAnsi"/>
                <w:bCs/>
                <w:sz w:val="16"/>
                <w:szCs w:val="16"/>
              </w:rPr>
              <w:t>tableau</w:t>
            </w:r>
          </w:p>
          <w:p w14:paraId="732AED24" w14:textId="77777777" w:rsidR="00B05BCB" w:rsidRPr="0091035C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91035C">
              <w:rPr>
                <w:rFonts w:asciiTheme="minorHAnsi" w:hAnsiTheme="minorHAnsi" w:cstheme="minorHAnsi"/>
                <w:bCs/>
                <w:sz w:val="16"/>
                <w:szCs w:val="16"/>
              </w:rPr>
              <w:t>technique</w:t>
            </w:r>
          </w:p>
          <w:p w14:paraId="50D86614" w14:textId="77777777" w:rsidR="00B05BCB" w:rsidRPr="0091035C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91035C">
              <w:rPr>
                <w:rFonts w:asciiTheme="minorHAnsi" w:hAnsiTheme="minorHAnsi" w:cstheme="minorHAnsi"/>
                <w:bCs/>
                <w:sz w:val="16"/>
                <w:szCs w:val="16"/>
              </w:rPr>
              <w:lastRenderedPageBreak/>
              <w:t>thought-provoking</w:t>
            </w:r>
          </w:p>
          <w:p w14:paraId="18D0EB9A" w14:textId="77777777" w:rsidR="00B05BCB" w:rsidRPr="0091035C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91035C">
              <w:rPr>
                <w:rFonts w:asciiTheme="minorHAnsi" w:hAnsiTheme="minorHAnsi" w:cstheme="minorHAnsi"/>
                <w:bCs/>
                <w:sz w:val="16"/>
                <w:szCs w:val="16"/>
              </w:rPr>
              <w:t>translate</w:t>
            </w:r>
          </w:p>
          <w:p w14:paraId="3AEC2C77" w14:textId="11AAD7E9" w:rsidR="00B05BCB" w:rsidRPr="00402659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</w:tc>
        <w:tc>
          <w:tcPr>
            <w:tcW w:w="3247" w:type="dxa"/>
          </w:tcPr>
          <w:p w14:paraId="63A01ADB" w14:textId="77777777" w:rsidR="00B05BCB" w:rsidRPr="00F01ABA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01ABA">
              <w:rPr>
                <w:rFonts w:asciiTheme="minorHAnsi" w:hAnsiTheme="minorHAnsi" w:cstheme="minorHAnsi"/>
                <w:bCs/>
                <w:sz w:val="16"/>
                <w:szCs w:val="16"/>
              </w:rPr>
              <w:lastRenderedPageBreak/>
              <w:t>analyse</w:t>
            </w:r>
          </w:p>
          <w:p w14:paraId="10333082" w14:textId="77777777" w:rsidR="00B05BCB" w:rsidRPr="00F01ABA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01ABA">
              <w:rPr>
                <w:rFonts w:asciiTheme="minorHAnsi" w:hAnsiTheme="minorHAnsi" w:cstheme="minorHAnsi"/>
                <w:bCs/>
                <w:sz w:val="16"/>
                <w:szCs w:val="16"/>
              </w:rPr>
              <w:t>art medium</w:t>
            </w:r>
          </w:p>
          <w:p w14:paraId="16D8A2C0" w14:textId="77777777" w:rsidR="00B05BCB" w:rsidRPr="00F01ABA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01ABA">
              <w:rPr>
                <w:rFonts w:asciiTheme="minorHAnsi" w:hAnsiTheme="minorHAnsi" w:cstheme="minorHAnsi"/>
                <w:bCs/>
                <w:sz w:val="16"/>
                <w:szCs w:val="16"/>
              </w:rPr>
              <w:t>atmosphere</w:t>
            </w:r>
          </w:p>
          <w:p w14:paraId="0FE86A15" w14:textId="77777777" w:rsidR="00B05BCB" w:rsidRPr="00F01ABA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01ABA">
              <w:rPr>
                <w:rFonts w:asciiTheme="minorHAnsi" w:hAnsiTheme="minorHAnsi" w:cstheme="minorHAnsi"/>
                <w:bCs/>
                <w:sz w:val="16"/>
                <w:szCs w:val="16"/>
              </w:rPr>
              <w:t>concept</w:t>
            </w:r>
          </w:p>
          <w:p w14:paraId="623A624C" w14:textId="77777777" w:rsidR="00B05BCB" w:rsidRPr="00F01ABA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01ABA">
              <w:rPr>
                <w:rFonts w:asciiTheme="minorHAnsi" w:hAnsiTheme="minorHAnsi" w:cstheme="minorHAnsi"/>
                <w:bCs/>
                <w:sz w:val="16"/>
                <w:szCs w:val="16"/>
              </w:rPr>
              <w:t>culture</w:t>
            </w:r>
          </w:p>
          <w:p w14:paraId="74D9E010" w14:textId="77777777" w:rsidR="00B05BCB" w:rsidRPr="00F01ABA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01ABA">
              <w:rPr>
                <w:rFonts w:asciiTheme="minorHAnsi" w:hAnsiTheme="minorHAnsi" w:cstheme="minorHAnsi"/>
                <w:bCs/>
                <w:sz w:val="16"/>
                <w:szCs w:val="16"/>
              </w:rPr>
              <w:t>display</w:t>
            </w:r>
          </w:p>
          <w:p w14:paraId="6575B993" w14:textId="77777777" w:rsidR="00B05BCB" w:rsidRPr="00F01ABA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01ABA">
              <w:rPr>
                <w:rFonts w:asciiTheme="minorHAnsi" w:hAnsiTheme="minorHAnsi" w:cstheme="minorHAnsi"/>
                <w:bCs/>
                <w:sz w:val="16"/>
                <w:szCs w:val="16"/>
              </w:rPr>
              <w:t>elements</w:t>
            </w:r>
          </w:p>
          <w:p w14:paraId="705D2EAA" w14:textId="77777777" w:rsidR="00B05BCB" w:rsidRPr="00F01ABA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01ABA">
              <w:rPr>
                <w:rFonts w:asciiTheme="minorHAnsi" w:hAnsiTheme="minorHAnsi" w:cstheme="minorHAnsi"/>
                <w:bCs/>
                <w:sz w:val="16"/>
                <w:szCs w:val="16"/>
              </w:rPr>
              <w:t>evaluate</w:t>
            </w:r>
          </w:p>
          <w:p w14:paraId="41D43009" w14:textId="77777777" w:rsidR="00B05BCB" w:rsidRPr="00F01ABA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01ABA">
              <w:rPr>
                <w:rFonts w:asciiTheme="minorHAnsi" w:hAnsiTheme="minorHAnsi" w:cstheme="minorHAnsi"/>
                <w:bCs/>
                <w:sz w:val="16"/>
                <w:szCs w:val="16"/>
              </w:rPr>
              <w:t>experience</w:t>
            </w:r>
          </w:p>
          <w:p w14:paraId="0443A1EA" w14:textId="77777777" w:rsidR="00B05BCB" w:rsidRPr="00F01ABA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01ABA">
              <w:rPr>
                <w:rFonts w:asciiTheme="minorHAnsi" w:hAnsiTheme="minorHAnsi" w:cstheme="minorHAnsi"/>
                <w:bCs/>
                <w:sz w:val="16"/>
                <w:szCs w:val="16"/>
              </w:rPr>
              <w:t>features</w:t>
            </w:r>
          </w:p>
          <w:p w14:paraId="31A73CEA" w14:textId="77777777" w:rsidR="00B05BCB" w:rsidRPr="00F01ABA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01ABA">
              <w:rPr>
                <w:rFonts w:asciiTheme="minorHAnsi" w:hAnsiTheme="minorHAnsi" w:cstheme="minorHAnsi"/>
                <w:bCs/>
                <w:sz w:val="16"/>
                <w:szCs w:val="16"/>
              </w:rPr>
              <w:t>influence</w:t>
            </w:r>
          </w:p>
          <w:p w14:paraId="77D8AB9B" w14:textId="77777777" w:rsidR="00B05BCB" w:rsidRPr="00F01ABA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01ABA">
              <w:rPr>
                <w:rFonts w:asciiTheme="minorHAnsi" w:hAnsiTheme="minorHAnsi" w:cstheme="minorHAnsi"/>
                <w:bCs/>
                <w:sz w:val="16"/>
                <w:szCs w:val="16"/>
              </w:rPr>
              <w:t>installation art</w:t>
            </w:r>
          </w:p>
          <w:p w14:paraId="4E3C47E7" w14:textId="77777777" w:rsidR="00B05BCB" w:rsidRPr="00F01ABA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01ABA">
              <w:rPr>
                <w:rFonts w:asciiTheme="minorHAnsi" w:hAnsiTheme="minorHAnsi" w:cstheme="minorHAnsi"/>
                <w:bCs/>
                <w:sz w:val="16"/>
                <w:szCs w:val="16"/>
              </w:rPr>
              <w:t>interact</w:t>
            </w:r>
          </w:p>
          <w:p w14:paraId="799F46A6" w14:textId="77777777" w:rsidR="00B05BCB" w:rsidRPr="00F01ABA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01ABA">
              <w:rPr>
                <w:rFonts w:asciiTheme="minorHAnsi" w:hAnsiTheme="minorHAnsi" w:cstheme="minorHAnsi"/>
                <w:bCs/>
                <w:sz w:val="16"/>
                <w:szCs w:val="16"/>
              </w:rPr>
              <w:t>interactive</w:t>
            </w:r>
          </w:p>
          <w:p w14:paraId="6E66576C" w14:textId="77777777" w:rsidR="00B05BCB" w:rsidRPr="00F01ABA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01ABA">
              <w:rPr>
                <w:rFonts w:asciiTheme="minorHAnsi" w:hAnsiTheme="minorHAnsi" w:cstheme="minorHAnsi"/>
                <w:bCs/>
                <w:sz w:val="16"/>
                <w:szCs w:val="16"/>
              </w:rPr>
              <w:t>location</w:t>
            </w:r>
          </w:p>
          <w:p w14:paraId="6734B3A8" w14:textId="77777777" w:rsidR="00B05BCB" w:rsidRPr="00F01ABA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01ABA">
              <w:rPr>
                <w:rFonts w:asciiTheme="minorHAnsi" w:hAnsiTheme="minorHAnsi" w:cstheme="minorHAnsi"/>
                <w:bCs/>
                <w:sz w:val="16"/>
                <w:szCs w:val="16"/>
              </w:rPr>
              <w:t>mixed media</w:t>
            </w:r>
          </w:p>
          <w:p w14:paraId="6BDD23BF" w14:textId="77777777" w:rsidR="00B05BCB" w:rsidRPr="00F01ABA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01ABA">
              <w:rPr>
                <w:rFonts w:asciiTheme="minorHAnsi" w:hAnsiTheme="minorHAnsi" w:cstheme="minorHAnsi"/>
                <w:bCs/>
                <w:sz w:val="16"/>
                <w:szCs w:val="16"/>
              </w:rPr>
              <w:t>performance art</w:t>
            </w:r>
          </w:p>
          <w:p w14:paraId="1DB14FEC" w14:textId="77777777" w:rsidR="00B05BCB" w:rsidRPr="00F01ABA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01ABA">
              <w:rPr>
                <w:rFonts w:asciiTheme="minorHAnsi" w:hAnsiTheme="minorHAnsi" w:cstheme="minorHAnsi"/>
                <w:bCs/>
                <w:sz w:val="16"/>
                <w:szCs w:val="16"/>
              </w:rPr>
              <w:lastRenderedPageBreak/>
              <w:t>props</w:t>
            </w:r>
          </w:p>
          <w:p w14:paraId="3653DC30" w14:textId="77777777" w:rsidR="00B05BCB" w:rsidRPr="00F01ABA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01ABA">
              <w:rPr>
                <w:rFonts w:asciiTheme="minorHAnsi" w:hAnsiTheme="minorHAnsi" w:cstheme="minorHAnsi"/>
                <w:bCs/>
                <w:sz w:val="16"/>
                <w:szCs w:val="16"/>
              </w:rPr>
              <w:t>revolution</w:t>
            </w:r>
          </w:p>
          <w:p w14:paraId="4A32F3E8" w14:textId="77777777" w:rsidR="00B05BCB" w:rsidRPr="00F01ABA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01ABA">
              <w:rPr>
                <w:rFonts w:asciiTheme="minorHAnsi" w:hAnsiTheme="minorHAnsi" w:cstheme="minorHAnsi"/>
                <w:bCs/>
                <w:sz w:val="16"/>
                <w:szCs w:val="16"/>
              </w:rPr>
              <w:t>scale</w:t>
            </w:r>
          </w:p>
          <w:p w14:paraId="1FC3D649" w14:textId="77777777" w:rsidR="00B05BCB" w:rsidRPr="00F01ABA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01ABA">
              <w:rPr>
                <w:rFonts w:asciiTheme="minorHAnsi" w:hAnsiTheme="minorHAnsi" w:cstheme="minorHAnsi"/>
                <w:bCs/>
                <w:sz w:val="16"/>
                <w:szCs w:val="16"/>
              </w:rPr>
              <w:t>scaled down</w:t>
            </w:r>
          </w:p>
          <w:p w14:paraId="3700818A" w14:textId="77777777" w:rsidR="00B05BCB" w:rsidRPr="00F01ABA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01ABA">
              <w:rPr>
                <w:rFonts w:asciiTheme="minorHAnsi" w:hAnsiTheme="minorHAnsi" w:cstheme="minorHAnsi"/>
                <w:bCs/>
                <w:sz w:val="16"/>
                <w:szCs w:val="16"/>
              </w:rPr>
              <w:t>special effects</w:t>
            </w:r>
          </w:p>
          <w:p w14:paraId="29766EDD" w14:textId="77777777" w:rsidR="00B05BCB" w:rsidRPr="00F01ABA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01ABA">
              <w:rPr>
                <w:rFonts w:asciiTheme="minorHAnsi" w:hAnsiTheme="minorHAnsi" w:cstheme="minorHAnsi"/>
                <w:bCs/>
                <w:sz w:val="16"/>
                <w:szCs w:val="16"/>
              </w:rPr>
              <w:t>stencil</w:t>
            </w:r>
          </w:p>
          <w:p w14:paraId="3F87E50F" w14:textId="77777777" w:rsidR="00B05BCB" w:rsidRPr="00F01ABA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01ABA">
              <w:rPr>
                <w:rFonts w:asciiTheme="minorHAnsi" w:hAnsiTheme="minorHAnsi" w:cstheme="minorHAnsi"/>
                <w:bCs/>
                <w:sz w:val="16"/>
                <w:szCs w:val="16"/>
              </w:rPr>
              <w:t>three dimensional</w:t>
            </w:r>
          </w:p>
          <w:p w14:paraId="2AEB7D31" w14:textId="175BEBC9" w:rsidR="00B05BCB" w:rsidRPr="00402659" w:rsidRDefault="00B05BCB" w:rsidP="00B05BC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</w:tc>
      </w:tr>
      <w:tr w:rsidR="00B05BCB" w14:paraId="5F329E66" w14:textId="77777777" w:rsidTr="00414DD2">
        <w:trPr>
          <w:trHeight w:val="300"/>
        </w:trPr>
        <w:tc>
          <w:tcPr>
            <w:tcW w:w="1418" w:type="dxa"/>
            <w:shd w:val="clear" w:color="auto" w:fill="F2F2F2" w:themeFill="background1" w:themeFillShade="F2"/>
          </w:tcPr>
          <w:p w14:paraId="41A77A7C" w14:textId="77777777" w:rsidR="00B05BCB" w:rsidRPr="00BC474F" w:rsidRDefault="00B05BCB" w:rsidP="00B05BCB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Visits / Experience</w:t>
            </w:r>
          </w:p>
        </w:tc>
        <w:tc>
          <w:tcPr>
            <w:tcW w:w="3118" w:type="dxa"/>
          </w:tcPr>
          <w:p w14:paraId="5112B45F" w14:textId="77777777" w:rsidR="00B05BCB" w:rsidRPr="005C2255" w:rsidRDefault="00B05BCB" w:rsidP="00B05BC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261" w:type="dxa"/>
          </w:tcPr>
          <w:p w14:paraId="559E8BBC" w14:textId="7957A0B7" w:rsidR="00B05BCB" w:rsidRPr="005C2255" w:rsidRDefault="00B05BCB" w:rsidP="00B05BC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402" w:type="dxa"/>
          </w:tcPr>
          <w:p w14:paraId="3E63825D" w14:textId="77777777" w:rsidR="00B05BCB" w:rsidRPr="005C2255" w:rsidRDefault="00B05BCB" w:rsidP="00B05BC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247" w:type="dxa"/>
          </w:tcPr>
          <w:p w14:paraId="0A8D062D" w14:textId="40757DC2" w:rsidR="00B05BCB" w:rsidRPr="005C2255" w:rsidRDefault="00220CB5" w:rsidP="00B05BC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Art Gallery</w:t>
            </w:r>
          </w:p>
        </w:tc>
      </w:tr>
    </w:tbl>
    <w:p w14:paraId="3A81D740" w14:textId="77777777" w:rsidR="009C28E1" w:rsidRDefault="009C28E1" w:rsidP="00491D16">
      <w:pPr>
        <w:rPr>
          <w:rFonts w:ascii="Arial" w:hAnsi="Arial" w:cs="Arial"/>
          <w:sz w:val="72"/>
          <w:szCs w:val="72"/>
        </w:rPr>
      </w:pPr>
    </w:p>
    <w:sectPr w:rsidR="009C28E1" w:rsidSect="008B4219">
      <w:headerReference w:type="default" r:id="rId25"/>
      <w:footerReference w:type="default" r:id="rId26"/>
      <w:pgSz w:w="16838" w:h="11906" w:orient="landscape"/>
      <w:pgMar w:top="1800" w:right="1440" w:bottom="1800" w:left="1440" w:header="720" w:footer="72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E1509" w14:textId="77777777" w:rsidR="006C4480" w:rsidRDefault="006C4480">
      <w:r>
        <w:separator/>
      </w:r>
    </w:p>
  </w:endnote>
  <w:endnote w:type="continuationSeparator" w:id="0">
    <w:p w14:paraId="298A7AEA" w14:textId="77777777" w:rsidR="006C4480" w:rsidRDefault="006C4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sz w:val="20"/>
        <w:szCs w:val="20"/>
      </w:rPr>
      <w:id w:val="139007238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DF9E972" w14:textId="77777777" w:rsidR="005C2255" w:rsidRPr="005C2255" w:rsidRDefault="005C2255">
        <w:pPr>
          <w:pStyle w:val="Footer"/>
          <w:pBdr>
            <w:top w:val="single" w:sz="4" w:space="1" w:color="D9D9D9" w:themeColor="background1" w:themeShade="D9"/>
          </w:pBdr>
          <w:rPr>
            <w:rFonts w:asciiTheme="minorHAnsi" w:hAnsiTheme="minorHAnsi" w:cstheme="minorHAnsi"/>
            <w:b/>
            <w:bCs/>
            <w:sz w:val="20"/>
            <w:szCs w:val="20"/>
          </w:rPr>
        </w:pPr>
        <w:r w:rsidRPr="005C2255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5C2255">
          <w:rPr>
            <w:rFonts w:asciiTheme="minorHAnsi" w:hAnsiTheme="minorHAnsi" w:cstheme="minorHAnsi"/>
            <w:sz w:val="20"/>
            <w:szCs w:val="20"/>
          </w:rPr>
          <w:instrText xml:space="preserve"> PAGE   \* MERGEFORMAT </w:instrText>
        </w:r>
        <w:r w:rsidRPr="005C2255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D84F4F" w:rsidRPr="00D84F4F">
          <w:rPr>
            <w:rFonts w:asciiTheme="minorHAnsi" w:hAnsiTheme="minorHAnsi" w:cstheme="minorHAnsi"/>
            <w:b/>
            <w:bCs/>
            <w:noProof/>
            <w:sz w:val="20"/>
            <w:szCs w:val="20"/>
          </w:rPr>
          <w:t>4</w:t>
        </w:r>
        <w:r w:rsidRPr="005C2255">
          <w:rPr>
            <w:rFonts w:asciiTheme="minorHAnsi" w:hAnsiTheme="minorHAnsi" w:cstheme="minorHAnsi"/>
            <w:b/>
            <w:bCs/>
            <w:noProof/>
            <w:sz w:val="20"/>
            <w:szCs w:val="20"/>
          </w:rPr>
          <w:fldChar w:fldCharType="end"/>
        </w:r>
        <w:r w:rsidRPr="005C2255">
          <w:rPr>
            <w:rFonts w:asciiTheme="minorHAnsi" w:hAnsiTheme="minorHAnsi" w:cstheme="minorHAnsi"/>
            <w:b/>
            <w:bCs/>
            <w:sz w:val="20"/>
            <w:szCs w:val="20"/>
          </w:rPr>
          <w:t xml:space="preserve"> | </w:t>
        </w:r>
        <w:r w:rsidRPr="005C2255">
          <w:rPr>
            <w:rFonts w:asciiTheme="minorHAnsi" w:hAnsiTheme="minorHAnsi" w:cstheme="minorHAnsi"/>
            <w:color w:val="7F7F7F" w:themeColor="background1" w:themeShade="7F"/>
            <w:spacing w:val="60"/>
            <w:sz w:val="20"/>
            <w:szCs w:val="20"/>
          </w:rPr>
          <w:t>Page</w:t>
        </w:r>
      </w:p>
    </w:sdtContent>
  </w:sdt>
  <w:p w14:paraId="577DABDB" w14:textId="77777777" w:rsidR="00DC2D64" w:rsidRPr="00807FBD" w:rsidRDefault="00DC2D64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72037F" w14:textId="77777777" w:rsidR="006C4480" w:rsidRDefault="006C4480">
      <w:r>
        <w:separator/>
      </w:r>
    </w:p>
  </w:footnote>
  <w:footnote w:type="continuationSeparator" w:id="0">
    <w:p w14:paraId="59B782B0" w14:textId="77777777" w:rsidR="006C4480" w:rsidRDefault="006C44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960BD" w14:textId="4DD6215C" w:rsidR="00BC474F" w:rsidRDefault="00491D16" w:rsidP="006257CF">
    <w:pPr>
      <w:pStyle w:val="Header"/>
      <w:jc w:val="center"/>
      <w:rPr>
        <w:rFonts w:ascii="Calibri" w:hAnsi="Calibri"/>
        <w:b/>
        <w:noProof/>
        <w:color w:val="FF0000"/>
        <w:sz w:val="52"/>
        <w:szCs w:val="52"/>
      </w:rPr>
    </w:pPr>
    <w:r w:rsidRPr="00491D16">
      <w:rPr>
        <w:rFonts w:ascii="Calibri" w:hAnsi="Calibri"/>
        <w:b/>
        <w:noProof/>
        <w:color w:val="FF0000"/>
        <w:sz w:val="52"/>
        <w:szCs w:val="52"/>
        <w:lang w:eastAsia="en-GB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7D3C99F" wp14:editId="72EABE83">
              <wp:simplePos x="0" y="0"/>
              <wp:positionH relativeFrom="column">
                <wp:posOffset>-542925</wp:posOffset>
              </wp:positionH>
              <wp:positionV relativeFrom="paragraph">
                <wp:posOffset>-85725</wp:posOffset>
              </wp:positionV>
              <wp:extent cx="2143125" cy="93345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3125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78B92E" w14:textId="77777777" w:rsidR="00491D16" w:rsidRDefault="00491D16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69A1B8B7" wp14:editId="7CDE9EB9">
                                <wp:extent cx="1334736" cy="736979"/>
                                <wp:effectExtent l="0" t="0" r="0" b="635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Logo_orange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48243" cy="7444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D3C99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42.75pt;margin-top:-6.75pt;width:168.75pt;height:73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" stroked="f">
              <v:textbox>
                <w:txbxContent>
                  <w:p w14:paraId="1F78B92E" w14:textId="77777777" w:rsidR="00491D16" w:rsidRDefault="00491D16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69A1B8B7" wp14:editId="7CDE9EB9">
                          <wp:extent cx="1334736" cy="736979"/>
                          <wp:effectExtent l="0" t="0" r="0" b="635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Logo_orange1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48243" cy="7444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B4219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329B9B0E" wp14:editId="16983E7B">
              <wp:simplePos x="0" y="0"/>
              <wp:positionH relativeFrom="column">
                <wp:posOffset>8382000</wp:posOffset>
              </wp:positionH>
              <wp:positionV relativeFrom="paragraph">
                <wp:posOffset>-66675</wp:posOffset>
              </wp:positionV>
              <wp:extent cx="955040" cy="851535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5040" cy="851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E34AD9" w14:textId="77777777" w:rsidR="008B4219" w:rsidRDefault="008B4219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54843E8" wp14:editId="1061C95E">
                                <wp:extent cx="777875" cy="764540"/>
                                <wp:effectExtent l="0" t="0" r="0" b="0"/>
                                <wp:docPr id="5" name="Picture 5" descr="Easterside Logo Smal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Easterside Logo Smal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875" cy="764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9B9B0E" id="_x0000_s1027" type="#_x0000_t202" style="position:absolute;left:0;text-align:left;margin-left:660pt;margin-top:-5.25pt;width:75.2pt;height:67.05pt;z-index:25165721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" stroked="f">
              <v:textbox style="mso-fit-shape-to-text:t">
                <w:txbxContent>
                  <w:p w14:paraId="2CE34AD9" w14:textId="77777777" w:rsidR="008B4219" w:rsidRDefault="008B4219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54843E8" wp14:editId="1061C95E">
                          <wp:extent cx="777875" cy="764540"/>
                          <wp:effectExtent l="0" t="0" r="0" b="0"/>
                          <wp:docPr id="5" name="Picture 5" descr="Easterside Logo Sma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Easterside Logo Smal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875" cy="764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04019">
      <w:rPr>
        <w:rFonts w:ascii="Calibri" w:hAnsi="Calibri"/>
        <w:b/>
        <w:noProof/>
        <w:color w:val="FF0000"/>
        <w:sz w:val="52"/>
        <w:szCs w:val="52"/>
      </w:rPr>
      <w:t>EASTERSIDE ACADEMY</w:t>
    </w:r>
  </w:p>
  <w:p w14:paraId="5A56BE64" w14:textId="07CFE6CE" w:rsidR="009E72B3" w:rsidRDefault="00E25C72" w:rsidP="006257CF">
    <w:pPr>
      <w:pStyle w:val="Header"/>
      <w:jc w:val="center"/>
      <w:rPr>
        <w:rFonts w:ascii="Arial" w:hAnsi="Arial" w:cs="Arial"/>
        <w:b/>
        <w:noProof/>
        <w:sz w:val="36"/>
        <w:szCs w:val="36"/>
      </w:rPr>
    </w:pPr>
    <w:r>
      <w:rPr>
        <w:rFonts w:ascii="Arial" w:hAnsi="Arial" w:cs="Arial"/>
        <w:b/>
        <w:noProof/>
        <w:sz w:val="36"/>
        <w:szCs w:val="36"/>
      </w:rPr>
      <w:t>Art</w:t>
    </w:r>
    <w:r w:rsidR="00BC474F">
      <w:rPr>
        <w:rFonts w:ascii="Arial" w:hAnsi="Arial" w:cs="Arial"/>
        <w:b/>
        <w:noProof/>
        <w:sz w:val="36"/>
        <w:szCs w:val="36"/>
      </w:rPr>
      <w:t xml:space="preserve"> </w:t>
    </w:r>
    <w:r w:rsidR="006257CF">
      <w:rPr>
        <w:rFonts w:ascii="Arial" w:hAnsi="Arial" w:cs="Arial"/>
        <w:b/>
        <w:noProof/>
        <w:sz w:val="36"/>
        <w:szCs w:val="36"/>
      </w:rPr>
      <w:t>Medium Term Plan</w:t>
    </w:r>
  </w:p>
  <w:p w14:paraId="76991014" w14:textId="2ACAACED" w:rsidR="00F04019" w:rsidRPr="009E72B3" w:rsidRDefault="00E25C72" w:rsidP="006257CF">
    <w:pPr>
      <w:pStyle w:val="Header"/>
      <w:jc w:val="center"/>
      <w:rPr>
        <w:rFonts w:ascii="Arial" w:hAnsi="Arial" w:cs="Arial"/>
        <w:b/>
        <w:noProof/>
        <w:sz w:val="36"/>
        <w:szCs w:val="36"/>
      </w:rPr>
    </w:pPr>
    <w:r>
      <w:rPr>
        <w:rFonts w:ascii="Arial" w:hAnsi="Arial" w:cs="Arial"/>
        <w:b/>
        <w:noProof/>
        <w:sz w:val="36"/>
        <w:szCs w:val="36"/>
      </w:rPr>
      <w:t>U</w:t>
    </w:r>
    <w:r w:rsidR="00BC474F">
      <w:rPr>
        <w:rFonts w:ascii="Arial" w:hAnsi="Arial" w:cs="Arial"/>
        <w:b/>
        <w:noProof/>
        <w:sz w:val="36"/>
        <w:szCs w:val="36"/>
      </w:rPr>
      <w:t>KS</w:t>
    </w:r>
    <w:r w:rsidR="001135B5">
      <w:rPr>
        <w:rFonts w:ascii="Arial" w:hAnsi="Arial" w:cs="Arial"/>
        <w:b/>
        <w:noProof/>
        <w:sz w:val="36"/>
        <w:szCs w:val="36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D1617"/>
    <w:multiLevelType w:val="multilevel"/>
    <w:tmpl w:val="4EBCE1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4E5D1B"/>
    <w:multiLevelType w:val="multilevel"/>
    <w:tmpl w:val="1FF2CC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4B2585"/>
    <w:multiLevelType w:val="multilevel"/>
    <w:tmpl w:val="22A2E8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FE61ED"/>
    <w:multiLevelType w:val="multilevel"/>
    <w:tmpl w:val="0AA471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420A8A"/>
    <w:multiLevelType w:val="multilevel"/>
    <w:tmpl w:val="0AA471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63621E"/>
    <w:multiLevelType w:val="multilevel"/>
    <w:tmpl w:val="BA90A2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9531E7"/>
    <w:multiLevelType w:val="multilevel"/>
    <w:tmpl w:val="4CE094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487444"/>
    <w:multiLevelType w:val="multilevel"/>
    <w:tmpl w:val="3664E2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6B3795"/>
    <w:multiLevelType w:val="multilevel"/>
    <w:tmpl w:val="3D66FC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7752FF"/>
    <w:multiLevelType w:val="multilevel"/>
    <w:tmpl w:val="79BA59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B937AFB"/>
    <w:multiLevelType w:val="multilevel"/>
    <w:tmpl w:val="6BAC1A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D13049"/>
    <w:multiLevelType w:val="multilevel"/>
    <w:tmpl w:val="55945F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E752053"/>
    <w:multiLevelType w:val="multilevel"/>
    <w:tmpl w:val="820450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F6D4FA4"/>
    <w:multiLevelType w:val="multilevel"/>
    <w:tmpl w:val="23E691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6FA03AB"/>
    <w:multiLevelType w:val="multilevel"/>
    <w:tmpl w:val="D0DE71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7291BB0"/>
    <w:multiLevelType w:val="multilevel"/>
    <w:tmpl w:val="C75CB3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9CE0787"/>
    <w:multiLevelType w:val="multilevel"/>
    <w:tmpl w:val="D3A4D7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9ED1FF3"/>
    <w:multiLevelType w:val="multilevel"/>
    <w:tmpl w:val="C27A68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655E3D"/>
    <w:multiLevelType w:val="multilevel"/>
    <w:tmpl w:val="3B2A28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2D5440F"/>
    <w:multiLevelType w:val="multilevel"/>
    <w:tmpl w:val="840C3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35C0A6D"/>
    <w:multiLevelType w:val="multilevel"/>
    <w:tmpl w:val="37C882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4CE7DAF"/>
    <w:multiLevelType w:val="multilevel"/>
    <w:tmpl w:val="07F6A5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6EC337D"/>
    <w:multiLevelType w:val="multilevel"/>
    <w:tmpl w:val="E40ADC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A807175"/>
    <w:multiLevelType w:val="multilevel"/>
    <w:tmpl w:val="D95429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48F678D"/>
    <w:multiLevelType w:val="multilevel"/>
    <w:tmpl w:val="AF4809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5104535"/>
    <w:multiLevelType w:val="multilevel"/>
    <w:tmpl w:val="AC6A08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5C14C50"/>
    <w:multiLevelType w:val="multilevel"/>
    <w:tmpl w:val="A296CE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E0A0FDF"/>
    <w:multiLevelType w:val="multilevel"/>
    <w:tmpl w:val="30CED9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F123442"/>
    <w:multiLevelType w:val="multilevel"/>
    <w:tmpl w:val="F51604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F6F189F"/>
    <w:multiLevelType w:val="multilevel"/>
    <w:tmpl w:val="98A2E4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54928F5"/>
    <w:multiLevelType w:val="multilevel"/>
    <w:tmpl w:val="F8F800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6A13422"/>
    <w:multiLevelType w:val="multilevel"/>
    <w:tmpl w:val="57A26F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8EE5F06"/>
    <w:multiLevelType w:val="multilevel"/>
    <w:tmpl w:val="543019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F080A9C"/>
    <w:multiLevelType w:val="multilevel"/>
    <w:tmpl w:val="6BE804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670276F"/>
    <w:multiLevelType w:val="multilevel"/>
    <w:tmpl w:val="1DD868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72E139C"/>
    <w:multiLevelType w:val="multilevel"/>
    <w:tmpl w:val="069CD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7E50F15"/>
    <w:multiLevelType w:val="multilevel"/>
    <w:tmpl w:val="973EC9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9FC3FF7"/>
    <w:multiLevelType w:val="multilevel"/>
    <w:tmpl w:val="6C6262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B79430B"/>
    <w:multiLevelType w:val="multilevel"/>
    <w:tmpl w:val="7EAC0D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CC74D48"/>
    <w:multiLevelType w:val="multilevel"/>
    <w:tmpl w:val="1E2C01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5231C8C"/>
    <w:multiLevelType w:val="multilevel"/>
    <w:tmpl w:val="DAC8CB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7FD6D39"/>
    <w:multiLevelType w:val="multilevel"/>
    <w:tmpl w:val="074C3A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9894B3B"/>
    <w:multiLevelType w:val="multilevel"/>
    <w:tmpl w:val="C5ACD3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 w16cid:durableId="421266765">
    <w:abstractNumId w:val="21"/>
  </w:num>
  <w:num w:numId="2" w16cid:durableId="404453238">
    <w:abstractNumId w:val="8"/>
  </w:num>
  <w:num w:numId="3" w16cid:durableId="1254896050">
    <w:abstractNumId w:val="14"/>
  </w:num>
  <w:num w:numId="4" w16cid:durableId="1057894745">
    <w:abstractNumId w:val="31"/>
  </w:num>
  <w:num w:numId="5" w16cid:durableId="1365331424">
    <w:abstractNumId w:val="40"/>
  </w:num>
  <w:num w:numId="6" w16cid:durableId="401222350">
    <w:abstractNumId w:val="4"/>
  </w:num>
  <w:num w:numId="7" w16cid:durableId="791941793">
    <w:abstractNumId w:val="19"/>
  </w:num>
  <w:num w:numId="8" w16cid:durableId="1358700934">
    <w:abstractNumId w:val="35"/>
  </w:num>
  <w:num w:numId="9" w16cid:durableId="1172180893">
    <w:abstractNumId w:val="1"/>
  </w:num>
  <w:num w:numId="10" w16cid:durableId="799150670">
    <w:abstractNumId w:val="7"/>
  </w:num>
  <w:num w:numId="11" w16cid:durableId="1706558159">
    <w:abstractNumId w:val="39"/>
  </w:num>
  <w:num w:numId="12" w16cid:durableId="1425032420">
    <w:abstractNumId w:val="25"/>
  </w:num>
  <w:num w:numId="13" w16cid:durableId="749080567">
    <w:abstractNumId w:val="33"/>
  </w:num>
  <w:num w:numId="14" w16cid:durableId="777413031">
    <w:abstractNumId w:val="24"/>
  </w:num>
  <w:num w:numId="15" w16cid:durableId="275868932">
    <w:abstractNumId w:val="18"/>
  </w:num>
  <w:num w:numId="16" w16cid:durableId="1987202266">
    <w:abstractNumId w:val="11"/>
  </w:num>
  <w:num w:numId="17" w16cid:durableId="1071149425">
    <w:abstractNumId w:val="36"/>
  </w:num>
  <w:num w:numId="18" w16cid:durableId="1414080927">
    <w:abstractNumId w:val="42"/>
  </w:num>
  <w:num w:numId="19" w16cid:durableId="2082555038">
    <w:abstractNumId w:val="26"/>
  </w:num>
  <w:num w:numId="20" w16cid:durableId="763843477">
    <w:abstractNumId w:val="41"/>
  </w:num>
  <w:num w:numId="21" w16cid:durableId="897277980">
    <w:abstractNumId w:val="38"/>
  </w:num>
  <w:num w:numId="22" w16cid:durableId="128861418">
    <w:abstractNumId w:val="3"/>
  </w:num>
  <w:num w:numId="23" w16cid:durableId="888608326">
    <w:abstractNumId w:val="23"/>
  </w:num>
  <w:num w:numId="24" w16cid:durableId="1834488319">
    <w:abstractNumId w:val="15"/>
  </w:num>
  <w:num w:numId="25" w16cid:durableId="570966489">
    <w:abstractNumId w:val="12"/>
  </w:num>
  <w:num w:numId="26" w16cid:durableId="468059147">
    <w:abstractNumId w:val="10"/>
  </w:num>
  <w:num w:numId="27" w16cid:durableId="56364759">
    <w:abstractNumId w:val="32"/>
  </w:num>
  <w:num w:numId="28" w16cid:durableId="371349247">
    <w:abstractNumId w:val="5"/>
  </w:num>
  <w:num w:numId="29" w16cid:durableId="1671978620">
    <w:abstractNumId w:val="30"/>
  </w:num>
  <w:num w:numId="30" w16cid:durableId="1827893237">
    <w:abstractNumId w:val="2"/>
  </w:num>
  <w:num w:numId="31" w16cid:durableId="1909801989">
    <w:abstractNumId w:val="27"/>
  </w:num>
  <w:num w:numId="32" w16cid:durableId="1115254448">
    <w:abstractNumId w:val="9"/>
  </w:num>
  <w:num w:numId="33" w16cid:durableId="1873106988">
    <w:abstractNumId w:val="6"/>
  </w:num>
  <w:num w:numId="34" w16cid:durableId="475411939">
    <w:abstractNumId w:val="29"/>
  </w:num>
  <w:num w:numId="35" w16cid:durableId="881013737">
    <w:abstractNumId w:val="13"/>
  </w:num>
  <w:num w:numId="36" w16cid:durableId="1329361562">
    <w:abstractNumId w:val="34"/>
  </w:num>
  <w:num w:numId="37" w16cid:durableId="1570456037">
    <w:abstractNumId w:val="28"/>
  </w:num>
  <w:num w:numId="38" w16cid:durableId="964577127">
    <w:abstractNumId w:val="22"/>
  </w:num>
  <w:num w:numId="39" w16cid:durableId="774255976">
    <w:abstractNumId w:val="17"/>
  </w:num>
  <w:num w:numId="40" w16cid:durableId="669989696">
    <w:abstractNumId w:val="37"/>
  </w:num>
  <w:num w:numId="41" w16cid:durableId="1164321034">
    <w:abstractNumId w:val="16"/>
  </w:num>
  <w:num w:numId="42" w16cid:durableId="695620135">
    <w:abstractNumId w:val="0"/>
  </w:num>
  <w:num w:numId="43" w16cid:durableId="2007053604">
    <w:abstractNumId w:val="20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377"/>
    <w:rsid w:val="0000303C"/>
    <w:rsid w:val="0000401D"/>
    <w:rsid w:val="00010796"/>
    <w:rsid w:val="00011BD4"/>
    <w:rsid w:val="000138CB"/>
    <w:rsid w:val="00023327"/>
    <w:rsid w:val="00023C71"/>
    <w:rsid w:val="00025479"/>
    <w:rsid w:val="00040586"/>
    <w:rsid w:val="00057702"/>
    <w:rsid w:val="00057F3C"/>
    <w:rsid w:val="0006588E"/>
    <w:rsid w:val="000668FF"/>
    <w:rsid w:val="00077AB6"/>
    <w:rsid w:val="00085331"/>
    <w:rsid w:val="000A67B6"/>
    <w:rsid w:val="000B245F"/>
    <w:rsid w:val="000B5B5A"/>
    <w:rsid w:val="000E19F8"/>
    <w:rsid w:val="000F2103"/>
    <w:rsid w:val="000F30B2"/>
    <w:rsid w:val="000F51E3"/>
    <w:rsid w:val="0010181A"/>
    <w:rsid w:val="001135B5"/>
    <w:rsid w:val="00120D64"/>
    <w:rsid w:val="00122272"/>
    <w:rsid w:val="00127C55"/>
    <w:rsid w:val="00135178"/>
    <w:rsid w:val="00137347"/>
    <w:rsid w:val="00140666"/>
    <w:rsid w:val="00143818"/>
    <w:rsid w:val="0014786C"/>
    <w:rsid w:val="00150554"/>
    <w:rsid w:val="001622C5"/>
    <w:rsid w:val="00163A77"/>
    <w:rsid w:val="001750C0"/>
    <w:rsid w:val="001843E0"/>
    <w:rsid w:val="00196B6F"/>
    <w:rsid w:val="001A36E7"/>
    <w:rsid w:val="001A3F9A"/>
    <w:rsid w:val="001A784D"/>
    <w:rsid w:val="001B182E"/>
    <w:rsid w:val="001C0E76"/>
    <w:rsid w:val="001C248C"/>
    <w:rsid w:val="001C2E1B"/>
    <w:rsid w:val="001C6EB0"/>
    <w:rsid w:val="001D72BC"/>
    <w:rsid w:val="001E090B"/>
    <w:rsid w:val="001E2107"/>
    <w:rsid w:val="001F22C8"/>
    <w:rsid w:val="00207661"/>
    <w:rsid w:val="00211B2D"/>
    <w:rsid w:val="002159DF"/>
    <w:rsid w:val="00216F43"/>
    <w:rsid w:val="00220CB5"/>
    <w:rsid w:val="00235276"/>
    <w:rsid w:val="00236C3D"/>
    <w:rsid w:val="002508DE"/>
    <w:rsid w:val="002619C9"/>
    <w:rsid w:val="0026778B"/>
    <w:rsid w:val="002916DB"/>
    <w:rsid w:val="002952E1"/>
    <w:rsid w:val="00297D25"/>
    <w:rsid w:val="002A74B3"/>
    <w:rsid w:val="002B219D"/>
    <w:rsid w:val="002D7988"/>
    <w:rsid w:val="002F2A1E"/>
    <w:rsid w:val="002F69E9"/>
    <w:rsid w:val="003120A2"/>
    <w:rsid w:val="003241B8"/>
    <w:rsid w:val="00326F5A"/>
    <w:rsid w:val="003314C7"/>
    <w:rsid w:val="0033449A"/>
    <w:rsid w:val="00343AE5"/>
    <w:rsid w:val="00351C76"/>
    <w:rsid w:val="00351DB5"/>
    <w:rsid w:val="00357026"/>
    <w:rsid w:val="00357131"/>
    <w:rsid w:val="00365FC8"/>
    <w:rsid w:val="0038106F"/>
    <w:rsid w:val="003A0FE8"/>
    <w:rsid w:val="003A51BD"/>
    <w:rsid w:val="003B0CAE"/>
    <w:rsid w:val="003B3971"/>
    <w:rsid w:val="003B4576"/>
    <w:rsid w:val="003C3FB8"/>
    <w:rsid w:val="003C4608"/>
    <w:rsid w:val="003C6A4A"/>
    <w:rsid w:val="003D2E3E"/>
    <w:rsid w:val="003E774E"/>
    <w:rsid w:val="003F1D97"/>
    <w:rsid w:val="003F3D84"/>
    <w:rsid w:val="00414DD2"/>
    <w:rsid w:val="00423518"/>
    <w:rsid w:val="00423BB1"/>
    <w:rsid w:val="00425779"/>
    <w:rsid w:val="00431EB4"/>
    <w:rsid w:val="0046175F"/>
    <w:rsid w:val="004669A3"/>
    <w:rsid w:val="004678B7"/>
    <w:rsid w:val="00471377"/>
    <w:rsid w:val="004722B6"/>
    <w:rsid w:val="00482A74"/>
    <w:rsid w:val="00482ABC"/>
    <w:rsid w:val="00487A10"/>
    <w:rsid w:val="00491BF1"/>
    <w:rsid w:val="00491D16"/>
    <w:rsid w:val="0049660B"/>
    <w:rsid w:val="004B6CA5"/>
    <w:rsid w:val="004D391E"/>
    <w:rsid w:val="004E61E1"/>
    <w:rsid w:val="00500C96"/>
    <w:rsid w:val="0050621A"/>
    <w:rsid w:val="00532D1C"/>
    <w:rsid w:val="0054132D"/>
    <w:rsid w:val="005419D2"/>
    <w:rsid w:val="00545F40"/>
    <w:rsid w:val="00550F8E"/>
    <w:rsid w:val="00551A28"/>
    <w:rsid w:val="005610CB"/>
    <w:rsid w:val="0056516B"/>
    <w:rsid w:val="0057630E"/>
    <w:rsid w:val="00582FAC"/>
    <w:rsid w:val="00587EB5"/>
    <w:rsid w:val="005A0C0C"/>
    <w:rsid w:val="005A6211"/>
    <w:rsid w:val="005B0A9F"/>
    <w:rsid w:val="005B5ED7"/>
    <w:rsid w:val="005C2255"/>
    <w:rsid w:val="005D7795"/>
    <w:rsid w:val="00613C30"/>
    <w:rsid w:val="00624D4D"/>
    <w:rsid w:val="006257CF"/>
    <w:rsid w:val="0063321B"/>
    <w:rsid w:val="00634421"/>
    <w:rsid w:val="00636922"/>
    <w:rsid w:val="00661E9B"/>
    <w:rsid w:val="00665353"/>
    <w:rsid w:val="00683974"/>
    <w:rsid w:val="006977EB"/>
    <w:rsid w:val="006B21FB"/>
    <w:rsid w:val="006B251F"/>
    <w:rsid w:val="006B2A88"/>
    <w:rsid w:val="006B4089"/>
    <w:rsid w:val="006C4480"/>
    <w:rsid w:val="006C4699"/>
    <w:rsid w:val="006D6C25"/>
    <w:rsid w:val="006E1460"/>
    <w:rsid w:val="006E1A43"/>
    <w:rsid w:val="006F2DDE"/>
    <w:rsid w:val="006F4A0A"/>
    <w:rsid w:val="00704DF6"/>
    <w:rsid w:val="00707202"/>
    <w:rsid w:val="00710B01"/>
    <w:rsid w:val="00715154"/>
    <w:rsid w:val="007203DC"/>
    <w:rsid w:val="0073286D"/>
    <w:rsid w:val="00736E72"/>
    <w:rsid w:val="00744D41"/>
    <w:rsid w:val="007761A0"/>
    <w:rsid w:val="00783EEB"/>
    <w:rsid w:val="00797025"/>
    <w:rsid w:val="007B5ACD"/>
    <w:rsid w:val="007C52B6"/>
    <w:rsid w:val="007D1307"/>
    <w:rsid w:val="007F03DE"/>
    <w:rsid w:val="007F245E"/>
    <w:rsid w:val="00807FBD"/>
    <w:rsid w:val="00840CDC"/>
    <w:rsid w:val="00846F7F"/>
    <w:rsid w:val="00855134"/>
    <w:rsid w:val="0088009D"/>
    <w:rsid w:val="00883514"/>
    <w:rsid w:val="00896ED2"/>
    <w:rsid w:val="008A1079"/>
    <w:rsid w:val="008A7307"/>
    <w:rsid w:val="008B06A9"/>
    <w:rsid w:val="008B3F62"/>
    <w:rsid w:val="008B4219"/>
    <w:rsid w:val="008C5792"/>
    <w:rsid w:val="008D6DC0"/>
    <w:rsid w:val="008E2EDD"/>
    <w:rsid w:val="008E6BF1"/>
    <w:rsid w:val="008F1A6E"/>
    <w:rsid w:val="00901517"/>
    <w:rsid w:val="0091035C"/>
    <w:rsid w:val="00921B49"/>
    <w:rsid w:val="00933893"/>
    <w:rsid w:val="009353FA"/>
    <w:rsid w:val="009512DA"/>
    <w:rsid w:val="00970AA8"/>
    <w:rsid w:val="009772F9"/>
    <w:rsid w:val="009777AE"/>
    <w:rsid w:val="009859D2"/>
    <w:rsid w:val="00991573"/>
    <w:rsid w:val="009927BB"/>
    <w:rsid w:val="00993470"/>
    <w:rsid w:val="00993D64"/>
    <w:rsid w:val="009A1CB5"/>
    <w:rsid w:val="009A7118"/>
    <w:rsid w:val="009A72A5"/>
    <w:rsid w:val="009C28E1"/>
    <w:rsid w:val="009C65DC"/>
    <w:rsid w:val="009D26C9"/>
    <w:rsid w:val="009E4516"/>
    <w:rsid w:val="009E5AEB"/>
    <w:rsid w:val="009E72B3"/>
    <w:rsid w:val="009F3767"/>
    <w:rsid w:val="00A073B6"/>
    <w:rsid w:val="00A10E49"/>
    <w:rsid w:val="00A132A8"/>
    <w:rsid w:val="00A17262"/>
    <w:rsid w:val="00A27A36"/>
    <w:rsid w:val="00A32252"/>
    <w:rsid w:val="00A352C3"/>
    <w:rsid w:val="00A3658B"/>
    <w:rsid w:val="00A51017"/>
    <w:rsid w:val="00A53566"/>
    <w:rsid w:val="00A53F17"/>
    <w:rsid w:val="00A74F62"/>
    <w:rsid w:val="00A8455F"/>
    <w:rsid w:val="00A84CDF"/>
    <w:rsid w:val="00A85803"/>
    <w:rsid w:val="00A92644"/>
    <w:rsid w:val="00A94612"/>
    <w:rsid w:val="00A96023"/>
    <w:rsid w:val="00AB1D1E"/>
    <w:rsid w:val="00AB5394"/>
    <w:rsid w:val="00AE1723"/>
    <w:rsid w:val="00AF1E66"/>
    <w:rsid w:val="00AF5CDB"/>
    <w:rsid w:val="00B05BA2"/>
    <w:rsid w:val="00B05BA5"/>
    <w:rsid w:val="00B05BCB"/>
    <w:rsid w:val="00B16F64"/>
    <w:rsid w:val="00B22C3F"/>
    <w:rsid w:val="00B230E7"/>
    <w:rsid w:val="00B2391D"/>
    <w:rsid w:val="00B24762"/>
    <w:rsid w:val="00B31CC8"/>
    <w:rsid w:val="00B32F85"/>
    <w:rsid w:val="00B643F3"/>
    <w:rsid w:val="00B67342"/>
    <w:rsid w:val="00B8047D"/>
    <w:rsid w:val="00B831CB"/>
    <w:rsid w:val="00B84062"/>
    <w:rsid w:val="00BA371A"/>
    <w:rsid w:val="00BB292E"/>
    <w:rsid w:val="00BB39B0"/>
    <w:rsid w:val="00BB39EF"/>
    <w:rsid w:val="00BC2A26"/>
    <w:rsid w:val="00BC474F"/>
    <w:rsid w:val="00BC7C09"/>
    <w:rsid w:val="00BD02EC"/>
    <w:rsid w:val="00BD3E51"/>
    <w:rsid w:val="00BD6873"/>
    <w:rsid w:val="00C148EF"/>
    <w:rsid w:val="00C2792E"/>
    <w:rsid w:val="00C40D31"/>
    <w:rsid w:val="00C45A3C"/>
    <w:rsid w:val="00C518D1"/>
    <w:rsid w:val="00C655E1"/>
    <w:rsid w:val="00C70FBC"/>
    <w:rsid w:val="00C75FC1"/>
    <w:rsid w:val="00C804BE"/>
    <w:rsid w:val="00C87B21"/>
    <w:rsid w:val="00C87E4A"/>
    <w:rsid w:val="00C945A6"/>
    <w:rsid w:val="00CA7A1B"/>
    <w:rsid w:val="00CB197F"/>
    <w:rsid w:val="00CC406F"/>
    <w:rsid w:val="00CC681E"/>
    <w:rsid w:val="00CD4BE0"/>
    <w:rsid w:val="00CD586E"/>
    <w:rsid w:val="00CE13E0"/>
    <w:rsid w:val="00CE43FA"/>
    <w:rsid w:val="00CE588C"/>
    <w:rsid w:val="00CE6C50"/>
    <w:rsid w:val="00D139A4"/>
    <w:rsid w:val="00D143E3"/>
    <w:rsid w:val="00D15FB2"/>
    <w:rsid w:val="00D5250F"/>
    <w:rsid w:val="00D55A06"/>
    <w:rsid w:val="00D6480D"/>
    <w:rsid w:val="00D65978"/>
    <w:rsid w:val="00D74B10"/>
    <w:rsid w:val="00D84F4F"/>
    <w:rsid w:val="00D957C6"/>
    <w:rsid w:val="00D96373"/>
    <w:rsid w:val="00DB50F6"/>
    <w:rsid w:val="00DB578B"/>
    <w:rsid w:val="00DB5F84"/>
    <w:rsid w:val="00DC2D64"/>
    <w:rsid w:val="00DC5CB4"/>
    <w:rsid w:val="00DF539E"/>
    <w:rsid w:val="00E2537F"/>
    <w:rsid w:val="00E25C72"/>
    <w:rsid w:val="00E305AF"/>
    <w:rsid w:val="00E420DF"/>
    <w:rsid w:val="00E60638"/>
    <w:rsid w:val="00E74F53"/>
    <w:rsid w:val="00E90042"/>
    <w:rsid w:val="00E9423B"/>
    <w:rsid w:val="00E962EC"/>
    <w:rsid w:val="00EA0B7C"/>
    <w:rsid w:val="00EA38BE"/>
    <w:rsid w:val="00EB1C0F"/>
    <w:rsid w:val="00EB3A96"/>
    <w:rsid w:val="00EC0CC8"/>
    <w:rsid w:val="00EE0210"/>
    <w:rsid w:val="00EE3F58"/>
    <w:rsid w:val="00EE45BF"/>
    <w:rsid w:val="00EE5084"/>
    <w:rsid w:val="00EE5592"/>
    <w:rsid w:val="00EF2144"/>
    <w:rsid w:val="00F01ABA"/>
    <w:rsid w:val="00F04019"/>
    <w:rsid w:val="00F161E4"/>
    <w:rsid w:val="00F21B22"/>
    <w:rsid w:val="00F237AD"/>
    <w:rsid w:val="00F42A16"/>
    <w:rsid w:val="00F53478"/>
    <w:rsid w:val="00F561B4"/>
    <w:rsid w:val="00F663D8"/>
    <w:rsid w:val="00F73D49"/>
    <w:rsid w:val="00F7586A"/>
    <w:rsid w:val="00F878D4"/>
    <w:rsid w:val="00F92864"/>
    <w:rsid w:val="00F9554D"/>
    <w:rsid w:val="00FD1954"/>
    <w:rsid w:val="00FD3814"/>
    <w:rsid w:val="00FD3DF4"/>
    <w:rsid w:val="00FE132B"/>
    <w:rsid w:val="00FE4870"/>
    <w:rsid w:val="00FF5BCF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6BEF29"/>
  <w15:docId w15:val="{120505F0-106E-4768-8DC4-840E2D978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E539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AE539F"/>
    <w:pPr>
      <w:keepNext/>
      <w:outlineLvl w:val="0"/>
    </w:pPr>
    <w:rPr>
      <w:b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F0401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65FC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E539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E539F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E53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qFormat/>
    <w:rsid w:val="00AE539F"/>
    <w:pPr>
      <w:spacing w:before="120" w:after="120"/>
    </w:pPr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rsid w:val="00AE539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E539F"/>
    <w:rPr>
      <w:rFonts w:ascii="Tahoma" w:hAnsi="Tahoma" w:cs="Tahoma"/>
      <w:sz w:val="16"/>
      <w:szCs w:val="16"/>
      <w:lang w:eastAsia="en-US"/>
    </w:rPr>
  </w:style>
  <w:style w:type="character" w:customStyle="1" w:styleId="HeaderChar">
    <w:name w:val="Header Char"/>
    <w:link w:val="Header"/>
    <w:rsid w:val="00AE539F"/>
    <w:rPr>
      <w:sz w:val="24"/>
      <w:szCs w:val="24"/>
      <w:lang w:eastAsia="en-US"/>
    </w:rPr>
  </w:style>
  <w:style w:type="paragraph" w:customStyle="1" w:styleId="Default">
    <w:name w:val="Default"/>
    <w:rsid w:val="00A3658B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</w:rPr>
  </w:style>
  <w:style w:type="character" w:customStyle="1" w:styleId="Heading2Char">
    <w:name w:val="Heading 2 Char"/>
    <w:link w:val="Heading2"/>
    <w:rsid w:val="00F04019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yperlink">
    <w:name w:val="Hyperlink"/>
    <w:rsid w:val="00F04019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rsid w:val="00F0401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link w:val="z-TopofForm"/>
    <w:rsid w:val="00F04019"/>
    <w:rPr>
      <w:rFonts w:ascii="Arial" w:hAnsi="Arial" w:cs="Arial"/>
      <w:vanish/>
      <w:sz w:val="16"/>
      <w:szCs w:val="16"/>
    </w:rPr>
  </w:style>
  <w:style w:type="character" w:customStyle="1" w:styleId="wpcf7-form-control-wrap">
    <w:name w:val="wpcf7-form-control-wrap"/>
    <w:basedOn w:val="DefaultParagraphFont"/>
    <w:rsid w:val="00F04019"/>
  </w:style>
  <w:style w:type="character" w:customStyle="1" w:styleId="inputbutton">
    <w:name w:val="inputbutton"/>
    <w:basedOn w:val="DefaultParagraphFont"/>
    <w:rsid w:val="00F04019"/>
  </w:style>
  <w:style w:type="paragraph" w:styleId="z-BottomofForm">
    <w:name w:val="HTML Bottom of Form"/>
    <w:basedOn w:val="Normal"/>
    <w:next w:val="Normal"/>
    <w:link w:val="z-BottomofFormChar"/>
    <w:hidden/>
    <w:rsid w:val="00F0401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link w:val="z-BottomofForm"/>
    <w:rsid w:val="00F04019"/>
    <w:rPr>
      <w:rFonts w:ascii="Arial" w:hAnsi="Arial" w:cs="Arial"/>
      <w:vanish/>
      <w:sz w:val="16"/>
      <w:szCs w:val="16"/>
    </w:rPr>
  </w:style>
  <w:style w:type="character" w:styleId="Strong">
    <w:name w:val="Strong"/>
    <w:uiPriority w:val="22"/>
    <w:qFormat/>
    <w:rsid w:val="00F42A16"/>
    <w:rPr>
      <w:b/>
      <w:bCs/>
    </w:rPr>
  </w:style>
  <w:style w:type="paragraph" w:styleId="NormalWeb">
    <w:name w:val="Normal (Web)"/>
    <w:basedOn w:val="Normal"/>
    <w:uiPriority w:val="99"/>
    <w:rsid w:val="00025479"/>
    <w:rPr>
      <w:lang w:eastAsia="en-GB"/>
    </w:rPr>
  </w:style>
  <w:style w:type="paragraph" w:styleId="ListParagraph">
    <w:name w:val="List Paragraph"/>
    <w:basedOn w:val="Normal"/>
    <w:qFormat/>
    <w:rsid w:val="00025479"/>
    <w:pPr>
      <w:ind w:left="720"/>
    </w:pPr>
  </w:style>
  <w:style w:type="paragraph" w:styleId="BodyText">
    <w:name w:val="Body Text"/>
    <w:basedOn w:val="Normal"/>
    <w:link w:val="BodyTextChar"/>
    <w:rsid w:val="001F22C8"/>
    <w:rPr>
      <w:szCs w:val="20"/>
      <w:lang w:eastAsia="en-GB"/>
    </w:rPr>
  </w:style>
  <w:style w:type="character" w:customStyle="1" w:styleId="BodyTextChar">
    <w:name w:val="Body Text Char"/>
    <w:link w:val="BodyText"/>
    <w:rsid w:val="001F22C8"/>
    <w:rPr>
      <w:sz w:val="24"/>
    </w:rPr>
  </w:style>
  <w:style w:type="character" w:styleId="Emphasis">
    <w:name w:val="Emphasis"/>
    <w:uiPriority w:val="20"/>
    <w:qFormat/>
    <w:rsid w:val="00D65978"/>
    <w:rPr>
      <w:i/>
      <w:iCs/>
    </w:rPr>
  </w:style>
  <w:style w:type="character" w:customStyle="1" w:styleId="FooterChar">
    <w:name w:val="Footer Char"/>
    <w:basedOn w:val="DefaultParagraphFont"/>
    <w:link w:val="Footer"/>
    <w:uiPriority w:val="99"/>
    <w:rsid w:val="005C2255"/>
    <w:rPr>
      <w:sz w:val="24"/>
      <w:szCs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F21B2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C45A3C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semiHidden/>
    <w:rsid w:val="00365FC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1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8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63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331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26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4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76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9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04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06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3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22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8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4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6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6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0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357">
          <w:marLeft w:val="0"/>
          <w:marRight w:val="0"/>
          <w:marTop w:val="0"/>
          <w:marBottom w:val="0"/>
          <w:divBdr>
            <w:top w:val="single" w:sz="24" w:space="0" w:color="CCCDC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9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2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24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53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1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6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9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14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48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08651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8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28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85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94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67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3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2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7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029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80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53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90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024735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164725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23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570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72575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971449263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1359888994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1954244594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8918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1360733">
          <w:marLeft w:val="0"/>
          <w:marRight w:val="0"/>
          <w:marTop w:val="0"/>
          <w:marBottom w:val="0"/>
          <w:divBdr>
            <w:top w:val="single" w:sz="24" w:space="0" w:color="44444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4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6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kapowprimary.com/subjects/art-design/upper-key-stage-2/year-6/drawing/lesson-4-street-art/" TargetMode="External"/><Relationship Id="rId18" Type="http://schemas.openxmlformats.org/officeDocument/2006/relationships/hyperlink" Target="https://www.kapowprimary.com/subjects/art-design/upper-key-stage-2/year-6/painting/lesson-6-research-and-planning/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kapowprimary.com/subjects/art-design/upper-key-stage-2/year-5/3d-and-sculpture/lesson-2-space-and-scale/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kapowprimary.com/subjects/art-design/upper-key-stage-2/year-6/drawing/lesson-3-chiaroscuro/" TargetMode="External"/><Relationship Id="rId17" Type="http://schemas.openxmlformats.org/officeDocument/2006/relationships/hyperlink" Target="https://www.kapowprimary.com/subjects/art-design/upper-key-stage-2/year-6/painting/lesson-5-lubaina-himid/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kapowprimary.com/subjects/art-design/upper-key-stage-2/year-6/painting/lesson-3-john-singer-sargent-the-front-line/" TargetMode="External"/><Relationship Id="rId20" Type="http://schemas.openxmlformats.org/officeDocument/2006/relationships/hyperlink" Target="https://www.kapowprimary.com/subjects/art-design/upper-key-stage-2/year-5/3d-and-sculpture/lesson-1-what-is-installation-art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kapowprimary.com/subjects/art-design/upper-key-stage-2/year-6/drawing/lesson-2-symbolic-imagery/" TargetMode="External"/><Relationship Id="rId24" Type="http://schemas.openxmlformats.org/officeDocument/2006/relationships/hyperlink" Target="https://www.kapowprimary.com/subjects/art-design/upper-key-stage-2/year-5/3d-and-sculpture/lesson-5-viewer-experience/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kapowprimary.com/subjects/art-design/upper-key-stage-2/year-6/painting/lesson-2-paula-rego-the-dance/" TargetMode="External"/><Relationship Id="rId23" Type="http://schemas.openxmlformats.org/officeDocument/2006/relationships/hyperlink" Target="https://www.kapowprimary.com/subjects/art-design/upper-key-stage-2/year-5/3d-and-sculpture/lesson-4-creative-concepts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kapowprimary.com/subjects/art-design/upper-key-stage-2/year-6/drawing/lesson-1-experimental-mark-making/" TargetMode="External"/><Relationship Id="rId19" Type="http://schemas.openxmlformats.org/officeDocument/2006/relationships/hyperlink" Target="https://www.kapowprimary.com/subjects/art-design/upper-key-stage-2/year-6/painting/lesson-7-making-art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kapowprimary.com/subjects/art-design/upper-key-stage-2/year-6/drawing/lesson-5-powerful-imagery/" TargetMode="External"/><Relationship Id="rId22" Type="http://schemas.openxmlformats.org/officeDocument/2006/relationships/hyperlink" Target="https://www.kapowprimary.com/subjects/art-design/upper-key-stage-2/year-5/3d-and-sculpture/lesson-3-everyday-amazing/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kvictoria.patton.SCHOOLS\AppData\Local\Temp\IndRepBase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8d5ef2-f36d-4cbe-b457-72c37c23dd93" xsi:nil="true"/>
    <lcf76f155ced4ddcb4097134ff3c332f xmlns="97f53a30-fc47-46e8-9ad2-f3e91a4e4dc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8F34E80A5D2D43AAEE7A07AA12DD43" ma:contentTypeVersion="16" ma:contentTypeDescription="Create a new document." ma:contentTypeScope="" ma:versionID="c76fab8ed35cbbbcf3584e5244a650b4">
  <xsd:schema xmlns:xsd="http://www.w3.org/2001/XMLSchema" xmlns:xs="http://www.w3.org/2001/XMLSchema" xmlns:p="http://schemas.microsoft.com/office/2006/metadata/properties" xmlns:ns2="97f53a30-fc47-46e8-9ad2-f3e91a4e4dc5" xmlns:ns3="4d8d5ef2-f36d-4cbe-b457-72c37c23dd93" targetNamespace="http://schemas.microsoft.com/office/2006/metadata/properties" ma:root="true" ma:fieldsID="90aec8b763614a4302c2736a2749fb6f" ns2:_="" ns3:_="">
    <xsd:import namespace="97f53a30-fc47-46e8-9ad2-f3e91a4e4dc5"/>
    <xsd:import namespace="4d8d5ef2-f36d-4cbe-b457-72c37c23dd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f53a30-fc47-46e8-9ad2-f3e91a4e4d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ee90a1c-6484-4b97-8607-00254b61cb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8d5ef2-f36d-4cbe-b457-72c37c23dd9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c5c2dde-73b9-4832-84b5-d5b468097f5f}" ma:internalName="TaxCatchAll" ma:showField="CatchAllData" ma:web="4d8d5ef2-f36d-4cbe-b457-72c37c23dd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B9534A-58B8-466F-B09A-BF2257A1BE92}">
  <ds:schemaRefs>
    <ds:schemaRef ds:uri="http://schemas.microsoft.com/office/2006/metadata/properties"/>
    <ds:schemaRef ds:uri="http://schemas.microsoft.com/office/infopath/2007/PartnerControls"/>
    <ds:schemaRef ds:uri="4d8d5ef2-f36d-4cbe-b457-72c37c23dd93"/>
    <ds:schemaRef ds:uri="97f53a30-fc47-46e8-9ad2-f3e91a4e4dc5"/>
  </ds:schemaRefs>
</ds:datastoreItem>
</file>

<file path=customXml/itemProps2.xml><?xml version="1.0" encoding="utf-8"?>
<ds:datastoreItem xmlns:ds="http://schemas.openxmlformats.org/officeDocument/2006/customXml" ds:itemID="{EAAF012A-086E-4B3B-8281-CBF964F0C2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06BD63-FB33-4F7D-B008-5BF810CCEF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f53a30-fc47-46e8-9ad2-f3e91a4e4dc5"/>
    <ds:schemaRef ds:uri="4d8d5ef2-f36d-4cbe-b457-72c37c23dd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IndRepBaseTemplate</Template>
  <TotalTime>295</TotalTime>
  <Pages>5</Pages>
  <Words>2266</Words>
  <Characters>12917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Individual Report Base Template XML</vt:lpstr>
    </vt:vector>
  </TitlesOfParts>
  <Company>Capita Education Services</Company>
  <LinksUpToDate>false</LinksUpToDate>
  <CharactersWithSpaces>15153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Individual Report Base Template XML</dc:title>
  <dc:subject/>
  <dc:creator>Patton, Victoria</dc:creator>
  <cp:keywords/>
  <dc:description/>
  <cp:lastModifiedBy>H Seymour (ES)</cp:lastModifiedBy>
  <cp:revision>169</cp:revision>
  <cp:lastPrinted>2018-09-07T13:23:00Z</cp:lastPrinted>
  <dcterms:created xsi:type="dcterms:W3CDTF">2025-01-15T17:54:00Z</dcterms:created>
  <dcterms:modified xsi:type="dcterms:W3CDTF">2026-07-06T13:16:00Z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0x010100C38F34E80A5D2D43AAEE7A07AA12DD43</vt:lpwstr>
  </property>
  <property fmtid="{D5CDD505-2E9C-101B-9397-08002B2CF9AE}" pid="3" name="MediaServiceImageTags">
    <vt:lpwstr/>
  </property>
</Properties>
</file>