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2564"/>
        <w:gridCol w:w="2823"/>
        <w:gridCol w:w="3118"/>
        <w:gridCol w:w="3119"/>
        <w:gridCol w:w="2822"/>
      </w:tblGrid>
      <w:tr w:rsidR="00B831CB" w14:paraId="13734616" w14:textId="134995F1" w:rsidTr="00B831CB">
        <w:tc>
          <w:tcPr>
            <w:tcW w:w="2564" w:type="dxa"/>
            <w:shd w:val="clear" w:color="auto" w:fill="F2F2F2" w:themeFill="background1" w:themeFillShade="F2"/>
          </w:tcPr>
          <w:p w14:paraId="6CB11471" w14:textId="77777777" w:rsidR="00B831CB" w:rsidRPr="00BC474F" w:rsidRDefault="00B831CB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41" w:type="dxa"/>
            <w:gridSpan w:val="2"/>
            <w:shd w:val="clear" w:color="auto" w:fill="F2F2F2" w:themeFill="background1" w:themeFillShade="F2"/>
          </w:tcPr>
          <w:p w14:paraId="62F2B0BE" w14:textId="4E135C96" w:rsidR="00B831CB" w:rsidRDefault="00B831CB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1 </w:t>
            </w:r>
          </w:p>
        </w:tc>
        <w:tc>
          <w:tcPr>
            <w:tcW w:w="5941" w:type="dxa"/>
            <w:gridSpan w:val="2"/>
            <w:shd w:val="clear" w:color="auto" w:fill="F2F2F2" w:themeFill="background1" w:themeFillShade="F2"/>
          </w:tcPr>
          <w:p w14:paraId="090A031D" w14:textId="6EE764A4" w:rsidR="00B831CB" w:rsidRDefault="00B831CB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Cycle 2</w:t>
            </w:r>
          </w:p>
        </w:tc>
      </w:tr>
      <w:tr w:rsidR="00B831CB" w14:paraId="3F73AEC0" w14:textId="66F680CD" w:rsidTr="00B831CB">
        <w:tc>
          <w:tcPr>
            <w:tcW w:w="2564" w:type="dxa"/>
            <w:shd w:val="clear" w:color="auto" w:fill="F2F2F2" w:themeFill="background1" w:themeFillShade="F2"/>
          </w:tcPr>
          <w:p w14:paraId="58ADDFC3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823" w:type="dxa"/>
            <w:shd w:val="clear" w:color="auto" w:fill="DEEAF6" w:themeFill="accent1" w:themeFillTint="33"/>
          </w:tcPr>
          <w:p w14:paraId="1833FB06" w14:textId="2E6137B6" w:rsidR="00B831CB" w:rsidRPr="00C804BE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04B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</w:tc>
        <w:tc>
          <w:tcPr>
            <w:tcW w:w="3118" w:type="dxa"/>
            <w:shd w:val="clear" w:color="auto" w:fill="DEEAF6" w:themeFill="accent1" w:themeFillTint="33"/>
          </w:tcPr>
          <w:p w14:paraId="1D31C74F" w14:textId="75003EEC" w:rsidR="00B831CB" w:rsidRPr="00C804BE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5573878B" w14:textId="3E55C3A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04B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</w:tc>
        <w:tc>
          <w:tcPr>
            <w:tcW w:w="2822" w:type="dxa"/>
            <w:shd w:val="clear" w:color="auto" w:fill="DEEAF6" w:themeFill="accent1" w:themeFillTint="33"/>
          </w:tcPr>
          <w:p w14:paraId="19B824BF" w14:textId="7B3FC47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</w:tr>
      <w:tr w:rsidR="00B831CB" w14:paraId="2F878DDF" w14:textId="4F6523E6" w:rsidTr="00B831CB">
        <w:tc>
          <w:tcPr>
            <w:tcW w:w="2564" w:type="dxa"/>
            <w:shd w:val="clear" w:color="auto" w:fill="F2F2F2" w:themeFill="background1" w:themeFillShade="F2"/>
          </w:tcPr>
          <w:p w14:paraId="5403C33B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66CD6438" w14:textId="7BBC65A0" w:rsidR="00B831CB" w:rsidRPr="001C2E1B" w:rsidRDefault="008B3F62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1C2E1B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Wh</w:t>
            </w:r>
            <w:r w:rsidR="006977EB" w:rsidRPr="001C2E1B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at </w:t>
            </w:r>
            <w:r w:rsidR="00D454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is the legacy of the ancient </w:t>
            </w:r>
            <w:r w:rsidR="007154E2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Greek civilisation?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08A9DDE" w14:textId="7DE67CF6" w:rsidR="00B831CB" w:rsidRPr="001C2E1B" w:rsidRDefault="00351DB5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1C2E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Were the Vikings raiders, traders or something else?</w:t>
            </w:r>
          </w:p>
        </w:tc>
        <w:tc>
          <w:tcPr>
            <w:tcW w:w="3119" w:type="dxa"/>
            <w:shd w:val="clear" w:color="auto" w:fill="BDD6EE" w:themeFill="accent1" w:themeFillTint="66"/>
          </w:tcPr>
          <w:p w14:paraId="31AD8CBC" w14:textId="09DC59BB" w:rsidR="00B831CB" w:rsidRPr="001C2E1B" w:rsidRDefault="00FD3DF4" w:rsidP="00B831CB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C2E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What was </w:t>
            </w:r>
            <w:proofErr w:type="gramStart"/>
            <w:r w:rsidRPr="001C2E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life like</w:t>
            </w:r>
            <w:proofErr w:type="gramEnd"/>
            <w:r w:rsidRPr="001C2E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 Tudor England?</w:t>
            </w:r>
          </w:p>
        </w:tc>
        <w:tc>
          <w:tcPr>
            <w:tcW w:w="2822" w:type="dxa"/>
            <w:shd w:val="clear" w:color="auto" w:fill="BDD6EE" w:themeFill="accent1" w:themeFillTint="66"/>
          </w:tcPr>
          <w:p w14:paraId="761F1FC5" w14:textId="4DAED476" w:rsidR="00B831CB" w:rsidRPr="001C2E1B" w:rsidRDefault="001C2E1B" w:rsidP="00B831CB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C2E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What was the impact of WW2 on the people of Britain?</w:t>
            </w:r>
          </w:p>
        </w:tc>
      </w:tr>
      <w:tr w:rsidR="007203DC" w14:paraId="4F5891BA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66B998F7" w14:textId="355235A8" w:rsidR="007203DC" w:rsidRDefault="007203DC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Quality text: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792E259A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BDD6EE" w:themeFill="accent1" w:themeFillTint="66"/>
          </w:tcPr>
          <w:p w14:paraId="7A657808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BDD6EE" w:themeFill="accent1" w:themeFillTint="66"/>
          </w:tcPr>
          <w:p w14:paraId="21BACB1C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22" w:type="dxa"/>
            <w:shd w:val="clear" w:color="auto" w:fill="BDD6EE" w:themeFill="accent1" w:themeFillTint="66"/>
          </w:tcPr>
          <w:p w14:paraId="160EC2EC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831CB" w14:paraId="4E75C72F" w14:textId="3422D52D" w:rsidTr="00EE5592">
        <w:trPr>
          <w:trHeight w:val="926"/>
        </w:trPr>
        <w:tc>
          <w:tcPr>
            <w:tcW w:w="2564" w:type="dxa"/>
            <w:shd w:val="clear" w:color="auto" w:fill="F2F2F2" w:themeFill="background1" w:themeFillShade="F2"/>
          </w:tcPr>
          <w:p w14:paraId="7E5A6DE3" w14:textId="7777777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B831CB" w:rsidRDefault="00B831CB" w:rsidP="008D6DC0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696097D7" w14:textId="529108A0" w:rsidR="00EE5592" w:rsidRPr="00EC42F3" w:rsidRDefault="00EE5592" w:rsidP="00EC42F3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EC42F3">
              <w:rPr>
                <w:rFonts w:asciiTheme="minorHAnsi" w:hAnsiTheme="minorHAnsi" w:cstheme="minorHAnsi"/>
                <w:sz w:val="16"/>
                <w:szCs w:val="16"/>
              </w:rPr>
              <w:t>Ancient Greece – a study of Greek life and achievements and their influence on the western world</w:t>
            </w:r>
          </w:p>
          <w:p w14:paraId="6A5A5BA9" w14:textId="38EBA5F2" w:rsidR="003D2E3E" w:rsidRPr="005C2255" w:rsidRDefault="003D2E3E" w:rsidP="00EB3A96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77B5B8E" w14:textId="1454B7E9" w:rsidR="00D143E3" w:rsidRPr="00F161E4" w:rsidRDefault="00F161E4" w:rsidP="00F161E4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F161E4">
              <w:rPr>
                <w:rFonts w:asciiTheme="minorHAnsi" w:hAnsiTheme="minorHAnsi" w:cstheme="minorHAnsi"/>
                <w:sz w:val="16"/>
                <w:szCs w:val="16"/>
              </w:rPr>
              <w:t>the Viking and Anglo-Saxon struggle for the Kingdom of England to the time of Edward the Confessor</w:t>
            </w:r>
          </w:p>
        </w:tc>
        <w:tc>
          <w:tcPr>
            <w:tcW w:w="3119" w:type="dxa"/>
          </w:tcPr>
          <w:p w14:paraId="3EA26377" w14:textId="7BD970B0" w:rsidR="00EE0210" w:rsidRPr="00122272" w:rsidRDefault="00122272" w:rsidP="0012227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122272">
              <w:rPr>
                <w:rFonts w:asciiTheme="minorHAnsi" w:hAnsiTheme="minorHAnsi" w:cstheme="minorHAnsi"/>
                <w:sz w:val="16"/>
                <w:szCs w:val="16"/>
              </w:rPr>
              <w:t>a study of an aspect or theme in British history that extends pupils’ chronological knowledge beyond 1066</w:t>
            </w:r>
          </w:p>
        </w:tc>
        <w:tc>
          <w:tcPr>
            <w:tcW w:w="2822" w:type="dxa"/>
          </w:tcPr>
          <w:p w14:paraId="3C677D6B" w14:textId="77777777" w:rsidR="00357131" w:rsidRPr="00715154" w:rsidRDefault="00357131" w:rsidP="007151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28" w:lineRule="auto"/>
              <w:ind w:left="357" w:hanging="357"/>
              <w:jc w:val="both"/>
              <w:rPr>
                <w:rFonts w:asciiTheme="minorHAnsi" w:hAnsiTheme="minorHAnsi" w:cstheme="minorHAnsi"/>
                <w:color w:val="003D4F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color w:val="003D4F"/>
                <w:sz w:val="16"/>
                <w:szCs w:val="16"/>
              </w:rPr>
              <w:t>a study of an aspect or theme in British history that extends pupils’ chronological knowledge beyond 1066</w:t>
            </w:r>
          </w:p>
          <w:p w14:paraId="69433AED" w14:textId="77777777" w:rsidR="00357131" w:rsidRPr="00715154" w:rsidRDefault="00357131" w:rsidP="007151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28" w:lineRule="auto"/>
              <w:ind w:left="357" w:hanging="357"/>
              <w:jc w:val="both"/>
              <w:rPr>
                <w:rFonts w:asciiTheme="minorHAnsi" w:hAnsiTheme="minorHAnsi" w:cstheme="minorHAnsi"/>
                <w:color w:val="003D4F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color w:val="003D4F"/>
                <w:sz w:val="16"/>
                <w:szCs w:val="16"/>
              </w:rPr>
              <w:t>a local history study</w:t>
            </w:r>
          </w:p>
          <w:p w14:paraId="3758F42B" w14:textId="5669ACD7" w:rsidR="00AB5394" w:rsidRPr="00AB5394" w:rsidRDefault="00AB5394" w:rsidP="00715154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28FC314E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0625C2DB" w14:textId="1600EBBA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Unit Outcomes</w:t>
            </w:r>
          </w:p>
        </w:tc>
        <w:tc>
          <w:tcPr>
            <w:tcW w:w="2823" w:type="dxa"/>
          </w:tcPr>
          <w:p w14:paraId="73E78768" w14:textId="77777777" w:rsidR="003F1D97" w:rsidRPr="00B22C3F" w:rsidRDefault="003F1D97" w:rsidP="003F1D97">
            <w:p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Pupils who are </w:t>
            </w:r>
            <w:r w:rsidRPr="00B22C3F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 </w:t>
            </w: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will be able to:</w:t>
            </w:r>
          </w:p>
          <w:p w14:paraId="1442A3AF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Describe the features of ancient Greece.</w:t>
            </w:r>
          </w:p>
          <w:p w14:paraId="5B8E30A3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the key periods in the ancient Greek civilisation.</w:t>
            </w:r>
          </w:p>
          <w:p w14:paraId="2DF4F1B7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Research a Greek god.</w:t>
            </w:r>
          </w:p>
          <w:p w14:paraId="28E9B9FF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Compare Athens and Sparta.</w:t>
            </w:r>
          </w:p>
          <w:p w14:paraId="29912E2D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Understand the different types of democracy.</w:t>
            </w:r>
          </w:p>
          <w:p w14:paraId="41A53336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how Athenian democracy worked.</w:t>
            </w:r>
          </w:p>
          <w:p w14:paraId="1E2377ED" w14:textId="77777777" w:rsidR="003F1D97" w:rsidRPr="00B22C3F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the achievements of the ancient Greek philosophers.</w:t>
            </w:r>
          </w:p>
          <w:p w14:paraId="71B1076C" w14:textId="2160FAA2" w:rsidR="003F1D97" w:rsidRPr="00DB50F6" w:rsidRDefault="003F1D97" w:rsidP="003F1D9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B22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the ancient Greeks’ legacies and their impact.</w:t>
            </w:r>
          </w:p>
        </w:tc>
        <w:tc>
          <w:tcPr>
            <w:tcW w:w="3118" w:type="dxa"/>
          </w:tcPr>
          <w:p w14:paraId="4E20A350" w14:textId="77777777" w:rsidR="003C3FB8" w:rsidRPr="003C3FB8" w:rsidRDefault="003C3FB8" w:rsidP="003C3FB8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Pupils who are secure will be able to:</w:t>
            </w:r>
          </w:p>
          <w:p w14:paraId="55260535" w14:textId="77777777" w:rsidR="003C3FB8" w:rsidRPr="003C3FB8" w:rsidRDefault="003C3FB8" w:rsidP="003C3FB8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Explain where the Vikings came from and why they invaded Britain.</w:t>
            </w:r>
          </w:p>
          <w:p w14:paraId="336A06EE" w14:textId="77777777" w:rsidR="003C3FB8" w:rsidRPr="003C3FB8" w:rsidRDefault="003C3FB8" w:rsidP="003C3FB8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Find evidence and make inferences from sources.</w:t>
            </w:r>
          </w:p>
          <w:p w14:paraId="0598A198" w14:textId="77777777" w:rsidR="003C3FB8" w:rsidRPr="003C3FB8" w:rsidRDefault="003C3FB8" w:rsidP="003C3FB8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Name Viking trade routes.</w:t>
            </w:r>
          </w:p>
          <w:p w14:paraId="4B7C027C" w14:textId="77777777" w:rsidR="003C3FB8" w:rsidRPr="003C3FB8" w:rsidRDefault="003C3FB8" w:rsidP="003C3FB8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Explain why trade routes were important to the Vikings.</w:t>
            </w:r>
          </w:p>
          <w:p w14:paraId="6F7201E2" w14:textId="77777777" w:rsidR="003C3FB8" w:rsidRPr="003C3FB8" w:rsidRDefault="003C3FB8" w:rsidP="003C3FB8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C3FB8">
              <w:rPr>
                <w:rFonts w:asciiTheme="minorHAnsi" w:hAnsiTheme="minorHAnsi" w:cstheme="minorHAnsi"/>
                <w:sz w:val="16"/>
                <w:szCs w:val="16"/>
              </w:rPr>
              <w:t>Evaluate the impact of Viking achievements.</w:t>
            </w:r>
          </w:p>
          <w:p w14:paraId="2F76BF75" w14:textId="77777777" w:rsidR="003F1D97" w:rsidRPr="00EE0210" w:rsidRDefault="003F1D97" w:rsidP="003F1D97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7E22060B" w14:textId="77777777" w:rsidR="00EE3F58" w:rsidRPr="00EE3F58" w:rsidRDefault="00EE3F58" w:rsidP="00EE3F58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EE3F5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7A4ED937" w14:textId="77777777" w:rsidR="00EE3F58" w:rsidRPr="00EE3F58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Extract information about Henry VIII from portraits and written records.</w:t>
            </w:r>
          </w:p>
          <w:p w14:paraId="3DF011AF" w14:textId="77777777" w:rsidR="00EE3F58" w:rsidRPr="00EE3F58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Justify their interpretation of Henry VIII using evidence from sources.</w:t>
            </w:r>
          </w:p>
          <w:p w14:paraId="3DE34668" w14:textId="77777777" w:rsidR="00EE3F58" w:rsidRPr="00EE3F58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Use sources to make deductions about Henry VIII’s wives and use evidence to support deductions, evaluating his marriage requirements in the context of the Tudor period.</w:t>
            </w:r>
          </w:p>
          <w:p w14:paraId="5310E9D5" w14:textId="77777777" w:rsidR="00EE3F58" w:rsidRPr="00EE3F58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Make deductions from a range of sources about marriage, power and punishment.</w:t>
            </w:r>
          </w:p>
          <w:p w14:paraId="5A49D8C1" w14:textId="77777777" w:rsidR="00EE3F58" w:rsidRPr="00EE3F58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Make deductions using inventories about the wealth and position of an ordinary Tudor person.</w:t>
            </w:r>
          </w:p>
          <w:p w14:paraId="799BC3D7" w14:textId="542D8BF9" w:rsidR="003F1D97" w:rsidRPr="008D6DC0" w:rsidRDefault="00EE3F58" w:rsidP="00EE3F58">
            <w:pPr>
              <w:numPr>
                <w:ilvl w:val="0"/>
                <w:numId w:val="29"/>
              </w:num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E3F58">
              <w:rPr>
                <w:rFonts w:asciiTheme="minorHAnsi" w:hAnsiTheme="minorHAnsi" w:cstheme="minorHAnsi"/>
                <w:sz w:val="16"/>
                <w:szCs w:val="16"/>
              </w:rPr>
              <w:t>Use their knowledge of inventories, to create a realistic Tudor inventory.</w:t>
            </w:r>
          </w:p>
        </w:tc>
        <w:tc>
          <w:tcPr>
            <w:tcW w:w="2822" w:type="dxa"/>
          </w:tcPr>
          <w:p w14:paraId="253A7CB3" w14:textId="77777777" w:rsidR="00715154" w:rsidRDefault="00715154" w:rsidP="00715154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71515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 </w:t>
            </w: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will be able to:</w:t>
            </w:r>
          </w:p>
          <w:p w14:paraId="77C4AB61" w14:textId="77777777" w:rsidR="00715154" w:rsidRPr="00715154" w:rsidRDefault="00715154" w:rsidP="00715154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FCEA935" w14:textId="77777777" w:rsidR="00715154" w:rsidRPr="00715154" w:rsidRDefault="00715154" w:rsidP="00715154">
            <w:pPr>
              <w:numPr>
                <w:ilvl w:val="0"/>
                <w:numId w:val="3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Identify the causes of World War 2.</w:t>
            </w:r>
          </w:p>
          <w:p w14:paraId="463E2959" w14:textId="77777777" w:rsidR="00715154" w:rsidRPr="00715154" w:rsidRDefault="00715154" w:rsidP="00715154">
            <w:pPr>
              <w:numPr>
                <w:ilvl w:val="0"/>
                <w:numId w:val="3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Identify the different phases in the Battle of Britain.</w:t>
            </w:r>
          </w:p>
          <w:p w14:paraId="7B50CD8E" w14:textId="77777777" w:rsidR="00715154" w:rsidRPr="00715154" w:rsidRDefault="00715154" w:rsidP="00715154">
            <w:pPr>
              <w:numPr>
                <w:ilvl w:val="0"/>
                <w:numId w:val="3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Describe how children may have felt when evacuated.</w:t>
            </w:r>
          </w:p>
          <w:p w14:paraId="78E7833B" w14:textId="77777777" w:rsidR="00715154" w:rsidRPr="00715154" w:rsidRDefault="00715154" w:rsidP="00715154">
            <w:pPr>
              <w:numPr>
                <w:ilvl w:val="0"/>
                <w:numId w:val="3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715154">
              <w:rPr>
                <w:rFonts w:asciiTheme="minorHAnsi" w:hAnsiTheme="minorHAnsi" w:cstheme="minorHAnsi"/>
                <w:sz w:val="16"/>
                <w:szCs w:val="16"/>
              </w:rPr>
              <w:t>Describe the impact WW2 had on women’s lives.</w:t>
            </w:r>
          </w:p>
          <w:p w14:paraId="67B5153A" w14:textId="018889B6" w:rsidR="003F1D97" w:rsidRPr="00704DF6" w:rsidRDefault="003F1D97" w:rsidP="00704DF6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202A3E44" w14:textId="3D589BD0" w:rsidTr="00B831CB">
        <w:tc>
          <w:tcPr>
            <w:tcW w:w="2564" w:type="dxa"/>
            <w:shd w:val="clear" w:color="auto" w:fill="F2F2F2" w:themeFill="background1" w:themeFillShade="F2"/>
          </w:tcPr>
          <w:p w14:paraId="17673E74" w14:textId="7E81C5B0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Historical </w:t>
            </w:r>
            <w:r w:rsidRPr="00BC474F">
              <w:rPr>
                <w:rFonts w:asciiTheme="minorHAnsi" w:hAnsiTheme="minorHAnsi" w:cstheme="minorHAnsi"/>
                <w:b/>
              </w:rPr>
              <w:t>Concepts</w:t>
            </w:r>
          </w:p>
          <w:p w14:paraId="7119D4C8" w14:textId="7C33C98B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 xml:space="preserve">1. Continuity and change </w:t>
            </w:r>
          </w:p>
          <w:p w14:paraId="480E7371" w14:textId="7A6C3AF8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lastRenderedPageBreak/>
              <w:t>2. Cause and consequence</w:t>
            </w:r>
          </w:p>
          <w:p w14:paraId="538E703A" w14:textId="48EFCC3D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 xml:space="preserve">3. Similarity / Difference </w:t>
            </w:r>
          </w:p>
          <w:p w14:paraId="3E51C8C6" w14:textId="7D572C59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4. Significance</w:t>
            </w:r>
          </w:p>
          <w:p w14:paraId="6ED39C97" w14:textId="77777777" w:rsidR="003F1D97" w:rsidRPr="00BC474F" w:rsidRDefault="003F1D97" w:rsidP="003F1D97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0EB132AE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 xml:space="preserve">1. Continuity and change </w:t>
            </w:r>
          </w:p>
          <w:p w14:paraId="3EF1E7C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615550FF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21113E13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4. Significance</w:t>
            </w:r>
          </w:p>
          <w:p w14:paraId="27FFA832" w14:textId="27AB984F" w:rsidR="003F1D97" w:rsidRPr="00D15FB2" w:rsidRDefault="003F1D97" w:rsidP="003F1D9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18" w:type="dxa"/>
          </w:tcPr>
          <w:p w14:paraId="49D6BD97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 xml:space="preserve">1. Continuity and change </w:t>
            </w:r>
          </w:p>
          <w:p w14:paraId="4E341EF9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40951D7C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3398EE8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4. Significance</w:t>
            </w:r>
          </w:p>
          <w:p w14:paraId="716CC443" w14:textId="239C95C3" w:rsidR="003F1D97" w:rsidRPr="0088009D" w:rsidRDefault="003F1D97" w:rsidP="003F1D9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14:paraId="37F4FD7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 xml:space="preserve">1. Continuity and change </w:t>
            </w:r>
          </w:p>
          <w:p w14:paraId="4CAC4F3D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0968B9EB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11B12F49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4. Significance</w:t>
            </w:r>
          </w:p>
          <w:p w14:paraId="1062269A" w14:textId="77777777" w:rsidR="003F1D97" w:rsidRPr="0046175F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</w:tcPr>
          <w:p w14:paraId="7580CE3F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 xml:space="preserve">1. Continuity and change </w:t>
            </w:r>
          </w:p>
          <w:p w14:paraId="69754391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52ADF51B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76A0E811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4. Significance</w:t>
            </w:r>
          </w:p>
          <w:p w14:paraId="0B5E5ED2" w14:textId="77777777" w:rsidR="003F1D97" w:rsidRPr="0046175F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F1D97" w14:paraId="2CD092E6" w14:textId="1335C049" w:rsidTr="00B831CB">
        <w:tc>
          <w:tcPr>
            <w:tcW w:w="2564" w:type="dxa"/>
            <w:shd w:val="clear" w:color="auto" w:fill="F2F2F2" w:themeFill="background1" w:themeFillShade="F2"/>
          </w:tcPr>
          <w:p w14:paraId="0FA379C4" w14:textId="100FB4D5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3F1D97" w:rsidRPr="00C635FE" w:rsidRDefault="003F1D97" w:rsidP="003F1D9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02AF8C81" w14:textId="52333ACA" w:rsidR="003F1D97" w:rsidRPr="00D15FB2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understand the term “century” and how dating by centuries works. (e.g. the 1500s are known as the 16th century)</w:t>
            </w:r>
          </w:p>
          <w:p w14:paraId="627C5F80" w14:textId="1363D75A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 xml:space="preserve">To know relevant dates and relevant terms for the period and period labels </w:t>
            </w:r>
            <w:proofErr w:type="spellStart"/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e.</w:t>
            </w:r>
            <w:proofErr w:type="gramStart"/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g.Stone</w:t>
            </w:r>
            <w:proofErr w:type="spellEnd"/>
            <w:proofErr w:type="gramEnd"/>
            <w:r w:rsidRPr="002F69E9">
              <w:rPr>
                <w:rFonts w:asciiTheme="minorHAnsi" w:hAnsiTheme="minorHAnsi" w:cstheme="minorHAnsi"/>
                <w:sz w:val="16"/>
                <w:szCs w:val="16"/>
              </w:rPr>
              <w:t xml:space="preserve"> Age, Bronze Age, Iron Age, Romans, Anglo-Saxons, Vikings, Romans, Tudors, Greeks, Maya , and Victorians.</w:t>
            </w:r>
          </w:p>
          <w:p w14:paraId="72690647" w14:textId="354A4533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be aware of the different beliefs that different cultures, times and groups hold.</w:t>
            </w:r>
          </w:p>
          <w:p w14:paraId="2BB946C6" w14:textId="09BA8F17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be able to identify the impact of beliefs on society.</w:t>
            </w:r>
          </w:p>
          <w:p w14:paraId="1BC674B0" w14:textId="46869106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understand how society is organised in different cultures, times and groups.</w:t>
            </w:r>
          </w:p>
          <w:p w14:paraId="44448492" w14:textId="58DB864D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which allowed cities to develop.</w:t>
            </w:r>
          </w:p>
          <w:p w14:paraId="49F27C0C" w14:textId="7B5C1FCB" w:rsidR="003F1D97" w:rsidRPr="002F69E9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be able to identify the achievements of civilisations and explain why these achievements were so important.</w:t>
            </w:r>
          </w:p>
          <w:p w14:paraId="196E3805" w14:textId="78D170B4" w:rsidR="003F1D97" w:rsidRPr="00D15FB2" w:rsidRDefault="003F1D97" w:rsidP="003F1D97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F69E9">
              <w:rPr>
                <w:rFonts w:asciiTheme="minorHAnsi" w:hAnsiTheme="minorHAnsi" w:cstheme="minorHAnsi"/>
                <w:sz w:val="16"/>
                <w:szCs w:val="16"/>
              </w:rPr>
              <w:t>To be able to compare the achievements of different civilisations and groups.</w:t>
            </w:r>
          </w:p>
        </w:tc>
        <w:tc>
          <w:tcPr>
            <w:tcW w:w="3118" w:type="dxa"/>
          </w:tcPr>
          <w:p w14:paraId="641BD22A" w14:textId="77777777" w:rsidR="0088009D" w:rsidRDefault="0088009D" w:rsidP="00C0364A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88009D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know that change can be brought about by advancements in trade.</w:t>
            </w:r>
          </w:p>
          <w:p w14:paraId="2A829C61" w14:textId="77777777" w:rsidR="0088009D" w:rsidRDefault="0088009D" w:rsidP="00B648C4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88009D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understand the development of groups, kingdom and monarchy in Britain.</w:t>
            </w:r>
          </w:p>
          <w:p w14:paraId="25665975" w14:textId="77777777" w:rsidR="0088009D" w:rsidRDefault="0088009D" w:rsidP="00D925F8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88009D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know that there were different reasons for invading Britain.</w:t>
            </w:r>
          </w:p>
          <w:p w14:paraId="125FDDA2" w14:textId="60D7FC74" w:rsidR="0088009D" w:rsidRPr="00EC0CC8" w:rsidRDefault="0088009D" w:rsidP="00EC0CC8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88009D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understand that society was organised in different ways in different cultures and times and consisted of different groups with different roles and lifestyles.</w:t>
            </w:r>
          </w:p>
          <w:p w14:paraId="5FDFF5DE" w14:textId="77777777" w:rsidR="00EC0CC8" w:rsidRDefault="0088009D" w:rsidP="000E6BA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EC0CC8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understand that the traders were rich members of society.</w:t>
            </w:r>
          </w:p>
          <w:p w14:paraId="27B3ABF6" w14:textId="77777777" w:rsidR="00EC0CC8" w:rsidRDefault="0088009D" w:rsidP="00C0000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EC0CC8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know about paganism and the introduction of Christianity in Britain.</w:t>
            </w:r>
          </w:p>
          <w:p w14:paraId="7EEFBDE2" w14:textId="77777777" w:rsidR="00EC0CC8" w:rsidRDefault="0088009D" w:rsidP="0046778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EC0CC8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compare the beliefs in different cultures, times and groups.</w:t>
            </w:r>
          </w:p>
          <w:p w14:paraId="48A619EB" w14:textId="19A58BC5" w:rsidR="0088009D" w:rsidRPr="00EC0CC8" w:rsidRDefault="0088009D" w:rsidP="0046778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EC0CC8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know the legacy and contribution of the Vikings to life today in Britain.</w:t>
            </w:r>
          </w:p>
          <w:p w14:paraId="33511DF0" w14:textId="77777777" w:rsidR="003F1D97" w:rsidRPr="0088009D" w:rsidRDefault="003F1D97" w:rsidP="003F1D9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B8634B4" w14:textId="190DDADC" w:rsidR="003B0CAE" w:rsidRPr="00415D92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know that the most reliable sources are primary sources which were created for official purposes.</w:t>
            </w:r>
          </w:p>
          <w:p w14:paraId="58429C21" w14:textId="3A6607EF" w:rsidR="003B0CAE" w:rsidRPr="003B0CAE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understand that there are different interpretations of historical figures and events.</w:t>
            </w:r>
          </w:p>
          <w:p w14:paraId="7562AD79" w14:textId="67E7814B" w:rsidR="003B0CAE" w:rsidRPr="003B0CAE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understand how the monarchy exercised absolute power.</w:t>
            </w:r>
          </w:p>
          <w:p w14:paraId="43FE2BF7" w14:textId="2ECA071F" w:rsidR="003B0CAE" w:rsidRPr="003B0CAE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be aware of the different beliefs that different cultures, times and groups hold.</w:t>
            </w:r>
          </w:p>
          <w:p w14:paraId="7F9667A1" w14:textId="27811B3E" w:rsidR="003B0CAE" w:rsidRPr="003B0CAE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 xml:space="preserve">To understand the </w:t>
            </w:r>
            <w:proofErr w:type="gramStart"/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changing  nature</w:t>
            </w:r>
            <w:proofErr w:type="gramEnd"/>
            <w:r w:rsidRPr="003B0CAE">
              <w:rPr>
                <w:rFonts w:asciiTheme="minorHAnsi" w:hAnsiTheme="minorHAnsi" w:cstheme="minorHAnsi"/>
                <w:sz w:val="16"/>
                <w:szCs w:val="16"/>
              </w:rPr>
              <w:t xml:space="preserve"> of religion in Britain and its impact.</w:t>
            </w:r>
          </w:p>
          <w:p w14:paraId="4EAB77A0" w14:textId="44ACB34E" w:rsidR="003B0CAE" w:rsidRPr="003B0CAE" w:rsidRDefault="003B0CAE" w:rsidP="003B0CAE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be able to identify the impact of beliefs on society.</w:t>
            </w:r>
          </w:p>
          <w:p w14:paraId="6CF8DFE3" w14:textId="695F1224" w:rsidR="003F1D97" w:rsidRPr="00BB5593" w:rsidRDefault="003B0CAE" w:rsidP="00BB5593">
            <w:pPr>
              <w:numPr>
                <w:ilvl w:val="0"/>
                <w:numId w:val="31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B0CAE">
              <w:rPr>
                <w:rFonts w:asciiTheme="minorHAnsi" w:hAnsiTheme="minorHAnsi" w:cstheme="minorHAnsi"/>
                <w:sz w:val="16"/>
                <w:szCs w:val="16"/>
              </w:rPr>
              <w:t>To understand the changes and reasons for the organisation of society in Britain.</w:t>
            </w:r>
          </w:p>
        </w:tc>
        <w:tc>
          <w:tcPr>
            <w:tcW w:w="2822" w:type="dxa"/>
          </w:tcPr>
          <w:p w14:paraId="0CB2922A" w14:textId="00DB4CBD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that historical periods have characteristics that distinguish them.</w:t>
            </w:r>
          </w:p>
          <w:p w14:paraId="7C003DBB" w14:textId="5319507A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know that change can be brought about by conflict.</w:t>
            </w:r>
          </w:p>
          <w:p w14:paraId="70C49011" w14:textId="1594B620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purpose,  creator</w:t>
            </w:r>
            <w:proofErr w:type="gramEnd"/>
            <w:r w:rsidRPr="00F7586A">
              <w:rPr>
                <w:rFonts w:asciiTheme="minorHAnsi" w:hAnsiTheme="minorHAnsi" w:cstheme="minorHAnsi"/>
                <w:sz w:val="16"/>
                <w:szCs w:val="16"/>
              </w:rPr>
              <w:t xml:space="preserve"> and accuracy to determine if it is a reliable source.</w:t>
            </w:r>
          </w:p>
          <w:p w14:paraId="546E06BE" w14:textId="2A4B6958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that there are different interpretations of historical figures and events.</w:t>
            </w:r>
          </w:p>
          <w:p w14:paraId="1E07639A" w14:textId="377FC7D5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the process of democracy and parliament in Britain.</w:t>
            </w:r>
          </w:p>
          <w:p w14:paraId="3EA8A329" w14:textId="6828733F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there are increasingly complex reasons for migrants coming to Britain.</w:t>
            </w:r>
          </w:p>
          <w:p w14:paraId="7CB5FCF4" w14:textId="77777777" w:rsid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the changing role of women and men in Britain</w:t>
            </w:r>
          </w:p>
          <w:p w14:paraId="731B5C57" w14:textId="565CF412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understand the impact of war on local communities.</w:t>
            </w:r>
          </w:p>
          <w:p w14:paraId="7BB2670B" w14:textId="77777777" w:rsidR="00F7586A" w:rsidRPr="00F7586A" w:rsidRDefault="00F7586A" w:rsidP="00F7586A">
            <w:pPr>
              <w:numPr>
                <w:ilvl w:val="0"/>
                <w:numId w:val="3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7586A">
              <w:rPr>
                <w:rFonts w:asciiTheme="minorHAnsi" w:hAnsiTheme="minorHAnsi" w:cstheme="minorHAnsi"/>
                <w:sz w:val="16"/>
                <w:szCs w:val="16"/>
              </w:rPr>
              <w:t>To know some of the impacts of war on daily lives.</w:t>
            </w:r>
          </w:p>
          <w:p w14:paraId="101E59E2" w14:textId="2B38F714" w:rsidR="003F1D97" w:rsidRPr="00F7586A" w:rsidRDefault="003F1D97" w:rsidP="00F7586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5FA52221" w14:textId="004670AB" w:rsidTr="00B831CB">
        <w:tc>
          <w:tcPr>
            <w:tcW w:w="2564" w:type="dxa"/>
            <w:shd w:val="clear" w:color="auto" w:fill="F2F2F2" w:themeFill="background1" w:themeFillShade="F2"/>
          </w:tcPr>
          <w:p w14:paraId="58A04058" w14:textId="6453D142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Skills</w:t>
            </w:r>
          </w:p>
          <w:p w14:paraId="5A886A50" w14:textId="2CC0B9AD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1. Chronological knowledge/</w:t>
            </w:r>
          </w:p>
          <w:p w14:paraId="3F4CE77F" w14:textId="6CF12AC3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Understanding</w:t>
            </w:r>
          </w:p>
          <w:p w14:paraId="38E71281" w14:textId="3B9DB8A1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2.Historical terms</w:t>
            </w:r>
          </w:p>
          <w:p w14:paraId="5379A5B9" w14:textId="5D56528B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3.Historical enquiry using evidence /communicating ideas</w:t>
            </w:r>
          </w:p>
          <w:p w14:paraId="2B851E5C" w14:textId="02AADA21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lastRenderedPageBreak/>
              <w:t>4.Interpretations of history</w:t>
            </w:r>
          </w:p>
          <w:p w14:paraId="048D0523" w14:textId="77777777" w:rsidR="003F1D97" w:rsidRDefault="003F1D97" w:rsidP="003F1D97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3F1D97" w:rsidRDefault="003F1D97" w:rsidP="003F1D97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2925CADA" w14:textId="6445BA1B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Using the terms AD and BC in their work.</w:t>
            </w:r>
          </w:p>
          <w:p w14:paraId="6D796F49" w14:textId="688D149E" w:rsidR="003F1D97" w:rsidRPr="00524265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Placing the time, period of history and context on a timeline.</w:t>
            </w:r>
            <w:r w:rsidRPr="00524265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6D7539FD" w14:textId="48230452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 xml:space="preserve">Describing the links between main events, similarities and changes </w:t>
            </w:r>
            <w:r w:rsidRPr="00057F3C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within and across different periods/studied.</w:t>
            </w:r>
          </w:p>
          <w:p w14:paraId="02C2340B" w14:textId="077975FA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Starting to analyse and explain the reasons for, and results of historical events, situations and change.</w:t>
            </w:r>
          </w:p>
          <w:p w14:paraId="65D4CEDD" w14:textId="690B3DFC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Describing similarities and differences between social, cultural, religious and ethnic diversity in Britain and the wider world.</w:t>
            </w:r>
          </w:p>
          <w:p w14:paraId="69F2F11E" w14:textId="3F2B22DE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Comparing significant people and events across different time periods.</w:t>
            </w:r>
          </w:p>
          <w:p w14:paraId="02262AFE" w14:textId="346296A9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Using a range of sources to find out about a particular aspect of the past.</w:t>
            </w:r>
          </w:p>
          <w:p w14:paraId="46F2F4AC" w14:textId="03E2255B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Comparing accounts of events from different sources.</w:t>
            </w:r>
          </w:p>
          <w:p w14:paraId="67EBBCD6" w14:textId="57AC4129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Identifying methods to use to carry out the research.</w:t>
            </w:r>
          </w:p>
          <w:p w14:paraId="0D86664B" w14:textId="4A2FC844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Asking questions about the interpretations, viewpoints and perspectives held by others.</w:t>
            </w:r>
          </w:p>
          <w:p w14:paraId="4BE549B6" w14:textId="22D26806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Developing an awareness of the variety of historical evidence in different periods of time.</w:t>
            </w:r>
          </w:p>
          <w:p w14:paraId="39CFAC49" w14:textId="10026CCE" w:rsidR="003F1D97" w:rsidRPr="00763BA5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Distinguishing between fact and opinion.</w:t>
            </w:r>
          </w:p>
          <w:p w14:paraId="04A84A64" w14:textId="21B53DC6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Considering a range of factors when discussing the reliability of sources, e.g. audience, purpose, accuracy, the creators of the source.</w:t>
            </w:r>
          </w:p>
          <w:p w14:paraId="2D54595F" w14:textId="02CF5E50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057F3C">
              <w:rPr>
                <w:rFonts w:asciiTheme="minorHAnsi" w:hAnsiTheme="minorHAnsi" w:cstheme="minorHAnsi"/>
                <w:sz w:val="16"/>
                <w:szCs w:val="16"/>
              </w:rPr>
              <w:t>Making  increasingly</w:t>
            </w:r>
            <w:proofErr w:type="gramEnd"/>
            <w:r w:rsidRPr="00057F3C">
              <w:rPr>
                <w:rFonts w:asciiTheme="minorHAnsi" w:hAnsiTheme="minorHAnsi" w:cstheme="minorHAnsi"/>
                <w:sz w:val="16"/>
                <w:szCs w:val="16"/>
              </w:rPr>
              <w:t xml:space="preserve"> complex interpretations using more than one source of evidence.</w:t>
            </w:r>
          </w:p>
          <w:p w14:paraId="467495B9" w14:textId="34A8DB21" w:rsidR="003F1D97" w:rsidRPr="00057F3C" w:rsidRDefault="003F1D97" w:rsidP="003F1D97">
            <w:pPr>
              <w:numPr>
                <w:ilvl w:val="0"/>
                <w:numId w:val="2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57F3C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Constructing explanations for past events using cause and effect.</w:t>
            </w:r>
          </w:p>
          <w:p w14:paraId="704D223C" w14:textId="4BF961D0" w:rsidR="003F1D97" w:rsidRPr="00D15FB2" w:rsidRDefault="003F1D97" w:rsidP="00B32F79">
            <w:p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03BE1080" w14:textId="77777777" w:rsidR="00B67342" w:rsidRDefault="00357026" w:rsidP="002C081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lastRenderedPageBreak/>
              <w:t>Exploring different representations from the period, e.g. archaeological evidence, museum evidence, cartoons and books.</w:t>
            </w:r>
          </w:p>
          <w:p w14:paraId="198B4093" w14:textId="77777777" w:rsidR="00B67342" w:rsidRDefault="00357026" w:rsidP="001762D7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Evaluating the usefulness of different sources.</w:t>
            </w:r>
          </w:p>
          <w:p w14:paraId="2602BD51" w14:textId="77777777" w:rsidR="00B67342" w:rsidRDefault="00357026" w:rsidP="00322A38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lastRenderedPageBreak/>
              <w:t>Understanding that there may be multiple conclusions to a historical enquiry question.</w:t>
            </w:r>
          </w:p>
          <w:p w14:paraId="4779B8DB" w14:textId="77777777" w:rsidR="00B67342" w:rsidRDefault="00357026" w:rsidP="00E2578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Reaching conclusions that are substantiated by historical evidence.</w:t>
            </w:r>
          </w:p>
          <w:p w14:paraId="364E748C" w14:textId="77777777" w:rsidR="00B67342" w:rsidRDefault="00357026" w:rsidP="008F26E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Constructing answers using evidence to substantiate findings.</w:t>
            </w:r>
          </w:p>
          <w:p w14:paraId="055CFE5F" w14:textId="77777777" w:rsidR="00B67342" w:rsidRDefault="00357026" w:rsidP="008D0268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Identifying weaknesses in historical accounts and arguments.</w:t>
            </w:r>
          </w:p>
          <w:p w14:paraId="640E81A7" w14:textId="4BB3AFF7" w:rsidR="00357026" w:rsidRPr="00B67342" w:rsidRDefault="00357026" w:rsidP="00B67342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B67342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Creating a structured response or narrative to answer a historical enquiry. </w:t>
            </w:r>
          </w:p>
          <w:p w14:paraId="1B90DA22" w14:textId="77777777" w:rsidR="00357026" w:rsidRPr="00357026" w:rsidRDefault="00357026" w:rsidP="0035702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357026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Describing past events orally or in writing, recognising similarities and differences with today.</w:t>
            </w:r>
          </w:p>
          <w:p w14:paraId="11AFB8F0" w14:textId="77777777" w:rsidR="003F1D97" w:rsidRPr="00357026" w:rsidRDefault="003F1D97" w:rsidP="003F1D9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013951D" w14:textId="6DF601B6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Identifying the reasons for changes and continuity.</w:t>
            </w:r>
          </w:p>
          <w:p w14:paraId="68F6D23B" w14:textId="77777777" w:rsidR="00901517" w:rsidRPr="00B24762" w:rsidRDefault="008A1079" w:rsidP="00786C6E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Explaining the reasons for changes and continuity using the vocabulary and terms of the period as well.</w:t>
            </w:r>
          </w:p>
          <w:p w14:paraId="026990ED" w14:textId="09B983F7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Describing similarities and differences between social, cultural, religious and ethnic diversity in Britain and the wider world.</w:t>
            </w:r>
          </w:p>
          <w:p w14:paraId="5DFA955C" w14:textId="3C53A45A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Describing change throughout time.</w:t>
            </w:r>
          </w:p>
          <w:p w14:paraId="61115DD5" w14:textId="106368D8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Identifying significant people and events across different time periods.</w:t>
            </w:r>
          </w:p>
          <w:p w14:paraId="7098A2E0" w14:textId="7EA98766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Using a range of sources to find out about a particular aspect of the past.</w:t>
            </w:r>
          </w:p>
          <w:p w14:paraId="587DF019" w14:textId="0CB8DF25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Identifying bias in a source and identifying the value of the sources to historical enquiry and the limitations of sources.</w:t>
            </w:r>
          </w:p>
          <w:p w14:paraId="5178B323" w14:textId="1553D1D2" w:rsidR="008A1079" w:rsidRPr="00631574" w:rsidRDefault="008A1079" w:rsidP="00631574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Considering a range of factors when discussing the reliability of sources, e.g. audience, purpose, accuracy, the creators of the source.</w:t>
            </w:r>
          </w:p>
          <w:p w14:paraId="1E7D197D" w14:textId="77777777" w:rsidR="008A1079" w:rsidRPr="008A1079" w:rsidRDefault="008A1079" w:rsidP="008A1079">
            <w:pPr>
              <w:numPr>
                <w:ilvl w:val="0"/>
                <w:numId w:val="30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A1079">
              <w:rPr>
                <w:rFonts w:asciiTheme="minorHAnsi" w:hAnsiTheme="minorHAnsi" w:cstheme="minorHAnsi"/>
                <w:sz w:val="16"/>
                <w:szCs w:val="16"/>
              </w:rPr>
              <w:t>Constructing structured and organised accounts using historical terms and relevant historical information from a range of sources.</w:t>
            </w:r>
          </w:p>
          <w:p w14:paraId="5F4C7707" w14:textId="77777777" w:rsidR="003F1D97" w:rsidRPr="00B24762" w:rsidRDefault="003F1D97" w:rsidP="003F1D9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22" w:type="dxa"/>
          </w:tcPr>
          <w:p w14:paraId="51F7C47C" w14:textId="3ED3E2BF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Developing a chronologically secure understanding of British, local and world history across the periods studied.</w:t>
            </w:r>
          </w:p>
          <w:p w14:paraId="0343C26A" w14:textId="77777777" w:rsidR="00CC406F" w:rsidRDefault="00CC406F" w:rsidP="00746E4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Placing the time, period of history and context on a timeline.</w:t>
            </w:r>
          </w:p>
          <w:p w14:paraId="3759E910" w14:textId="51C61CDC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 Explaining the reasons for changes and continuity using the vocabulary and terms of the period as well.</w:t>
            </w:r>
          </w:p>
          <w:p w14:paraId="2B06E884" w14:textId="01355FA9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Describing similarities and differences between social, cultural, religious and ethnic diversity in Britain and the wider world.</w:t>
            </w:r>
          </w:p>
          <w:p w14:paraId="5A59EECA" w14:textId="77777777" w:rsidR="00CC406F" w:rsidRDefault="00CC406F" w:rsidP="009B0D77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Describing change throughout time.</w:t>
            </w:r>
          </w:p>
          <w:p w14:paraId="507B989F" w14:textId="1051812F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Identifying significant people and events across different time periods.</w:t>
            </w:r>
          </w:p>
          <w:p w14:paraId="05880553" w14:textId="77777777" w:rsidR="00D8333B" w:rsidRDefault="00CC406F" w:rsidP="00D8333B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Explain the significance of events, people and developments.</w:t>
            </w:r>
          </w:p>
          <w:p w14:paraId="6DCFAB04" w14:textId="387F4508" w:rsidR="00CC406F" w:rsidRPr="00D8333B" w:rsidRDefault="00CC406F" w:rsidP="00D8333B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8333B">
              <w:rPr>
                <w:rFonts w:asciiTheme="minorHAnsi" w:hAnsiTheme="minorHAnsi" w:cstheme="minorHAnsi"/>
                <w:sz w:val="16"/>
                <w:szCs w:val="16"/>
              </w:rPr>
              <w:t> Comparing accounts of events from different sources.</w:t>
            </w:r>
          </w:p>
          <w:p w14:paraId="54E53E4D" w14:textId="68E48036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Evaluating the usefulness of historical sources.</w:t>
            </w:r>
          </w:p>
          <w:p w14:paraId="3566979C" w14:textId="75C1488C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Understanding that different evidence creates different conclusions.</w:t>
            </w:r>
          </w:p>
          <w:p w14:paraId="61A7D880" w14:textId="4D21401B" w:rsidR="00CC406F" w:rsidRPr="004D645E" w:rsidRDefault="00CC406F" w:rsidP="004D645E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Asking historical questions of increasing difficulty e.g. who governed, how and with what results?</w:t>
            </w:r>
          </w:p>
          <w:p w14:paraId="7B6E9EC0" w14:textId="2A185EB2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Identifying how sources with different perspectives can be used in a historical enquiry.</w:t>
            </w:r>
          </w:p>
          <w:p w14:paraId="018AEA9D" w14:textId="6ABCF309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Interpreting evidence in different ways using evidence to substantiate statements.</w:t>
            </w:r>
          </w:p>
          <w:p w14:paraId="32B99B47" w14:textId="65FA8A05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Challenging existing interpretations of the past using interpretations of evidence.</w:t>
            </w:r>
          </w:p>
          <w:p w14:paraId="0386905F" w14:textId="7C4209EF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Using historical evidence to create an imaginative reconstruction exploring the feelings of people from the time.</w:t>
            </w:r>
          </w:p>
          <w:p w14:paraId="7513D029" w14:textId="2CB39B9A" w:rsidR="00CC406F" w:rsidRPr="00CC406F" w:rsidRDefault="00CC406F" w:rsidP="00CC406F">
            <w:pPr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C406F">
              <w:rPr>
                <w:rFonts w:asciiTheme="minorHAnsi" w:hAnsiTheme="minorHAnsi" w:cstheme="minorHAnsi"/>
                <w:sz w:val="16"/>
                <w:szCs w:val="16"/>
              </w:rPr>
              <w:t>Using evidence to support and illustrate claims.</w:t>
            </w:r>
          </w:p>
          <w:p w14:paraId="295CF669" w14:textId="0804B162" w:rsidR="003F1D97" w:rsidRPr="00CC406F" w:rsidRDefault="003F1D97" w:rsidP="00CC406F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5552C470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6D705BB" w14:textId="48FB92BC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 Vocabulary</w:t>
            </w:r>
          </w:p>
        </w:tc>
        <w:tc>
          <w:tcPr>
            <w:tcW w:w="2823" w:type="dxa"/>
          </w:tcPr>
          <w:p w14:paraId="7203AFCC" w14:textId="05693A85" w:rsidR="003F1D97" w:rsidRPr="00993D64" w:rsidRDefault="003F1D97" w:rsidP="003F1D97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>Assembly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constitutional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 monarchy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democracy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direct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democracy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ethics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government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period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philosophy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oligarchy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representative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993D64">
              <w:rPr>
                <w:rFonts w:asciiTheme="minorHAnsi" w:hAnsiTheme="minorHAnsi" w:cstheme="minorHAnsi"/>
                <w:sz w:val="16"/>
                <w:szCs w:val="16"/>
              </w:rPr>
              <w:t xml:space="preserve"> democracy</w:t>
            </w:r>
          </w:p>
        </w:tc>
        <w:tc>
          <w:tcPr>
            <w:tcW w:w="3118" w:type="dxa"/>
          </w:tcPr>
          <w:p w14:paraId="434F742D" w14:textId="055E93B0" w:rsidR="004722B6" w:rsidRPr="00F561B4" w:rsidRDefault="00C40D31" w:rsidP="00F561B4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e</w:t>
            </w:r>
            <w:r w:rsidR="00F561B4" w:rsidRPr="00F561B4">
              <w:rPr>
                <w:rFonts w:asciiTheme="minorHAnsi" w:hAnsiTheme="minorHAnsi" w:cstheme="minorHAnsi"/>
                <w:bCs/>
                <w:sz w:val="16"/>
                <w:szCs w:val="16"/>
              </w:rPr>
              <w:t>xchange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561B4" w:rsidRPr="00F561B4">
              <w:rPr>
                <w:rFonts w:asciiTheme="minorHAnsi" w:hAnsiTheme="minorHAnsi" w:cstheme="minorHAnsi"/>
                <w:bCs/>
                <w:sz w:val="16"/>
                <w:szCs w:val="16"/>
              </w:rPr>
              <w:t>trade route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722B6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aristocracy, barbarian, capital, emperor, empire, hostile, idol, invasion, kingdom, legion, migration, monk, native, pagan, pillage, priory, raid, rebellion, rebel, Scandinavia, settlement, status, tribe</w:t>
            </w:r>
          </w:p>
          <w:p w14:paraId="127C0F49" w14:textId="77777777" w:rsidR="003F1D97" w:rsidRPr="00487A10" w:rsidRDefault="003F1D97" w:rsidP="003F1D97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119" w:type="dxa"/>
          </w:tcPr>
          <w:p w14:paraId="6857297D" w14:textId="595E6A58" w:rsidR="00487A10" w:rsidRPr="00487A10" w:rsidRDefault="00551A28" w:rsidP="00487A10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B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ias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democracy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enslaved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enslaver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heir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merchant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parliament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perspective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>, p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ropaganda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sovereign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state</w:t>
            </w:r>
            <w:r w:rsidR="00491BF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487A10" w:rsidRPr="00487A10">
              <w:rPr>
                <w:rFonts w:asciiTheme="minorHAnsi" w:hAnsiTheme="minorHAnsi" w:cstheme="minorHAnsi"/>
                <w:bCs/>
                <w:sz w:val="16"/>
                <w:szCs w:val="16"/>
              </w:rPr>
              <w:t>tyrant</w:t>
            </w:r>
          </w:p>
          <w:p w14:paraId="3C6325D5" w14:textId="77777777" w:rsidR="003F1D97" w:rsidRPr="00487A10" w:rsidRDefault="003F1D97" w:rsidP="003F1D97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22" w:type="dxa"/>
          </w:tcPr>
          <w:p w14:paraId="2311366D" w14:textId="5DF2F9BF" w:rsidR="00BB39B0" w:rsidRPr="00BB39B0" w:rsidRDefault="007761A0" w:rsidP="00BB39B0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A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ccuracy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air raid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Battle of Britain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bias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The Blitz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evacuation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evacuee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impact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propaganda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purpose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BB39B0" w:rsidRPr="00BB39B0">
              <w:rPr>
                <w:rFonts w:asciiTheme="minorHAnsi" w:hAnsiTheme="minorHAnsi" w:cstheme="minorHAnsi"/>
                <w:bCs/>
                <w:sz w:val="16"/>
                <w:szCs w:val="16"/>
              </w:rPr>
              <w:t>reliability</w:t>
            </w:r>
          </w:p>
          <w:p w14:paraId="42AF2CB4" w14:textId="77777777" w:rsidR="003F1D97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F1D97" w14:paraId="3B101D07" w14:textId="0BDC83DF" w:rsidTr="00B831CB">
        <w:tc>
          <w:tcPr>
            <w:tcW w:w="2564" w:type="dxa"/>
            <w:shd w:val="clear" w:color="auto" w:fill="F2F2F2" w:themeFill="background1" w:themeFillShade="F2"/>
          </w:tcPr>
          <w:p w14:paraId="5D1B23A7" w14:textId="3EF44D56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Visits / Experience</w:t>
            </w:r>
          </w:p>
        </w:tc>
        <w:tc>
          <w:tcPr>
            <w:tcW w:w="2823" w:type="dxa"/>
          </w:tcPr>
          <w:p w14:paraId="1B5982DD" w14:textId="3616E3C3" w:rsidR="003F1D97" w:rsidRPr="005C2255" w:rsidRDefault="003F1D97" w:rsidP="003F1D9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55C815FC" w14:textId="3F48A577" w:rsidR="003F1D97" w:rsidRPr="00140666" w:rsidRDefault="00140666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40666">
              <w:rPr>
                <w:rFonts w:asciiTheme="minorHAnsi" w:hAnsiTheme="minorHAnsi" w:cstheme="minorHAnsi"/>
                <w:bCs/>
                <w:sz w:val="20"/>
                <w:szCs w:val="20"/>
              </w:rPr>
              <w:t>Jorvik Viking Centre</w:t>
            </w:r>
          </w:p>
        </w:tc>
        <w:tc>
          <w:tcPr>
            <w:tcW w:w="3119" w:type="dxa"/>
          </w:tcPr>
          <w:p w14:paraId="248CC948" w14:textId="77777777" w:rsidR="003F1D97" w:rsidRPr="005C2255" w:rsidRDefault="003F1D97" w:rsidP="003F1D9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</w:tcPr>
          <w:p w14:paraId="25BBAC0C" w14:textId="65EF072A" w:rsidR="003F1D97" w:rsidRPr="00FF5BCF" w:rsidRDefault="00FF5BCF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F5BCF">
              <w:rPr>
                <w:rFonts w:asciiTheme="minorHAnsi" w:hAnsiTheme="minorHAnsi" w:cstheme="minorHAnsi"/>
                <w:bCs/>
                <w:sz w:val="20"/>
                <w:szCs w:val="20"/>
              </w:rPr>
              <w:t>Eden Camp</w:t>
            </w:r>
          </w:p>
        </w:tc>
      </w:tr>
      <w:tr w:rsidR="00986159" w:rsidRPr="00986159" w14:paraId="58C7A40E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E9E91A2" w14:textId="44ED90E0" w:rsidR="00986159" w:rsidRPr="00986159" w:rsidRDefault="00986159" w:rsidP="0098615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Lesson sequence</w:t>
            </w:r>
          </w:p>
        </w:tc>
        <w:tc>
          <w:tcPr>
            <w:tcW w:w="2823" w:type="dxa"/>
          </w:tcPr>
          <w:p w14:paraId="14BD0C4D" w14:textId="4FB91345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Introductory lesson: Organiser</w:t>
            </w:r>
          </w:p>
          <w:p w14:paraId="338D907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0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1: Who were the ancient Greeks and when did they live?</w:t>
              </w:r>
            </w:hyperlink>
          </w:p>
          <w:p w14:paraId="58EBB1F8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explain where and when the ancient Greeks lived.</w:t>
            </w:r>
          </w:p>
          <w:p w14:paraId="65174C49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D67A84" w14:textId="0A25112A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1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>Lesson 2: Who lived on Mount Olympus?</w:t>
              </w:r>
            </w:hyperlink>
          </w:p>
          <w:p w14:paraId="4426E64E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identify ancient Greek beliefs by exploring their gods and goddesses.</w:t>
            </w:r>
          </w:p>
          <w:p w14:paraId="235E1BB3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5961F0" w14:textId="4B103C98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2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>Lesson 3: How was Ancient Greece governed?</w:t>
              </w:r>
            </w:hyperlink>
          </w:p>
          <w:p w14:paraId="3C0F3211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use a range of secondary sources to identify similarities and differences between Athens and Sparta.</w:t>
            </w:r>
          </w:p>
          <w:p w14:paraId="2E009603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87B0C7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3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4: Did the ancient Greeks give us democracy?</w:t>
              </w:r>
            </w:hyperlink>
          </w:p>
          <w:p w14:paraId="5B95AB44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recognise how Athenian democracy worked by participating in a debate.</w:t>
            </w:r>
          </w:p>
          <w:p w14:paraId="17D83BE7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7ECB7B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4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5: How do the ancient Greek philosophers influence us today?</w:t>
              </w:r>
            </w:hyperlink>
          </w:p>
          <w:p w14:paraId="64512139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use research to explore the significance of the ancient Greek philosophers.</w:t>
            </w:r>
          </w:p>
          <w:p w14:paraId="177464F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53439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history="1">
              <w:r w:rsidRPr="00986159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6: What is the legacy of the ancient Greeks?</w:t>
              </w:r>
            </w:hyperlink>
          </w:p>
          <w:p w14:paraId="005486C5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evaluate the legacy of the ancient Greek civilisation. </w:t>
            </w:r>
          </w:p>
          <w:p w14:paraId="45C2ECA9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6445CF7D" w14:textId="77777777" w:rsidR="00986159" w:rsidRPr="00986159" w:rsidRDefault="00986159" w:rsidP="0098615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18" w:type="dxa"/>
          </w:tcPr>
          <w:p w14:paraId="61FDF8F8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Introductory lesson: Organiser</w:t>
            </w:r>
          </w:p>
          <w:p w14:paraId="674527B2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10BD31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When and why did the Vikings come to Britain?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explain when and why the Vikings came to Britain.</w:t>
            </w:r>
          </w:p>
          <w:p w14:paraId="1436DF5D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823AF1B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Were the Vikings traders, raiders or something else?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evaluate Viking stereotypes using sources.</w:t>
            </w:r>
          </w:p>
          <w:p w14:paraId="2C015AC1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035D94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Where did the Vikings go? How did they get there?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investigate the importance of Viking trading routes.</w:t>
            </w:r>
          </w:p>
          <w:p w14:paraId="5B29CAD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5745F0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Why are there different Viking sagas explaining the same event and what does this tell us about the Vikings?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compare different versions of Viking sagas and create a saga.</w:t>
            </w:r>
          </w:p>
          <w:p w14:paraId="4822EBFE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C44703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What were the impacts of Viking raids and settlements on local communities in Britain?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evaluate the impact of the </w:t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Viking invasions and settlements using primary sources and case studies.</w:t>
            </w:r>
          </w:p>
          <w:p w14:paraId="4AE532D4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5DBC8DB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were the Vikings’ achievements and how did they impact the world?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evaluate achievements of the Vikings.</w:t>
            </w:r>
          </w:p>
          <w:p w14:paraId="6BB54B3A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13EFD3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08E43FF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76465D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F7625A4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35CDDE" w14:textId="77777777" w:rsidR="00986159" w:rsidRPr="00986159" w:rsidRDefault="00986159" w:rsidP="00986159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119" w:type="dxa"/>
          </w:tcPr>
          <w:p w14:paraId="028EE5D7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Introductory lesson: Organiser</w:t>
            </w:r>
          </w:p>
          <w:p w14:paraId="3F1413BD" w14:textId="77777777" w:rsidR="00986159" w:rsidRPr="00986159" w:rsidRDefault="00986159" w:rsidP="009861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0462111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Henry VIII – fair ruler or tyrant?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interpret the character of Henry VIII using portraits and written sources.</w:t>
            </w:r>
          </w:p>
          <w:p w14:paraId="1D6F46C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0FAB2E2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Why did Henry VIII have so many wives?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explore why Henry VIII had many wives using secondary sources.</w:t>
            </w:r>
          </w:p>
          <w:p w14:paraId="3CAD5C9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1C71567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Why was Anne Boleyn executed?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make deductions about power and punishment using a range of sources.</w:t>
            </w:r>
          </w:p>
          <w:p w14:paraId="2D8D01DC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58D2EEA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5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How did Queen Elizabeth I use a royal progress?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explore the use of propaganda by a Tudor monarch.</w:t>
            </w:r>
          </w:p>
          <w:p w14:paraId="644D8040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C3E0EC4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What can inventories tell us about life in Tudor times?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make deductions about people in Tudor England using inventories.</w:t>
            </w:r>
          </w:p>
          <w:p w14:paraId="43C91DD0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5899FA3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did John Blanke have in his inventory?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create an inventory for a person from the Tudor times.</w:t>
            </w:r>
          </w:p>
          <w:p w14:paraId="5BBDF958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138999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62928A3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CE80A9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F2A8AD7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1D43D5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C27A739" w14:textId="77777777" w:rsidR="00986159" w:rsidRPr="00986159" w:rsidRDefault="00986159" w:rsidP="0098615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822" w:type="dxa"/>
          </w:tcPr>
          <w:p w14:paraId="33C0012B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Introductory lesson: Organiser</w:t>
            </w:r>
          </w:p>
          <w:p w14:paraId="67F9B0B3" w14:textId="77777777" w:rsidR="00986159" w:rsidRPr="00986159" w:rsidRDefault="00986159" w:rsidP="009861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FCBA4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Why did Britain go to war in 1939?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understand the causes of World War 2.</w:t>
            </w:r>
          </w:p>
          <w:p w14:paraId="2A846F7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5B62C49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Who won the Battle of Britain?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understand how the Battle of Britain was won.</w:t>
            </w:r>
          </w:p>
          <w:p w14:paraId="28CDBB7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79EBBD8" w14:textId="77777777" w:rsidR="00986159" w:rsidRPr="00986159" w:rsidRDefault="00986159" w:rsidP="00986159">
            <w:pPr>
              <w:rPr>
                <w:rStyle w:val="Hyperlink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  <w:instrText>HYPERLINK "https://www.kapowprimary.com/subjects/history/mixed-age-year-5-6/cycle-a/y5-6-what-was-the-impact-of-world-war-2-on-the-people-of-britain-cycle-a/y5-6-lesson-3-cycle-a-what-do-sources-tell-us-about-the-blitz/"</w:instrText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986159">
              <w:rPr>
                <w:rStyle w:val="Hyperlink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  <w:t>Lesson 3 (Cycle A): What do sources tell us about the Blitz?</w:t>
            </w:r>
          </w:p>
          <w:p w14:paraId="1F993CF7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986159">
              <w:rPr>
                <w:rFonts w:ascii="Lato" w:hAnsi="Lato"/>
                <w:sz w:val="16"/>
                <w:szCs w:val="16"/>
                <w:shd w:val="clear" w:color="auto" w:fill="FFFFFF"/>
              </w:rPr>
              <w:t xml:space="preserve"> </w:t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To make inferences about the Blitz using images.</w:t>
            </w:r>
          </w:p>
          <w:p w14:paraId="54C48DF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88474E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0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 (Cycle A): What was evacuation like for children? (Part 1)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understand the emotions and experiences of children during the evacuation.</w:t>
            </w:r>
          </w:p>
          <w:p w14:paraId="6E2442BD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2150D6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1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 (Cycle A): What was evacuation like for children? (Part 2)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</w:t>
            </w:r>
            <w:r w:rsidRPr="0098615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evaluate the accuracy and reliability of sources.</w:t>
            </w:r>
          </w:p>
          <w:p w14:paraId="1926E51B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42FFB9B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2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 (Cycle A): What impact did WW2 have on women’s lives?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identify the impact of WW2 on women’s lives.</w:t>
            </w:r>
          </w:p>
          <w:p w14:paraId="3FD40D08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04BFE2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3" w:history="1">
              <w:r w:rsidRPr="0098615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7 (Cycle A): Why did people migrate to Britain during and after World War 2?</w:t>
              </w:r>
            </w:hyperlink>
            <w:r w:rsidRPr="00986159">
              <w:rPr>
                <w:rFonts w:asciiTheme="minorHAnsi" w:hAnsiTheme="minorHAnsi" w:cstheme="minorHAnsi"/>
                <w:sz w:val="16"/>
                <w:szCs w:val="16"/>
              </w:rPr>
              <w:t xml:space="preserve"> To explain why migrants come to Britain.</w:t>
            </w:r>
          </w:p>
          <w:p w14:paraId="62421432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0DACDD" w14:textId="77777777" w:rsidR="00986159" w:rsidRPr="00986159" w:rsidRDefault="00986159" w:rsidP="0098615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986159">
              <w:rPr>
                <w:rFonts w:asciiTheme="minorHAnsi" w:hAnsiTheme="minorHAnsi" w:cstheme="minorHAnsi"/>
                <w:sz w:val="16"/>
                <w:szCs w:val="16"/>
              </w:rPr>
              <w:t>Lesson 8: ROAP- review on a page/task design assessment</w:t>
            </w:r>
          </w:p>
          <w:p w14:paraId="53AD66F0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E52D80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378D3F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325C89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014EBE1" w14:textId="77777777" w:rsidR="00986159" w:rsidRPr="00986159" w:rsidRDefault="00986159" w:rsidP="0098615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470CEC" w14:textId="77777777" w:rsidR="00986159" w:rsidRPr="00986159" w:rsidRDefault="00986159" w:rsidP="00986159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</w:tr>
    </w:tbl>
    <w:p w14:paraId="3A81D740" w14:textId="77777777" w:rsidR="009C28E1" w:rsidRPr="00986159" w:rsidRDefault="009C28E1" w:rsidP="00491D16">
      <w:pPr>
        <w:rPr>
          <w:rFonts w:ascii="Arial" w:hAnsi="Arial" w:cs="Arial"/>
          <w:sz w:val="16"/>
          <w:szCs w:val="16"/>
        </w:rPr>
      </w:pPr>
    </w:p>
    <w:p w14:paraId="7CF79106" w14:textId="77777777" w:rsidR="009C28E1" w:rsidRPr="00491D16" w:rsidRDefault="009C28E1" w:rsidP="00491D16">
      <w:pPr>
        <w:rPr>
          <w:rFonts w:ascii="Arial" w:hAnsi="Arial" w:cs="Arial"/>
          <w:sz w:val="72"/>
          <w:szCs w:val="72"/>
        </w:rPr>
      </w:pPr>
    </w:p>
    <w:sectPr w:rsidR="009C28E1" w:rsidRPr="00491D16" w:rsidSect="008B4219">
      <w:headerReference w:type="default" r:id="rId34"/>
      <w:footerReference w:type="default" r:id="rId35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37E4E" w14:textId="77777777" w:rsidR="005B7B7B" w:rsidRDefault="005B7B7B">
      <w:r>
        <w:separator/>
      </w:r>
    </w:p>
  </w:endnote>
  <w:endnote w:type="continuationSeparator" w:id="0">
    <w:p w14:paraId="3D29A649" w14:textId="77777777" w:rsidR="005B7B7B" w:rsidRDefault="005B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1B3A0" w14:textId="77777777" w:rsidR="005B7B7B" w:rsidRDefault="005B7B7B">
      <w:r>
        <w:separator/>
      </w:r>
    </w:p>
  </w:footnote>
  <w:footnote w:type="continuationSeparator" w:id="0">
    <w:p w14:paraId="3347227E" w14:textId="77777777" w:rsidR="005B7B7B" w:rsidRDefault="005B7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60BD" w14:textId="3984C060" w:rsidR="00BC474F" w:rsidRDefault="00491D16" w:rsidP="009E72B3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72B3">
      <w:rPr>
        <w:rFonts w:ascii="Calibri" w:hAnsi="Calibri"/>
        <w:b/>
        <w:noProof/>
        <w:color w:val="FF0000"/>
        <w:sz w:val="52"/>
        <w:szCs w:val="52"/>
      </w:rPr>
      <w:t xml:space="preserve">   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77777777" w:rsid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</w:t>
    </w:r>
    <w:r w:rsidR="009512DA">
      <w:rPr>
        <w:rFonts w:ascii="Arial" w:hAnsi="Arial" w:cs="Arial"/>
        <w:b/>
        <w:noProof/>
        <w:sz w:val="36"/>
        <w:szCs w:val="36"/>
      </w:rPr>
      <w:t>History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59E56984" w:rsidR="00F04019" w:rsidRP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              </w:t>
    </w:r>
    <w:r w:rsidR="00916ADA">
      <w:rPr>
        <w:rFonts w:ascii="Arial" w:hAnsi="Arial" w:cs="Arial"/>
        <w:b/>
        <w:noProof/>
        <w:sz w:val="36"/>
        <w:szCs w:val="36"/>
      </w:rPr>
      <w:t>U</w:t>
    </w:r>
    <w:r w:rsidR="00BC474F">
      <w:rPr>
        <w:rFonts w:ascii="Arial" w:hAnsi="Arial" w:cs="Arial"/>
        <w:b/>
        <w:noProof/>
        <w:sz w:val="36"/>
        <w:szCs w:val="36"/>
      </w:rPr>
      <w:t>KS</w:t>
    </w:r>
    <w:r w:rsidR="001135B5">
      <w:rPr>
        <w:rFonts w:ascii="Arial" w:hAnsi="Arial" w:cs="Arial"/>
        <w:b/>
        <w:noProof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5D28"/>
    <w:multiLevelType w:val="multilevel"/>
    <w:tmpl w:val="03A8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E742E"/>
    <w:multiLevelType w:val="multilevel"/>
    <w:tmpl w:val="B27CC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2024F"/>
    <w:multiLevelType w:val="multilevel"/>
    <w:tmpl w:val="7B38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80188"/>
    <w:multiLevelType w:val="multilevel"/>
    <w:tmpl w:val="F78A0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96272"/>
    <w:multiLevelType w:val="multilevel"/>
    <w:tmpl w:val="0BB80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7948F4"/>
    <w:multiLevelType w:val="hybridMultilevel"/>
    <w:tmpl w:val="55FE4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D659E9"/>
    <w:multiLevelType w:val="multilevel"/>
    <w:tmpl w:val="9B80086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A1609"/>
    <w:multiLevelType w:val="hybridMultilevel"/>
    <w:tmpl w:val="2092DBF8"/>
    <w:lvl w:ilvl="0" w:tplc="52DE807C">
      <w:numFmt w:val="bullet"/>
      <w:lvlText w:val="•"/>
      <w:lvlJc w:val="left"/>
      <w:pPr>
        <w:ind w:left="278" w:hanging="136"/>
      </w:pPr>
      <w:rPr>
        <w:rFonts w:ascii="Arial MT" w:eastAsia="Arial MT" w:hAnsi="Arial MT" w:cs="Arial MT" w:hint="default"/>
        <w:color w:val="2B4553"/>
        <w:w w:val="142"/>
        <w:sz w:val="20"/>
        <w:szCs w:val="20"/>
        <w:lang w:val="en-US" w:eastAsia="en-US" w:bidi="ar-SA"/>
      </w:rPr>
    </w:lvl>
    <w:lvl w:ilvl="1" w:tplc="B63A3E3C">
      <w:numFmt w:val="bullet"/>
      <w:lvlText w:val="•"/>
      <w:lvlJc w:val="left"/>
      <w:pPr>
        <w:ind w:left="1037" w:hanging="136"/>
      </w:pPr>
      <w:rPr>
        <w:rFonts w:hint="default"/>
        <w:lang w:val="en-US" w:eastAsia="en-US" w:bidi="ar-SA"/>
      </w:rPr>
    </w:lvl>
    <w:lvl w:ilvl="2" w:tplc="03BA5580">
      <w:numFmt w:val="bullet"/>
      <w:lvlText w:val="•"/>
      <w:lvlJc w:val="left"/>
      <w:pPr>
        <w:ind w:left="1795" w:hanging="136"/>
      </w:pPr>
      <w:rPr>
        <w:rFonts w:hint="default"/>
        <w:lang w:val="en-US" w:eastAsia="en-US" w:bidi="ar-SA"/>
      </w:rPr>
    </w:lvl>
    <w:lvl w:ilvl="3" w:tplc="8BB06094">
      <w:numFmt w:val="bullet"/>
      <w:lvlText w:val="•"/>
      <w:lvlJc w:val="left"/>
      <w:pPr>
        <w:ind w:left="2552" w:hanging="136"/>
      </w:pPr>
      <w:rPr>
        <w:rFonts w:hint="default"/>
        <w:lang w:val="en-US" w:eastAsia="en-US" w:bidi="ar-SA"/>
      </w:rPr>
    </w:lvl>
    <w:lvl w:ilvl="4" w:tplc="7B700156">
      <w:numFmt w:val="bullet"/>
      <w:lvlText w:val="•"/>
      <w:lvlJc w:val="left"/>
      <w:pPr>
        <w:ind w:left="3310" w:hanging="136"/>
      </w:pPr>
      <w:rPr>
        <w:rFonts w:hint="default"/>
        <w:lang w:val="en-US" w:eastAsia="en-US" w:bidi="ar-SA"/>
      </w:rPr>
    </w:lvl>
    <w:lvl w:ilvl="5" w:tplc="87E4960E">
      <w:numFmt w:val="bullet"/>
      <w:lvlText w:val="•"/>
      <w:lvlJc w:val="left"/>
      <w:pPr>
        <w:ind w:left="4068" w:hanging="136"/>
      </w:pPr>
      <w:rPr>
        <w:rFonts w:hint="default"/>
        <w:lang w:val="en-US" w:eastAsia="en-US" w:bidi="ar-SA"/>
      </w:rPr>
    </w:lvl>
    <w:lvl w:ilvl="6" w:tplc="33326EC0">
      <w:numFmt w:val="bullet"/>
      <w:lvlText w:val="•"/>
      <w:lvlJc w:val="left"/>
      <w:pPr>
        <w:ind w:left="4825" w:hanging="136"/>
      </w:pPr>
      <w:rPr>
        <w:rFonts w:hint="default"/>
        <w:lang w:val="en-US" w:eastAsia="en-US" w:bidi="ar-SA"/>
      </w:rPr>
    </w:lvl>
    <w:lvl w:ilvl="7" w:tplc="3F3E8ECA">
      <w:numFmt w:val="bullet"/>
      <w:lvlText w:val="•"/>
      <w:lvlJc w:val="left"/>
      <w:pPr>
        <w:ind w:left="5583" w:hanging="136"/>
      </w:pPr>
      <w:rPr>
        <w:rFonts w:hint="default"/>
        <w:lang w:val="en-US" w:eastAsia="en-US" w:bidi="ar-SA"/>
      </w:rPr>
    </w:lvl>
    <w:lvl w:ilvl="8" w:tplc="88F20C50">
      <w:numFmt w:val="bullet"/>
      <w:lvlText w:val="•"/>
      <w:lvlJc w:val="left"/>
      <w:pPr>
        <w:ind w:left="6340" w:hanging="136"/>
      </w:pPr>
      <w:rPr>
        <w:rFonts w:hint="default"/>
        <w:lang w:val="en-US" w:eastAsia="en-US" w:bidi="ar-SA"/>
      </w:rPr>
    </w:lvl>
  </w:abstractNum>
  <w:abstractNum w:abstractNumId="8" w15:restartNumberingAfterBreak="0">
    <w:nsid w:val="29E4437C"/>
    <w:multiLevelType w:val="multilevel"/>
    <w:tmpl w:val="6A38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A72A4"/>
    <w:multiLevelType w:val="hybridMultilevel"/>
    <w:tmpl w:val="7D4427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C67A54"/>
    <w:multiLevelType w:val="multilevel"/>
    <w:tmpl w:val="7912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386D93"/>
    <w:multiLevelType w:val="multilevel"/>
    <w:tmpl w:val="D364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CC18EC"/>
    <w:multiLevelType w:val="multilevel"/>
    <w:tmpl w:val="5D169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FC4E13"/>
    <w:multiLevelType w:val="multilevel"/>
    <w:tmpl w:val="C530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5B07AF"/>
    <w:multiLevelType w:val="multilevel"/>
    <w:tmpl w:val="E75896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71106C"/>
    <w:multiLevelType w:val="multilevel"/>
    <w:tmpl w:val="7D02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300DC9"/>
    <w:multiLevelType w:val="multilevel"/>
    <w:tmpl w:val="EFB0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D66F52"/>
    <w:multiLevelType w:val="multilevel"/>
    <w:tmpl w:val="CC0ED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8475C6"/>
    <w:multiLevelType w:val="multilevel"/>
    <w:tmpl w:val="0736E2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B3646E"/>
    <w:multiLevelType w:val="multilevel"/>
    <w:tmpl w:val="4FFA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6E0DA4"/>
    <w:multiLevelType w:val="multilevel"/>
    <w:tmpl w:val="157A4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B46168"/>
    <w:multiLevelType w:val="multilevel"/>
    <w:tmpl w:val="F78A0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E115F4"/>
    <w:multiLevelType w:val="multilevel"/>
    <w:tmpl w:val="DEB4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7A49F3"/>
    <w:multiLevelType w:val="multilevel"/>
    <w:tmpl w:val="F78A0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E934CF"/>
    <w:multiLevelType w:val="multilevel"/>
    <w:tmpl w:val="5CF235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CD24FD"/>
    <w:multiLevelType w:val="multilevel"/>
    <w:tmpl w:val="5EA4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DE75A5"/>
    <w:multiLevelType w:val="multilevel"/>
    <w:tmpl w:val="2B2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C57D59"/>
    <w:multiLevelType w:val="multilevel"/>
    <w:tmpl w:val="22FC8B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3711CE"/>
    <w:multiLevelType w:val="multilevel"/>
    <w:tmpl w:val="88AE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E7552DC"/>
    <w:multiLevelType w:val="multilevel"/>
    <w:tmpl w:val="2B6E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000ACC"/>
    <w:multiLevelType w:val="multilevel"/>
    <w:tmpl w:val="DB96A6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A8271F"/>
    <w:multiLevelType w:val="hybridMultilevel"/>
    <w:tmpl w:val="FE98B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F81EE0"/>
    <w:multiLevelType w:val="hybridMultilevel"/>
    <w:tmpl w:val="55FC1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026EAE"/>
    <w:multiLevelType w:val="multilevel"/>
    <w:tmpl w:val="C61C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5764EC"/>
    <w:multiLevelType w:val="hybridMultilevel"/>
    <w:tmpl w:val="4BEE4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2657353">
    <w:abstractNumId w:val="34"/>
  </w:num>
  <w:num w:numId="2" w16cid:durableId="1050105623">
    <w:abstractNumId w:val="5"/>
  </w:num>
  <w:num w:numId="3" w16cid:durableId="691077611">
    <w:abstractNumId w:val="25"/>
  </w:num>
  <w:num w:numId="4" w16cid:durableId="1972975760">
    <w:abstractNumId w:val="1"/>
  </w:num>
  <w:num w:numId="5" w16cid:durableId="1738438714">
    <w:abstractNumId w:val="2"/>
  </w:num>
  <w:num w:numId="6" w16cid:durableId="237709629">
    <w:abstractNumId w:val="33"/>
  </w:num>
  <w:num w:numId="7" w16cid:durableId="1509102120">
    <w:abstractNumId w:val="0"/>
  </w:num>
  <w:num w:numId="8" w16cid:durableId="1023365092">
    <w:abstractNumId w:val="19"/>
  </w:num>
  <w:num w:numId="9" w16cid:durableId="1735009738">
    <w:abstractNumId w:val="26"/>
  </w:num>
  <w:num w:numId="10" w16cid:durableId="1837720133">
    <w:abstractNumId w:val="15"/>
  </w:num>
  <w:num w:numId="11" w16cid:durableId="1157575052">
    <w:abstractNumId w:val="8"/>
  </w:num>
  <w:num w:numId="12" w16cid:durableId="73283266">
    <w:abstractNumId w:val="28"/>
  </w:num>
  <w:num w:numId="13" w16cid:durableId="185755067">
    <w:abstractNumId w:val="32"/>
  </w:num>
  <w:num w:numId="14" w16cid:durableId="626087229">
    <w:abstractNumId w:val="22"/>
  </w:num>
  <w:num w:numId="15" w16cid:durableId="586309669">
    <w:abstractNumId w:val="11"/>
  </w:num>
  <w:num w:numId="16" w16cid:durableId="1941570385">
    <w:abstractNumId w:val="31"/>
  </w:num>
  <w:num w:numId="17" w16cid:durableId="1310983719">
    <w:abstractNumId w:val="12"/>
  </w:num>
  <w:num w:numId="18" w16cid:durableId="2107727613">
    <w:abstractNumId w:val="6"/>
  </w:num>
  <w:num w:numId="19" w16cid:durableId="179009527">
    <w:abstractNumId w:val="18"/>
  </w:num>
  <w:num w:numId="20" w16cid:durableId="1784615575">
    <w:abstractNumId w:val="17"/>
  </w:num>
  <w:num w:numId="21" w16cid:durableId="675575325">
    <w:abstractNumId w:val="13"/>
  </w:num>
  <w:num w:numId="22" w16cid:durableId="1690912415">
    <w:abstractNumId w:val="3"/>
  </w:num>
  <w:num w:numId="23" w16cid:durableId="1126002328">
    <w:abstractNumId w:val="23"/>
  </w:num>
  <w:num w:numId="24" w16cid:durableId="758479942">
    <w:abstractNumId w:val="21"/>
  </w:num>
  <w:num w:numId="25" w16cid:durableId="1364088102">
    <w:abstractNumId w:val="7"/>
  </w:num>
  <w:num w:numId="26" w16cid:durableId="706875791">
    <w:abstractNumId w:val="14"/>
  </w:num>
  <w:num w:numId="27" w16cid:durableId="1174540564">
    <w:abstractNumId w:val="29"/>
  </w:num>
  <w:num w:numId="28" w16cid:durableId="1163817460">
    <w:abstractNumId w:val="16"/>
  </w:num>
  <w:num w:numId="29" w16cid:durableId="1394625749">
    <w:abstractNumId w:val="27"/>
  </w:num>
  <w:num w:numId="30" w16cid:durableId="660936373">
    <w:abstractNumId w:val="4"/>
  </w:num>
  <w:num w:numId="31" w16cid:durableId="1411005108">
    <w:abstractNumId w:val="24"/>
  </w:num>
  <w:num w:numId="32" w16cid:durableId="1398284124">
    <w:abstractNumId w:val="10"/>
  </w:num>
  <w:num w:numId="33" w16cid:durableId="1954820100">
    <w:abstractNumId w:val="20"/>
  </w:num>
  <w:num w:numId="34" w16cid:durableId="979655323">
    <w:abstractNumId w:val="30"/>
  </w:num>
  <w:num w:numId="35" w16cid:durableId="25232769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38CB"/>
    <w:rsid w:val="00023327"/>
    <w:rsid w:val="00023C71"/>
    <w:rsid w:val="00025479"/>
    <w:rsid w:val="00057F3C"/>
    <w:rsid w:val="0006588E"/>
    <w:rsid w:val="000668FF"/>
    <w:rsid w:val="00077AB6"/>
    <w:rsid w:val="000A67B6"/>
    <w:rsid w:val="000B5B5A"/>
    <w:rsid w:val="000C7BFE"/>
    <w:rsid w:val="000E19F8"/>
    <w:rsid w:val="000F2103"/>
    <w:rsid w:val="000F30B2"/>
    <w:rsid w:val="000F47A8"/>
    <w:rsid w:val="000F6A23"/>
    <w:rsid w:val="0010181A"/>
    <w:rsid w:val="001135B5"/>
    <w:rsid w:val="00120D64"/>
    <w:rsid w:val="00122272"/>
    <w:rsid w:val="00127C55"/>
    <w:rsid w:val="00135178"/>
    <w:rsid w:val="00137347"/>
    <w:rsid w:val="00140666"/>
    <w:rsid w:val="00143818"/>
    <w:rsid w:val="00143E23"/>
    <w:rsid w:val="0014786C"/>
    <w:rsid w:val="00150554"/>
    <w:rsid w:val="001622C5"/>
    <w:rsid w:val="00163A77"/>
    <w:rsid w:val="001750C0"/>
    <w:rsid w:val="001869F3"/>
    <w:rsid w:val="00196B6F"/>
    <w:rsid w:val="001A36E7"/>
    <w:rsid w:val="001A3F9A"/>
    <w:rsid w:val="001A784D"/>
    <w:rsid w:val="001B182E"/>
    <w:rsid w:val="001C0E76"/>
    <w:rsid w:val="001C248C"/>
    <w:rsid w:val="001C2E1B"/>
    <w:rsid w:val="001C6EB0"/>
    <w:rsid w:val="001D72BC"/>
    <w:rsid w:val="001E2107"/>
    <w:rsid w:val="001F22C8"/>
    <w:rsid w:val="00207661"/>
    <w:rsid w:val="00211B2D"/>
    <w:rsid w:val="002159DF"/>
    <w:rsid w:val="00235276"/>
    <w:rsid w:val="002619C9"/>
    <w:rsid w:val="0026778B"/>
    <w:rsid w:val="002916DB"/>
    <w:rsid w:val="00297D25"/>
    <w:rsid w:val="002A74B3"/>
    <w:rsid w:val="002B219D"/>
    <w:rsid w:val="002D7988"/>
    <w:rsid w:val="002F2A1E"/>
    <w:rsid w:val="002F69E9"/>
    <w:rsid w:val="003120A2"/>
    <w:rsid w:val="003241B8"/>
    <w:rsid w:val="00326F5A"/>
    <w:rsid w:val="003314C7"/>
    <w:rsid w:val="0033449A"/>
    <w:rsid w:val="00343AE5"/>
    <w:rsid w:val="00351C76"/>
    <w:rsid w:val="00351DB5"/>
    <w:rsid w:val="00357026"/>
    <w:rsid w:val="00357131"/>
    <w:rsid w:val="00365FC8"/>
    <w:rsid w:val="0038106F"/>
    <w:rsid w:val="003A0FE8"/>
    <w:rsid w:val="003A51BD"/>
    <w:rsid w:val="003B0CAE"/>
    <w:rsid w:val="003B3971"/>
    <w:rsid w:val="003B4576"/>
    <w:rsid w:val="003B603C"/>
    <w:rsid w:val="003C3FB8"/>
    <w:rsid w:val="003C4608"/>
    <w:rsid w:val="003C6A4A"/>
    <w:rsid w:val="003D2E3E"/>
    <w:rsid w:val="003E774E"/>
    <w:rsid w:val="003F1D97"/>
    <w:rsid w:val="003F3D84"/>
    <w:rsid w:val="00415D92"/>
    <w:rsid w:val="00423518"/>
    <w:rsid w:val="00425779"/>
    <w:rsid w:val="00431EB4"/>
    <w:rsid w:val="0046175F"/>
    <w:rsid w:val="004669A3"/>
    <w:rsid w:val="004678B7"/>
    <w:rsid w:val="00471377"/>
    <w:rsid w:val="004722B6"/>
    <w:rsid w:val="00482ABC"/>
    <w:rsid w:val="00487A10"/>
    <w:rsid w:val="00491BF1"/>
    <w:rsid w:val="00491D16"/>
    <w:rsid w:val="00492E43"/>
    <w:rsid w:val="0049660B"/>
    <w:rsid w:val="004D645E"/>
    <w:rsid w:val="004E61E1"/>
    <w:rsid w:val="00500C96"/>
    <w:rsid w:val="00500FD5"/>
    <w:rsid w:val="0050621A"/>
    <w:rsid w:val="00510068"/>
    <w:rsid w:val="00524265"/>
    <w:rsid w:val="00532D1C"/>
    <w:rsid w:val="005419D2"/>
    <w:rsid w:val="00545F40"/>
    <w:rsid w:val="00550F8E"/>
    <w:rsid w:val="00551A28"/>
    <w:rsid w:val="005610CB"/>
    <w:rsid w:val="0056516B"/>
    <w:rsid w:val="005724F9"/>
    <w:rsid w:val="0057630E"/>
    <w:rsid w:val="00587EB5"/>
    <w:rsid w:val="005A0C0C"/>
    <w:rsid w:val="005A6211"/>
    <w:rsid w:val="005B0A9F"/>
    <w:rsid w:val="005B5ED7"/>
    <w:rsid w:val="005B7B7B"/>
    <w:rsid w:val="005C2255"/>
    <w:rsid w:val="005D7795"/>
    <w:rsid w:val="00613C30"/>
    <w:rsid w:val="00624D4D"/>
    <w:rsid w:val="00631574"/>
    <w:rsid w:val="0063321B"/>
    <w:rsid w:val="00636922"/>
    <w:rsid w:val="00661E9B"/>
    <w:rsid w:val="00665353"/>
    <w:rsid w:val="00683974"/>
    <w:rsid w:val="006977EB"/>
    <w:rsid w:val="006B21FB"/>
    <w:rsid w:val="006B251F"/>
    <w:rsid w:val="006B2A88"/>
    <w:rsid w:val="006B4089"/>
    <w:rsid w:val="006C4699"/>
    <w:rsid w:val="006D6C25"/>
    <w:rsid w:val="006E1A43"/>
    <w:rsid w:val="006F2DDE"/>
    <w:rsid w:val="006F4A0A"/>
    <w:rsid w:val="00704DF6"/>
    <w:rsid w:val="00707202"/>
    <w:rsid w:val="00710B01"/>
    <w:rsid w:val="00715154"/>
    <w:rsid w:val="007154E2"/>
    <w:rsid w:val="007203DC"/>
    <w:rsid w:val="0073286D"/>
    <w:rsid w:val="00736E72"/>
    <w:rsid w:val="00763BA5"/>
    <w:rsid w:val="007761A0"/>
    <w:rsid w:val="00783EEB"/>
    <w:rsid w:val="00797025"/>
    <w:rsid w:val="007B5ACD"/>
    <w:rsid w:val="007C52B6"/>
    <w:rsid w:val="007D1307"/>
    <w:rsid w:val="007F03DE"/>
    <w:rsid w:val="007F245E"/>
    <w:rsid w:val="00802F9C"/>
    <w:rsid w:val="00807FBD"/>
    <w:rsid w:val="00822C24"/>
    <w:rsid w:val="00827BDD"/>
    <w:rsid w:val="00840CDC"/>
    <w:rsid w:val="00846F7F"/>
    <w:rsid w:val="00855134"/>
    <w:rsid w:val="00856D4F"/>
    <w:rsid w:val="0088009D"/>
    <w:rsid w:val="0088714E"/>
    <w:rsid w:val="00896ED2"/>
    <w:rsid w:val="008A1079"/>
    <w:rsid w:val="008A7307"/>
    <w:rsid w:val="008B06A9"/>
    <w:rsid w:val="008B3F62"/>
    <w:rsid w:val="008B4219"/>
    <w:rsid w:val="008C5792"/>
    <w:rsid w:val="008D6DC0"/>
    <w:rsid w:val="008F1A6E"/>
    <w:rsid w:val="00901517"/>
    <w:rsid w:val="00905A1C"/>
    <w:rsid w:val="00916ADA"/>
    <w:rsid w:val="009353FA"/>
    <w:rsid w:val="00936119"/>
    <w:rsid w:val="009512DA"/>
    <w:rsid w:val="0096674A"/>
    <w:rsid w:val="00970AA8"/>
    <w:rsid w:val="009772F9"/>
    <w:rsid w:val="009777AE"/>
    <w:rsid w:val="009778D2"/>
    <w:rsid w:val="009859D2"/>
    <w:rsid w:val="00986159"/>
    <w:rsid w:val="00993470"/>
    <w:rsid w:val="00993D64"/>
    <w:rsid w:val="009A1CB5"/>
    <w:rsid w:val="009A7118"/>
    <w:rsid w:val="009A72A5"/>
    <w:rsid w:val="009C28E1"/>
    <w:rsid w:val="009D26C9"/>
    <w:rsid w:val="009E4516"/>
    <w:rsid w:val="009E5AEB"/>
    <w:rsid w:val="009E72B3"/>
    <w:rsid w:val="009F3767"/>
    <w:rsid w:val="00A073B6"/>
    <w:rsid w:val="00A10E49"/>
    <w:rsid w:val="00A132A8"/>
    <w:rsid w:val="00A17262"/>
    <w:rsid w:val="00A27A36"/>
    <w:rsid w:val="00A3658B"/>
    <w:rsid w:val="00A51017"/>
    <w:rsid w:val="00A53566"/>
    <w:rsid w:val="00A53F17"/>
    <w:rsid w:val="00A8455F"/>
    <w:rsid w:val="00A85803"/>
    <w:rsid w:val="00A92644"/>
    <w:rsid w:val="00A94612"/>
    <w:rsid w:val="00A96023"/>
    <w:rsid w:val="00AB1D1E"/>
    <w:rsid w:val="00AB5394"/>
    <w:rsid w:val="00AE1723"/>
    <w:rsid w:val="00AF1E66"/>
    <w:rsid w:val="00AF5CDB"/>
    <w:rsid w:val="00B05BA2"/>
    <w:rsid w:val="00B05BA5"/>
    <w:rsid w:val="00B22C3F"/>
    <w:rsid w:val="00B230E7"/>
    <w:rsid w:val="00B2391D"/>
    <w:rsid w:val="00B24762"/>
    <w:rsid w:val="00B32F79"/>
    <w:rsid w:val="00B32F85"/>
    <w:rsid w:val="00B643F3"/>
    <w:rsid w:val="00B67342"/>
    <w:rsid w:val="00B8047D"/>
    <w:rsid w:val="00B831CB"/>
    <w:rsid w:val="00B84062"/>
    <w:rsid w:val="00BA371A"/>
    <w:rsid w:val="00BB292E"/>
    <w:rsid w:val="00BB39B0"/>
    <w:rsid w:val="00BB39EF"/>
    <w:rsid w:val="00BB5593"/>
    <w:rsid w:val="00BC474F"/>
    <w:rsid w:val="00BC7C09"/>
    <w:rsid w:val="00BD02EC"/>
    <w:rsid w:val="00BD6873"/>
    <w:rsid w:val="00C148EF"/>
    <w:rsid w:val="00C2792E"/>
    <w:rsid w:val="00C40D31"/>
    <w:rsid w:val="00C45A3C"/>
    <w:rsid w:val="00C518D1"/>
    <w:rsid w:val="00C65353"/>
    <w:rsid w:val="00C655E1"/>
    <w:rsid w:val="00C70FBC"/>
    <w:rsid w:val="00C75FC1"/>
    <w:rsid w:val="00C804BE"/>
    <w:rsid w:val="00C87B21"/>
    <w:rsid w:val="00C945A6"/>
    <w:rsid w:val="00CA7A1B"/>
    <w:rsid w:val="00CB197F"/>
    <w:rsid w:val="00CC406F"/>
    <w:rsid w:val="00CC681E"/>
    <w:rsid w:val="00CD4BE0"/>
    <w:rsid w:val="00CD586E"/>
    <w:rsid w:val="00CE43FA"/>
    <w:rsid w:val="00CE588C"/>
    <w:rsid w:val="00CE6C50"/>
    <w:rsid w:val="00D139A4"/>
    <w:rsid w:val="00D143E3"/>
    <w:rsid w:val="00D15FB2"/>
    <w:rsid w:val="00D454C6"/>
    <w:rsid w:val="00D55A06"/>
    <w:rsid w:val="00D6480D"/>
    <w:rsid w:val="00D65978"/>
    <w:rsid w:val="00D8333B"/>
    <w:rsid w:val="00D84F4F"/>
    <w:rsid w:val="00D957C6"/>
    <w:rsid w:val="00DB50F6"/>
    <w:rsid w:val="00DB534F"/>
    <w:rsid w:val="00DB578B"/>
    <w:rsid w:val="00DB5F84"/>
    <w:rsid w:val="00DC2D64"/>
    <w:rsid w:val="00DC5CB4"/>
    <w:rsid w:val="00DE5347"/>
    <w:rsid w:val="00DF730E"/>
    <w:rsid w:val="00E305AF"/>
    <w:rsid w:val="00E33E20"/>
    <w:rsid w:val="00E420DF"/>
    <w:rsid w:val="00E44170"/>
    <w:rsid w:val="00E60638"/>
    <w:rsid w:val="00E6593C"/>
    <w:rsid w:val="00E74F53"/>
    <w:rsid w:val="00E90042"/>
    <w:rsid w:val="00E962EC"/>
    <w:rsid w:val="00EA0B7C"/>
    <w:rsid w:val="00EA38BE"/>
    <w:rsid w:val="00EB1C0F"/>
    <w:rsid w:val="00EB3A96"/>
    <w:rsid w:val="00EC0CC8"/>
    <w:rsid w:val="00EC42F3"/>
    <w:rsid w:val="00EE0210"/>
    <w:rsid w:val="00EE3F58"/>
    <w:rsid w:val="00EE5084"/>
    <w:rsid w:val="00EE5592"/>
    <w:rsid w:val="00EF2144"/>
    <w:rsid w:val="00F04019"/>
    <w:rsid w:val="00F161E4"/>
    <w:rsid w:val="00F21B22"/>
    <w:rsid w:val="00F237AD"/>
    <w:rsid w:val="00F42A16"/>
    <w:rsid w:val="00F53478"/>
    <w:rsid w:val="00F561B4"/>
    <w:rsid w:val="00F7586A"/>
    <w:rsid w:val="00F878D4"/>
    <w:rsid w:val="00F92864"/>
    <w:rsid w:val="00FC616C"/>
    <w:rsid w:val="00FD1954"/>
    <w:rsid w:val="00FD3814"/>
    <w:rsid w:val="00FD3DF4"/>
    <w:rsid w:val="00FE132B"/>
    <w:rsid w:val="00FE4870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powprimary.com/subjects/history/upper-key-stage-2/year-5/what-is-the-legacy-of-the-ancient-greek-civilisation/lesson-4-did-the-ancient-greeks-give-us-democracy/" TargetMode="External"/><Relationship Id="rId18" Type="http://schemas.openxmlformats.org/officeDocument/2006/relationships/hyperlink" Target="https://www.kapowprimary.com/subjects/history/upper-key-stage-2/year-5/new-for-24-25-were-the-vikings-raiders-traders-or-something-else/revised-lesson-3-where-did-the-vikings-go-how-did-they-get-there/" TargetMode="External"/><Relationship Id="rId26" Type="http://schemas.openxmlformats.org/officeDocument/2006/relationships/hyperlink" Target="https://www.kapowprimary.com/subjects/history/mixed-age-year-5-6/cycle-a/y5-6-british-history-5-what-was-life-like-in-tudor-england-cycle-a/y5-6-lesson-5-cycle-a-what-was-a-royal-progress-like/" TargetMode="External"/><Relationship Id="rId21" Type="http://schemas.openxmlformats.org/officeDocument/2006/relationships/hyperlink" Target="https://www.kapowprimary.com/subjects/history/upper-key-stage-2/year-5/new-for-24-25-were-the-vikings-raiders-traders-or-something-else/revised-lesson-6-what-were-the-vikings-achievements-and-how-did-they-impact-the-world/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kapowprimary.com/subjects/history/upper-key-stage-2/year-5/what-is-the-legacy-of-the-ancient-greek-civilisation/lesson-3-how-was-ancient-greece-governed/" TargetMode="External"/><Relationship Id="rId17" Type="http://schemas.openxmlformats.org/officeDocument/2006/relationships/hyperlink" Target="https://www.kapowprimary.com/subjects/history/upper-key-stage-2/year-5/new-for-24-25-were-the-vikings-raiders-traders-or-something-else/revised-lesson-2-were-the-vikings-raiders-traders-or-something-else/" TargetMode="External"/><Relationship Id="rId25" Type="http://schemas.openxmlformats.org/officeDocument/2006/relationships/hyperlink" Target="https://www.kapowprimary.com/subjects/history/mixed-age-year-5-6/cycle-a/y5-6-british-history-5-what-was-life-like-in-tudor-england-cycle-a/y5-6-cycle-a-lesson-4-how-did-queen-elizabeth-1-use-a-royal-progress/" TargetMode="External"/><Relationship Id="rId33" Type="http://schemas.openxmlformats.org/officeDocument/2006/relationships/hyperlink" Target="https://www.kapowprimary.com/subjects/history/mixed-age-year-5-6/cycle-a/y5-6-what-was-the-impact-of-world-war-2-on-the-people-of-britain-cycle-a/y5-6-lesson-7-cycle-a-why-did-people-migrate-to-britain-during-and-after-world-war-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history/upper-key-stage-2/year-5/new-for-24-25-were-the-vikings-raiders-traders-or-something-else/revised-lesson-1-when-and-why-did-the-vikings-come-to-britain/" TargetMode="External"/><Relationship Id="rId20" Type="http://schemas.openxmlformats.org/officeDocument/2006/relationships/hyperlink" Target="https://www.kapowprimary.com/subjects/history/upper-key-stage-2/year-5/new-for-24-25-were-the-vikings-raiders-traders-or-something-else/revised-lesson-5-what-were-the-impacts-of-viking-raids-and-settlements-on-local-communities-in-britain/" TargetMode="External"/><Relationship Id="rId29" Type="http://schemas.openxmlformats.org/officeDocument/2006/relationships/hyperlink" Target="https://www.kapowprimary.com/subjects/history/mixed-age-year-5-6/cycle-a/y5-6-what-was-the-impact-of-world-war-2-on-the-people-of-britain-cycle-a/y5-6-lesson-2-cycle-a-who-won-the-battle-of-britai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apowprimary.com/subjects/history/upper-key-stage-2/year-5/what-is-the-legacy-of-the-ancient-greek-civilisation/lesson-2-who-lived-on-mount-olympus/" TargetMode="External"/><Relationship Id="rId24" Type="http://schemas.openxmlformats.org/officeDocument/2006/relationships/hyperlink" Target="https://www.kapowprimary.com/subjects/history/mixed-age-year-5-6/cycle-a/y5-6-british-history-5-what-was-life-like-in-tudor-england-cycle-a/y5-6-cycle-a-lesson-2-why-was-anne-boleyn-executed/" TargetMode="External"/><Relationship Id="rId32" Type="http://schemas.openxmlformats.org/officeDocument/2006/relationships/hyperlink" Target="https://www.kapowprimary.com/subjects/history/mixed-age-year-5-6/cycle-a/y5-6-what-was-the-impact-of-world-war-2-on-the-people-of-britain-cycle-a/y5-6-lesson-6-cycle-a-what-impact-did-ww2-have-on-womens-lives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kapowprimary.com/subjects/history/upper-key-stage-2/year-5/what-is-the-legacy-of-the-ancient-greek-civilisation/lesson-6-what-is-the-legacy-of-the-ancient-greeks/" TargetMode="External"/><Relationship Id="rId23" Type="http://schemas.openxmlformats.org/officeDocument/2006/relationships/hyperlink" Target="https://www.kapowprimary.com/subjects/history/mixed-age-year-5-6/cycle-a/y5-6-british-history-5-what-was-life-like-in-tudor-england-cycle-a/y5-6-cycle-a-lesson-2-why-did-henry-viii-have-so-many-wives/" TargetMode="External"/><Relationship Id="rId28" Type="http://schemas.openxmlformats.org/officeDocument/2006/relationships/hyperlink" Target="https://www.kapowprimary.com/subjects/history/mixed-age-year-5-6/cycle-a/y5-6-what-was-the-impact-of-world-war-2-on-the-people-of-britain-cycle-a/y5-6-lesson-1-cycle-a-why-did-britain-go-to-war-in-1939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kapowprimary.com/subjects/history/upper-key-stage-2/year-5/what-is-the-legacy-of-the-ancient-greek-civilisation/lesson-1-who-were-the-greeks-and-when-did-they-live/" TargetMode="External"/><Relationship Id="rId19" Type="http://schemas.openxmlformats.org/officeDocument/2006/relationships/hyperlink" Target="https://www.kapowprimary.com/subjects/history/upper-key-stage-2/year-5/new-for-24-25-were-the-vikings-raiders-traders-or-something-else/revised-lesson-4-why-are-there-different-viking-sagas-explaining-the-same-event-and-what-does-this-tell-us-about-the-vikings/" TargetMode="External"/><Relationship Id="rId31" Type="http://schemas.openxmlformats.org/officeDocument/2006/relationships/hyperlink" Target="https://www.kapowprimary.com/subjects/history/mixed-age-year-5-6/cycle-a/y5-6-what-was-the-impact-of-world-war-2-on-the-people-of-britain-cycle-a/y5-6-lesson-5-cycle-a-what-was-evacuation-like-for-children-part-2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apowprimary.com/subjects/history/upper-key-stage-2/year-5/what-is-the-legacy-of-the-ancient-greek-civilisation/lesson-5-how-do-greek-philosophers-influence-us-today/" TargetMode="External"/><Relationship Id="rId22" Type="http://schemas.openxmlformats.org/officeDocument/2006/relationships/hyperlink" Target="https://www.kapowprimary.com/subjects/history/mixed-age-year-5-6/cycle-a/y5-6-british-history-5-what-was-life-like-in-tudor-england-cycle-a/y5-6-cycle-a-lesson-1-henry-viii-fair-ruler-or-tyrant/" TargetMode="External"/><Relationship Id="rId27" Type="http://schemas.openxmlformats.org/officeDocument/2006/relationships/hyperlink" Target="https://www.kapowprimary.com/subjects/history/mixed-age-year-5-6/cycle-a/y5-6-british-history-5-what-was-life-like-in-tudor-england-cycle-a/y5-6-lesson-6-cycle-a-what-can-inventories-tell-us-about-life-in-tudor-times-part-1/" TargetMode="External"/><Relationship Id="rId30" Type="http://schemas.openxmlformats.org/officeDocument/2006/relationships/hyperlink" Target="https://www.kapowprimary.com/subjects/history/mixed-age-year-5-6/cycle-a/y5-6-what-was-the-impact-of-world-war-2-on-the-people-of-britain-cycle-a/y5-6-lesson-4-cycle-a-what-was-evacuation-like-for-children-part-1/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fc641643b6970749f860d4bfee4c66f1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496a7e17b2e53380fde91f53a8ffe876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3792C5-5058-4027-8BAA-F9AE3020C680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DD0AA30C-141D-41FF-8F97-365E158414FF}"/>
</file>

<file path=customXml/itemProps3.xml><?xml version="1.0" encoding="utf-8"?>
<ds:datastoreItem xmlns:ds="http://schemas.openxmlformats.org/officeDocument/2006/customXml" ds:itemID="{89FB6F97-DD0C-4261-BC25-8E6550159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153</TotalTime>
  <Pages>5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148</cp:revision>
  <cp:lastPrinted>2018-09-07T13:23:00Z</cp:lastPrinted>
  <dcterms:created xsi:type="dcterms:W3CDTF">2025-01-15T17:54:00Z</dcterms:created>
  <dcterms:modified xsi:type="dcterms:W3CDTF">2025-11-28T18:20:00Z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