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E2928" w14:textId="77777777" w:rsidR="009E5AEB" w:rsidRDefault="009E5AEB" w:rsidP="00BC474F">
      <w:pPr>
        <w:rPr>
          <w:rFonts w:ascii="Arial" w:hAnsi="Arial"/>
        </w:rPr>
      </w:pPr>
    </w:p>
    <w:tbl>
      <w:tblPr>
        <w:tblStyle w:val="TableGrid"/>
        <w:tblW w:w="14520" w:type="dxa"/>
        <w:tblInd w:w="-572" w:type="dxa"/>
        <w:tblLook w:val="04A0" w:firstRow="1" w:lastRow="0" w:firstColumn="1" w:lastColumn="0" w:noHBand="0" w:noVBand="1"/>
      </w:tblPr>
      <w:tblGrid>
        <w:gridCol w:w="1887"/>
        <w:gridCol w:w="2265"/>
        <w:gridCol w:w="2034"/>
        <w:gridCol w:w="2178"/>
        <w:gridCol w:w="2178"/>
        <w:gridCol w:w="1945"/>
        <w:gridCol w:w="2033"/>
      </w:tblGrid>
      <w:tr w:rsidR="00BC01DA" w14:paraId="13734616" w14:textId="134995F1" w:rsidTr="00EA2DCB">
        <w:tc>
          <w:tcPr>
            <w:tcW w:w="1887" w:type="dxa"/>
            <w:shd w:val="clear" w:color="auto" w:fill="F2F2F2" w:themeFill="background1" w:themeFillShade="F2"/>
          </w:tcPr>
          <w:p w14:paraId="6CB11471" w14:textId="77777777" w:rsidR="00BC01DA" w:rsidRPr="00BC474F" w:rsidRDefault="00BC01DA" w:rsidP="00BC474F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633" w:type="dxa"/>
            <w:gridSpan w:val="6"/>
            <w:shd w:val="clear" w:color="auto" w:fill="F2F2F2" w:themeFill="background1" w:themeFillShade="F2"/>
          </w:tcPr>
          <w:p w14:paraId="090A031D" w14:textId="6E8B90BD" w:rsidR="00BC01DA" w:rsidRDefault="00BC01DA" w:rsidP="00DA7AC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Cycle 1 </w:t>
            </w:r>
          </w:p>
        </w:tc>
      </w:tr>
      <w:tr w:rsidR="00374342" w14:paraId="3F73AEC0" w14:textId="66F680CD" w:rsidTr="00BC01DA">
        <w:tc>
          <w:tcPr>
            <w:tcW w:w="1887" w:type="dxa"/>
            <w:shd w:val="clear" w:color="auto" w:fill="F2F2F2" w:themeFill="background1" w:themeFillShade="F2"/>
          </w:tcPr>
          <w:p w14:paraId="58ADDFC3" w14:textId="77777777" w:rsidR="00BC01DA" w:rsidRPr="00BC474F" w:rsidRDefault="00BC01DA" w:rsidP="002B3D2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C474F">
              <w:rPr>
                <w:rFonts w:asciiTheme="minorHAnsi" w:hAnsiTheme="minorHAnsi" w:cstheme="minorHAnsi"/>
                <w:b/>
              </w:rPr>
              <w:t>Term</w:t>
            </w:r>
          </w:p>
        </w:tc>
        <w:tc>
          <w:tcPr>
            <w:tcW w:w="2265" w:type="dxa"/>
            <w:shd w:val="clear" w:color="auto" w:fill="DEEAF6" w:themeFill="accent1" w:themeFillTint="33"/>
          </w:tcPr>
          <w:p w14:paraId="1833FB06" w14:textId="4E4F403F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Autumn 1</w:t>
            </w:r>
          </w:p>
        </w:tc>
        <w:tc>
          <w:tcPr>
            <w:tcW w:w="2034" w:type="dxa"/>
            <w:shd w:val="clear" w:color="auto" w:fill="DEEAF6" w:themeFill="accent1" w:themeFillTint="33"/>
          </w:tcPr>
          <w:p w14:paraId="54BD5866" w14:textId="787EE8F0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Autumn 2</w:t>
            </w:r>
          </w:p>
        </w:tc>
        <w:tc>
          <w:tcPr>
            <w:tcW w:w="2178" w:type="dxa"/>
            <w:shd w:val="clear" w:color="auto" w:fill="DEEAF6" w:themeFill="accent1" w:themeFillTint="33"/>
          </w:tcPr>
          <w:p w14:paraId="1EA9AF96" w14:textId="3CC35A55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Spring 1</w:t>
            </w:r>
          </w:p>
        </w:tc>
        <w:tc>
          <w:tcPr>
            <w:tcW w:w="2178" w:type="dxa"/>
            <w:shd w:val="clear" w:color="auto" w:fill="DEEAF6" w:themeFill="accent1" w:themeFillTint="33"/>
          </w:tcPr>
          <w:p w14:paraId="1D31C74F" w14:textId="010E5831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Spring 2</w:t>
            </w:r>
          </w:p>
        </w:tc>
        <w:tc>
          <w:tcPr>
            <w:tcW w:w="1945" w:type="dxa"/>
            <w:shd w:val="clear" w:color="auto" w:fill="DEEAF6" w:themeFill="accent1" w:themeFillTint="33"/>
          </w:tcPr>
          <w:p w14:paraId="5573878B" w14:textId="7950DA1A" w:rsidR="00BC01DA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Summer 1</w:t>
            </w:r>
          </w:p>
        </w:tc>
        <w:tc>
          <w:tcPr>
            <w:tcW w:w="2033" w:type="dxa"/>
            <w:shd w:val="clear" w:color="auto" w:fill="DEEAF6" w:themeFill="accent1" w:themeFillTint="33"/>
          </w:tcPr>
          <w:p w14:paraId="19B824BF" w14:textId="6A434B68" w:rsidR="00BC01DA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Summer 2</w:t>
            </w:r>
          </w:p>
        </w:tc>
      </w:tr>
      <w:tr w:rsidR="00374342" w14:paraId="2F878DDF" w14:textId="4F6523E6" w:rsidTr="00BC01DA">
        <w:tc>
          <w:tcPr>
            <w:tcW w:w="1887" w:type="dxa"/>
            <w:shd w:val="clear" w:color="auto" w:fill="F2F2F2" w:themeFill="background1" w:themeFillShade="F2"/>
          </w:tcPr>
          <w:p w14:paraId="5403C33B" w14:textId="77777777" w:rsidR="00BC01DA" w:rsidRPr="00BC474F" w:rsidRDefault="00BC01DA" w:rsidP="00B831C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Enquiry Question</w:t>
            </w:r>
          </w:p>
        </w:tc>
        <w:tc>
          <w:tcPr>
            <w:tcW w:w="2265" w:type="dxa"/>
            <w:shd w:val="clear" w:color="auto" w:fill="BDD6EE" w:themeFill="accent1" w:themeFillTint="66"/>
          </w:tcPr>
          <w:p w14:paraId="66CD6438" w14:textId="5EF81B17" w:rsidR="00BC01DA" w:rsidRPr="005C4C73" w:rsidRDefault="00BC01DA" w:rsidP="00B831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Why are healthy relationships important?</w:t>
            </w:r>
          </w:p>
        </w:tc>
        <w:tc>
          <w:tcPr>
            <w:tcW w:w="2034" w:type="dxa"/>
            <w:shd w:val="clear" w:color="auto" w:fill="BDD6EE" w:themeFill="accent1" w:themeFillTint="66"/>
          </w:tcPr>
          <w:p w14:paraId="5422AAB3" w14:textId="5BDC7558" w:rsidR="00BC01DA" w:rsidRPr="006B2458" w:rsidRDefault="00D61AC6" w:rsidP="00D555C7">
            <w:pPr>
              <w:tabs>
                <w:tab w:val="left" w:pos="960"/>
              </w:tabs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The online world: How am I influenced by what I see online?</w:t>
            </w:r>
          </w:p>
        </w:tc>
        <w:tc>
          <w:tcPr>
            <w:tcW w:w="2178" w:type="dxa"/>
            <w:shd w:val="clear" w:color="auto" w:fill="BDD6EE" w:themeFill="accent1" w:themeFillTint="66"/>
          </w:tcPr>
          <w:p w14:paraId="2CB1EFAD" w14:textId="414491D2" w:rsidR="00BC01DA" w:rsidRDefault="00294CFB" w:rsidP="00D555C7">
            <w:pPr>
              <w:tabs>
                <w:tab w:val="left" w:pos="9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Citizenship: How can we be in control of our money?</w:t>
            </w:r>
          </w:p>
          <w:p w14:paraId="14DC5843" w14:textId="0695678B" w:rsidR="00294CFB" w:rsidRPr="00294CFB" w:rsidRDefault="00294CFB" w:rsidP="00294CFB">
            <w:pPr>
              <w:ind w:firstLine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8" w:type="dxa"/>
            <w:shd w:val="clear" w:color="auto" w:fill="BDD6EE" w:themeFill="accent1" w:themeFillTint="66"/>
          </w:tcPr>
          <w:p w14:paraId="708A9DDE" w14:textId="060E838D" w:rsidR="00BC01DA" w:rsidRPr="005973C3" w:rsidRDefault="00090FE5" w:rsidP="00D555C7">
            <w:pPr>
              <w:tabs>
                <w:tab w:val="left" w:pos="9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What does it mean to stand up for myself and others?</w:t>
            </w:r>
          </w:p>
        </w:tc>
        <w:tc>
          <w:tcPr>
            <w:tcW w:w="1945" w:type="dxa"/>
            <w:shd w:val="clear" w:color="auto" w:fill="BDD6EE" w:themeFill="accent1" w:themeFillTint="66"/>
          </w:tcPr>
          <w:p w14:paraId="31AD8CBC" w14:textId="237B08F9" w:rsidR="00BC01DA" w:rsidRPr="005D5331" w:rsidRDefault="00931674" w:rsidP="00B831CB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Online world: How do I feel about the things I see online?</w:t>
            </w:r>
          </w:p>
        </w:tc>
        <w:tc>
          <w:tcPr>
            <w:tcW w:w="2033" w:type="dxa"/>
            <w:shd w:val="clear" w:color="auto" w:fill="BDD6EE" w:themeFill="accent1" w:themeFillTint="66"/>
          </w:tcPr>
          <w:p w14:paraId="761F1FC5" w14:textId="71877FE8" w:rsidR="00BC01DA" w:rsidRPr="00B93E06" w:rsidRDefault="00C30301" w:rsidP="00B831CB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Staying safe: How can I stay safe as I grow up?</w:t>
            </w:r>
          </w:p>
        </w:tc>
      </w:tr>
      <w:tr w:rsidR="00571663" w14:paraId="28FC314E" w14:textId="77777777" w:rsidTr="00BC01DA">
        <w:tc>
          <w:tcPr>
            <w:tcW w:w="1887" w:type="dxa"/>
            <w:shd w:val="clear" w:color="auto" w:fill="F2F2F2" w:themeFill="background1" w:themeFillShade="F2"/>
          </w:tcPr>
          <w:p w14:paraId="0625C2DB" w14:textId="1600EBBA" w:rsidR="00BC01DA" w:rsidRPr="00BC474F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Unit Outcomes</w:t>
            </w:r>
          </w:p>
        </w:tc>
        <w:tc>
          <w:tcPr>
            <w:tcW w:w="2265" w:type="dxa"/>
          </w:tcPr>
          <w:p w14:paraId="344ACC7F" w14:textId="77777777" w:rsidR="005058D6" w:rsidRPr="005058D6" w:rsidRDefault="005058D6" w:rsidP="00D53B13">
            <w:p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058D6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Pupils who are </w:t>
            </w:r>
            <w:r w:rsidRPr="005058D6">
              <w:rPr>
                <w:rFonts w:asciiTheme="minorHAnsi" w:hAnsiTheme="minorHAnsi" w:cstheme="minorHAnsi"/>
                <w:b/>
                <w:bCs/>
                <w:color w:val="222222"/>
                <w:sz w:val="16"/>
                <w:szCs w:val="16"/>
                <w:lang w:eastAsia="en-GB"/>
              </w:rPr>
              <w:t>secure</w:t>
            </w:r>
            <w:r w:rsidRPr="005058D6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 will be able to:</w:t>
            </w:r>
          </w:p>
          <w:p w14:paraId="3493EBB2" w14:textId="77777777" w:rsidR="005058D6" w:rsidRPr="00D53B13" w:rsidRDefault="005058D6" w:rsidP="00D53B13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a range of influences that shape identity, such as family, culture, beliefs and personal interests.</w:t>
            </w:r>
          </w:p>
          <w:p w14:paraId="29C5D10D" w14:textId="77777777" w:rsidR="005058D6" w:rsidRPr="00D53B13" w:rsidRDefault="005058D6" w:rsidP="00D53B13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Link aspects of identity to their own behaviour or choices.</w:t>
            </w:r>
          </w:p>
          <w:p w14:paraId="24F19AD8" w14:textId="77777777" w:rsidR="005058D6" w:rsidRPr="00D53B13" w:rsidRDefault="005058D6" w:rsidP="00D53B13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Describe what commitment means and give examples of how it can be shown within families in different ways, including legal commitments such as marriage or civil partnerships.</w:t>
            </w:r>
          </w:p>
          <w:p w14:paraId="63CE1002" w14:textId="77777777" w:rsidR="005058D6" w:rsidRPr="00D53B13" w:rsidRDefault="005058D6" w:rsidP="00D53B13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Describe ways their own and others’ families support and protect each other and suggest what someone can do if they, or someone they know, feels unsupported and needs help.</w:t>
            </w:r>
          </w:p>
          <w:p w14:paraId="7348F7C3" w14:textId="77777777" w:rsidR="005058D6" w:rsidRPr="00D53B13" w:rsidRDefault="005058D6" w:rsidP="00D53B13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Describe why healthy friendships matter for wellbeing.</w:t>
            </w:r>
          </w:p>
          <w:p w14:paraId="5155E847" w14:textId="77777777" w:rsidR="005058D6" w:rsidRPr="00D53B13" w:rsidRDefault="005058D6" w:rsidP="00D53B13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lastRenderedPageBreak/>
              <w:t>Suggest practical ways to start, maintain and repair friendships and recommend positive ways to handle friendship challenges.</w:t>
            </w:r>
          </w:p>
          <w:p w14:paraId="67BCD01F" w14:textId="77777777" w:rsidR="005058D6" w:rsidRPr="00D53B13" w:rsidRDefault="005058D6" w:rsidP="00D53B13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Select and apply appropriate self-regulation techniques to stay calm and in control during disagreements.</w:t>
            </w:r>
          </w:p>
          <w:p w14:paraId="5189176B" w14:textId="77777777" w:rsidR="005058D6" w:rsidRPr="00D53B13" w:rsidRDefault="005058D6" w:rsidP="00D53B13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Understand what it means to be assertive and the importance of balancing your own needs and wants against being polite and respectful.</w:t>
            </w:r>
          </w:p>
          <w:p w14:paraId="71B1076C" w14:textId="1795093E" w:rsidR="00BC01DA" w:rsidRPr="00D53B13" w:rsidRDefault="00BC01DA" w:rsidP="00D53B13">
            <w:pPr>
              <w:shd w:val="clear" w:color="auto" w:fill="FFFFFF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</w:p>
        </w:tc>
        <w:tc>
          <w:tcPr>
            <w:tcW w:w="2034" w:type="dxa"/>
          </w:tcPr>
          <w:p w14:paraId="342F28D3" w14:textId="77777777" w:rsidR="008C5161" w:rsidRPr="008C5161" w:rsidRDefault="008C5161" w:rsidP="003F0A8A">
            <w:p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lastRenderedPageBreak/>
              <w:t>Pupils who are </w:t>
            </w:r>
            <w:r w:rsidRPr="008C5161">
              <w:rPr>
                <w:rFonts w:asciiTheme="minorHAnsi" w:hAnsiTheme="minorHAnsi" w:cstheme="minorHAnsi"/>
                <w:b/>
                <w:bCs/>
                <w:color w:val="222222"/>
                <w:sz w:val="16"/>
                <w:szCs w:val="16"/>
                <w:lang w:eastAsia="en-GB"/>
              </w:rPr>
              <w:t>secure</w:t>
            </w:r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 will be able to:</w:t>
            </w:r>
          </w:p>
          <w:p w14:paraId="103DE585" w14:textId="77777777" w:rsidR="008C5161" w:rsidRPr="008C5161" w:rsidRDefault="008C5161" w:rsidP="003F0A8A">
            <w:pPr>
              <w:numPr>
                <w:ilvl w:val="0"/>
                <w:numId w:val="26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Understand that much online content is designed to influence people.</w:t>
            </w:r>
          </w:p>
          <w:p w14:paraId="319AE201" w14:textId="77777777" w:rsidR="008C5161" w:rsidRPr="008C5161" w:rsidRDefault="008C5161" w:rsidP="008C5161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 xml:space="preserve">Identify how online content can influence people </w:t>
            </w:r>
            <w:proofErr w:type="gramStart"/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( such</w:t>
            </w:r>
            <w:proofErr w:type="gramEnd"/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 xml:space="preserve"> as through adverts, videos, trends and opinions (presented as fact).</w:t>
            </w:r>
          </w:p>
          <w:p w14:paraId="1DDD0D2B" w14:textId="77777777" w:rsidR="008C5161" w:rsidRPr="008C5161" w:rsidRDefault="008C5161" w:rsidP="008C5161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Explain that influence can affect what people buy, watch or believe and is not always obvious.</w:t>
            </w:r>
          </w:p>
          <w:p w14:paraId="444EE511" w14:textId="77777777" w:rsidR="008C5161" w:rsidRPr="008C5161" w:rsidRDefault="008C5161" w:rsidP="008C5161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Recognise the difference between fact and opinion.</w:t>
            </w:r>
          </w:p>
          <w:p w14:paraId="21B68ABB" w14:textId="77777777" w:rsidR="008C5161" w:rsidRPr="008C5161" w:rsidRDefault="008C5161" w:rsidP="008C5161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Explain that some people try to influence or mislead people on purpose, for example, to get money, attention or reactions.</w:t>
            </w:r>
          </w:p>
          <w:p w14:paraId="72F4DB55" w14:textId="77777777" w:rsidR="008C5161" w:rsidRPr="008C5161" w:rsidRDefault="008C5161" w:rsidP="008C5161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lastRenderedPageBreak/>
              <w:t>Evaluate online content and assess whether it is reliable and true.</w:t>
            </w:r>
          </w:p>
          <w:p w14:paraId="368F3CF2" w14:textId="77777777" w:rsidR="008C5161" w:rsidRPr="008C5161" w:rsidRDefault="008C5161" w:rsidP="008C5161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8C5161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Report content to an adult or online if you think it is deliberately misleading (or makes them feel uncomfortable).</w:t>
            </w:r>
          </w:p>
          <w:p w14:paraId="74660DD0" w14:textId="77777777" w:rsidR="00BC01DA" w:rsidRPr="0059081E" w:rsidRDefault="00BC01DA" w:rsidP="00F5755C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4BD1A910" w14:textId="77777777" w:rsidR="00BC01DA" w:rsidRPr="0059081E" w:rsidRDefault="00BC01DA" w:rsidP="004A3CD7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23F803AD" w14:textId="77777777" w:rsidR="003F0A8A" w:rsidRPr="003F0A8A" w:rsidRDefault="003F0A8A" w:rsidP="003F0A8A">
            <w:pPr>
              <w:shd w:val="clear" w:color="auto" w:fill="FFFFFF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Pupils who are secure will be able to:</w:t>
            </w:r>
          </w:p>
          <w:p w14:paraId="7CB1C45C" w14:textId="77777777" w:rsidR="003F0A8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Explain how values guide behaviour choices.</w:t>
            </w:r>
          </w:p>
          <w:p w14:paraId="4AC6E652" w14:textId="77777777" w:rsidR="003F0A8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Set a personal growth goal and list at least two clear first steps.</w:t>
            </w:r>
          </w:p>
          <w:p w14:paraId="4B7EBD04" w14:textId="1247FA93" w:rsidR="003F0A8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behaviours that should change in disrespectful situations and name a specific respectful alternative</w:t>
            </w:r>
            <w:r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 xml:space="preserve"> </w:t>
            </w: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for each.</w:t>
            </w:r>
          </w:p>
          <w:p w14:paraId="58262B80" w14:textId="77777777" w:rsidR="003F0A8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Apply respectful behaviours in school, in public places, and online during activities.</w:t>
            </w:r>
          </w:p>
          <w:p w14:paraId="4B5FC0AA" w14:textId="77777777" w:rsidR="003F0A8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Describe what a personal boundary is and how it can change.</w:t>
            </w:r>
          </w:p>
          <w:p w14:paraId="336F1A91" w14:textId="77777777" w:rsidR="003F0A8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Explain how crossing someone’s boundary, even as a joke, can harm trust.</w:t>
            </w:r>
          </w:p>
          <w:p w14:paraId="485AFA3A" w14:textId="77777777" w:rsidR="003F0A8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Apply consent language to model an appropriate response when a boundary is crossed.</w:t>
            </w:r>
          </w:p>
          <w:p w14:paraId="653E5CD5" w14:textId="77777777" w:rsidR="003F0A8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lastRenderedPageBreak/>
              <w:t>Identify stereotypes or discrimination accurately within the given scenarios.</w:t>
            </w:r>
          </w:p>
          <w:p w14:paraId="247C4873" w14:textId="77777777" w:rsidR="003F0A8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Choose and justify a safe response to bullying in person and online, including what they would say or do.</w:t>
            </w:r>
          </w:p>
          <w:p w14:paraId="2F76BF75" w14:textId="078FEBEF" w:rsidR="00BC01DA" w:rsidRPr="003F0A8A" w:rsidRDefault="003F0A8A" w:rsidP="003F0A8A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3F0A8A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Name trusted adults in and out of school and describe what they would tell them when asking for help.</w:t>
            </w:r>
          </w:p>
        </w:tc>
        <w:tc>
          <w:tcPr>
            <w:tcW w:w="1945" w:type="dxa"/>
          </w:tcPr>
          <w:p w14:paraId="7BFF0BF5" w14:textId="77777777" w:rsidR="006D0058" w:rsidRPr="006D0058" w:rsidRDefault="006D0058" w:rsidP="00571663">
            <w:p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6D0058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lastRenderedPageBreak/>
              <w:t>Pupils who are </w:t>
            </w:r>
            <w:r w:rsidRPr="006D0058">
              <w:rPr>
                <w:rFonts w:asciiTheme="minorHAnsi" w:hAnsiTheme="minorHAnsi" w:cstheme="minorHAnsi"/>
                <w:b/>
                <w:bCs/>
                <w:color w:val="222222"/>
                <w:sz w:val="16"/>
                <w:szCs w:val="16"/>
                <w:lang w:eastAsia="en-GB"/>
              </w:rPr>
              <w:t>secure</w:t>
            </w:r>
            <w:r w:rsidRPr="006D0058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 will be able to:</w:t>
            </w:r>
          </w:p>
          <w:p w14:paraId="027AA1D4" w14:textId="77777777" w:rsidR="006D0058" w:rsidRPr="006D0058" w:rsidRDefault="006D0058" w:rsidP="00571663">
            <w:pPr>
              <w:numPr>
                <w:ilvl w:val="0"/>
                <w:numId w:val="32"/>
              </w:numPr>
              <w:shd w:val="clear" w:color="auto" w:fill="FFFFFF"/>
              <w:spacing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6D0058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Understand how online platforms keep users engaged.</w:t>
            </w:r>
          </w:p>
          <w:p w14:paraId="359F042E" w14:textId="77777777" w:rsidR="006D0058" w:rsidRPr="006D0058" w:rsidRDefault="006D0058" w:rsidP="006D0058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6D0058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Recognise why online gaming can be risky.</w:t>
            </w:r>
          </w:p>
          <w:p w14:paraId="30701B1A" w14:textId="77777777" w:rsidR="006D0058" w:rsidRPr="006D0058" w:rsidRDefault="006D0058" w:rsidP="006D0058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6D0058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Analyse how online content can influence how people think and feel.</w:t>
            </w:r>
          </w:p>
          <w:p w14:paraId="57CC7C60" w14:textId="77777777" w:rsidR="006D0058" w:rsidRPr="006D0058" w:rsidRDefault="006D0058" w:rsidP="006D0058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6D0058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Recognise and respond to harmful online behaviour.</w:t>
            </w:r>
          </w:p>
          <w:p w14:paraId="5ACC5719" w14:textId="77777777" w:rsidR="006D0058" w:rsidRPr="006D0058" w:rsidRDefault="006D0058" w:rsidP="006D0058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6D0058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Recognise that what we post online can affect ourselves and others.</w:t>
            </w:r>
          </w:p>
          <w:p w14:paraId="6C364D52" w14:textId="77777777" w:rsidR="006D0058" w:rsidRPr="006D0058" w:rsidRDefault="006D0058" w:rsidP="006D0058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6D0058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Explain ways to positively respond to online experiences.</w:t>
            </w:r>
          </w:p>
          <w:p w14:paraId="799BC3D7" w14:textId="785C456B" w:rsidR="00BC01DA" w:rsidRPr="009D6DB7" w:rsidRDefault="00BC01DA" w:rsidP="004A3CD7">
            <w:pPr>
              <w:shd w:val="clear" w:color="auto" w:fill="FFFFFF"/>
              <w:spacing w:before="100" w:beforeAutospacing="1" w:after="75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3" w:type="dxa"/>
          </w:tcPr>
          <w:p w14:paraId="65A44BC7" w14:textId="77777777" w:rsidR="004D138F" w:rsidRPr="004D138F" w:rsidRDefault="004D138F" w:rsidP="004D138F">
            <w:pPr>
              <w:shd w:val="clear" w:color="auto" w:fill="FFFFFF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Pupils who are </w:t>
            </w:r>
            <w:r w:rsidRPr="004D138F">
              <w:rPr>
                <w:rFonts w:asciiTheme="minorHAnsi" w:hAnsiTheme="minorHAnsi" w:cstheme="minorHAnsi"/>
                <w:b/>
                <w:bCs/>
                <w:color w:val="222222"/>
                <w:sz w:val="16"/>
                <w:szCs w:val="16"/>
                <w:lang w:eastAsia="en-GB"/>
              </w:rPr>
              <w:t>secure</w:t>
            </w: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 will be able to:</w:t>
            </w:r>
          </w:p>
          <w:p w14:paraId="6AFBFD90" w14:textId="77777777" w:rsidR="004D138F" w:rsidRPr="004D138F" w:rsidRDefault="004D138F" w:rsidP="004D138F">
            <w:pPr>
              <w:numPr>
                <w:ilvl w:val="0"/>
                <w:numId w:val="35"/>
              </w:numPr>
              <w:shd w:val="clear" w:color="auto" w:fill="FFFFFF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hazards and explain the risks they may create in a range of situations at home and outside.</w:t>
            </w:r>
          </w:p>
          <w:p w14:paraId="603B6935" w14:textId="77777777" w:rsidR="004D138F" w:rsidRPr="004D138F" w:rsidRDefault="004D138F" w:rsidP="004D138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Explain how factors such as being alone, distracted or without supervision can increase risk.</w:t>
            </w:r>
          </w:p>
          <w:p w14:paraId="624005AC" w14:textId="77777777" w:rsidR="004D138F" w:rsidRPr="004D138F" w:rsidRDefault="004D138F" w:rsidP="004D138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Describe appropriate actions to take in response to accidents, emergencies and unsafe situations, including when and how to seek help.</w:t>
            </w:r>
          </w:p>
          <w:p w14:paraId="4D267525" w14:textId="77777777" w:rsidR="004D138F" w:rsidRPr="004D138F" w:rsidRDefault="004D138F" w:rsidP="004D138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Explain how to make safe choices when travelling independently, including near railways.</w:t>
            </w:r>
          </w:p>
          <w:p w14:paraId="5768E83A" w14:textId="77777777" w:rsidR="004D138F" w:rsidRPr="004D138F" w:rsidRDefault="004D138F" w:rsidP="004D138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Apply the water safety code to identify safer choices in different water environments.</w:t>
            </w:r>
          </w:p>
          <w:p w14:paraId="6EA1E677" w14:textId="77777777" w:rsidR="004D138F" w:rsidRPr="004D138F" w:rsidRDefault="004D138F" w:rsidP="004D138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lastRenderedPageBreak/>
              <w:t>Explain how changing circumstances or new information can affect risk and influence decision-making.</w:t>
            </w:r>
          </w:p>
          <w:p w14:paraId="54134490" w14:textId="77777777" w:rsidR="004D138F" w:rsidRPr="004D138F" w:rsidRDefault="004D138F" w:rsidP="004D138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when peer pressure is happening and suggest safe and appropriate ways to respond.</w:t>
            </w:r>
          </w:p>
          <w:p w14:paraId="023A205B" w14:textId="77777777" w:rsidR="004D138F" w:rsidRPr="004D138F" w:rsidRDefault="004D138F" w:rsidP="004D138F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4D13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Explain the risks and consequences of drug misuse and suggest strategies to respond to pressure involving drugs.</w:t>
            </w:r>
          </w:p>
          <w:p w14:paraId="67B5153A" w14:textId="018889B6" w:rsidR="00BC01DA" w:rsidRPr="007528B6" w:rsidRDefault="00BC01DA" w:rsidP="004A3CD7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71663" w14:paraId="2CD092E6" w14:textId="1335C049" w:rsidTr="00BC01DA">
        <w:tc>
          <w:tcPr>
            <w:tcW w:w="1887" w:type="dxa"/>
            <w:shd w:val="clear" w:color="auto" w:fill="F2F2F2" w:themeFill="background1" w:themeFillShade="F2"/>
          </w:tcPr>
          <w:p w14:paraId="0FA379C4" w14:textId="100FB4D5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Key</w:t>
            </w:r>
            <w:r w:rsidRPr="00BC474F">
              <w:rPr>
                <w:rFonts w:asciiTheme="minorHAnsi" w:hAnsiTheme="minorHAnsi" w:cstheme="minorHAnsi"/>
                <w:b/>
              </w:rPr>
              <w:t xml:space="preserve"> Knowledge </w:t>
            </w:r>
          </w:p>
          <w:p w14:paraId="0D831D7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A0EEA3F" w14:textId="77777777" w:rsidR="00BC01DA" w:rsidRPr="00C635FE" w:rsidRDefault="00BC01DA" w:rsidP="004A3CD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35FE">
              <w:rPr>
                <w:rFonts w:asciiTheme="minorHAnsi" w:hAnsiTheme="minorHAnsi" w:cstheme="minorHAnsi"/>
                <w:b/>
                <w:sz w:val="20"/>
                <w:szCs w:val="20"/>
              </w:rPr>
              <w:t>Includes on-going retrieval of what is not currently being taught.</w:t>
            </w:r>
          </w:p>
          <w:p w14:paraId="293D68A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3E57D01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5F96622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BCFE6D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1D89530" w14:textId="77777777" w:rsidR="00BC01DA" w:rsidRPr="00BC474F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5" w:type="dxa"/>
          </w:tcPr>
          <w:p w14:paraId="6123D640" w14:textId="1860D07C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‘Commitment’ means promising to be with someone through good and bad times.</w:t>
            </w:r>
          </w:p>
          <w:p w14:paraId="68D04EC7" w14:textId="77777777" w:rsid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That marriage and civil partnerships are legal commitments between two people based on love and care</w:t>
            </w:r>
            <w:r w:rsid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.</w:t>
            </w:r>
          </w:p>
          <w:p w14:paraId="0F85D557" w14:textId="15ACD321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Parents/carers are there to guide children and protect them, and this might mean setting boundaries or rules.</w:t>
            </w:r>
          </w:p>
          <w:p w14:paraId="2D938B66" w14:textId="6770ECD8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Families should support and protect the physical and mental health of all members and provide love and security to children.</w:t>
            </w:r>
          </w:p>
          <w:p w14:paraId="0B2D13EA" w14:textId="4FFB8E64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Family functions (</w:t>
            </w:r>
            <w:proofErr w:type="gramStart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support and caregiving) may be shared differently in different families.</w:t>
            </w:r>
          </w:p>
          <w:p w14:paraId="4AE8BDA5" w14:textId="707DEF14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The central function of any family is to provide stability and safety to its members, especially children.</w:t>
            </w:r>
          </w:p>
          <w:p w14:paraId="321C7F83" w14:textId="6B5E9963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They can speak to someone at school or Childline if a family relationship is making them feel unsafe.</w:t>
            </w:r>
          </w:p>
          <w:p w14:paraId="69186D1C" w14:textId="22BCF2A3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That families should support and protect the physical safety and mental health of all members.</w:t>
            </w:r>
          </w:p>
          <w:p w14:paraId="588A8BCD" w14:textId="6198C158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That close friendships are important for people’s happiness and mental health.</w:t>
            </w:r>
          </w:p>
          <w:p w14:paraId="781DEC45" w14:textId="129A9042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The signs of unhealthy friendships might be one-sidedness, frequent criticism, controlling behaviours, constant conflict or unreliable or untrustworthy actions.</w:t>
            </w:r>
          </w:p>
          <w:p w14:paraId="61B50C94" w14:textId="144D208B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How people deal with fallouts and disagreements can affect how strong their friendships become.</w:t>
            </w:r>
          </w:p>
          <w:p w14:paraId="7E96A6BA" w14:textId="5BC4971E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People who pressure, lie, or break promises may not be trustworthy.</w:t>
            </w:r>
          </w:p>
          <w:p w14:paraId="018F0FB2" w14:textId="17C64C64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It is ok to end a friendship if it is unhealthy or makes them unhappy.</w:t>
            </w:r>
          </w:p>
          <w:p w14:paraId="5B28052E" w14:textId="4804BBDA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Some techniques can actually work to calm our body’s natural emotional response (</w:t>
            </w:r>
            <w:proofErr w:type="gramStart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slowing breathing, grounding techniques).</w:t>
            </w:r>
          </w:p>
          <w:p w14:paraId="37E9CE0B" w14:textId="54E49BB0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It is important to regulate our responses to </w:t>
            </w:r>
            <w:proofErr w:type="gramStart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emotions</w:t>
            </w:r>
            <w:proofErr w:type="gramEnd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so they do not control our feelings and actions.</w:t>
            </w:r>
          </w:p>
          <w:p w14:paraId="4A8C7494" w14:textId="704D6FA9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If conflict exists, using violence or aggression is not acceptable and will make things worse.</w:t>
            </w:r>
          </w:p>
          <w:p w14:paraId="7236EF6E" w14:textId="0D65BDC1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People should try to balance their own needs and wants with the needs and rights of those around them to be respectful.</w:t>
            </w:r>
          </w:p>
          <w:p w14:paraId="6263E8F7" w14:textId="152C7F95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That people have a responsibility to each other to behave appropriately and fairly.</w:t>
            </w:r>
          </w:p>
          <w:p w14:paraId="0053A65C" w14:textId="42125018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That healthy relationships involve mutual trust, respect and consent.</w:t>
            </w:r>
          </w:p>
          <w:p w14:paraId="3D2A257B" w14:textId="3EB91BAE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They should always speak to a trusted adult if someone repeatedly ignores their boundaries or makes them feel unsafe.</w:t>
            </w:r>
          </w:p>
          <w:p w14:paraId="59903019" w14:textId="569C316C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How to express needs and boundaries respectfully and confidently.</w:t>
            </w:r>
          </w:p>
          <w:p w14:paraId="001ECCDD" w14:textId="7BBA2A35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The difference between being assertive, passive, aggressive and controlling (coercive).</w:t>
            </w:r>
          </w:p>
          <w:p w14:paraId="4E96DAEC" w14:textId="327E4DBB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They can be kind and respectful to others without ignoring their own needs.</w:t>
            </w:r>
          </w:p>
          <w:p w14:paraId="5C176AE0" w14:textId="48F13E45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Identity includes values, beliefs, likes, dislikes and cultural background.</w:t>
            </w:r>
          </w:p>
          <w:p w14:paraId="100D1F67" w14:textId="10F0F795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How to get help from trusted adults, school procedures or external support services (</w:t>
            </w:r>
            <w:proofErr w:type="gramStart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Childline).</w:t>
            </w:r>
          </w:p>
          <w:p w14:paraId="627A5B2D" w14:textId="77777777" w:rsidR="008F39E3" w:rsidRPr="00D53B13" w:rsidRDefault="008F39E3" w:rsidP="001A5CA5">
            <w:pPr>
              <w:numPr>
                <w:ilvl w:val="0"/>
                <w:numId w:val="24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They should always seek help if they experience or witness violence, threats or harm, either in person or online; someone tries to hurt them or others physically or emotionally, including online; someone touches them or talks to them in an unsafe or inappropriate way, including online; they feel unsafe but are not sure why, or are unsure who to trust, including online; or they are worried about someone else being hurt or treated badly, including online.</w:t>
            </w:r>
          </w:p>
          <w:p w14:paraId="196E3805" w14:textId="05DABCFF" w:rsidR="00BC01DA" w:rsidRPr="00D53B13" w:rsidRDefault="00BC01DA" w:rsidP="001A5CA5">
            <w:p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4" w:type="dxa"/>
          </w:tcPr>
          <w:p w14:paraId="53B6BF59" w14:textId="3F31169D" w:rsidR="00D125AB" w:rsidRPr="00E44652" w:rsidRDefault="00D125AB" w:rsidP="00E44652">
            <w:pPr>
              <w:numPr>
                <w:ilvl w:val="0"/>
                <w:numId w:val="27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Specific online activities are designed for different purposes (</w:t>
            </w:r>
            <w:proofErr w:type="gramStart"/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communication, entertainment or learning).</w:t>
            </w:r>
          </w:p>
          <w:p w14:paraId="7CBA3637" w14:textId="6B6BF9F1" w:rsidR="00D125AB" w:rsidRPr="00E44652" w:rsidRDefault="00D125AB" w:rsidP="00E44652">
            <w:pPr>
              <w:numPr>
                <w:ilvl w:val="0"/>
                <w:numId w:val="27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Influencers and adverts may be paid, sponsored or rewarded to promote products or ideas, even if it is not obvious.</w:t>
            </w:r>
          </w:p>
          <w:p w14:paraId="48D002E4" w14:textId="2A76A3B4" w:rsidR="00D125AB" w:rsidRPr="00E44652" w:rsidRDefault="00D125AB" w:rsidP="00E44652">
            <w:pPr>
              <w:numPr>
                <w:ilvl w:val="0"/>
                <w:numId w:val="27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Online content is often edited and carefully chosen.</w:t>
            </w:r>
          </w:p>
          <w:p w14:paraId="304B1B8B" w14:textId="15AFB5EC" w:rsidR="00D125AB" w:rsidRPr="00E44652" w:rsidRDefault="00D125AB" w:rsidP="00E44652">
            <w:pPr>
              <w:numPr>
                <w:ilvl w:val="0"/>
                <w:numId w:val="27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Personal data includes information about a person, including their online behaviour and interests.</w:t>
            </w:r>
          </w:p>
          <w:p w14:paraId="79AC56ED" w14:textId="083C1798" w:rsidR="00D125AB" w:rsidRPr="00E44652" w:rsidRDefault="00D125AB" w:rsidP="00E44652">
            <w:pPr>
              <w:numPr>
                <w:ilvl w:val="0"/>
                <w:numId w:val="27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Apps, websites and games can collect personal data, including location information.</w:t>
            </w:r>
          </w:p>
          <w:p w14:paraId="1E31C94E" w14:textId="25D4775B" w:rsidR="00D125AB" w:rsidRPr="00E44652" w:rsidRDefault="00D125AB" w:rsidP="00E44652">
            <w:pPr>
              <w:numPr>
                <w:ilvl w:val="0"/>
                <w:numId w:val="27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There are steps they can take if they </w:t>
            </w:r>
            <w:proofErr w:type="gramStart"/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recognise</w:t>
            </w:r>
            <w:proofErr w:type="gramEnd"/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they are being negatively affected online (e.g. unfollowing, blocking, fact-checking or reporting).</w:t>
            </w:r>
          </w:p>
          <w:p w14:paraId="0423AC77" w14:textId="72913E61" w:rsidR="00D125AB" w:rsidRPr="00E44652" w:rsidRDefault="00D125AB" w:rsidP="00E44652">
            <w:pPr>
              <w:numPr>
                <w:ilvl w:val="0"/>
                <w:numId w:val="27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How to report concerns on different online platforms.</w:t>
            </w:r>
          </w:p>
          <w:p w14:paraId="679BFE43" w14:textId="77777777" w:rsidR="00D125AB" w:rsidRPr="00E44652" w:rsidRDefault="00D125AB" w:rsidP="00E44652">
            <w:pPr>
              <w:numPr>
                <w:ilvl w:val="0"/>
                <w:numId w:val="27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4465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Reporting online concerns to a trusted adult is always important.</w:t>
            </w:r>
          </w:p>
          <w:p w14:paraId="182C6AD1" w14:textId="77777777" w:rsidR="00BC01DA" w:rsidRPr="00172D98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AF1976A" w14:textId="77777777" w:rsidR="00BC01DA" w:rsidRPr="00172D98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5B5E8792" w14:textId="03BB0E4D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They can speak to someone at school or Childline if a family relationship is making them feel unsafe.</w:t>
            </w:r>
          </w:p>
          <w:p w14:paraId="60C37DF5" w14:textId="254DDC11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How people deal with fallouts and disagreements can affect how strong their friendships become.</w:t>
            </w:r>
          </w:p>
          <w:p w14:paraId="695FCD9A" w14:textId="45ED1B7A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People who pressure, lie or break promises may not be trustworthy.</w:t>
            </w:r>
          </w:p>
          <w:p w14:paraId="387AE1B9" w14:textId="660A9ECC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Some techniques can actually work to calm our body’s natural emotional response (</w:t>
            </w:r>
            <w:proofErr w:type="gramStart"/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slowing breathing, grounding techniques).</w:t>
            </w:r>
          </w:p>
          <w:p w14:paraId="6DC872F1" w14:textId="1103D22C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 xml:space="preserve">It is important to regulate our responses to </w:t>
            </w:r>
            <w:proofErr w:type="gramStart"/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emotions</w:t>
            </w:r>
            <w:proofErr w:type="gramEnd"/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so they do not control our feelings and actions.</w:t>
            </w: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ab/>
            </w:r>
          </w:p>
          <w:p w14:paraId="03424435" w14:textId="605D1EF4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If conflict exists, using violence or aggression is not acceptable and will make things worse.</w:t>
            </w:r>
          </w:p>
          <w:p w14:paraId="3AF95B90" w14:textId="2AC58D73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Respect can also mean recognising someone’s role or responsibility (</w:t>
            </w:r>
            <w:proofErr w:type="gramStart"/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showing respect to teachers, leaders or people in public service).</w:t>
            </w:r>
          </w:p>
          <w:p w14:paraId="5D8416FA" w14:textId="29357402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People should try to balance their own needs and wants with the needs and rights of those around them to be respectful.</w:t>
            </w:r>
          </w:p>
          <w:p w14:paraId="51B31EDF" w14:textId="15AC1E7E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That people have a responsibility to each other to behave appropriately and fairly.</w:t>
            </w:r>
          </w:p>
          <w:p w14:paraId="2124191B" w14:textId="0FBF5583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That healthy relationships involve mutual trust, respect and consent.</w:t>
            </w:r>
          </w:p>
          <w:p w14:paraId="6E77C54F" w14:textId="77777777" w:rsidR="001138FC" w:rsidRDefault="001138FC" w:rsidP="00FF5A48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It is okay to say no, to change their mind or change a boundary, even if they previously gave permission. </w:t>
            </w:r>
          </w:p>
          <w:p w14:paraId="557014F8" w14:textId="2378DD92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Crossing someone’s boundary, even as a joke, can harm trust and damage relationships.</w:t>
            </w:r>
          </w:p>
          <w:p w14:paraId="29E77E1C" w14:textId="7044D3CB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They should always speak to a trusted adult if someone repeatedly ignores their boundaries or makes them feel unsafe.</w:t>
            </w:r>
          </w:p>
          <w:p w14:paraId="443CA366" w14:textId="0CB1DFF4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How to express needs and boundaries respectfully and confidently.</w:t>
            </w:r>
          </w:p>
          <w:p w14:paraId="14BA2B23" w14:textId="0996C259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They can be kind and respectful to others without ignoring their own needs.</w:t>
            </w:r>
          </w:p>
          <w:p w14:paraId="676736DC" w14:textId="17117C0A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That behaving in ways that align with our values contributes to self-respect.</w:t>
            </w:r>
          </w:p>
          <w:p w14:paraId="768568F2" w14:textId="2716F3AB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Self-respect supports good mental health and happiness and aids personal growth.</w:t>
            </w:r>
          </w:p>
          <w:p w14:paraId="70117297" w14:textId="2A6A542A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Identity includes values, beliefs, likes, dislikes and cultural background.</w:t>
            </w:r>
          </w:p>
          <w:p w14:paraId="2E69C8B2" w14:textId="34CDD77C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Developing interests and achieving goals helps build self-esteem.</w:t>
            </w:r>
          </w:p>
          <w:p w14:paraId="17BCC08C" w14:textId="62817445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Discrimination is when someone is treated unfairly or differently because of who they are, such as their race, gender, religion or disability.</w:t>
            </w:r>
          </w:p>
          <w:p w14:paraId="34F135D6" w14:textId="035B27B6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That stereotypes can be harmful because they </w:t>
            </w: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limit what people believe they can do or become.</w:t>
            </w:r>
          </w:p>
          <w:p w14:paraId="52DAA454" w14:textId="1D32B742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A bystander is someone who sees or knows that bullying is happening but does not take part or </w:t>
            </w:r>
            <w:proofErr w:type="gramStart"/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take action</w:t>
            </w:r>
            <w:proofErr w:type="gramEnd"/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.</w:t>
            </w:r>
          </w:p>
          <w:p w14:paraId="1290DC60" w14:textId="09CA8BED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An upstander is someone who witnesses bullying and chooses to take safe and appropriate action.</w:t>
            </w:r>
          </w:p>
          <w:p w14:paraId="242FDEEE" w14:textId="78CC4383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That bullying can seriously affect the mental health of those involved and can have a long-term impact.</w:t>
            </w:r>
          </w:p>
          <w:p w14:paraId="5B88098E" w14:textId="77777777" w:rsidR="001138FC" w:rsidRPr="001138FC" w:rsidRDefault="001138FC" w:rsidP="001138FC">
            <w:pPr>
              <w:numPr>
                <w:ilvl w:val="0"/>
                <w:numId w:val="30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1138F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They should always seek help if they experience or witness violence, threats or harm, either in person or online; someone tries to hurt them or others physically or emotionally, including online; someone touches them or talks to them in an unsafe or inappropriate way, including online; they feel unsafe but are not sure why or are unsure who to trust, including online or they are worried about someone else being hurt or treated badly, including online.</w:t>
            </w:r>
          </w:p>
          <w:p w14:paraId="33511DF0" w14:textId="56D816DA" w:rsidR="00BC01DA" w:rsidRPr="00172D98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29FCA8C9" w14:textId="77777777" w:rsidR="00571663" w:rsidRPr="00571663" w:rsidRDefault="00571663" w:rsidP="00571663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7166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Specific online activities are designed for different purposes (</w:t>
            </w:r>
            <w:proofErr w:type="gramStart"/>
            <w:r w:rsidRPr="0057166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57166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communication, entertainment or learning).</w:t>
            </w:r>
          </w:p>
          <w:p w14:paraId="5CE3E176" w14:textId="77777777" w:rsidR="00571663" w:rsidRPr="00571663" w:rsidRDefault="00571663" w:rsidP="00571663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7166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Online content is often edited and carefully chosen.</w:t>
            </w:r>
          </w:p>
          <w:p w14:paraId="2D4D5FC8" w14:textId="77777777" w:rsidR="00571663" w:rsidRPr="00571663" w:rsidRDefault="00571663" w:rsidP="00571663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7166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There are steps they can take if they </w:t>
            </w:r>
            <w:proofErr w:type="gramStart"/>
            <w:r w:rsidRPr="0057166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recognise</w:t>
            </w:r>
            <w:proofErr w:type="gramEnd"/>
            <w:r w:rsidRPr="0057166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they are being negatively affected online (e.g. unfollowing, blocking, fact-checking or reporting).</w:t>
            </w:r>
          </w:p>
          <w:p w14:paraId="0C60556C" w14:textId="77777777" w:rsidR="00571663" w:rsidRPr="00571663" w:rsidRDefault="00571663" w:rsidP="00571663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7166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How to report concerns on different online platforms.</w:t>
            </w:r>
          </w:p>
          <w:p w14:paraId="66B9DAF0" w14:textId="77777777" w:rsidR="00571663" w:rsidRPr="00571663" w:rsidRDefault="00571663" w:rsidP="00571663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7166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Reporting online concerns to a trusted adult is always important.</w:t>
            </w:r>
          </w:p>
          <w:p w14:paraId="6CF8DFE3" w14:textId="13C792F0" w:rsidR="00BC01DA" w:rsidRPr="008B5923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3" w:type="dxa"/>
          </w:tcPr>
          <w:p w14:paraId="4B1F5E06" w14:textId="50C7EAA7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To know that pressure from peers or adults to keep secrets, send images, or say yes to something uncomfortable is a warning sign.</w:t>
            </w:r>
          </w:p>
          <w:p w14:paraId="3E7C4C09" w14:textId="46154763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someone asking them to keep conversations or photos private, especially online, may be unsafe.</w:t>
            </w:r>
          </w:p>
          <w:p w14:paraId="0B9D3045" w14:textId="77777777" w:rsidR="00E94870" w:rsidRDefault="00033024" w:rsidP="00216D53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friendly behaviour (</w:t>
            </w:r>
            <w:proofErr w:type="gramStart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 compliments, flattery, gifts) can sometimes be used to trick or manipulate people.</w:t>
            </w:r>
          </w:p>
          <w:p w14:paraId="043139B6" w14:textId="4A0C7D0C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To know that not everyone online is who they say they are.</w:t>
            </w:r>
          </w:p>
          <w:p w14:paraId="12EC1147" w14:textId="55A08C2F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the absence of permission or consent means that a situation is likely to be unsafe.</w:t>
            </w:r>
          </w:p>
          <w:p w14:paraId="3EA102E0" w14:textId="5E311F94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they should always seek help if:</w:t>
            </w:r>
            <w:r w:rsidRPr="00033024">
              <w:rPr>
                <w:rFonts w:asciiTheme="minorHAnsi" w:hAnsiTheme="minorHAnsi" w:cstheme="minorHAnsi"/>
                <w:sz w:val="16"/>
                <w:szCs w:val="16"/>
              </w:rPr>
              <w:br/>
              <w:t>– They experience or witness violence, threats or harm, either in person or online.</w:t>
            </w:r>
            <w:r w:rsidRPr="00033024">
              <w:rPr>
                <w:rFonts w:asciiTheme="minorHAnsi" w:hAnsiTheme="minorHAnsi" w:cstheme="minorHAnsi"/>
                <w:sz w:val="16"/>
                <w:szCs w:val="16"/>
              </w:rPr>
              <w:br/>
              <w:t>– Someone tries to hurt them or others physically or emotionally, including online.</w:t>
            </w:r>
            <w:r w:rsidRPr="00033024">
              <w:rPr>
                <w:rFonts w:asciiTheme="minorHAnsi" w:hAnsiTheme="minorHAnsi" w:cstheme="minorHAnsi"/>
                <w:sz w:val="16"/>
                <w:szCs w:val="16"/>
              </w:rPr>
              <w:br/>
              <w:t>– Someone touches them or talks to them in an unsafe or inappropriate way, including online.</w:t>
            </w:r>
            <w:r w:rsidRPr="00033024">
              <w:rPr>
                <w:rFonts w:asciiTheme="minorHAnsi" w:hAnsiTheme="minorHAnsi" w:cstheme="minorHAnsi"/>
                <w:sz w:val="16"/>
                <w:szCs w:val="16"/>
              </w:rPr>
              <w:br/>
              <w:t>– They feel unsafe but are not sure why, or are unsure who to trust, including online.</w:t>
            </w:r>
            <w:r w:rsidRPr="00033024">
              <w:rPr>
                <w:rFonts w:asciiTheme="minorHAnsi" w:hAnsiTheme="minorHAnsi" w:cstheme="minorHAnsi"/>
                <w:sz w:val="16"/>
                <w:szCs w:val="16"/>
              </w:rPr>
              <w:br/>
              <w:t>– They are worried about someone else being hurt or treated badly, including online.</w:t>
            </w:r>
          </w:p>
          <w:p w14:paraId="64DE6180" w14:textId="097B7BA1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some common safety issues when crossing the road or around railways.</w:t>
            </w:r>
          </w:p>
          <w:p w14:paraId="77B65A2B" w14:textId="76648893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To know that trains move faster than they </w:t>
            </w:r>
            <w:r w:rsidRPr="0003302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appear and cannot stop quickly so it is dangerous to walk on or near railway lines.</w:t>
            </w:r>
          </w:p>
          <w:p w14:paraId="18566AC4" w14:textId="2E48C562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distractions such as friends, phones and headphones can make it harder to stay safe near the roads and railway.</w:t>
            </w:r>
          </w:p>
          <w:p w14:paraId="36000B57" w14:textId="75C8C4DB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what beach safety flags tell us about the conditions.</w:t>
            </w:r>
          </w:p>
          <w:p w14:paraId="6E8A1F25" w14:textId="7859C8EA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To know the water safety code (Stop and think, </w:t>
            </w:r>
            <w:proofErr w:type="gramStart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Stay</w:t>
            </w:r>
            <w:proofErr w:type="gramEnd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 together, call 999, float).</w:t>
            </w:r>
          </w:p>
          <w:p w14:paraId="12446ADF" w14:textId="359241F5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strategies for advocating for safe behaviour and resisting peer-pressure if others make unsafe choices.</w:t>
            </w:r>
          </w:p>
          <w:p w14:paraId="44C63C24" w14:textId="6DC695E4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hazards can be physical (</w:t>
            </w:r>
            <w:proofErr w:type="gramStart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 fire, machinery), chemical (e.g. substances) or behavioural (e.g. dares, peer pressure, online risks).</w:t>
            </w:r>
          </w:p>
          <w:p w14:paraId="437A109B" w14:textId="231118C0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some environments carry higher risk and require greater caution.</w:t>
            </w:r>
          </w:p>
          <w:p w14:paraId="588A9178" w14:textId="05CB434E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To know the day-to-day roles of the emergency services, </w:t>
            </w:r>
            <w:r w:rsidRPr="0003302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including the coastguards, search-and-rescue, air ambulance and mountain </w:t>
            </w:r>
            <w:proofErr w:type="gramStart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rescue.*</w:t>
            </w:r>
            <w:proofErr w:type="gramEnd"/>
          </w:p>
          <w:p w14:paraId="0D1D6797" w14:textId="33C60807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To know that filming or sharing videos of emergencies can be unhelpful, harmful or illegal and that calling emergency services is the correct </w:t>
            </w:r>
            <w:proofErr w:type="gramStart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action.*</w:t>
            </w:r>
            <w:proofErr w:type="gramEnd"/>
          </w:p>
          <w:p w14:paraId="10038BFE" w14:textId="0D7B6F96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drugs are substances that change how the body or mind works.</w:t>
            </w:r>
          </w:p>
          <w:p w14:paraId="6D12D8FA" w14:textId="090CC0CF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some drugs (</w:t>
            </w:r>
            <w:proofErr w:type="gramStart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 medicines) can help people when used properly and given by a trusted adult or doctor.</w:t>
            </w:r>
          </w:p>
          <w:p w14:paraId="2D849F9F" w14:textId="25398A9B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some drugs are illegal (</w:t>
            </w:r>
            <w:proofErr w:type="gramStart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 cannabis) and dangerous because they can harm physical and mental health.</w:t>
            </w:r>
          </w:p>
          <w:p w14:paraId="2CF6E02B" w14:textId="2B2731C7" w:rsidR="00033024" w:rsidRPr="00033024" w:rsidRDefault="00033024" w:rsidP="00E94870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legal drugs and products like tobacco, alcohol, caffeine, energy drinks and medicines can still be harmful if misused, especially for children.</w:t>
            </w:r>
          </w:p>
          <w:p w14:paraId="160291C3" w14:textId="77777777" w:rsidR="00033024" w:rsidRPr="00033024" w:rsidRDefault="00033024" w:rsidP="00033024">
            <w:pPr>
              <w:numPr>
                <w:ilvl w:val="0"/>
                <w:numId w:val="36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To know that many legal drugs (</w:t>
            </w:r>
            <w:proofErr w:type="gramStart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033024">
              <w:rPr>
                <w:rFonts w:asciiTheme="minorHAnsi" w:hAnsiTheme="minorHAnsi" w:cstheme="minorHAnsi"/>
                <w:sz w:val="16"/>
                <w:szCs w:val="16"/>
              </w:rPr>
              <w:t xml:space="preserve"> caffeine and nicotine) </w:t>
            </w:r>
            <w:r w:rsidRPr="0003302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are addictive, meaning it is not easy to stop using them.</w:t>
            </w:r>
          </w:p>
          <w:p w14:paraId="101E59E2" w14:textId="2B38F714" w:rsidR="00BC01DA" w:rsidRPr="00F7586A" w:rsidRDefault="00BC01DA" w:rsidP="00033024">
            <w:p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71663" w14:paraId="5FA52221" w14:textId="004670AB" w:rsidTr="00BC01DA">
        <w:tc>
          <w:tcPr>
            <w:tcW w:w="1887" w:type="dxa"/>
            <w:shd w:val="clear" w:color="auto" w:fill="F2F2F2" w:themeFill="background1" w:themeFillShade="F2"/>
          </w:tcPr>
          <w:p w14:paraId="58A04058" w14:textId="6453D142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Key Skills</w:t>
            </w:r>
          </w:p>
          <w:p w14:paraId="048D0523" w14:textId="77777777" w:rsidR="00BC01DA" w:rsidRDefault="00BC01DA" w:rsidP="004A3CD7">
            <w:pPr>
              <w:rPr>
                <w:rFonts w:asciiTheme="minorHAnsi" w:hAnsiTheme="minorHAnsi" w:cstheme="minorHAnsi"/>
                <w:b/>
              </w:rPr>
            </w:pPr>
          </w:p>
          <w:p w14:paraId="2A31104D" w14:textId="77777777" w:rsidR="00BC01DA" w:rsidRDefault="00BC01DA" w:rsidP="004A3CD7">
            <w:pPr>
              <w:rPr>
                <w:rFonts w:asciiTheme="minorHAnsi" w:hAnsiTheme="minorHAnsi" w:cstheme="minorHAnsi"/>
                <w:b/>
              </w:rPr>
            </w:pPr>
          </w:p>
          <w:p w14:paraId="16D1520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7458DA4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257D360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E54DB06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8634427" w14:textId="77777777" w:rsidR="00BC01DA" w:rsidRPr="00BC474F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5" w:type="dxa"/>
          </w:tcPr>
          <w:p w14:paraId="7F96CD5D" w14:textId="4A2A1417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Discussing how the time spent with family may change as they get older and how these relationships might evolve.</w:t>
            </w:r>
          </w:p>
          <w:p w14:paraId="69F8FADC" w14:textId="7416F559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Reflecting on how they support their families, how their families support them and why this is important to their families.</w:t>
            </w:r>
          </w:p>
          <w:p w14:paraId="57DCA838" w14:textId="6AE51129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Exploring different ways parents or carers might protect and show care for their children.</w:t>
            </w:r>
          </w:p>
          <w:p w14:paraId="472E558B" w14:textId="77777777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Explaining why families are important and identifying the key features of positive family life (</w:t>
            </w:r>
            <w:proofErr w:type="gramStart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love, stability, care, protection, mutual respect).</w:t>
            </w:r>
          </w:p>
          <w:p w14:paraId="5794903C" w14:textId="77777777" w:rsidR="0030371D" w:rsidRPr="00D53B13" w:rsidRDefault="0030371D" w:rsidP="00D53B13">
            <w:p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 </w:t>
            </w:r>
          </w:p>
          <w:p w14:paraId="11C28C17" w14:textId="2846CC7D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Analysing how different contexts can influence family roles and relationships.</w:t>
            </w:r>
          </w:p>
          <w:p w14:paraId="5B95E635" w14:textId="07770A8A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and respecting different types of families.</w:t>
            </w:r>
          </w:p>
          <w:p w14:paraId="35BE39B4" w14:textId="01F18B9D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when a family relationship seems unsafe or unhealthy.</w:t>
            </w:r>
          </w:p>
          <w:p w14:paraId="071081FF" w14:textId="299F54C7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Considering the importance of friendships </w:t>
            </w: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and the different ways friendships can enhance our lives.</w:t>
            </w:r>
          </w:p>
          <w:p w14:paraId="0328901C" w14:textId="7E116434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Suggesting ways people can make new friends throughout their lives.</w:t>
            </w:r>
          </w:p>
          <w:p w14:paraId="51589CFE" w14:textId="69D5E914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that friendships will change and evolve over time.</w:t>
            </w:r>
          </w:p>
          <w:p w14:paraId="3AEAB29C" w14:textId="33B46A3F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Describing some signs of unhealthy or unhappy friendships.</w:t>
            </w:r>
          </w:p>
          <w:p w14:paraId="58D2E662" w14:textId="77777777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Resolving conflict using calm, assertive communication (</w:t>
            </w:r>
            <w:proofErr w:type="gramStart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‘I feel… when you…’ statements).</w:t>
            </w:r>
          </w:p>
          <w:p w14:paraId="2DDD2408" w14:textId="77777777" w:rsidR="0030371D" w:rsidRPr="00D53B13" w:rsidRDefault="0030371D" w:rsidP="00D53B13">
            <w:p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 </w:t>
            </w:r>
          </w:p>
          <w:p w14:paraId="233EDF3B" w14:textId="52D28639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Self-identifying when they need to adjust their behaviour.</w:t>
            </w:r>
          </w:p>
          <w:p w14:paraId="1E703EF2" w14:textId="1DC117FA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Handling conflicts using a range of techniques such as negotiation, compromise and communicating their feelings.</w:t>
            </w:r>
          </w:p>
          <w:p w14:paraId="48C93C3B" w14:textId="20D3E120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Reflecting on conflicts or impulsive behaviour, recognising areas for improvement and working to avoid similar situations in the future.</w:t>
            </w:r>
          </w:p>
          <w:p w14:paraId="241DA887" w14:textId="43665626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Assertively challenging behaviour when it crosses a boundary, while staying respectful and safe.</w:t>
            </w:r>
          </w:p>
          <w:p w14:paraId="755F7415" w14:textId="28EFF929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Practising discussing disagreements without blaming others or over-reacting.</w:t>
            </w:r>
          </w:p>
          <w:p w14:paraId="69F550DF" w14:textId="77777777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and celebrating their own identity and what makes them unique.</w:t>
            </w:r>
          </w:p>
          <w:p w14:paraId="032C75F9" w14:textId="77777777" w:rsidR="0030371D" w:rsidRPr="00D53B13" w:rsidRDefault="0030371D" w:rsidP="00D53B13">
            <w:p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 </w:t>
            </w:r>
          </w:p>
          <w:p w14:paraId="0480F1B8" w14:textId="747C61BC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Practising ways to safely speak out against unfairness or exclusion, using respectful language.</w:t>
            </w:r>
          </w:p>
          <w:p w14:paraId="7B0F9C10" w14:textId="0FDE7264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Practising accessing help independently (</w:t>
            </w:r>
            <w:proofErr w:type="gramStart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with trusted adults, professionals or via Childline).</w:t>
            </w:r>
          </w:p>
          <w:p w14:paraId="43B26421" w14:textId="36CBCF4E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scenarios in which they should seek help from a trusted adult and those which can be safely dealt with themselves.</w:t>
            </w:r>
          </w:p>
          <w:p w14:paraId="2DB81F74" w14:textId="77777777" w:rsidR="0030371D" w:rsidRPr="00D53B13" w:rsidRDefault="0030371D" w:rsidP="00D53B13">
            <w:pPr>
              <w:numPr>
                <w:ilvl w:val="0"/>
                <w:numId w:val="23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Explaining how they would report a concern confidently and clearly, in person or using school systems (</w:t>
            </w:r>
            <w:proofErr w:type="gramStart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talking to a trusted adult, using a worry box).</w:t>
            </w:r>
          </w:p>
          <w:p w14:paraId="704D223C" w14:textId="04FDB28A" w:rsidR="00BC01DA" w:rsidRPr="00D53B13" w:rsidRDefault="00BC01DA" w:rsidP="00D53B13">
            <w:pPr>
              <w:shd w:val="clear" w:color="auto" w:fill="FFFFFF"/>
              <w:tabs>
                <w:tab w:val="num" w:pos="7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4" w:type="dxa"/>
          </w:tcPr>
          <w:p w14:paraId="55BA9E66" w14:textId="77777777" w:rsidR="000B7EB9" w:rsidRPr="000B7EB9" w:rsidRDefault="000B7EB9" w:rsidP="000B7EB9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0B7EB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Recognising that online experiences can have both positive and negative effects.</w:t>
            </w:r>
          </w:p>
          <w:p w14:paraId="735B8020" w14:textId="77777777" w:rsidR="000B7EB9" w:rsidRPr="000B7EB9" w:rsidRDefault="000B7EB9" w:rsidP="000B7EB9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0B7EB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that online content (including influencers, advertising and scams) can affect people’s thoughts, choices and behaviour.</w:t>
            </w:r>
          </w:p>
          <w:p w14:paraId="184F39FF" w14:textId="77777777" w:rsidR="000B7EB9" w:rsidRPr="000B7EB9" w:rsidRDefault="000B7EB9" w:rsidP="000B7EB9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0B7EB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Choosing whether to accept or decline an online request (from a company or individual), based on the information being requested.</w:t>
            </w:r>
          </w:p>
          <w:p w14:paraId="3270B48B" w14:textId="77777777" w:rsidR="000B7EB9" w:rsidRPr="000B7EB9" w:rsidRDefault="000B7EB9" w:rsidP="000B7EB9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0B7EB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that some apps and websites have age restrictions because of their content or features.</w:t>
            </w:r>
          </w:p>
          <w:p w14:paraId="28CB0839" w14:textId="77777777" w:rsidR="000B7EB9" w:rsidRPr="000B7EB9" w:rsidRDefault="000B7EB9" w:rsidP="000B7EB9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0B7EB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Evaluating information they see online, including the difference between fact and opinion.</w:t>
            </w:r>
          </w:p>
          <w:p w14:paraId="10073060" w14:textId="77777777" w:rsidR="000B7EB9" w:rsidRPr="000B7EB9" w:rsidRDefault="000B7EB9" w:rsidP="000B7EB9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0B7EB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the types of online behaviour that may make them feel uncomfortable (</w:t>
            </w:r>
            <w:proofErr w:type="gramStart"/>
            <w:r w:rsidRPr="000B7EB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0B7EB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harassment, </w:t>
            </w:r>
            <w:r w:rsidRPr="000B7EB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pressure, cheating or offensive language).</w:t>
            </w:r>
          </w:p>
          <w:p w14:paraId="5EEE9752" w14:textId="77777777" w:rsidR="00BC01DA" w:rsidRPr="00D75611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3BDBC6A" w14:textId="77777777" w:rsidR="00BC01DA" w:rsidRPr="00D75611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40FB0FA4" w14:textId="6BB957B5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Analysing how different contexts can influence family roles and relationships.</w:t>
            </w:r>
          </w:p>
          <w:p w14:paraId="1335671E" w14:textId="79EA050A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Resolving conflict using calm, assertive communication (</w:t>
            </w:r>
            <w:proofErr w:type="gramStart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“I feel… when you…” statements).</w:t>
            </w:r>
          </w:p>
          <w:p w14:paraId="5A5D2AEC" w14:textId="4F51B327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Handling conflicts using a range of techniques such as negotiation, compromise and communicating their feelings.</w:t>
            </w:r>
          </w:p>
          <w:p w14:paraId="37F582AD" w14:textId="2319200E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Using courtesy and manners in a variety of situations, such as being late, forgetting something, admitting a mistake, challenging something respectfully and in a new or unfamiliar environment.</w:t>
            </w:r>
          </w:p>
          <w:p w14:paraId="6963C5D7" w14:textId="3092BDED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Considering how to apply respectful behaviour across different settings (</w:t>
            </w:r>
            <w:proofErr w:type="gramStart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school, public places, online).</w:t>
            </w:r>
          </w:p>
          <w:p w14:paraId="0F16417E" w14:textId="1EE6B0FD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Practising adapting communication to show respect in formal and informal situations, with both peers and adults.</w:t>
            </w:r>
          </w:p>
          <w:p w14:paraId="6CBEA06D" w14:textId="4AE99208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Recognising situations where their personal preferences may conflict with others’ needs and responding appropriately (</w:t>
            </w:r>
            <w:proofErr w:type="gramStart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not playing music aloud on transport, being aware of body space).</w:t>
            </w:r>
          </w:p>
          <w:p w14:paraId="4B1803D8" w14:textId="6FA358EE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Setting and maintaining clear personal boundaries in different situations (</w:t>
            </w:r>
            <w:proofErr w:type="gramStart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with friends, online, during disagreements).</w:t>
            </w:r>
          </w:p>
          <w:p w14:paraId="20CFD9E1" w14:textId="608F5581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Assertively challenging behaviour when it crosses a boundary, while staying respectful and safe.</w:t>
            </w:r>
          </w:p>
          <w:p w14:paraId="7D318487" w14:textId="0531FA69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when to stand up for themselves and when to compromise.</w:t>
            </w:r>
          </w:p>
          <w:p w14:paraId="39CF6630" w14:textId="3FE58C2A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Discussing real-life examples of balancing their own needs with those of others.</w:t>
            </w:r>
          </w:p>
          <w:p w14:paraId="06B38FA4" w14:textId="7E1E0CF3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Practising discussing disagreements without blaming others or over-reacting.</w:t>
            </w:r>
          </w:p>
          <w:p w14:paraId="0655A9E1" w14:textId="2547B98B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and celebrating their own identity and what makes them unique.</w:t>
            </w:r>
          </w:p>
          <w:p w14:paraId="2A74A2B9" w14:textId="77777777" w:rsidR="00BD0FA4" w:rsidRDefault="00BD0FA4" w:rsidP="008B3B4A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Reflecting on personal values and how these </w:t>
            </w: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should influence their behaviour and choices.</w:t>
            </w:r>
          </w:p>
          <w:p w14:paraId="599C244E" w14:textId="213DBF1E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Setting personal goals and planning how to work towards them.</w:t>
            </w:r>
          </w:p>
          <w:p w14:paraId="1771E155" w14:textId="4AA54384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Practising self-care strategies that support emotional wellbeing.</w:t>
            </w:r>
          </w:p>
          <w:p w14:paraId="13599AED" w14:textId="06CD8E59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Noticing where stereotypes might appear, such as in books, games, adverts or everyday language.</w:t>
            </w:r>
          </w:p>
          <w:p w14:paraId="618C41B2" w14:textId="7B373192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Considering how people are shown respect or disrespect in real-life situations, such as in the news or sports.</w:t>
            </w:r>
          </w:p>
          <w:p w14:paraId="787BDD88" w14:textId="7B9DA699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Practising ways to safely speak out against unfairness or exclusion, using respectful language.</w:t>
            </w:r>
          </w:p>
          <w:p w14:paraId="5902B532" w14:textId="1C3F4A3A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Analysing bullying scenarios and describing the different roles people play, including bystanders and upstanders.</w:t>
            </w:r>
          </w:p>
          <w:p w14:paraId="6330F952" w14:textId="352EC799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Demonstrating safe and effective ways to respond to bullying, both in person and online.</w:t>
            </w:r>
          </w:p>
          <w:p w14:paraId="3D9A84FC" w14:textId="77777777" w:rsidR="00911EC2" w:rsidRDefault="00BD0FA4" w:rsidP="0089706E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911EC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Practising accessing help independently (</w:t>
            </w:r>
            <w:proofErr w:type="gramStart"/>
            <w:r w:rsidRPr="00911EC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911EC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with trusted adults, professionals or via Childline). </w:t>
            </w:r>
          </w:p>
          <w:p w14:paraId="00E102D3" w14:textId="21D535B7" w:rsidR="00BD0FA4" w:rsidRPr="00911EC2" w:rsidRDefault="00BD0FA4" w:rsidP="00911EC2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911EC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Recognising scenarios in which they should seek help from a trusted adult and those which can be safely dealt with themselves.</w:t>
            </w:r>
          </w:p>
          <w:p w14:paraId="5335FABE" w14:textId="77777777" w:rsidR="00BD0FA4" w:rsidRPr="00BD0FA4" w:rsidRDefault="00BD0FA4" w:rsidP="00BD0FA4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Explaining how they would report a concern confidently and clearly, in person or using school systems (</w:t>
            </w:r>
            <w:proofErr w:type="gramStart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BD0FA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talking to a trusted adult, using a worry box).</w:t>
            </w:r>
          </w:p>
          <w:p w14:paraId="11AFB8F0" w14:textId="18C409EE" w:rsidR="00BC01DA" w:rsidRPr="00BD0FA4" w:rsidRDefault="00BC01DA" w:rsidP="00BD0FA4">
            <w:p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6B03685B" w14:textId="77777777" w:rsidR="00EF181B" w:rsidRPr="00EF181B" w:rsidRDefault="00EF181B" w:rsidP="00EF181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ind w:left="417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Recognising that online experiences can have both positive and negative effects.</w:t>
            </w:r>
          </w:p>
          <w:p w14:paraId="7CC753F5" w14:textId="77777777" w:rsidR="00EF181B" w:rsidRPr="00EF181B" w:rsidRDefault="00EF181B" w:rsidP="00EF181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ind w:left="417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the effect of online interactions on personal wellbeing.</w:t>
            </w:r>
          </w:p>
          <w:p w14:paraId="05ECDA50" w14:textId="77777777" w:rsidR="00EF181B" w:rsidRPr="00EF181B" w:rsidRDefault="00EF181B" w:rsidP="00EF181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ind w:left="417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that changes in mood or self-esteem may be linked to time spent online.</w:t>
            </w:r>
          </w:p>
          <w:p w14:paraId="6A7FEFB9" w14:textId="77777777" w:rsidR="00EF181B" w:rsidRPr="00EF181B" w:rsidRDefault="00EF181B" w:rsidP="00EF181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ind w:left="417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that online content (including influencers, advertising and scams) can affect people’s thoughts, choices and behaviour.</w:t>
            </w:r>
          </w:p>
          <w:p w14:paraId="491C830B" w14:textId="77777777" w:rsidR="00EF181B" w:rsidRPr="00EF181B" w:rsidRDefault="00EF181B" w:rsidP="00EF181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ind w:left="417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a wide range of bullying and harassment behaviours online and their impact.</w:t>
            </w:r>
          </w:p>
          <w:p w14:paraId="65DC19FB" w14:textId="77777777" w:rsidR="00EF181B" w:rsidRPr="00EF181B" w:rsidRDefault="00EF181B" w:rsidP="00EF181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ind w:left="417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that some apps and websites have age restrictions because of their content or features.</w:t>
            </w:r>
          </w:p>
          <w:p w14:paraId="47DD9BFB" w14:textId="77777777" w:rsidR="00EF181B" w:rsidRPr="00EF181B" w:rsidRDefault="00EF181B" w:rsidP="00EF181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ind w:left="417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lastRenderedPageBreak/>
              <w:t>Evaluating information they see online, including the difference between fact and opinion.</w:t>
            </w:r>
          </w:p>
          <w:p w14:paraId="1BB5D84F" w14:textId="77777777" w:rsidR="00EF181B" w:rsidRPr="00EF181B" w:rsidRDefault="00EF181B" w:rsidP="00EF181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ind w:left="417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Recognising the types of online behaviour that may make them feel uncomfortable (</w:t>
            </w:r>
            <w:proofErr w:type="gramStart"/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e.g.</w:t>
            </w:r>
            <w:proofErr w:type="gramEnd"/>
            <w:r w:rsidRPr="00EF181B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 xml:space="preserve"> harassment, pressure, cheating or offensive language).</w:t>
            </w:r>
          </w:p>
          <w:p w14:paraId="5F4C7707" w14:textId="4C372173" w:rsidR="00BC01DA" w:rsidRPr="00773EF3" w:rsidRDefault="00BC01DA" w:rsidP="003B4CE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3" w:type="dxa"/>
          </w:tcPr>
          <w:p w14:paraId="3FF97749" w14:textId="207E2791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Recognising when boundaries are being pushed or crossed in peer or adult relationships (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 xml:space="preserve"> pressuring, secrecy, comments) including online.</w:t>
            </w:r>
          </w:p>
          <w:p w14:paraId="2B466E2A" w14:textId="5671CCA2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Recognising their own feelings and early warning signs in a scenario that a relationship or situation may be unsafe and explain what action they could take to stay safe and seek help.</w:t>
            </w:r>
          </w:p>
          <w:p w14:paraId="52563327" w14:textId="654C330D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Practising how to ask for, give or refuse permission or consent in a range of situations.</w:t>
            </w:r>
          </w:p>
          <w:p w14:paraId="0E2E4CAD" w14:textId="3374ED9B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Practising accessing help independently (e.g. with trusted adults, professionals or via Childline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).*</w:t>
            </w:r>
            <w:proofErr w:type="gramEnd"/>
          </w:p>
          <w:p w14:paraId="3AA7332F" w14:textId="053866A5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 xml:space="preserve">Recognising scenarios in which they should seek help from a trusted adult and those which can be safely dealt with 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themselves.*</w:t>
            </w:r>
            <w:proofErr w:type="gramEnd"/>
          </w:p>
          <w:p w14:paraId="6F60CAFD" w14:textId="0409023C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Explaining how they would report a concern confidently and clearly, in person or using school systems (e.g. talking to a trusted adult, using a worry box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).*</w:t>
            </w:r>
            <w:proofErr w:type="gramEnd"/>
          </w:p>
          <w:p w14:paraId="27D498A6" w14:textId="1378AED6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Identifying safe places to cross a road and describing different strategies to cross safely.</w:t>
            </w:r>
          </w:p>
          <w:p w14:paraId="30392D23" w14:textId="5A207706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Explaining how to safely cross a railway line, at identified crossing points.</w:t>
            </w:r>
          </w:p>
          <w:p w14:paraId="43E9C2B6" w14:textId="5D4B6698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Identifying various risks on railways and ways to make them safer.</w:t>
            </w:r>
          </w:p>
          <w:p w14:paraId="0FF476C5" w14:textId="6E7855D2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Identifying further hazards and potential risks in different water sites and scenarios and what they can do to manage or reduce these risks.</w:t>
            </w:r>
          </w:p>
          <w:p w14:paraId="48ECDE0C" w14:textId="11016DFF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Explaining how to prevent or reduce fire risks in everyday settings and understanding firework safety.</w:t>
            </w:r>
          </w:p>
          <w:p w14:paraId="6274B4F8" w14:textId="747CF042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Recognising potential hazards away from home (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 xml:space="preserve"> on public </w:t>
            </w:r>
            <w:r w:rsidRPr="0096638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transport, at different times of the day, in unfamiliar places).</w:t>
            </w:r>
          </w:p>
          <w:p w14:paraId="2F695E6C" w14:textId="75618100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Assessing whether a situation is hazardous and explaining why.</w:t>
            </w:r>
          </w:p>
          <w:p w14:paraId="696C0513" w14:textId="6D006916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Considering how to respond to hazards in a range of situations, including those involving peers.</w:t>
            </w:r>
          </w:p>
          <w:p w14:paraId="060BD337" w14:textId="273DDE8C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 xml:space="preserve">Identify situations where calling 999 is appropriate vs 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not.*</w:t>
            </w:r>
            <w:proofErr w:type="gramEnd"/>
          </w:p>
          <w:p w14:paraId="745614C2" w14:textId="268E5D51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 xml:space="preserve">Recognising other ways of getting help when it is needed, but is not an 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emergency.*</w:t>
            </w:r>
            <w:proofErr w:type="gramEnd"/>
          </w:p>
          <w:p w14:paraId="093E59E9" w14:textId="1002E382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 xml:space="preserve">Explaining why filming an incident is not usually the right course of action in an 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emergency.*</w:t>
            </w:r>
            <w:proofErr w:type="gramEnd"/>
          </w:p>
          <w:p w14:paraId="3B783515" w14:textId="01D0323E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Explaining what drugs are, the laws around some substances and giving examples of legal and illegal types (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 xml:space="preserve"> medicines, alcohol, cannabis, tobacco).</w:t>
            </w:r>
          </w:p>
          <w:p w14:paraId="4C8A1EE9" w14:textId="47727BE5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Recognising when a situation might involve peer pressure to try harmful substances (</w:t>
            </w:r>
            <w:proofErr w:type="gramStart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966386">
              <w:rPr>
                <w:rFonts w:asciiTheme="minorHAnsi" w:hAnsiTheme="minorHAnsi" w:cstheme="minorHAnsi"/>
                <w:sz w:val="16"/>
                <w:szCs w:val="16"/>
              </w:rPr>
              <w:t xml:space="preserve"> tobacco, alcohol or cannabis).</w:t>
            </w:r>
          </w:p>
          <w:p w14:paraId="69D0ACF4" w14:textId="77777777" w:rsidR="00966386" w:rsidRPr="00966386" w:rsidRDefault="00966386" w:rsidP="00966386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6638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Explaining the risks and consequences of using harmful substances and practising how to say ‘no’.</w:t>
            </w:r>
          </w:p>
          <w:p w14:paraId="295CF669" w14:textId="390C72F7" w:rsidR="00BC01DA" w:rsidRPr="002338F7" w:rsidRDefault="00BC01DA" w:rsidP="00966386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71663" w14:paraId="5552C470" w14:textId="77777777" w:rsidTr="00BC01DA">
        <w:tc>
          <w:tcPr>
            <w:tcW w:w="1887" w:type="dxa"/>
            <w:shd w:val="clear" w:color="auto" w:fill="F2F2F2" w:themeFill="background1" w:themeFillShade="F2"/>
          </w:tcPr>
          <w:p w14:paraId="36D705BB" w14:textId="48FB92BC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Key Vocabulary</w:t>
            </w:r>
          </w:p>
        </w:tc>
        <w:tc>
          <w:tcPr>
            <w:tcW w:w="2265" w:type="dxa"/>
          </w:tcPr>
          <w:p w14:paraId="2D6F3DA7" w14:textId="0A060F6C" w:rsidR="00F5669B" w:rsidRPr="00D53B13" w:rsidRDefault="00F5669B" w:rsidP="00D53B13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civil partnership</w:t>
            </w:r>
          </w:p>
          <w:p w14:paraId="640D0E38" w14:textId="6FBB6FD0" w:rsidR="00F5669B" w:rsidRPr="00D53B13" w:rsidRDefault="00F5669B" w:rsidP="00D53B13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commitment</w:t>
            </w:r>
          </w:p>
          <w:p w14:paraId="3F895EBC" w14:textId="1CBD70D2" w:rsidR="00F5669B" w:rsidRPr="00D53B13" w:rsidRDefault="00F5669B" w:rsidP="00D53B13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conflict</w:t>
            </w:r>
          </w:p>
          <w:p w14:paraId="7D99FDD8" w14:textId="5F293D74" w:rsidR="00F5669B" w:rsidRPr="00D53B13" w:rsidRDefault="00F5669B" w:rsidP="00D53B13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influence</w:t>
            </w:r>
          </w:p>
          <w:p w14:paraId="4458250F" w14:textId="60783658" w:rsidR="00F5669B" w:rsidRPr="00D53B13" w:rsidRDefault="00F5669B" w:rsidP="00D53B13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marriage</w:t>
            </w:r>
          </w:p>
          <w:p w14:paraId="7203AFCC" w14:textId="04929934" w:rsidR="00BC01DA" w:rsidRPr="00D53B13" w:rsidRDefault="00F5669B" w:rsidP="00D53B13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D53B1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support</w:t>
            </w:r>
          </w:p>
        </w:tc>
        <w:tc>
          <w:tcPr>
            <w:tcW w:w="2034" w:type="dxa"/>
          </w:tcPr>
          <w:p w14:paraId="16E3B019" w14:textId="69205A5C" w:rsidR="001B1E74" w:rsidRPr="001B1E74" w:rsidRDefault="001B1E74" w:rsidP="001B1E74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B1E74">
              <w:rPr>
                <w:rFonts w:asciiTheme="minorHAnsi" w:hAnsiTheme="minorHAnsi" w:cstheme="minorHAnsi"/>
                <w:bCs/>
                <w:sz w:val="16"/>
                <w:szCs w:val="16"/>
              </w:rPr>
              <w:t>advert</w:t>
            </w:r>
          </w:p>
          <w:p w14:paraId="471DE72F" w14:textId="08137651" w:rsidR="001B1E74" w:rsidRPr="001B1E74" w:rsidRDefault="001B1E74" w:rsidP="001B1E74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B1E74">
              <w:rPr>
                <w:rFonts w:asciiTheme="minorHAnsi" w:hAnsiTheme="minorHAnsi" w:cstheme="minorHAnsi"/>
                <w:bCs/>
                <w:sz w:val="16"/>
                <w:szCs w:val="16"/>
              </w:rPr>
              <w:t>fact</w:t>
            </w:r>
          </w:p>
          <w:p w14:paraId="28D10F79" w14:textId="567388AE" w:rsidR="001B1E74" w:rsidRPr="001B1E74" w:rsidRDefault="001B1E74" w:rsidP="001B1E74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B1E74">
              <w:rPr>
                <w:rFonts w:asciiTheme="minorHAnsi" w:hAnsiTheme="minorHAnsi" w:cstheme="minorHAnsi"/>
                <w:bCs/>
                <w:sz w:val="16"/>
                <w:szCs w:val="16"/>
              </w:rPr>
              <w:t>influence</w:t>
            </w:r>
          </w:p>
          <w:p w14:paraId="22EF24E8" w14:textId="6FBC26A4" w:rsidR="001B1E74" w:rsidRPr="001B1E74" w:rsidRDefault="001B1E74" w:rsidP="001B1E74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B1E74">
              <w:rPr>
                <w:rFonts w:asciiTheme="minorHAnsi" w:hAnsiTheme="minorHAnsi" w:cstheme="minorHAnsi"/>
                <w:bCs/>
                <w:sz w:val="16"/>
                <w:szCs w:val="16"/>
              </w:rPr>
              <w:t>mislead</w:t>
            </w:r>
          </w:p>
          <w:p w14:paraId="5FB6D425" w14:textId="5E8626F2" w:rsidR="001B1E74" w:rsidRPr="001B1E74" w:rsidRDefault="001B1E74" w:rsidP="001B1E74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B1E74">
              <w:rPr>
                <w:rFonts w:asciiTheme="minorHAnsi" w:hAnsiTheme="minorHAnsi" w:cstheme="minorHAnsi"/>
                <w:bCs/>
                <w:sz w:val="16"/>
                <w:szCs w:val="16"/>
              </w:rPr>
              <w:t>opinion</w:t>
            </w:r>
          </w:p>
          <w:p w14:paraId="7BDCDDE8" w14:textId="08F10D91" w:rsidR="001B1E74" w:rsidRPr="001B1E74" w:rsidRDefault="001B1E74" w:rsidP="001B1E74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B1E74">
              <w:rPr>
                <w:rFonts w:asciiTheme="minorHAnsi" w:hAnsiTheme="minorHAnsi" w:cstheme="minorHAnsi"/>
                <w:bCs/>
                <w:sz w:val="16"/>
                <w:szCs w:val="16"/>
              </w:rPr>
              <w:t>scam</w:t>
            </w:r>
          </w:p>
          <w:p w14:paraId="450D20D4" w14:textId="7FFEC647" w:rsidR="001B1E74" w:rsidRPr="001B1E74" w:rsidRDefault="001B1E74" w:rsidP="001B1E74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B1E74">
              <w:rPr>
                <w:rFonts w:asciiTheme="minorHAnsi" w:hAnsiTheme="minorHAnsi" w:cstheme="minorHAnsi"/>
                <w:bCs/>
                <w:sz w:val="16"/>
                <w:szCs w:val="16"/>
              </w:rPr>
              <w:t>sponsored</w:t>
            </w:r>
          </w:p>
          <w:p w14:paraId="67A174FD" w14:textId="23B13FFB" w:rsidR="00BC01DA" w:rsidRPr="00487A10" w:rsidRDefault="001B1E74" w:rsidP="001B1E74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B1E74">
              <w:rPr>
                <w:rFonts w:asciiTheme="minorHAnsi" w:hAnsiTheme="minorHAnsi" w:cstheme="minorHAnsi"/>
                <w:bCs/>
                <w:sz w:val="16"/>
                <w:szCs w:val="16"/>
              </w:rPr>
              <w:t>targeted advert</w:t>
            </w:r>
          </w:p>
        </w:tc>
        <w:tc>
          <w:tcPr>
            <w:tcW w:w="2178" w:type="dxa"/>
          </w:tcPr>
          <w:p w14:paraId="4E52EE18" w14:textId="77777777" w:rsidR="00BC01DA" w:rsidRPr="00487A10" w:rsidRDefault="00BC01DA" w:rsidP="004A3CD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78" w:type="dxa"/>
          </w:tcPr>
          <w:p w14:paraId="513625C9" w14:textId="6C962640" w:rsidR="00911EC2" w:rsidRPr="00911EC2" w:rsidRDefault="00911EC2" w:rsidP="00911EC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1EC2">
              <w:rPr>
                <w:rFonts w:asciiTheme="minorHAnsi" w:hAnsiTheme="minorHAnsi" w:cstheme="minorHAnsi"/>
                <w:bCs/>
                <w:sz w:val="16"/>
                <w:szCs w:val="16"/>
              </w:rPr>
              <w:t>bystander</w:t>
            </w:r>
          </w:p>
          <w:p w14:paraId="313D3C4E" w14:textId="1013B7AD" w:rsidR="00911EC2" w:rsidRPr="00911EC2" w:rsidRDefault="00911EC2" w:rsidP="00911EC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1EC2">
              <w:rPr>
                <w:rFonts w:asciiTheme="minorHAnsi" w:hAnsiTheme="minorHAnsi" w:cstheme="minorHAnsi"/>
                <w:bCs/>
                <w:sz w:val="16"/>
                <w:szCs w:val="16"/>
              </w:rPr>
              <w:t>discrimination</w:t>
            </w:r>
          </w:p>
          <w:p w14:paraId="3641F768" w14:textId="515E88BF" w:rsidR="00911EC2" w:rsidRPr="00911EC2" w:rsidRDefault="00911EC2" w:rsidP="00911EC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1EC2">
              <w:rPr>
                <w:rFonts w:asciiTheme="minorHAnsi" w:hAnsiTheme="minorHAnsi" w:cstheme="minorHAnsi"/>
                <w:bCs/>
                <w:sz w:val="16"/>
                <w:szCs w:val="16"/>
              </w:rPr>
              <w:t>empathy</w:t>
            </w:r>
          </w:p>
          <w:p w14:paraId="3F6FD198" w14:textId="0FD33172" w:rsidR="00911EC2" w:rsidRPr="00911EC2" w:rsidRDefault="00911EC2" w:rsidP="00911EC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1EC2">
              <w:rPr>
                <w:rFonts w:asciiTheme="minorHAnsi" w:hAnsiTheme="minorHAnsi" w:cstheme="minorHAnsi"/>
                <w:bCs/>
                <w:sz w:val="16"/>
                <w:szCs w:val="16"/>
              </w:rPr>
              <w:t>self-esteem</w:t>
            </w:r>
          </w:p>
          <w:p w14:paraId="0C0A269B" w14:textId="07C57066" w:rsidR="00911EC2" w:rsidRPr="00911EC2" w:rsidRDefault="00911EC2" w:rsidP="00911EC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1EC2">
              <w:rPr>
                <w:rFonts w:asciiTheme="minorHAnsi" w:hAnsiTheme="minorHAnsi" w:cstheme="minorHAnsi"/>
                <w:bCs/>
                <w:sz w:val="16"/>
                <w:szCs w:val="16"/>
              </w:rPr>
              <w:t>stereotypes</w:t>
            </w:r>
          </w:p>
          <w:p w14:paraId="127C0F49" w14:textId="7C77D136" w:rsidR="00BC01DA" w:rsidRPr="00487A10" w:rsidRDefault="00911EC2" w:rsidP="00911EC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1EC2">
              <w:rPr>
                <w:rFonts w:asciiTheme="minorHAnsi" w:hAnsiTheme="minorHAnsi" w:cstheme="minorHAnsi"/>
                <w:bCs/>
                <w:sz w:val="16"/>
                <w:szCs w:val="16"/>
              </w:rPr>
              <w:t>upstander</w:t>
            </w:r>
          </w:p>
        </w:tc>
        <w:tc>
          <w:tcPr>
            <w:tcW w:w="1945" w:type="dxa"/>
          </w:tcPr>
          <w:p w14:paraId="6504B3CF" w14:textId="398EBBC6" w:rsidR="00474E88" w:rsidRPr="00474E88" w:rsidRDefault="00474E88" w:rsidP="00474E8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74E88">
              <w:rPr>
                <w:rFonts w:asciiTheme="minorHAnsi" w:hAnsiTheme="minorHAnsi" w:cstheme="minorHAnsi"/>
                <w:bCs/>
                <w:sz w:val="16"/>
                <w:szCs w:val="16"/>
              </w:rPr>
              <w:t>harmful</w:t>
            </w:r>
          </w:p>
          <w:p w14:paraId="584DE17C" w14:textId="123D9501" w:rsidR="00474E88" w:rsidRPr="00474E88" w:rsidRDefault="00474E88" w:rsidP="00474E8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74E88">
              <w:rPr>
                <w:rFonts w:asciiTheme="minorHAnsi" w:hAnsiTheme="minorHAnsi" w:cstheme="minorHAnsi"/>
                <w:bCs/>
                <w:sz w:val="16"/>
                <w:szCs w:val="16"/>
              </w:rPr>
              <w:t>online bullying</w:t>
            </w:r>
          </w:p>
          <w:p w14:paraId="56DF562E" w14:textId="044C7F25" w:rsidR="00474E88" w:rsidRPr="00474E88" w:rsidRDefault="00474E88" w:rsidP="00474E8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74E88">
              <w:rPr>
                <w:rFonts w:asciiTheme="minorHAnsi" w:hAnsiTheme="minorHAnsi" w:cstheme="minorHAnsi"/>
                <w:bCs/>
                <w:sz w:val="16"/>
                <w:szCs w:val="16"/>
              </w:rPr>
              <w:t>online reputation</w:t>
            </w:r>
          </w:p>
          <w:p w14:paraId="247C7AD1" w14:textId="56BD24BE" w:rsidR="00474E88" w:rsidRPr="00474E88" w:rsidRDefault="00474E88" w:rsidP="00474E8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74E88">
              <w:rPr>
                <w:rFonts w:asciiTheme="minorHAnsi" w:hAnsiTheme="minorHAnsi" w:cstheme="minorHAnsi"/>
                <w:bCs/>
                <w:sz w:val="16"/>
                <w:szCs w:val="16"/>
              </w:rPr>
              <w:t>realistic</w:t>
            </w:r>
          </w:p>
          <w:p w14:paraId="14BFBAEE" w14:textId="2B62320F" w:rsidR="00474E88" w:rsidRPr="00474E88" w:rsidRDefault="00474E88" w:rsidP="00474E8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74E88">
              <w:rPr>
                <w:rFonts w:asciiTheme="minorHAnsi" w:hAnsiTheme="minorHAnsi" w:cstheme="minorHAnsi"/>
                <w:bCs/>
                <w:sz w:val="16"/>
                <w:szCs w:val="16"/>
              </w:rPr>
              <w:t>unrealistic</w:t>
            </w:r>
          </w:p>
          <w:p w14:paraId="1A72F0C3" w14:textId="77777777" w:rsidR="00474E88" w:rsidRPr="00474E88" w:rsidRDefault="00474E88" w:rsidP="00474E88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74E88">
              <w:rPr>
                <w:rFonts w:asciiTheme="minorHAnsi" w:hAnsiTheme="minorHAnsi" w:cstheme="minorHAnsi"/>
                <w:bCs/>
                <w:sz w:val="16"/>
                <w:szCs w:val="16"/>
              </w:rPr>
              <w:t>upstander</w:t>
            </w:r>
          </w:p>
          <w:p w14:paraId="3C6325D5" w14:textId="0BE79829" w:rsidR="00BC01DA" w:rsidRPr="003062CB" w:rsidRDefault="00BC01DA" w:rsidP="004A3CD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033" w:type="dxa"/>
          </w:tcPr>
          <w:p w14:paraId="164DDBE4" w14:textId="5D419C40" w:rsidR="00BC01DA" w:rsidRPr="00C03083" w:rsidRDefault="00EB2008" w:rsidP="004A3CD7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addictive</w:t>
            </w:r>
          </w:p>
          <w:p w14:paraId="0A9A3229" w14:textId="77777777" w:rsidR="00EB2008" w:rsidRPr="00C03083" w:rsidRDefault="00EB2008" w:rsidP="00EB2008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coastguard</w:t>
            </w:r>
          </w:p>
          <w:p w14:paraId="6EE783C9" w14:textId="77777777" w:rsidR="00EB2008" w:rsidRPr="00C03083" w:rsidRDefault="00EB2008" w:rsidP="00EB2008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drugs</w:t>
            </w:r>
          </w:p>
          <w:p w14:paraId="17E09CBF" w14:textId="77777777" w:rsidR="00EB2008" w:rsidRPr="00C03083" w:rsidRDefault="00EB2008" w:rsidP="00EB2008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public transport</w:t>
            </w:r>
          </w:p>
          <w:p w14:paraId="70D46623" w14:textId="77777777" w:rsidR="00374342" w:rsidRPr="00C03083" w:rsidRDefault="00374342" w:rsidP="00EB2008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violence</w:t>
            </w:r>
          </w:p>
          <w:p w14:paraId="3CC2DAAA" w14:textId="77777777" w:rsidR="00374342" w:rsidRPr="00C03083" w:rsidRDefault="00374342" w:rsidP="00374342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bystander </w:t>
            </w:r>
          </w:p>
          <w:p w14:paraId="4ECEC273" w14:textId="1C351DBF" w:rsidR="00374342" w:rsidRPr="00C03083" w:rsidRDefault="00374342" w:rsidP="00374342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consent</w:t>
            </w:r>
          </w:p>
          <w:p w14:paraId="4340E5C1" w14:textId="77777777" w:rsidR="009863EE" w:rsidRPr="00C03083" w:rsidRDefault="009863EE" w:rsidP="009863EE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emergency services</w:t>
            </w:r>
          </w:p>
          <w:p w14:paraId="557A438B" w14:textId="77777777" w:rsidR="009863EE" w:rsidRPr="00C03083" w:rsidRDefault="009863EE" w:rsidP="009863EE">
            <w:pPr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threat</w:t>
            </w:r>
          </w:p>
          <w:p w14:paraId="7A4EB0C9" w14:textId="3C8F0331" w:rsidR="009863EE" w:rsidRPr="00C03083" w:rsidRDefault="009863EE" w:rsidP="009863EE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cautious</w:t>
            </w:r>
          </w:p>
          <w:p w14:paraId="349817C3" w14:textId="77777777" w:rsidR="009863EE" w:rsidRPr="00C03083" w:rsidRDefault="009863EE" w:rsidP="00EB2008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peer pressure</w:t>
            </w:r>
          </w:p>
          <w:p w14:paraId="42AF2CB4" w14:textId="50326124" w:rsidR="00C03083" w:rsidRPr="00C03083" w:rsidRDefault="00C03083" w:rsidP="00EB200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03083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upstander</w:t>
            </w:r>
          </w:p>
        </w:tc>
      </w:tr>
      <w:tr w:rsidR="00571663" w14:paraId="0AEFE505" w14:textId="77777777" w:rsidTr="00BC01DA">
        <w:tc>
          <w:tcPr>
            <w:tcW w:w="1887" w:type="dxa"/>
            <w:shd w:val="clear" w:color="auto" w:fill="F2F2F2" w:themeFill="background1" w:themeFillShade="F2"/>
          </w:tcPr>
          <w:p w14:paraId="6B9F745B" w14:textId="6645FCFF" w:rsidR="00BC01DA" w:rsidRDefault="00BC01DA" w:rsidP="00C1014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C28E1">
              <w:rPr>
                <w:rFonts w:asciiTheme="minorHAnsi" w:hAnsiTheme="minorHAnsi" w:cstheme="minorHAnsi"/>
                <w:b/>
                <w:bCs/>
              </w:rPr>
              <w:t>Lesson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sequence</w:t>
            </w:r>
          </w:p>
        </w:tc>
        <w:tc>
          <w:tcPr>
            <w:tcW w:w="2265" w:type="dxa"/>
          </w:tcPr>
          <w:p w14:paraId="75AF0A91" w14:textId="77777777" w:rsidR="00D53B13" w:rsidRPr="00D53B13" w:rsidRDefault="00D53B13" w:rsidP="00D53B13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1" w:history="1">
              <w:r w:rsidRPr="00D53B13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What makes me who I am?</w:t>
              </w:r>
            </w:hyperlink>
          </w:p>
          <w:p w14:paraId="56815312" w14:textId="77777777" w:rsidR="00D53B13" w:rsidRPr="00D53B13" w:rsidRDefault="00D53B13" w:rsidP="00D53B1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73546FF" w14:textId="77777777" w:rsidR="00D53B13" w:rsidRPr="00D53B13" w:rsidRDefault="00D53B13" w:rsidP="00D53B13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2" w:history="1">
              <w:r w:rsidRPr="00D53B13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</w:t>
              </w:r>
              <w:proofErr w:type="gramStart"/>
              <w:r w:rsidRPr="00D53B13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2 :</w:t>
              </w:r>
              <w:proofErr w:type="gramEnd"/>
              <w:r w:rsidRPr="00D53B13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How do families show commitment to each other?</w:t>
              </w:r>
            </w:hyperlink>
          </w:p>
          <w:p w14:paraId="12DE7074" w14:textId="77777777" w:rsidR="00D53B13" w:rsidRPr="00D53B13" w:rsidRDefault="00D53B13" w:rsidP="00D53B1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1F19B40" w14:textId="77777777" w:rsidR="00D53B13" w:rsidRPr="00D53B13" w:rsidRDefault="00D53B13" w:rsidP="00D53B13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3" w:history="1">
              <w:r w:rsidRPr="00D53B13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How can families support and protect each other?</w:t>
              </w:r>
            </w:hyperlink>
          </w:p>
          <w:p w14:paraId="0851CFDF" w14:textId="77777777" w:rsidR="00D53B13" w:rsidRPr="00D53B13" w:rsidRDefault="00D53B13" w:rsidP="00D53B1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CDDAE55" w14:textId="77777777" w:rsidR="00D53B13" w:rsidRPr="00D53B13" w:rsidRDefault="00D53B13" w:rsidP="00D53B13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4" w:history="1">
              <w:r w:rsidRPr="00D53B13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What helps us make and maintain healthy friendships?</w:t>
              </w:r>
            </w:hyperlink>
          </w:p>
          <w:p w14:paraId="33C76A0C" w14:textId="77777777" w:rsidR="00D53B13" w:rsidRPr="00D53B13" w:rsidRDefault="00D53B13" w:rsidP="00D53B1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F75C2AD" w14:textId="77777777" w:rsidR="00D53B13" w:rsidRPr="00D53B13" w:rsidRDefault="00D53B13" w:rsidP="00D53B13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5" w:history="1">
              <w:r w:rsidRPr="00D53B13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How can we manage challenges in friendships?</w:t>
              </w:r>
            </w:hyperlink>
          </w:p>
          <w:p w14:paraId="10F65430" w14:textId="77777777" w:rsidR="00D53B13" w:rsidRPr="00D53B13" w:rsidRDefault="00D53B13" w:rsidP="00D53B1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C592C43" w14:textId="63BA51D8" w:rsidR="00BC01DA" w:rsidRPr="00D53B13" w:rsidRDefault="00D53B13" w:rsidP="00D53B1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16" w:history="1">
              <w:r w:rsidRPr="00D53B13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How can I be assertive and respectful?</w:t>
              </w:r>
            </w:hyperlink>
          </w:p>
        </w:tc>
        <w:tc>
          <w:tcPr>
            <w:tcW w:w="2034" w:type="dxa"/>
          </w:tcPr>
          <w:p w14:paraId="20C271A6" w14:textId="77777777" w:rsidR="005C6C80" w:rsidRDefault="005C6C80" w:rsidP="005C6C8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7" w:history="1">
              <w:r w:rsidRPr="005C6C8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do adverts try to influence us online?</w:t>
              </w:r>
            </w:hyperlink>
          </w:p>
          <w:p w14:paraId="200A74CB" w14:textId="77777777" w:rsidR="005C6C80" w:rsidRPr="005C6C80" w:rsidRDefault="005C6C80" w:rsidP="005C6C8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10F5B61" w14:textId="68A26602" w:rsidR="005C6C80" w:rsidRPr="005C6C80" w:rsidRDefault="005C6C80" w:rsidP="005C6C8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8" w:history="1">
              <w:r w:rsidRPr="005C6C8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are adverts chosen for me online?</w:t>
              </w:r>
            </w:hyperlink>
          </w:p>
          <w:p w14:paraId="22D75204" w14:textId="77777777" w:rsidR="005C6C80" w:rsidRDefault="005C6C80" w:rsidP="005C6C8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9" w:history="1">
              <w:r w:rsidRPr="005C6C8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How else am I influenced online?</w:t>
              </w:r>
            </w:hyperlink>
          </w:p>
          <w:p w14:paraId="09C4EBB2" w14:textId="77777777" w:rsidR="005C6C80" w:rsidRPr="005C6C80" w:rsidRDefault="005C6C80" w:rsidP="005C6C8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972355A" w14:textId="77777777" w:rsidR="005C6C80" w:rsidRDefault="005C6C80" w:rsidP="005C6C8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0" w:history="1">
              <w:r w:rsidRPr="005C6C8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How do online trends shape our choices offline?</w:t>
              </w:r>
            </w:hyperlink>
          </w:p>
          <w:p w14:paraId="336DD1BC" w14:textId="77777777" w:rsidR="005C6C80" w:rsidRPr="005C6C80" w:rsidRDefault="005C6C80" w:rsidP="005C6C8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D7585A0" w14:textId="77777777" w:rsidR="005C6C80" w:rsidRDefault="005C6C80" w:rsidP="005C6C8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1" w:history="1">
              <w:r w:rsidRPr="005C6C8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How does what we see online influence our viewpoints?</w:t>
              </w:r>
            </w:hyperlink>
          </w:p>
          <w:p w14:paraId="6F8683DF" w14:textId="77777777" w:rsidR="005C6C80" w:rsidRPr="005C6C80" w:rsidRDefault="005C6C80" w:rsidP="005C6C8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7D0144A" w14:textId="50943359" w:rsidR="00BC01DA" w:rsidRPr="00065390" w:rsidRDefault="005C6C80" w:rsidP="005C6C8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22" w:history="1">
              <w:r w:rsidRPr="005C6C8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How can some online messages be misleading?</w:t>
              </w:r>
            </w:hyperlink>
          </w:p>
        </w:tc>
        <w:tc>
          <w:tcPr>
            <w:tcW w:w="2178" w:type="dxa"/>
          </w:tcPr>
          <w:p w14:paraId="0DE640D4" w14:textId="77777777" w:rsidR="00BC01DA" w:rsidRPr="00065390" w:rsidRDefault="00BC01DA" w:rsidP="00C1014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1675B6FB" w14:textId="77777777" w:rsidR="00134790" w:rsidRDefault="00134790" w:rsidP="0013479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3" w:history="1">
              <w:r w:rsidRPr="0013479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does self-esteem help me?</w:t>
              </w:r>
            </w:hyperlink>
          </w:p>
          <w:p w14:paraId="1E74B6C3" w14:textId="77777777" w:rsidR="00134790" w:rsidRPr="00134790" w:rsidRDefault="00134790" w:rsidP="0013479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CF97002" w14:textId="77777777" w:rsidR="00134790" w:rsidRDefault="00134790" w:rsidP="0013479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4" w:history="1">
              <w:r w:rsidRPr="0013479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can I be respectful in different situations?</w:t>
              </w:r>
            </w:hyperlink>
          </w:p>
          <w:p w14:paraId="107955CF" w14:textId="77777777" w:rsidR="00134790" w:rsidRPr="00134790" w:rsidRDefault="00134790" w:rsidP="0013479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84AD8BD" w14:textId="77777777" w:rsidR="00134790" w:rsidRDefault="00134790" w:rsidP="0013479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5" w:history="1">
              <w:r w:rsidRPr="0013479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How can I set and respect boundaries?</w:t>
              </w:r>
            </w:hyperlink>
          </w:p>
          <w:p w14:paraId="64DED935" w14:textId="77777777" w:rsidR="00134790" w:rsidRPr="00134790" w:rsidRDefault="00134790" w:rsidP="0013479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A69A698" w14:textId="77777777" w:rsidR="00134790" w:rsidRDefault="00134790" w:rsidP="0013479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6" w:history="1">
              <w:r w:rsidRPr="0013479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How can we challenge unfairness?</w:t>
              </w:r>
            </w:hyperlink>
          </w:p>
          <w:p w14:paraId="2C099B0F" w14:textId="77777777" w:rsidR="00134790" w:rsidRPr="00134790" w:rsidRDefault="00134790" w:rsidP="0013479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229108D" w14:textId="77777777" w:rsidR="00134790" w:rsidRDefault="00134790" w:rsidP="0013479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7" w:history="1">
              <w:r w:rsidRPr="0013479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How can we work together to stop bullying?</w:t>
              </w:r>
            </w:hyperlink>
          </w:p>
          <w:p w14:paraId="7B60C647" w14:textId="77777777" w:rsidR="00134790" w:rsidRPr="00134790" w:rsidRDefault="00134790" w:rsidP="0013479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3EDDA96" w14:textId="3C6CCA76" w:rsidR="00BC01DA" w:rsidRPr="00134790" w:rsidRDefault="00134790" w:rsidP="0013479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28" w:history="1">
              <w:r w:rsidRPr="0013479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When and how should I seek help?</w:t>
              </w:r>
            </w:hyperlink>
          </w:p>
          <w:p w14:paraId="48D4600D" w14:textId="77777777" w:rsidR="00134790" w:rsidRDefault="00134790" w:rsidP="0013479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403CBB8" w14:textId="16E77731" w:rsidR="00134790" w:rsidRPr="00134790" w:rsidRDefault="00134790" w:rsidP="0013479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10B60FB6" w14:textId="77777777" w:rsidR="006A7A6F" w:rsidRDefault="006A7A6F" w:rsidP="006A7A6F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9" w:history="1">
              <w:r w:rsidRPr="006A7A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do online platforms keep users engaged?</w:t>
              </w:r>
            </w:hyperlink>
          </w:p>
          <w:p w14:paraId="6E039D56" w14:textId="77777777" w:rsidR="006A7A6F" w:rsidRPr="006A7A6F" w:rsidRDefault="006A7A6F" w:rsidP="006A7A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3857B6E" w14:textId="77777777" w:rsidR="006A7A6F" w:rsidRDefault="006A7A6F" w:rsidP="006A7A6F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0" w:history="1">
              <w:r w:rsidRPr="006A7A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can I make safe choices if I am gaming online?</w:t>
              </w:r>
            </w:hyperlink>
          </w:p>
          <w:p w14:paraId="79A0670A" w14:textId="77777777" w:rsidR="006A7A6F" w:rsidRPr="006A7A6F" w:rsidRDefault="006A7A6F" w:rsidP="006A7A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2DCFB49" w14:textId="77777777" w:rsidR="006A7A6F" w:rsidRDefault="006A7A6F" w:rsidP="006A7A6F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1" w:history="1">
              <w:r w:rsidRPr="006A7A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Is online content always realistic?</w:t>
              </w:r>
            </w:hyperlink>
          </w:p>
          <w:p w14:paraId="56C8EDA2" w14:textId="77777777" w:rsidR="006A7A6F" w:rsidRPr="006A7A6F" w:rsidRDefault="006A7A6F" w:rsidP="006A7A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A0EE92" w14:textId="77777777" w:rsidR="006A7A6F" w:rsidRDefault="006A7A6F" w:rsidP="006A7A6F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2" w:history="1">
              <w:r w:rsidRPr="006A7A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What is harmful online behaviour?</w:t>
              </w:r>
            </w:hyperlink>
          </w:p>
          <w:p w14:paraId="4A6692B8" w14:textId="77777777" w:rsidR="006A7A6F" w:rsidRPr="006A7A6F" w:rsidRDefault="006A7A6F" w:rsidP="006A7A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2ED22B7" w14:textId="77777777" w:rsidR="006A7A6F" w:rsidRPr="006A7A6F" w:rsidRDefault="006A7A6F" w:rsidP="006A7A6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3" w:history="1">
              <w:r w:rsidRPr="006A7A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Does what we post online matter?</w:t>
              </w:r>
            </w:hyperlink>
          </w:p>
          <w:p w14:paraId="50AB59B0" w14:textId="1E59B1DB" w:rsidR="00BC01DA" w:rsidRPr="00065390" w:rsidRDefault="006A7A6F" w:rsidP="006A7A6F">
            <w:pPr>
              <w:pStyle w:val="col-lg-4"/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hyperlink r:id="rId34" w:history="1">
              <w:r w:rsidRPr="006A7A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How does being online make me feel?</w:t>
              </w:r>
            </w:hyperlink>
          </w:p>
        </w:tc>
        <w:tc>
          <w:tcPr>
            <w:tcW w:w="2033" w:type="dxa"/>
          </w:tcPr>
          <w:p w14:paraId="52CA580D" w14:textId="77777777" w:rsidR="005E3615" w:rsidRDefault="005E3615" w:rsidP="005E3615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5" w:history="1">
              <w:r w:rsidRPr="005E361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can I stay safe on my own at home?</w:t>
              </w:r>
            </w:hyperlink>
          </w:p>
          <w:p w14:paraId="11EF2540" w14:textId="77777777" w:rsidR="005E3615" w:rsidRPr="005E3615" w:rsidRDefault="005E3615" w:rsidP="005E361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7A0D785" w14:textId="77777777" w:rsidR="005E3615" w:rsidRDefault="005E3615" w:rsidP="005E3615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6" w:history="1">
              <w:r w:rsidRPr="005E361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can I stay safe outside on my own?</w:t>
              </w:r>
            </w:hyperlink>
          </w:p>
          <w:p w14:paraId="009A5181" w14:textId="77777777" w:rsidR="005E3615" w:rsidRPr="005E3615" w:rsidRDefault="005E3615" w:rsidP="005E361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078D944" w14:textId="77777777" w:rsidR="005E3615" w:rsidRDefault="005E3615" w:rsidP="005E3615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7" w:history="1">
              <w:r w:rsidRPr="005E361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How can I travel safely on my own?</w:t>
              </w:r>
            </w:hyperlink>
          </w:p>
          <w:p w14:paraId="0B67ED5A" w14:textId="77777777" w:rsidR="005E3615" w:rsidRPr="005E3615" w:rsidRDefault="005E3615" w:rsidP="005E361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733D847" w14:textId="77777777" w:rsidR="005E3615" w:rsidRPr="005E3615" w:rsidRDefault="005E3615" w:rsidP="005E361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8" w:history="1">
              <w:r w:rsidRPr="005E361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How can I stay safe in, on and around water?</w:t>
              </w:r>
            </w:hyperlink>
          </w:p>
          <w:p w14:paraId="0AFCD5B7" w14:textId="77777777" w:rsidR="005E3615" w:rsidRDefault="005E3615" w:rsidP="005E3615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9" w:history="1">
              <w:r w:rsidRPr="005E361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How can I stay safe when I feel peer pressure?</w:t>
              </w:r>
            </w:hyperlink>
          </w:p>
          <w:p w14:paraId="5AF7EFBF" w14:textId="77777777" w:rsidR="005E3615" w:rsidRPr="005E3615" w:rsidRDefault="005E3615" w:rsidP="005E361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89C9AEA" w14:textId="209F909E" w:rsidR="00BC01DA" w:rsidRPr="00065390" w:rsidRDefault="005E3615" w:rsidP="005E361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40" w:history="1">
              <w:r w:rsidRPr="005E361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How can I stay safe around drugs?</w:t>
              </w:r>
            </w:hyperlink>
          </w:p>
        </w:tc>
      </w:tr>
    </w:tbl>
    <w:p w14:paraId="7CF79106" w14:textId="77777777" w:rsidR="009C28E1" w:rsidRPr="00065390" w:rsidRDefault="009C28E1" w:rsidP="00491D16">
      <w:pPr>
        <w:rPr>
          <w:rFonts w:ascii="Arial" w:hAnsi="Arial" w:cs="Arial"/>
          <w:sz w:val="10"/>
          <w:szCs w:val="10"/>
        </w:rPr>
      </w:pPr>
    </w:p>
    <w:sectPr w:rsidR="009C28E1" w:rsidRPr="00065390" w:rsidSect="008B4219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6838" w:h="11906" w:orient="landscape"/>
      <w:pgMar w:top="1800" w:right="1440" w:bottom="180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DE07A" w14:textId="77777777" w:rsidR="00EA3698" w:rsidRDefault="00EA3698">
      <w:r>
        <w:separator/>
      </w:r>
    </w:p>
  </w:endnote>
  <w:endnote w:type="continuationSeparator" w:id="0">
    <w:p w14:paraId="0F43963E" w14:textId="77777777" w:rsidR="00EA3698" w:rsidRDefault="00EA3698">
      <w:r>
        <w:continuationSeparator/>
      </w:r>
    </w:p>
  </w:endnote>
  <w:endnote w:type="continuationNotice" w:id="1">
    <w:p w14:paraId="04A919DA" w14:textId="77777777" w:rsidR="00EA3698" w:rsidRDefault="00EA36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572C" w14:textId="77777777" w:rsidR="00C30301" w:rsidRDefault="00C303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13900723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DF9E972" w14:textId="77777777" w:rsidR="005C2255" w:rsidRPr="005C2255" w:rsidRDefault="005C2255">
        <w:pPr>
          <w:pStyle w:val="Footer"/>
          <w:pBdr>
            <w:top w:val="single" w:sz="4" w:space="1" w:color="D9D9D9" w:themeColor="background1" w:themeShade="D9"/>
          </w:pBdr>
          <w:rPr>
            <w:rFonts w:asciiTheme="minorHAnsi" w:hAnsiTheme="minorHAnsi" w:cstheme="minorHAnsi"/>
            <w:b/>
            <w:bCs/>
            <w:sz w:val="20"/>
            <w:szCs w:val="20"/>
          </w:rPr>
        </w:pPr>
        <w:r w:rsidRPr="005C2255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C2255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5C2255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D84F4F" w:rsidRPr="00D84F4F">
          <w:rPr>
            <w:rFonts w:asciiTheme="minorHAnsi" w:hAnsiTheme="minorHAnsi" w:cstheme="minorHAnsi"/>
            <w:b/>
            <w:bCs/>
            <w:noProof/>
            <w:sz w:val="20"/>
            <w:szCs w:val="20"/>
          </w:rPr>
          <w:t>4</w:t>
        </w:r>
        <w:r w:rsidRPr="005C2255">
          <w:rPr>
            <w:rFonts w:asciiTheme="minorHAnsi" w:hAnsiTheme="minorHAnsi" w:cstheme="minorHAnsi"/>
            <w:b/>
            <w:bCs/>
            <w:noProof/>
            <w:sz w:val="20"/>
            <w:szCs w:val="20"/>
          </w:rPr>
          <w:fldChar w:fldCharType="end"/>
        </w:r>
        <w:r w:rsidRPr="005C2255">
          <w:rPr>
            <w:rFonts w:asciiTheme="minorHAnsi" w:hAnsiTheme="minorHAnsi" w:cstheme="minorHAnsi"/>
            <w:b/>
            <w:bCs/>
            <w:sz w:val="20"/>
            <w:szCs w:val="20"/>
          </w:rPr>
          <w:t xml:space="preserve"> | </w:t>
        </w:r>
        <w:r w:rsidRPr="005C2255">
          <w:rPr>
            <w:rFonts w:asciiTheme="minorHAnsi" w:hAnsiTheme="minorHAnsi" w:cstheme="minorHAnsi"/>
            <w:color w:val="7F7F7F" w:themeColor="background1" w:themeShade="7F"/>
            <w:spacing w:val="60"/>
            <w:sz w:val="20"/>
            <w:szCs w:val="20"/>
          </w:rPr>
          <w:t>Page</w:t>
        </w:r>
      </w:p>
    </w:sdtContent>
  </w:sdt>
  <w:p w14:paraId="577DABDB" w14:textId="77777777" w:rsidR="00DC2D64" w:rsidRPr="00807FBD" w:rsidRDefault="00DC2D64">
    <w:pPr>
      <w:pStyle w:val="Footer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CDE52" w14:textId="77777777" w:rsidR="00C30301" w:rsidRDefault="00C303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16FC4" w14:textId="77777777" w:rsidR="00EA3698" w:rsidRDefault="00EA3698">
      <w:r>
        <w:separator/>
      </w:r>
    </w:p>
  </w:footnote>
  <w:footnote w:type="continuationSeparator" w:id="0">
    <w:p w14:paraId="33E43EEC" w14:textId="77777777" w:rsidR="00EA3698" w:rsidRDefault="00EA3698">
      <w:r>
        <w:continuationSeparator/>
      </w:r>
    </w:p>
  </w:footnote>
  <w:footnote w:type="continuationNotice" w:id="1">
    <w:p w14:paraId="21F759AE" w14:textId="77777777" w:rsidR="00EA3698" w:rsidRDefault="00EA36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C06FC" w14:textId="77777777" w:rsidR="00C30301" w:rsidRDefault="00C303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960BD" w14:textId="3984C060" w:rsidR="00BC474F" w:rsidRDefault="00491D16" w:rsidP="009E72B3">
    <w:pPr>
      <w:pStyle w:val="Header"/>
      <w:rPr>
        <w:rFonts w:ascii="Calibri" w:hAnsi="Calibri"/>
        <w:b/>
        <w:noProof/>
        <w:color w:val="FF0000"/>
        <w:sz w:val="52"/>
        <w:szCs w:val="52"/>
      </w:rPr>
    </w:pPr>
    <w:r w:rsidRPr="00491D16">
      <w:rPr>
        <w:rFonts w:ascii="Calibri" w:hAnsi="Calibri"/>
        <w:b/>
        <w:noProof/>
        <w:color w:val="FF0000"/>
        <w:sz w:val="52"/>
        <w:szCs w:val="52"/>
        <w:lang w:eastAsia="en-GB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7D3C99F" wp14:editId="72EABE83">
              <wp:simplePos x="0" y="0"/>
              <wp:positionH relativeFrom="column">
                <wp:posOffset>-542925</wp:posOffset>
              </wp:positionH>
              <wp:positionV relativeFrom="paragraph">
                <wp:posOffset>-85725</wp:posOffset>
              </wp:positionV>
              <wp:extent cx="2143125" cy="93345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78B92E" w14:textId="77777777" w:rsidR="00491D16" w:rsidRDefault="00491D16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69A1B8B7" wp14:editId="7CDE9EB9">
                                <wp:extent cx="1334736" cy="736979"/>
                                <wp:effectExtent l="0" t="0" r="0" b="635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Logo_orange1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8243" cy="7444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D3C9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2.75pt;margin-top:-6.75pt;width:168.75pt;height:7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" stroked="f">
              <v:textbox>
                <w:txbxContent>
                  <w:p w14:paraId="1F78B92E" w14:textId="77777777" w:rsidR="00491D16" w:rsidRDefault="00491D16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69A1B8B7" wp14:editId="7CDE9EB9">
                          <wp:extent cx="1334736" cy="736979"/>
                          <wp:effectExtent l="0" t="0" r="0" b="635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Logo_orange1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8243" cy="7444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B4219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29B9B0E" wp14:editId="16983E7B">
              <wp:simplePos x="0" y="0"/>
              <wp:positionH relativeFrom="column">
                <wp:posOffset>8382000</wp:posOffset>
              </wp:positionH>
              <wp:positionV relativeFrom="paragraph">
                <wp:posOffset>-66675</wp:posOffset>
              </wp:positionV>
              <wp:extent cx="955040" cy="85153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851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E34AD9" w14:textId="77777777" w:rsidR="008B4219" w:rsidRDefault="008B4219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4843E8" wp14:editId="1061C95E">
                                <wp:extent cx="777875" cy="764540"/>
                                <wp:effectExtent l="0" t="0" r="0" b="0"/>
                                <wp:docPr id="5" name="Picture 5" descr="Easterside Logo Sma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 descr="Easterside Logo Smal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7875" cy="764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9B9B0E" id="_x0000_s1027" type="#_x0000_t202" style="position:absolute;margin-left:660pt;margin-top:-5.25pt;width:75.2pt;height:67.05pt;z-index:25165824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" stroked="f">
              <v:textbox style="mso-fit-shape-to-text:t">
                <w:txbxContent>
                  <w:p w14:paraId="2CE34AD9" w14:textId="77777777" w:rsidR="008B4219" w:rsidRDefault="008B4219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4843E8" wp14:editId="1061C95E">
                          <wp:extent cx="777875" cy="764540"/>
                          <wp:effectExtent l="0" t="0" r="0" b="0"/>
                          <wp:docPr id="5" name="Picture 5" descr="Easterside Logo Sma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Easterside Logo Smal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7875" cy="764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E72B3">
      <w:rPr>
        <w:rFonts w:ascii="Calibri" w:hAnsi="Calibri"/>
        <w:b/>
        <w:noProof/>
        <w:color w:val="FF0000"/>
        <w:sz w:val="52"/>
        <w:szCs w:val="52"/>
      </w:rPr>
      <w:t xml:space="preserve">               </w:t>
    </w:r>
    <w:r w:rsidR="00F04019">
      <w:rPr>
        <w:rFonts w:ascii="Calibri" w:hAnsi="Calibri"/>
        <w:b/>
        <w:noProof/>
        <w:color w:val="FF0000"/>
        <w:sz w:val="52"/>
        <w:szCs w:val="52"/>
      </w:rPr>
      <w:t>EASTERSIDE ACADEMY</w:t>
    </w:r>
  </w:p>
  <w:p w14:paraId="1522808F" w14:textId="1DE452C6" w:rsidR="00152905" w:rsidRDefault="009E72B3" w:rsidP="00152905">
    <w:pPr>
      <w:pStyle w:val="Header"/>
      <w:rPr>
        <w:rFonts w:ascii="Arial" w:hAnsi="Arial" w:cs="Arial"/>
        <w:b/>
        <w:noProof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t xml:space="preserve">                </w:t>
    </w:r>
    <w:r w:rsidR="00724AAB">
      <w:rPr>
        <w:rFonts w:ascii="Arial" w:hAnsi="Arial" w:cs="Arial"/>
        <w:b/>
        <w:noProof/>
        <w:sz w:val="36"/>
        <w:szCs w:val="36"/>
      </w:rPr>
      <w:t xml:space="preserve">    </w:t>
    </w:r>
    <w:r w:rsidR="00437BA5">
      <w:rPr>
        <w:rFonts w:ascii="Arial" w:hAnsi="Arial" w:cs="Arial"/>
        <w:b/>
        <w:noProof/>
        <w:sz w:val="36"/>
        <w:szCs w:val="36"/>
      </w:rPr>
      <w:t>PSHE</w:t>
    </w:r>
    <w:r w:rsidR="00BC474F">
      <w:rPr>
        <w:rFonts w:ascii="Arial" w:hAnsi="Arial" w:cs="Arial"/>
        <w:b/>
        <w:noProof/>
        <w:sz w:val="36"/>
        <w:szCs w:val="36"/>
      </w:rPr>
      <w:t xml:space="preserve"> Curriuclum</w:t>
    </w:r>
    <w:r>
      <w:rPr>
        <w:rFonts w:ascii="Arial" w:hAnsi="Arial" w:cs="Arial"/>
        <w:b/>
        <w:noProof/>
        <w:sz w:val="36"/>
        <w:szCs w:val="36"/>
      </w:rPr>
      <w:t xml:space="preserve"> Overview</w:t>
    </w:r>
  </w:p>
  <w:p w14:paraId="76991014" w14:textId="4E28137B" w:rsidR="00F04019" w:rsidRPr="009E72B3" w:rsidRDefault="00152905" w:rsidP="00152905">
    <w:pPr>
      <w:pStyle w:val="Header"/>
      <w:rPr>
        <w:rFonts w:ascii="Arial" w:hAnsi="Arial" w:cs="Arial"/>
        <w:b/>
        <w:noProof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t xml:space="preserve">                              </w:t>
    </w:r>
    <w:r w:rsidR="00C30301">
      <w:rPr>
        <w:rFonts w:ascii="Arial" w:hAnsi="Arial" w:cs="Arial"/>
        <w:b/>
        <w:noProof/>
        <w:sz w:val="36"/>
        <w:szCs w:val="36"/>
      </w:rPr>
      <w:t>UKS2</w:t>
    </w:r>
    <w:r w:rsidR="00DA7AC6">
      <w:rPr>
        <w:rFonts w:ascii="Arial" w:hAnsi="Arial" w:cs="Arial"/>
        <w:b/>
        <w:noProof/>
        <w:sz w:val="36"/>
        <w:szCs w:val="36"/>
      </w:rPr>
      <w:t xml:space="preserve"> – Cycle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A86F3" w14:textId="77777777" w:rsidR="00C30301" w:rsidRDefault="00C303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18DD"/>
    <w:multiLevelType w:val="multilevel"/>
    <w:tmpl w:val="2D8C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9363F"/>
    <w:multiLevelType w:val="multilevel"/>
    <w:tmpl w:val="B3BCE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310FB"/>
    <w:multiLevelType w:val="multilevel"/>
    <w:tmpl w:val="4A9CA3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DD0779"/>
    <w:multiLevelType w:val="multilevel"/>
    <w:tmpl w:val="B28A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C25A2"/>
    <w:multiLevelType w:val="multilevel"/>
    <w:tmpl w:val="F1169C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7D12AE"/>
    <w:multiLevelType w:val="multilevel"/>
    <w:tmpl w:val="AB5E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BE45E2"/>
    <w:multiLevelType w:val="multilevel"/>
    <w:tmpl w:val="6CF4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501D97"/>
    <w:multiLevelType w:val="multilevel"/>
    <w:tmpl w:val="E4AE85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A65948"/>
    <w:multiLevelType w:val="multilevel"/>
    <w:tmpl w:val="C34C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1E64B3"/>
    <w:multiLevelType w:val="multilevel"/>
    <w:tmpl w:val="EC42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682A7E"/>
    <w:multiLevelType w:val="multilevel"/>
    <w:tmpl w:val="E362A8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E90292"/>
    <w:multiLevelType w:val="multilevel"/>
    <w:tmpl w:val="8D0E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D96845"/>
    <w:multiLevelType w:val="multilevel"/>
    <w:tmpl w:val="D1FC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9D102A"/>
    <w:multiLevelType w:val="multilevel"/>
    <w:tmpl w:val="9B521E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A057D1"/>
    <w:multiLevelType w:val="multilevel"/>
    <w:tmpl w:val="72EEA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111B7B"/>
    <w:multiLevelType w:val="hybridMultilevel"/>
    <w:tmpl w:val="0E3459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3873D82"/>
    <w:multiLevelType w:val="multilevel"/>
    <w:tmpl w:val="EB42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6616B0"/>
    <w:multiLevelType w:val="multilevel"/>
    <w:tmpl w:val="3166A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9850B2"/>
    <w:multiLevelType w:val="multilevel"/>
    <w:tmpl w:val="11F2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0025DC"/>
    <w:multiLevelType w:val="hybridMultilevel"/>
    <w:tmpl w:val="52724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B67504"/>
    <w:multiLevelType w:val="multilevel"/>
    <w:tmpl w:val="D7C89C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E01D6A"/>
    <w:multiLevelType w:val="multilevel"/>
    <w:tmpl w:val="63B0F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B27093"/>
    <w:multiLevelType w:val="multilevel"/>
    <w:tmpl w:val="27DC9A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1576B7"/>
    <w:multiLevelType w:val="hybridMultilevel"/>
    <w:tmpl w:val="E9B66B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A5040A1"/>
    <w:multiLevelType w:val="multilevel"/>
    <w:tmpl w:val="51569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E94F7D"/>
    <w:multiLevelType w:val="multilevel"/>
    <w:tmpl w:val="855A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8237AB"/>
    <w:multiLevelType w:val="multilevel"/>
    <w:tmpl w:val="ABD80A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325D15"/>
    <w:multiLevelType w:val="multilevel"/>
    <w:tmpl w:val="67F46F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6E055D"/>
    <w:multiLevelType w:val="multilevel"/>
    <w:tmpl w:val="BFEC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732EDF"/>
    <w:multiLevelType w:val="multilevel"/>
    <w:tmpl w:val="9BB6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6D2855"/>
    <w:multiLevelType w:val="multilevel"/>
    <w:tmpl w:val="E8860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EE4B66"/>
    <w:multiLevelType w:val="multilevel"/>
    <w:tmpl w:val="802C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DF47B5"/>
    <w:multiLevelType w:val="multilevel"/>
    <w:tmpl w:val="58DC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C24E57"/>
    <w:multiLevelType w:val="hybridMultilevel"/>
    <w:tmpl w:val="2D9032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AB3D5A"/>
    <w:multiLevelType w:val="multilevel"/>
    <w:tmpl w:val="B14ADA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0D5EEF"/>
    <w:multiLevelType w:val="multilevel"/>
    <w:tmpl w:val="5EBE1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3F54BE"/>
    <w:multiLevelType w:val="multilevel"/>
    <w:tmpl w:val="69D6A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415F8F"/>
    <w:multiLevelType w:val="multilevel"/>
    <w:tmpl w:val="6DE2E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020F0F"/>
    <w:multiLevelType w:val="hybridMultilevel"/>
    <w:tmpl w:val="E1C012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C357EE"/>
    <w:multiLevelType w:val="multilevel"/>
    <w:tmpl w:val="1284A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67672280">
    <w:abstractNumId w:val="38"/>
  </w:num>
  <w:num w:numId="2" w16cid:durableId="1010062274">
    <w:abstractNumId w:val="33"/>
  </w:num>
  <w:num w:numId="3" w16cid:durableId="102923930">
    <w:abstractNumId w:val="23"/>
  </w:num>
  <w:num w:numId="4" w16cid:durableId="127213527">
    <w:abstractNumId w:val="19"/>
  </w:num>
  <w:num w:numId="5" w16cid:durableId="286400883">
    <w:abstractNumId w:val="20"/>
  </w:num>
  <w:num w:numId="6" w16cid:durableId="327752807">
    <w:abstractNumId w:val="37"/>
  </w:num>
  <w:num w:numId="7" w16cid:durableId="368188123">
    <w:abstractNumId w:val="30"/>
  </w:num>
  <w:num w:numId="8" w16cid:durableId="2028558657">
    <w:abstractNumId w:val="34"/>
  </w:num>
  <w:num w:numId="9" w16cid:durableId="1285238417">
    <w:abstractNumId w:val="10"/>
  </w:num>
  <w:num w:numId="10" w16cid:durableId="1243102393">
    <w:abstractNumId w:val="26"/>
  </w:num>
  <w:num w:numId="11" w16cid:durableId="1197161895">
    <w:abstractNumId w:val="27"/>
  </w:num>
  <w:num w:numId="12" w16cid:durableId="1636525713">
    <w:abstractNumId w:val="4"/>
  </w:num>
  <w:num w:numId="13" w16cid:durableId="1532305876">
    <w:abstractNumId w:val="17"/>
  </w:num>
  <w:num w:numId="14" w16cid:durableId="73212312">
    <w:abstractNumId w:val="7"/>
  </w:num>
  <w:num w:numId="15" w16cid:durableId="880214968">
    <w:abstractNumId w:val="39"/>
  </w:num>
  <w:num w:numId="16" w16cid:durableId="530655576">
    <w:abstractNumId w:val="13"/>
  </w:num>
  <w:num w:numId="17" w16cid:durableId="968121216">
    <w:abstractNumId w:val="2"/>
  </w:num>
  <w:num w:numId="18" w16cid:durableId="722868449">
    <w:abstractNumId w:val="16"/>
  </w:num>
  <w:num w:numId="19" w16cid:durableId="406003376">
    <w:abstractNumId w:val="21"/>
  </w:num>
  <w:num w:numId="20" w16cid:durableId="1781099542">
    <w:abstractNumId w:val="36"/>
  </w:num>
  <w:num w:numId="21" w16cid:durableId="1192189594">
    <w:abstractNumId w:val="22"/>
  </w:num>
  <w:num w:numId="22" w16cid:durableId="1209797352">
    <w:abstractNumId w:val="32"/>
  </w:num>
  <w:num w:numId="23" w16cid:durableId="656224957">
    <w:abstractNumId w:val="35"/>
  </w:num>
  <w:num w:numId="24" w16cid:durableId="735054061">
    <w:abstractNumId w:val="12"/>
  </w:num>
  <w:num w:numId="25" w16cid:durableId="102114086">
    <w:abstractNumId w:val="15"/>
  </w:num>
  <w:num w:numId="26" w16cid:durableId="1272317820">
    <w:abstractNumId w:val="14"/>
  </w:num>
  <w:num w:numId="27" w16cid:durableId="1192499034">
    <w:abstractNumId w:val="1"/>
  </w:num>
  <w:num w:numId="28" w16cid:durableId="2045865499">
    <w:abstractNumId w:val="9"/>
  </w:num>
  <w:num w:numId="29" w16cid:durableId="2017607498">
    <w:abstractNumId w:val="8"/>
  </w:num>
  <w:num w:numId="30" w16cid:durableId="1888029918">
    <w:abstractNumId w:val="29"/>
  </w:num>
  <w:num w:numId="31" w16cid:durableId="894003693">
    <w:abstractNumId w:val="11"/>
  </w:num>
  <w:num w:numId="32" w16cid:durableId="1739205185">
    <w:abstractNumId w:val="0"/>
  </w:num>
  <w:num w:numId="33" w16cid:durableId="1560092207">
    <w:abstractNumId w:val="24"/>
  </w:num>
  <w:num w:numId="34" w16cid:durableId="502353393">
    <w:abstractNumId w:val="31"/>
  </w:num>
  <w:num w:numId="35" w16cid:durableId="1092504943">
    <w:abstractNumId w:val="28"/>
  </w:num>
  <w:num w:numId="36" w16cid:durableId="1536504850">
    <w:abstractNumId w:val="25"/>
  </w:num>
  <w:num w:numId="37" w16cid:durableId="1940286181">
    <w:abstractNumId w:val="6"/>
  </w:num>
  <w:num w:numId="38" w16cid:durableId="651523862">
    <w:abstractNumId w:val="5"/>
  </w:num>
  <w:num w:numId="39" w16cid:durableId="1970014708">
    <w:abstractNumId w:val="18"/>
  </w:num>
  <w:num w:numId="40" w16cid:durableId="1203860033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377"/>
    <w:rsid w:val="00001432"/>
    <w:rsid w:val="0000303C"/>
    <w:rsid w:val="00003667"/>
    <w:rsid w:val="0000401D"/>
    <w:rsid w:val="00011BD4"/>
    <w:rsid w:val="000138CB"/>
    <w:rsid w:val="00023327"/>
    <w:rsid w:val="00023C71"/>
    <w:rsid w:val="00025479"/>
    <w:rsid w:val="00033024"/>
    <w:rsid w:val="00036166"/>
    <w:rsid w:val="000402C0"/>
    <w:rsid w:val="00042401"/>
    <w:rsid w:val="00050B4C"/>
    <w:rsid w:val="00057F3C"/>
    <w:rsid w:val="00065390"/>
    <w:rsid w:val="0006588E"/>
    <w:rsid w:val="000668FF"/>
    <w:rsid w:val="00075EA3"/>
    <w:rsid w:val="00077AB6"/>
    <w:rsid w:val="000813FE"/>
    <w:rsid w:val="00083FEC"/>
    <w:rsid w:val="00090FE5"/>
    <w:rsid w:val="00092D7F"/>
    <w:rsid w:val="000957BD"/>
    <w:rsid w:val="000A60E0"/>
    <w:rsid w:val="000A67B6"/>
    <w:rsid w:val="000A7108"/>
    <w:rsid w:val="000B3D3D"/>
    <w:rsid w:val="000B5B5A"/>
    <w:rsid w:val="000B5D41"/>
    <w:rsid w:val="000B7EB9"/>
    <w:rsid w:val="000C662B"/>
    <w:rsid w:val="000E19F8"/>
    <w:rsid w:val="000E4BCF"/>
    <w:rsid w:val="000F2103"/>
    <w:rsid w:val="000F30B2"/>
    <w:rsid w:val="000F331D"/>
    <w:rsid w:val="0010181A"/>
    <w:rsid w:val="001120E3"/>
    <w:rsid w:val="00112669"/>
    <w:rsid w:val="001135B5"/>
    <w:rsid w:val="001138FC"/>
    <w:rsid w:val="00116EE1"/>
    <w:rsid w:val="00120D64"/>
    <w:rsid w:val="00122272"/>
    <w:rsid w:val="00124675"/>
    <w:rsid w:val="00127C55"/>
    <w:rsid w:val="00134790"/>
    <w:rsid w:val="00135178"/>
    <w:rsid w:val="00137347"/>
    <w:rsid w:val="00140666"/>
    <w:rsid w:val="001435F2"/>
    <w:rsid w:val="00143818"/>
    <w:rsid w:val="0014406A"/>
    <w:rsid w:val="00144ADA"/>
    <w:rsid w:val="0014786C"/>
    <w:rsid w:val="00150554"/>
    <w:rsid w:val="0015229F"/>
    <w:rsid w:val="00152905"/>
    <w:rsid w:val="001534D9"/>
    <w:rsid w:val="00154AB2"/>
    <w:rsid w:val="00156B7C"/>
    <w:rsid w:val="001622C5"/>
    <w:rsid w:val="00163A77"/>
    <w:rsid w:val="00172D98"/>
    <w:rsid w:val="001750C0"/>
    <w:rsid w:val="00185145"/>
    <w:rsid w:val="00186D10"/>
    <w:rsid w:val="00187F14"/>
    <w:rsid w:val="0019543A"/>
    <w:rsid w:val="00196B6F"/>
    <w:rsid w:val="001A126F"/>
    <w:rsid w:val="001A36E7"/>
    <w:rsid w:val="001A3F9A"/>
    <w:rsid w:val="001A5C4E"/>
    <w:rsid w:val="001A5CA5"/>
    <w:rsid w:val="001A784D"/>
    <w:rsid w:val="001B1522"/>
    <w:rsid w:val="001B182E"/>
    <w:rsid w:val="001B1E74"/>
    <w:rsid w:val="001C0E76"/>
    <w:rsid w:val="001C248C"/>
    <w:rsid w:val="001C2E1B"/>
    <w:rsid w:val="001C6EB0"/>
    <w:rsid w:val="001D03F2"/>
    <w:rsid w:val="001D057B"/>
    <w:rsid w:val="001D2C09"/>
    <w:rsid w:val="001D72BC"/>
    <w:rsid w:val="001E2107"/>
    <w:rsid w:val="001E2599"/>
    <w:rsid w:val="001F22C8"/>
    <w:rsid w:val="001F23BA"/>
    <w:rsid w:val="00207661"/>
    <w:rsid w:val="00211B2D"/>
    <w:rsid w:val="002159DF"/>
    <w:rsid w:val="00233354"/>
    <w:rsid w:val="002338F7"/>
    <w:rsid w:val="00235276"/>
    <w:rsid w:val="002619C9"/>
    <w:rsid w:val="0026778B"/>
    <w:rsid w:val="00271DD6"/>
    <w:rsid w:val="00277D96"/>
    <w:rsid w:val="0028329D"/>
    <w:rsid w:val="00290CBA"/>
    <w:rsid w:val="002916DB"/>
    <w:rsid w:val="00294CFB"/>
    <w:rsid w:val="00297D25"/>
    <w:rsid w:val="002A74B3"/>
    <w:rsid w:val="002A75BA"/>
    <w:rsid w:val="002B1243"/>
    <w:rsid w:val="002B219D"/>
    <w:rsid w:val="002B3D2C"/>
    <w:rsid w:val="002C10FD"/>
    <w:rsid w:val="002C5E6D"/>
    <w:rsid w:val="002D3D77"/>
    <w:rsid w:val="002D7988"/>
    <w:rsid w:val="002E1965"/>
    <w:rsid w:val="002F2A1E"/>
    <w:rsid w:val="002F69E9"/>
    <w:rsid w:val="0030371D"/>
    <w:rsid w:val="00303C62"/>
    <w:rsid w:val="003046E9"/>
    <w:rsid w:val="003062CB"/>
    <w:rsid w:val="003120A2"/>
    <w:rsid w:val="00316172"/>
    <w:rsid w:val="00323E64"/>
    <w:rsid w:val="003241B8"/>
    <w:rsid w:val="0032425D"/>
    <w:rsid w:val="00326F5A"/>
    <w:rsid w:val="003314C7"/>
    <w:rsid w:val="003328D2"/>
    <w:rsid w:val="00334070"/>
    <w:rsid w:val="0033449A"/>
    <w:rsid w:val="00335ABE"/>
    <w:rsid w:val="003363FF"/>
    <w:rsid w:val="00337D1C"/>
    <w:rsid w:val="003430C3"/>
    <w:rsid w:val="00343982"/>
    <w:rsid w:val="00343AE5"/>
    <w:rsid w:val="00344882"/>
    <w:rsid w:val="00350003"/>
    <w:rsid w:val="00350778"/>
    <w:rsid w:val="00351C76"/>
    <w:rsid w:val="00351DB5"/>
    <w:rsid w:val="00357026"/>
    <w:rsid w:val="00357131"/>
    <w:rsid w:val="00365FC8"/>
    <w:rsid w:val="00374342"/>
    <w:rsid w:val="0038106F"/>
    <w:rsid w:val="003A0FE8"/>
    <w:rsid w:val="003A51BD"/>
    <w:rsid w:val="003A6AAC"/>
    <w:rsid w:val="003B0CAE"/>
    <w:rsid w:val="003B3971"/>
    <w:rsid w:val="003B40F6"/>
    <w:rsid w:val="003B4576"/>
    <w:rsid w:val="003B4CE3"/>
    <w:rsid w:val="003C34F2"/>
    <w:rsid w:val="003C3FB8"/>
    <w:rsid w:val="003C4608"/>
    <w:rsid w:val="003C6A4A"/>
    <w:rsid w:val="003D2E3E"/>
    <w:rsid w:val="003E20F2"/>
    <w:rsid w:val="003E3E8A"/>
    <w:rsid w:val="003E774E"/>
    <w:rsid w:val="003F0A8A"/>
    <w:rsid w:val="003F1D97"/>
    <w:rsid w:val="003F1DC6"/>
    <w:rsid w:val="003F3D84"/>
    <w:rsid w:val="0040179D"/>
    <w:rsid w:val="004214B0"/>
    <w:rsid w:val="00423518"/>
    <w:rsid w:val="00425530"/>
    <w:rsid w:val="00425779"/>
    <w:rsid w:val="00431EB4"/>
    <w:rsid w:val="00437BA5"/>
    <w:rsid w:val="0044272F"/>
    <w:rsid w:val="0046175F"/>
    <w:rsid w:val="004645F9"/>
    <w:rsid w:val="004669A3"/>
    <w:rsid w:val="004678B7"/>
    <w:rsid w:val="00471377"/>
    <w:rsid w:val="004722B6"/>
    <w:rsid w:val="004732F0"/>
    <w:rsid w:val="00474E88"/>
    <w:rsid w:val="00481AD3"/>
    <w:rsid w:val="00482376"/>
    <w:rsid w:val="00482837"/>
    <w:rsid w:val="00482ABC"/>
    <w:rsid w:val="0048339A"/>
    <w:rsid w:val="00487A10"/>
    <w:rsid w:val="00491BF1"/>
    <w:rsid w:val="00491D16"/>
    <w:rsid w:val="0049660B"/>
    <w:rsid w:val="004A066C"/>
    <w:rsid w:val="004A3CD7"/>
    <w:rsid w:val="004A7266"/>
    <w:rsid w:val="004D138F"/>
    <w:rsid w:val="004D7D67"/>
    <w:rsid w:val="004E19C9"/>
    <w:rsid w:val="004E61E1"/>
    <w:rsid w:val="004F1C5A"/>
    <w:rsid w:val="00500C96"/>
    <w:rsid w:val="005049BD"/>
    <w:rsid w:val="005058D6"/>
    <w:rsid w:val="0050621A"/>
    <w:rsid w:val="005138A2"/>
    <w:rsid w:val="00532D1C"/>
    <w:rsid w:val="005419D2"/>
    <w:rsid w:val="005457A8"/>
    <w:rsid w:val="00545F40"/>
    <w:rsid w:val="005467C0"/>
    <w:rsid w:val="00550AC7"/>
    <w:rsid w:val="00550F8E"/>
    <w:rsid w:val="00551A28"/>
    <w:rsid w:val="005568B6"/>
    <w:rsid w:val="005600E8"/>
    <w:rsid w:val="005610CB"/>
    <w:rsid w:val="0056516B"/>
    <w:rsid w:val="00567D8D"/>
    <w:rsid w:val="00571663"/>
    <w:rsid w:val="0057630E"/>
    <w:rsid w:val="00576B92"/>
    <w:rsid w:val="00587EB5"/>
    <w:rsid w:val="0059081E"/>
    <w:rsid w:val="005973C3"/>
    <w:rsid w:val="00597A1E"/>
    <w:rsid w:val="005A0C0C"/>
    <w:rsid w:val="005A6211"/>
    <w:rsid w:val="005A7F17"/>
    <w:rsid w:val="005B0A9F"/>
    <w:rsid w:val="005B3681"/>
    <w:rsid w:val="005B5ED7"/>
    <w:rsid w:val="005B6009"/>
    <w:rsid w:val="005C2255"/>
    <w:rsid w:val="005C39C6"/>
    <w:rsid w:val="005C4C73"/>
    <w:rsid w:val="005C6C80"/>
    <w:rsid w:val="005D0296"/>
    <w:rsid w:val="005D5331"/>
    <w:rsid w:val="005D7795"/>
    <w:rsid w:val="005E0051"/>
    <w:rsid w:val="005E2AEE"/>
    <w:rsid w:val="005E3615"/>
    <w:rsid w:val="006110B9"/>
    <w:rsid w:val="00613C30"/>
    <w:rsid w:val="00624D4D"/>
    <w:rsid w:val="0063321B"/>
    <w:rsid w:val="00635261"/>
    <w:rsid w:val="00636922"/>
    <w:rsid w:val="0064451C"/>
    <w:rsid w:val="0065067A"/>
    <w:rsid w:val="00661E9B"/>
    <w:rsid w:val="006634DA"/>
    <w:rsid w:val="00665353"/>
    <w:rsid w:val="00671D8A"/>
    <w:rsid w:val="00683974"/>
    <w:rsid w:val="006977EB"/>
    <w:rsid w:val="006A0CE1"/>
    <w:rsid w:val="006A7A6F"/>
    <w:rsid w:val="006B21FB"/>
    <w:rsid w:val="006B251F"/>
    <w:rsid w:val="006B2A88"/>
    <w:rsid w:val="006B4089"/>
    <w:rsid w:val="006C4699"/>
    <w:rsid w:val="006D0058"/>
    <w:rsid w:val="006D6C25"/>
    <w:rsid w:val="006E1A43"/>
    <w:rsid w:val="006E55AC"/>
    <w:rsid w:val="006F2A30"/>
    <w:rsid w:val="006F2DDE"/>
    <w:rsid w:val="006F4A0A"/>
    <w:rsid w:val="00704DF6"/>
    <w:rsid w:val="00707202"/>
    <w:rsid w:val="00710B01"/>
    <w:rsid w:val="00710F04"/>
    <w:rsid w:val="00713A49"/>
    <w:rsid w:val="0071511E"/>
    <w:rsid w:val="00715154"/>
    <w:rsid w:val="007203DC"/>
    <w:rsid w:val="007204E2"/>
    <w:rsid w:val="00724AAB"/>
    <w:rsid w:val="00725CF7"/>
    <w:rsid w:val="0073286D"/>
    <w:rsid w:val="00736E72"/>
    <w:rsid w:val="007528B6"/>
    <w:rsid w:val="00752B7F"/>
    <w:rsid w:val="007574A6"/>
    <w:rsid w:val="007613E5"/>
    <w:rsid w:val="00772BC5"/>
    <w:rsid w:val="00773EF3"/>
    <w:rsid w:val="007761A0"/>
    <w:rsid w:val="00783EEB"/>
    <w:rsid w:val="0078673E"/>
    <w:rsid w:val="00797025"/>
    <w:rsid w:val="007B38CB"/>
    <w:rsid w:val="007B53BE"/>
    <w:rsid w:val="007B5ACD"/>
    <w:rsid w:val="007C52B6"/>
    <w:rsid w:val="007C698B"/>
    <w:rsid w:val="007D034F"/>
    <w:rsid w:val="007D1307"/>
    <w:rsid w:val="007F03DE"/>
    <w:rsid w:val="007F245E"/>
    <w:rsid w:val="007F44D9"/>
    <w:rsid w:val="00807FBD"/>
    <w:rsid w:val="008120AC"/>
    <w:rsid w:val="008125AB"/>
    <w:rsid w:val="00836030"/>
    <w:rsid w:val="00840CDC"/>
    <w:rsid w:val="0084228C"/>
    <w:rsid w:val="00846F7F"/>
    <w:rsid w:val="00855134"/>
    <w:rsid w:val="008670AE"/>
    <w:rsid w:val="0088009D"/>
    <w:rsid w:val="008825A4"/>
    <w:rsid w:val="00896C75"/>
    <w:rsid w:val="00896ED2"/>
    <w:rsid w:val="008A1079"/>
    <w:rsid w:val="008A7307"/>
    <w:rsid w:val="008B019B"/>
    <w:rsid w:val="008B06A9"/>
    <w:rsid w:val="008B3F62"/>
    <w:rsid w:val="008B4219"/>
    <w:rsid w:val="008B5923"/>
    <w:rsid w:val="008C5161"/>
    <w:rsid w:val="008C5792"/>
    <w:rsid w:val="008D2ADA"/>
    <w:rsid w:val="008D6DC0"/>
    <w:rsid w:val="008F1A6E"/>
    <w:rsid w:val="008F39E3"/>
    <w:rsid w:val="00901517"/>
    <w:rsid w:val="00911C4D"/>
    <w:rsid w:val="00911EC2"/>
    <w:rsid w:val="00922979"/>
    <w:rsid w:val="00931674"/>
    <w:rsid w:val="009353FA"/>
    <w:rsid w:val="009512DA"/>
    <w:rsid w:val="00966386"/>
    <w:rsid w:val="00970AA8"/>
    <w:rsid w:val="009726CD"/>
    <w:rsid w:val="00974CEB"/>
    <w:rsid w:val="009772F9"/>
    <w:rsid w:val="009777AE"/>
    <w:rsid w:val="0098327F"/>
    <w:rsid w:val="00983528"/>
    <w:rsid w:val="00984E45"/>
    <w:rsid w:val="00985017"/>
    <w:rsid w:val="009859D2"/>
    <w:rsid w:val="009863EE"/>
    <w:rsid w:val="00993470"/>
    <w:rsid w:val="00993D64"/>
    <w:rsid w:val="009A1CB5"/>
    <w:rsid w:val="009A7118"/>
    <w:rsid w:val="009A72A5"/>
    <w:rsid w:val="009C28E1"/>
    <w:rsid w:val="009D26C9"/>
    <w:rsid w:val="009D34C9"/>
    <w:rsid w:val="009D3923"/>
    <w:rsid w:val="009D6DB7"/>
    <w:rsid w:val="009E4516"/>
    <w:rsid w:val="009E5AEB"/>
    <w:rsid w:val="009E72B3"/>
    <w:rsid w:val="009F3767"/>
    <w:rsid w:val="00A0570A"/>
    <w:rsid w:val="00A073B6"/>
    <w:rsid w:val="00A10E49"/>
    <w:rsid w:val="00A127EC"/>
    <w:rsid w:val="00A132A8"/>
    <w:rsid w:val="00A17262"/>
    <w:rsid w:val="00A25465"/>
    <w:rsid w:val="00A27A36"/>
    <w:rsid w:val="00A338FB"/>
    <w:rsid w:val="00A3658B"/>
    <w:rsid w:val="00A51017"/>
    <w:rsid w:val="00A51DFB"/>
    <w:rsid w:val="00A53566"/>
    <w:rsid w:val="00A53F17"/>
    <w:rsid w:val="00A563F7"/>
    <w:rsid w:val="00A63366"/>
    <w:rsid w:val="00A639C4"/>
    <w:rsid w:val="00A76668"/>
    <w:rsid w:val="00A8455F"/>
    <w:rsid w:val="00A85803"/>
    <w:rsid w:val="00A86571"/>
    <w:rsid w:val="00A92644"/>
    <w:rsid w:val="00A92DEE"/>
    <w:rsid w:val="00A94612"/>
    <w:rsid w:val="00A96023"/>
    <w:rsid w:val="00AA3EDE"/>
    <w:rsid w:val="00AB061B"/>
    <w:rsid w:val="00AB1D1E"/>
    <w:rsid w:val="00AB5394"/>
    <w:rsid w:val="00AD031C"/>
    <w:rsid w:val="00AD1724"/>
    <w:rsid w:val="00AD4587"/>
    <w:rsid w:val="00AE1723"/>
    <w:rsid w:val="00AE3029"/>
    <w:rsid w:val="00AF1E66"/>
    <w:rsid w:val="00AF5CDB"/>
    <w:rsid w:val="00B054DE"/>
    <w:rsid w:val="00B05BA2"/>
    <w:rsid w:val="00B05BA5"/>
    <w:rsid w:val="00B22C3F"/>
    <w:rsid w:val="00B230E7"/>
    <w:rsid w:val="00B2391D"/>
    <w:rsid w:val="00B24762"/>
    <w:rsid w:val="00B24CCD"/>
    <w:rsid w:val="00B311E0"/>
    <w:rsid w:val="00B32F85"/>
    <w:rsid w:val="00B4771B"/>
    <w:rsid w:val="00B56A7D"/>
    <w:rsid w:val="00B57AC1"/>
    <w:rsid w:val="00B622DF"/>
    <w:rsid w:val="00B643F3"/>
    <w:rsid w:val="00B65C82"/>
    <w:rsid w:val="00B67342"/>
    <w:rsid w:val="00B8047D"/>
    <w:rsid w:val="00B831CB"/>
    <w:rsid w:val="00B839A3"/>
    <w:rsid w:val="00B84062"/>
    <w:rsid w:val="00B87E21"/>
    <w:rsid w:val="00B9242C"/>
    <w:rsid w:val="00B93E06"/>
    <w:rsid w:val="00BA371A"/>
    <w:rsid w:val="00BA3CEC"/>
    <w:rsid w:val="00BA6FCE"/>
    <w:rsid w:val="00BB292E"/>
    <w:rsid w:val="00BB39B0"/>
    <w:rsid w:val="00BB39EF"/>
    <w:rsid w:val="00BB6630"/>
    <w:rsid w:val="00BC01DA"/>
    <w:rsid w:val="00BC474F"/>
    <w:rsid w:val="00BC5AD6"/>
    <w:rsid w:val="00BC631F"/>
    <w:rsid w:val="00BC7C09"/>
    <w:rsid w:val="00BD02EC"/>
    <w:rsid w:val="00BD0FA4"/>
    <w:rsid w:val="00BD6873"/>
    <w:rsid w:val="00BD6EC0"/>
    <w:rsid w:val="00BE6AB1"/>
    <w:rsid w:val="00BF4120"/>
    <w:rsid w:val="00C0193F"/>
    <w:rsid w:val="00C03083"/>
    <w:rsid w:val="00C041D8"/>
    <w:rsid w:val="00C1014F"/>
    <w:rsid w:val="00C12CBB"/>
    <w:rsid w:val="00C13F9D"/>
    <w:rsid w:val="00C148EF"/>
    <w:rsid w:val="00C21705"/>
    <w:rsid w:val="00C22256"/>
    <w:rsid w:val="00C2792E"/>
    <w:rsid w:val="00C30301"/>
    <w:rsid w:val="00C40D31"/>
    <w:rsid w:val="00C4115F"/>
    <w:rsid w:val="00C4459B"/>
    <w:rsid w:val="00C45A3C"/>
    <w:rsid w:val="00C518D1"/>
    <w:rsid w:val="00C61E46"/>
    <w:rsid w:val="00C655E1"/>
    <w:rsid w:val="00C669C9"/>
    <w:rsid w:val="00C70FBC"/>
    <w:rsid w:val="00C75FC1"/>
    <w:rsid w:val="00C804BE"/>
    <w:rsid w:val="00C813D8"/>
    <w:rsid w:val="00C87B21"/>
    <w:rsid w:val="00C90509"/>
    <w:rsid w:val="00C945A6"/>
    <w:rsid w:val="00C95D8D"/>
    <w:rsid w:val="00CA4960"/>
    <w:rsid w:val="00CA7A1B"/>
    <w:rsid w:val="00CB197F"/>
    <w:rsid w:val="00CB66D2"/>
    <w:rsid w:val="00CC406F"/>
    <w:rsid w:val="00CC681E"/>
    <w:rsid w:val="00CC6F0E"/>
    <w:rsid w:val="00CD4BE0"/>
    <w:rsid w:val="00CD586E"/>
    <w:rsid w:val="00CD5C27"/>
    <w:rsid w:val="00CD67DE"/>
    <w:rsid w:val="00CE43FA"/>
    <w:rsid w:val="00CE588C"/>
    <w:rsid w:val="00CE6C50"/>
    <w:rsid w:val="00D01AAE"/>
    <w:rsid w:val="00D02D13"/>
    <w:rsid w:val="00D125AB"/>
    <w:rsid w:val="00D1282E"/>
    <w:rsid w:val="00D139A4"/>
    <w:rsid w:val="00D143E3"/>
    <w:rsid w:val="00D15FB2"/>
    <w:rsid w:val="00D47ECE"/>
    <w:rsid w:val="00D53B13"/>
    <w:rsid w:val="00D555C7"/>
    <w:rsid w:val="00D55A06"/>
    <w:rsid w:val="00D57D86"/>
    <w:rsid w:val="00D61AC6"/>
    <w:rsid w:val="00D6480D"/>
    <w:rsid w:val="00D65978"/>
    <w:rsid w:val="00D7104D"/>
    <w:rsid w:val="00D74517"/>
    <w:rsid w:val="00D75611"/>
    <w:rsid w:val="00D83BBB"/>
    <w:rsid w:val="00D84F4F"/>
    <w:rsid w:val="00D877A5"/>
    <w:rsid w:val="00D92474"/>
    <w:rsid w:val="00D957C6"/>
    <w:rsid w:val="00DA7AC6"/>
    <w:rsid w:val="00DB1FBD"/>
    <w:rsid w:val="00DB50F6"/>
    <w:rsid w:val="00DB578B"/>
    <w:rsid w:val="00DB5F84"/>
    <w:rsid w:val="00DC2D64"/>
    <w:rsid w:val="00DC5CB4"/>
    <w:rsid w:val="00DD21C9"/>
    <w:rsid w:val="00E05ED8"/>
    <w:rsid w:val="00E302D7"/>
    <w:rsid w:val="00E305AF"/>
    <w:rsid w:val="00E35552"/>
    <w:rsid w:val="00E364E1"/>
    <w:rsid w:val="00E420DF"/>
    <w:rsid w:val="00E44652"/>
    <w:rsid w:val="00E50069"/>
    <w:rsid w:val="00E60638"/>
    <w:rsid w:val="00E62C18"/>
    <w:rsid w:val="00E657B7"/>
    <w:rsid w:val="00E74F53"/>
    <w:rsid w:val="00E80C85"/>
    <w:rsid w:val="00E819AE"/>
    <w:rsid w:val="00E90042"/>
    <w:rsid w:val="00E913A5"/>
    <w:rsid w:val="00E92B1B"/>
    <w:rsid w:val="00E94870"/>
    <w:rsid w:val="00E95782"/>
    <w:rsid w:val="00E95A14"/>
    <w:rsid w:val="00E962EC"/>
    <w:rsid w:val="00EA0B7C"/>
    <w:rsid w:val="00EA3698"/>
    <w:rsid w:val="00EA38BE"/>
    <w:rsid w:val="00EB0967"/>
    <w:rsid w:val="00EB1C0F"/>
    <w:rsid w:val="00EB1C3F"/>
    <w:rsid w:val="00EB2008"/>
    <w:rsid w:val="00EB2BDB"/>
    <w:rsid w:val="00EB3A96"/>
    <w:rsid w:val="00EC0CC8"/>
    <w:rsid w:val="00EC1BBF"/>
    <w:rsid w:val="00EC1C11"/>
    <w:rsid w:val="00ED7392"/>
    <w:rsid w:val="00EE0210"/>
    <w:rsid w:val="00EE3F58"/>
    <w:rsid w:val="00EE44FE"/>
    <w:rsid w:val="00EE5084"/>
    <w:rsid w:val="00EE5592"/>
    <w:rsid w:val="00EF0606"/>
    <w:rsid w:val="00EF181B"/>
    <w:rsid w:val="00EF203B"/>
    <w:rsid w:val="00EF2144"/>
    <w:rsid w:val="00EF3D01"/>
    <w:rsid w:val="00EF5BEF"/>
    <w:rsid w:val="00EF5FCA"/>
    <w:rsid w:val="00EF74DC"/>
    <w:rsid w:val="00F001BC"/>
    <w:rsid w:val="00F04019"/>
    <w:rsid w:val="00F04038"/>
    <w:rsid w:val="00F0740F"/>
    <w:rsid w:val="00F161E4"/>
    <w:rsid w:val="00F20802"/>
    <w:rsid w:val="00F21B22"/>
    <w:rsid w:val="00F237AD"/>
    <w:rsid w:val="00F24036"/>
    <w:rsid w:val="00F25694"/>
    <w:rsid w:val="00F25F53"/>
    <w:rsid w:val="00F37146"/>
    <w:rsid w:val="00F40675"/>
    <w:rsid w:val="00F42A16"/>
    <w:rsid w:val="00F51515"/>
    <w:rsid w:val="00F53478"/>
    <w:rsid w:val="00F561B4"/>
    <w:rsid w:val="00F5669B"/>
    <w:rsid w:val="00F5755C"/>
    <w:rsid w:val="00F7586A"/>
    <w:rsid w:val="00F82767"/>
    <w:rsid w:val="00F83231"/>
    <w:rsid w:val="00F85A88"/>
    <w:rsid w:val="00F878D4"/>
    <w:rsid w:val="00F92864"/>
    <w:rsid w:val="00F9696A"/>
    <w:rsid w:val="00FA1918"/>
    <w:rsid w:val="00FA6DED"/>
    <w:rsid w:val="00FD1954"/>
    <w:rsid w:val="00FD3814"/>
    <w:rsid w:val="00FD3DF4"/>
    <w:rsid w:val="00FD7603"/>
    <w:rsid w:val="00FE132B"/>
    <w:rsid w:val="00FE4870"/>
    <w:rsid w:val="00FF0063"/>
    <w:rsid w:val="00FF5BCF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BEF29"/>
  <w15:docId w15:val="{5CA3CBAF-E7CA-46D8-AFB9-D6025CAC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539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E539F"/>
    <w:pPr>
      <w:keepNext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F0401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65F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E53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E539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E5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AE539F"/>
    <w:pPr>
      <w:spacing w:before="120" w:after="120"/>
    </w:pPr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AE539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E539F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rsid w:val="00AE539F"/>
    <w:rPr>
      <w:sz w:val="24"/>
      <w:szCs w:val="24"/>
      <w:lang w:eastAsia="en-US"/>
    </w:rPr>
  </w:style>
  <w:style w:type="paragraph" w:customStyle="1" w:styleId="Default">
    <w:name w:val="Default"/>
    <w:rsid w:val="00A3658B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character" w:customStyle="1" w:styleId="Heading2Char">
    <w:name w:val="Heading 2 Char"/>
    <w:link w:val="Heading2"/>
    <w:rsid w:val="00F0401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04019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rsid w:val="00F0401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link w:val="z-TopofForm"/>
    <w:rsid w:val="00F04019"/>
    <w:rPr>
      <w:rFonts w:ascii="Arial" w:hAnsi="Arial" w:cs="Arial"/>
      <w:vanish/>
      <w:sz w:val="16"/>
      <w:szCs w:val="16"/>
    </w:rPr>
  </w:style>
  <w:style w:type="character" w:customStyle="1" w:styleId="wpcf7-form-control-wrap">
    <w:name w:val="wpcf7-form-control-wrap"/>
    <w:basedOn w:val="DefaultParagraphFont"/>
    <w:rsid w:val="00F04019"/>
  </w:style>
  <w:style w:type="character" w:customStyle="1" w:styleId="inputbutton">
    <w:name w:val="inputbutton"/>
    <w:basedOn w:val="DefaultParagraphFont"/>
    <w:rsid w:val="00F04019"/>
  </w:style>
  <w:style w:type="paragraph" w:styleId="z-BottomofForm">
    <w:name w:val="HTML Bottom of Form"/>
    <w:basedOn w:val="Normal"/>
    <w:next w:val="Normal"/>
    <w:link w:val="z-BottomofFormChar"/>
    <w:hidden/>
    <w:rsid w:val="00F0401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link w:val="z-BottomofForm"/>
    <w:rsid w:val="00F04019"/>
    <w:rPr>
      <w:rFonts w:ascii="Arial" w:hAnsi="Arial" w:cs="Arial"/>
      <w:vanish/>
      <w:sz w:val="16"/>
      <w:szCs w:val="16"/>
    </w:rPr>
  </w:style>
  <w:style w:type="character" w:styleId="Strong">
    <w:name w:val="Strong"/>
    <w:uiPriority w:val="22"/>
    <w:qFormat/>
    <w:rsid w:val="00F42A16"/>
    <w:rPr>
      <w:b/>
      <w:bCs/>
    </w:rPr>
  </w:style>
  <w:style w:type="paragraph" w:styleId="NormalWeb">
    <w:name w:val="Normal (Web)"/>
    <w:basedOn w:val="Normal"/>
    <w:uiPriority w:val="99"/>
    <w:rsid w:val="00025479"/>
    <w:rPr>
      <w:lang w:eastAsia="en-GB"/>
    </w:rPr>
  </w:style>
  <w:style w:type="paragraph" w:styleId="ListParagraph">
    <w:name w:val="List Paragraph"/>
    <w:basedOn w:val="Normal"/>
    <w:qFormat/>
    <w:rsid w:val="00025479"/>
    <w:pPr>
      <w:ind w:left="720"/>
    </w:pPr>
  </w:style>
  <w:style w:type="paragraph" w:styleId="BodyText">
    <w:name w:val="Body Text"/>
    <w:basedOn w:val="Normal"/>
    <w:link w:val="BodyTextChar"/>
    <w:rsid w:val="001F22C8"/>
    <w:rPr>
      <w:szCs w:val="20"/>
      <w:lang w:eastAsia="en-GB"/>
    </w:rPr>
  </w:style>
  <w:style w:type="character" w:customStyle="1" w:styleId="BodyTextChar">
    <w:name w:val="Body Text Char"/>
    <w:link w:val="BodyText"/>
    <w:rsid w:val="001F22C8"/>
    <w:rPr>
      <w:sz w:val="24"/>
    </w:rPr>
  </w:style>
  <w:style w:type="character" w:styleId="Emphasis">
    <w:name w:val="Emphasis"/>
    <w:uiPriority w:val="20"/>
    <w:qFormat/>
    <w:rsid w:val="00D65978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5C2255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1B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5A3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365FC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col-lg-4">
    <w:name w:val="col-lg-4"/>
    <w:basedOn w:val="Normal"/>
    <w:rsid w:val="00B24CCD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3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33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4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06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53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6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44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47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5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1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4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357">
          <w:marLeft w:val="0"/>
          <w:marRight w:val="0"/>
          <w:marTop w:val="0"/>
          <w:marBottom w:val="0"/>
          <w:divBdr>
            <w:top w:val="single" w:sz="24" w:space="0" w:color="CCCDC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4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53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1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14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8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08651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28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85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9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7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33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5029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80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3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69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024735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64725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23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57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72575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  <w:div w:id="971449263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  <w:div w:id="1359888994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  <w:div w:id="1954244594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2468918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360733">
          <w:marLeft w:val="0"/>
          <w:marRight w:val="0"/>
          <w:marTop w:val="0"/>
          <w:marBottom w:val="0"/>
          <w:divBdr>
            <w:top w:val="single" w:sz="24" w:space="0" w:color="44444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095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2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07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powprimary.com/subjects/rse-pshe/key-stage-2/year-5/why-are-healthy-relationships-important/lesson-3-how-can-families-support-and-protect-each-other/" TargetMode="External"/><Relationship Id="rId18" Type="http://schemas.openxmlformats.org/officeDocument/2006/relationships/hyperlink" Target="https://www.kapowprimary.com/subjects/rse-pshe/key-stage-2/year-5/the-online-world-how-am-i-influenced-by-what-i-see-online/lesson-2-how-are-adverts-chosen-for-me-online/" TargetMode="External"/><Relationship Id="rId26" Type="http://schemas.openxmlformats.org/officeDocument/2006/relationships/hyperlink" Target="https://www.kapowprimary.com/subjects/rse-pshe/key-stage-2/year-6/what-does-it-mean-to-stand-up-for-myself-and-others/lesson-4-how-can-we-challenge-unfairness/" TargetMode="External"/><Relationship Id="rId39" Type="http://schemas.openxmlformats.org/officeDocument/2006/relationships/hyperlink" Target="https://www.kapowprimary.com/subjects/rse-pshe/key-stage-2/year-6/staying-safe-how-can-i-stay-safe-as-i-grow-up/lesson-5-how-can-i-stay-safe-when-i-feel-peer-pressure/" TargetMode="External"/><Relationship Id="rId21" Type="http://schemas.openxmlformats.org/officeDocument/2006/relationships/hyperlink" Target="https://www.kapowprimary.com/subjects/rse-pshe/key-stage-2/year-5/the-online-world-how-am-i-influenced-by-what-i-see-online/lesson-5-how-does-what-we-see-online-influence-our-viewpoints/" TargetMode="External"/><Relationship Id="rId34" Type="http://schemas.openxmlformats.org/officeDocument/2006/relationships/hyperlink" Target="https://www.kapowprimary.com/subjects/rse-pshe/key-stage-2/year-6/the-online-world-how-do-i-feel-about-the-things-i-see-online/lesson-6-how-does-being-online-make-me-feel/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apowprimary.com/subjects/rse-pshe/key-stage-2/year-5/why-are-healthy-relationships-important/lesson-6-how-can-i-be-assertive-and-respectful/" TargetMode="External"/><Relationship Id="rId29" Type="http://schemas.openxmlformats.org/officeDocument/2006/relationships/hyperlink" Target="https://www.kapowprimary.com/subjects/rse-pshe/key-stage-2/year-6/the-online-world-how-do-i-feel-about-the-things-i-see-online/lesson-1-how-do-online-platforms-keep-users-engaged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apowprimary.com/subjects/rse-pshe/key-stage-2/year-5/why-are-healthy-relationships-important/lesson-1-what-makes-me-who-i-am/" TargetMode="External"/><Relationship Id="rId24" Type="http://schemas.openxmlformats.org/officeDocument/2006/relationships/hyperlink" Target="https://www.kapowprimary.com/subjects/rse-pshe/key-stage-2/year-6/what-does-it-mean-to-stand-up-for-myself-and-others/lesson-2-how-can-i-be-respectful-in-different-situations/" TargetMode="External"/><Relationship Id="rId32" Type="http://schemas.openxmlformats.org/officeDocument/2006/relationships/hyperlink" Target="https://www.kapowprimary.com/subjects/rse-pshe/key-stage-2/year-6/the-online-world-how-do-i-feel-about-the-things-i-see-online/lesson-4-what-is-harmful-online-behaviour/" TargetMode="External"/><Relationship Id="rId37" Type="http://schemas.openxmlformats.org/officeDocument/2006/relationships/hyperlink" Target="https://www.kapowprimary.com/subjects/rse-pshe/key-stage-2/year-6/staying-safe-how-can-i-stay-safe-as-i-grow-up/lesson-3-how-can-i-travel-safely-on-my-own/" TargetMode="External"/><Relationship Id="rId40" Type="http://schemas.openxmlformats.org/officeDocument/2006/relationships/hyperlink" Target="https://www.kapowprimary.com/subjects/rse-pshe/key-stage-2/year-6/staying-safe-how-can-i-stay-safe-as-i-grow-up/lesson-6-how-can-i-stay-safe-around-drugs/" TargetMode="External"/><Relationship Id="rId45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www.kapowprimary.com/subjects/rse-pshe/key-stage-2/year-5/why-are-healthy-relationships-important/lesson-5-how-can-we-manage-challenges-in-friendships/" TargetMode="External"/><Relationship Id="rId23" Type="http://schemas.openxmlformats.org/officeDocument/2006/relationships/hyperlink" Target="https://www.kapowprimary.com/subjects/rse-pshe/key-stage-2/year-6/what-does-it-mean-to-stand-up-for-myself-and-others/lesson-1-how-does-self-esteem-help-me/" TargetMode="External"/><Relationship Id="rId28" Type="http://schemas.openxmlformats.org/officeDocument/2006/relationships/hyperlink" Target="https://www.kapowprimary.com/subjects/rse-pshe/key-stage-2/year-6/what-does-it-mean-to-stand-up-for-myself-and-others/lesson-6-when-and-how-should-i-seek-help/" TargetMode="External"/><Relationship Id="rId36" Type="http://schemas.openxmlformats.org/officeDocument/2006/relationships/hyperlink" Target="https://www.kapowprimary.com/subjects/rse-pshe/key-stage-2/year-6/staying-safe-how-can-i-stay-safe-as-i-grow-up/lesson-2-how-can-i-stay-safe-outside-on-my-own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kapowprimary.com/subjects/rse-pshe/key-stage-2/year-5/the-online-world-how-am-i-influenced-by-what-i-see-online/lesson-3-how-else-am-i-influenced-online/" TargetMode="External"/><Relationship Id="rId31" Type="http://schemas.openxmlformats.org/officeDocument/2006/relationships/hyperlink" Target="https://www.kapowprimary.com/subjects/rse-pshe/key-stage-2/year-6/the-online-world-how-do-i-feel-about-the-things-i-see-online/lesson-3-is-online-content-always-realistic/" TargetMode="External"/><Relationship Id="rId4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apowprimary.com/subjects/rse-pshe/key-stage-2/year-5/why-are-healthy-relationships-important/lesson-4-what-helps-us-make-and-maintain-healthy-friendships/" TargetMode="External"/><Relationship Id="rId22" Type="http://schemas.openxmlformats.org/officeDocument/2006/relationships/hyperlink" Target="https://www.kapowprimary.com/subjects/rse-pshe/key-stage-2/year-5/the-online-world-how-am-i-influenced-by-what-i-see-online/lesson-6-how-can-some-online-messages-be-misleading/" TargetMode="External"/><Relationship Id="rId27" Type="http://schemas.openxmlformats.org/officeDocument/2006/relationships/hyperlink" Target="https://www.kapowprimary.com/subjects/rse-pshe/key-stage-2/year-6/what-does-it-mean-to-stand-up-for-myself-and-others/lesson-5-how-can-we-work-together-to-stop-bullying/" TargetMode="External"/><Relationship Id="rId30" Type="http://schemas.openxmlformats.org/officeDocument/2006/relationships/hyperlink" Target="https://www.kapowprimary.com/subjects/rse-pshe/key-stage-2/year-6/the-online-world-how-do-i-feel-about-the-things-i-see-online/lesson-2-how-can-i-make-safe-choices-if-i-am-gaming-online/" TargetMode="External"/><Relationship Id="rId35" Type="http://schemas.openxmlformats.org/officeDocument/2006/relationships/hyperlink" Target="https://www.kapowprimary.com/subjects/rse-pshe/key-stage-2/year-6/staying-safe-how-can-i-stay-safe-as-i-grow-up/lesson-1-how-can-i-stay-safe-on-my-own-at-home/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kapowprimary.com/subjects/rse-pshe/key-stage-2/year-5/why-are-healthy-relationships-important/lesson-2-how-do-families-show-commitment-to-each-other/" TargetMode="External"/><Relationship Id="rId17" Type="http://schemas.openxmlformats.org/officeDocument/2006/relationships/hyperlink" Target="https://www.kapowprimary.com/subjects/rse-pshe/key-stage-2/year-5/the-online-world-how-am-i-influenced-by-what-i-see-online/lesson-1-how-do-adverts-try-to-influence-us-online/" TargetMode="External"/><Relationship Id="rId25" Type="http://schemas.openxmlformats.org/officeDocument/2006/relationships/hyperlink" Target="https://www.kapowprimary.com/subjects/rse-pshe/key-stage-2/year-6/what-does-it-mean-to-stand-up-for-myself-and-others/lesson-3-how-can-i-set-and-respect-boundaries/" TargetMode="External"/><Relationship Id="rId33" Type="http://schemas.openxmlformats.org/officeDocument/2006/relationships/hyperlink" Target="https://www.kapowprimary.com/subjects/rse-pshe/key-stage-2/year-6/the-online-world-how-do-i-feel-about-the-things-i-see-online/lesson-5-does-what-we-post-online-matter/" TargetMode="External"/><Relationship Id="rId38" Type="http://schemas.openxmlformats.org/officeDocument/2006/relationships/hyperlink" Target="https://www.kapowprimary.com/subjects/rse-pshe/key-stage-2/year-6/staying-safe-how-can-i-stay-safe-as-i-grow-up/lesson-4-how-can-i-stay-safe-in-on-and-around-water/" TargetMode="External"/><Relationship Id="rId46" Type="http://schemas.openxmlformats.org/officeDocument/2006/relationships/footer" Target="footer3.xml"/><Relationship Id="rId20" Type="http://schemas.openxmlformats.org/officeDocument/2006/relationships/hyperlink" Target="https://www.kapowprimary.com/subjects/rse-pshe/key-stage-2/year-5/the-online-world-how-am-i-influenced-by-what-i-see-online/lesson-4-how-do-online-trends-shape-our-choices-offline/" TargetMode="External"/><Relationship Id="rId41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victoria.patton.SCHOOLS\AppData\Local\Temp\IndRepBas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8d5ef2-f36d-4cbe-b457-72c37c23dd93" xsi:nil="true"/>
    <lcf76f155ced4ddcb4097134ff3c332f xmlns="97f53a30-fc47-46e8-9ad2-f3e91a4e4d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F34E80A5D2D43AAEE7A07AA12DD43" ma:contentTypeVersion="16" ma:contentTypeDescription="Create a new document." ma:contentTypeScope="" ma:versionID="c76fab8ed35cbbbcf3584e5244a650b4">
  <xsd:schema xmlns:xsd="http://www.w3.org/2001/XMLSchema" xmlns:xs="http://www.w3.org/2001/XMLSchema" xmlns:p="http://schemas.microsoft.com/office/2006/metadata/properties" xmlns:ns2="97f53a30-fc47-46e8-9ad2-f3e91a4e4dc5" xmlns:ns3="4d8d5ef2-f36d-4cbe-b457-72c37c23dd93" targetNamespace="http://schemas.microsoft.com/office/2006/metadata/properties" ma:root="true" ma:fieldsID="90aec8b763614a4302c2736a2749fb6f" ns2:_="" ns3:_="">
    <xsd:import namespace="97f53a30-fc47-46e8-9ad2-f3e91a4e4dc5"/>
    <xsd:import namespace="4d8d5ef2-f36d-4cbe-b457-72c37c23d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53a30-fc47-46e8-9ad2-f3e91a4e4d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d5ef2-f36d-4cbe-b457-72c37c23dd9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c5c2dde-73b9-4832-84b5-d5b468097f5f}" ma:internalName="TaxCatchAll" ma:showField="CatchAllData" ma:web="4d8d5ef2-f36d-4cbe-b457-72c37c23d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176D2-1443-452C-9137-EA320D1C73AD}">
  <ds:schemaRefs>
    <ds:schemaRef ds:uri="http://schemas.microsoft.com/office/2006/metadata/properties"/>
    <ds:schemaRef ds:uri="http://schemas.microsoft.com/office/infopath/2007/PartnerControls"/>
    <ds:schemaRef ds:uri="4d8d5ef2-f36d-4cbe-b457-72c37c23dd93"/>
    <ds:schemaRef ds:uri="97f53a30-fc47-46e8-9ad2-f3e91a4e4dc5"/>
  </ds:schemaRefs>
</ds:datastoreItem>
</file>

<file path=customXml/itemProps2.xml><?xml version="1.0" encoding="utf-8"?>
<ds:datastoreItem xmlns:ds="http://schemas.openxmlformats.org/officeDocument/2006/customXml" ds:itemID="{BC4E353B-FED0-4C12-AECC-78AE09317E66}"/>
</file>

<file path=customXml/itemProps3.xml><?xml version="1.0" encoding="utf-8"?>
<ds:datastoreItem xmlns:ds="http://schemas.openxmlformats.org/officeDocument/2006/customXml" ds:itemID="{1DE1EC89-DA3C-42AD-8035-D2DAC0C83E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809D71-3BB5-42B4-BC73-A881791B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IndRepBaseTemplate</Template>
  <TotalTime>3071</TotalTime>
  <Pages>10</Pages>
  <Words>4411</Words>
  <Characters>25144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Report Base Template XML</vt:lpstr>
    </vt:vector>
  </TitlesOfParts>
  <Company>Capita Education Services</Company>
  <LinksUpToDate>false</LinksUpToDate>
  <CharactersWithSpaces>29497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subject/>
  <dc:creator>E Darragh (ES)</dc:creator>
  <cp:keywords/>
  <dc:description/>
  <cp:lastModifiedBy>E Darragh (ES)</cp:lastModifiedBy>
  <cp:revision>100</cp:revision>
  <cp:lastPrinted>2018-09-07T21:23:00Z</cp:lastPrinted>
  <dcterms:created xsi:type="dcterms:W3CDTF">2025-05-13T02:07:00Z</dcterms:created>
  <dcterms:modified xsi:type="dcterms:W3CDTF">2026-07-30T11:35:00Z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0x010100C38F34E80A5D2D43AAEE7A07AA12DD43</vt:lpwstr>
  </property>
  <property fmtid="{D5CDD505-2E9C-101B-9397-08002B2CF9AE}" pid="3" name="MediaServiceImageTags">
    <vt:lpwstr/>
  </property>
</Properties>
</file>