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905"/>
        <w:gridCol w:w="2340"/>
        <w:gridCol w:w="1554"/>
        <w:gridCol w:w="1926"/>
        <w:gridCol w:w="1939"/>
        <w:gridCol w:w="1928"/>
        <w:gridCol w:w="1928"/>
      </w:tblGrid>
      <w:tr w:rsidR="00096A23" w:rsidRPr="0027798A" w:rsidTr="00026ED3">
        <w:tc>
          <w:tcPr>
            <w:tcW w:w="2905" w:type="dxa"/>
            <w:shd w:val="clear" w:color="auto" w:fill="F2F2F2" w:themeFill="background1" w:themeFillShade="F2"/>
          </w:tcPr>
          <w:p w:rsidR="00BC474F" w:rsidRPr="009D23F9" w:rsidRDefault="00BC474F" w:rsidP="00BC47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Term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A1</w:t>
            </w:r>
          </w:p>
        </w:tc>
        <w:tc>
          <w:tcPr>
            <w:tcW w:w="1554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A2</w:t>
            </w:r>
          </w:p>
        </w:tc>
        <w:tc>
          <w:tcPr>
            <w:tcW w:w="1926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Sp1</w:t>
            </w:r>
          </w:p>
        </w:tc>
        <w:tc>
          <w:tcPr>
            <w:tcW w:w="1939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Sp2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S1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S2</w:t>
            </w:r>
          </w:p>
          <w:p w:rsidR="0027798A" w:rsidRPr="009D23F9" w:rsidRDefault="0027798A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A68F8" w:rsidRPr="0027798A" w:rsidTr="00026ED3">
        <w:tc>
          <w:tcPr>
            <w:tcW w:w="2905" w:type="dxa"/>
            <w:shd w:val="clear" w:color="auto" w:fill="F2F2F2" w:themeFill="background1" w:themeFillShade="F2"/>
          </w:tcPr>
          <w:p w:rsidR="009A68F8" w:rsidRPr="000636F9" w:rsidRDefault="009A68F8" w:rsidP="002B2C31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636F9">
              <w:rPr>
                <w:rFonts w:ascii="Arial" w:hAnsi="Arial"/>
                <w:b/>
                <w:sz w:val="20"/>
                <w:szCs w:val="20"/>
              </w:rPr>
              <w:t>Enquiry Questions</w:t>
            </w:r>
          </w:p>
        </w:tc>
        <w:tc>
          <w:tcPr>
            <w:tcW w:w="2340" w:type="dxa"/>
          </w:tcPr>
          <w:p w:rsidR="009A68F8" w:rsidRPr="002B2C31" w:rsidRDefault="009A68F8" w:rsidP="009A68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B2C31">
              <w:rPr>
                <w:rFonts w:ascii="Arial" w:hAnsi="Arial" w:cs="Arial"/>
                <w:b/>
                <w:sz w:val="16"/>
                <w:szCs w:val="16"/>
              </w:rPr>
              <w:t>How did dinosaurs become extinct?</w:t>
            </w:r>
          </w:p>
        </w:tc>
        <w:tc>
          <w:tcPr>
            <w:tcW w:w="1554" w:type="dxa"/>
          </w:tcPr>
          <w:p w:rsidR="009A68F8" w:rsidRPr="002B2C31" w:rsidRDefault="009A68F8" w:rsidP="009A68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B2C31">
              <w:rPr>
                <w:rFonts w:ascii="Arial" w:hAnsi="Arial" w:cs="Arial"/>
                <w:b/>
                <w:sz w:val="16"/>
                <w:szCs w:val="16"/>
              </w:rPr>
              <w:t>Why did London burn down?</w:t>
            </w:r>
          </w:p>
        </w:tc>
        <w:tc>
          <w:tcPr>
            <w:tcW w:w="1926" w:type="dxa"/>
          </w:tcPr>
          <w:p w:rsidR="009A68F8" w:rsidRPr="002B2C31" w:rsidRDefault="009A68F8" w:rsidP="009A68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B2C31">
              <w:rPr>
                <w:rFonts w:ascii="Arial" w:hAnsi="Arial" w:cs="Arial"/>
                <w:b/>
                <w:sz w:val="16"/>
                <w:szCs w:val="16"/>
              </w:rPr>
              <w:t>What makes a habitat a home?</w:t>
            </w:r>
          </w:p>
        </w:tc>
        <w:tc>
          <w:tcPr>
            <w:tcW w:w="1939" w:type="dxa"/>
          </w:tcPr>
          <w:p w:rsidR="009A68F8" w:rsidRPr="002B2C31" w:rsidRDefault="009A68F8" w:rsidP="009A68F8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2B2C31">
              <w:rPr>
                <w:rFonts w:ascii="Arial" w:hAnsi="Arial" w:cs="Arial"/>
                <w:b/>
                <w:sz w:val="16"/>
                <w:szCs w:val="16"/>
              </w:rPr>
              <w:t>Minibeast</w:t>
            </w:r>
            <w:proofErr w:type="spellEnd"/>
            <w:r w:rsidRPr="002B2C31">
              <w:rPr>
                <w:rFonts w:ascii="Arial" w:hAnsi="Arial" w:cs="Arial"/>
                <w:b/>
                <w:sz w:val="16"/>
                <w:szCs w:val="16"/>
              </w:rPr>
              <w:t>, friend or foe?</w:t>
            </w:r>
          </w:p>
        </w:tc>
        <w:tc>
          <w:tcPr>
            <w:tcW w:w="1928" w:type="dxa"/>
          </w:tcPr>
          <w:p w:rsidR="009A68F8" w:rsidRPr="002B2C31" w:rsidRDefault="009A68F8" w:rsidP="009A68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B2C31">
              <w:rPr>
                <w:rFonts w:ascii="Arial" w:hAnsi="Arial" w:cs="Arial"/>
                <w:b/>
                <w:sz w:val="16"/>
                <w:szCs w:val="16"/>
              </w:rPr>
              <w:t>How did castles best defend against invaders?</w:t>
            </w:r>
          </w:p>
        </w:tc>
        <w:tc>
          <w:tcPr>
            <w:tcW w:w="1928" w:type="dxa"/>
          </w:tcPr>
          <w:p w:rsidR="009A68F8" w:rsidRPr="002B2C31" w:rsidRDefault="009A68F8" w:rsidP="009A68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B2C31">
              <w:rPr>
                <w:rFonts w:ascii="Arial" w:hAnsi="Arial" w:cs="Arial"/>
                <w:b/>
                <w:sz w:val="16"/>
                <w:szCs w:val="16"/>
              </w:rPr>
              <w:t>What lies beneath?</w:t>
            </w:r>
          </w:p>
        </w:tc>
      </w:tr>
      <w:tr w:rsidR="009A68F8" w:rsidRPr="0027798A" w:rsidTr="002B2C31">
        <w:trPr>
          <w:trHeight w:val="655"/>
        </w:trPr>
        <w:tc>
          <w:tcPr>
            <w:tcW w:w="2905" w:type="dxa"/>
            <w:shd w:val="clear" w:color="auto" w:fill="F2F2F2" w:themeFill="background1" w:themeFillShade="F2"/>
          </w:tcPr>
          <w:p w:rsidR="009A68F8" w:rsidRDefault="009A68F8" w:rsidP="002B2C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Cross Curricular Links</w:t>
            </w:r>
          </w:p>
          <w:p w:rsidR="002B2C31" w:rsidRDefault="002B2C31" w:rsidP="002B2C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C31" w:rsidRPr="009D23F9" w:rsidRDefault="002B2C31" w:rsidP="002B2C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(PSHE)</w:t>
            </w:r>
          </w:p>
          <w:p w:rsidR="009A68F8" w:rsidRPr="009D23F9" w:rsidRDefault="009A68F8" w:rsidP="002B2C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A68F8" w:rsidRPr="006E4AAA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 w:rsidRPr="006E4AAA">
              <w:rPr>
                <w:rFonts w:ascii="Arial" w:hAnsi="Arial" w:cs="Arial"/>
                <w:sz w:val="16"/>
                <w:szCs w:val="16"/>
              </w:rPr>
              <w:t>What is the same/different about us?</w:t>
            </w:r>
          </w:p>
          <w:p w:rsidR="009A68F8" w:rsidRPr="006E4AAA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4" w:type="dxa"/>
          </w:tcPr>
          <w:p w:rsidR="009A68F8" w:rsidRPr="006E4AAA" w:rsidRDefault="009A68F8" w:rsidP="006E4A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6" w:type="dxa"/>
          </w:tcPr>
          <w:p w:rsidR="009A68F8" w:rsidRPr="006E4AAA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 w:rsidRPr="006E4AAA">
              <w:rPr>
                <w:rFonts w:ascii="Arial" w:hAnsi="Arial" w:cs="Arial"/>
                <w:sz w:val="16"/>
                <w:szCs w:val="16"/>
              </w:rPr>
              <w:t xml:space="preserve">What helps us stay healthy? </w:t>
            </w:r>
          </w:p>
          <w:p w:rsidR="009A68F8" w:rsidRPr="006E4AAA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  <w:p w:rsidR="009A68F8" w:rsidRPr="006E4AAA" w:rsidRDefault="009A68F8" w:rsidP="009A68F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9" w:type="dxa"/>
          </w:tcPr>
          <w:p w:rsidR="009A68F8" w:rsidRPr="006E4AAA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 w:rsidRPr="006E4AAA">
              <w:rPr>
                <w:rFonts w:ascii="Arial" w:hAnsi="Arial" w:cs="Arial"/>
                <w:sz w:val="16"/>
                <w:szCs w:val="16"/>
              </w:rPr>
              <w:t>What can we do with money?</w:t>
            </w:r>
          </w:p>
          <w:p w:rsidR="009A68F8" w:rsidRPr="006E4AAA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8" w:type="dxa"/>
          </w:tcPr>
          <w:p w:rsidR="009A68F8" w:rsidRPr="002B2C31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 w:rsidRPr="006E4AAA">
              <w:rPr>
                <w:rFonts w:ascii="Arial" w:hAnsi="Arial" w:cs="Arial"/>
                <w:sz w:val="16"/>
                <w:szCs w:val="16"/>
              </w:rPr>
              <w:t xml:space="preserve">Who helps to </w:t>
            </w:r>
            <w:r w:rsidRPr="002B2C31">
              <w:rPr>
                <w:rFonts w:ascii="Arial" w:hAnsi="Arial" w:cs="Arial"/>
                <w:sz w:val="16"/>
                <w:szCs w:val="16"/>
              </w:rPr>
              <w:t xml:space="preserve">keep us safe? </w:t>
            </w:r>
          </w:p>
          <w:p w:rsidR="009A68F8" w:rsidRPr="006E4AAA" w:rsidRDefault="009A68F8" w:rsidP="009A68F8">
            <w:pPr>
              <w:pStyle w:val="ListParagraph"/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8" w:type="dxa"/>
          </w:tcPr>
          <w:p w:rsidR="009A68F8" w:rsidRPr="006E4AAA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 w:rsidRPr="006E4AAA">
              <w:rPr>
                <w:rFonts w:ascii="Arial" w:hAnsi="Arial" w:cs="Arial"/>
                <w:sz w:val="16"/>
                <w:szCs w:val="16"/>
              </w:rPr>
              <w:t xml:space="preserve">How can we look after each other and the world? </w:t>
            </w:r>
          </w:p>
          <w:p w:rsidR="009A68F8" w:rsidRPr="006E4AAA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  <w:p w:rsidR="009A68F8" w:rsidRPr="006E4AAA" w:rsidRDefault="009A68F8" w:rsidP="009A68F8">
            <w:pPr>
              <w:pStyle w:val="ListParagraph"/>
              <w:ind w:left="372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A68F8" w:rsidRPr="0027798A" w:rsidTr="0027798A">
        <w:trPr>
          <w:trHeight w:val="663"/>
        </w:trPr>
        <w:tc>
          <w:tcPr>
            <w:tcW w:w="2905" w:type="dxa"/>
            <w:shd w:val="clear" w:color="auto" w:fill="F2F2F2" w:themeFill="background1" w:themeFillShade="F2"/>
          </w:tcPr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Visits/visitors</w:t>
            </w:r>
          </w:p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A68F8" w:rsidRPr="009D23F9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4" w:type="dxa"/>
          </w:tcPr>
          <w:p w:rsidR="009A68F8" w:rsidRPr="007A2E35" w:rsidRDefault="009A68F8" w:rsidP="007A2E3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7A2E35">
              <w:rPr>
                <w:rFonts w:ascii="Arial" w:hAnsi="Arial" w:cs="Arial"/>
                <w:sz w:val="16"/>
                <w:szCs w:val="16"/>
              </w:rPr>
              <w:t>STEM ambassador visit</w:t>
            </w:r>
          </w:p>
        </w:tc>
        <w:tc>
          <w:tcPr>
            <w:tcW w:w="1926" w:type="dxa"/>
          </w:tcPr>
          <w:p w:rsidR="009A68F8" w:rsidRPr="007A2E35" w:rsidRDefault="009A68F8" w:rsidP="007A2E35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2E35">
              <w:rPr>
                <w:rFonts w:ascii="Arial" w:hAnsi="Arial" w:cs="Arial"/>
                <w:sz w:val="16"/>
                <w:szCs w:val="16"/>
              </w:rPr>
              <w:t>School nurse</w:t>
            </w:r>
          </w:p>
          <w:p w:rsidR="009A68F8" w:rsidRPr="007A2E35" w:rsidRDefault="009A68F8" w:rsidP="007A2E35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2E35">
              <w:rPr>
                <w:rFonts w:ascii="Arial" w:hAnsi="Arial" w:cs="Arial"/>
                <w:sz w:val="16"/>
                <w:szCs w:val="16"/>
              </w:rPr>
              <w:t>Dental service</w:t>
            </w:r>
          </w:p>
          <w:p w:rsidR="009A68F8" w:rsidRPr="002444BB" w:rsidRDefault="009A68F8" w:rsidP="007A2E3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9" w:type="dxa"/>
          </w:tcPr>
          <w:p w:rsidR="009A68F8" w:rsidRPr="007A2E35" w:rsidRDefault="009A68F8" w:rsidP="007A2E35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2E35">
              <w:rPr>
                <w:rFonts w:ascii="Arial" w:hAnsi="Arial" w:cs="Arial"/>
                <w:sz w:val="16"/>
                <w:szCs w:val="16"/>
              </w:rPr>
              <w:t>Mrs Pennock- ABM</w:t>
            </w:r>
          </w:p>
        </w:tc>
        <w:tc>
          <w:tcPr>
            <w:tcW w:w="1928" w:type="dxa"/>
          </w:tcPr>
          <w:p w:rsidR="009A68F8" w:rsidRPr="002444BB" w:rsidRDefault="009A68F8" w:rsidP="007A2E35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44BB">
              <w:rPr>
                <w:rFonts w:ascii="Arial" w:hAnsi="Arial" w:cs="Arial"/>
                <w:sz w:val="16"/>
                <w:szCs w:val="16"/>
              </w:rPr>
              <w:t>Great North Ambulance</w:t>
            </w:r>
          </w:p>
        </w:tc>
        <w:tc>
          <w:tcPr>
            <w:tcW w:w="1928" w:type="dxa"/>
          </w:tcPr>
          <w:p w:rsidR="009A68F8" w:rsidRPr="002444BB" w:rsidRDefault="009A68F8" w:rsidP="007A2E35">
            <w:pPr>
              <w:pStyle w:val="ListParagraph"/>
              <w:numPr>
                <w:ilvl w:val="0"/>
                <w:numId w:val="16"/>
              </w:num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44BB">
              <w:rPr>
                <w:rFonts w:ascii="Arial" w:hAnsi="Arial" w:cs="Arial"/>
                <w:sz w:val="16"/>
                <w:szCs w:val="16"/>
              </w:rPr>
              <w:t>Red Cross</w:t>
            </w:r>
          </w:p>
          <w:p w:rsidR="009A68F8" w:rsidRPr="007A2E35" w:rsidRDefault="009A68F8" w:rsidP="007A2E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A2E35">
              <w:rPr>
                <w:rFonts w:ascii="Arial" w:hAnsi="Arial" w:cs="Arial"/>
                <w:sz w:val="16"/>
                <w:szCs w:val="16"/>
              </w:rPr>
              <w:t>Tollesby</w:t>
            </w:r>
            <w:proofErr w:type="spellEnd"/>
            <w:r w:rsidRPr="007A2E35">
              <w:rPr>
                <w:rFonts w:ascii="Arial" w:hAnsi="Arial" w:cs="Arial"/>
                <w:sz w:val="16"/>
                <w:szCs w:val="16"/>
              </w:rPr>
              <w:t xml:space="preserve"> Home Care worker</w:t>
            </w:r>
          </w:p>
        </w:tc>
      </w:tr>
      <w:tr w:rsidR="009A68F8" w:rsidRPr="0027798A" w:rsidTr="00F67113">
        <w:tc>
          <w:tcPr>
            <w:tcW w:w="2905" w:type="dxa"/>
            <w:shd w:val="clear" w:color="auto" w:fill="F2F2F2" w:themeFill="background1" w:themeFillShade="F2"/>
          </w:tcPr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Opportunities/experiences</w:t>
            </w:r>
          </w:p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0209F6" w:rsidRDefault="009A68F8" w:rsidP="000209F6">
            <w:pPr>
              <w:pStyle w:val="ListParagraph"/>
              <w:numPr>
                <w:ilvl w:val="0"/>
                <w:numId w:val="13"/>
              </w:numPr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 xml:space="preserve">Focus on qualities/skills and interests </w:t>
            </w:r>
          </w:p>
          <w:p w:rsidR="000209F6" w:rsidRPr="000209F6" w:rsidRDefault="000209F6" w:rsidP="000209F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0209F6" w:rsidRPr="009D23F9" w:rsidRDefault="000209F6" w:rsidP="000209F6">
            <w:pPr>
              <w:pStyle w:val="ListParagraph"/>
              <w:numPr>
                <w:ilvl w:val="0"/>
                <w:numId w:val="13"/>
              </w:numPr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Enterprise -Class museum</w:t>
            </w:r>
          </w:p>
          <w:p w:rsidR="000209F6" w:rsidRPr="009D23F9" w:rsidRDefault="000209F6" w:rsidP="000209F6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Money making project-selling to parents</w:t>
            </w:r>
          </w:p>
          <w:p w:rsidR="000209F6" w:rsidRPr="007A2E35" w:rsidRDefault="000209F6" w:rsidP="000209F6">
            <w:pPr>
              <w:pStyle w:val="ListParagraph"/>
              <w:numPr>
                <w:ilvl w:val="0"/>
                <w:numId w:val="13"/>
              </w:numPr>
              <w:ind w:left="387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Class Budget</w:t>
            </w:r>
            <w:r w:rsidRPr="009D23F9">
              <w:rPr>
                <w:rFonts w:ascii="Arial" w:hAnsi="Arial" w:cs="Arial"/>
                <w:color w:val="00B050"/>
                <w:sz w:val="16"/>
                <w:szCs w:val="16"/>
              </w:rPr>
              <w:t xml:space="preserve"> </w:t>
            </w:r>
          </w:p>
          <w:p w:rsidR="007A2E35" w:rsidRDefault="007A2E35" w:rsidP="007A2E35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7A2E35" w:rsidRPr="007A2E35" w:rsidRDefault="007A2E35" w:rsidP="007A2E35">
            <w:pPr>
              <w:rPr>
                <w:rFonts w:ascii="Arial" w:hAnsi="Arial" w:cs="Arial"/>
                <w:sz w:val="16"/>
                <w:szCs w:val="16"/>
              </w:rPr>
            </w:pPr>
          </w:p>
          <w:p w:rsidR="007A2E35" w:rsidRPr="009D23F9" w:rsidRDefault="007A2E35" w:rsidP="007A2E35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Children develop understanding of money management and budgets</w:t>
            </w:r>
          </w:p>
          <w:p w:rsidR="007A2E35" w:rsidRPr="007A2E35" w:rsidRDefault="007A2E35" w:rsidP="007A2E35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9A68F8" w:rsidRPr="009D23F9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4" w:type="dxa"/>
          </w:tcPr>
          <w:p w:rsidR="009A68F8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Construct model of London using construction equipment.</w:t>
            </w:r>
          </w:p>
          <w:p w:rsidR="009A68F8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  <w:p w:rsidR="009A68F8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  <w:p w:rsidR="009A68F8" w:rsidRPr="009D23F9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  <w:p w:rsidR="009A68F8" w:rsidRDefault="009A68F8" w:rsidP="009A68F8">
            <w:pPr>
              <w:rPr>
                <w:rFonts w:ascii="Arial" w:hAnsi="Arial" w:cs="Arial"/>
                <w:sz w:val="10"/>
                <w:szCs w:val="10"/>
              </w:rPr>
            </w:pPr>
          </w:p>
          <w:p w:rsidR="009A68F8" w:rsidRPr="003D3DB6" w:rsidRDefault="009A68F8" w:rsidP="009A68F8">
            <w:pPr>
              <w:rPr>
                <w:rFonts w:ascii="Arial" w:hAnsi="Arial" w:cs="Arial"/>
                <w:sz w:val="10"/>
                <w:szCs w:val="10"/>
              </w:rPr>
            </w:pPr>
          </w:p>
          <w:p w:rsidR="009A68F8" w:rsidRPr="009D23F9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Children e</w:t>
            </w:r>
            <w:r w:rsidRPr="009D23F9">
              <w:rPr>
                <w:rFonts w:ascii="Arial" w:hAnsi="Arial" w:cs="Arial"/>
                <w:sz w:val="16"/>
                <w:szCs w:val="16"/>
              </w:rPr>
              <w:t>xplore skills /qualities needed-architect, construction worker.</w:t>
            </w:r>
          </w:p>
        </w:tc>
        <w:tc>
          <w:tcPr>
            <w:tcW w:w="1926" w:type="dxa"/>
          </w:tcPr>
          <w:p w:rsidR="009A68F8" w:rsidRPr="007A2E35" w:rsidRDefault="009A68F8" w:rsidP="007A2E3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2E35">
              <w:rPr>
                <w:rFonts w:ascii="Arial" w:hAnsi="Arial" w:cs="Arial"/>
                <w:sz w:val="16"/>
                <w:szCs w:val="16"/>
              </w:rPr>
              <w:t>Children develop an understanding of:</w:t>
            </w:r>
          </w:p>
          <w:p w:rsidR="009A68F8" w:rsidRPr="009D23F9" w:rsidRDefault="009A68F8" w:rsidP="009A68F8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Balanced diet</w:t>
            </w:r>
          </w:p>
          <w:p w:rsidR="009A68F8" w:rsidRPr="009D23F9" w:rsidRDefault="009A68F8" w:rsidP="009A68F8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Correct tooth brushing</w:t>
            </w:r>
          </w:p>
          <w:p w:rsidR="009A68F8" w:rsidRDefault="009A68F8" w:rsidP="009A68F8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 xml:space="preserve">Immunisation </w:t>
            </w:r>
          </w:p>
          <w:p w:rsidR="009A68F8" w:rsidRPr="009D23F9" w:rsidRDefault="009A68F8" w:rsidP="009A68F8">
            <w:pPr>
              <w:pStyle w:val="ListParagraph"/>
              <w:ind w:left="318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A68F8" w:rsidRPr="009D23F9" w:rsidRDefault="009A68F8" w:rsidP="009A68F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Children explore skills /qualities needed-architect, construction worker.</w:t>
            </w:r>
          </w:p>
        </w:tc>
        <w:tc>
          <w:tcPr>
            <w:tcW w:w="1939" w:type="dxa"/>
          </w:tcPr>
          <w:p w:rsidR="009A68F8" w:rsidRPr="007A2E35" w:rsidRDefault="009A68F8" w:rsidP="007A2E35">
            <w:pPr>
              <w:rPr>
                <w:rFonts w:ascii="Arial" w:hAnsi="Arial" w:cs="Arial"/>
                <w:sz w:val="16"/>
                <w:szCs w:val="16"/>
              </w:rPr>
            </w:pPr>
          </w:p>
          <w:p w:rsidR="009A68F8" w:rsidRPr="009D23F9" w:rsidRDefault="009A68F8" w:rsidP="009A68F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 xml:space="preserve">Children develop understanding of </w:t>
            </w:r>
            <w:r w:rsidR="007A2E35">
              <w:rPr>
                <w:rFonts w:ascii="Arial" w:hAnsi="Arial" w:cs="Arial"/>
                <w:sz w:val="16"/>
                <w:szCs w:val="16"/>
              </w:rPr>
              <w:t xml:space="preserve"> role of ABM (</w:t>
            </w:r>
            <w:r w:rsidRPr="009D23F9">
              <w:rPr>
                <w:rFonts w:ascii="Arial" w:hAnsi="Arial" w:cs="Arial"/>
                <w:sz w:val="16"/>
                <w:szCs w:val="16"/>
              </w:rPr>
              <w:t>money management and budgets</w:t>
            </w:r>
            <w:r w:rsidR="007A2E35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9A68F8" w:rsidRPr="009D23F9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8" w:type="dxa"/>
          </w:tcPr>
          <w:p w:rsidR="009A68F8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Explore roles</w:t>
            </w:r>
            <w:r>
              <w:rPr>
                <w:rFonts w:ascii="Arial" w:hAnsi="Arial" w:cs="Arial"/>
                <w:sz w:val="16"/>
                <w:szCs w:val="16"/>
              </w:rPr>
              <w:t xml:space="preserve"> associated with Great North ambulance</w:t>
            </w:r>
          </w:p>
          <w:p w:rsidR="009A68F8" w:rsidRPr="009D23F9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  <w:p w:rsidR="009A68F8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Reinforce safety/procedures in an emergency</w:t>
            </w:r>
          </w:p>
          <w:p w:rsidR="009A68F8" w:rsidRPr="009D23F9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</w:p>
          <w:p w:rsidR="009A68F8" w:rsidRPr="009D23F9" w:rsidRDefault="009A68F8" w:rsidP="009A68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Children e</w:t>
            </w:r>
            <w:r w:rsidRPr="009D23F9">
              <w:rPr>
                <w:rFonts w:ascii="Arial" w:hAnsi="Arial" w:cs="Arial"/>
                <w:sz w:val="16"/>
                <w:szCs w:val="16"/>
              </w:rPr>
              <w:t>xplore skills /qualities needed-</w:t>
            </w:r>
            <w:r>
              <w:rPr>
                <w:rFonts w:ascii="Arial" w:hAnsi="Arial" w:cs="Arial"/>
                <w:sz w:val="16"/>
                <w:szCs w:val="16"/>
              </w:rPr>
              <w:t>pa</w:t>
            </w:r>
            <w:r w:rsidRPr="009D23F9">
              <w:rPr>
                <w:rFonts w:ascii="Arial" w:hAnsi="Arial" w:cs="Arial"/>
                <w:sz w:val="16"/>
                <w:szCs w:val="16"/>
              </w:rPr>
              <w:t>ramedic/pilot/</w:t>
            </w:r>
            <w:r>
              <w:rPr>
                <w:rFonts w:ascii="Arial" w:hAnsi="Arial" w:cs="Arial"/>
                <w:sz w:val="16"/>
                <w:szCs w:val="16"/>
              </w:rPr>
              <w:t>doctor</w:t>
            </w:r>
            <w:r w:rsidRPr="009D23F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928" w:type="dxa"/>
          </w:tcPr>
          <w:p w:rsidR="009A68F8" w:rsidRDefault="009A68F8" w:rsidP="009A68F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Pupils develop an awareness of:</w:t>
            </w:r>
          </w:p>
          <w:p w:rsidR="009A68F8" w:rsidRDefault="009A68F8" w:rsidP="009A68F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9A68F8" w:rsidRPr="009D23F9" w:rsidRDefault="009A68F8" w:rsidP="009A68F8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global issues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the role of developed countries such as UK </w:t>
            </w:r>
          </w:p>
          <w:p w:rsidR="009A68F8" w:rsidRPr="009D23F9" w:rsidRDefault="009A68F8" w:rsidP="009A68F8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understanding needs of the elderly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support we can provide</w:t>
            </w:r>
          </w:p>
          <w:p w:rsidR="009A68F8" w:rsidRPr="002444BB" w:rsidRDefault="009A68F8" w:rsidP="008A0374">
            <w:pPr>
              <w:pStyle w:val="ListParagraph"/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A68F8" w:rsidRPr="0027798A" w:rsidTr="003E62DE">
        <w:trPr>
          <w:trHeight w:val="604"/>
        </w:trPr>
        <w:tc>
          <w:tcPr>
            <w:tcW w:w="2905" w:type="dxa"/>
            <w:shd w:val="clear" w:color="auto" w:fill="F2F2F2" w:themeFill="background1" w:themeFillShade="F2"/>
          </w:tcPr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Qualities/skills</w:t>
            </w:r>
          </w:p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8F8" w:rsidRPr="009D23F9" w:rsidRDefault="009A68F8" w:rsidP="009A68F8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1615" w:type="dxa"/>
            <w:gridSpan w:val="6"/>
          </w:tcPr>
          <w:p w:rsidR="009A68F8" w:rsidRDefault="009A68F8" w:rsidP="009A68F8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A68F8" w:rsidRPr="009D23F9" w:rsidRDefault="009A68F8" w:rsidP="009A68F8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Empathetic   Proud   Active   Reflective</w:t>
            </w:r>
          </w:p>
          <w:p w:rsidR="009A68F8" w:rsidRPr="009D23F9" w:rsidRDefault="009A68F8" w:rsidP="009A68F8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>Problem solver   Self-control   Healthy   Honest   Curious   Determined   Successful   Responsible</w:t>
            </w:r>
          </w:p>
        </w:tc>
      </w:tr>
      <w:tr w:rsidR="009A68F8" w:rsidRPr="0027798A" w:rsidTr="00132509">
        <w:tc>
          <w:tcPr>
            <w:tcW w:w="2905" w:type="dxa"/>
            <w:shd w:val="clear" w:color="auto" w:fill="F2F2F2" w:themeFill="background1" w:themeFillShade="F2"/>
          </w:tcPr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Generic qualities/ skills</w:t>
            </w:r>
          </w:p>
          <w:p w:rsidR="009A68F8" w:rsidRPr="009D23F9" w:rsidRDefault="009A68F8" w:rsidP="009A68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15" w:type="dxa"/>
            <w:gridSpan w:val="6"/>
          </w:tcPr>
          <w:p w:rsidR="009A68F8" w:rsidRPr="009D23F9" w:rsidRDefault="009A68F8" w:rsidP="009A68F8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sz w:val="16"/>
                <w:szCs w:val="16"/>
              </w:rPr>
              <w:t xml:space="preserve">Good morals/values  Punctual       Problem solver </w:t>
            </w:r>
          </w:p>
          <w:p w:rsidR="009A68F8" w:rsidRPr="009D23F9" w:rsidRDefault="009A68F8" w:rsidP="009A68F8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A68F8" w:rsidRDefault="009A68F8" w:rsidP="009A68F8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3F9">
              <w:rPr>
                <w:rFonts w:ascii="Arial" w:hAnsi="Arial" w:cs="Arial"/>
                <w:color w:val="201F1E"/>
                <w:sz w:val="16"/>
                <w:szCs w:val="16"/>
                <w:lang w:eastAsia="en-GB"/>
              </w:rPr>
              <w:t>Resilient</w:t>
            </w:r>
            <w:r w:rsidRPr="009D23F9">
              <w:rPr>
                <w:rFonts w:ascii="Arial" w:hAnsi="Arial" w:cs="Arial"/>
                <w:sz w:val="16"/>
                <w:szCs w:val="16"/>
              </w:rPr>
              <w:t xml:space="preserve">       Good communication       Numerate /Literate     Sense of humour       Honest    Healthy        Kind     Happy</w:t>
            </w:r>
          </w:p>
          <w:p w:rsidR="009A68F8" w:rsidRPr="009D23F9" w:rsidRDefault="009A68F8" w:rsidP="009A68F8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66A3" w:rsidRPr="0027798A" w:rsidTr="00F67113">
        <w:tc>
          <w:tcPr>
            <w:tcW w:w="2905" w:type="dxa"/>
            <w:shd w:val="clear" w:color="auto" w:fill="F2F2F2" w:themeFill="background1" w:themeFillShade="F2"/>
          </w:tcPr>
          <w:p w:rsidR="00B566A3" w:rsidRPr="009D23F9" w:rsidRDefault="00B566A3" w:rsidP="00B566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STEM</w:t>
            </w:r>
          </w:p>
          <w:p w:rsidR="00B566A3" w:rsidRPr="009D23F9" w:rsidRDefault="00B566A3" w:rsidP="00B566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  <w:r w:rsidRPr="00EA2F5F">
              <w:rPr>
                <w:rFonts w:ascii="Arial" w:hAnsi="Arial" w:cs="Arial"/>
                <w:sz w:val="14"/>
                <w:szCs w:val="14"/>
              </w:rPr>
              <w:t>How did dinosaurs become extinct?</w:t>
            </w:r>
          </w:p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</w:p>
          <w:p w:rsidR="00B566A3" w:rsidRPr="00EA2F5F" w:rsidRDefault="00B566A3" w:rsidP="00B566A3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EA2F5F">
              <w:rPr>
                <w:rFonts w:ascii="Arial" w:hAnsi="Arial" w:cs="Arial"/>
                <w:color w:val="5B9BD5" w:themeColor="accent1"/>
                <w:sz w:val="14"/>
                <w:szCs w:val="14"/>
              </w:rPr>
              <w:t>Making crocodiles/reptiles</w:t>
            </w:r>
          </w:p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</w:p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54" w:type="dxa"/>
          </w:tcPr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  <w:r w:rsidRPr="00EA2F5F">
              <w:rPr>
                <w:rFonts w:ascii="Arial" w:hAnsi="Arial" w:cs="Arial"/>
                <w:sz w:val="14"/>
                <w:szCs w:val="14"/>
              </w:rPr>
              <w:t>Who burnt London down?</w:t>
            </w:r>
          </w:p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</w:p>
          <w:p w:rsidR="00B566A3" w:rsidRPr="00EA2F5F" w:rsidRDefault="00B566A3" w:rsidP="00B566A3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EA2F5F">
              <w:rPr>
                <w:rFonts w:ascii="Arial" w:hAnsi="Arial" w:cs="Arial"/>
                <w:color w:val="5B9BD5" w:themeColor="accent1"/>
                <w:sz w:val="14"/>
                <w:szCs w:val="14"/>
              </w:rPr>
              <w:t>Recreating buildings in London</w:t>
            </w:r>
          </w:p>
          <w:p w:rsidR="00B566A3" w:rsidRPr="00EA2F5F" w:rsidRDefault="00B566A3" w:rsidP="00B566A3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</w:p>
          <w:p w:rsidR="00B566A3" w:rsidRPr="00EA2F5F" w:rsidRDefault="00B566A3" w:rsidP="00B566A3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EA2F5F">
              <w:rPr>
                <w:rFonts w:ascii="Arial" w:hAnsi="Arial" w:cs="Arial"/>
                <w:color w:val="5B9BD5" w:themeColor="accent1"/>
                <w:sz w:val="14"/>
                <w:szCs w:val="14"/>
              </w:rPr>
              <w:t>Stem ambassador-engineering</w:t>
            </w:r>
          </w:p>
        </w:tc>
        <w:tc>
          <w:tcPr>
            <w:tcW w:w="1926" w:type="dxa"/>
          </w:tcPr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39" w:type="dxa"/>
          </w:tcPr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8" w:type="dxa"/>
          </w:tcPr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  <w:r w:rsidRPr="00EA2F5F">
              <w:rPr>
                <w:rFonts w:ascii="Arial" w:hAnsi="Arial" w:cs="Arial"/>
                <w:sz w:val="14"/>
                <w:szCs w:val="14"/>
              </w:rPr>
              <w:t>How did castles best defend against invaders?</w:t>
            </w:r>
          </w:p>
          <w:p w:rsidR="00B566A3" w:rsidRPr="00EA2F5F" w:rsidRDefault="00B566A3" w:rsidP="00B566A3">
            <w:pPr>
              <w:rPr>
                <w:rFonts w:ascii="Arial" w:hAnsi="Arial" w:cs="Arial"/>
                <w:sz w:val="14"/>
                <w:szCs w:val="14"/>
              </w:rPr>
            </w:pPr>
          </w:p>
          <w:p w:rsidR="00B566A3" w:rsidRPr="00EA2F5F" w:rsidRDefault="00B566A3" w:rsidP="00B566A3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EA2F5F">
              <w:rPr>
                <w:rFonts w:ascii="Arial" w:hAnsi="Arial" w:cs="Arial"/>
                <w:color w:val="5B9BD5" w:themeColor="accent1"/>
                <w:sz w:val="14"/>
                <w:szCs w:val="14"/>
              </w:rPr>
              <w:t>Constructing castles</w:t>
            </w:r>
          </w:p>
          <w:p w:rsidR="00B566A3" w:rsidRPr="00EA2F5F" w:rsidRDefault="00B566A3" w:rsidP="00B566A3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EA2F5F">
              <w:rPr>
                <w:rFonts w:ascii="Arial" w:hAnsi="Arial" w:cs="Arial"/>
                <w:color w:val="5B9BD5" w:themeColor="accent1"/>
                <w:sz w:val="14"/>
                <w:szCs w:val="14"/>
              </w:rPr>
              <w:t>STEM ambassador-engineering</w:t>
            </w:r>
          </w:p>
          <w:p w:rsidR="00B566A3" w:rsidRPr="00EA2F5F" w:rsidRDefault="00B566A3" w:rsidP="00B566A3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EA2F5F">
              <w:rPr>
                <w:rFonts w:ascii="Arial" w:hAnsi="Arial" w:cs="Arial"/>
                <w:color w:val="5B9BD5" w:themeColor="accent1"/>
                <w:sz w:val="14"/>
                <w:szCs w:val="14"/>
              </w:rPr>
              <w:t xml:space="preserve"> </w:t>
            </w:r>
          </w:p>
          <w:p w:rsidR="00B566A3" w:rsidRPr="00EA2F5F" w:rsidRDefault="009B59FC" w:rsidP="00B566A3">
            <w:pPr>
              <w:rPr>
                <w:rFonts w:ascii="Arial" w:hAnsi="Arial" w:cs="Arial"/>
                <w:sz w:val="14"/>
                <w:szCs w:val="14"/>
              </w:rPr>
            </w:pPr>
            <w:hyperlink r:id="rId7" w:history="1"/>
          </w:p>
        </w:tc>
        <w:tc>
          <w:tcPr>
            <w:tcW w:w="1928" w:type="dxa"/>
          </w:tcPr>
          <w:p w:rsidR="00B566A3" w:rsidRPr="004A36F4" w:rsidRDefault="00B566A3" w:rsidP="00B566A3">
            <w:pPr>
              <w:rPr>
                <w:rFonts w:ascii="Arial" w:hAnsi="Arial" w:cs="Arial"/>
                <w:sz w:val="12"/>
                <w:szCs w:val="12"/>
              </w:rPr>
            </w:pPr>
          </w:p>
          <w:p w:rsidR="00B566A3" w:rsidRPr="004A36F4" w:rsidRDefault="00B566A3" w:rsidP="00B566A3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491D16" w:rsidRPr="0027798A" w:rsidRDefault="00491D16" w:rsidP="00E305AF">
      <w:pPr>
        <w:jc w:val="center"/>
        <w:rPr>
          <w:rFonts w:ascii="Arial" w:hAnsi="Arial" w:cs="Arial"/>
          <w:sz w:val="14"/>
          <w:szCs w:val="14"/>
        </w:rPr>
      </w:pPr>
    </w:p>
    <w:p w:rsidR="00491D16" w:rsidRPr="0027798A" w:rsidRDefault="00491D16" w:rsidP="00491D16">
      <w:pPr>
        <w:rPr>
          <w:rFonts w:ascii="Arial" w:hAnsi="Arial" w:cs="Arial"/>
          <w:sz w:val="14"/>
          <w:szCs w:val="14"/>
        </w:rPr>
      </w:pPr>
    </w:p>
    <w:sectPr w:rsidR="00491D16" w:rsidRPr="0027798A" w:rsidSect="0027798A">
      <w:headerReference w:type="default" r:id="rId8"/>
      <w:footerReference w:type="default" r:id="rId9"/>
      <w:pgSz w:w="16838" w:h="11906" w:orient="landscape"/>
      <w:pgMar w:top="1800" w:right="1440" w:bottom="993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4F" w:rsidRPr="001F2C10" w:rsidRDefault="00491D16" w:rsidP="00830CA0">
    <w:pPr>
      <w:pStyle w:val="Header"/>
      <w:rPr>
        <w:rFonts w:ascii="Arial" w:hAnsi="Arial" w:cs="Arial"/>
        <w:b/>
        <w:noProof/>
        <w:color w:val="FF0000"/>
        <w:sz w:val="32"/>
        <w:szCs w:val="32"/>
      </w:rPr>
    </w:pPr>
    <w:r w:rsidRPr="0027798A">
      <w:rPr>
        <w:rFonts w:ascii="Arial" w:hAnsi="Arial" w:cs="Arial"/>
        <w:b/>
        <w:noProof/>
        <w:color w:val="FF0000"/>
        <w:sz w:val="36"/>
        <w:szCs w:val="36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 w:rsidRPr="0027798A">
      <w:rPr>
        <w:rFonts w:ascii="Arial" w:hAnsi="Arial" w:cs="Arial"/>
        <w:noProof/>
        <w:sz w:val="36"/>
        <w:szCs w:val="36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17" name="Picture 17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17" name="Picture 17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30CA0">
      <w:rPr>
        <w:rFonts w:ascii="Arial" w:hAnsi="Arial" w:cs="Arial"/>
        <w:b/>
        <w:noProof/>
        <w:color w:val="FF0000"/>
        <w:sz w:val="32"/>
        <w:szCs w:val="32"/>
      </w:rPr>
      <w:t xml:space="preserve">                       </w:t>
    </w:r>
    <w:r w:rsidR="00F04019" w:rsidRPr="001F2C10">
      <w:rPr>
        <w:rFonts w:ascii="Arial" w:hAnsi="Arial" w:cs="Arial"/>
        <w:b/>
        <w:noProof/>
        <w:color w:val="FF0000"/>
        <w:sz w:val="32"/>
        <w:szCs w:val="32"/>
      </w:rPr>
      <w:t>EASTERSIDE ACADEMY</w:t>
    </w:r>
  </w:p>
  <w:p w:rsidR="001F2C10" w:rsidRPr="001F2C10" w:rsidRDefault="00830CA0" w:rsidP="00830CA0">
    <w:pPr>
      <w:pStyle w:val="Head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</w:rPr>
      <w:t xml:space="preserve">                </w:t>
    </w:r>
    <w:r w:rsidR="00A568E6" w:rsidRPr="001F2C10">
      <w:rPr>
        <w:rFonts w:ascii="Arial" w:hAnsi="Arial" w:cs="Arial"/>
        <w:b/>
        <w:noProof/>
        <w:sz w:val="32"/>
        <w:szCs w:val="32"/>
      </w:rPr>
      <w:t xml:space="preserve">Careers </w:t>
    </w:r>
    <w:r w:rsidR="00BC474F" w:rsidRPr="001F2C10">
      <w:rPr>
        <w:rFonts w:ascii="Arial" w:hAnsi="Arial" w:cs="Arial"/>
        <w:b/>
        <w:noProof/>
        <w:sz w:val="32"/>
        <w:szCs w:val="32"/>
      </w:rPr>
      <w:t>Curriuclum</w:t>
    </w:r>
    <w:r w:rsidR="00841EFE" w:rsidRPr="001F2C10">
      <w:rPr>
        <w:rFonts w:ascii="Arial" w:hAnsi="Arial" w:cs="Arial"/>
        <w:b/>
        <w:noProof/>
        <w:sz w:val="32"/>
        <w:szCs w:val="32"/>
      </w:rPr>
      <w:t xml:space="preserve"> </w:t>
    </w:r>
    <w:r w:rsidR="00157251" w:rsidRPr="001F2C10">
      <w:rPr>
        <w:rFonts w:ascii="Arial" w:hAnsi="Arial" w:cs="Arial"/>
        <w:b/>
        <w:noProof/>
        <w:sz w:val="32"/>
        <w:szCs w:val="32"/>
      </w:rPr>
      <w:t>KS1</w:t>
    </w:r>
    <w:r w:rsidR="00F7156E" w:rsidRPr="001F2C10">
      <w:rPr>
        <w:rFonts w:ascii="Arial" w:hAnsi="Arial" w:cs="Arial"/>
        <w:b/>
        <w:noProof/>
        <w:sz w:val="32"/>
        <w:szCs w:val="32"/>
      </w:rPr>
      <w:t xml:space="preserve"> – Cycl</w:t>
    </w:r>
    <w:r w:rsidR="00723510" w:rsidRPr="001F2C10">
      <w:rPr>
        <w:rFonts w:ascii="Arial" w:hAnsi="Arial" w:cs="Arial"/>
        <w:b/>
        <w:sz w:val="32"/>
        <w:szCs w:val="32"/>
      </w:rPr>
      <w:t>e 1</w:t>
    </w:r>
  </w:p>
  <w:p w:rsidR="00A642CB" w:rsidRPr="0027798A" w:rsidRDefault="00830CA0" w:rsidP="00830CA0">
    <w:pPr>
      <w:pStyle w:val="Header"/>
      <w:rPr>
        <w:rFonts w:ascii="Arial" w:hAnsi="Arial" w:cs="Arial"/>
        <w:b/>
        <w:noProof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            </w:t>
    </w:r>
    <w:r w:rsidR="00D820B8" w:rsidRPr="0027798A">
      <w:rPr>
        <w:rFonts w:ascii="Arial" w:hAnsi="Arial" w:cs="Arial"/>
        <w:b/>
        <w:sz w:val="28"/>
        <w:szCs w:val="28"/>
      </w:rPr>
      <w:t xml:space="preserve">Emergency </w:t>
    </w:r>
    <w:r w:rsidR="0027798A">
      <w:rPr>
        <w:rFonts w:ascii="Arial" w:hAnsi="Arial" w:cs="Arial"/>
        <w:b/>
        <w:sz w:val="28"/>
        <w:szCs w:val="28"/>
      </w:rPr>
      <w:t>S</w:t>
    </w:r>
    <w:r w:rsidR="00D820B8" w:rsidRPr="0027798A">
      <w:rPr>
        <w:rFonts w:ascii="Arial" w:hAnsi="Arial" w:cs="Arial"/>
        <w:b/>
        <w:sz w:val="28"/>
        <w:szCs w:val="28"/>
      </w:rPr>
      <w:t>ervices/School Roles</w:t>
    </w:r>
    <w:r w:rsidR="000209F6">
      <w:rPr>
        <w:rFonts w:ascii="Arial" w:hAnsi="Arial" w:cs="Arial"/>
        <w:b/>
        <w:sz w:val="28"/>
        <w:szCs w:val="28"/>
      </w:rPr>
      <w:t>/Enterprise</w:t>
    </w:r>
  </w:p>
  <w:p w:rsidR="00841EFE" w:rsidRPr="0027798A" w:rsidRDefault="00841EFE" w:rsidP="00BC474F">
    <w:pPr>
      <w:pStyle w:val="Header"/>
      <w:rPr>
        <w:rFonts w:ascii="Arial" w:hAnsi="Arial" w:cs="Arial"/>
        <w:b/>
        <w:noProof/>
        <w:color w:val="FF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01BB2"/>
    <w:multiLevelType w:val="hybridMultilevel"/>
    <w:tmpl w:val="9DBCBB1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427DB4"/>
    <w:multiLevelType w:val="hybridMultilevel"/>
    <w:tmpl w:val="89A4CA3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5062F3"/>
    <w:multiLevelType w:val="hybridMultilevel"/>
    <w:tmpl w:val="BA98D61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6F02F3"/>
    <w:multiLevelType w:val="hybridMultilevel"/>
    <w:tmpl w:val="64161DB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5C1C0A"/>
    <w:multiLevelType w:val="hybridMultilevel"/>
    <w:tmpl w:val="E1FC3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E23BA"/>
    <w:multiLevelType w:val="hybridMultilevel"/>
    <w:tmpl w:val="7EF8532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391B56"/>
    <w:multiLevelType w:val="hybridMultilevel"/>
    <w:tmpl w:val="37DEA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842A4F"/>
    <w:multiLevelType w:val="hybridMultilevel"/>
    <w:tmpl w:val="521462F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877948"/>
    <w:multiLevelType w:val="hybridMultilevel"/>
    <w:tmpl w:val="2AE050D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3663F7"/>
    <w:multiLevelType w:val="hybridMultilevel"/>
    <w:tmpl w:val="879254B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EB7C55"/>
    <w:multiLevelType w:val="hybridMultilevel"/>
    <w:tmpl w:val="4E22FFC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5F169A"/>
    <w:multiLevelType w:val="hybridMultilevel"/>
    <w:tmpl w:val="B1DA702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491FE5"/>
    <w:multiLevelType w:val="hybridMultilevel"/>
    <w:tmpl w:val="0A9C83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43D1B"/>
    <w:multiLevelType w:val="hybridMultilevel"/>
    <w:tmpl w:val="D164680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5A794C"/>
    <w:multiLevelType w:val="hybridMultilevel"/>
    <w:tmpl w:val="26A2749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494208"/>
    <w:multiLevelType w:val="hybridMultilevel"/>
    <w:tmpl w:val="EABEF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81212F"/>
    <w:multiLevelType w:val="hybridMultilevel"/>
    <w:tmpl w:val="7884E0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8"/>
  </w:num>
  <w:num w:numId="4">
    <w:abstractNumId w:val="11"/>
  </w:num>
  <w:num w:numId="5">
    <w:abstractNumId w:val="14"/>
  </w:num>
  <w:num w:numId="6">
    <w:abstractNumId w:val="9"/>
  </w:num>
  <w:num w:numId="7">
    <w:abstractNumId w:val="3"/>
  </w:num>
  <w:num w:numId="8">
    <w:abstractNumId w:val="1"/>
  </w:num>
  <w:num w:numId="9">
    <w:abstractNumId w:val="7"/>
  </w:num>
  <w:num w:numId="10">
    <w:abstractNumId w:val="12"/>
  </w:num>
  <w:num w:numId="11">
    <w:abstractNumId w:val="13"/>
  </w:num>
  <w:num w:numId="12">
    <w:abstractNumId w:val="10"/>
  </w:num>
  <w:num w:numId="13">
    <w:abstractNumId w:val="6"/>
  </w:num>
  <w:num w:numId="14">
    <w:abstractNumId w:val="15"/>
  </w:num>
  <w:num w:numId="15">
    <w:abstractNumId w:val="4"/>
  </w:num>
  <w:num w:numId="16">
    <w:abstractNumId w:val="2"/>
  </w:num>
  <w:num w:numId="1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noPunctuationKerning/>
  <w:characterSpacingControl w:val="doNotCompress"/>
  <w:hdrShapeDefaults>
    <o:shapedefaults v:ext="edit" spidmax="440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09F6"/>
    <w:rsid w:val="00023327"/>
    <w:rsid w:val="00025479"/>
    <w:rsid w:val="00026ED3"/>
    <w:rsid w:val="0006588E"/>
    <w:rsid w:val="000668FF"/>
    <w:rsid w:val="00077AB6"/>
    <w:rsid w:val="00096A23"/>
    <w:rsid w:val="000A4735"/>
    <w:rsid w:val="0010181A"/>
    <w:rsid w:val="00150554"/>
    <w:rsid w:val="00157251"/>
    <w:rsid w:val="00196B6F"/>
    <w:rsid w:val="001C6EB0"/>
    <w:rsid w:val="001D2A42"/>
    <w:rsid w:val="001E2107"/>
    <w:rsid w:val="001F22C8"/>
    <w:rsid w:val="001F2C10"/>
    <w:rsid w:val="00207661"/>
    <w:rsid w:val="00211B2D"/>
    <w:rsid w:val="002444BB"/>
    <w:rsid w:val="00246F19"/>
    <w:rsid w:val="002619C9"/>
    <w:rsid w:val="0027798A"/>
    <w:rsid w:val="002B219D"/>
    <w:rsid w:val="002B2C31"/>
    <w:rsid w:val="002B3D8A"/>
    <w:rsid w:val="002D030E"/>
    <w:rsid w:val="002D7988"/>
    <w:rsid w:val="002F2A1E"/>
    <w:rsid w:val="00321F67"/>
    <w:rsid w:val="003314C7"/>
    <w:rsid w:val="00343AE5"/>
    <w:rsid w:val="0038106F"/>
    <w:rsid w:val="003B4576"/>
    <w:rsid w:val="003D3DB6"/>
    <w:rsid w:val="003E62DE"/>
    <w:rsid w:val="003F7AB6"/>
    <w:rsid w:val="004107F5"/>
    <w:rsid w:val="004678B7"/>
    <w:rsid w:val="00471377"/>
    <w:rsid w:val="004803E7"/>
    <w:rsid w:val="00491D16"/>
    <w:rsid w:val="0049660B"/>
    <w:rsid w:val="004E61E1"/>
    <w:rsid w:val="00500C96"/>
    <w:rsid w:val="0050621A"/>
    <w:rsid w:val="00552191"/>
    <w:rsid w:val="0056516B"/>
    <w:rsid w:val="0057630E"/>
    <w:rsid w:val="005A6211"/>
    <w:rsid w:val="005D7795"/>
    <w:rsid w:val="0063321B"/>
    <w:rsid w:val="00636922"/>
    <w:rsid w:val="00665353"/>
    <w:rsid w:val="006B21FB"/>
    <w:rsid w:val="006B251F"/>
    <w:rsid w:val="006D4B72"/>
    <w:rsid w:val="006E1A43"/>
    <w:rsid w:val="006E4AAA"/>
    <w:rsid w:val="00703E85"/>
    <w:rsid w:val="00723510"/>
    <w:rsid w:val="00727B4A"/>
    <w:rsid w:val="007444AE"/>
    <w:rsid w:val="007A2E35"/>
    <w:rsid w:val="007A41B3"/>
    <w:rsid w:val="007C13CA"/>
    <w:rsid w:val="007F1412"/>
    <w:rsid w:val="0080393E"/>
    <w:rsid w:val="00807FBD"/>
    <w:rsid w:val="00830CA0"/>
    <w:rsid w:val="00840CDC"/>
    <w:rsid w:val="00841EFE"/>
    <w:rsid w:val="008A0374"/>
    <w:rsid w:val="008B4219"/>
    <w:rsid w:val="008F1A6E"/>
    <w:rsid w:val="00993470"/>
    <w:rsid w:val="009A68F8"/>
    <w:rsid w:val="009D23F9"/>
    <w:rsid w:val="009D26C9"/>
    <w:rsid w:val="009E37DE"/>
    <w:rsid w:val="009E4516"/>
    <w:rsid w:val="009E5AEB"/>
    <w:rsid w:val="00A132A8"/>
    <w:rsid w:val="00A3658B"/>
    <w:rsid w:val="00A53566"/>
    <w:rsid w:val="00A53F17"/>
    <w:rsid w:val="00A568E6"/>
    <w:rsid w:val="00A642CB"/>
    <w:rsid w:val="00A96023"/>
    <w:rsid w:val="00AF5CDB"/>
    <w:rsid w:val="00B05BA5"/>
    <w:rsid w:val="00B566A3"/>
    <w:rsid w:val="00B60405"/>
    <w:rsid w:val="00B620C9"/>
    <w:rsid w:val="00B643F3"/>
    <w:rsid w:val="00BA0A3A"/>
    <w:rsid w:val="00BB292E"/>
    <w:rsid w:val="00BC474F"/>
    <w:rsid w:val="00BC76A1"/>
    <w:rsid w:val="00BC7C09"/>
    <w:rsid w:val="00BD02EC"/>
    <w:rsid w:val="00C75FC1"/>
    <w:rsid w:val="00C87B21"/>
    <w:rsid w:val="00C945A6"/>
    <w:rsid w:val="00CB197F"/>
    <w:rsid w:val="00CB773F"/>
    <w:rsid w:val="00CC681E"/>
    <w:rsid w:val="00D013F6"/>
    <w:rsid w:val="00D13048"/>
    <w:rsid w:val="00D139A4"/>
    <w:rsid w:val="00D316BF"/>
    <w:rsid w:val="00D6480D"/>
    <w:rsid w:val="00D820B8"/>
    <w:rsid w:val="00D957C6"/>
    <w:rsid w:val="00DC2D64"/>
    <w:rsid w:val="00E305AF"/>
    <w:rsid w:val="00E420DF"/>
    <w:rsid w:val="00E96503"/>
    <w:rsid w:val="00EA2F5F"/>
    <w:rsid w:val="00EB498C"/>
    <w:rsid w:val="00EE5084"/>
    <w:rsid w:val="00F04019"/>
    <w:rsid w:val="00F237AD"/>
    <w:rsid w:val="00F42A16"/>
    <w:rsid w:val="00F67113"/>
    <w:rsid w:val="00F7156E"/>
    <w:rsid w:val="00FD3814"/>
    <w:rsid w:val="00FE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>
      <o:colormenu v:ext="edit" strokecolor="none"/>
    </o:shapedefaults>
    <o:shapelayout v:ext="edit">
      <o:idmap v:ext="edit" data="1"/>
    </o:shapelayout>
  </w:shapeDefaults>
  <w:decimalSymbol w:val="."/>
  <w:listSeparator w:val=","/>
  <w14:docId w14:val="3DF5D01C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tem.rtcnorth.co.uk/services/knexmakerk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121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34</cp:revision>
  <cp:lastPrinted>2020-06-29T08:42:00Z</cp:lastPrinted>
  <dcterms:created xsi:type="dcterms:W3CDTF">2020-05-18T12:14:00Z</dcterms:created>
  <dcterms:modified xsi:type="dcterms:W3CDTF">2020-06-30T20:14:00Z</dcterms:modified>
</cp:coreProperties>
</file>