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383"/>
        <w:tblW w:w="14520" w:type="dxa"/>
        <w:tblLook w:val="04A0" w:firstRow="1" w:lastRow="0" w:firstColumn="1" w:lastColumn="0" w:noHBand="0" w:noVBand="1"/>
      </w:tblPr>
      <w:tblGrid>
        <w:gridCol w:w="2835"/>
        <w:gridCol w:w="2188"/>
        <w:gridCol w:w="1397"/>
        <w:gridCol w:w="2733"/>
        <w:gridCol w:w="1828"/>
        <w:gridCol w:w="1821"/>
        <w:gridCol w:w="1718"/>
      </w:tblGrid>
      <w:tr w:rsidR="00C3475A" w:rsidTr="00BF5DFC">
        <w:tc>
          <w:tcPr>
            <w:tcW w:w="2835" w:type="dxa"/>
            <w:shd w:val="clear" w:color="auto" w:fill="E7E6E6" w:themeFill="background2"/>
          </w:tcPr>
          <w:p w:rsidR="00E31D43" w:rsidRPr="005C1EE3" w:rsidRDefault="00E31D43" w:rsidP="00E31D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EE3">
              <w:rPr>
                <w:rFonts w:ascii="Arial" w:hAnsi="Arial" w:cs="Arial"/>
                <w:b/>
                <w:sz w:val="20"/>
                <w:szCs w:val="20"/>
              </w:rPr>
              <w:t>Term</w:t>
            </w:r>
          </w:p>
        </w:tc>
        <w:tc>
          <w:tcPr>
            <w:tcW w:w="2188" w:type="dxa"/>
            <w:shd w:val="clear" w:color="auto" w:fill="E7E6E6" w:themeFill="background2"/>
          </w:tcPr>
          <w:p w:rsidR="00E31D43" w:rsidRPr="005C1EE3" w:rsidRDefault="00E31D43" w:rsidP="00E31D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EE3">
              <w:rPr>
                <w:rFonts w:ascii="Arial" w:hAnsi="Arial" w:cs="Arial"/>
                <w:b/>
                <w:sz w:val="20"/>
                <w:szCs w:val="20"/>
              </w:rPr>
              <w:t>A1</w:t>
            </w:r>
          </w:p>
        </w:tc>
        <w:tc>
          <w:tcPr>
            <w:tcW w:w="1397" w:type="dxa"/>
            <w:shd w:val="clear" w:color="auto" w:fill="E7E6E6" w:themeFill="background2"/>
          </w:tcPr>
          <w:p w:rsidR="00E31D43" w:rsidRPr="005C1EE3" w:rsidRDefault="00E31D43" w:rsidP="00E31D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EE3">
              <w:rPr>
                <w:rFonts w:ascii="Arial" w:hAnsi="Arial" w:cs="Arial"/>
                <w:b/>
                <w:sz w:val="20"/>
                <w:szCs w:val="20"/>
              </w:rPr>
              <w:t>A2</w:t>
            </w:r>
          </w:p>
        </w:tc>
        <w:tc>
          <w:tcPr>
            <w:tcW w:w="2733" w:type="dxa"/>
            <w:shd w:val="clear" w:color="auto" w:fill="E7E6E6" w:themeFill="background2"/>
          </w:tcPr>
          <w:p w:rsidR="00E31D43" w:rsidRPr="005C1EE3" w:rsidRDefault="00E31D43" w:rsidP="00E31D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EE3">
              <w:rPr>
                <w:rFonts w:ascii="Arial" w:hAnsi="Arial" w:cs="Arial"/>
                <w:b/>
                <w:sz w:val="20"/>
                <w:szCs w:val="20"/>
              </w:rPr>
              <w:t>Sp1</w:t>
            </w:r>
          </w:p>
        </w:tc>
        <w:tc>
          <w:tcPr>
            <w:tcW w:w="1828" w:type="dxa"/>
            <w:shd w:val="clear" w:color="auto" w:fill="E7E6E6" w:themeFill="background2"/>
          </w:tcPr>
          <w:p w:rsidR="00E31D43" w:rsidRPr="005C1EE3" w:rsidRDefault="00E31D43" w:rsidP="00E31D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EE3">
              <w:rPr>
                <w:rFonts w:ascii="Arial" w:hAnsi="Arial" w:cs="Arial"/>
                <w:b/>
                <w:sz w:val="20"/>
                <w:szCs w:val="20"/>
              </w:rPr>
              <w:t>Sp2</w:t>
            </w:r>
          </w:p>
        </w:tc>
        <w:tc>
          <w:tcPr>
            <w:tcW w:w="1821" w:type="dxa"/>
            <w:shd w:val="clear" w:color="auto" w:fill="E7E6E6" w:themeFill="background2"/>
          </w:tcPr>
          <w:p w:rsidR="00E31D43" w:rsidRPr="005C1EE3" w:rsidRDefault="00E31D43" w:rsidP="00E31D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C1EE3">
              <w:rPr>
                <w:rFonts w:ascii="Arial" w:hAnsi="Arial" w:cs="Arial"/>
                <w:b/>
                <w:sz w:val="20"/>
                <w:szCs w:val="20"/>
              </w:rPr>
              <w:t>S1</w:t>
            </w:r>
          </w:p>
        </w:tc>
        <w:tc>
          <w:tcPr>
            <w:tcW w:w="1718" w:type="dxa"/>
            <w:shd w:val="clear" w:color="auto" w:fill="E7E6E6" w:themeFill="background2"/>
          </w:tcPr>
          <w:p w:rsidR="00E31D43" w:rsidRPr="005C1EE3" w:rsidRDefault="00E31D43" w:rsidP="00E31D4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C1EE3">
              <w:rPr>
                <w:rFonts w:asciiTheme="minorHAnsi" w:hAnsiTheme="minorHAnsi" w:cstheme="minorHAnsi"/>
                <w:b/>
                <w:sz w:val="20"/>
                <w:szCs w:val="20"/>
              </w:rPr>
              <w:t>S2</w:t>
            </w:r>
          </w:p>
        </w:tc>
      </w:tr>
      <w:tr w:rsidR="00CB5937" w:rsidRPr="002A00EB" w:rsidTr="00A31A86">
        <w:tc>
          <w:tcPr>
            <w:tcW w:w="2835" w:type="dxa"/>
          </w:tcPr>
          <w:p w:rsidR="00CB5937" w:rsidRPr="002A00EB" w:rsidRDefault="00CB5937" w:rsidP="00CB5937">
            <w:pPr>
              <w:jc w:val="center"/>
              <w:rPr>
                <w:rFonts w:ascii="Arial" w:hAnsi="Arial"/>
                <w:b/>
                <w:sz w:val="15"/>
                <w:szCs w:val="15"/>
              </w:rPr>
            </w:pPr>
            <w:r w:rsidRPr="002A00EB">
              <w:rPr>
                <w:rFonts w:ascii="Arial" w:hAnsi="Arial"/>
                <w:b/>
                <w:sz w:val="15"/>
                <w:szCs w:val="15"/>
              </w:rPr>
              <w:t>Enquiry Questions</w:t>
            </w:r>
          </w:p>
        </w:tc>
        <w:tc>
          <w:tcPr>
            <w:tcW w:w="2188" w:type="dxa"/>
          </w:tcPr>
          <w:p w:rsidR="00CB5937" w:rsidRPr="002A00EB" w:rsidRDefault="00CB5937" w:rsidP="00CB5937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What makes a hero?</w:t>
            </w:r>
          </w:p>
          <w:p w:rsidR="00CB5937" w:rsidRPr="002A00EB" w:rsidRDefault="00CB5937" w:rsidP="00CB5937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397" w:type="dxa"/>
          </w:tcPr>
          <w:p w:rsidR="00CB5937" w:rsidRPr="002A00EB" w:rsidRDefault="00CB5937" w:rsidP="00CB5937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 xml:space="preserve">How does the weather change? </w:t>
            </w:r>
          </w:p>
        </w:tc>
        <w:tc>
          <w:tcPr>
            <w:tcW w:w="2733" w:type="dxa"/>
          </w:tcPr>
          <w:p w:rsidR="00CB5937" w:rsidRPr="002A00EB" w:rsidRDefault="00CB5937" w:rsidP="00CB5937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What’s in space?</w:t>
            </w:r>
          </w:p>
          <w:p w:rsidR="00CB5937" w:rsidRPr="002A00EB" w:rsidRDefault="00CB5937" w:rsidP="00CB5937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28" w:type="dxa"/>
          </w:tcPr>
          <w:p w:rsidR="00CB5937" w:rsidRPr="002A00EB" w:rsidRDefault="00CB5937" w:rsidP="00CB5937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How has Middlesbrough changed?</w:t>
            </w:r>
          </w:p>
        </w:tc>
        <w:tc>
          <w:tcPr>
            <w:tcW w:w="1821" w:type="dxa"/>
          </w:tcPr>
          <w:p w:rsidR="00CB5937" w:rsidRPr="002A00EB" w:rsidRDefault="00CB5937" w:rsidP="00CB5937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 xml:space="preserve">What might you find in the woods? </w:t>
            </w:r>
          </w:p>
          <w:p w:rsidR="00CB5937" w:rsidRPr="002A00EB" w:rsidRDefault="00CB5937" w:rsidP="00CB5937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718" w:type="dxa"/>
          </w:tcPr>
          <w:p w:rsidR="00CB5937" w:rsidRPr="002A00EB" w:rsidRDefault="00CB5937" w:rsidP="00CB5937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What was it like to be a pirate?</w:t>
            </w:r>
          </w:p>
        </w:tc>
      </w:tr>
      <w:tr w:rsidR="003E3848" w:rsidRPr="002A00EB" w:rsidTr="00E37BF2">
        <w:trPr>
          <w:trHeight w:val="351"/>
        </w:trPr>
        <w:tc>
          <w:tcPr>
            <w:tcW w:w="2835" w:type="dxa"/>
            <w:shd w:val="clear" w:color="auto" w:fill="F2F2F2" w:themeFill="background1" w:themeFillShade="F2"/>
          </w:tcPr>
          <w:p w:rsidR="00E31D43" w:rsidRPr="002A00EB" w:rsidRDefault="00E31D43" w:rsidP="00E31D4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A00EB">
              <w:rPr>
                <w:rFonts w:ascii="Arial" w:hAnsi="Arial" w:cs="Arial"/>
                <w:b/>
                <w:sz w:val="15"/>
                <w:szCs w:val="15"/>
              </w:rPr>
              <w:t>Cross Curricular Links</w:t>
            </w:r>
          </w:p>
          <w:p w:rsidR="00E31D43" w:rsidRPr="002A00EB" w:rsidRDefault="00E31D43" w:rsidP="00E37BF2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A00EB">
              <w:rPr>
                <w:rFonts w:ascii="Arial" w:hAnsi="Arial" w:cs="Arial"/>
                <w:b/>
                <w:sz w:val="15"/>
                <w:szCs w:val="15"/>
              </w:rPr>
              <w:t>(PSHE)</w:t>
            </w:r>
          </w:p>
        </w:tc>
        <w:tc>
          <w:tcPr>
            <w:tcW w:w="2188" w:type="dxa"/>
          </w:tcPr>
          <w:p w:rsidR="00E31D43" w:rsidRPr="002A00EB" w:rsidRDefault="00932560" w:rsidP="005C1EE3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What makes us a good friend?</w:t>
            </w:r>
          </w:p>
          <w:p w:rsidR="00E31D43" w:rsidRPr="002A00EB" w:rsidRDefault="00E31D43" w:rsidP="006F31BB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397" w:type="dxa"/>
          </w:tcPr>
          <w:p w:rsidR="00E31D43" w:rsidRPr="002A00EB" w:rsidRDefault="00E31D43" w:rsidP="005C1EE3">
            <w:pPr>
              <w:pStyle w:val="ListParagraph"/>
              <w:ind w:left="360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733" w:type="dxa"/>
          </w:tcPr>
          <w:p w:rsidR="00E31D43" w:rsidRPr="002A00EB" w:rsidRDefault="00C3475A" w:rsidP="005C1EE3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 xml:space="preserve">What jobs do people do? </w:t>
            </w:r>
          </w:p>
          <w:p w:rsidR="00E31D43" w:rsidRPr="002A00EB" w:rsidRDefault="00E31D43" w:rsidP="005C1EE3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28" w:type="dxa"/>
          </w:tcPr>
          <w:p w:rsidR="00E31D43" w:rsidRPr="002A00EB" w:rsidRDefault="00E31D43" w:rsidP="002312D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21" w:type="dxa"/>
          </w:tcPr>
          <w:p w:rsidR="00E31D43" w:rsidRPr="002A00EB" w:rsidRDefault="00E31D43" w:rsidP="005C1EE3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 xml:space="preserve">What helps us grow and stay safe? </w:t>
            </w:r>
          </w:p>
          <w:p w:rsidR="00E31D43" w:rsidRPr="002A00EB" w:rsidRDefault="00E31D43" w:rsidP="005C1EE3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718" w:type="dxa"/>
          </w:tcPr>
          <w:p w:rsidR="00E31D43" w:rsidRPr="002A00EB" w:rsidRDefault="00E31D43" w:rsidP="00E31D43">
            <w:pPr>
              <w:rPr>
                <w:sz w:val="15"/>
                <w:szCs w:val="15"/>
              </w:rPr>
            </w:pPr>
          </w:p>
        </w:tc>
      </w:tr>
      <w:tr w:rsidR="003E3848" w:rsidRPr="002A00EB" w:rsidTr="00BF5DFC">
        <w:trPr>
          <w:trHeight w:val="755"/>
        </w:trPr>
        <w:tc>
          <w:tcPr>
            <w:tcW w:w="2835" w:type="dxa"/>
            <w:shd w:val="clear" w:color="auto" w:fill="F2F2F2" w:themeFill="background1" w:themeFillShade="F2"/>
          </w:tcPr>
          <w:p w:rsidR="00E31D43" w:rsidRPr="002A00EB" w:rsidRDefault="004B2DBA" w:rsidP="00E31D4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A00EB">
              <w:rPr>
                <w:rFonts w:ascii="Arial" w:hAnsi="Arial" w:cs="Arial"/>
                <w:b/>
                <w:sz w:val="15"/>
                <w:szCs w:val="15"/>
              </w:rPr>
              <w:t>V</w:t>
            </w:r>
            <w:r w:rsidR="00E31D43" w:rsidRPr="002A00EB">
              <w:rPr>
                <w:rFonts w:ascii="Arial" w:hAnsi="Arial" w:cs="Arial"/>
                <w:b/>
                <w:sz w:val="15"/>
                <w:szCs w:val="15"/>
              </w:rPr>
              <w:t>isits/visitors</w:t>
            </w:r>
          </w:p>
        </w:tc>
        <w:tc>
          <w:tcPr>
            <w:tcW w:w="2188" w:type="dxa"/>
          </w:tcPr>
          <w:p w:rsidR="00E31D43" w:rsidRPr="002A00EB" w:rsidRDefault="00C3475A" w:rsidP="00D039E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RNLI</w:t>
            </w:r>
          </w:p>
          <w:p w:rsidR="00C3475A" w:rsidRPr="002A00EB" w:rsidRDefault="00C3475A" w:rsidP="00D039E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Emergency Services-Fire, police, ambulance, paramedics</w:t>
            </w:r>
          </w:p>
          <w:p w:rsidR="00C3475A" w:rsidRPr="002A00EB" w:rsidRDefault="00C3475A" w:rsidP="005C1EE3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397" w:type="dxa"/>
          </w:tcPr>
          <w:p w:rsidR="00E31D43" w:rsidRPr="002A00EB" w:rsidRDefault="00E31D43" w:rsidP="005C1EE3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733" w:type="dxa"/>
          </w:tcPr>
          <w:p w:rsidR="005C1EE3" w:rsidRPr="002A00EB" w:rsidRDefault="005C1EE3" w:rsidP="00D039E1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School Office/Site Manager/ Principal /Vice Principal/class teacher/care team</w:t>
            </w:r>
          </w:p>
          <w:p w:rsidR="002312DE" w:rsidRPr="002A00EB" w:rsidRDefault="005C1EE3" w:rsidP="00D039E1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 xml:space="preserve">Kitchen and Catering staff </w:t>
            </w:r>
            <w:r w:rsidR="002312DE" w:rsidRPr="002A00E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:rsidR="002312DE" w:rsidRPr="002A00EB" w:rsidRDefault="002312DE" w:rsidP="005C1EE3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</w:p>
          <w:p w:rsidR="00E31D43" w:rsidRPr="00E37BF2" w:rsidRDefault="00E37BF2" w:rsidP="005C1EE3">
            <w:pPr>
              <w:pStyle w:val="ListParagraph"/>
              <w:numPr>
                <w:ilvl w:val="0"/>
                <w:numId w:val="15"/>
              </w:numPr>
              <w:contextualSpacing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STEM ambassador visit</w:t>
            </w:r>
          </w:p>
        </w:tc>
        <w:tc>
          <w:tcPr>
            <w:tcW w:w="1828" w:type="dxa"/>
          </w:tcPr>
          <w:p w:rsidR="00E31D43" w:rsidRPr="002A00EB" w:rsidRDefault="00E31D43" w:rsidP="005C1EE3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21" w:type="dxa"/>
          </w:tcPr>
          <w:p w:rsidR="00E31D43" w:rsidRPr="002A00EB" w:rsidRDefault="00AF2EA6" w:rsidP="00D039E1">
            <w:pPr>
              <w:pStyle w:val="ListParagraph"/>
              <w:numPr>
                <w:ilvl w:val="0"/>
                <w:numId w:val="16"/>
              </w:numPr>
              <w:ind w:left="360"/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Care Team</w:t>
            </w:r>
            <w:r w:rsidR="00703C3A" w:rsidRPr="002A00EB">
              <w:rPr>
                <w:rFonts w:ascii="Arial" w:hAnsi="Arial" w:cs="Arial"/>
                <w:sz w:val="15"/>
                <w:szCs w:val="15"/>
              </w:rPr>
              <w:t xml:space="preserve">/IT </w:t>
            </w:r>
            <w:r w:rsidR="002312DE" w:rsidRPr="002A00EB">
              <w:rPr>
                <w:rFonts w:ascii="Arial" w:hAnsi="Arial" w:cs="Arial"/>
                <w:sz w:val="15"/>
                <w:szCs w:val="15"/>
              </w:rPr>
              <w:t>Leader</w:t>
            </w:r>
          </w:p>
          <w:p w:rsidR="00AF2EA6" w:rsidRPr="002A00EB" w:rsidRDefault="00AF2EA6" w:rsidP="00D039E1">
            <w:pPr>
              <w:pStyle w:val="ListParagraph"/>
              <w:ind w:left="0"/>
              <w:contextualSpacing/>
              <w:rPr>
                <w:rFonts w:ascii="Arial" w:hAnsi="Arial" w:cs="Arial"/>
                <w:sz w:val="15"/>
                <w:szCs w:val="15"/>
              </w:rPr>
            </w:pPr>
          </w:p>
          <w:p w:rsidR="00AF2EA6" w:rsidRPr="002A00EB" w:rsidRDefault="00247FFB" w:rsidP="00D039E1">
            <w:pPr>
              <w:pStyle w:val="ListParagraph"/>
              <w:numPr>
                <w:ilvl w:val="0"/>
                <w:numId w:val="16"/>
              </w:numPr>
              <w:ind w:left="360"/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Junior Safety O</w:t>
            </w:r>
            <w:r w:rsidR="00AF2EA6" w:rsidRPr="002A00EB">
              <w:rPr>
                <w:rFonts w:ascii="Arial" w:hAnsi="Arial" w:cs="Arial"/>
                <w:sz w:val="15"/>
                <w:szCs w:val="15"/>
              </w:rPr>
              <w:t>fficers</w:t>
            </w:r>
          </w:p>
        </w:tc>
        <w:tc>
          <w:tcPr>
            <w:tcW w:w="1718" w:type="dxa"/>
          </w:tcPr>
          <w:p w:rsidR="00E31D43" w:rsidRPr="002A00EB" w:rsidRDefault="00E31D43" w:rsidP="00E31D43">
            <w:pPr>
              <w:jc w:val="center"/>
              <w:rPr>
                <w:rFonts w:asciiTheme="minorHAnsi" w:hAnsiTheme="minorHAnsi" w:cstheme="minorHAnsi"/>
                <w:sz w:val="15"/>
                <w:szCs w:val="15"/>
              </w:rPr>
            </w:pPr>
          </w:p>
        </w:tc>
      </w:tr>
      <w:tr w:rsidR="003E3848" w:rsidRPr="002A00EB" w:rsidTr="00BF5DFC">
        <w:trPr>
          <w:trHeight w:val="684"/>
        </w:trPr>
        <w:tc>
          <w:tcPr>
            <w:tcW w:w="2835" w:type="dxa"/>
            <w:shd w:val="clear" w:color="auto" w:fill="F2F2F2" w:themeFill="background1" w:themeFillShade="F2"/>
          </w:tcPr>
          <w:p w:rsidR="00E31D43" w:rsidRPr="002A00EB" w:rsidRDefault="00E31D43" w:rsidP="00E31D4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247FFB" w:rsidRPr="002A00EB" w:rsidRDefault="00247FFB" w:rsidP="00E31D4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247FFB" w:rsidRPr="002A00EB" w:rsidRDefault="00247FFB" w:rsidP="00E31D4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247FFB" w:rsidRPr="002A00EB" w:rsidRDefault="00247FFB" w:rsidP="00E31D4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247FFB" w:rsidRPr="002A00EB" w:rsidRDefault="00247FFB" w:rsidP="00E31D4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247FFB" w:rsidRPr="002A00EB" w:rsidRDefault="00247FFB" w:rsidP="00E31D4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  <w:p w:rsidR="00E31D43" w:rsidRPr="002A00EB" w:rsidRDefault="00E31D43" w:rsidP="00E31D43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A00EB">
              <w:rPr>
                <w:rFonts w:ascii="Arial" w:hAnsi="Arial" w:cs="Arial"/>
                <w:b/>
                <w:sz w:val="15"/>
                <w:szCs w:val="15"/>
              </w:rPr>
              <w:t>Opportunities/experiences</w:t>
            </w:r>
          </w:p>
        </w:tc>
        <w:tc>
          <w:tcPr>
            <w:tcW w:w="2188" w:type="dxa"/>
          </w:tcPr>
          <w:p w:rsidR="003E3848" w:rsidRPr="002A00EB" w:rsidRDefault="004500A3" w:rsidP="005C1EE3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Focus on</w:t>
            </w:r>
            <w:r w:rsidR="00BF5DFC" w:rsidRPr="002A00E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80513A" w:rsidRPr="002A00EB">
              <w:rPr>
                <w:rFonts w:ascii="Arial" w:hAnsi="Arial" w:cs="Arial"/>
                <w:sz w:val="15"/>
                <w:szCs w:val="15"/>
              </w:rPr>
              <w:t>children’s</w:t>
            </w:r>
            <w:bookmarkStart w:id="0" w:name="_GoBack"/>
            <w:bookmarkEnd w:id="0"/>
            <w:r w:rsidR="00BF5DFC" w:rsidRPr="002A00EB">
              <w:rPr>
                <w:rFonts w:ascii="Arial" w:hAnsi="Arial" w:cs="Arial"/>
                <w:sz w:val="15"/>
                <w:szCs w:val="15"/>
              </w:rPr>
              <w:t>’</w:t>
            </w:r>
            <w:r w:rsidR="000C1AFE" w:rsidRPr="002A00EB">
              <w:rPr>
                <w:rFonts w:ascii="Arial" w:hAnsi="Arial" w:cs="Arial"/>
                <w:sz w:val="15"/>
                <w:szCs w:val="15"/>
              </w:rPr>
              <w:t xml:space="preserve"> own</w:t>
            </w:r>
            <w:r w:rsidRPr="002A00EB">
              <w:rPr>
                <w:rFonts w:ascii="Arial" w:hAnsi="Arial" w:cs="Arial"/>
                <w:sz w:val="15"/>
                <w:szCs w:val="15"/>
              </w:rPr>
              <w:t xml:space="preserve"> qualities/skills</w:t>
            </w:r>
            <w:r w:rsidR="00BF5DFC" w:rsidRPr="002A00EB">
              <w:rPr>
                <w:rFonts w:ascii="Arial" w:hAnsi="Arial" w:cs="Arial"/>
                <w:sz w:val="15"/>
                <w:szCs w:val="15"/>
              </w:rPr>
              <w:t>-relate to friendship.</w:t>
            </w:r>
          </w:p>
          <w:p w:rsidR="00BF5DFC" w:rsidRPr="002A00EB" w:rsidRDefault="00BF5DFC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BF5DFC" w:rsidRPr="002A00EB" w:rsidRDefault="00BF5DFC" w:rsidP="005C1EE3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Children to gain insight into the role of each emergency service and RNLI.</w:t>
            </w:r>
          </w:p>
          <w:p w:rsidR="00BF5DFC" w:rsidRPr="002A00EB" w:rsidRDefault="00BF5DFC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247FFB" w:rsidRPr="002A00EB" w:rsidRDefault="00247FFB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BF5DFC" w:rsidRPr="002A00EB" w:rsidRDefault="00BF5DFC" w:rsidP="005C1EE3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 xml:space="preserve">Children explore skills /qualities </w:t>
            </w:r>
            <w:r w:rsidR="00247FFB" w:rsidRPr="002A00EB">
              <w:rPr>
                <w:rFonts w:ascii="Arial" w:hAnsi="Arial" w:cs="Arial"/>
                <w:sz w:val="15"/>
                <w:szCs w:val="15"/>
              </w:rPr>
              <w:t xml:space="preserve">needed </w:t>
            </w:r>
            <w:r w:rsidRPr="002A00EB">
              <w:rPr>
                <w:rFonts w:ascii="Arial" w:hAnsi="Arial" w:cs="Arial"/>
                <w:sz w:val="15"/>
                <w:szCs w:val="15"/>
              </w:rPr>
              <w:t>to</w:t>
            </w:r>
            <w:r w:rsidR="00247FFB" w:rsidRPr="002A00EB">
              <w:rPr>
                <w:rFonts w:ascii="Arial" w:hAnsi="Arial" w:cs="Arial"/>
                <w:sz w:val="15"/>
                <w:szCs w:val="15"/>
              </w:rPr>
              <w:t xml:space="preserve"> work in each emergency service</w:t>
            </w:r>
            <w:r w:rsidRPr="002A00EB">
              <w:rPr>
                <w:rFonts w:ascii="Arial" w:hAnsi="Arial" w:cs="Arial"/>
                <w:sz w:val="15"/>
                <w:szCs w:val="15"/>
              </w:rPr>
              <w:t xml:space="preserve"> and RNLI. </w:t>
            </w:r>
          </w:p>
          <w:p w:rsidR="00BF5DFC" w:rsidRPr="002A00EB" w:rsidRDefault="00BF5DFC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B80FA4" w:rsidRPr="002A00EB" w:rsidRDefault="00B80FA4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BF5DFC" w:rsidRPr="002A00EB" w:rsidRDefault="00BF5DFC" w:rsidP="005C1EE3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397" w:type="dxa"/>
          </w:tcPr>
          <w:p w:rsidR="00E31D43" w:rsidRPr="002A00EB" w:rsidRDefault="00E31D43" w:rsidP="005C1EE3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2733" w:type="dxa"/>
          </w:tcPr>
          <w:p w:rsidR="004B2DBA" w:rsidRPr="002A00EB" w:rsidRDefault="003E3848" w:rsidP="005C1EE3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2A00EB">
              <w:rPr>
                <w:rFonts w:ascii="Arial" w:hAnsi="Arial" w:cs="Arial"/>
                <w:b/>
                <w:sz w:val="15"/>
                <w:szCs w:val="15"/>
              </w:rPr>
              <w:t>School Job Fair-School Roles</w:t>
            </w:r>
          </w:p>
          <w:p w:rsidR="004B2DBA" w:rsidRPr="002A00EB" w:rsidRDefault="004B2DBA" w:rsidP="00D039E1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 xml:space="preserve">School Office/Site Manager/teacher-Principal </w:t>
            </w:r>
          </w:p>
          <w:p w:rsidR="004B2DBA" w:rsidRPr="002A00EB" w:rsidRDefault="004B2DBA" w:rsidP="00D039E1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Kitchen Staff/Cleaners/Lunchtime supervisors</w:t>
            </w:r>
          </w:p>
          <w:p w:rsidR="00E31D43" w:rsidRPr="002A00EB" w:rsidRDefault="004B2DBA" w:rsidP="005C1EE3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Opportunities to visit/shadow staff</w:t>
            </w:r>
          </w:p>
          <w:p w:rsidR="00247FFB" w:rsidRPr="002A00EB" w:rsidRDefault="00247FFB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BF5DFC" w:rsidRPr="002A00EB" w:rsidRDefault="00247FFB" w:rsidP="001A66C0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Children explore skills /qualities needed to work in each role within the school and have an opportunity to ‘work’</w:t>
            </w:r>
            <w:r w:rsidR="005C1EE3" w:rsidRPr="002A00E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2A00EB">
              <w:rPr>
                <w:rFonts w:ascii="Arial" w:hAnsi="Arial" w:cs="Arial"/>
                <w:sz w:val="15"/>
                <w:szCs w:val="15"/>
              </w:rPr>
              <w:t xml:space="preserve">alongside/visit </w:t>
            </w:r>
            <w:r w:rsidR="005C1EE3" w:rsidRPr="002A00EB">
              <w:rPr>
                <w:rFonts w:ascii="Arial" w:hAnsi="Arial" w:cs="Arial"/>
                <w:sz w:val="15"/>
                <w:szCs w:val="15"/>
              </w:rPr>
              <w:t>employees to</w:t>
            </w:r>
            <w:r w:rsidRPr="002A00EB">
              <w:rPr>
                <w:rFonts w:ascii="Arial" w:hAnsi="Arial" w:cs="Arial"/>
                <w:sz w:val="15"/>
                <w:szCs w:val="15"/>
              </w:rPr>
              <w:t xml:space="preserve"> find out </w:t>
            </w:r>
            <w:r w:rsidR="005C1EE3" w:rsidRPr="002A00EB">
              <w:rPr>
                <w:rFonts w:ascii="Arial" w:hAnsi="Arial" w:cs="Arial"/>
                <w:sz w:val="15"/>
                <w:szCs w:val="15"/>
              </w:rPr>
              <w:t>more about what the job entails</w:t>
            </w:r>
            <w:r w:rsidR="001A66C0" w:rsidRPr="002A00EB">
              <w:rPr>
                <w:rFonts w:ascii="Arial" w:hAnsi="Arial" w:cs="Arial"/>
                <w:sz w:val="15"/>
                <w:szCs w:val="15"/>
              </w:rPr>
              <w:t xml:space="preserve"> </w:t>
            </w:r>
            <w:proofErr w:type="gramStart"/>
            <w:r w:rsidR="005C1EE3" w:rsidRPr="002A00EB">
              <w:rPr>
                <w:rFonts w:ascii="Arial" w:hAnsi="Arial" w:cs="Arial"/>
                <w:sz w:val="15"/>
                <w:szCs w:val="15"/>
              </w:rPr>
              <w:t>( H</w:t>
            </w:r>
            <w:proofErr w:type="gramEnd"/>
            <w:r w:rsidR="005C1EE3" w:rsidRPr="002A00EB">
              <w:rPr>
                <w:rFonts w:ascii="Arial" w:hAnsi="Arial" w:cs="Arial"/>
                <w:sz w:val="15"/>
                <w:szCs w:val="15"/>
              </w:rPr>
              <w:t xml:space="preserve"> and S</w:t>
            </w:r>
            <w:r w:rsidR="001A66C0" w:rsidRPr="002A00EB">
              <w:rPr>
                <w:rFonts w:ascii="Arial" w:hAnsi="Arial" w:cs="Arial"/>
                <w:sz w:val="15"/>
                <w:szCs w:val="15"/>
              </w:rPr>
              <w:t xml:space="preserve"> to be considered</w:t>
            </w:r>
            <w:r w:rsidR="005C1EE3" w:rsidRPr="002A00EB">
              <w:rPr>
                <w:rFonts w:ascii="Arial" w:hAnsi="Arial" w:cs="Arial"/>
                <w:sz w:val="15"/>
                <w:szCs w:val="15"/>
              </w:rPr>
              <w:t>)</w:t>
            </w:r>
            <w:r w:rsidR="0028700D" w:rsidRPr="002A00EB">
              <w:rPr>
                <w:rFonts w:ascii="Arial" w:hAnsi="Arial" w:cs="Arial"/>
                <w:sz w:val="15"/>
                <w:szCs w:val="15"/>
              </w:rPr>
              <w:t>.</w:t>
            </w:r>
          </w:p>
          <w:p w:rsidR="002312DE" w:rsidRPr="002A00EB" w:rsidRDefault="002312DE" w:rsidP="001A66C0">
            <w:pPr>
              <w:rPr>
                <w:rFonts w:ascii="Arial" w:hAnsi="Arial" w:cs="Arial"/>
                <w:sz w:val="15"/>
                <w:szCs w:val="15"/>
              </w:rPr>
            </w:pPr>
          </w:p>
          <w:p w:rsidR="002312DE" w:rsidRPr="002A00EB" w:rsidRDefault="002312DE" w:rsidP="002312DE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STEM –Tac Tic construction Children explore possible jobs associated with the construction industry/space exploration</w:t>
            </w:r>
          </w:p>
          <w:p w:rsidR="002312DE" w:rsidRPr="002A00EB" w:rsidRDefault="002312DE" w:rsidP="001A66C0">
            <w:pPr>
              <w:rPr>
                <w:rFonts w:ascii="Arial" w:hAnsi="Arial" w:cs="Arial"/>
                <w:sz w:val="15"/>
                <w:szCs w:val="15"/>
              </w:rPr>
            </w:pPr>
          </w:p>
          <w:p w:rsidR="002312DE" w:rsidRPr="002A00EB" w:rsidRDefault="002312DE" w:rsidP="002312DE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Pupils develop skills/qualities needed to construct a space station.</w:t>
            </w:r>
          </w:p>
          <w:p w:rsidR="002312DE" w:rsidRPr="002A00EB" w:rsidRDefault="002312DE" w:rsidP="001A66C0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28" w:type="dxa"/>
          </w:tcPr>
          <w:p w:rsidR="00247FFB" w:rsidRPr="002A00EB" w:rsidRDefault="00247FFB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247FFB" w:rsidRPr="002A00EB" w:rsidRDefault="00247FFB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247FFB" w:rsidRPr="002A00EB" w:rsidRDefault="00247FFB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5C1EE3" w:rsidRPr="002A00EB" w:rsidRDefault="005C1EE3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247FFB" w:rsidRPr="002A00EB" w:rsidRDefault="00247FFB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C9441D" w:rsidRPr="002A00EB" w:rsidRDefault="00C9441D" w:rsidP="002312DE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821" w:type="dxa"/>
          </w:tcPr>
          <w:p w:rsidR="00AF2EA6" w:rsidRPr="002A00EB" w:rsidRDefault="00247FFB" w:rsidP="005C1EE3">
            <w:pPr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2A00EB">
              <w:rPr>
                <w:rFonts w:ascii="Arial" w:hAnsi="Arial" w:cs="Arial"/>
                <w:sz w:val="15"/>
                <w:szCs w:val="15"/>
              </w:rPr>
              <w:t>Childrens</w:t>
            </w:r>
            <w:proofErr w:type="spellEnd"/>
            <w:r w:rsidRPr="002A00EB">
              <w:rPr>
                <w:rFonts w:ascii="Arial" w:hAnsi="Arial" w:cs="Arial"/>
                <w:sz w:val="15"/>
                <w:szCs w:val="15"/>
              </w:rPr>
              <w:t>’ awareness of e-safety developed further through a range of activities/resources.</w:t>
            </w:r>
          </w:p>
          <w:p w:rsidR="005C1EE3" w:rsidRPr="002A00EB" w:rsidRDefault="005C1EE3" w:rsidP="005C1EE3">
            <w:pPr>
              <w:rPr>
                <w:rFonts w:ascii="Arial" w:hAnsi="Arial" w:cs="Arial"/>
                <w:sz w:val="15"/>
                <w:szCs w:val="15"/>
              </w:rPr>
            </w:pPr>
          </w:p>
          <w:p w:rsidR="005C1EE3" w:rsidRPr="002A00EB" w:rsidRDefault="005C1EE3" w:rsidP="005C1EE3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 xml:space="preserve">JSO visit classes to discuss road safety. </w:t>
            </w:r>
          </w:p>
          <w:p w:rsidR="00E31D43" w:rsidRPr="002A00EB" w:rsidRDefault="005C1EE3" w:rsidP="005C1EE3">
            <w:pPr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Road safety poster competition.</w:t>
            </w:r>
          </w:p>
        </w:tc>
        <w:tc>
          <w:tcPr>
            <w:tcW w:w="1718" w:type="dxa"/>
          </w:tcPr>
          <w:p w:rsidR="00E31D43" w:rsidRPr="002A00EB" w:rsidRDefault="00E31D43" w:rsidP="00E31D43">
            <w:pPr>
              <w:jc w:val="center"/>
              <w:rPr>
                <w:rFonts w:asciiTheme="minorHAnsi" w:hAnsiTheme="minorHAnsi" w:cstheme="minorHAnsi"/>
                <w:sz w:val="15"/>
                <w:szCs w:val="15"/>
              </w:rPr>
            </w:pPr>
          </w:p>
        </w:tc>
      </w:tr>
      <w:tr w:rsidR="00BF5DFC" w:rsidRPr="002A00EB" w:rsidTr="002A00EB">
        <w:trPr>
          <w:trHeight w:val="70"/>
        </w:trPr>
        <w:tc>
          <w:tcPr>
            <w:tcW w:w="2835" w:type="dxa"/>
            <w:shd w:val="clear" w:color="auto" w:fill="F2F2F2" w:themeFill="background1" w:themeFillShade="F2"/>
          </w:tcPr>
          <w:p w:rsidR="00BF5DFC" w:rsidRPr="002A00EB" w:rsidRDefault="00BF5DFC" w:rsidP="00BF5DFC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A00EB">
              <w:rPr>
                <w:rFonts w:ascii="Arial" w:hAnsi="Arial" w:cs="Arial"/>
                <w:b/>
                <w:sz w:val="15"/>
                <w:szCs w:val="15"/>
              </w:rPr>
              <w:t>Qualities/skills</w:t>
            </w:r>
          </w:p>
          <w:p w:rsidR="00BF5DFC" w:rsidRPr="002A00EB" w:rsidRDefault="00BF5DFC" w:rsidP="00BF5DFC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11685" w:type="dxa"/>
            <w:gridSpan w:val="6"/>
          </w:tcPr>
          <w:p w:rsidR="00BF5DFC" w:rsidRPr="002A00EB" w:rsidRDefault="00BF5DFC" w:rsidP="00BF5DFC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Empowered      Aspirational    Proactive   Ambitious</w:t>
            </w:r>
          </w:p>
          <w:p w:rsidR="00BF5DFC" w:rsidRPr="002A00EB" w:rsidRDefault="00BF5DFC" w:rsidP="00BF5DFC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</w:p>
          <w:p w:rsidR="00BF5DFC" w:rsidRPr="002A00EB" w:rsidRDefault="00BF5DFC" w:rsidP="00BF5DFC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>Tolerant      Persistent    Analytical     Evaluative  Diligent   Open –minded    Responsive     Emotionally intelligent      Self-assured Conscientious Articulate</w:t>
            </w:r>
          </w:p>
          <w:p w:rsidR="00BF5DFC" w:rsidRPr="002A00EB" w:rsidRDefault="00BF5DFC" w:rsidP="00BF5DFC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BF5DFC" w:rsidRPr="002A00EB" w:rsidTr="00BF5DFC">
        <w:trPr>
          <w:trHeight w:val="64"/>
        </w:trPr>
        <w:tc>
          <w:tcPr>
            <w:tcW w:w="2835" w:type="dxa"/>
            <w:shd w:val="clear" w:color="auto" w:fill="F2F2F2" w:themeFill="background1" w:themeFillShade="F2"/>
          </w:tcPr>
          <w:p w:rsidR="00BF5DFC" w:rsidRPr="002A00EB" w:rsidRDefault="00BF5DFC" w:rsidP="00BF5DFC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A00EB">
              <w:rPr>
                <w:rFonts w:ascii="Arial" w:hAnsi="Arial" w:cs="Arial"/>
                <w:b/>
                <w:sz w:val="15"/>
                <w:szCs w:val="15"/>
              </w:rPr>
              <w:t>Generic qualities/ skills</w:t>
            </w:r>
          </w:p>
          <w:p w:rsidR="00BF5DFC" w:rsidRPr="002A00EB" w:rsidRDefault="00BF5DFC" w:rsidP="00BF5DFC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11685" w:type="dxa"/>
            <w:gridSpan w:val="6"/>
          </w:tcPr>
          <w:p w:rsidR="00BF5DFC" w:rsidRPr="002A00EB" w:rsidRDefault="00BF5DFC" w:rsidP="00BF5DFC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sz w:val="15"/>
                <w:szCs w:val="15"/>
              </w:rPr>
              <w:t xml:space="preserve">Good morals/values  Punctual       Problem solver </w:t>
            </w:r>
          </w:p>
          <w:p w:rsidR="00BF5DFC" w:rsidRPr="002A00EB" w:rsidRDefault="00BF5DFC" w:rsidP="002A00EB">
            <w:pPr>
              <w:contextualSpacing/>
              <w:rPr>
                <w:rFonts w:ascii="Arial" w:hAnsi="Arial" w:cs="Arial"/>
                <w:sz w:val="15"/>
                <w:szCs w:val="15"/>
              </w:rPr>
            </w:pPr>
            <w:r w:rsidRPr="002A00EB">
              <w:rPr>
                <w:rFonts w:ascii="Arial" w:hAnsi="Arial" w:cs="Arial"/>
                <w:color w:val="201F1E"/>
                <w:sz w:val="15"/>
                <w:szCs w:val="15"/>
                <w:lang w:eastAsia="en-GB"/>
              </w:rPr>
              <w:t>Resilient</w:t>
            </w:r>
            <w:r w:rsidRPr="002A00EB">
              <w:rPr>
                <w:rFonts w:ascii="Arial" w:hAnsi="Arial" w:cs="Arial"/>
                <w:sz w:val="15"/>
                <w:szCs w:val="15"/>
              </w:rPr>
              <w:t xml:space="preserve">       Good communication       Numerate /Literate     Sense of humour       Honest    Healthy        Kind     Happy</w:t>
            </w:r>
          </w:p>
          <w:p w:rsidR="00BF5DFC" w:rsidRPr="002A00EB" w:rsidRDefault="00BF5DFC" w:rsidP="00BF5DFC">
            <w:pPr>
              <w:contextualSpacing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DA7951" w:rsidRPr="002A00EB" w:rsidTr="00BF5DFC">
        <w:tc>
          <w:tcPr>
            <w:tcW w:w="2835" w:type="dxa"/>
            <w:shd w:val="clear" w:color="auto" w:fill="F2F2F2" w:themeFill="background1" w:themeFillShade="F2"/>
          </w:tcPr>
          <w:p w:rsidR="00DA7951" w:rsidRPr="002A00EB" w:rsidRDefault="00DA7951" w:rsidP="00DA7951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2A00EB">
              <w:rPr>
                <w:rFonts w:ascii="Arial" w:hAnsi="Arial" w:cs="Arial"/>
                <w:b/>
                <w:sz w:val="15"/>
                <w:szCs w:val="15"/>
              </w:rPr>
              <w:t>STEM</w:t>
            </w:r>
          </w:p>
          <w:p w:rsidR="00DA7951" w:rsidRPr="002A00EB" w:rsidRDefault="00DA7951" w:rsidP="00DA7951">
            <w:pPr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</w:p>
        </w:tc>
        <w:tc>
          <w:tcPr>
            <w:tcW w:w="2188" w:type="dxa"/>
          </w:tcPr>
          <w:p w:rsidR="00DA7951" w:rsidRPr="004A36F4" w:rsidRDefault="00DA7951" w:rsidP="00DA795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97" w:type="dxa"/>
          </w:tcPr>
          <w:p w:rsidR="00DA7951" w:rsidRPr="004A36F4" w:rsidRDefault="00DA7951" w:rsidP="00DA7951">
            <w:pPr>
              <w:rPr>
                <w:rFonts w:ascii="Arial" w:hAnsi="Arial" w:cs="Arial"/>
                <w:sz w:val="12"/>
                <w:szCs w:val="12"/>
              </w:rPr>
            </w:pPr>
          </w:p>
          <w:p w:rsidR="00DA7951" w:rsidRPr="004A36F4" w:rsidRDefault="00DA7951" w:rsidP="00DA7951">
            <w:pPr>
              <w:rPr>
                <w:rFonts w:ascii="Arial" w:hAnsi="Arial" w:cs="Arial"/>
                <w:sz w:val="12"/>
                <w:szCs w:val="12"/>
              </w:rPr>
            </w:pPr>
          </w:p>
          <w:p w:rsidR="00DA7951" w:rsidRPr="004A36F4" w:rsidRDefault="00DA7951" w:rsidP="00DA795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733" w:type="dxa"/>
          </w:tcPr>
          <w:p w:rsidR="00DA7951" w:rsidRPr="0054005B" w:rsidRDefault="00DA7951" w:rsidP="00DA7951">
            <w:pPr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54005B">
              <w:rPr>
                <w:rFonts w:ascii="Arial" w:hAnsi="Arial" w:cs="Arial"/>
                <w:sz w:val="14"/>
                <w:szCs w:val="14"/>
              </w:rPr>
              <w:t>What’s</w:t>
            </w:r>
            <w:proofErr w:type="gramEnd"/>
            <w:r w:rsidRPr="0054005B">
              <w:rPr>
                <w:rFonts w:ascii="Arial" w:hAnsi="Arial" w:cs="Arial"/>
                <w:sz w:val="14"/>
                <w:szCs w:val="14"/>
              </w:rPr>
              <w:t xml:space="preserve"> in Space?</w:t>
            </w:r>
          </w:p>
          <w:p w:rsidR="00DA7951" w:rsidRPr="0054005B" w:rsidRDefault="00DA7951" w:rsidP="00DA7951">
            <w:pPr>
              <w:rPr>
                <w:rFonts w:ascii="Arial" w:hAnsi="Arial" w:cs="Arial"/>
                <w:sz w:val="14"/>
                <w:szCs w:val="14"/>
              </w:rPr>
            </w:pPr>
          </w:p>
          <w:p w:rsidR="00DA7951" w:rsidRPr="0054005B" w:rsidRDefault="00DA7951" w:rsidP="00DA7951">
            <w:pPr>
              <w:rPr>
                <w:rFonts w:ascii="Arial" w:hAnsi="Arial" w:cs="Arial"/>
                <w:sz w:val="14"/>
                <w:szCs w:val="14"/>
              </w:rPr>
            </w:pPr>
            <w:r w:rsidRPr="0054005B">
              <w:rPr>
                <w:rFonts w:ascii="Arial" w:hAnsi="Arial" w:cs="Arial"/>
                <w:color w:val="5B9BD5" w:themeColor="accent1"/>
                <w:sz w:val="14"/>
                <w:szCs w:val="14"/>
              </w:rPr>
              <w:t>Making launch pad/rocket/space station</w:t>
            </w:r>
          </w:p>
          <w:p w:rsidR="00DA7951" w:rsidRPr="0054005B" w:rsidRDefault="00DA7951" w:rsidP="00DA7951">
            <w:pPr>
              <w:rPr>
                <w:rFonts w:ascii="Arial" w:hAnsi="Arial" w:cs="Arial"/>
                <w:sz w:val="14"/>
                <w:szCs w:val="14"/>
              </w:rPr>
            </w:pPr>
          </w:p>
          <w:p w:rsidR="00DA7951" w:rsidRPr="0054005B" w:rsidRDefault="0080513A" w:rsidP="00DA7951">
            <w:pPr>
              <w:rPr>
                <w:rFonts w:ascii="Arial" w:hAnsi="Arial" w:cs="Arial"/>
                <w:sz w:val="14"/>
                <w:szCs w:val="14"/>
              </w:rPr>
            </w:pPr>
            <w:hyperlink r:id="rId8" w:history="1"/>
          </w:p>
        </w:tc>
        <w:tc>
          <w:tcPr>
            <w:tcW w:w="1828" w:type="dxa"/>
          </w:tcPr>
          <w:p w:rsidR="00DA7951" w:rsidRPr="004A36F4" w:rsidRDefault="00DA7951" w:rsidP="00DA795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1" w:type="dxa"/>
          </w:tcPr>
          <w:p w:rsidR="00DA7951" w:rsidRPr="004A36F4" w:rsidRDefault="00DA7951" w:rsidP="00DA7951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18" w:type="dxa"/>
          </w:tcPr>
          <w:p w:rsidR="00DA7951" w:rsidRPr="004A36F4" w:rsidRDefault="00DA7951" w:rsidP="00DA7951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9E5AEB" w:rsidRPr="002A00EB" w:rsidRDefault="009E5AEB" w:rsidP="00BC474F">
      <w:pPr>
        <w:rPr>
          <w:rFonts w:ascii="Arial" w:hAnsi="Arial"/>
          <w:sz w:val="15"/>
          <w:szCs w:val="15"/>
        </w:rPr>
      </w:pPr>
    </w:p>
    <w:p w:rsidR="00491D16" w:rsidRPr="002A00EB" w:rsidRDefault="00491D16" w:rsidP="00E305AF">
      <w:pPr>
        <w:jc w:val="center"/>
        <w:rPr>
          <w:rFonts w:ascii="Arial" w:hAnsi="Arial"/>
          <w:sz w:val="15"/>
          <w:szCs w:val="15"/>
        </w:rPr>
      </w:pPr>
    </w:p>
    <w:p w:rsidR="00491D16" w:rsidRPr="002A00EB" w:rsidRDefault="00491D16" w:rsidP="00491D16">
      <w:pPr>
        <w:rPr>
          <w:rFonts w:ascii="Arial" w:hAnsi="Arial" w:cs="Arial"/>
          <w:sz w:val="15"/>
          <w:szCs w:val="15"/>
        </w:rPr>
      </w:pPr>
    </w:p>
    <w:sectPr w:rsidR="00491D16" w:rsidRPr="002A00EB" w:rsidSect="008B4219">
      <w:headerReference w:type="default" r:id="rId9"/>
      <w:footerReference w:type="default" r:id="rId10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4F" w:rsidRPr="00E31D43" w:rsidRDefault="00491D16" w:rsidP="00033076">
    <w:pPr>
      <w:pStyle w:val="Header"/>
      <w:rPr>
        <w:rFonts w:ascii="Arial" w:hAnsi="Arial" w:cs="Arial"/>
        <w:b/>
        <w:noProof/>
        <w:color w:val="FF0000"/>
        <w:sz w:val="36"/>
        <w:szCs w:val="36"/>
      </w:rPr>
    </w:pPr>
    <w:r w:rsidRPr="00E31D43">
      <w:rPr>
        <w:rFonts w:ascii="Arial" w:hAnsi="Arial" w:cs="Arial"/>
        <w:b/>
        <w:noProof/>
        <w:color w:val="FF0000"/>
        <w:sz w:val="36"/>
        <w:szCs w:val="36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 w:rsidRPr="00E31D43">
      <w:rPr>
        <w:rFonts w:ascii="Arial" w:hAnsi="Arial" w:cs="Arial"/>
        <w:noProof/>
        <w:sz w:val="36"/>
        <w:szCs w:val="36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33076">
      <w:rPr>
        <w:rFonts w:ascii="Arial" w:hAnsi="Arial" w:cs="Arial"/>
        <w:b/>
        <w:noProof/>
        <w:color w:val="FF0000"/>
        <w:sz w:val="36"/>
        <w:szCs w:val="36"/>
      </w:rPr>
      <w:t xml:space="preserve">                    </w:t>
    </w:r>
    <w:r w:rsidR="00F04019" w:rsidRPr="00E31D43">
      <w:rPr>
        <w:rFonts w:ascii="Arial" w:hAnsi="Arial" w:cs="Arial"/>
        <w:b/>
        <w:noProof/>
        <w:color w:val="FF0000"/>
        <w:sz w:val="36"/>
        <w:szCs w:val="36"/>
      </w:rPr>
      <w:t>EASTERSIDE ACADEMY</w:t>
    </w:r>
  </w:p>
  <w:p w:rsidR="00D820B8" w:rsidRPr="00E31D43" w:rsidRDefault="00033076" w:rsidP="00033076">
    <w:pPr>
      <w:pStyle w:val="Head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</w:t>
    </w:r>
    <w:r w:rsidR="00A568E6" w:rsidRPr="00E31D43">
      <w:rPr>
        <w:rFonts w:ascii="Arial" w:hAnsi="Arial" w:cs="Arial"/>
        <w:b/>
        <w:noProof/>
        <w:sz w:val="36"/>
        <w:szCs w:val="36"/>
      </w:rPr>
      <w:t xml:space="preserve">Careers </w:t>
    </w:r>
    <w:r w:rsidR="00BC474F" w:rsidRPr="00E31D43">
      <w:rPr>
        <w:rFonts w:ascii="Arial" w:hAnsi="Arial" w:cs="Arial"/>
        <w:b/>
        <w:noProof/>
        <w:sz w:val="36"/>
        <w:szCs w:val="36"/>
      </w:rPr>
      <w:t>Curriuclum</w:t>
    </w:r>
    <w:r w:rsidR="00841EFE" w:rsidRPr="00E31D43">
      <w:rPr>
        <w:rFonts w:ascii="Arial" w:hAnsi="Arial" w:cs="Arial"/>
        <w:b/>
        <w:noProof/>
        <w:sz w:val="36"/>
        <w:szCs w:val="36"/>
      </w:rPr>
      <w:t xml:space="preserve"> </w:t>
    </w:r>
    <w:r w:rsidR="00157251" w:rsidRPr="00E31D43">
      <w:rPr>
        <w:rFonts w:ascii="Arial" w:hAnsi="Arial" w:cs="Arial"/>
        <w:b/>
        <w:noProof/>
        <w:sz w:val="36"/>
        <w:szCs w:val="36"/>
      </w:rPr>
      <w:t>KS1</w:t>
    </w:r>
    <w:r w:rsidR="00F7156E" w:rsidRPr="00E31D43">
      <w:rPr>
        <w:rFonts w:ascii="Arial" w:hAnsi="Arial" w:cs="Arial"/>
        <w:b/>
        <w:noProof/>
        <w:sz w:val="36"/>
        <w:szCs w:val="36"/>
      </w:rPr>
      <w:t xml:space="preserve"> – Cycl</w:t>
    </w:r>
    <w:r w:rsidR="00ED7444" w:rsidRPr="00E31D43">
      <w:rPr>
        <w:rFonts w:ascii="Arial" w:hAnsi="Arial" w:cs="Arial"/>
        <w:b/>
        <w:sz w:val="36"/>
        <w:szCs w:val="36"/>
      </w:rPr>
      <w:t>e 2</w:t>
    </w:r>
  </w:p>
  <w:p w:rsidR="00A642CB" w:rsidRPr="00E31D43" w:rsidRDefault="00033076" w:rsidP="00033076">
    <w:pPr>
      <w:pStyle w:val="Header"/>
      <w:rPr>
        <w:rFonts w:ascii="Arial" w:hAnsi="Arial" w:cs="Arial"/>
        <w:b/>
        <w:noProof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                    </w:t>
    </w:r>
    <w:r w:rsidR="00D820B8" w:rsidRPr="00E31D43">
      <w:rPr>
        <w:rFonts w:ascii="Arial" w:hAnsi="Arial" w:cs="Arial"/>
        <w:b/>
        <w:sz w:val="28"/>
        <w:szCs w:val="28"/>
      </w:rPr>
      <w:t xml:space="preserve">Emergency </w:t>
    </w:r>
    <w:r w:rsidR="00E31D43">
      <w:rPr>
        <w:rFonts w:ascii="Arial" w:hAnsi="Arial" w:cs="Arial"/>
        <w:b/>
        <w:sz w:val="28"/>
        <w:szCs w:val="28"/>
      </w:rPr>
      <w:t xml:space="preserve">  S</w:t>
    </w:r>
    <w:r w:rsidR="00D820B8" w:rsidRPr="00E31D43">
      <w:rPr>
        <w:rFonts w:ascii="Arial" w:hAnsi="Arial" w:cs="Arial"/>
        <w:b/>
        <w:sz w:val="28"/>
        <w:szCs w:val="28"/>
      </w:rPr>
      <w:t>ervices/</w:t>
    </w:r>
    <w:r w:rsidR="003211B4">
      <w:rPr>
        <w:rFonts w:ascii="Arial" w:hAnsi="Arial" w:cs="Arial"/>
        <w:b/>
        <w:sz w:val="28"/>
        <w:szCs w:val="28"/>
      </w:rPr>
      <w:t xml:space="preserve"> </w:t>
    </w:r>
    <w:r w:rsidR="00D820B8" w:rsidRPr="00E31D43">
      <w:rPr>
        <w:rFonts w:ascii="Arial" w:hAnsi="Arial" w:cs="Arial"/>
        <w:b/>
        <w:sz w:val="28"/>
        <w:szCs w:val="28"/>
      </w:rPr>
      <w:t>School Roles</w:t>
    </w:r>
  </w:p>
  <w:p w:rsidR="00841EFE" w:rsidRPr="00BC474F" w:rsidRDefault="00841EFE" w:rsidP="00B3002F">
    <w:pPr>
      <w:pStyle w:val="Header"/>
      <w:jc w:val="center"/>
      <w:rPr>
        <w:rFonts w:ascii="Calibri" w:hAnsi="Calibri"/>
        <w:b/>
        <w:noProof/>
        <w:color w:val="FF0000"/>
        <w:sz w:val="52"/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4A6A"/>
    <w:multiLevelType w:val="hybridMultilevel"/>
    <w:tmpl w:val="09B2353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01BB2"/>
    <w:multiLevelType w:val="hybridMultilevel"/>
    <w:tmpl w:val="9DBCBB1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427DB4"/>
    <w:multiLevelType w:val="hybridMultilevel"/>
    <w:tmpl w:val="89A4CA3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1554C"/>
    <w:multiLevelType w:val="hybridMultilevel"/>
    <w:tmpl w:val="3EBAC0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F02F3"/>
    <w:multiLevelType w:val="hybridMultilevel"/>
    <w:tmpl w:val="64161DB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842A4F"/>
    <w:multiLevelType w:val="hybridMultilevel"/>
    <w:tmpl w:val="521462F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877948"/>
    <w:multiLevelType w:val="hybridMultilevel"/>
    <w:tmpl w:val="2AE050D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3663F7"/>
    <w:multiLevelType w:val="hybridMultilevel"/>
    <w:tmpl w:val="879254B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B7C55"/>
    <w:multiLevelType w:val="hybridMultilevel"/>
    <w:tmpl w:val="4E22FFC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A5F169A"/>
    <w:multiLevelType w:val="hybridMultilevel"/>
    <w:tmpl w:val="B1DA702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110E69"/>
    <w:multiLevelType w:val="hybridMultilevel"/>
    <w:tmpl w:val="09DC7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91FE5"/>
    <w:multiLevelType w:val="hybridMultilevel"/>
    <w:tmpl w:val="0A9C83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43D1B"/>
    <w:multiLevelType w:val="hybridMultilevel"/>
    <w:tmpl w:val="D164680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3A1897"/>
    <w:multiLevelType w:val="hybridMultilevel"/>
    <w:tmpl w:val="BCC684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5A794C"/>
    <w:multiLevelType w:val="hybridMultilevel"/>
    <w:tmpl w:val="26A2749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81212F"/>
    <w:multiLevelType w:val="hybridMultilevel"/>
    <w:tmpl w:val="7884E0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9"/>
  </w:num>
  <w:num w:numId="5">
    <w:abstractNumId w:val="14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11"/>
  </w:num>
  <w:num w:numId="11">
    <w:abstractNumId w:val="0"/>
  </w:num>
  <w:num w:numId="12">
    <w:abstractNumId w:val="8"/>
  </w:num>
  <w:num w:numId="13">
    <w:abstractNumId w:val="12"/>
  </w:num>
  <w:num w:numId="14">
    <w:abstractNumId w:val="10"/>
  </w:num>
  <w:num w:numId="15">
    <w:abstractNumId w:val="13"/>
  </w:num>
  <w:num w:numId="1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noPunctuationKerning/>
  <w:characterSpacingControl w:val="doNotCompress"/>
  <w:hdrShapeDefaults>
    <o:shapedefaults v:ext="edit" spidmax="440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3327"/>
    <w:rsid w:val="00025479"/>
    <w:rsid w:val="00033076"/>
    <w:rsid w:val="000443B5"/>
    <w:rsid w:val="0006588E"/>
    <w:rsid w:val="000668FF"/>
    <w:rsid w:val="00077AB6"/>
    <w:rsid w:val="00095CBF"/>
    <w:rsid w:val="00096A23"/>
    <w:rsid w:val="000C1AFE"/>
    <w:rsid w:val="000D574A"/>
    <w:rsid w:val="0010181A"/>
    <w:rsid w:val="00150554"/>
    <w:rsid w:val="00157251"/>
    <w:rsid w:val="00184950"/>
    <w:rsid w:val="00196B6F"/>
    <w:rsid w:val="001A66C0"/>
    <w:rsid w:val="001C6EB0"/>
    <w:rsid w:val="001E2107"/>
    <w:rsid w:val="001F22C8"/>
    <w:rsid w:val="00207661"/>
    <w:rsid w:val="00211B2D"/>
    <w:rsid w:val="002312DE"/>
    <w:rsid w:val="00247FFB"/>
    <w:rsid w:val="002619C9"/>
    <w:rsid w:val="0028700D"/>
    <w:rsid w:val="002A00EB"/>
    <w:rsid w:val="002B219D"/>
    <w:rsid w:val="002D7988"/>
    <w:rsid w:val="002F2A1E"/>
    <w:rsid w:val="003211B4"/>
    <w:rsid w:val="003314C7"/>
    <w:rsid w:val="00343AE5"/>
    <w:rsid w:val="0038106F"/>
    <w:rsid w:val="003B4576"/>
    <w:rsid w:val="003D6835"/>
    <w:rsid w:val="003E3848"/>
    <w:rsid w:val="003F7AB6"/>
    <w:rsid w:val="004107F5"/>
    <w:rsid w:val="004500A3"/>
    <w:rsid w:val="004678B7"/>
    <w:rsid w:val="00471377"/>
    <w:rsid w:val="004803E7"/>
    <w:rsid w:val="00491D16"/>
    <w:rsid w:val="0049660B"/>
    <w:rsid w:val="004B2DBA"/>
    <w:rsid w:val="004E61E1"/>
    <w:rsid w:val="00500C96"/>
    <w:rsid w:val="0050621A"/>
    <w:rsid w:val="0054005B"/>
    <w:rsid w:val="0056516B"/>
    <w:rsid w:val="0057630E"/>
    <w:rsid w:val="005A6211"/>
    <w:rsid w:val="005C1EE3"/>
    <w:rsid w:val="005D7795"/>
    <w:rsid w:val="0063321B"/>
    <w:rsid w:val="00636922"/>
    <w:rsid w:val="00663388"/>
    <w:rsid w:val="00665353"/>
    <w:rsid w:val="006B21FB"/>
    <w:rsid w:val="006B251F"/>
    <w:rsid w:val="006E1A43"/>
    <w:rsid w:val="006F31BB"/>
    <w:rsid w:val="00703C3A"/>
    <w:rsid w:val="00703E85"/>
    <w:rsid w:val="00723510"/>
    <w:rsid w:val="007444AE"/>
    <w:rsid w:val="007F1412"/>
    <w:rsid w:val="0080513A"/>
    <w:rsid w:val="00807444"/>
    <w:rsid w:val="00807FBD"/>
    <w:rsid w:val="00840CDC"/>
    <w:rsid w:val="00841EFE"/>
    <w:rsid w:val="0085784A"/>
    <w:rsid w:val="008B4219"/>
    <w:rsid w:val="008F1A6E"/>
    <w:rsid w:val="00914391"/>
    <w:rsid w:val="00932560"/>
    <w:rsid w:val="00993470"/>
    <w:rsid w:val="009D26C9"/>
    <w:rsid w:val="009E4516"/>
    <w:rsid w:val="009E5AEB"/>
    <w:rsid w:val="00A132A8"/>
    <w:rsid w:val="00A3658B"/>
    <w:rsid w:val="00A53566"/>
    <w:rsid w:val="00A53F17"/>
    <w:rsid w:val="00A568E6"/>
    <w:rsid w:val="00A642CB"/>
    <w:rsid w:val="00A96023"/>
    <w:rsid w:val="00AD26EE"/>
    <w:rsid w:val="00AF2EA6"/>
    <w:rsid w:val="00AF5CDB"/>
    <w:rsid w:val="00B05BA5"/>
    <w:rsid w:val="00B3002F"/>
    <w:rsid w:val="00B620C9"/>
    <w:rsid w:val="00B643F3"/>
    <w:rsid w:val="00B8030E"/>
    <w:rsid w:val="00B80FA4"/>
    <w:rsid w:val="00BA0A3A"/>
    <w:rsid w:val="00BB292E"/>
    <w:rsid w:val="00BC474F"/>
    <w:rsid w:val="00BC7C09"/>
    <w:rsid w:val="00BD02EC"/>
    <w:rsid w:val="00BF5DFC"/>
    <w:rsid w:val="00C3475A"/>
    <w:rsid w:val="00C75FC1"/>
    <w:rsid w:val="00C87B21"/>
    <w:rsid w:val="00C9441D"/>
    <w:rsid w:val="00C945A6"/>
    <w:rsid w:val="00CB197F"/>
    <w:rsid w:val="00CB5937"/>
    <w:rsid w:val="00CB773F"/>
    <w:rsid w:val="00CC681E"/>
    <w:rsid w:val="00CD40F6"/>
    <w:rsid w:val="00D039E1"/>
    <w:rsid w:val="00D139A4"/>
    <w:rsid w:val="00D4270A"/>
    <w:rsid w:val="00D6480D"/>
    <w:rsid w:val="00D820B8"/>
    <w:rsid w:val="00D957C6"/>
    <w:rsid w:val="00DA7951"/>
    <w:rsid w:val="00DC2D64"/>
    <w:rsid w:val="00E305AF"/>
    <w:rsid w:val="00E31D43"/>
    <w:rsid w:val="00E37BF2"/>
    <w:rsid w:val="00E420DF"/>
    <w:rsid w:val="00ED7444"/>
    <w:rsid w:val="00EE5084"/>
    <w:rsid w:val="00F04019"/>
    <w:rsid w:val="00F237AD"/>
    <w:rsid w:val="00F42A16"/>
    <w:rsid w:val="00F67113"/>
    <w:rsid w:val="00F7156E"/>
    <w:rsid w:val="00FD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>
      <o:colormenu v:ext="edit" strokecolor="none"/>
    </o:shapedefaults>
    <o:shapelayout v:ext="edit">
      <o:idmap v:ext="edit" data="1"/>
    </o:shapelayout>
  </w:shapeDefaults>
  <w:decimalSymbol w:val="."/>
  <w:listSeparator w:val=",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em.rtcnorth.co.uk/services/knexmakerk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3995A-066C-42E9-9259-328536C29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115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31</cp:revision>
  <cp:lastPrinted>2020-05-21T15:04:00Z</cp:lastPrinted>
  <dcterms:created xsi:type="dcterms:W3CDTF">2020-05-18T12:25:00Z</dcterms:created>
  <dcterms:modified xsi:type="dcterms:W3CDTF">2020-06-30T20:13:00Z</dcterms:modified>
</cp:coreProperties>
</file>