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5AEB" w:rsidRDefault="009E5AEB" w:rsidP="00BC474F">
      <w:pPr>
        <w:rPr>
          <w:rFonts w:ascii="Arial" w:hAnsi="Arial"/>
        </w:rPr>
      </w:pPr>
    </w:p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2487"/>
        <w:gridCol w:w="1699"/>
        <w:gridCol w:w="1916"/>
        <w:gridCol w:w="2948"/>
        <w:gridCol w:w="1561"/>
        <w:gridCol w:w="1884"/>
        <w:gridCol w:w="2025"/>
      </w:tblGrid>
      <w:tr w:rsidR="008F5D69" w:rsidRPr="00731C33" w:rsidTr="00731C33">
        <w:tc>
          <w:tcPr>
            <w:tcW w:w="2487" w:type="dxa"/>
            <w:shd w:val="clear" w:color="auto" w:fill="F2F2F2" w:themeFill="background1" w:themeFillShade="F2"/>
          </w:tcPr>
          <w:p w:rsidR="00BC474F" w:rsidRPr="00731C33" w:rsidRDefault="00BC474F" w:rsidP="00BC474F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Term</w:t>
            </w:r>
          </w:p>
        </w:tc>
        <w:tc>
          <w:tcPr>
            <w:tcW w:w="1699" w:type="dxa"/>
            <w:shd w:val="clear" w:color="auto" w:fill="F2F2F2" w:themeFill="background1" w:themeFillShade="F2"/>
          </w:tcPr>
          <w:p w:rsidR="00BC474F" w:rsidRPr="00731C33" w:rsidRDefault="003F7AB6" w:rsidP="00E305AF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A1</w:t>
            </w:r>
          </w:p>
        </w:tc>
        <w:tc>
          <w:tcPr>
            <w:tcW w:w="1916" w:type="dxa"/>
            <w:shd w:val="clear" w:color="auto" w:fill="F2F2F2" w:themeFill="background1" w:themeFillShade="F2"/>
          </w:tcPr>
          <w:p w:rsidR="00BC474F" w:rsidRPr="00731C33" w:rsidRDefault="003F7AB6" w:rsidP="00E305AF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A2</w:t>
            </w:r>
          </w:p>
        </w:tc>
        <w:tc>
          <w:tcPr>
            <w:tcW w:w="2948" w:type="dxa"/>
            <w:shd w:val="clear" w:color="auto" w:fill="F2F2F2" w:themeFill="background1" w:themeFillShade="F2"/>
          </w:tcPr>
          <w:p w:rsidR="00BC474F" w:rsidRPr="00731C33" w:rsidRDefault="003F7AB6" w:rsidP="00E305AF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Sp1</w:t>
            </w:r>
          </w:p>
        </w:tc>
        <w:tc>
          <w:tcPr>
            <w:tcW w:w="1561" w:type="dxa"/>
            <w:shd w:val="clear" w:color="auto" w:fill="F2F2F2" w:themeFill="background1" w:themeFillShade="F2"/>
          </w:tcPr>
          <w:p w:rsidR="00BC474F" w:rsidRPr="00731C33" w:rsidRDefault="003F7AB6" w:rsidP="00E305AF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Sp2</w:t>
            </w:r>
          </w:p>
        </w:tc>
        <w:tc>
          <w:tcPr>
            <w:tcW w:w="1884" w:type="dxa"/>
            <w:shd w:val="clear" w:color="auto" w:fill="F2F2F2" w:themeFill="background1" w:themeFillShade="F2"/>
          </w:tcPr>
          <w:p w:rsidR="00BC474F" w:rsidRPr="00731C33" w:rsidRDefault="003F7AB6" w:rsidP="00E305AF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S1</w:t>
            </w:r>
          </w:p>
        </w:tc>
        <w:tc>
          <w:tcPr>
            <w:tcW w:w="2025" w:type="dxa"/>
            <w:shd w:val="clear" w:color="auto" w:fill="F2F2F2" w:themeFill="background1" w:themeFillShade="F2"/>
          </w:tcPr>
          <w:p w:rsidR="00BC474F" w:rsidRPr="00731C33" w:rsidRDefault="003F7AB6" w:rsidP="00E305AF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S2</w:t>
            </w:r>
          </w:p>
        </w:tc>
      </w:tr>
      <w:tr w:rsidR="0018184C" w:rsidRPr="00731C33" w:rsidTr="00731C33">
        <w:trPr>
          <w:trHeight w:val="349"/>
        </w:trPr>
        <w:tc>
          <w:tcPr>
            <w:tcW w:w="2487" w:type="dxa"/>
            <w:shd w:val="clear" w:color="auto" w:fill="F2F2F2" w:themeFill="background1" w:themeFillShade="F2"/>
            <w:hideMark/>
          </w:tcPr>
          <w:p w:rsidR="00C83B18" w:rsidRPr="00731C33" w:rsidRDefault="00C83B18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Enquiry Questions</w:t>
            </w:r>
          </w:p>
        </w:tc>
        <w:tc>
          <w:tcPr>
            <w:tcW w:w="1699" w:type="dxa"/>
            <w:hideMark/>
          </w:tcPr>
          <w:p w:rsidR="00C83B18" w:rsidRPr="00731C33" w:rsidRDefault="00C83B18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 xml:space="preserve">What is it like out there?  </w:t>
            </w:r>
          </w:p>
        </w:tc>
        <w:tc>
          <w:tcPr>
            <w:tcW w:w="1916" w:type="dxa"/>
            <w:hideMark/>
          </w:tcPr>
          <w:p w:rsidR="00C83B18" w:rsidRPr="00731C33" w:rsidRDefault="00C83B18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 xml:space="preserve">Is it possible to stay safe during war? </w:t>
            </w:r>
          </w:p>
        </w:tc>
        <w:tc>
          <w:tcPr>
            <w:tcW w:w="2948" w:type="dxa"/>
            <w:hideMark/>
          </w:tcPr>
          <w:p w:rsidR="00C83B18" w:rsidRPr="00731C33" w:rsidRDefault="00C17BB8" w:rsidP="00183343">
            <w:pPr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How are</w:t>
            </w:r>
            <w:bookmarkStart w:id="0" w:name="_GoBack"/>
            <w:bookmarkEnd w:id="0"/>
            <w:r w:rsidR="00C83B18" w:rsidRPr="00731C33">
              <w:rPr>
                <w:rFonts w:ascii="Arial" w:hAnsi="Arial" w:cs="Arial"/>
                <w:b/>
                <w:sz w:val="14"/>
                <w:szCs w:val="14"/>
              </w:rPr>
              <w:t xml:space="preserve"> rivers important?</w:t>
            </w:r>
          </w:p>
        </w:tc>
        <w:tc>
          <w:tcPr>
            <w:tcW w:w="1561" w:type="dxa"/>
          </w:tcPr>
          <w:p w:rsidR="00C83B18" w:rsidRPr="00731C33" w:rsidRDefault="00C83B18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How healthy is your heart?</w:t>
            </w:r>
          </w:p>
          <w:p w:rsidR="00C83B18" w:rsidRPr="00731C33" w:rsidRDefault="00C83B18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884" w:type="dxa"/>
          </w:tcPr>
          <w:p w:rsidR="00C83B18" w:rsidRPr="00731C33" w:rsidRDefault="00C83B18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 xml:space="preserve">Where should we go on holiday: home or away? </w:t>
            </w:r>
          </w:p>
        </w:tc>
        <w:tc>
          <w:tcPr>
            <w:tcW w:w="2025" w:type="dxa"/>
            <w:hideMark/>
          </w:tcPr>
          <w:p w:rsidR="00C83B18" w:rsidRPr="00731C33" w:rsidRDefault="00C83B18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Who were the Maya?</w:t>
            </w:r>
          </w:p>
        </w:tc>
      </w:tr>
      <w:tr w:rsidR="008F5D69" w:rsidRPr="00731C33" w:rsidTr="00731C33">
        <w:trPr>
          <w:trHeight w:val="877"/>
        </w:trPr>
        <w:tc>
          <w:tcPr>
            <w:tcW w:w="2487" w:type="dxa"/>
            <w:shd w:val="clear" w:color="auto" w:fill="F2F2F2" w:themeFill="background1" w:themeFillShade="F2"/>
          </w:tcPr>
          <w:p w:rsidR="00F67113" w:rsidRPr="00731C33" w:rsidRDefault="00F67113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Cross Curricular Links</w:t>
            </w:r>
          </w:p>
          <w:p w:rsidR="00F67113" w:rsidRPr="00731C33" w:rsidRDefault="00F67113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E1032" w:rsidRPr="00731C33" w:rsidRDefault="002E103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F67113" w:rsidRPr="00731C33" w:rsidRDefault="00F67113" w:rsidP="00DE5B83">
            <w:pPr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699" w:type="dxa"/>
          </w:tcPr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Whole School monitor Role (Y6)</w:t>
            </w:r>
          </w:p>
          <w:p w:rsidR="002F49F9" w:rsidRPr="00731C33" w:rsidRDefault="002F49F9" w:rsidP="00F67113">
            <w:pPr>
              <w:rPr>
                <w:rFonts w:ascii="Arial" w:hAnsi="Arial" w:cs="Arial"/>
                <w:sz w:val="14"/>
                <w:szCs w:val="14"/>
              </w:rPr>
            </w:pPr>
          </w:p>
          <w:p w:rsidR="002F49F9" w:rsidRPr="00731C33" w:rsidRDefault="002F49F9" w:rsidP="00F67113">
            <w:pPr>
              <w:rPr>
                <w:rFonts w:ascii="Arial" w:hAnsi="Arial" w:cs="Arial"/>
                <w:sz w:val="14"/>
                <w:szCs w:val="14"/>
              </w:rPr>
            </w:pPr>
          </w:p>
          <w:p w:rsidR="00F67113" w:rsidRPr="00731C33" w:rsidRDefault="00F67113" w:rsidP="00DE5B8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16" w:type="dxa"/>
          </w:tcPr>
          <w:p w:rsidR="00F67113" w:rsidRPr="00731C33" w:rsidRDefault="00F67113" w:rsidP="00F67113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How can we keep healthy as we grow?</w:t>
            </w:r>
          </w:p>
          <w:p w:rsidR="00F67113" w:rsidRPr="00731C33" w:rsidRDefault="00F67113" w:rsidP="00F67113">
            <w:pPr>
              <w:pStyle w:val="ListParagraph"/>
              <w:ind w:left="360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948" w:type="dxa"/>
          </w:tcPr>
          <w:p w:rsidR="00F67113" w:rsidRPr="00731C33" w:rsidRDefault="00703E85" w:rsidP="00DE5B83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How can the media influence people?</w:t>
            </w:r>
          </w:p>
          <w:p w:rsidR="00BA0A3A" w:rsidRPr="00731C33" w:rsidRDefault="00BA0A3A" w:rsidP="00F671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BA0A3A" w:rsidRPr="00731C33" w:rsidRDefault="00BA0A3A" w:rsidP="00F671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2F49F9" w:rsidRPr="00731C33" w:rsidRDefault="002F49F9" w:rsidP="00F6711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BA0A3A" w:rsidRPr="00731C33" w:rsidRDefault="00BA0A3A" w:rsidP="00DE5B8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1" w:type="dxa"/>
          </w:tcPr>
          <w:p w:rsidR="002F49F9" w:rsidRPr="00731C33" w:rsidRDefault="002F49F9" w:rsidP="00703E85">
            <w:pPr>
              <w:rPr>
                <w:rFonts w:ascii="Arial" w:hAnsi="Arial" w:cs="Arial"/>
                <w:sz w:val="14"/>
                <w:szCs w:val="14"/>
              </w:rPr>
            </w:pPr>
          </w:p>
          <w:p w:rsidR="002F49F9" w:rsidRPr="00731C33" w:rsidRDefault="002F49F9" w:rsidP="00703E85">
            <w:pPr>
              <w:rPr>
                <w:rFonts w:ascii="Arial" w:hAnsi="Arial" w:cs="Arial"/>
                <w:sz w:val="14"/>
                <w:szCs w:val="14"/>
              </w:rPr>
            </w:pPr>
          </w:p>
          <w:p w:rsidR="002F49F9" w:rsidRPr="00731C33" w:rsidRDefault="002F49F9" w:rsidP="00703E85">
            <w:pPr>
              <w:rPr>
                <w:rFonts w:ascii="Arial" w:hAnsi="Arial" w:cs="Arial"/>
                <w:sz w:val="14"/>
                <w:szCs w:val="14"/>
              </w:rPr>
            </w:pPr>
          </w:p>
          <w:p w:rsidR="00F67113" w:rsidRPr="00731C33" w:rsidRDefault="00F67113" w:rsidP="00DE5B8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4" w:type="dxa"/>
          </w:tcPr>
          <w:p w:rsidR="00703E85" w:rsidRPr="00731C33" w:rsidRDefault="00703E85" w:rsidP="00703E85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What will change as we become more independent?</w:t>
            </w:r>
          </w:p>
          <w:p w:rsidR="00F67113" w:rsidRPr="00731C33" w:rsidRDefault="002F49F9" w:rsidP="002F49F9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 xml:space="preserve">How will friendships change? </w:t>
            </w:r>
          </w:p>
        </w:tc>
        <w:tc>
          <w:tcPr>
            <w:tcW w:w="2025" w:type="dxa"/>
          </w:tcPr>
          <w:p w:rsidR="002F49F9" w:rsidRPr="00731C33" w:rsidRDefault="002F49F9" w:rsidP="00703E85">
            <w:pPr>
              <w:rPr>
                <w:rFonts w:ascii="Arial" w:hAnsi="Arial" w:cs="Arial"/>
                <w:sz w:val="14"/>
                <w:szCs w:val="14"/>
              </w:rPr>
            </w:pPr>
          </w:p>
          <w:p w:rsidR="002F49F9" w:rsidRPr="00731C33" w:rsidRDefault="002F49F9" w:rsidP="00703E85">
            <w:pPr>
              <w:rPr>
                <w:rFonts w:ascii="Arial" w:hAnsi="Arial" w:cs="Arial"/>
                <w:sz w:val="14"/>
                <w:szCs w:val="14"/>
              </w:rPr>
            </w:pPr>
          </w:p>
          <w:p w:rsidR="002F49F9" w:rsidRPr="00731C33" w:rsidRDefault="002F49F9" w:rsidP="00703E85">
            <w:pPr>
              <w:rPr>
                <w:rFonts w:ascii="Arial" w:hAnsi="Arial" w:cs="Arial"/>
                <w:sz w:val="14"/>
                <w:szCs w:val="14"/>
              </w:rPr>
            </w:pPr>
          </w:p>
          <w:p w:rsidR="00F67113" w:rsidRPr="00731C33" w:rsidRDefault="00F67113" w:rsidP="00DE5B83">
            <w:pPr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8F5D69" w:rsidRPr="00731C33" w:rsidTr="00731C33">
        <w:trPr>
          <w:trHeight w:val="1297"/>
        </w:trPr>
        <w:tc>
          <w:tcPr>
            <w:tcW w:w="2487" w:type="dxa"/>
            <w:shd w:val="clear" w:color="auto" w:fill="F2F2F2" w:themeFill="background1" w:themeFillShade="F2"/>
          </w:tcPr>
          <w:p w:rsidR="002E1032" w:rsidRPr="00731C33" w:rsidRDefault="0099160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V</w:t>
            </w:r>
            <w:r w:rsidR="002E1032" w:rsidRPr="00731C33">
              <w:rPr>
                <w:rFonts w:ascii="Arial" w:hAnsi="Arial" w:cs="Arial"/>
                <w:b/>
                <w:sz w:val="14"/>
                <w:szCs w:val="14"/>
              </w:rPr>
              <w:t>isits/visitors</w:t>
            </w:r>
          </w:p>
          <w:p w:rsidR="002E1032" w:rsidRPr="00731C33" w:rsidRDefault="002E103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E1032" w:rsidRPr="00731C33" w:rsidRDefault="002E103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699" w:type="dxa"/>
          </w:tcPr>
          <w:p w:rsidR="002E1032" w:rsidRPr="00731C33" w:rsidRDefault="002E1032" w:rsidP="002E1032">
            <w:pPr>
              <w:pStyle w:val="ListParagraph"/>
              <w:numPr>
                <w:ilvl w:val="0"/>
                <w:numId w:val="5"/>
              </w:numPr>
              <w:contextualSpacing/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 xml:space="preserve">Bring it on’  </w:t>
            </w:r>
          </w:p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Sunderland exhibition</w:t>
            </w:r>
          </w:p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( Focus on STEM)</w:t>
            </w:r>
          </w:p>
        </w:tc>
        <w:tc>
          <w:tcPr>
            <w:tcW w:w="1916" w:type="dxa"/>
          </w:tcPr>
          <w:p w:rsidR="002E1032" w:rsidRPr="00731C33" w:rsidRDefault="002E1032" w:rsidP="002E1032">
            <w:pPr>
              <w:pStyle w:val="ListParagraph"/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Sports coaches/PTs/Sports Village/Visit by athlete/footballer</w:t>
            </w:r>
          </w:p>
          <w:p w:rsidR="002E1032" w:rsidRPr="00731C33" w:rsidRDefault="002E1032" w:rsidP="002E1032">
            <w:pPr>
              <w:pStyle w:val="ListParagraph"/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Dementia Friends</w:t>
            </w:r>
          </w:p>
          <w:p w:rsidR="002E1032" w:rsidRPr="00731C33" w:rsidRDefault="002E1032" w:rsidP="002E1032">
            <w:pPr>
              <w:pStyle w:val="ListParagraph"/>
              <w:numPr>
                <w:ilvl w:val="0"/>
                <w:numId w:val="5"/>
              </w:numPr>
              <w:contextualSpacing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Thrive</w:t>
            </w:r>
            <w:r w:rsidR="008F5D69"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practitioner</w:t>
            </w:r>
          </w:p>
          <w:p w:rsidR="002E1032" w:rsidRPr="00731C33" w:rsidRDefault="002E1032" w:rsidP="002E103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948" w:type="dxa"/>
          </w:tcPr>
          <w:p w:rsidR="002E1032" w:rsidRPr="00731C33" w:rsidRDefault="002E1032" w:rsidP="002E1032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Visitors -journalists/ radio/TV</w:t>
            </w:r>
            <w:r w:rsidR="008F5D69" w:rsidRPr="00731C33">
              <w:rPr>
                <w:rFonts w:ascii="Arial" w:hAnsi="Arial" w:cs="Arial"/>
                <w:sz w:val="14"/>
                <w:szCs w:val="14"/>
              </w:rPr>
              <w:t xml:space="preserve"> presenters/researchers/technicians.</w:t>
            </w:r>
          </w:p>
          <w:p w:rsidR="008F5D69" w:rsidRPr="00731C33" w:rsidRDefault="008F5D69" w:rsidP="008F5D69">
            <w:pPr>
              <w:pStyle w:val="ListParagraph"/>
              <w:ind w:left="360"/>
              <w:contextualSpacing/>
              <w:rPr>
                <w:rFonts w:ascii="Arial" w:hAnsi="Arial" w:cs="Arial"/>
                <w:sz w:val="14"/>
                <w:szCs w:val="14"/>
              </w:rPr>
            </w:pPr>
          </w:p>
          <w:p w:rsidR="002E1032" w:rsidRPr="00731C33" w:rsidRDefault="002E1032" w:rsidP="002E1032">
            <w:pPr>
              <w:pStyle w:val="ListParagraph"/>
              <w:numPr>
                <w:ilvl w:val="0"/>
                <w:numId w:val="6"/>
              </w:numPr>
              <w:contextualSpacing/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Visits to TV, radio and newspaper</w:t>
            </w:r>
          </w:p>
          <w:p w:rsidR="0018184C" w:rsidRPr="00731C33" w:rsidRDefault="0018184C" w:rsidP="0018184C">
            <w:pPr>
              <w:ind w:left="360"/>
              <w:rPr>
                <w:rFonts w:ascii="Arial" w:hAnsi="Arial" w:cs="Arial"/>
                <w:sz w:val="14"/>
                <w:szCs w:val="14"/>
              </w:rPr>
            </w:pPr>
          </w:p>
          <w:p w:rsidR="002E1032" w:rsidRPr="00731C33" w:rsidRDefault="008F5D69" w:rsidP="0018184C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E safety/IT links</w:t>
            </w:r>
            <w:r w:rsidR="0018184C" w:rsidRPr="00731C33">
              <w:rPr>
                <w:rFonts w:ascii="Arial" w:hAnsi="Arial" w:cs="Arial"/>
                <w:sz w:val="14"/>
                <w:szCs w:val="14"/>
              </w:rPr>
              <w:t>/</w:t>
            </w:r>
            <w:r w:rsidR="00DE5B83" w:rsidRPr="00731C33">
              <w:rPr>
                <w:rFonts w:ascii="Arial" w:hAnsi="Arial" w:cs="Arial"/>
                <w:sz w:val="14"/>
                <w:szCs w:val="14"/>
              </w:rPr>
              <w:t>reliability</w:t>
            </w:r>
          </w:p>
          <w:p w:rsidR="00D4752B" w:rsidRPr="00731C33" w:rsidRDefault="00D4752B" w:rsidP="00D4752B">
            <w:pPr>
              <w:rPr>
                <w:rFonts w:ascii="Arial" w:hAnsi="Arial" w:cs="Arial"/>
                <w:sz w:val="14"/>
                <w:szCs w:val="14"/>
              </w:rPr>
            </w:pPr>
          </w:p>
          <w:p w:rsidR="00D4752B" w:rsidRPr="00731C33" w:rsidRDefault="00D4752B" w:rsidP="00D4752B">
            <w:pPr>
              <w:pStyle w:val="ListParagraph"/>
              <w:numPr>
                <w:ilvl w:val="0"/>
                <w:numId w:val="11"/>
              </w:numPr>
              <w:ind w:left="360"/>
              <w:rPr>
                <w:rFonts w:ascii="Arial" w:hAnsi="Arial" w:cs="Arial"/>
                <w:sz w:val="14"/>
                <w:szCs w:val="14"/>
                <w:shd w:val="clear" w:color="auto" w:fill="FFFFFF" w:themeFill="background1"/>
              </w:rPr>
            </w:pPr>
            <w:r w:rsidRPr="00731C33">
              <w:rPr>
                <w:rFonts w:ascii="Arial" w:hAnsi="Arial" w:cs="Arial"/>
                <w:sz w:val="14"/>
                <w:szCs w:val="14"/>
                <w:shd w:val="clear" w:color="auto" w:fill="FFFFFF" w:themeFill="background1"/>
              </w:rPr>
              <w:t xml:space="preserve">Middlesbrough Achievement Partnership </w:t>
            </w:r>
          </w:p>
          <w:p w:rsidR="00D4752B" w:rsidRPr="00731C33" w:rsidRDefault="00D4752B" w:rsidP="00D4752B">
            <w:pPr>
              <w:pStyle w:val="ListParagraph"/>
              <w:ind w:left="360"/>
              <w:rPr>
                <w:rFonts w:ascii="Arial" w:hAnsi="Arial" w:cs="Arial"/>
                <w:sz w:val="14"/>
                <w:szCs w:val="14"/>
                <w:shd w:val="clear" w:color="auto" w:fill="FFFFFF" w:themeFill="background1"/>
              </w:rPr>
            </w:pPr>
            <w:r w:rsidRPr="00731C33">
              <w:rPr>
                <w:rFonts w:ascii="Arial" w:hAnsi="Arial" w:cs="Arial"/>
                <w:sz w:val="14"/>
                <w:szCs w:val="14"/>
                <w:shd w:val="clear" w:color="auto" w:fill="FFFFFF" w:themeFill="background1"/>
              </w:rPr>
              <w:t xml:space="preserve">(K </w:t>
            </w:r>
            <w:proofErr w:type="spellStart"/>
            <w:r w:rsidRPr="00731C33">
              <w:rPr>
                <w:rFonts w:ascii="Arial" w:hAnsi="Arial" w:cs="Arial"/>
                <w:sz w:val="14"/>
                <w:szCs w:val="14"/>
                <w:shd w:val="clear" w:color="auto" w:fill="FFFFFF" w:themeFill="background1"/>
              </w:rPr>
              <w:t>Vose</w:t>
            </w:r>
            <w:proofErr w:type="spellEnd"/>
            <w:r w:rsidRPr="00731C33">
              <w:rPr>
                <w:rFonts w:ascii="Arial" w:hAnsi="Arial" w:cs="Arial"/>
                <w:sz w:val="14"/>
                <w:szCs w:val="14"/>
                <w:shd w:val="clear" w:color="auto" w:fill="FFFFFF" w:themeFill="background1"/>
              </w:rPr>
              <w:t>)</w:t>
            </w:r>
          </w:p>
          <w:p w:rsidR="00D4752B" w:rsidRPr="00731C33" w:rsidRDefault="00D4752B" w:rsidP="00D4752B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561" w:type="dxa"/>
          </w:tcPr>
          <w:p w:rsidR="00991602" w:rsidRPr="00731C33" w:rsidRDefault="00991602" w:rsidP="00991602">
            <w:pPr>
              <w:pStyle w:val="ListParagraph"/>
              <w:numPr>
                <w:ilvl w:val="0"/>
                <w:numId w:val="9"/>
              </w:numPr>
              <w:contextualSpacing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Dr R Spencer_ Middlesbrough College</w:t>
            </w:r>
          </w:p>
          <w:p w:rsidR="00991602" w:rsidRPr="00731C33" w:rsidRDefault="00991602" w:rsidP="00991602">
            <w:pPr>
              <w:pStyle w:val="ListParagraph"/>
              <w:numPr>
                <w:ilvl w:val="0"/>
                <w:numId w:val="7"/>
              </w:numPr>
              <w:contextualSpacing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Community nurse</w:t>
            </w:r>
          </w:p>
          <w:p w:rsidR="002E1032" w:rsidRPr="00731C33" w:rsidRDefault="002E1032" w:rsidP="002E1032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4" w:type="dxa"/>
          </w:tcPr>
          <w:p w:rsidR="00784CDE" w:rsidRPr="00731C33" w:rsidRDefault="00784CDE" w:rsidP="0018184C">
            <w:pPr>
              <w:pStyle w:val="ListParagraph"/>
              <w:numPr>
                <w:ilvl w:val="0"/>
                <w:numId w:val="10"/>
              </w:numPr>
              <w:ind w:left="220" w:hanging="220"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 w:themeFill="background1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 w:themeFill="background1"/>
              </w:rPr>
              <w:t>Employees of local industries/FE institutions</w:t>
            </w:r>
          </w:p>
          <w:p w:rsidR="00991602" w:rsidRPr="00731C33" w:rsidRDefault="00991602" w:rsidP="0018184C">
            <w:pPr>
              <w:ind w:left="220" w:hanging="220"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 w:themeFill="background1"/>
              </w:rPr>
            </w:pPr>
          </w:p>
          <w:p w:rsidR="00991602" w:rsidRPr="00731C33" w:rsidRDefault="00991602" w:rsidP="0018184C">
            <w:pPr>
              <w:pStyle w:val="ListParagraph"/>
              <w:numPr>
                <w:ilvl w:val="0"/>
                <w:numId w:val="10"/>
              </w:numPr>
              <w:ind w:left="220" w:hanging="220"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 w:themeFill="background1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 w:themeFill="background1"/>
              </w:rPr>
              <w:t>International Film Director</w:t>
            </w:r>
          </w:p>
          <w:p w:rsidR="00784CDE" w:rsidRPr="00731C33" w:rsidRDefault="00784CDE" w:rsidP="0018184C">
            <w:pPr>
              <w:ind w:left="220" w:hanging="220"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 w:themeFill="background1"/>
              </w:rPr>
            </w:pPr>
          </w:p>
          <w:p w:rsidR="00784CDE" w:rsidRPr="00731C33" w:rsidRDefault="00784CDE" w:rsidP="0018184C">
            <w:pPr>
              <w:pStyle w:val="ListParagraph"/>
              <w:numPr>
                <w:ilvl w:val="0"/>
                <w:numId w:val="10"/>
              </w:numPr>
              <w:ind w:left="220" w:hanging="220"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 w:themeFill="background1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 w:themeFill="background1"/>
              </w:rPr>
              <w:t xml:space="preserve">Visits to local industry/Middlesbrough College/Teesside University/CAD </w:t>
            </w:r>
          </w:p>
          <w:p w:rsidR="00784CDE" w:rsidRPr="00731C33" w:rsidRDefault="00784CDE" w:rsidP="0018184C">
            <w:pPr>
              <w:ind w:left="220" w:hanging="220"/>
              <w:jc w:val="both"/>
              <w:rPr>
                <w:rFonts w:ascii="Arial" w:hAnsi="Arial" w:cs="Arial"/>
                <w:color w:val="000000" w:themeColor="text1"/>
                <w:sz w:val="14"/>
                <w:szCs w:val="14"/>
                <w:shd w:val="clear" w:color="auto" w:fill="FFFFFF" w:themeFill="background1"/>
              </w:rPr>
            </w:pPr>
          </w:p>
          <w:p w:rsidR="002E1032" w:rsidRPr="00731C33" w:rsidRDefault="00784CDE" w:rsidP="0018184C">
            <w:pPr>
              <w:pStyle w:val="ListParagraph"/>
              <w:numPr>
                <w:ilvl w:val="0"/>
                <w:numId w:val="10"/>
              </w:numPr>
              <w:ind w:left="220" w:hanging="220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Secondary School Visits </w:t>
            </w:r>
            <w:r w:rsid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-</w:t>
            </w: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Transition (Y6)</w:t>
            </w:r>
          </w:p>
        </w:tc>
        <w:tc>
          <w:tcPr>
            <w:tcW w:w="2025" w:type="dxa"/>
          </w:tcPr>
          <w:p w:rsidR="002E1032" w:rsidRPr="00731C33" w:rsidRDefault="002E1032" w:rsidP="002E1032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Various visitors in to share roles</w:t>
            </w:r>
          </w:p>
          <w:p w:rsidR="002E1032" w:rsidRPr="00731C33" w:rsidRDefault="002E1032" w:rsidP="002E1032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  <w:p w:rsidR="002E1032" w:rsidRPr="00731C33" w:rsidRDefault="002E1032" w:rsidP="002E1032">
            <w:pPr>
              <w:pStyle w:val="ListParagraph"/>
              <w:numPr>
                <w:ilvl w:val="0"/>
                <w:numId w:val="3"/>
              </w:numPr>
              <w:contextualSpacing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Travel Agent</w:t>
            </w:r>
          </w:p>
          <w:p w:rsidR="002E1032" w:rsidRPr="00731C33" w:rsidRDefault="002E1032" w:rsidP="002E1032">
            <w:pPr>
              <w:pStyle w:val="ListParagraph"/>
              <w:numPr>
                <w:ilvl w:val="0"/>
                <w:numId w:val="3"/>
              </w:numPr>
              <w:contextualSpacing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Ex pupils</w:t>
            </w:r>
          </w:p>
          <w:p w:rsidR="002E1032" w:rsidRPr="00731C33" w:rsidRDefault="002E1032" w:rsidP="002E1032">
            <w:pPr>
              <w:pStyle w:val="ListParagraph"/>
              <w:numPr>
                <w:ilvl w:val="0"/>
                <w:numId w:val="3"/>
              </w:numPr>
              <w:contextualSpacing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Rotary Club-various jobs</w:t>
            </w:r>
          </w:p>
          <w:p w:rsidR="002E1032" w:rsidRPr="00731C33" w:rsidRDefault="002E1032" w:rsidP="002E1032">
            <w:pPr>
              <w:pStyle w:val="ListParagraph"/>
              <w:numPr>
                <w:ilvl w:val="0"/>
                <w:numId w:val="3"/>
              </w:numPr>
              <w:contextualSpacing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Emergency Services/Red Cross</w:t>
            </w:r>
          </w:p>
          <w:p w:rsidR="002E1032" w:rsidRPr="00731C33" w:rsidRDefault="002E1032" w:rsidP="002E1032">
            <w:pPr>
              <w:pStyle w:val="ListParagraph"/>
              <w:numPr>
                <w:ilvl w:val="0"/>
                <w:numId w:val="3"/>
              </w:numPr>
              <w:contextualSpacing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Architects/building trade</w:t>
            </w:r>
          </w:p>
          <w:p w:rsidR="002E1032" w:rsidRPr="00731C33" w:rsidRDefault="002E1032" w:rsidP="002E1032">
            <w:pPr>
              <w:pStyle w:val="ListParagraph"/>
              <w:numPr>
                <w:ilvl w:val="0"/>
                <w:numId w:val="3"/>
              </w:numPr>
              <w:contextualSpacing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Law/solicitors/lawyers </w:t>
            </w:r>
          </w:p>
          <w:p w:rsidR="002E1032" w:rsidRPr="00731C33" w:rsidRDefault="002E1032" w:rsidP="002E1032">
            <w:pPr>
              <w:pStyle w:val="ListParagraph"/>
              <w:ind w:left="360"/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Engineering</w:t>
            </w:r>
          </w:p>
          <w:p w:rsidR="002E1032" w:rsidRPr="00731C33" w:rsidRDefault="002E1032" w:rsidP="002E1032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Visits to industry</w:t>
            </w:r>
          </w:p>
        </w:tc>
      </w:tr>
      <w:tr w:rsidR="008F5D69" w:rsidRPr="00731C33" w:rsidTr="00731C33">
        <w:trPr>
          <w:trHeight w:val="2534"/>
        </w:trPr>
        <w:tc>
          <w:tcPr>
            <w:tcW w:w="2487" w:type="dxa"/>
            <w:shd w:val="clear" w:color="auto" w:fill="F2F2F2" w:themeFill="background1" w:themeFillShade="F2"/>
          </w:tcPr>
          <w:p w:rsidR="002E1032" w:rsidRPr="00731C33" w:rsidRDefault="002E103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E1032" w:rsidRPr="00731C33" w:rsidRDefault="002E103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Opportunities/experiences</w:t>
            </w:r>
          </w:p>
          <w:p w:rsidR="002E1032" w:rsidRPr="00731C33" w:rsidRDefault="002E103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E1032" w:rsidRPr="00731C33" w:rsidRDefault="002E103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E1032" w:rsidRPr="00731C33" w:rsidRDefault="002E103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:rsidR="002E1032" w:rsidRPr="00731C33" w:rsidRDefault="002E1032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699" w:type="dxa"/>
          </w:tcPr>
          <w:p w:rsidR="00B6068F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Y6 monitor roles/work experience-</w:t>
            </w:r>
            <w:r w:rsidR="00B6068F" w:rsidRPr="00731C33">
              <w:rPr>
                <w:rFonts w:ascii="Arial" w:hAnsi="Arial" w:cs="Arial"/>
                <w:sz w:val="14"/>
                <w:szCs w:val="14"/>
              </w:rPr>
              <w:t>focus on qualities and skills.</w:t>
            </w:r>
          </w:p>
          <w:p w:rsidR="00B6068F" w:rsidRPr="00731C33" w:rsidRDefault="00B6068F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Real experiences involved in job application:</w:t>
            </w:r>
          </w:p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Matching role with skills/qualities and interests.</w:t>
            </w:r>
          </w:p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Letter Writing</w:t>
            </w:r>
          </w:p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Interview</w:t>
            </w:r>
          </w:p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Contact of Employment</w:t>
            </w:r>
          </w:p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Training</w:t>
            </w:r>
          </w:p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Employment as monitor</w:t>
            </w:r>
          </w:p>
          <w:p w:rsidR="002E1032" w:rsidRPr="00731C33" w:rsidRDefault="002E1032" w:rsidP="002E103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 xml:space="preserve">Appraisal </w:t>
            </w:r>
          </w:p>
          <w:p w:rsidR="002E1032" w:rsidRPr="00731C33" w:rsidRDefault="002E1032" w:rsidP="00DE5B8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916" w:type="dxa"/>
          </w:tcPr>
          <w:p w:rsidR="002E1032" w:rsidRPr="00731C33" w:rsidRDefault="008F5D69" w:rsidP="00731C33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Visitors develop understanding of physical and mental health</w:t>
            </w:r>
          </w:p>
          <w:p w:rsidR="008F5D69" w:rsidRPr="00731C33" w:rsidRDefault="008F5D69" w:rsidP="00813F6D">
            <w:pPr>
              <w:rPr>
                <w:rFonts w:ascii="Arial" w:hAnsi="Arial" w:cs="Arial"/>
                <w:sz w:val="14"/>
                <w:szCs w:val="14"/>
              </w:rPr>
            </w:pPr>
          </w:p>
          <w:p w:rsidR="008F5D69" w:rsidRPr="00731C33" w:rsidRDefault="008F5D69" w:rsidP="008F5D6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8F5D69" w:rsidRPr="00731C33" w:rsidRDefault="008F5D69" w:rsidP="008F5D69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Increased awareness of the World of work-</w:t>
            </w:r>
          </w:p>
          <w:p w:rsidR="008F5D69" w:rsidRPr="00731C33" w:rsidRDefault="008F5D69" w:rsidP="008F5D69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Pupils explore skills/qualities /qualifications/career journey of visitors</w:t>
            </w:r>
          </w:p>
        </w:tc>
        <w:tc>
          <w:tcPr>
            <w:tcW w:w="2948" w:type="dxa"/>
          </w:tcPr>
          <w:p w:rsidR="008F5D69" w:rsidRPr="00731C33" w:rsidRDefault="008F5D69" w:rsidP="00731C33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Visitors/visits develop understanding of the role and impact of the media.</w:t>
            </w:r>
          </w:p>
          <w:p w:rsidR="008F5D69" w:rsidRPr="00731C33" w:rsidRDefault="008F5D69" w:rsidP="008F5D69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D4752B" w:rsidRPr="00731C33" w:rsidRDefault="008F5D69" w:rsidP="00D4752B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Increased awareness of the World of work-Pupils explore skills/qualities /qualifications/career journey of visitors</w:t>
            </w:r>
            <w:r w:rsidR="00D4752B" w:rsidRPr="00731C33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  <w:p w:rsidR="00D4752B" w:rsidRPr="00731C33" w:rsidRDefault="00D4752B" w:rsidP="00D4752B">
            <w:pPr>
              <w:rPr>
                <w:rFonts w:ascii="Arial" w:hAnsi="Arial" w:cs="Arial"/>
                <w:sz w:val="14"/>
                <w:szCs w:val="14"/>
              </w:rPr>
            </w:pPr>
          </w:p>
          <w:p w:rsidR="00D4752B" w:rsidRPr="00731C33" w:rsidRDefault="00D4752B" w:rsidP="00D4752B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Involvement in project relating to Middlesbrough</w:t>
            </w:r>
            <w:r w:rsidR="00731C33">
              <w:rPr>
                <w:rFonts w:ascii="Arial" w:hAnsi="Arial" w:cs="Arial"/>
                <w:sz w:val="14"/>
                <w:szCs w:val="14"/>
              </w:rPr>
              <w:t>.</w:t>
            </w:r>
          </w:p>
          <w:p w:rsidR="002E1032" w:rsidRPr="00731C33" w:rsidRDefault="00D4752B" w:rsidP="00731C33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Children develop desirable and transferrable skills/qualities required by the jobs market adopt role of employee/agree on group contracts/ research and gather information as historians/present and display findings/ attend ceremony with audience made up of parents/ staff/FE.</w:t>
            </w:r>
          </w:p>
        </w:tc>
        <w:tc>
          <w:tcPr>
            <w:tcW w:w="1561" w:type="dxa"/>
          </w:tcPr>
          <w:p w:rsidR="002E1032" w:rsidRPr="00731C33" w:rsidRDefault="00C420F9" w:rsidP="004902B2">
            <w:pPr>
              <w:pStyle w:val="ListParagraph"/>
              <w:ind w:left="0"/>
              <w:contextualSpacing/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 xml:space="preserve">Children </w:t>
            </w:r>
            <w:r w:rsidR="004902B2" w:rsidRPr="00731C33">
              <w:rPr>
                <w:rFonts w:ascii="Arial" w:hAnsi="Arial" w:cs="Arial"/>
                <w:sz w:val="14"/>
                <w:szCs w:val="14"/>
              </w:rPr>
              <w:t xml:space="preserve">have an opportunity </w:t>
            </w:r>
            <w:proofErr w:type="gramStart"/>
            <w:r w:rsidR="004902B2" w:rsidRPr="00731C33">
              <w:rPr>
                <w:rFonts w:ascii="Arial" w:hAnsi="Arial" w:cs="Arial"/>
                <w:sz w:val="14"/>
                <w:szCs w:val="14"/>
              </w:rPr>
              <w:t>to  dissect</w:t>
            </w:r>
            <w:proofErr w:type="gramEnd"/>
            <w:r w:rsidR="004902B2" w:rsidRPr="00731C33">
              <w:rPr>
                <w:rFonts w:ascii="Arial" w:hAnsi="Arial" w:cs="Arial"/>
                <w:sz w:val="14"/>
                <w:szCs w:val="14"/>
              </w:rPr>
              <w:t xml:space="preserve"> a lambs heart working alongside award winning lecturer. </w:t>
            </w:r>
          </w:p>
          <w:p w:rsidR="004902B2" w:rsidRPr="00731C33" w:rsidRDefault="004902B2" w:rsidP="004902B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Increased awareness of the World of work-Pupils explore skills/qualities /qualifications/career journey of visitors</w:t>
            </w:r>
            <w:r w:rsidRPr="00731C33">
              <w:rPr>
                <w:rFonts w:ascii="Arial" w:hAnsi="Arial" w:cs="Arial"/>
                <w:sz w:val="14"/>
                <w:szCs w:val="14"/>
              </w:rPr>
              <w:t>.</w:t>
            </w:r>
          </w:p>
          <w:p w:rsidR="004902B2" w:rsidRPr="00731C33" w:rsidRDefault="004902B2" w:rsidP="004902B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Raising of aspirations/insight into FE.</w:t>
            </w:r>
          </w:p>
          <w:p w:rsidR="004902B2" w:rsidRPr="00731C33" w:rsidRDefault="004902B2" w:rsidP="00BB2471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4" w:type="dxa"/>
          </w:tcPr>
          <w:p w:rsidR="004902B2" w:rsidRPr="00731C33" w:rsidRDefault="004902B2" w:rsidP="004902B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Increased awareness of the World of work-Pupils explore skills/qualities /qualifications/career journey of visitors</w:t>
            </w:r>
            <w:r w:rsidRPr="00731C33">
              <w:rPr>
                <w:rFonts w:ascii="Arial" w:hAnsi="Arial" w:cs="Arial"/>
                <w:sz w:val="14"/>
                <w:szCs w:val="14"/>
              </w:rPr>
              <w:t>.</w:t>
            </w:r>
          </w:p>
          <w:p w:rsidR="002D2BFA" w:rsidRPr="00731C33" w:rsidRDefault="002D2BFA" w:rsidP="004902B2">
            <w:pPr>
              <w:rPr>
                <w:rFonts w:ascii="Arial" w:hAnsi="Arial" w:cs="Arial"/>
                <w:sz w:val="14"/>
                <w:szCs w:val="14"/>
              </w:rPr>
            </w:pPr>
          </w:p>
          <w:p w:rsidR="002D2BFA" w:rsidRPr="00731C33" w:rsidRDefault="002D2BFA" w:rsidP="004902B2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 xml:space="preserve">Skills in </w:t>
            </w:r>
            <w:proofErr w:type="gramStart"/>
            <w:r w:rsidRPr="00731C33">
              <w:rPr>
                <w:rFonts w:ascii="Arial" w:hAnsi="Arial" w:cs="Arial"/>
                <w:sz w:val="14"/>
                <w:szCs w:val="14"/>
              </w:rPr>
              <w:t>film making</w:t>
            </w:r>
            <w:proofErr w:type="gramEnd"/>
            <w:r w:rsidRPr="00731C33">
              <w:rPr>
                <w:rFonts w:ascii="Arial" w:hAnsi="Arial" w:cs="Arial"/>
                <w:sz w:val="14"/>
                <w:szCs w:val="14"/>
              </w:rPr>
              <w:t xml:space="preserve"> developed to enhance work in IT and making of advert too.</w:t>
            </w:r>
          </w:p>
          <w:p w:rsidR="002E1032" w:rsidRPr="00731C33" w:rsidRDefault="002E1032" w:rsidP="00784CDE">
            <w:pPr>
              <w:rPr>
                <w:rFonts w:ascii="Arial" w:hAnsi="Arial" w:cs="Arial"/>
                <w:sz w:val="14"/>
                <w:szCs w:val="14"/>
              </w:rPr>
            </w:pPr>
          </w:p>
          <w:p w:rsidR="004902B2" w:rsidRPr="00731C33" w:rsidRDefault="004902B2" w:rsidP="00784CDE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Develop range of skills.</w:t>
            </w:r>
          </w:p>
          <w:p w:rsidR="004902B2" w:rsidRPr="00731C33" w:rsidRDefault="004902B2" w:rsidP="00784CDE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 xml:space="preserve">Children prepared and confident for secondary school transition. </w:t>
            </w:r>
          </w:p>
        </w:tc>
        <w:tc>
          <w:tcPr>
            <w:tcW w:w="2025" w:type="dxa"/>
          </w:tcPr>
          <w:p w:rsidR="002E1032" w:rsidRPr="00731C33" w:rsidRDefault="002E1032" w:rsidP="002E1032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Jobs Fair/ Carousel/Speed dating/</w:t>
            </w:r>
            <w:proofErr w:type="gramStart"/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What’s</w:t>
            </w:r>
            <w:proofErr w:type="gramEnd"/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 xml:space="preserve"> my line?</w:t>
            </w:r>
          </w:p>
          <w:p w:rsidR="002E1032" w:rsidRPr="00731C33" w:rsidRDefault="002E1032" w:rsidP="002E1032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</w:p>
          <w:p w:rsidR="002E1032" w:rsidRPr="00731C33" w:rsidRDefault="002E1032" w:rsidP="002E1032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Increased awareness of the World of work-</w:t>
            </w:r>
          </w:p>
          <w:p w:rsidR="002E1032" w:rsidRPr="00731C33" w:rsidRDefault="002E1032" w:rsidP="002E1032">
            <w:pPr>
              <w:rPr>
                <w:rFonts w:ascii="Arial" w:hAnsi="Arial" w:cs="Arial"/>
                <w:color w:val="000000" w:themeColor="tex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000000" w:themeColor="text1"/>
                <w:sz w:val="14"/>
                <w:szCs w:val="14"/>
              </w:rPr>
              <w:t>Pupils explore skills/qualities /qualifications/career journey of visitors</w:t>
            </w:r>
          </w:p>
        </w:tc>
      </w:tr>
      <w:tr w:rsidR="00784CDE" w:rsidRPr="00731C33" w:rsidTr="00731C33">
        <w:tc>
          <w:tcPr>
            <w:tcW w:w="2487" w:type="dxa"/>
            <w:shd w:val="clear" w:color="auto" w:fill="F2F2F2" w:themeFill="background1" w:themeFillShade="F2"/>
          </w:tcPr>
          <w:p w:rsidR="00784CDE" w:rsidRPr="00731C33" w:rsidRDefault="00784CDE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Qualities/skills</w:t>
            </w:r>
          </w:p>
          <w:p w:rsidR="00784CDE" w:rsidRPr="00731C33" w:rsidRDefault="00784CDE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033" w:type="dxa"/>
            <w:gridSpan w:val="6"/>
          </w:tcPr>
          <w:p w:rsidR="00784CDE" w:rsidRPr="00731C33" w:rsidRDefault="00784CDE" w:rsidP="00784CDE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Empowered      Aspirational    Proactive   Ambitious</w:t>
            </w:r>
          </w:p>
          <w:p w:rsidR="00784CDE" w:rsidRPr="00731C33" w:rsidRDefault="00784CDE" w:rsidP="00784CDE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  <w:p w:rsidR="00784CDE" w:rsidRPr="00731C33" w:rsidRDefault="00784CDE" w:rsidP="00784CDE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Tolerant      Persistent    Analytical     Evaluative  Diligent   Open –minded    Responsive     Emotionally intelligent      Self-assured Conscientious Articulate</w:t>
            </w:r>
          </w:p>
          <w:p w:rsidR="00784CDE" w:rsidRPr="00731C33" w:rsidRDefault="00784CDE" w:rsidP="00784CDE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784CDE" w:rsidRPr="00731C33" w:rsidTr="00731C33">
        <w:tc>
          <w:tcPr>
            <w:tcW w:w="2487" w:type="dxa"/>
            <w:shd w:val="clear" w:color="auto" w:fill="F2F2F2" w:themeFill="background1" w:themeFillShade="F2"/>
          </w:tcPr>
          <w:p w:rsidR="00784CDE" w:rsidRPr="00731C33" w:rsidRDefault="00784CDE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Generic qualities/ skills</w:t>
            </w:r>
          </w:p>
          <w:p w:rsidR="00784CDE" w:rsidRPr="00731C33" w:rsidRDefault="00784CDE" w:rsidP="0018184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2033" w:type="dxa"/>
            <w:gridSpan w:val="6"/>
          </w:tcPr>
          <w:p w:rsidR="00784CDE" w:rsidRPr="00731C33" w:rsidRDefault="00784CDE" w:rsidP="00784CDE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 xml:space="preserve">Good morals/values  Punctual       Problem solver </w:t>
            </w:r>
          </w:p>
          <w:p w:rsidR="00784CDE" w:rsidRPr="00731C33" w:rsidRDefault="00784CDE" w:rsidP="00784CDE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</w:p>
          <w:p w:rsidR="00784CDE" w:rsidRPr="00731C33" w:rsidRDefault="00784CDE" w:rsidP="00784CDE">
            <w:pPr>
              <w:contextualSpacing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201F1E"/>
                <w:sz w:val="14"/>
                <w:szCs w:val="14"/>
                <w:lang w:eastAsia="en-GB"/>
              </w:rPr>
              <w:t>Resilient</w:t>
            </w:r>
            <w:r w:rsidRPr="00731C33">
              <w:rPr>
                <w:rFonts w:ascii="Arial" w:hAnsi="Arial" w:cs="Arial"/>
                <w:sz w:val="14"/>
                <w:szCs w:val="14"/>
              </w:rPr>
              <w:t xml:space="preserve">       Good communication       Numerate /Literate     Sense of humour       Honest    Healthy        Kind     Happy</w:t>
            </w:r>
          </w:p>
        </w:tc>
      </w:tr>
      <w:tr w:rsidR="00731C33" w:rsidRPr="00731C33" w:rsidTr="00731C33">
        <w:tc>
          <w:tcPr>
            <w:tcW w:w="2487" w:type="dxa"/>
            <w:shd w:val="clear" w:color="auto" w:fill="F2F2F2" w:themeFill="background1" w:themeFillShade="F2"/>
          </w:tcPr>
          <w:p w:rsidR="00731C33" w:rsidRPr="00731C33" w:rsidRDefault="00731C33" w:rsidP="00731C3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731C33">
              <w:rPr>
                <w:rFonts w:ascii="Arial" w:hAnsi="Arial" w:cs="Arial"/>
                <w:b/>
                <w:sz w:val="14"/>
                <w:szCs w:val="14"/>
              </w:rPr>
              <w:t>STEM</w:t>
            </w:r>
          </w:p>
          <w:p w:rsidR="00731C33" w:rsidRPr="00731C33" w:rsidRDefault="00731C33" w:rsidP="00731C33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</w:tc>
        <w:tc>
          <w:tcPr>
            <w:tcW w:w="1699" w:type="dxa"/>
          </w:tcPr>
          <w:p w:rsidR="00731C33" w:rsidRPr="00731C33" w:rsidRDefault="00731C33" w:rsidP="00731C33">
            <w:pPr>
              <w:rPr>
                <w:rFonts w:ascii="Arial" w:hAnsi="Arial" w:cs="Arial"/>
                <w:color w:val="212529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212529"/>
                <w:sz w:val="14"/>
                <w:szCs w:val="14"/>
              </w:rPr>
              <w:t>Is there anyone else?</w:t>
            </w:r>
          </w:p>
          <w:p w:rsidR="00731C33" w:rsidRPr="00731C33" w:rsidRDefault="00731C33" w:rsidP="00731C33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5B9BD5" w:themeColor="accent1"/>
                <w:sz w:val="14"/>
                <w:szCs w:val="14"/>
              </w:rPr>
              <w:t>Constructing moon buggies</w:t>
            </w:r>
          </w:p>
          <w:p w:rsidR="00731C33" w:rsidRPr="00731C33" w:rsidRDefault="00731C33" w:rsidP="00731C33">
            <w:pPr>
              <w:rPr>
                <w:rFonts w:ascii="Arial" w:hAnsi="Arial" w:cs="Arial"/>
                <w:color w:val="212529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5B9BD5" w:themeColor="accent1"/>
                <w:sz w:val="14"/>
                <w:szCs w:val="14"/>
              </w:rPr>
              <w:t xml:space="preserve">STEM ambassador-engineering/ astronomy </w:t>
            </w:r>
          </w:p>
        </w:tc>
        <w:tc>
          <w:tcPr>
            <w:tcW w:w="1916" w:type="dxa"/>
          </w:tcPr>
          <w:p w:rsidR="00731C33" w:rsidRPr="00731C33" w:rsidRDefault="00731C33" w:rsidP="00731C33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948" w:type="dxa"/>
          </w:tcPr>
          <w:p w:rsidR="00731C33" w:rsidRPr="00731C33" w:rsidRDefault="00731C33" w:rsidP="00731C33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sz w:val="14"/>
                <w:szCs w:val="14"/>
              </w:rPr>
              <w:t>Which river had more impact-The River Nile or the River Tees?</w:t>
            </w:r>
          </w:p>
          <w:p w:rsidR="00731C33" w:rsidRPr="00731C33" w:rsidRDefault="00731C33" w:rsidP="00731C33">
            <w:pPr>
              <w:rPr>
                <w:rFonts w:ascii="Arial" w:hAnsi="Arial" w:cs="Arial"/>
                <w:sz w:val="14"/>
                <w:szCs w:val="14"/>
              </w:rPr>
            </w:pPr>
          </w:p>
          <w:p w:rsidR="00731C33" w:rsidRPr="00731C33" w:rsidRDefault="00731C33" w:rsidP="00731C33">
            <w:pPr>
              <w:rPr>
                <w:rFonts w:ascii="Arial" w:hAnsi="Arial" w:cs="Arial"/>
                <w:color w:val="5B9BD5" w:themeColor="accent1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5B9BD5" w:themeColor="accent1"/>
                <w:sz w:val="14"/>
                <w:szCs w:val="14"/>
              </w:rPr>
              <w:t xml:space="preserve">Making </w:t>
            </w:r>
            <w:proofErr w:type="spellStart"/>
            <w:r w:rsidRPr="00731C33">
              <w:rPr>
                <w:rFonts w:ascii="Arial" w:hAnsi="Arial" w:cs="Arial"/>
                <w:color w:val="5B9BD5" w:themeColor="accent1"/>
                <w:sz w:val="14"/>
                <w:szCs w:val="14"/>
              </w:rPr>
              <w:t>shaduf</w:t>
            </w:r>
            <w:proofErr w:type="spellEnd"/>
            <w:r w:rsidRPr="00731C33">
              <w:rPr>
                <w:rFonts w:ascii="Arial" w:hAnsi="Arial" w:cs="Arial"/>
                <w:color w:val="5B9BD5" w:themeColor="accent1"/>
                <w:sz w:val="14"/>
                <w:szCs w:val="14"/>
              </w:rPr>
              <w:t>/water irrigation system</w:t>
            </w:r>
          </w:p>
          <w:p w:rsidR="00731C33" w:rsidRPr="00731C33" w:rsidRDefault="00731C33" w:rsidP="00731C33">
            <w:pPr>
              <w:rPr>
                <w:rFonts w:ascii="Arial" w:hAnsi="Arial" w:cs="Arial"/>
                <w:sz w:val="14"/>
                <w:szCs w:val="14"/>
              </w:rPr>
            </w:pPr>
            <w:r w:rsidRPr="00731C33">
              <w:rPr>
                <w:rFonts w:ascii="Arial" w:hAnsi="Arial" w:cs="Arial"/>
                <w:color w:val="5B9BD5" w:themeColor="accent1"/>
                <w:sz w:val="14"/>
                <w:szCs w:val="14"/>
              </w:rPr>
              <w:t xml:space="preserve">STEM ambassador –engineering </w:t>
            </w:r>
          </w:p>
        </w:tc>
        <w:tc>
          <w:tcPr>
            <w:tcW w:w="1561" w:type="dxa"/>
          </w:tcPr>
          <w:p w:rsidR="00731C33" w:rsidRPr="00731C33" w:rsidRDefault="00731C33" w:rsidP="00731C3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884" w:type="dxa"/>
          </w:tcPr>
          <w:p w:rsidR="00731C33" w:rsidRPr="00731C33" w:rsidRDefault="00731C33" w:rsidP="00731C33">
            <w:pPr>
              <w:rPr>
                <w:rFonts w:ascii="Arial" w:hAnsi="Arial" w:cs="Arial"/>
                <w:color w:val="212529"/>
                <w:sz w:val="14"/>
                <w:szCs w:val="14"/>
              </w:rPr>
            </w:pPr>
          </w:p>
        </w:tc>
        <w:tc>
          <w:tcPr>
            <w:tcW w:w="2025" w:type="dxa"/>
          </w:tcPr>
          <w:p w:rsidR="00731C33" w:rsidRPr="00731C33" w:rsidRDefault="00731C33" w:rsidP="00731C33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</w:p>
        </w:tc>
      </w:tr>
    </w:tbl>
    <w:p w:rsidR="00491D16" w:rsidRPr="00731C33" w:rsidRDefault="00491D16" w:rsidP="00E305AF">
      <w:pPr>
        <w:jc w:val="center"/>
        <w:rPr>
          <w:rFonts w:ascii="Arial" w:hAnsi="Arial" w:cs="Arial"/>
          <w:sz w:val="14"/>
          <w:szCs w:val="14"/>
        </w:rPr>
      </w:pPr>
    </w:p>
    <w:p w:rsidR="00491D16" w:rsidRPr="00731C33" w:rsidRDefault="00491D16" w:rsidP="00491D16">
      <w:pPr>
        <w:rPr>
          <w:rFonts w:ascii="Arial" w:hAnsi="Arial" w:cs="Arial"/>
          <w:sz w:val="14"/>
          <w:szCs w:val="14"/>
        </w:rPr>
      </w:pPr>
    </w:p>
    <w:sectPr w:rsidR="00491D16" w:rsidRPr="00731C33" w:rsidSect="00AA4AFA">
      <w:headerReference w:type="default" r:id="rId7"/>
      <w:footerReference w:type="default" r:id="rId8"/>
      <w:pgSz w:w="16838" w:h="11906" w:orient="landscape"/>
      <w:pgMar w:top="1800" w:right="1440" w:bottom="1135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FBD" w:rsidRDefault="00807FBD" w:rsidP="00DC2D64">
    <w:pPr>
      <w:pStyle w:val="Footer"/>
      <w:rPr>
        <w:rFonts w:ascii="Arial" w:hAnsi="Arial" w:cs="Arial"/>
      </w:rPr>
    </w:pPr>
  </w:p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7429" w:rsidRDefault="00491D16" w:rsidP="00267429">
    <w:pPr>
      <w:pStyle w:val="Header"/>
      <w:rPr>
        <w:rFonts w:ascii="Arial" w:hAnsi="Arial" w:cs="Arial"/>
        <w:b/>
        <w:noProof/>
        <w:color w:val="FF0000"/>
        <w:sz w:val="28"/>
        <w:szCs w:val="28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14" name="Pictur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14" name="Pictur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15" name="Picture 15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15" name="Picture 15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 xml:space="preserve">           </w:t>
    </w:r>
    <w:r w:rsidR="0019070C" w:rsidRPr="00D3378C">
      <w:rPr>
        <w:rFonts w:ascii="Calibri" w:hAnsi="Calibri"/>
        <w:b/>
        <w:noProof/>
        <w:color w:val="FF0000"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6F57001" wp14:editId="50D6C2A2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9070C" w:rsidRDefault="0019070C" w:rsidP="0019070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17BFA10" wp14:editId="4C352189">
                                <wp:extent cx="1657350" cy="915111"/>
                                <wp:effectExtent l="0" t="0" r="0" b="0"/>
                                <wp:docPr id="22" name="Pictur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46F57001" id="_x0000_s1028" type="#_x0000_t202" style="position:absolute;margin-left:-42.75pt;margin-top:-6.75pt;width:168.75pt;height:73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" stroked="f">
              <v:textbox>
                <w:txbxContent>
                  <w:p w:rsidR="0019070C" w:rsidRDefault="0019070C" w:rsidP="0019070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417BFA10" wp14:editId="4C352189">
                          <wp:extent cx="1657350" cy="915111"/>
                          <wp:effectExtent l="0" t="0" r="0" b="0"/>
                          <wp:docPr id="22" name="Pictur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19070C" w:rsidRPr="00D3378C">
      <w:rPr>
        <w:noProof/>
        <w:sz w:val="28"/>
        <w:szCs w:val="28"/>
        <w:lang w:eastAsia="en-GB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9F5ACBF" wp14:editId="40F10ACE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9070C" w:rsidRDefault="0019070C" w:rsidP="0019070C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64D876D9" wp14:editId="5F544343">
                                <wp:extent cx="777875" cy="764540"/>
                                <wp:effectExtent l="0" t="0" r="0" b="0"/>
                                <wp:docPr id="23" name="Picture 23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9F5ACBF" id="_x0000_s1029" type="#_x0000_t202" style="position:absolute;margin-left:660pt;margin-top:-5.25pt;width:75.2pt;height:67.05pt;z-index:251663360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" stroked="f">
              <v:textbox style="mso-fit-shape-to-text:t">
                <w:txbxContent>
                  <w:p w:rsidR="0019070C" w:rsidRDefault="0019070C" w:rsidP="0019070C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64D876D9" wp14:editId="5F544343">
                          <wp:extent cx="777875" cy="764540"/>
                          <wp:effectExtent l="0" t="0" r="0" b="0"/>
                          <wp:docPr id="23" name="Picture 23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67429">
      <w:rPr>
        <w:rFonts w:ascii="Calibri" w:hAnsi="Calibri"/>
        <w:b/>
        <w:noProof/>
        <w:color w:val="FF0000"/>
        <w:sz w:val="52"/>
        <w:szCs w:val="52"/>
      </w:rPr>
      <w:t xml:space="preserve">           </w:t>
    </w:r>
    <w:r w:rsidR="00C83B18">
      <w:rPr>
        <w:rFonts w:ascii="Calibri" w:hAnsi="Calibri"/>
        <w:b/>
        <w:noProof/>
        <w:color w:val="FF0000"/>
        <w:sz w:val="52"/>
        <w:szCs w:val="52"/>
      </w:rPr>
      <w:t xml:space="preserve"> </w:t>
    </w:r>
    <w:r w:rsidR="0019070C" w:rsidRPr="00D3378C">
      <w:rPr>
        <w:rFonts w:ascii="Arial" w:hAnsi="Arial" w:cs="Arial"/>
        <w:b/>
        <w:noProof/>
        <w:color w:val="FF0000"/>
        <w:sz w:val="28"/>
        <w:szCs w:val="28"/>
      </w:rPr>
      <w:t>EASTERSIDE ACADEMY</w:t>
    </w:r>
  </w:p>
  <w:p w:rsidR="0019070C" w:rsidRPr="00267429" w:rsidRDefault="00267429" w:rsidP="00267429">
    <w:pPr>
      <w:pStyle w:val="Header"/>
      <w:rPr>
        <w:rFonts w:ascii="Arial" w:hAnsi="Arial" w:cs="Arial"/>
        <w:b/>
        <w:noProof/>
        <w:color w:val="FF0000"/>
        <w:sz w:val="28"/>
        <w:szCs w:val="28"/>
      </w:rPr>
    </w:pPr>
    <w:r>
      <w:rPr>
        <w:rFonts w:ascii="Arial" w:hAnsi="Arial" w:cs="Arial"/>
        <w:b/>
        <w:noProof/>
        <w:color w:val="FF0000"/>
        <w:sz w:val="28"/>
        <w:szCs w:val="28"/>
      </w:rPr>
      <w:t xml:space="preserve">                                      </w:t>
    </w:r>
    <w:r w:rsidR="0019070C" w:rsidRPr="00D3378C">
      <w:rPr>
        <w:rFonts w:ascii="Arial" w:hAnsi="Arial" w:cs="Arial"/>
        <w:b/>
        <w:noProof/>
        <w:sz w:val="28"/>
        <w:szCs w:val="28"/>
      </w:rPr>
      <w:t>Careers Curriuclum</w:t>
    </w:r>
  </w:p>
  <w:p w:rsidR="0019070C" w:rsidRPr="00D3378C" w:rsidRDefault="00267429" w:rsidP="00267429">
    <w:pPr>
      <w:rPr>
        <w:rFonts w:ascii="Arial" w:hAnsi="Arial" w:cs="Arial"/>
        <w:b/>
        <w:noProof/>
        <w:sz w:val="28"/>
        <w:szCs w:val="28"/>
      </w:rPr>
    </w:pPr>
    <w:r>
      <w:rPr>
        <w:rFonts w:ascii="Arial" w:hAnsi="Arial" w:cs="Arial"/>
        <w:b/>
        <w:noProof/>
        <w:sz w:val="28"/>
        <w:szCs w:val="28"/>
      </w:rPr>
      <w:t xml:space="preserve">                                           </w:t>
    </w:r>
    <w:r w:rsidR="002E1032">
      <w:rPr>
        <w:rFonts w:ascii="Arial" w:hAnsi="Arial" w:cs="Arial"/>
        <w:b/>
        <w:noProof/>
        <w:sz w:val="28"/>
        <w:szCs w:val="28"/>
      </w:rPr>
      <w:t>Y5/6 – Cycle 2</w:t>
    </w:r>
  </w:p>
  <w:p w:rsidR="00841EFE" w:rsidRPr="00C83B18" w:rsidRDefault="00267429" w:rsidP="00267429">
    <w:pPr>
      <w:rPr>
        <w:rFonts w:ascii="Arial" w:hAnsi="Arial" w:cs="Arial"/>
        <w:b/>
      </w:rPr>
    </w:pPr>
    <w:r>
      <w:rPr>
        <w:rFonts w:ascii="Arial" w:hAnsi="Arial" w:cs="Arial"/>
        <w:b/>
      </w:rPr>
      <w:t xml:space="preserve">                        </w:t>
    </w:r>
    <w:r w:rsidR="00C83B18" w:rsidRPr="00C83B18">
      <w:rPr>
        <w:rFonts w:ascii="Arial" w:hAnsi="Arial" w:cs="Arial"/>
        <w:b/>
      </w:rPr>
      <w:t>W</w:t>
    </w:r>
    <w:r w:rsidR="0019070C" w:rsidRPr="00C83B18">
      <w:rPr>
        <w:rFonts w:ascii="Arial" w:hAnsi="Arial" w:cs="Arial"/>
        <w:b/>
      </w:rPr>
      <w:t xml:space="preserve">ider of </w:t>
    </w:r>
    <w:r w:rsidR="00DE5B83">
      <w:rPr>
        <w:rFonts w:ascii="Arial" w:hAnsi="Arial" w:cs="Arial"/>
        <w:b/>
      </w:rPr>
      <w:t>Work/International L</w:t>
    </w:r>
    <w:r w:rsidR="0019070C" w:rsidRPr="00C83B18">
      <w:rPr>
        <w:rFonts w:ascii="Arial" w:hAnsi="Arial" w:cs="Arial"/>
        <w:b/>
      </w:rPr>
      <w:t>inks /</w:t>
    </w:r>
    <w:r w:rsidR="00C83B18" w:rsidRPr="00C83B18">
      <w:rPr>
        <w:rFonts w:ascii="Arial" w:hAnsi="Arial" w:cs="Arial"/>
        <w:b/>
      </w:rPr>
      <w:t>Transition/</w:t>
    </w:r>
    <w:r w:rsidR="0019070C" w:rsidRPr="00C83B18">
      <w:rPr>
        <w:rFonts w:ascii="Arial" w:hAnsi="Arial" w:cs="Arial"/>
        <w:b/>
      </w:rPr>
      <w:t>FE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01BB2"/>
    <w:multiLevelType w:val="hybridMultilevel"/>
    <w:tmpl w:val="9DBCBB1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D71D6B"/>
    <w:multiLevelType w:val="hybridMultilevel"/>
    <w:tmpl w:val="6EF65D0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6F02F3"/>
    <w:multiLevelType w:val="hybridMultilevel"/>
    <w:tmpl w:val="64161DB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E23D1E"/>
    <w:multiLevelType w:val="hybridMultilevel"/>
    <w:tmpl w:val="DE8EAF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877948"/>
    <w:multiLevelType w:val="hybridMultilevel"/>
    <w:tmpl w:val="2AE050D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E845AEC"/>
    <w:multiLevelType w:val="hybridMultilevel"/>
    <w:tmpl w:val="9EBE8A1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63F7"/>
    <w:multiLevelType w:val="hybridMultilevel"/>
    <w:tmpl w:val="757A670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EB7C55"/>
    <w:multiLevelType w:val="hybridMultilevel"/>
    <w:tmpl w:val="4E22FFC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A5F169A"/>
    <w:multiLevelType w:val="hybridMultilevel"/>
    <w:tmpl w:val="B1DA7028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85A794C"/>
    <w:multiLevelType w:val="hybridMultilevel"/>
    <w:tmpl w:val="26A2749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D81212F"/>
    <w:multiLevelType w:val="hybridMultilevel"/>
    <w:tmpl w:val="7884E056"/>
    <w:lvl w:ilvl="0" w:tplc="08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8"/>
  </w:num>
  <w:num w:numId="5">
    <w:abstractNumId w:val="9"/>
  </w:num>
  <w:num w:numId="6">
    <w:abstractNumId w:val="6"/>
  </w:num>
  <w:num w:numId="7">
    <w:abstractNumId w:val="2"/>
  </w:num>
  <w:num w:numId="8">
    <w:abstractNumId w:val="7"/>
  </w:num>
  <w:num w:numId="9">
    <w:abstractNumId w:val="1"/>
  </w:num>
  <w:num w:numId="10">
    <w:abstractNumId w:val="5"/>
  </w:num>
  <w:num w:numId="11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attachedTemplate r:id="rId1"/>
  <w:defaultTabStop w:val="720"/>
  <w:noPunctuationKerning/>
  <w:characterSpacingControl w:val="doNotCompress"/>
  <w:hdrShapeDefaults>
    <o:shapedefaults v:ext="edit" spidmax="4812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3327"/>
    <w:rsid w:val="00025479"/>
    <w:rsid w:val="0006588E"/>
    <w:rsid w:val="000668FF"/>
    <w:rsid w:val="00077AB6"/>
    <w:rsid w:val="00096A23"/>
    <w:rsid w:val="0010181A"/>
    <w:rsid w:val="00150554"/>
    <w:rsid w:val="0018184C"/>
    <w:rsid w:val="00183343"/>
    <w:rsid w:val="0019070C"/>
    <w:rsid w:val="00196B6F"/>
    <w:rsid w:val="001A1C31"/>
    <w:rsid w:val="001C6EB0"/>
    <w:rsid w:val="001E2107"/>
    <w:rsid w:val="001F22C8"/>
    <w:rsid w:val="00207661"/>
    <w:rsid w:val="00211B2D"/>
    <w:rsid w:val="002619C9"/>
    <w:rsid w:val="00267429"/>
    <w:rsid w:val="002B219D"/>
    <w:rsid w:val="002D2BFA"/>
    <w:rsid w:val="002D7988"/>
    <w:rsid w:val="002E1032"/>
    <w:rsid w:val="002F2A1E"/>
    <w:rsid w:val="002F49F9"/>
    <w:rsid w:val="003314C7"/>
    <w:rsid w:val="00343AE5"/>
    <w:rsid w:val="003520D4"/>
    <w:rsid w:val="0038106F"/>
    <w:rsid w:val="003B4576"/>
    <w:rsid w:val="003F7AB6"/>
    <w:rsid w:val="004107F5"/>
    <w:rsid w:val="00457187"/>
    <w:rsid w:val="004678B7"/>
    <w:rsid w:val="00471377"/>
    <w:rsid w:val="004803E7"/>
    <w:rsid w:val="004902B2"/>
    <w:rsid w:val="00491D16"/>
    <w:rsid w:val="0049660B"/>
    <w:rsid w:val="004E61E1"/>
    <w:rsid w:val="00500C96"/>
    <w:rsid w:val="0050621A"/>
    <w:rsid w:val="0056516B"/>
    <w:rsid w:val="0057630E"/>
    <w:rsid w:val="00576B54"/>
    <w:rsid w:val="005A6211"/>
    <w:rsid w:val="005D7795"/>
    <w:rsid w:val="0063321B"/>
    <w:rsid w:val="00636922"/>
    <w:rsid w:val="00665353"/>
    <w:rsid w:val="006A0C36"/>
    <w:rsid w:val="006B21FB"/>
    <w:rsid w:val="006B251F"/>
    <w:rsid w:val="006E1A43"/>
    <w:rsid w:val="00703E85"/>
    <w:rsid w:val="00704AE1"/>
    <w:rsid w:val="00731C33"/>
    <w:rsid w:val="007444AE"/>
    <w:rsid w:val="00784CDE"/>
    <w:rsid w:val="007F1412"/>
    <w:rsid w:val="00807FBD"/>
    <w:rsid w:val="00813F6D"/>
    <w:rsid w:val="00840CDC"/>
    <w:rsid w:val="00841EFE"/>
    <w:rsid w:val="008B4219"/>
    <w:rsid w:val="008F1A6E"/>
    <w:rsid w:val="008F5D69"/>
    <w:rsid w:val="009411F9"/>
    <w:rsid w:val="00991602"/>
    <w:rsid w:val="00993470"/>
    <w:rsid w:val="009D26C9"/>
    <w:rsid w:val="009E4516"/>
    <w:rsid w:val="009E5AEB"/>
    <w:rsid w:val="00A132A8"/>
    <w:rsid w:val="00A3658B"/>
    <w:rsid w:val="00A53566"/>
    <w:rsid w:val="00A53F17"/>
    <w:rsid w:val="00A568E6"/>
    <w:rsid w:val="00A642CB"/>
    <w:rsid w:val="00A96023"/>
    <w:rsid w:val="00AA4AFA"/>
    <w:rsid w:val="00AF5CDB"/>
    <w:rsid w:val="00B05BA5"/>
    <w:rsid w:val="00B6068F"/>
    <w:rsid w:val="00B620C9"/>
    <w:rsid w:val="00B643F3"/>
    <w:rsid w:val="00BA0A3A"/>
    <w:rsid w:val="00BB2471"/>
    <w:rsid w:val="00BB292E"/>
    <w:rsid w:val="00BC474F"/>
    <w:rsid w:val="00BC7C09"/>
    <w:rsid w:val="00BD02EC"/>
    <w:rsid w:val="00C17BB8"/>
    <w:rsid w:val="00C420F9"/>
    <w:rsid w:val="00C75FC1"/>
    <w:rsid w:val="00C83B18"/>
    <w:rsid w:val="00C87B21"/>
    <w:rsid w:val="00C945A6"/>
    <w:rsid w:val="00CB197F"/>
    <w:rsid w:val="00CC681E"/>
    <w:rsid w:val="00D139A4"/>
    <w:rsid w:val="00D4752B"/>
    <w:rsid w:val="00D6480D"/>
    <w:rsid w:val="00D957C6"/>
    <w:rsid w:val="00DC2D64"/>
    <w:rsid w:val="00DE5B83"/>
    <w:rsid w:val="00E305AF"/>
    <w:rsid w:val="00E420DF"/>
    <w:rsid w:val="00EE5084"/>
    <w:rsid w:val="00F04019"/>
    <w:rsid w:val="00F237AD"/>
    <w:rsid w:val="00F42A16"/>
    <w:rsid w:val="00F67113"/>
    <w:rsid w:val="00F7156E"/>
    <w:rsid w:val="00FD3814"/>
    <w:rsid w:val="00FF30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29">
      <o:colormenu v:ext="edit" strokecolor="none"/>
    </o:shapedefaults>
    <o:shapelayout v:ext="edit">
      <o:idmap v:ext="edit" data="1"/>
    </o:shapelayout>
  </w:shapeDefaults>
  <w:decimalSymbol w:val="."/>
  <w:listSeparator w:val=","/>
  <w14:docId w14:val="0D0C87CA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AE539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uiPriority w:val="34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8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0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Thomas, C</cp:lastModifiedBy>
  <cp:revision>2</cp:revision>
  <cp:lastPrinted>2020-06-04T12:00:00Z</cp:lastPrinted>
  <dcterms:created xsi:type="dcterms:W3CDTF">2020-06-30T20:24:00Z</dcterms:created>
  <dcterms:modified xsi:type="dcterms:W3CDTF">2020-06-30T20:24:00Z</dcterms:modified>
</cp:coreProperties>
</file>