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2898"/>
        <w:gridCol w:w="2290"/>
        <w:gridCol w:w="2042"/>
        <w:gridCol w:w="2126"/>
        <w:gridCol w:w="1701"/>
        <w:gridCol w:w="1701"/>
        <w:gridCol w:w="1762"/>
      </w:tblGrid>
      <w:tr w:rsidR="00060039" w:rsidRPr="0027798A" w:rsidTr="003579B9">
        <w:tc>
          <w:tcPr>
            <w:tcW w:w="2898" w:type="dxa"/>
            <w:shd w:val="clear" w:color="auto" w:fill="F2F2F2" w:themeFill="background1" w:themeFillShade="F2"/>
          </w:tcPr>
          <w:p w:rsidR="00BC474F" w:rsidRPr="009D23F9" w:rsidRDefault="00BC474F" w:rsidP="00BC474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Term</w:t>
            </w:r>
          </w:p>
        </w:tc>
        <w:tc>
          <w:tcPr>
            <w:tcW w:w="2290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A1</w:t>
            </w:r>
          </w:p>
        </w:tc>
        <w:tc>
          <w:tcPr>
            <w:tcW w:w="2042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A2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Sp1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Sp2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S1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:rsidR="00BC474F" w:rsidRPr="009D23F9" w:rsidRDefault="003F7AB6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S2</w:t>
            </w:r>
          </w:p>
          <w:p w:rsidR="0027798A" w:rsidRPr="009D23F9" w:rsidRDefault="0027798A" w:rsidP="00E305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2388" w:rsidRPr="0027798A" w:rsidTr="00C665CD">
        <w:tc>
          <w:tcPr>
            <w:tcW w:w="2898" w:type="dxa"/>
            <w:shd w:val="clear" w:color="auto" w:fill="F2F2F2" w:themeFill="background1" w:themeFillShade="F2"/>
          </w:tcPr>
          <w:p w:rsidR="00732388" w:rsidRPr="000636F9" w:rsidRDefault="00732388" w:rsidP="00C665CD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Topic</w:t>
            </w:r>
          </w:p>
        </w:tc>
        <w:tc>
          <w:tcPr>
            <w:tcW w:w="4332" w:type="dxa"/>
            <w:gridSpan w:val="2"/>
          </w:tcPr>
          <w:p w:rsidR="00732388" w:rsidRPr="00EC32D7" w:rsidRDefault="00732388" w:rsidP="00732388">
            <w:pPr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>Changes-Ourselves</w:t>
            </w:r>
          </w:p>
          <w:p w:rsidR="00732388" w:rsidRPr="00EC32D7" w:rsidRDefault="00732388" w:rsidP="00250FF4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3827" w:type="dxa"/>
            <w:gridSpan w:val="2"/>
          </w:tcPr>
          <w:p w:rsidR="00732388" w:rsidRPr="00EC32D7" w:rsidRDefault="00732388" w:rsidP="00732388">
            <w:pPr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>Once Upon a Time.</w:t>
            </w:r>
          </w:p>
          <w:p w:rsidR="00732388" w:rsidRPr="00EC32D7" w:rsidRDefault="00732388" w:rsidP="00250FF4">
            <w:pPr>
              <w:rPr>
                <w:rFonts w:ascii="Arial" w:hAnsi="Arial" w:cs="Arial"/>
                <w:b/>
                <w:color w:val="000000" w:themeColor="text1"/>
                <w:sz w:val="15"/>
                <w:szCs w:val="15"/>
              </w:rPr>
            </w:pPr>
          </w:p>
        </w:tc>
        <w:tc>
          <w:tcPr>
            <w:tcW w:w="3463" w:type="dxa"/>
            <w:gridSpan w:val="2"/>
          </w:tcPr>
          <w:p w:rsidR="00732388" w:rsidRPr="00EC32D7" w:rsidRDefault="00732388" w:rsidP="0056407D">
            <w:pPr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Off We Go-Out and About</w:t>
            </w:r>
          </w:p>
          <w:p w:rsidR="00732388" w:rsidRPr="00EC32D7" w:rsidRDefault="00732388" w:rsidP="00250FF4">
            <w:pPr>
              <w:rPr>
                <w:rFonts w:ascii="Arial" w:hAnsi="Arial" w:cs="Arial"/>
                <w:b/>
                <w:i/>
                <w:color w:val="000000" w:themeColor="text1"/>
                <w:sz w:val="15"/>
                <w:szCs w:val="15"/>
              </w:rPr>
            </w:pPr>
          </w:p>
        </w:tc>
      </w:tr>
      <w:tr w:rsidR="00732388" w:rsidRPr="0027798A" w:rsidTr="003579B9">
        <w:trPr>
          <w:trHeight w:val="1290"/>
        </w:trPr>
        <w:tc>
          <w:tcPr>
            <w:tcW w:w="2898" w:type="dxa"/>
            <w:shd w:val="clear" w:color="auto" w:fill="F2F2F2" w:themeFill="background1" w:themeFillShade="F2"/>
          </w:tcPr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Cross Curricular Links</w:t>
            </w:r>
          </w:p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0" w:type="dxa"/>
          </w:tcPr>
          <w:p w:rsidR="00732388" w:rsidRDefault="00732388" w:rsidP="00BC129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>What if you never brushed your teeth?</w:t>
            </w:r>
          </w:p>
          <w:p w:rsidR="00732388" w:rsidRPr="00EC32D7" w:rsidRDefault="00732388" w:rsidP="003579B9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Default="00732388" w:rsidP="00006219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>All about me- what do I want to do when I grow up?</w:t>
            </w:r>
          </w:p>
          <w:p w:rsidR="00732388" w:rsidRDefault="00732388" w:rsidP="00BC129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44209F" w:rsidRPr="00EC32D7" w:rsidRDefault="0044209F" w:rsidP="00BC129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Care for class pets</w:t>
            </w:r>
          </w:p>
        </w:tc>
        <w:tc>
          <w:tcPr>
            <w:tcW w:w="2042" w:type="dxa"/>
          </w:tcPr>
          <w:p w:rsidR="00732388" w:rsidRPr="00EC32D7" w:rsidRDefault="00732388" w:rsidP="00BC129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>Why are you so loved?</w:t>
            </w:r>
          </w:p>
          <w:p w:rsidR="00732388" w:rsidRPr="00EC32D7" w:rsidRDefault="00732388" w:rsidP="00BC129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>What would happen if you did not have feelings?</w:t>
            </w:r>
          </w:p>
          <w:p w:rsidR="00732388" w:rsidRDefault="00732388" w:rsidP="001736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>What is your favourite feeling?</w:t>
            </w:r>
          </w:p>
          <w:p w:rsidR="0056407D" w:rsidRDefault="0056407D" w:rsidP="001736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56407D" w:rsidRPr="001736F8" w:rsidRDefault="0056407D" w:rsidP="0056407D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The importance of rules and routines.</w:t>
            </w:r>
          </w:p>
        </w:tc>
        <w:tc>
          <w:tcPr>
            <w:tcW w:w="3827" w:type="dxa"/>
            <w:gridSpan w:val="2"/>
          </w:tcPr>
          <w:p w:rsidR="00732388" w:rsidRPr="009B7DA5" w:rsidRDefault="00732388" w:rsidP="008946BD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9B7DA5">
              <w:rPr>
                <w:rFonts w:ascii="Arial" w:hAnsi="Arial" w:cs="Arial"/>
                <w:color w:val="000000" w:themeColor="text1"/>
                <w:sz w:val="15"/>
                <w:szCs w:val="15"/>
              </w:rPr>
              <w:t>Based on fairy tales</w:t>
            </w:r>
          </w:p>
          <w:p w:rsidR="00732388" w:rsidRPr="009B7DA5" w:rsidRDefault="00732388" w:rsidP="00A73079">
            <w:pPr>
              <w:rPr>
                <w:rFonts w:ascii="Arial" w:hAnsi="Arial" w:cs="Arial"/>
                <w:sz w:val="15"/>
                <w:szCs w:val="15"/>
              </w:rPr>
            </w:pPr>
            <w:r w:rsidRPr="009B7DA5">
              <w:rPr>
                <w:rFonts w:ascii="Arial" w:hAnsi="Arial" w:cs="Arial"/>
                <w:color w:val="000000" w:themeColor="text1"/>
                <w:sz w:val="15"/>
                <w:szCs w:val="15"/>
              </w:rPr>
              <w:t>What would happen if …..?</w:t>
            </w:r>
            <w:r w:rsidRPr="009B7DA5">
              <w:rPr>
                <w:rFonts w:ascii="Arial" w:hAnsi="Arial" w:cs="Arial"/>
                <w:sz w:val="15"/>
                <w:szCs w:val="15"/>
              </w:rPr>
              <w:t xml:space="preserve"> Scenario linked to stories</w:t>
            </w:r>
            <w:r>
              <w:rPr>
                <w:rFonts w:ascii="Arial" w:hAnsi="Arial" w:cs="Arial"/>
                <w:sz w:val="15"/>
                <w:szCs w:val="15"/>
              </w:rPr>
              <w:t xml:space="preserve"> focussing on feelings/roles/responsibilities and skills of characters</w:t>
            </w:r>
          </w:p>
          <w:p w:rsidR="00732388" w:rsidRPr="009B7DA5" w:rsidRDefault="00732388" w:rsidP="00A73079">
            <w:pPr>
              <w:rPr>
                <w:rFonts w:ascii="Arial" w:hAnsi="Arial" w:cs="Arial"/>
                <w:sz w:val="15"/>
                <w:szCs w:val="15"/>
              </w:rPr>
            </w:pPr>
            <w:r w:rsidRPr="009B7DA5">
              <w:rPr>
                <w:rFonts w:ascii="Arial" w:hAnsi="Arial" w:cs="Arial"/>
                <w:sz w:val="15"/>
                <w:szCs w:val="15"/>
              </w:rPr>
              <w:t>What would happen if Jack didn’t cut down the beanstalk?</w:t>
            </w:r>
          </w:p>
          <w:p w:rsidR="00732388" w:rsidRPr="001D34FA" w:rsidRDefault="00732388" w:rsidP="00250FF4">
            <w:pPr>
              <w:rPr>
                <w:rFonts w:ascii="Arial" w:hAnsi="Arial" w:cs="Arial"/>
                <w:sz w:val="15"/>
                <w:szCs w:val="15"/>
              </w:rPr>
            </w:pPr>
            <w:r w:rsidRPr="009B7DA5">
              <w:rPr>
                <w:rFonts w:ascii="Arial" w:hAnsi="Arial" w:cs="Arial"/>
                <w:sz w:val="15"/>
                <w:szCs w:val="15"/>
              </w:rPr>
              <w:t>What would happen if the wolf had a cold?</w:t>
            </w:r>
          </w:p>
        </w:tc>
        <w:tc>
          <w:tcPr>
            <w:tcW w:w="3463" w:type="dxa"/>
            <w:gridSpan w:val="2"/>
          </w:tcPr>
          <w:p w:rsidR="00732388" w:rsidRPr="001D34FA" w:rsidRDefault="00732388" w:rsidP="001D34FA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1D34FA">
              <w:rPr>
                <w:rFonts w:ascii="Arial" w:hAnsi="Arial" w:cs="Arial"/>
                <w:color w:val="000000" w:themeColor="text1"/>
                <w:sz w:val="15"/>
                <w:szCs w:val="15"/>
              </w:rPr>
              <w:t>People who help us</w:t>
            </w:r>
          </w:p>
        </w:tc>
      </w:tr>
      <w:tr w:rsidR="00C665CD" w:rsidRPr="0027798A" w:rsidTr="007366C3">
        <w:trPr>
          <w:trHeight w:val="663"/>
        </w:trPr>
        <w:tc>
          <w:tcPr>
            <w:tcW w:w="2898" w:type="dxa"/>
            <w:shd w:val="clear" w:color="auto" w:fill="F2F2F2" w:themeFill="background1" w:themeFillShade="F2"/>
          </w:tcPr>
          <w:p w:rsidR="00C665CD" w:rsidRPr="009D23F9" w:rsidRDefault="00C665CD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Visits/visitors</w:t>
            </w:r>
          </w:p>
          <w:p w:rsidR="00C665CD" w:rsidRPr="009D23F9" w:rsidRDefault="00C665CD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665CD" w:rsidRPr="009D23F9" w:rsidRDefault="00C665CD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0" w:type="dxa"/>
          </w:tcPr>
          <w:p w:rsidR="00C665CD" w:rsidRPr="005955B7" w:rsidRDefault="00C665CD" w:rsidP="005955B7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>Dental  service</w:t>
            </w:r>
            <w:r w:rsidR="0056407D"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>( visitor)</w:t>
            </w:r>
          </w:p>
          <w:p w:rsidR="0056407D" w:rsidRDefault="0056407D" w:rsidP="005955B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C665CD" w:rsidRPr="005955B7" w:rsidRDefault="00C665CD" w:rsidP="005955B7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>STEM ambassador</w:t>
            </w:r>
            <w:r w:rsidR="0056407D"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>( Visitor)</w:t>
            </w:r>
          </w:p>
          <w:p w:rsidR="00F50810" w:rsidRDefault="00F50810" w:rsidP="005955B7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F50810" w:rsidRPr="005955B7" w:rsidRDefault="00F50810" w:rsidP="005955B7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>Vet (visitor)</w:t>
            </w:r>
          </w:p>
        </w:tc>
        <w:tc>
          <w:tcPr>
            <w:tcW w:w="2042" w:type="dxa"/>
          </w:tcPr>
          <w:p w:rsidR="00C665CD" w:rsidRPr="00C96CB4" w:rsidRDefault="00C665CD" w:rsidP="00C96CB4">
            <w:pPr>
              <w:pStyle w:val="ListParagraph"/>
              <w:numPr>
                <w:ilvl w:val="0"/>
                <w:numId w:val="21"/>
              </w:numPr>
              <w:ind w:left="95" w:firstLine="265"/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C96CB4">
              <w:rPr>
                <w:rFonts w:ascii="Arial" w:hAnsi="Arial" w:cs="Arial"/>
                <w:color w:val="000000" w:themeColor="text1"/>
                <w:sz w:val="15"/>
                <w:szCs w:val="15"/>
              </w:rPr>
              <w:t>Care Home visits(ongoing)</w:t>
            </w:r>
          </w:p>
          <w:p w:rsidR="00C665CD" w:rsidRPr="00EC32D7" w:rsidRDefault="00C665CD" w:rsidP="00250FF4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3827" w:type="dxa"/>
            <w:gridSpan w:val="2"/>
          </w:tcPr>
          <w:p w:rsidR="00C665CD" w:rsidRPr="005955B7" w:rsidRDefault="00C665CD" w:rsidP="005955B7">
            <w:pPr>
              <w:pStyle w:val="ListParagrap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3463" w:type="dxa"/>
            <w:gridSpan w:val="2"/>
          </w:tcPr>
          <w:p w:rsidR="00C665CD" w:rsidRPr="005955B7" w:rsidRDefault="00C665CD" w:rsidP="00C96CB4">
            <w:pPr>
              <w:pStyle w:val="ListParagraph"/>
              <w:numPr>
                <w:ilvl w:val="0"/>
                <w:numId w:val="21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Visits to the local environment </w:t>
            </w:r>
          </w:p>
          <w:p w:rsidR="00C665CD" w:rsidRPr="00EC32D7" w:rsidRDefault="00C665CD" w:rsidP="00C96CB4">
            <w:pPr>
              <w:pStyle w:val="ListParagraph"/>
              <w:ind w:left="12"/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C665CD" w:rsidRPr="005955B7" w:rsidRDefault="00C665CD" w:rsidP="00C96CB4">
            <w:pPr>
              <w:pStyle w:val="ListParagraph"/>
              <w:numPr>
                <w:ilvl w:val="0"/>
                <w:numId w:val="21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Fire Service </w:t>
            </w:r>
            <w:r w:rsidR="0056407D"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>(Visitor)</w:t>
            </w:r>
          </w:p>
          <w:p w:rsidR="00C665CD" w:rsidRDefault="00C665CD" w:rsidP="00C96CB4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C665CD" w:rsidRPr="005955B7" w:rsidRDefault="00C665CD" w:rsidP="00C96CB4">
            <w:pPr>
              <w:pStyle w:val="ListParagraph"/>
              <w:numPr>
                <w:ilvl w:val="0"/>
                <w:numId w:val="21"/>
              </w:numPr>
              <w:ind w:left="360"/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>Visit to local farm</w:t>
            </w:r>
          </w:p>
          <w:p w:rsidR="001D34FA" w:rsidRDefault="001D34FA" w:rsidP="00C96CB4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C665CD" w:rsidRPr="005955B7" w:rsidRDefault="00C665CD" w:rsidP="00C96CB4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5955B7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(Visits related to children’s interests). </w:t>
            </w:r>
          </w:p>
        </w:tc>
      </w:tr>
      <w:tr w:rsidR="00732388" w:rsidRPr="0027798A" w:rsidTr="006259D6">
        <w:tc>
          <w:tcPr>
            <w:tcW w:w="2898" w:type="dxa"/>
            <w:shd w:val="clear" w:color="auto" w:fill="F2F2F2" w:themeFill="background1" w:themeFillShade="F2"/>
          </w:tcPr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2388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2388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2388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Opportunities/experiences</w:t>
            </w:r>
          </w:p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2388" w:rsidRPr="009D23F9" w:rsidRDefault="00732388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0" w:type="dxa"/>
          </w:tcPr>
          <w:p w:rsidR="0073238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>Role play –hands on activities (taking on different roles) e.g. shop assistant etc.</w:t>
            </w:r>
          </w:p>
          <w:p w:rsidR="00732388" w:rsidRPr="001736F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Pr="001736F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Use of areas to develop range of skills </w:t>
            </w:r>
          </w:p>
          <w:p w:rsidR="0073238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>Equality of opportunity for all</w:t>
            </w:r>
          </w:p>
          <w:p w:rsidR="0073238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Pr="001736F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Explore different jobs/careers which relate to young children</w:t>
            </w:r>
          </w:p>
          <w:p w:rsidR="00465711" w:rsidRDefault="00465711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Looking after class pet-managing care needs- </w:t>
            </w:r>
            <w:r w:rsidR="00465711">
              <w:rPr>
                <w:rFonts w:ascii="Arial" w:hAnsi="Arial" w:cs="Arial"/>
                <w:color w:val="000000" w:themeColor="text1"/>
                <w:sz w:val="15"/>
                <w:szCs w:val="15"/>
              </w:rPr>
              <w:t>(</w:t>
            </w:r>
            <w:r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>ongoing</w:t>
            </w:r>
            <w:r w:rsidR="00465711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) </w:t>
            </w:r>
          </w:p>
          <w:p w:rsidR="00732388" w:rsidRPr="001736F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Pr="001736F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>Stay and Play topics- ongoing</w:t>
            </w:r>
          </w:p>
        </w:tc>
        <w:tc>
          <w:tcPr>
            <w:tcW w:w="2042" w:type="dxa"/>
          </w:tcPr>
          <w:p w:rsidR="00732388" w:rsidRDefault="00732388" w:rsidP="001736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>What does the World of Work look like?</w:t>
            </w:r>
          </w:p>
          <w:p w:rsidR="00732388" w:rsidRDefault="00732388" w:rsidP="001736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Pr="00EC32D7" w:rsidRDefault="00732388" w:rsidP="001736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Visits to Care Home-develop an understanding of responsibility and roles within the home.</w:t>
            </w:r>
          </w:p>
          <w:p w:rsidR="00732388" w:rsidRPr="00EC32D7" w:rsidRDefault="00732388" w:rsidP="001736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Pr="001736F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Use of LOTC- </w:t>
            </w:r>
          </w:p>
          <w:p w:rsidR="00732388" w:rsidRPr="00EC32D7" w:rsidRDefault="00732388" w:rsidP="00060039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Keyworker groups to develop awareness of the importance of independence and collaboration. Focus on </w:t>
            </w: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>rules, routines and feelings.</w:t>
            </w:r>
          </w:p>
        </w:tc>
        <w:tc>
          <w:tcPr>
            <w:tcW w:w="3827" w:type="dxa"/>
            <w:gridSpan w:val="2"/>
          </w:tcPr>
          <w:p w:rsidR="00732388" w:rsidRDefault="00C665CD" w:rsidP="001736F8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Explore roles of different characters-</w:t>
            </w:r>
            <w:r w:rsidR="00732388"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>exploring</w:t>
            </w: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feelings, actions </w:t>
            </w:r>
            <w:proofErr w:type="spellStart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etc</w:t>
            </w:r>
            <w:proofErr w:type="spellEnd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 </w:t>
            </w:r>
            <w:r w:rsidR="00732388"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through stories and role play.</w:t>
            </w:r>
          </w:p>
          <w:p w:rsidR="00C665CD" w:rsidRDefault="00C665CD" w:rsidP="001736F8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Develop understanding that characters have different qualities, skills and roles. Awareness of right and wrong. </w:t>
            </w:r>
          </w:p>
          <w:p w:rsidR="00C665CD" w:rsidRPr="001736F8" w:rsidRDefault="00C665CD" w:rsidP="001736F8">
            <w:pPr>
              <w:contextualSpacing/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C665CD" w:rsidRDefault="00732388" w:rsidP="001736F8">
            <w:pPr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1736F8">
              <w:rPr>
                <w:rFonts w:ascii="Arial" w:hAnsi="Arial" w:cs="Arial"/>
                <w:color w:val="000000" w:themeColor="text1"/>
                <w:sz w:val="15"/>
                <w:szCs w:val="15"/>
              </w:rPr>
              <w:t>EWT- use of LOTC and Local library</w:t>
            </w:r>
            <w:r w:rsidR="00C665CD">
              <w:rPr>
                <w:rFonts w:ascii="Arial" w:hAnsi="Arial" w:cs="Arial"/>
                <w:color w:val="000000" w:themeColor="text1"/>
                <w:sz w:val="15"/>
                <w:szCs w:val="15"/>
              </w:rPr>
              <w:t>.</w:t>
            </w:r>
          </w:p>
          <w:p w:rsidR="00C665CD" w:rsidRPr="001736F8" w:rsidRDefault="00C665CD" w:rsidP="001736F8">
            <w:pPr>
              <w:jc w:val="both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Develop literacy skills through work with parents working alongside children </w:t>
            </w:r>
          </w:p>
          <w:p w:rsidR="00732388" w:rsidRPr="00EC32D7" w:rsidRDefault="00732388" w:rsidP="001736F8">
            <w:pPr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>.</w:t>
            </w:r>
          </w:p>
        </w:tc>
        <w:tc>
          <w:tcPr>
            <w:tcW w:w="3463" w:type="dxa"/>
            <w:gridSpan w:val="2"/>
          </w:tcPr>
          <w:p w:rsidR="0073238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Discuss and walk around local community focus on houses and other buildings </w:t>
            </w:r>
            <w:proofErr w:type="spellStart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eg</w:t>
            </w:r>
            <w:proofErr w:type="spellEnd"/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supermarket, library </w:t>
            </w:r>
          </w:p>
          <w:p w:rsidR="0073238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>
              <w:rPr>
                <w:rFonts w:ascii="Arial" w:hAnsi="Arial" w:cs="Arial"/>
                <w:color w:val="000000" w:themeColor="text1"/>
                <w:sz w:val="15"/>
                <w:szCs w:val="15"/>
              </w:rPr>
              <w:t>Explore the importance of each building and people who work in them to develop early understanding jobs and role in the community.</w:t>
            </w:r>
          </w:p>
          <w:p w:rsidR="0073238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Pr="00EC32D7" w:rsidRDefault="00732388" w:rsidP="001736F8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732388" w:rsidRPr="00EC32D7" w:rsidRDefault="00732388" w:rsidP="001736F8">
            <w:pPr>
              <w:contextualSpacing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</w:tc>
      </w:tr>
      <w:tr w:rsidR="00957821" w:rsidRPr="0027798A" w:rsidTr="003579B9">
        <w:trPr>
          <w:trHeight w:val="529"/>
        </w:trPr>
        <w:tc>
          <w:tcPr>
            <w:tcW w:w="2898" w:type="dxa"/>
            <w:shd w:val="clear" w:color="auto" w:fill="F2F2F2" w:themeFill="background1" w:themeFillShade="F2"/>
          </w:tcPr>
          <w:p w:rsidR="00250FF4" w:rsidRPr="009D23F9" w:rsidRDefault="00250FF4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Qualities/skills</w:t>
            </w:r>
          </w:p>
          <w:p w:rsidR="00250FF4" w:rsidRPr="009D23F9" w:rsidRDefault="00250FF4" w:rsidP="00C665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50FF4" w:rsidRPr="009D23F9" w:rsidRDefault="00250FF4" w:rsidP="0023332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22" w:type="dxa"/>
            <w:gridSpan w:val="6"/>
          </w:tcPr>
          <w:p w:rsidR="00250FF4" w:rsidRPr="00EC32D7" w:rsidRDefault="00250FF4" w:rsidP="00250FF4">
            <w:pPr>
              <w:spacing w:after="160" w:line="300" w:lineRule="atLeast"/>
              <w:contextualSpacing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  <w:lang w:eastAsia="en-GB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  <w:lang w:eastAsia="en-GB"/>
              </w:rPr>
              <w:t>Independent   Collaborative   Helpful</w:t>
            </w:r>
          </w:p>
          <w:p w:rsidR="00250FF4" w:rsidRPr="00EC32D7" w:rsidRDefault="00250FF4" w:rsidP="003579B9">
            <w:pPr>
              <w:spacing w:after="160" w:line="300" w:lineRule="atLeast"/>
              <w:contextualSpacing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  <w:lang w:eastAsia="en-GB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  <w:lang w:eastAsia="en-GB"/>
              </w:rPr>
              <w:t>Kind/ caring   Creative   Happy    Unique/ individual</w:t>
            </w:r>
          </w:p>
        </w:tc>
      </w:tr>
      <w:tr w:rsidR="00957821" w:rsidRPr="0027798A" w:rsidTr="00060039">
        <w:tc>
          <w:tcPr>
            <w:tcW w:w="2898" w:type="dxa"/>
            <w:shd w:val="clear" w:color="auto" w:fill="F2F2F2" w:themeFill="background1" w:themeFillShade="F2"/>
          </w:tcPr>
          <w:p w:rsidR="00250FF4" w:rsidRPr="009D23F9" w:rsidRDefault="00250FF4" w:rsidP="00250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Generic qualities/ skills</w:t>
            </w:r>
          </w:p>
          <w:p w:rsidR="00250FF4" w:rsidRPr="009D23F9" w:rsidRDefault="00250FF4" w:rsidP="00250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22" w:type="dxa"/>
            <w:gridSpan w:val="6"/>
          </w:tcPr>
          <w:p w:rsidR="00250FF4" w:rsidRPr="00EC32D7" w:rsidRDefault="00250FF4" w:rsidP="00250FF4">
            <w:pPr>
              <w:contextualSpacing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Good morals/values  Punctual       Problem solver </w:t>
            </w:r>
          </w:p>
          <w:p w:rsidR="00250FF4" w:rsidRPr="00EC32D7" w:rsidRDefault="00250FF4" w:rsidP="00250FF4">
            <w:pPr>
              <w:contextualSpacing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</w:p>
          <w:p w:rsidR="00250FF4" w:rsidRPr="00EC32D7" w:rsidRDefault="00250FF4" w:rsidP="003579B9">
            <w:pPr>
              <w:contextualSpacing/>
              <w:jc w:val="center"/>
              <w:rPr>
                <w:rFonts w:ascii="Arial" w:hAnsi="Arial" w:cs="Arial"/>
                <w:color w:val="000000" w:themeColor="text1"/>
                <w:sz w:val="15"/>
                <w:szCs w:val="15"/>
              </w:rPr>
            </w:pP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  <w:lang w:eastAsia="en-GB"/>
              </w:rPr>
              <w:t>Resilient</w:t>
            </w:r>
            <w:r w:rsidRPr="00EC32D7">
              <w:rPr>
                <w:rFonts w:ascii="Arial" w:hAnsi="Arial" w:cs="Arial"/>
                <w:color w:val="000000" w:themeColor="text1"/>
                <w:sz w:val="15"/>
                <w:szCs w:val="15"/>
              </w:rPr>
              <w:t xml:space="preserve">       Good communication       Numerate /Literate     Sense of humour       Honest    Healthy        Kind     Happy</w:t>
            </w:r>
          </w:p>
        </w:tc>
      </w:tr>
      <w:tr w:rsidR="00E452FA" w:rsidRPr="0027798A" w:rsidTr="003579B9">
        <w:trPr>
          <w:trHeight w:val="280"/>
        </w:trPr>
        <w:tc>
          <w:tcPr>
            <w:tcW w:w="2898" w:type="dxa"/>
            <w:shd w:val="clear" w:color="auto" w:fill="F2F2F2" w:themeFill="background1" w:themeFillShade="F2"/>
          </w:tcPr>
          <w:p w:rsidR="00E452FA" w:rsidRPr="009D23F9" w:rsidRDefault="00E452FA" w:rsidP="00E452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23F9">
              <w:rPr>
                <w:rFonts w:ascii="Arial" w:hAnsi="Arial" w:cs="Arial"/>
                <w:b/>
                <w:sz w:val="20"/>
                <w:szCs w:val="20"/>
              </w:rPr>
              <w:t>STEM</w:t>
            </w:r>
          </w:p>
          <w:p w:rsidR="00E452FA" w:rsidRPr="009D23F9" w:rsidRDefault="00E452FA" w:rsidP="00E452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0" w:type="dxa"/>
          </w:tcPr>
          <w:p w:rsidR="00E452FA" w:rsidRPr="004A36F4" w:rsidRDefault="00E452FA" w:rsidP="00E452FA">
            <w:pPr>
              <w:rPr>
                <w:rFonts w:ascii="Arial" w:hAnsi="Arial" w:cs="Arial"/>
                <w:sz w:val="12"/>
                <w:szCs w:val="12"/>
              </w:rPr>
            </w:pPr>
            <w:r w:rsidRPr="004A36F4">
              <w:rPr>
                <w:rFonts w:ascii="Arial" w:hAnsi="Arial" w:cs="Arial"/>
                <w:sz w:val="12"/>
                <w:szCs w:val="12"/>
              </w:rPr>
              <w:t>Changes- Getting to know the new resources in the setting.</w:t>
            </w:r>
          </w:p>
          <w:p w:rsidR="00E452FA" w:rsidRPr="004A36F4" w:rsidRDefault="00E452FA" w:rsidP="00E452FA">
            <w:pPr>
              <w:rPr>
                <w:rFonts w:ascii="Arial" w:hAnsi="Arial" w:cs="Arial"/>
                <w:color w:val="00B0F0"/>
                <w:sz w:val="12"/>
                <w:szCs w:val="12"/>
              </w:rPr>
            </w:pPr>
          </w:p>
          <w:p w:rsidR="00E452FA" w:rsidRPr="004A36F4" w:rsidRDefault="00E452FA" w:rsidP="00E452FA">
            <w:pPr>
              <w:rPr>
                <w:rFonts w:ascii="Arial" w:hAnsi="Arial" w:cs="Arial"/>
                <w:sz w:val="12"/>
                <w:szCs w:val="12"/>
              </w:rPr>
            </w:pPr>
            <w:r w:rsidRPr="004A36F4">
              <w:rPr>
                <w:rFonts w:ascii="Arial" w:hAnsi="Arial" w:cs="Arial"/>
                <w:color w:val="5B9BD5" w:themeColor="accent1"/>
                <w:sz w:val="12"/>
                <w:szCs w:val="12"/>
              </w:rPr>
              <w:t>Construction</w:t>
            </w:r>
            <w:r w:rsidRPr="004A36F4">
              <w:rPr>
                <w:rFonts w:ascii="Arial" w:hAnsi="Arial" w:cs="Arial"/>
                <w:color w:val="2E74B5" w:themeColor="accent1" w:themeShade="BF"/>
                <w:sz w:val="12"/>
                <w:szCs w:val="12"/>
              </w:rPr>
              <w:t xml:space="preserve"> of buildings and vehicles</w:t>
            </w:r>
          </w:p>
        </w:tc>
        <w:tc>
          <w:tcPr>
            <w:tcW w:w="2042" w:type="dxa"/>
          </w:tcPr>
          <w:p w:rsidR="00E452FA" w:rsidRPr="004A36F4" w:rsidRDefault="00E452FA" w:rsidP="00E452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126" w:type="dxa"/>
          </w:tcPr>
          <w:p w:rsidR="00E452FA" w:rsidRPr="004A36F4" w:rsidRDefault="00E452FA" w:rsidP="00E452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1" w:type="dxa"/>
          </w:tcPr>
          <w:p w:rsidR="00E452FA" w:rsidRPr="004A36F4" w:rsidRDefault="00E452FA" w:rsidP="00E452F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1" w:type="dxa"/>
          </w:tcPr>
          <w:p w:rsidR="00E452FA" w:rsidRPr="004A36F4" w:rsidRDefault="00E452FA" w:rsidP="00E452FA">
            <w:pPr>
              <w:rPr>
                <w:rFonts w:ascii="Arial" w:hAnsi="Arial" w:cs="Arial"/>
                <w:sz w:val="12"/>
                <w:szCs w:val="12"/>
              </w:rPr>
            </w:pPr>
            <w:r w:rsidRPr="004A36F4">
              <w:rPr>
                <w:rFonts w:ascii="Arial" w:hAnsi="Arial" w:cs="Arial"/>
                <w:sz w:val="12"/>
                <w:szCs w:val="12"/>
              </w:rPr>
              <w:t>Off-We go-Transport and journeys</w:t>
            </w:r>
          </w:p>
          <w:p w:rsidR="00E452FA" w:rsidRPr="004A36F4" w:rsidRDefault="00E452FA" w:rsidP="00E452FA">
            <w:pPr>
              <w:rPr>
                <w:rFonts w:ascii="Arial" w:hAnsi="Arial" w:cs="Arial"/>
                <w:color w:val="2E74B5" w:themeColor="accent1" w:themeShade="BF"/>
                <w:sz w:val="12"/>
                <w:szCs w:val="12"/>
              </w:rPr>
            </w:pPr>
          </w:p>
          <w:p w:rsidR="00E452FA" w:rsidRPr="004A36F4" w:rsidRDefault="00E452FA" w:rsidP="00E452FA">
            <w:pPr>
              <w:rPr>
                <w:rFonts w:ascii="Arial" w:hAnsi="Arial" w:cs="Arial"/>
                <w:sz w:val="12"/>
                <w:szCs w:val="12"/>
              </w:rPr>
            </w:pPr>
            <w:r w:rsidRPr="004A36F4">
              <w:rPr>
                <w:rFonts w:ascii="Arial" w:hAnsi="Arial" w:cs="Arial"/>
                <w:color w:val="2E74B5" w:themeColor="accent1" w:themeShade="BF"/>
                <w:sz w:val="12"/>
                <w:szCs w:val="12"/>
              </w:rPr>
              <w:t>Construction of buildings and vehicles</w:t>
            </w:r>
            <w:bookmarkStart w:id="0" w:name="_GoBack"/>
            <w:bookmarkEnd w:id="0"/>
          </w:p>
        </w:tc>
        <w:tc>
          <w:tcPr>
            <w:tcW w:w="1762" w:type="dxa"/>
          </w:tcPr>
          <w:p w:rsidR="00E452FA" w:rsidRPr="004A36F4" w:rsidRDefault="00E452FA" w:rsidP="00E452FA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491D16" w:rsidRPr="0027798A" w:rsidRDefault="00491D16" w:rsidP="00E305AF">
      <w:pPr>
        <w:jc w:val="center"/>
        <w:rPr>
          <w:rFonts w:ascii="Arial" w:hAnsi="Arial" w:cs="Arial"/>
          <w:sz w:val="14"/>
          <w:szCs w:val="14"/>
        </w:rPr>
      </w:pPr>
    </w:p>
    <w:p w:rsidR="00491D16" w:rsidRPr="0027798A" w:rsidRDefault="00491D16" w:rsidP="00491D16">
      <w:pPr>
        <w:rPr>
          <w:rFonts w:ascii="Arial" w:hAnsi="Arial" w:cs="Arial"/>
          <w:sz w:val="14"/>
          <w:szCs w:val="14"/>
        </w:rPr>
      </w:pPr>
    </w:p>
    <w:sectPr w:rsidR="00491D16" w:rsidRPr="0027798A" w:rsidSect="003579B9">
      <w:headerReference w:type="default" r:id="rId7"/>
      <w:footerReference w:type="default" r:id="rId8"/>
      <w:pgSz w:w="16838" w:h="11906" w:orient="landscape"/>
      <w:pgMar w:top="1800" w:right="1440" w:bottom="426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4F" w:rsidRPr="001F2C10" w:rsidRDefault="00491D16" w:rsidP="006435B3">
    <w:pPr>
      <w:pStyle w:val="Header"/>
      <w:rPr>
        <w:rFonts w:ascii="Arial" w:hAnsi="Arial" w:cs="Arial"/>
        <w:b/>
        <w:noProof/>
        <w:color w:val="FF0000"/>
        <w:sz w:val="32"/>
        <w:szCs w:val="32"/>
      </w:rPr>
    </w:pPr>
    <w:r w:rsidRPr="0027798A">
      <w:rPr>
        <w:rFonts w:ascii="Arial" w:hAnsi="Arial" w:cs="Arial"/>
        <w:b/>
        <w:noProof/>
        <w:color w:val="FF0000"/>
        <w:sz w:val="36"/>
        <w:szCs w:val="36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81050" cy="431260"/>
                                <wp:effectExtent l="0" t="0" r="0" b="6985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7444" cy="4403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81050" cy="431260"/>
                          <wp:effectExtent l="0" t="0" r="0" b="6985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7444" cy="4403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 w:rsidRPr="0027798A">
      <w:rPr>
        <w:rFonts w:ascii="Arial" w:hAnsi="Arial" w:cs="Arial"/>
        <w:noProof/>
        <w:sz w:val="36"/>
        <w:szCs w:val="36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11" name="Picture 11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17" name="Picture 17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435B3">
      <w:rPr>
        <w:rFonts w:ascii="Arial" w:hAnsi="Arial" w:cs="Arial"/>
        <w:b/>
        <w:noProof/>
        <w:color w:val="FF0000"/>
        <w:sz w:val="32"/>
        <w:szCs w:val="32"/>
      </w:rPr>
      <w:t xml:space="preserve">                   </w:t>
    </w:r>
    <w:r w:rsidR="00F04019" w:rsidRPr="001F2C10">
      <w:rPr>
        <w:rFonts w:ascii="Arial" w:hAnsi="Arial" w:cs="Arial"/>
        <w:b/>
        <w:noProof/>
        <w:color w:val="FF0000"/>
        <w:sz w:val="32"/>
        <w:szCs w:val="32"/>
      </w:rPr>
      <w:t>EASTERSIDE ACADEMY</w:t>
    </w:r>
  </w:p>
  <w:p w:rsidR="001F2C10" w:rsidRPr="001F2C10" w:rsidRDefault="006435B3" w:rsidP="006435B3">
    <w:pPr>
      <w:pStyle w:val="Head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</w:rPr>
      <w:t xml:space="preserve">               </w:t>
    </w:r>
    <w:r w:rsidR="00A568E6" w:rsidRPr="001F2C10">
      <w:rPr>
        <w:rFonts w:ascii="Arial" w:hAnsi="Arial" w:cs="Arial"/>
        <w:b/>
        <w:noProof/>
        <w:sz w:val="32"/>
        <w:szCs w:val="32"/>
      </w:rPr>
      <w:t xml:space="preserve">Careers </w:t>
    </w:r>
    <w:r w:rsidR="00BC474F" w:rsidRPr="001F2C10">
      <w:rPr>
        <w:rFonts w:ascii="Arial" w:hAnsi="Arial" w:cs="Arial"/>
        <w:b/>
        <w:noProof/>
        <w:sz w:val="32"/>
        <w:szCs w:val="32"/>
      </w:rPr>
      <w:t>Curriuclum</w:t>
    </w:r>
    <w:r w:rsidR="00841EFE" w:rsidRPr="001F2C10">
      <w:rPr>
        <w:rFonts w:ascii="Arial" w:hAnsi="Arial" w:cs="Arial"/>
        <w:b/>
        <w:noProof/>
        <w:sz w:val="32"/>
        <w:szCs w:val="32"/>
      </w:rPr>
      <w:t xml:space="preserve"> </w:t>
    </w:r>
    <w:r w:rsidR="004626CA">
      <w:rPr>
        <w:rFonts w:ascii="Arial" w:hAnsi="Arial" w:cs="Arial"/>
        <w:b/>
        <w:noProof/>
        <w:sz w:val="32"/>
        <w:szCs w:val="32"/>
      </w:rPr>
      <w:t>Early Years</w:t>
    </w:r>
  </w:p>
  <w:p w:rsidR="00A642CB" w:rsidRPr="0027798A" w:rsidRDefault="006435B3" w:rsidP="006435B3">
    <w:pPr>
      <w:pStyle w:val="Header"/>
      <w:rPr>
        <w:rFonts w:ascii="Arial" w:hAnsi="Arial" w:cs="Arial"/>
        <w:b/>
        <w:noProof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                                 </w:t>
    </w:r>
    <w:r w:rsidR="004626CA">
      <w:rPr>
        <w:rFonts w:ascii="Arial" w:hAnsi="Arial" w:cs="Arial"/>
        <w:b/>
        <w:sz w:val="28"/>
        <w:szCs w:val="28"/>
      </w:rPr>
      <w:t>All about Me</w:t>
    </w:r>
  </w:p>
  <w:p w:rsidR="00841EFE" w:rsidRPr="0027798A" w:rsidRDefault="00841EFE" w:rsidP="00BC474F">
    <w:pPr>
      <w:pStyle w:val="Header"/>
      <w:rPr>
        <w:rFonts w:ascii="Arial" w:hAnsi="Arial" w:cs="Arial"/>
        <w:b/>
        <w:noProof/>
        <w:color w:val="FF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01BB2"/>
    <w:multiLevelType w:val="hybridMultilevel"/>
    <w:tmpl w:val="9DBCBB1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7B314C"/>
    <w:multiLevelType w:val="hybridMultilevel"/>
    <w:tmpl w:val="F850B32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427DB4"/>
    <w:multiLevelType w:val="hybridMultilevel"/>
    <w:tmpl w:val="89A4CA3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5F2B7F"/>
    <w:multiLevelType w:val="hybridMultilevel"/>
    <w:tmpl w:val="D6F63BB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4E557F"/>
    <w:multiLevelType w:val="hybridMultilevel"/>
    <w:tmpl w:val="95009A0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6F02F3"/>
    <w:multiLevelType w:val="hybridMultilevel"/>
    <w:tmpl w:val="64161DB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5C1C0A"/>
    <w:multiLevelType w:val="hybridMultilevel"/>
    <w:tmpl w:val="E1FC3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91B56"/>
    <w:multiLevelType w:val="hybridMultilevel"/>
    <w:tmpl w:val="37DEA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829A3"/>
    <w:multiLevelType w:val="hybridMultilevel"/>
    <w:tmpl w:val="093C8A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42A4F"/>
    <w:multiLevelType w:val="hybridMultilevel"/>
    <w:tmpl w:val="521462F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E77270"/>
    <w:multiLevelType w:val="hybridMultilevel"/>
    <w:tmpl w:val="9E5223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877948"/>
    <w:multiLevelType w:val="hybridMultilevel"/>
    <w:tmpl w:val="2AE050D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3663F7"/>
    <w:multiLevelType w:val="hybridMultilevel"/>
    <w:tmpl w:val="879254B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EB7C55"/>
    <w:multiLevelType w:val="hybridMultilevel"/>
    <w:tmpl w:val="4E22FFC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5F169A"/>
    <w:multiLevelType w:val="hybridMultilevel"/>
    <w:tmpl w:val="B1DA702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491FE5"/>
    <w:multiLevelType w:val="hybridMultilevel"/>
    <w:tmpl w:val="0A9C83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43D1B"/>
    <w:multiLevelType w:val="hybridMultilevel"/>
    <w:tmpl w:val="D164680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99601E"/>
    <w:multiLevelType w:val="hybridMultilevel"/>
    <w:tmpl w:val="C838C1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5A794C"/>
    <w:multiLevelType w:val="hybridMultilevel"/>
    <w:tmpl w:val="26A2749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494208"/>
    <w:multiLevelType w:val="hybridMultilevel"/>
    <w:tmpl w:val="EABEF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81212F"/>
    <w:multiLevelType w:val="hybridMultilevel"/>
    <w:tmpl w:val="7884E0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14"/>
  </w:num>
  <w:num w:numId="5">
    <w:abstractNumId w:val="18"/>
  </w:num>
  <w:num w:numId="6">
    <w:abstractNumId w:val="12"/>
  </w:num>
  <w:num w:numId="7">
    <w:abstractNumId w:val="5"/>
  </w:num>
  <w:num w:numId="8">
    <w:abstractNumId w:val="2"/>
  </w:num>
  <w:num w:numId="9">
    <w:abstractNumId w:val="9"/>
  </w:num>
  <w:num w:numId="10">
    <w:abstractNumId w:val="15"/>
  </w:num>
  <w:num w:numId="11">
    <w:abstractNumId w:val="16"/>
  </w:num>
  <w:num w:numId="12">
    <w:abstractNumId w:val="13"/>
  </w:num>
  <w:num w:numId="13">
    <w:abstractNumId w:val="7"/>
  </w:num>
  <w:num w:numId="14">
    <w:abstractNumId w:val="19"/>
  </w:num>
  <w:num w:numId="15">
    <w:abstractNumId w:val="6"/>
  </w:num>
  <w:num w:numId="16">
    <w:abstractNumId w:val="3"/>
  </w:num>
  <w:num w:numId="17">
    <w:abstractNumId w:val="8"/>
  </w:num>
  <w:num w:numId="18">
    <w:abstractNumId w:val="4"/>
  </w:num>
  <w:num w:numId="19">
    <w:abstractNumId w:val="17"/>
  </w:num>
  <w:num w:numId="20">
    <w:abstractNumId w:val="1"/>
  </w:num>
  <w:num w:numId="21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noPunctuationKerning/>
  <w:characterSpacingControl w:val="doNotCompress"/>
  <w:hdrShapeDefaults>
    <o:shapedefaults v:ext="edit" spidmax="4608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06219"/>
    <w:rsid w:val="000138CB"/>
    <w:rsid w:val="00023327"/>
    <w:rsid w:val="00025479"/>
    <w:rsid w:val="00046B44"/>
    <w:rsid w:val="00060039"/>
    <w:rsid w:val="0006588E"/>
    <w:rsid w:val="000668FF"/>
    <w:rsid w:val="00077AB6"/>
    <w:rsid w:val="00096A23"/>
    <w:rsid w:val="000A4735"/>
    <w:rsid w:val="00100977"/>
    <w:rsid w:val="0010181A"/>
    <w:rsid w:val="00150554"/>
    <w:rsid w:val="00157251"/>
    <w:rsid w:val="001736F8"/>
    <w:rsid w:val="00196B6F"/>
    <w:rsid w:val="001A1AB9"/>
    <w:rsid w:val="001C6EB0"/>
    <w:rsid w:val="001D2A42"/>
    <w:rsid w:val="001D34FA"/>
    <w:rsid w:val="001E2107"/>
    <w:rsid w:val="001F22C8"/>
    <w:rsid w:val="001F2C10"/>
    <w:rsid w:val="00207661"/>
    <w:rsid w:val="00211B2D"/>
    <w:rsid w:val="0023332D"/>
    <w:rsid w:val="002444BB"/>
    <w:rsid w:val="00246F19"/>
    <w:rsid w:val="00250FF4"/>
    <w:rsid w:val="002619C9"/>
    <w:rsid w:val="0027798A"/>
    <w:rsid w:val="002B05D6"/>
    <w:rsid w:val="002B219D"/>
    <w:rsid w:val="002B3D8A"/>
    <w:rsid w:val="002D030E"/>
    <w:rsid w:val="002D7988"/>
    <w:rsid w:val="002F2A1E"/>
    <w:rsid w:val="00321F67"/>
    <w:rsid w:val="003314C7"/>
    <w:rsid w:val="00343AE5"/>
    <w:rsid w:val="003579B9"/>
    <w:rsid w:val="0038106F"/>
    <w:rsid w:val="003B4576"/>
    <w:rsid w:val="003D3DB6"/>
    <w:rsid w:val="003F7AB6"/>
    <w:rsid w:val="004107F5"/>
    <w:rsid w:val="0044209F"/>
    <w:rsid w:val="004626CA"/>
    <w:rsid w:val="00465711"/>
    <w:rsid w:val="004678B7"/>
    <w:rsid w:val="00471377"/>
    <w:rsid w:val="004803E7"/>
    <w:rsid w:val="00491D16"/>
    <w:rsid w:val="0049660B"/>
    <w:rsid w:val="004E61E1"/>
    <w:rsid w:val="00500C96"/>
    <w:rsid w:val="0050621A"/>
    <w:rsid w:val="00551DDD"/>
    <w:rsid w:val="00552191"/>
    <w:rsid w:val="0056407D"/>
    <w:rsid w:val="0056516B"/>
    <w:rsid w:val="0057630E"/>
    <w:rsid w:val="005955B7"/>
    <w:rsid w:val="005A6211"/>
    <w:rsid w:val="005D7795"/>
    <w:rsid w:val="0063321B"/>
    <w:rsid w:val="00636922"/>
    <w:rsid w:val="006435B3"/>
    <w:rsid w:val="00665353"/>
    <w:rsid w:val="006B21FB"/>
    <w:rsid w:val="006B251F"/>
    <w:rsid w:val="006E1A43"/>
    <w:rsid w:val="006E5311"/>
    <w:rsid w:val="00703E85"/>
    <w:rsid w:val="00723510"/>
    <w:rsid w:val="00727B4A"/>
    <w:rsid w:val="00732388"/>
    <w:rsid w:val="007444AE"/>
    <w:rsid w:val="007A41B3"/>
    <w:rsid w:val="007C13CA"/>
    <w:rsid w:val="007F1412"/>
    <w:rsid w:val="0080393E"/>
    <w:rsid w:val="00807FBD"/>
    <w:rsid w:val="00840CDC"/>
    <w:rsid w:val="00841EFE"/>
    <w:rsid w:val="008946BD"/>
    <w:rsid w:val="008B4219"/>
    <w:rsid w:val="008F1A6E"/>
    <w:rsid w:val="00957821"/>
    <w:rsid w:val="00971241"/>
    <w:rsid w:val="00993470"/>
    <w:rsid w:val="009A68F8"/>
    <w:rsid w:val="009B7DA5"/>
    <w:rsid w:val="009D23F9"/>
    <w:rsid w:val="009D26C9"/>
    <w:rsid w:val="009E37DE"/>
    <w:rsid w:val="009E4516"/>
    <w:rsid w:val="009E5AEB"/>
    <w:rsid w:val="00A132A8"/>
    <w:rsid w:val="00A3658B"/>
    <w:rsid w:val="00A53566"/>
    <w:rsid w:val="00A53F17"/>
    <w:rsid w:val="00A568E6"/>
    <w:rsid w:val="00A642CB"/>
    <w:rsid w:val="00A73079"/>
    <w:rsid w:val="00A96023"/>
    <w:rsid w:val="00AF5CDB"/>
    <w:rsid w:val="00B05BA5"/>
    <w:rsid w:val="00B620C9"/>
    <w:rsid w:val="00B643F3"/>
    <w:rsid w:val="00BA0A3A"/>
    <w:rsid w:val="00BB292E"/>
    <w:rsid w:val="00BC1297"/>
    <w:rsid w:val="00BC474F"/>
    <w:rsid w:val="00BC76A1"/>
    <w:rsid w:val="00BC7C09"/>
    <w:rsid w:val="00BD02EC"/>
    <w:rsid w:val="00C665CD"/>
    <w:rsid w:val="00C75FC1"/>
    <w:rsid w:val="00C87B21"/>
    <w:rsid w:val="00C945A6"/>
    <w:rsid w:val="00C96CB4"/>
    <w:rsid w:val="00CB197F"/>
    <w:rsid w:val="00CB773F"/>
    <w:rsid w:val="00CC29FD"/>
    <w:rsid w:val="00CC681E"/>
    <w:rsid w:val="00D013F6"/>
    <w:rsid w:val="00D139A4"/>
    <w:rsid w:val="00D5626A"/>
    <w:rsid w:val="00D6480D"/>
    <w:rsid w:val="00D820B8"/>
    <w:rsid w:val="00D957C6"/>
    <w:rsid w:val="00DC2D64"/>
    <w:rsid w:val="00E11741"/>
    <w:rsid w:val="00E305AF"/>
    <w:rsid w:val="00E420DF"/>
    <w:rsid w:val="00E452FA"/>
    <w:rsid w:val="00E6589C"/>
    <w:rsid w:val="00E96503"/>
    <w:rsid w:val="00EB498C"/>
    <w:rsid w:val="00EC32D7"/>
    <w:rsid w:val="00EE5084"/>
    <w:rsid w:val="00F04019"/>
    <w:rsid w:val="00F21482"/>
    <w:rsid w:val="00F237AD"/>
    <w:rsid w:val="00F42A16"/>
    <w:rsid w:val="00F50810"/>
    <w:rsid w:val="00F67113"/>
    <w:rsid w:val="00F7156E"/>
    <w:rsid w:val="00FD3814"/>
    <w:rsid w:val="00FE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o:colormenu v:ext="edit" strokecolor="none"/>
    </o:shapedefaults>
    <o:shapelayout v:ext="edit">
      <o:idmap v:ext="edit" data="1"/>
    </o:shapelayout>
  </w:shapeDefaults>
  <w:decimalSymbol w:val="."/>
  <w:listSeparator w:val=",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252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25</cp:revision>
  <cp:lastPrinted>2020-05-26T14:32:00Z</cp:lastPrinted>
  <dcterms:created xsi:type="dcterms:W3CDTF">2020-05-22T15:48:00Z</dcterms:created>
  <dcterms:modified xsi:type="dcterms:W3CDTF">2020-06-29T08:51:00Z</dcterms:modified>
</cp:coreProperties>
</file>