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97F" w:rsidRPr="000F2547" w:rsidRDefault="00CB197F" w:rsidP="000636F9">
      <w:pPr>
        <w:rPr>
          <w:rFonts w:ascii="Arial" w:hAnsi="Arial"/>
          <w:sz w:val="16"/>
          <w:szCs w:val="16"/>
        </w:rPr>
      </w:pPr>
    </w:p>
    <w:tbl>
      <w:tblPr>
        <w:tblStyle w:val="TableGrid"/>
        <w:tblpPr w:leftFromText="180" w:rightFromText="180" w:horzAnchor="margin" w:tblpXSpec="center" w:tblpY="240"/>
        <w:tblW w:w="14123" w:type="dxa"/>
        <w:tblLook w:val="04A0" w:firstRow="1" w:lastRow="0" w:firstColumn="1" w:lastColumn="0" w:noHBand="0" w:noVBand="1"/>
      </w:tblPr>
      <w:tblGrid>
        <w:gridCol w:w="1704"/>
        <w:gridCol w:w="723"/>
        <w:gridCol w:w="2047"/>
        <w:gridCol w:w="1684"/>
        <w:gridCol w:w="1848"/>
        <w:gridCol w:w="1858"/>
        <w:gridCol w:w="1858"/>
        <w:gridCol w:w="2401"/>
      </w:tblGrid>
      <w:tr w:rsidR="00BA28B1" w:rsidTr="00F917E6">
        <w:trPr>
          <w:trHeight w:val="262"/>
        </w:trPr>
        <w:tc>
          <w:tcPr>
            <w:tcW w:w="14123" w:type="dxa"/>
            <w:gridSpan w:val="8"/>
            <w:shd w:val="clear" w:color="auto" w:fill="9CC2E5" w:themeFill="accent1" w:themeFillTint="99"/>
          </w:tcPr>
          <w:p w:rsidR="00BA28B1" w:rsidRDefault="00BA28B1" w:rsidP="00F917E6">
            <w:pPr>
              <w:jc w:val="center"/>
              <w:rPr>
                <w:rFonts w:ascii="Arial" w:hAnsi="Arial"/>
                <w:b/>
              </w:rPr>
            </w:pPr>
          </w:p>
        </w:tc>
      </w:tr>
      <w:tr w:rsidR="000A0323" w:rsidTr="00F917E6">
        <w:trPr>
          <w:trHeight w:val="539"/>
        </w:trPr>
        <w:tc>
          <w:tcPr>
            <w:tcW w:w="2427" w:type="dxa"/>
            <w:gridSpan w:val="2"/>
            <w:vMerge w:val="restart"/>
          </w:tcPr>
          <w:p w:rsidR="000A0323" w:rsidRPr="00D16451" w:rsidRDefault="000A0323" w:rsidP="00F917E6">
            <w:pPr>
              <w:jc w:val="center"/>
              <w:rPr>
                <w:rFonts w:ascii="Arial" w:hAnsi="Arial"/>
                <w:b/>
                <w:color w:val="FF0000"/>
                <w:sz w:val="19"/>
                <w:szCs w:val="19"/>
              </w:rPr>
            </w:pPr>
          </w:p>
          <w:p w:rsidR="000A0323" w:rsidRPr="00D16451" w:rsidRDefault="000A0323" w:rsidP="00F917E6">
            <w:pPr>
              <w:jc w:val="center"/>
              <w:rPr>
                <w:rFonts w:ascii="Arial" w:hAnsi="Arial"/>
                <w:b/>
                <w:color w:val="FF0000"/>
                <w:sz w:val="19"/>
                <w:szCs w:val="19"/>
              </w:rPr>
            </w:pPr>
          </w:p>
          <w:p w:rsidR="000A0323" w:rsidRPr="00D16451" w:rsidRDefault="000A0323" w:rsidP="00F917E6">
            <w:pPr>
              <w:jc w:val="center"/>
              <w:rPr>
                <w:rFonts w:ascii="Arial" w:hAnsi="Arial"/>
                <w:b/>
                <w:color w:val="FF0000"/>
                <w:sz w:val="19"/>
                <w:szCs w:val="19"/>
              </w:rPr>
            </w:pPr>
          </w:p>
          <w:p w:rsidR="000A0323" w:rsidRPr="00D16451" w:rsidRDefault="000A0323" w:rsidP="00F917E6">
            <w:pPr>
              <w:jc w:val="center"/>
              <w:rPr>
                <w:rFonts w:ascii="Arial" w:hAnsi="Arial"/>
                <w:b/>
                <w:color w:val="FF0000"/>
                <w:sz w:val="19"/>
                <w:szCs w:val="19"/>
              </w:rPr>
            </w:pPr>
          </w:p>
          <w:p w:rsidR="000A0323" w:rsidRPr="00AF53AA" w:rsidRDefault="000A0323" w:rsidP="00F917E6">
            <w:pPr>
              <w:jc w:val="center"/>
              <w:rPr>
                <w:rFonts w:ascii="Arial" w:hAnsi="Arial"/>
                <w:color w:val="FF0000"/>
              </w:rPr>
            </w:pPr>
            <w:r w:rsidRPr="00D16451">
              <w:rPr>
                <w:rFonts w:ascii="Arial" w:hAnsi="Arial"/>
                <w:b/>
                <w:color w:val="FF0000"/>
                <w:sz w:val="19"/>
                <w:szCs w:val="19"/>
              </w:rPr>
              <w:t>Memorable Experience</w:t>
            </w:r>
          </w:p>
        </w:tc>
        <w:tc>
          <w:tcPr>
            <w:tcW w:w="2047" w:type="dxa"/>
            <w:shd w:val="clear" w:color="auto" w:fill="DEEAF6" w:themeFill="accent1" w:themeFillTint="33"/>
          </w:tcPr>
          <w:p w:rsidR="000A0323" w:rsidRPr="000A0323" w:rsidRDefault="000A0323" w:rsidP="00F917E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0A0323">
              <w:rPr>
                <w:rFonts w:ascii="Arial" w:hAnsi="Arial"/>
                <w:b/>
                <w:sz w:val="20"/>
                <w:szCs w:val="20"/>
              </w:rPr>
              <w:t>Autumn 1</w:t>
            </w:r>
          </w:p>
        </w:tc>
        <w:tc>
          <w:tcPr>
            <w:tcW w:w="1684" w:type="dxa"/>
            <w:shd w:val="clear" w:color="auto" w:fill="DEEAF6" w:themeFill="accent1" w:themeFillTint="33"/>
          </w:tcPr>
          <w:p w:rsidR="000A0323" w:rsidRPr="000A0323" w:rsidRDefault="000A0323" w:rsidP="00F917E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0A0323">
              <w:rPr>
                <w:rFonts w:ascii="Arial" w:hAnsi="Arial"/>
                <w:b/>
                <w:sz w:val="20"/>
                <w:szCs w:val="20"/>
              </w:rPr>
              <w:t>Autumn 2</w:t>
            </w:r>
          </w:p>
        </w:tc>
        <w:tc>
          <w:tcPr>
            <w:tcW w:w="1848" w:type="dxa"/>
            <w:shd w:val="clear" w:color="auto" w:fill="DEEAF6" w:themeFill="accent1" w:themeFillTint="33"/>
          </w:tcPr>
          <w:p w:rsidR="000A0323" w:rsidRPr="000A0323" w:rsidRDefault="000A0323" w:rsidP="00F917E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0A0323">
              <w:rPr>
                <w:rFonts w:ascii="Arial" w:hAnsi="Arial"/>
                <w:b/>
                <w:sz w:val="20"/>
                <w:szCs w:val="20"/>
              </w:rPr>
              <w:t>Spring1</w:t>
            </w:r>
          </w:p>
        </w:tc>
        <w:tc>
          <w:tcPr>
            <w:tcW w:w="1858" w:type="dxa"/>
            <w:shd w:val="clear" w:color="auto" w:fill="DEEAF6" w:themeFill="accent1" w:themeFillTint="33"/>
          </w:tcPr>
          <w:p w:rsidR="000A0323" w:rsidRPr="000A0323" w:rsidRDefault="000A0323" w:rsidP="00F917E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0A0323">
              <w:rPr>
                <w:rFonts w:ascii="Arial" w:hAnsi="Arial"/>
                <w:b/>
                <w:sz w:val="20"/>
                <w:szCs w:val="20"/>
              </w:rPr>
              <w:t>Spring 2</w:t>
            </w:r>
          </w:p>
        </w:tc>
        <w:tc>
          <w:tcPr>
            <w:tcW w:w="1858" w:type="dxa"/>
            <w:shd w:val="clear" w:color="auto" w:fill="DEEAF6" w:themeFill="accent1" w:themeFillTint="33"/>
          </w:tcPr>
          <w:p w:rsidR="000A0323" w:rsidRPr="000A0323" w:rsidRDefault="000A0323" w:rsidP="00F917E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0A0323">
              <w:rPr>
                <w:rFonts w:ascii="Arial" w:hAnsi="Arial"/>
                <w:b/>
                <w:sz w:val="20"/>
                <w:szCs w:val="20"/>
              </w:rPr>
              <w:t>Summer 1</w:t>
            </w:r>
          </w:p>
        </w:tc>
        <w:tc>
          <w:tcPr>
            <w:tcW w:w="2401" w:type="dxa"/>
            <w:shd w:val="clear" w:color="auto" w:fill="DEEAF6" w:themeFill="accent1" w:themeFillTint="33"/>
          </w:tcPr>
          <w:p w:rsidR="000A0323" w:rsidRPr="000A0323" w:rsidRDefault="000A0323" w:rsidP="00F917E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0A0323">
              <w:rPr>
                <w:rFonts w:ascii="Arial" w:hAnsi="Arial"/>
                <w:b/>
                <w:sz w:val="20"/>
                <w:szCs w:val="20"/>
              </w:rPr>
              <w:t>Summer 2</w:t>
            </w:r>
          </w:p>
          <w:p w:rsidR="000A0323" w:rsidRPr="000A0323" w:rsidRDefault="000A0323" w:rsidP="00F917E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0A0323" w:rsidTr="00F917E6">
        <w:trPr>
          <w:trHeight w:val="414"/>
        </w:trPr>
        <w:tc>
          <w:tcPr>
            <w:tcW w:w="2427" w:type="dxa"/>
            <w:gridSpan w:val="2"/>
            <w:vMerge/>
          </w:tcPr>
          <w:p w:rsidR="000A0323" w:rsidRPr="00D16451" w:rsidRDefault="000A0323" w:rsidP="00F917E6">
            <w:pPr>
              <w:jc w:val="center"/>
              <w:rPr>
                <w:rFonts w:ascii="Arial" w:hAnsi="Arial"/>
                <w:b/>
                <w:color w:val="FF0000"/>
                <w:sz w:val="19"/>
                <w:szCs w:val="19"/>
              </w:rPr>
            </w:pPr>
          </w:p>
        </w:tc>
        <w:tc>
          <w:tcPr>
            <w:tcW w:w="3731" w:type="dxa"/>
            <w:gridSpan w:val="2"/>
          </w:tcPr>
          <w:p w:rsidR="000A0323" w:rsidRPr="005653C0" w:rsidRDefault="000A0323" w:rsidP="00F917E6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5653C0">
              <w:rPr>
                <w:rFonts w:ascii="Arial" w:hAnsi="Arial" w:cs="Arial"/>
                <w:b/>
                <w:color w:val="FF0000"/>
                <w:sz w:val="22"/>
                <w:szCs w:val="22"/>
              </w:rPr>
              <w:t>Changes</w:t>
            </w:r>
          </w:p>
        </w:tc>
        <w:tc>
          <w:tcPr>
            <w:tcW w:w="3706" w:type="dxa"/>
            <w:gridSpan w:val="2"/>
          </w:tcPr>
          <w:p w:rsidR="000A0323" w:rsidRPr="005653C0" w:rsidRDefault="000A0323" w:rsidP="00F917E6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5653C0">
              <w:rPr>
                <w:rFonts w:ascii="Arial" w:hAnsi="Arial" w:cs="Arial"/>
                <w:b/>
                <w:color w:val="FF0000"/>
                <w:sz w:val="22"/>
                <w:szCs w:val="22"/>
              </w:rPr>
              <w:t>Once upon a time</w:t>
            </w:r>
          </w:p>
        </w:tc>
        <w:tc>
          <w:tcPr>
            <w:tcW w:w="4259" w:type="dxa"/>
            <w:gridSpan w:val="2"/>
          </w:tcPr>
          <w:p w:rsidR="000A0323" w:rsidRPr="005653C0" w:rsidRDefault="000A0323" w:rsidP="00F917E6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5653C0">
              <w:rPr>
                <w:rFonts w:ascii="Arial" w:hAnsi="Arial" w:cs="Arial"/>
                <w:b/>
                <w:color w:val="FF0000"/>
                <w:sz w:val="22"/>
                <w:szCs w:val="22"/>
              </w:rPr>
              <w:t>Off we go!</w:t>
            </w:r>
          </w:p>
          <w:p w:rsidR="000A0323" w:rsidRPr="005653C0" w:rsidRDefault="000A0323" w:rsidP="00F917E6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0A0323" w:rsidTr="00F917E6">
        <w:trPr>
          <w:trHeight w:val="1414"/>
        </w:trPr>
        <w:tc>
          <w:tcPr>
            <w:tcW w:w="2427" w:type="dxa"/>
            <w:gridSpan w:val="2"/>
            <w:vMerge/>
          </w:tcPr>
          <w:p w:rsidR="000A0323" w:rsidRPr="00D16451" w:rsidRDefault="000A0323" w:rsidP="00F917E6">
            <w:pPr>
              <w:jc w:val="center"/>
              <w:rPr>
                <w:rFonts w:ascii="Arial" w:hAnsi="Arial"/>
                <w:b/>
                <w:color w:val="FF0000"/>
                <w:sz w:val="19"/>
                <w:szCs w:val="19"/>
              </w:rPr>
            </w:pPr>
          </w:p>
        </w:tc>
        <w:tc>
          <w:tcPr>
            <w:tcW w:w="2047" w:type="dxa"/>
          </w:tcPr>
          <w:p w:rsidR="000A0323" w:rsidRPr="00C71C9A" w:rsidRDefault="000A0323" w:rsidP="00F917E6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5445B060" wp14:editId="108C39D4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95885</wp:posOffset>
                  </wp:positionV>
                  <wp:extent cx="876300" cy="657225"/>
                  <wp:effectExtent l="0" t="0" r="0" b="9525"/>
                  <wp:wrapTight wrapText="bothSides">
                    <wp:wrapPolygon edited="0">
                      <wp:start x="0" y="0"/>
                      <wp:lineTo x="0" y="21287"/>
                      <wp:lineTo x="21130" y="21287"/>
                      <wp:lineTo x="21130" y="0"/>
                      <wp:lineTo x="0" y="0"/>
                    </wp:wrapPolygon>
                  </wp:wrapTight>
                  <wp:docPr id="31" name="Picture 31" descr="5 ideas for autumn walks with kids (and cake) | Little Miss Adven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 ideas for autumn walks with kids (and cake) | Little Miss Adven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4" w:type="dxa"/>
          </w:tcPr>
          <w:p w:rsidR="000A0323" w:rsidRPr="00C71C9A" w:rsidRDefault="000A0323" w:rsidP="00F917E6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6E934385" wp14:editId="2292266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95885</wp:posOffset>
                  </wp:positionV>
                  <wp:extent cx="877570" cy="657225"/>
                  <wp:effectExtent l="0" t="0" r="0" b="9525"/>
                  <wp:wrapTight wrapText="bothSides">
                    <wp:wrapPolygon edited="0">
                      <wp:start x="0" y="0"/>
                      <wp:lineTo x="0" y="21287"/>
                      <wp:lineTo x="21100" y="21287"/>
                      <wp:lineTo x="21100" y="0"/>
                      <wp:lineTo x="0" y="0"/>
                    </wp:wrapPolygon>
                  </wp:wrapTight>
                  <wp:docPr id="4" name="Picture 4" descr="Cookery is Top Class at Busy B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okery is Top Class at Busy B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:rsidR="000A0323" w:rsidRPr="00C71C9A" w:rsidRDefault="000A0323" w:rsidP="00F917E6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5BD8E6A8" wp14:editId="2B15AAAD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99695</wp:posOffset>
                  </wp:positionV>
                  <wp:extent cx="790575" cy="657225"/>
                  <wp:effectExtent l="0" t="0" r="9525" b="9525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969" cy="661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8" w:type="dxa"/>
          </w:tcPr>
          <w:p w:rsidR="000A0323" w:rsidRPr="00C71C9A" w:rsidRDefault="000A0323" w:rsidP="00F917E6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79417B0C" wp14:editId="601A7125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99060</wp:posOffset>
                  </wp:positionV>
                  <wp:extent cx="704850" cy="701040"/>
                  <wp:effectExtent l="0" t="0" r="0" b="3810"/>
                  <wp:wrapTight wrapText="bothSides">
                    <wp:wrapPolygon edited="0">
                      <wp:start x="0" y="0"/>
                      <wp:lineTo x="0" y="21130"/>
                      <wp:lineTo x="21016" y="21130"/>
                      <wp:lineTo x="21016" y="0"/>
                      <wp:lineTo x="0" y="0"/>
                    </wp:wrapPolygon>
                  </wp:wrapTight>
                  <wp:docPr id="7" name="Picture 7" descr="EYFS Once upon a time theme - Small World Provision: Fairy-tale Land | Fairy  tales preschool activities, Fairy tale activities, Eyfs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YFS Once upon a time theme - Small World Provision: Fairy-tale Land | Fairy  tales preschool activities, Fairy tale activities, Eyfs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8" w:type="dxa"/>
          </w:tcPr>
          <w:p w:rsidR="000A0323" w:rsidRPr="00C71C9A" w:rsidRDefault="000A0323" w:rsidP="00F917E6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717386F5" wp14:editId="780D6222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131445</wp:posOffset>
                  </wp:positionV>
                  <wp:extent cx="894454" cy="714375"/>
                  <wp:effectExtent l="0" t="0" r="1270" b="0"/>
                  <wp:wrapTight wrapText="bothSides">
                    <wp:wrapPolygon edited="0">
                      <wp:start x="0" y="0"/>
                      <wp:lineTo x="0" y="20736"/>
                      <wp:lineTo x="21170" y="20736"/>
                      <wp:lineTo x="21170" y="0"/>
                      <wp:lineTo x="0" y="0"/>
                    </wp:wrapPolygon>
                  </wp:wrapTight>
                  <wp:docPr id="20" name="Picture 20" descr="The Community Hub at Easterside - Photos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Community Hub at Easterside - Photos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454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1" w:type="dxa"/>
          </w:tcPr>
          <w:p w:rsidR="000A0323" w:rsidRDefault="000A0323" w:rsidP="00F917E6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347A9961" wp14:editId="5E5AEEC9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128270</wp:posOffset>
                  </wp:positionV>
                  <wp:extent cx="1018540" cy="662940"/>
                  <wp:effectExtent l="0" t="0" r="0" b="3810"/>
                  <wp:wrapTight wrapText="bothSides">
                    <wp:wrapPolygon edited="0">
                      <wp:start x="0" y="0"/>
                      <wp:lineTo x="0" y="21103"/>
                      <wp:lineTo x="21007" y="21103"/>
                      <wp:lineTo x="21007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66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0323" w:rsidRDefault="000A0323" w:rsidP="00F917E6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0A0323" w:rsidRPr="00C71C9A" w:rsidRDefault="000A0323" w:rsidP="00F917E6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BA28B1" w:rsidTr="00F917E6">
        <w:trPr>
          <w:trHeight w:val="1392"/>
        </w:trPr>
        <w:tc>
          <w:tcPr>
            <w:tcW w:w="2427" w:type="dxa"/>
            <w:gridSpan w:val="2"/>
            <w:vMerge w:val="restart"/>
          </w:tcPr>
          <w:p w:rsidR="00BA28B1" w:rsidRPr="00D16451" w:rsidRDefault="00BA28B1" w:rsidP="00F917E6">
            <w:pPr>
              <w:jc w:val="center"/>
              <w:rPr>
                <w:rFonts w:ascii="Arial" w:hAnsi="Arial"/>
                <w:b/>
                <w:sz w:val="19"/>
                <w:szCs w:val="19"/>
              </w:rPr>
            </w:pPr>
          </w:p>
          <w:p w:rsidR="00BA28B1" w:rsidRPr="00D16451" w:rsidRDefault="00BA28B1" w:rsidP="00F917E6">
            <w:pPr>
              <w:jc w:val="center"/>
              <w:rPr>
                <w:rFonts w:ascii="Arial" w:hAnsi="Arial"/>
                <w:b/>
                <w:sz w:val="19"/>
                <w:szCs w:val="19"/>
              </w:rPr>
            </w:pPr>
          </w:p>
          <w:p w:rsidR="00BA28B1" w:rsidRPr="00D16451" w:rsidRDefault="00BA28B1" w:rsidP="00F917E6">
            <w:pPr>
              <w:jc w:val="center"/>
              <w:rPr>
                <w:rFonts w:ascii="Arial" w:hAnsi="Arial"/>
                <w:b/>
                <w:sz w:val="19"/>
                <w:szCs w:val="19"/>
              </w:rPr>
            </w:pPr>
          </w:p>
          <w:p w:rsidR="00BA28B1" w:rsidRPr="00D16451" w:rsidRDefault="00BA28B1" w:rsidP="00F917E6">
            <w:pPr>
              <w:jc w:val="center"/>
              <w:rPr>
                <w:rFonts w:ascii="Arial" w:hAnsi="Arial"/>
                <w:b/>
                <w:sz w:val="19"/>
                <w:szCs w:val="19"/>
              </w:rPr>
            </w:pPr>
            <w:r w:rsidRPr="00D16451">
              <w:rPr>
                <w:rFonts w:ascii="Arial" w:hAnsi="Arial"/>
                <w:b/>
                <w:sz w:val="19"/>
                <w:szCs w:val="19"/>
              </w:rPr>
              <w:t>Careers</w:t>
            </w:r>
          </w:p>
          <w:p w:rsidR="00BA28B1" w:rsidRPr="00D16451" w:rsidRDefault="00BA28B1" w:rsidP="00F917E6">
            <w:pPr>
              <w:jc w:val="center"/>
              <w:rPr>
                <w:rFonts w:ascii="Arial" w:hAnsi="Arial"/>
                <w:b/>
                <w:sz w:val="19"/>
                <w:szCs w:val="19"/>
              </w:rPr>
            </w:pPr>
          </w:p>
          <w:p w:rsidR="00BA28B1" w:rsidRPr="00D16451" w:rsidRDefault="00BA28B1" w:rsidP="00F917E6">
            <w:pPr>
              <w:jc w:val="center"/>
              <w:rPr>
                <w:rFonts w:ascii="Arial" w:hAnsi="Arial"/>
                <w:b/>
                <w:sz w:val="19"/>
                <w:szCs w:val="19"/>
              </w:rPr>
            </w:pPr>
          </w:p>
          <w:p w:rsidR="00BA28B1" w:rsidRPr="00D16451" w:rsidRDefault="00BA28B1" w:rsidP="00F917E6">
            <w:pPr>
              <w:jc w:val="center"/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3731" w:type="dxa"/>
            <w:gridSpan w:val="2"/>
          </w:tcPr>
          <w:p w:rsidR="00BA28B1" w:rsidRPr="005653C0" w:rsidRDefault="00BA28B1" w:rsidP="00F917E6">
            <w:pPr>
              <w:pStyle w:val="ListParagraph"/>
              <w:numPr>
                <w:ilvl w:val="0"/>
                <w:numId w:val="8"/>
              </w:numPr>
              <w:ind w:left="301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gramStart"/>
            <w:r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>Dental  service</w:t>
            </w:r>
            <w:proofErr w:type="gramEnd"/>
            <w:r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( visitor) -looking after your teeth.</w:t>
            </w:r>
          </w:p>
          <w:p w:rsidR="00BA28B1" w:rsidRPr="005653C0" w:rsidRDefault="00BA28B1" w:rsidP="00F917E6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BA28B1" w:rsidRPr="005653C0" w:rsidRDefault="00BA28B1" w:rsidP="00F917E6">
            <w:pPr>
              <w:pStyle w:val="ListParagraph"/>
              <w:numPr>
                <w:ilvl w:val="0"/>
                <w:numId w:val="6"/>
              </w:numPr>
              <w:ind w:left="301"/>
              <w:rPr>
                <w:rFonts w:ascii="Arial" w:hAnsi="Arial" w:cs="Arial"/>
                <w:sz w:val="16"/>
                <w:szCs w:val="16"/>
              </w:rPr>
            </w:pPr>
            <w:r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Vet (visitor)-relating to changes and care of class animal.</w:t>
            </w:r>
          </w:p>
          <w:p w:rsidR="00BA28B1" w:rsidRPr="005653C0" w:rsidRDefault="00BA28B1" w:rsidP="00F917E6">
            <w:pPr>
              <w:rPr>
                <w:rFonts w:ascii="Arial" w:hAnsi="Arial" w:cs="Arial"/>
                <w:sz w:val="16"/>
                <w:szCs w:val="16"/>
              </w:rPr>
            </w:pPr>
          </w:p>
          <w:p w:rsidR="00BA28B1" w:rsidRPr="005653C0" w:rsidRDefault="00BA28B1" w:rsidP="00F917E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6" w:type="dxa"/>
            <w:gridSpan w:val="2"/>
          </w:tcPr>
          <w:p w:rsidR="00BA28B1" w:rsidRPr="005653C0" w:rsidRDefault="00BA28B1" w:rsidP="00F917E6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>Qualities and skills focus</w:t>
            </w:r>
          </w:p>
          <w:p w:rsidR="00BA28B1" w:rsidRPr="005653C0" w:rsidRDefault="00BA28B1" w:rsidP="00F917E6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BA28B1" w:rsidRPr="005653C0" w:rsidRDefault="00BA28B1" w:rsidP="00F917E6">
            <w:pPr>
              <w:pStyle w:val="ListParagraph"/>
              <w:numPr>
                <w:ilvl w:val="0"/>
                <w:numId w:val="6"/>
              </w:numPr>
              <w:ind w:left="360"/>
              <w:contextualSpacing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Stories and role play </w:t>
            </w:r>
          </w:p>
          <w:p w:rsidR="00BA28B1" w:rsidRPr="005653C0" w:rsidRDefault="00BA28B1" w:rsidP="00F917E6">
            <w:pPr>
              <w:pStyle w:val="ListParagraph"/>
              <w:ind w:left="360"/>
              <w:contextualSpacing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BA28B1" w:rsidRPr="005653C0" w:rsidRDefault="00A521F6" w:rsidP="00F917E6">
            <w:pPr>
              <w:pStyle w:val="ListParagraph"/>
              <w:numPr>
                <w:ilvl w:val="0"/>
                <w:numId w:val="6"/>
              </w:numPr>
              <w:ind w:left="360"/>
              <w:contextualSpacing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>K</w:t>
            </w:r>
            <w:r w:rsidR="00BA28B1"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>ey worker group activities-in and outdoors</w:t>
            </w:r>
          </w:p>
          <w:p w:rsidR="00BA28B1" w:rsidRPr="005653C0" w:rsidRDefault="00BA28B1" w:rsidP="00F917E6">
            <w:pPr>
              <w:pStyle w:val="ListParagraph"/>
              <w:ind w:left="3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BA28B1" w:rsidRPr="005653C0" w:rsidRDefault="00BA28B1" w:rsidP="00F917E6">
            <w:pPr>
              <w:pStyle w:val="ListParagraph"/>
              <w:numPr>
                <w:ilvl w:val="0"/>
                <w:numId w:val="6"/>
              </w:numPr>
              <w:ind w:left="293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>Exploring rules/right and wrong</w:t>
            </w:r>
          </w:p>
        </w:tc>
        <w:tc>
          <w:tcPr>
            <w:tcW w:w="4259" w:type="dxa"/>
            <w:gridSpan w:val="2"/>
          </w:tcPr>
          <w:p w:rsidR="00BA28B1" w:rsidRPr="005653C0" w:rsidRDefault="00BA28B1" w:rsidP="00F917E6">
            <w:pPr>
              <w:pStyle w:val="ListParagraph"/>
              <w:numPr>
                <w:ilvl w:val="0"/>
                <w:numId w:val="6"/>
              </w:numPr>
              <w:ind w:left="360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>Visits to the local environment –people who help us.</w:t>
            </w:r>
          </w:p>
          <w:p w:rsidR="00BA28B1" w:rsidRPr="005653C0" w:rsidRDefault="00BA28B1" w:rsidP="00F917E6">
            <w:pPr>
              <w:pStyle w:val="ListParagraph"/>
              <w:ind w:left="12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BA28B1" w:rsidRDefault="00BA28B1" w:rsidP="00F917E6">
            <w:pPr>
              <w:pStyle w:val="ListParagraph"/>
              <w:numPr>
                <w:ilvl w:val="0"/>
                <w:numId w:val="6"/>
              </w:numPr>
              <w:ind w:left="360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400C9">
              <w:rPr>
                <w:rFonts w:ascii="Arial" w:hAnsi="Arial" w:cs="Arial"/>
                <w:color w:val="000000" w:themeColor="text1"/>
                <w:sz w:val="16"/>
                <w:szCs w:val="16"/>
              </w:rPr>
              <w:t>Fire Service/Police visitor</w:t>
            </w:r>
            <w:r w:rsidR="00E400C9">
              <w:rPr>
                <w:rFonts w:ascii="Arial" w:hAnsi="Arial" w:cs="Arial"/>
                <w:color w:val="000000" w:themeColor="text1"/>
                <w:sz w:val="16"/>
                <w:szCs w:val="16"/>
              </w:rPr>
              <w:t>s</w:t>
            </w:r>
          </w:p>
          <w:p w:rsidR="00E400C9" w:rsidRPr="00E400C9" w:rsidRDefault="00E400C9" w:rsidP="00F917E6">
            <w:pPr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BA28B1" w:rsidRPr="005653C0" w:rsidRDefault="00BA28B1" w:rsidP="00F917E6">
            <w:pPr>
              <w:pStyle w:val="ListParagraph"/>
              <w:numPr>
                <w:ilvl w:val="0"/>
                <w:numId w:val="6"/>
              </w:numPr>
              <w:ind w:left="360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>Local places of interest to children</w:t>
            </w:r>
            <w:r w:rsid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>-</w:t>
            </w:r>
            <w:r w:rsidR="0027074A"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E400C9">
              <w:rPr>
                <w:rFonts w:ascii="Arial" w:hAnsi="Arial" w:cs="Arial"/>
                <w:color w:val="000000" w:themeColor="text1"/>
                <w:sz w:val="16"/>
                <w:szCs w:val="16"/>
              </w:rPr>
              <w:t>eg</w:t>
            </w:r>
            <w:proofErr w:type="spellEnd"/>
            <w:r w:rsidR="00E400C9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  <w:r w:rsid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local</w:t>
            </w:r>
            <w:r w:rsidR="0027074A"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  <w:r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>arm</w:t>
            </w:r>
          </w:p>
          <w:p w:rsidR="0027074A" w:rsidRPr="005653C0" w:rsidRDefault="0027074A" w:rsidP="00F917E6">
            <w:pPr>
              <w:pStyle w:val="ListParagrap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BA28B1" w:rsidRPr="005653C0" w:rsidRDefault="005653C0" w:rsidP="00F917E6">
            <w:pPr>
              <w:pStyle w:val="ListParagraph"/>
              <w:numPr>
                <w:ilvl w:val="0"/>
                <w:numId w:val="6"/>
              </w:numPr>
              <w:ind w:left="360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Graduation form Early Y</w:t>
            </w:r>
            <w:r w:rsidR="0027074A"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>ears to Key stage One</w:t>
            </w:r>
          </w:p>
        </w:tc>
      </w:tr>
      <w:tr w:rsidR="00BA28B1" w:rsidTr="00F917E6">
        <w:trPr>
          <w:trHeight w:val="844"/>
        </w:trPr>
        <w:tc>
          <w:tcPr>
            <w:tcW w:w="2427" w:type="dxa"/>
            <w:gridSpan w:val="2"/>
            <w:vMerge/>
          </w:tcPr>
          <w:p w:rsidR="00BA28B1" w:rsidRPr="00D16451" w:rsidRDefault="00BA28B1" w:rsidP="00F917E6">
            <w:pPr>
              <w:jc w:val="center"/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1696" w:type="dxa"/>
            <w:gridSpan w:val="6"/>
          </w:tcPr>
          <w:p w:rsidR="00BA28B1" w:rsidRPr="005653C0" w:rsidRDefault="00BA28B1" w:rsidP="00F917E6">
            <w:pPr>
              <w:pStyle w:val="ListParagraph"/>
              <w:numPr>
                <w:ilvl w:val="0"/>
                <w:numId w:val="6"/>
              </w:numPr>
              <w:ind w:left="301"/>
              <w:contextualSpacing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Care Home visits                                              </w:t>
            </w:r>
          </w:p>
          <w:p w:rsidR="00BA28B1" w:rsidRPr="005653C0" w:rsidRDefault="00BA28B1" w:rsidP="00F917E6">
            <w:pPr>
              <w:pStyle w:val="ListParagrap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BA28B1" w:rsidRPr="00E400C9" w:rsidRDefault="00A2635F" w:rsidP="00F917E6">
            <w:pPr>
              <w:pStyle w:val="ListParagraph"/>
              <w:numPr>
                <w:ilvl w:val="0"/>
                <w:numId w:val="6"/>
              </w:numPr>
              <w:ind w:left="301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Early Words together</w:t>
            </w:r>
          </w:p>
        </w:tc>
      </w:tr>
      <w:tr w:rsidR="00BA28B1" w:rsidTr="00F917E6">
        <w:trPr>
          <w:trHeight w:val="67"/>
        </w:trPr>
        <w:tc>
          <w:tcPr>
            <w:tcW w:w="2427" w:type="dxa"/>
            <w:gridSpan w:val="2"/>
          </w:tcPr>
          <w:p w:rsidR="00BA28B1" w:rsidRPr="00D16451" w:rsidRDefault="00BA28B1" w:rsidP="00F917E6">
            <w:pPr>
              <w:jc w:val="center"/>
              <w:rPr>
                <w:rFonts w:ascii="Arial" w:hAnsi="Arial"/>
                <w:b/>
                <w:sz w:val="19"/>
                <w:szCs w:val="19"/>
              </w:rPr>
            </w:pPr>
          </w:p>
          <w:p w:rsidR="00BA28B1" w:rsidRPr="00D16451" w:rsidRDefault="00BA28B1" w:rsidP="00F917E6">
            <w:pPr>
              <w:jc w:val="center"/>
              <w:rPr>
                <w:rFonts w:ascii="Arial" w:hAnsi="Arial"/>
                <w:b/>
                <w:sz w:val="19"/>
                <w:szCs w:val="19"/>
              </w:rPr>
            </w:pPr>
          </w:p>
          <w:p w:rsidR="00BA28B1" w:rsidRPr="00D16451" w:rsidRDefault="00BA28B1" w:rsidP="00F917E6">
            <w:pPr>
              <w:jc w:val="center"/>
              <w:rPr>
                <w:rFonts w:ascii="Arial" w:hAnsi="Arial"/>
                <w:b/>
                <w:sz w:val="19"/>
                <w:szCs w:val="19"/>
              </w:rPr>
            </w:pPr>
            <w:r w:rsidRPr="00D16451">
              <w:rPr>
                <w:rFonts w:ascii="Arial" w:hAnsi="Arial"/>
                <w:b/>
                <w:sz w:val="19"/>
                <w:szCs w:val="19"/>
              </w:rPr>
              <w:t>Cultural Days</w:t>
            </w:r>
          </w:p>
        </w:tc>
        <w:tc>
          <w:tcPr>
            <w:tcW w:w="2047" w:type="dxa"/>
          </w:tcPr>
          <w:p w:rsidR="00BA28B1" w:rsidRDefault="00BA28B1" w:rsidP="00F917E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84" w:type="dxa"/>
          </w:tcPr>
          <w:p w:rsidR="00BA28B1" w:rsidRDefault="00BA28B1" w:rsidP="00F917E6">
            <w:pPr>
              <w:rPr>
                <w:rFonts w:ascii="Arial" w:hAnsi="Arial" w:cs="Arial"/>
                <w:sz w:val="16"/>
                <w:szCs w:val="16"/>
              </w:rPr>
            </w:pPr>
          </w:p>
          <w:p w:rsidR="00BA28B1" w:rsidRDefault="00BA28B1" w:rsidP="00F917E6">
            <w:pPr>
              <w:rPr>
                <w:rFonts w:ascii="Arial" w:hAnsi="Arial" w:cs="Arial"/>
                <w:sz w:val="16"/>
                <w:szCs w:val="16"/>
              </w:rPr>
            </w:pPr>
          </w:p>
          <w:p w:rsidR="00BA28B1" w:rsidRDefault="00BA28B1" w:rsidP="00F917E6">
            <w:pPr>
              <w:rPr>
                <w:rFonts w:ascii="Arial" w:hAnsi="Arial" w:cs="Arial"/>
                <w:sz w:val="16"/>
                <w:szCs w:val="16"/>
              </w:rPr>
            </w:pPr>
          </w:p>
          <w:p w:rsidR="00BA28B1" w:rsidRDefault="00BA28B1" w:rsidP="00F917E6">
            <w:pPr>
              <w:rPr>
                <w:rFonts w:ascii="Arial" w:hAnsi="Arial" w:cs="Arial"/>
                <w:sz w:val="16"/>
                <w:szCs w:val="16"/>
              </w:rPr>
            </w:pPr>
          </w:p>
          <w:p w:rsidR="00BA28B1" w:rsidRDefault="00BA28B1" w:rsidP="00F917E6">
            <w:pPr>
              <w:rPr>
                <w:rFonts w:ascii="Arial" w:hAnsi="Arial" w:cs="Arial"/>
                <w:sz w:val="16"/>
                <w:szCs w:val="16"/>
              </w:rPr>
            </w:pPr>
          </w:p>
          <w:p w:rsidR="00BA28B1" w:rsidRDefault="00BA28B1" w:rsidP="00F917E6">
            <w:pPr>
              <w:rPr>
                <w:rFonts w:ascii="Arial" w:hAnsi="Arial" w:cs="Arial"/>
                <w:sz w:val="16"/>
                <w:szCs w:val="16"/>
              </w:rPr>
            </w:pPr>
          </w:p>
          <w:p w:rsidR="00BA28B1" w:rsidRPr="00AF53AA" w:rsidRDefault="00BA28B1" w:rsidP="00F917E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8" w:type="dxa"/>
          </w:tcPr>
          <w:p w:rsidR="00BA28B1" w:rsidRPr="00AF53AA" w:rsidRDefault="00BA28B1" w:rsidP="00F917E6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8" w:type="dxa"/>
          </w:tcPr>
          <w:p w:rsidR="00BA28B1" w:rsidRPr="00DF21E4" w:rsidRDefault="00567F1D" w:rsidP="00F917E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F21E4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184150</wp:posOffset>
                  </wp:positionV>
                  <wp:extent cx="657225" cy="411480"/>
                  <wp:effectExtent l="0" t="0" r="9525" b="7620"/>
                  <wp:wrapTight wrapText="bothSides">
                    <wp:wrapPolygon edited="0">
                      <wp:start x="0" y="0"/>
                      <wp:lineTo x="0" y="21000"/>
                      <wp:lineTo x="21287" y="21000"/>
                      <wp:lineTo x="21287" y="0"/>
                      <wp:lineTo x="0" y="0"/>
                    </wp:wrapPolygon>
                  </wp:wrapTight>
                  <wp:docPr id="194" name="Picture 194" descr="China Flag - DY Consult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na Flag - DY Consult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21E4">
              <w:rPr>
                <w:rFonts w:ascii="Arial" w:hAnsi="Arial" w:cs="Arial"/>
                <w:b/>
                <w:sz w:val="16"/>
                <w:szCs w:val="16"/>
              </w:rPr>
              <w:t>Chinese New Year</w:t>
            </w:r>
          </w:p>
          <w:p w:rsidR="00567F1D" w:rsidRPr="00DF21E4" w:rsidRDefault="00950BBC" w:rsidP="00F917E6">
            <w:pPr>
              <w:ind w:left="299"/>
              <w:rPr>
                <w:rFonts w:ascii="Arial" w:hAnsi="Arial" w:cs="Arial"/>
                <w:b/>
                <w:sz w:val="16"/>
                <w:szCs w:val="16"/>
              </w:rPr>
            </w:pPr>
            <w:r w:rsidRPr="00DF21E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567F1D" w:rsidRPr="00DF21E4">
              <w:rPr>
                <w:rFonts w:ascii="Arial" w:hAnsi="Arial" w:cs="Arial"/>
                <w:b/>
                <w:sz w:val="16"/>
                <w:szCs w:val="16"/>
              </w:rPr>
              <w:t>Cycle 1</w:t>
            </w:r>
          </w:p>
        </w:tc>
        <w:tc>
          <w:tcPr>
            <w:tcW w:w="1858" w:type="dxa"/>
          </w:tcPr>
          <w:p w:rsidR="00BA28B1" w:rsidRPr="00AF53AA" w:rsidRDefault="00BA28B1" w:rsidP="00F917E6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1" w:type="dxa"/>
          </w:tcPr>
          <w:p w:rsidR="00BA28B1" w:rsidRPr="00DF21E4" w:rsidRDefault="00567F1D" w:rsidP="00F917E6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F21E4">
              <w:rPr>
                <w:rFonts w:ascii="Arial" w:hAnsi="Arial" w:cs="Arial"/>
                <w:b/>
                <w:sz w:val="16"/>
                <w:szCs w:val="16"/>
              </w:rPr>
              <w:t>France</w:t>
            </w:r>
          </w:p>
          <w:p w:rsidR="00567F1D" w:rsidRDefault="00950BBC" w:rsidP="00F917E6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30C82CA" wp14:editId="3B58DBA6">
                  <wp:extent cx="714866" cy="478155"/>
                  <wp:effectExtent l="0" t="0" r="9525" b="0"/>
                  <wp:docPr id="3" name="Picture 3" descr="C:\Users\c.thomas\AppData\Local\Microsoft\Windows\INetCache\Content.MSO\FADD279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.thomas\AppData\Local\Microsoft\Windows\INetCache\Content.MSO\FADD279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82" cy="48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BBC" w:rsidRPr="00DF21E4" w:rsidRDefault="00950BBC" w:rsidP="00F917E6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50BBC" w:rsidRPr="00AF53AA" w:rsidRDefault="00950BBC" w:rsidP="00F917E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DF21E4">
              <w:rPr>
                <w:rFonts w:ascii="Arial" w:hAnsi="Arial" w:cs="Arial"/>
                <w:b/>
                <w:sz w:val="16"/>
                <w:szCs w:val="16"/>
              </w:rPr>
              <w:t xml:space="preserve">      Cycle 2</w:t>
            </w:r>
          </w:p>
        </w:tc>
      </w:tr>
      <w:tr w:rsidR="00F917E6" w:rsidTr="009B30FB">
        <w:trPr>
          <w:trHeight w:val="463"/>
        </w:trPr>
        <w:tc>
          <w:tcPr>
            <w:tcW w:w="2427" w:type="dxa"/>
            <w:gridSpan w:val="2"/>
            <w:vMerge w:val="restart"/>
          </w:tcPr>
          <w:p w:rsidR="00F917E6" w:rsidRDefault="00F917E6" w:rsidP="00F917E6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Well-being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:rsidR="00F917E6" w:rsidRDefault="00F917E6" w:rsidP="00F917E6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F917E6" w:rsidRDefault="00F917E6" w:rsidP="00F917E6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Including </w:t>
            </w:r>
          </w:p>
          <w:p w:rsidR="00F917E6" w:rsidRPr="00044FEF" w:rsidRDefault="00F917E6" w:rsidP="00F917E6">
            <w:pPr>
              <w:jc w:val="center"/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</w:pPr>
            <w:r w:rsidRPr="00044FEF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Outdoor</w:t>
            </w:r>
            <w:r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 xml:space="preserve"> </w:t>
            </w:r>
            <w:r w:rsidRPr="00044FEF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Learning Focussed Activities</w:t>
            </w:r>
          </w:p>
          <w:p w:rsidR="00F917E6" w:rsidRDefault="00F917E6" w:rsidP="00F917E6">
            <w:pPr>
              <w:jc w:val="center"/>
              <w:rPr>
                <w:rFonts w:ascii="Arial" w:hAnsi="Arial"/>
                <w:b/>
                <w:sz w:val="19"/>
                <w:szCs w:val="19"/>
              </w:rPr>
            </w:pPr>
            <w:r w:rsidRPr="00044FEF">
              <w:rPr>
                <w:rFonts w:ascii="Arial" w:hAnsi="Arial" w:cs="Arial"/>
                <w:b/>
                <w:i/>
                <w:color w:val="000000" w:themeColor="text1"/>
                <w:sz w:val="14"/>
                <w:szCs w:val="14"/>
              </w:rPr>
              <w:t>(with Outdoor Learning Assistant</w:t>
            </w:r>
          </w:p>
          <w:p w:rsidR="00F917E6" w:rsidRDefault="00F917E6" w:rsidP="00F917E6">
            <w:pPr>
              <w:jc w:val="center"/>
              <w:rPr>
                <w:rFonts w:ascii="Arial" w:hAnsi="Arial"/>
                <w:b/>
                <w:sz w:val="19"/>
                <w:szCs w:val="19"/>
              </w:rPr>
            </w:pPr>
          </w:p>
          <w:p w:rsidR="00F917E6" w:rsidRPr="00D16451" w:rsidRDefault="00F917E6" w:rsidP="00F917E6">
            <w:pPr>
              <w:jc w:val="center"/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1696" w:type="dxa"/>
            <w:gridSpan w:val="6"/>
          </w:tcPr>
          <w:p w:rsidR="00F917E6" w:rsidRPr="00DF21E4" w:rsidRDefault="003C4B04" w:rsidP="003C4B04">
            <w:pPr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THRIVE APPROACH/ OUTDOOR LEARNING</w:t>
            </w:r>
          </w:p>
        </w:tc>
      </w:tr>
      <w:tr w:rsidR="00246D9C" w:rsidTr="006D531E">
        <w:trPr>
          <w:trHeight w:val="1240"/>
        </w:trPr>
        <w:tc>
          <w:tcPr>
            <w:tcW w:w="2427" w:type="dxa"/>
            <w:gridSpan w:val="2"/>
            <w:vMerge/>
          </w:tcPr>
          <w:p w:rsidR="00246D9C" w:rsidRDefault="00246D9C" w:rsidP="00246D9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47" w:type="dxa"/>
          </w:tcPr>
          <w:p w:rsidR="00246D9C" w:rsidRPr="00430A7D" w:rsidRDefault="00246D9C" w:rsidP="00246D9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84" w:type="dxa"/>
            <w:shd w:val="clear" w:color="auto" w:fill="C5E0B3" w:themeFill="accent6" w:themeFillTint="66"/>
          </w:tcPr>
          <w:p w:rsidR="00246D9C" w:rsidRDefault="00246D9C" w:rsidP="00246D9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057FD">
              <w:rPr>
                <w:rFonts w:asciiTheme="minorHAnsi" w:hAnsiTheme="minorHAnsi" w:cstheme="minorHAnsi"/>
                <w:b/>
                <w:sz w:val="16"/>
                <w:szCs w:val="16"/>
              </w:rPr>
              <w:t>Use of woodwork tools</w:t>
            </w:r>
          </w:p>
          <w:p w:rsidR="00246D9C" w:rsidRPr="004057FD" w:rsidRDefault="00246D9C" w:rsidP="00246D9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8671095" wp14:editId="24F415C2">
                  <wp:extent cx="161925" cy="151130"/>
                  <wp:effectExtent l="0" t="0" r="9525" b="1270"/>
                  <wp:docPr id="10" name="Picture 10" descr="https://www.yourschoolgames.com/uploads/image/School_Games_-_SOTG_DETERMINATION_icon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DETERMINATION_icon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57FD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848" w:type="dxa"/>
          </w:tcPr>
          <w:p w:rsidR="00246D9C" w:rsidRPr="00430A7D" w:rsidRDefault="00246D9C" w:rsidP="00246D9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8" w:type="dxa"/>
            <w:shd w:val="clear" w:color="auto" w:fill="C5E0B3" w:themeFill="accent6" w:themeFillTint="66"/>
          </w:tcPr>
          <w:p w:rsidR="00246D9C" w:rsidRDefault="00246D9C" w:rsidP="00246D9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057FD">
              <w:rPr>
                <w:rFonts w:asciiTheme="minorHAnsi" w:hAnsiTheme="minorHAnsi" w:cstheme="minorHAnsi"/>
                <w:b/>
                <w:sz w:val="16"/>
                <w:szCs w:val="16"/>
              </w:rPr>
              <w:t>Planting</w:t>
            </w:r>
          </w:p>
          <w:p w:rsidR="00246D9C" w:rsidRPr="004057FD" w:rsidRDefault="00246D9C" w:rsidP="00246D9C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2F38BD1" wp14:editId="1447B0B0">
                  <wp:extent cx="151130" cy="151130"/>
                  <wp:effectExtent l="0" t="0" r="1270" b="1270"/>
                  <wp:docPr id="9" name="Picture 9" descr="https://www.yourschoolgames.com/uploads/image/School_Games_-_SOTG_RESPECT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yourschoolgames.com/uploads/image/School_Games_-_SOTG_RESPECT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shd w:val="clear" w:color="auto" w:fill="C5E0B3" w:themeFill="accent6" w:themeFillTint="66"/>
          </w:tcPr>
          <w:p w:rsidR="00246D9C" w:rsidRDefault="00246D9C" w:rsidP="00246D9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057FD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Planting </w:t>
            </w:r>
          </w:p>
          <w:p w:rsidR="00246D9C" w:rsidRPr="004057FD" w:rsidRDefault="00246D9C" w:rsidP="00246D9C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D5208A9" wp14:editId="6F230220">
                  <wp:extent cx="151130" cy="151130"/>
                  <wp:effectExtent l="0" t="0" r="1270" b="1270"/>
                  <wp:docPr id="8" name="Picture 8" descr="https://www.yourschoolgames.com/uploads/image/School_Games_-_SOTG_TEAMWORK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TEAMWORK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246D9C" w:rsidRPr="00430A7D" w:rsidRDefault="00246D9C" w:rsidP="00246D9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A5CDC" w:rsidTr="00A81B4F">
        <w:trPr>
          <w:trHeight w:val="370"/>
        </w:trPr>
        <w:tc>
          <w:tcPr>
            <w:tcW w:w="2427" w:type="dxa"/>
            <w:gridSpan w:val="2"/>
            <w:vMerge w:val="restart"/>
          </w:tcPr>
          <w:p w:rsidR="009A5CDC" w:rsidRPr="001461D2" w:rsidRDefault="009A5CDC" w:rsidP="00A81B4F">
            <w:pPr>
              <w:jc w:val="center"/>
              <w:rPr>
                <w:rFonts w:ascii="Arial" w:hAnsi="Arial"/>
                <w:b/>
                <w:color w:val="FF0000"/>
                <w:sz w:val="16"/>
                <w:szCs w:val="16"/>
              </w:rPr>
            </w:pPr>
            <w:bookmarkStart w:id="0" w:name="_GoBack" w:colFirst="0" w:colLast="0"/>
            <w:r w:rsidRPr="001461D2">
              <w:rPr>
                <w:rFonts w:ascii="Arial" w:hAnsi="Arial"/>
                <w:b/>
                <w:color w:val="70AD47" w:themeColor="accent6"/>
                <w:sz w:val="16"/>
                <w:szCs w:val="16"/>
              </w:rPr>
              <w:t>Links to the School Values</w:t>
            </w:r>
          </w:p>
        </w:tc>
        <w:tc>
          <w:tcPr>
            <w:tcW w:w="2047" w:type="dxa"/>
            <w:tcBorders>
              <w:left w:val="single" w:sz="8" w:space="0" w:color="auto"/>
            </w:tcBorders>
            <w:shd w:val="clear" w:color="auto" w:fill="C5E0B3" w:themeFill="accent6" w:themeFillTint="66"/>
          </w:tcPr>
          <w:p w:rsidR="009A5CDC" w:rsidRDefault="009A5CDC" w:rsidP="00A81B4F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764373C" wp14:editId="2AA7B8CA">
                  <wp:extent cx="151130" cy="151130"/>
                  <wp:effectExtent l="0" t="0" r="1270" b="1270"/>
                  <wp:docPr id="233" name="Picture 233" descr="https://www.yourschoolgames.com/uploads/image/School_Games_-_SOTG_TEAMWORK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TEAMWORK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shd w:val="clear" w:color="auto" w:fill="C5E0B3" w:themeFill="accent6" w:themeFillTint="66"/>
          </w:tcPr>
          <w:p w:rsidR="009A5CDC" w:rsidRPr="00AF53AA" w:rsidRDefault="009A5CDC" w:rsidP="00A81B4F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F68D580" wp14:editId="73D39193">
                  <wp:extent cx="151130" cy="151130"/>
                  <wp:effectExtent l="0" t="0" r="1270" b="1270"/>
                  <wp:docPr id="234" name="Picture 234" descr="https://www.yourschoolgames.com/uploads/image/School_Games_-_SOTG_RESPECT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yourschoolgames.com/uploads/image/School_Games_-_SOTG_RESPECT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shd w:val="clear" w:color="auto" w:fill="C5E0B3" w:themeFill="accent6" w:themeFillTint="66"/>
          </w:tcPr>
          <w:p w:rsidR="009A5CDC" w:rsidRPr="00AF53AA" w:rsidRDefault="009A5CDC" w:rsidP="00A81B4F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6849AD5" wp14:editId="78349C8A">
                  <wp:extent cx="154646" cy="151130"/>
                  <wp:effectExtent l="0" t="0" r="0" b="1270"/>
                  <wp:docPr id="272" name="Picture 272" descr="https://www.yourschoolgames.com/uploads/image/School_Games_-_SOTG_SELF_BELIEF_icon_re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SELF_BELIEF_icon_re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9" cy="1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shd w:val="clear" w:color="auto" w:fill="C5E0B3" w:themeFill="accent6" w:themeFillTint="66"/>
          </w:tcPr>
          <w:p w:rsidR="009A5CDC" w:rsidRPr="00AF53AA" w:rsidRDefault="009A5CDC" w:rsidP="00A81B4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5665F0F" wp14:editId="13597EEB">
                  <wp:extent cx="165188" cy="151130"/>
                  <wp:effectExtent l="0" t="0" r="6350" b="1270"/>
                  <wp:docPr id="273" name="Picture 273" descr="https://www.yourschoolgames.com/uploads/image/School_Games_-_SOTG_PASSION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yourschoolgames.com/uploads/image/School_Games_-_SOTG_PASSION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4" cy="15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shd w:val="clear" w:color="auto" w:fill="C5E0B3" w:themeFill="accent6" w:themeFillTint="66"/>
          </w:tcPr>
          <w:p w:rsidR="009A5CDC" w:rsidRPr="00AF53AA" w:rsidRDefault="009A5CDC" w:rsidP="00A81B4F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B66C740" wp14:editId="60F6BFD5">
                  <wp:extent cx="161925" cy="151130"/>
                  <wp:effectExtent l="0" t="0" r="9525" b="1270"/>
                  <wp:docPr id="274" name="Picture 274" descr="https://www.yourschoolgames.com/uploads/image/School_Games_-_SOTG_DETERMINATION_icon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DETERMINATION_icon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shd w:val="clear" w:color="auto" w:fill="C5E0B3" w:themeFill="accent6" w:themeFillTint="66"/>
          </w:tcPr>
          <w:p w:rsidR="009A5CDC" w:rsidRDefault="009A5CDC" w:rsidP="00A81B4F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52A49A2" wp14:editId="7257C455">
                  <wp:extent cx="171450" cy="153591"/>
                  <wp:effectExtent l="0" t="0" r="0" b="0"/>
                  <wp:docPr id="275" name="Picture 275" descr="https://www.yourschoolgames.com/uploads/image/School_Games_-_SOTG_HONESTY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HONESTY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3" cy="16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CDC" w:rsidRPr="00AF53AA" w:rsidRDefault="009A5CDC" w:rsidP="00A81B4F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bookmarkEnd w:id="0"/>
      <w:tr w:rsidR="009A5CDC" w:rsidTr="00A81B4F">
        <w:trPr>
          <w:trHeight w:val="401"/>
        </w:trPr>
        <w:tc>
          <w:tcPr>
            <w:tcW w:w="2427" w:type="dxa"/>
            <w:gridSpan w:val="2"/>
            <w:vMerge/>
          </w:tcPr>
          <w:p w:rsidR="009A5CDC" w:rsidRDefault="009A5CDC" w:rsidP="00A81B4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47" w:type="dxa"/>
            <w:tcBorders>
              <w:left w:val="single" w:sz="8" w:space="0" w:color="auto"/>
            </w:tcBorders>
            <w:shd w:val="clear" w:color="auto" w:fill="C5E0B3" w:themeFill="accent6" w:themeFillTint="66"/>
          </w:tcPr>
          <w:p w:rsidR="009A5CDC" w:rsidRPr="001461D2" w:rsidRDefault="009A5CDC" w:rsidP="00A81B4F">
            <w:pPr>
              <w:contextualSpacing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Team Work</w:t>
            </w:r>
          </w:p>
        </w:tc>
        <w:tc>
          <w:tcPr>
            <w:tcW w:w="1684" w:type="dxa"/>
            <w:shd w:val="clear" w:color="auto" w:fill="C5E0B3" w:themeFill="accent6" w:themeFillTint="66"/>
          </w:tcPr>
          <w:p w:rsidR="009A5CDC" w:rsidRPr="001461D2" w:rsidRDefault="009A5CDC" w:rsidP="00A81B4F">
            <w:pPr>
              <w:contextualSpacing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Respect</w:t>
            </w:r>
          </w:p>
        </w:tc>
        <w:tc>
          <w:tcPr>
            <w:tcW w:w="1848" w:type="dxa"/>
            <w:shd w:val="clear" w:color="auto" w:fill="C5E0B3" w:themeFill="accent6" w:themeFillTint="66"/>
          </w:tcPr>
          <w:p w:rsidR="009A5CDC" w:rsidRPr="001461D2" w:rsidRDefault="009A5CDC" w:rsidP="00A81B4F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Self Belief</w:t>
            </w:r>
          </w:p>
        </w:tc>
        <w:tc>
          <w:tcPr>
            <w:tcW w:w="1858" w:type="dxa"/>
            <w:shd w:val="clear" w:color="auto" w:fill="C5E0B3" w:themeFill="accent6" w:themeFillTint="66"/>
          </w:tcPr>
          <w:p w:rsidR="009A5CDC" w:rsidRPr="001461D2" w:rsidRDefault="009A5CDC" w:rsidP="00A81B4F">
            <w:pPr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Passion</w:t>
            </w:r>
          </w:p>
        </w:tc>
        <w:tc>
          <w:tcPr>
            <w:tcW w:w="1858" w:type="dxa"/>
            <w:shd w:val="clear" w:color="auto" w:fill="C5E0B3" w:themeFill="accent6" w:themeFillTint="66"/>
          </w:tcPr>
          <w:p w:rsidR="009A5CDC" w:rsidRPr="001461D2" w:rsidRDefault="009A5CDC" w:rsidP="00A81B4F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 xml:space="preserve">Determination </w:t>
            </w:r>
          </w:p>
        </w:tc>
        <w:tc>
          <w:tcPr>
            <w:tcW w:w="2401" w:type="dxa"/>
            <w:shd w:val="clear" w:color="auto" w:fill="C5E0B3" w:themeFill="accent6" w:themeFillTint="66"/>
          </w:tcPr>
          <w:p w:rsidR="009A5CDC" w:rsidRPr="001461D2" w:rsidRDefault="009A5CDC" w:rsidP="00A81B4F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sz w:val="28"/>
                <w:szCs w:val="28"/>
                <w:vertAlign w:val="subscript"/>
              </w:rPr>
              <w:t>Honesty</w:t>
            </w:r>
          </w:p>
        </w:tc>
      </w:tr>
      <w:tr w:rsidR="003D4CA3" w:rsidTr="00F917E6">
        <w:trPr>
          <w:trHeight w:val="70"/>
        </w:trPr>
        <w:tc>
          <w:tcPr>
            <w:tcW w:w="2427" w:type="dxa"/>
            <w:gridSpan w:val="2"/>
          </w:tcPr>
          <w:p w:rsidR="003D4CA3" w:rsidRPr="00A2635F" w:rsidRDefault="003D4CA3" w:rsidP="00F917E6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D16451">
              <w:rPr>
                <w:rFonts w:ascii="Arial" w:hAnsi="Arial" w:cs="Arial"/>
                <w:b/>
                <w:sz w:val="19"/>
                <w:szCs w:val="19"/>
              </w:rPr>
              <w:t>Roles and responsibilities</w:t>
            </w:r>
          </w:p>
        </w:tc>
        <w:tc>
          <w:tcPr>
            <w:tcW w:w="11696" w:type="dxa"/>
            <w:gridSpan w:val="6"/>
          </w:tcPr>
          <w:p w:rsidR="003D4CA3" w:rsidRDefault="003D4CA3" w:rsidP="00F917E6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Class</w:t>
            </w:r>
            <w:r w:rsidR="005C289A">
              <w:rPr>
                <w:rFonts w:ascii="Arial" w:hAnsi="Arial" w:cs="Arial"/>
                <w:sz w:val="16"/>
                <w:szCs w:val="16"/>
              </w:rPr>
              <w:t xml:space="preserve"> monitors preparation-</w:t>
            </w:r>
            <w:r w:rsidR="00DF21E4">
              <w:rPr>
                <w:rFonts w:ascii="Arial" w:hAnsi="Arial" w:cs="Arial"/>
                <w:sz w:val="16"/>
                <w:szCs w:val="16"/>
              </w:rPr>
              <w:t>Establishing ti</w:t>
            </w:r>
            <w:r w:rsidR="005C289A">
              <w:rPr>
                <w:rFonts w:ascii="Arial" w:hAnsi="Arial" w:cs="Arial"/>
                <w:sz w:val="16"/>
                <w:szCs w:val="16"/>
              </w:rPr>
              <w:t>dy up routines</w:t>
            </w:r>
          </w:p>
          <w:p w:rsidR="00A2635F" w:rsidRDefault="00A2635F" w:rsidP="00F917E6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0BC4" w:rsidTr="00F917E6">
        <w:trPr>
          <w:trHeight w:val="330"/>
        </w:trPr>
        <w:tc>
          <w:tcPr>
            <w:tcW w:w="1704" w:type="dxa"/>
            <w:vMerge w:val="restart"/>
          </w:tcPr>
          <w:p w:rsidR="00A50BC4" w:rsidRDefault="00A50BC4" w:rsidP="00F917E6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D16451">
              <w:rPr>
                <w:rFonts w:ascii="Arial" w:hAnsi="Arial" w:cs="Arial"/>
                <w:b/>
                <w:sz w:val="19"/>
                <w:szCs w:val="19"/>
              </w:rPr>
              <w:t xml:space="preserve">Additional  opportunities and  </w:t>
            </w:r>
          </w:p>
          <w:p w:rsidR="00A50BC4" w:rsidRPr="00D16451" w:rsidRDefault="00A50BC4" w:rsidP="00F917E6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       </w:t>
            </w:r>
            <w:r w:rsidRPr="00D16451">
              <w:rPr>
                <w:rFonts w:ascii="Arial" w:hAnsi="Arial" w:cs="Arial"/>
                <w:b/>
                <w:sz w:val="19"/>
                <w:szCs w:val="19"/>
              </w:rPr>
              <w:t>experiences</w:t>
            </w:r>
          </w:p>
        </w:tc>
        <w:tc>
          <w:tcPr>
            <w:tcW w:w="723" w:type="dxa"/>
          </w:tcPr>
          <w:p w:rsidR="00A50BC4" w:rsidRDefault="00A50BC4" w:rsidP="00F917E6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Sport</w:t>
            </w:r>
          </w:p>
          <w:p w:rsidR="00A50BC4" w:rsidRPr="00D16451" w:rsidRDefault="00A50BC4" w:rsidP="00F917E6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1696" w:type="dxa"/>
            <w:gridSpan w:val="6"/>
          </w:tcPr>
          <w:p w:rsidR="00A50BC4" w:rsidRDefault="00A50BC4" w:rsidP="00F917E6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400C9">
              <w:rPr>
                <w:rFonts w:ascii="Arial" w:hAnsi="Arial" w:cs="Arial"/>
                <w:sz w:val="16"/>
                <w:szCs w:val="16"/>
              </w:rPr>
              <w:t xml:space="preserve">Funky Feet    </w:t>
            </w:r>
            <w:r w:rsidRPr="00E400C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="00A2635F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Pr="00E400C9">
              <w:rPr>
                <w:rFonts w:ascii="Arial" w:hAnsi="Arial" w:cs="Arial"/>
                <w:sz w:val="16"/>
                <w:szCs w:val="16"/>
              </w:rPr>
              <w:t>Yoga bugs</w:t>
            </w:r>
            <w:r w:rsidR="00A2635F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E400C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skills</w:t>
            </w:r>
            <w:r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="00A2635F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    </w:t>
            </w:r>
            <w:r w:rsidRPr="00480055">
              <w:rPr>
                <w:rFonts w:ascii="Arial" w:hAnsi="Arial" w:cs="Arial"/>
                <w:color w:val="000000" w:themeColor="text1"/>
                <w:sz w:val="16"/>
                <w:szCs w:val="16"/>
              </w:rPr>
              <w:t>Stay and play</w:t>
            </w:r>
            <w:r w:rsidR="00A2635F">
              <w:rPr>
                <w:rFonts w:ascii="Arial" w:hAnsi="Arial" w:cs="Arial"/>
                <w:color w:val="000000" w:themeColor="text1"/>
                <w:sz w:val="16"/>
                <w:szCs w:val="16"/>
              </w:rPr>
              <w:t>&gt; Mighty Warriors</w:t>
            </w:r>
          </w:p>
          <w:p w:rsidR="00A2635F" w:rsidRDefault="00A2635F" w:rsidP="00F917E6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A2635F" w:rsidRPr="00480055" w:rsidRDefault="00A2635F" w:rsidP="00F917E6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A50BC4" w:rsidRPr="00E400C9" w:rsidRDefault="00A50BC4" w:rsidP="00F917E6">
            <w:pPr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A50BC4" w:rsidTr="00F917E6">
        <w:trPr>
          <w:trHeight w:val="747"/>
        </w:trPr>
        <w:tc>
          <w:tcPr>
            <w:tcW w:w="1704" w:type="dxa"/>
            <w:vMerge/>
          </w:tcPr>
          <w:p w:rsidR="00A50BC4" w:rsidRPr="00D16451" w:rsidRDefault="00A50BC4" w:rsidP="00F917E6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23" w:type="dxa"/>
          </w:tcPr>
          <w:p w:rsidR="00A50BC4" w:rsidRPr="00D16451" w:rsidRDefault="00A50BC4" w:rsidP="00F917E6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Other</w:t>
            </w:r>
          </w:p>
        </w:tc>
        <w:tc>
          <w:tcPr>
            <w:tcW w:w="11696" w:type="dxa"/>
            <w:gridSpan w:val="6"/>
          </w:tcPr>
          <w:p w:rsidR="00A50BC4" w:rsidRPr="00A2635F" w:rsidRDefault="00A2635F" w:rsidP="00F917E6">
            <w:pPr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400C9">
              <w:rPr>
                <w:rFonts w:ascii="Arial" w:hAnsi="Arial" w:cs="Arial"/>
                <w:sz w:val="16"/>
                <w:szCs w:val="16"/>
              </w:rPr>
              <w:t>Signing Tots</w:t>
            </w:r>
            <w:r w:rsidRPr="00E400C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      Cross curricular -activities in the areas      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Key worker groups</w:t>
            </w:r>
            <w:r w:rsidRPr="00E400C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Learning outside the classroom</w:t>
            </w:r>
            <w:r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    </w:t>
            </w:r>
            <w:r w:rsidRPr="005653C0">
              <w:rPr>
                <w:rFonts w:ascii="Arial" w:hAnsi="Arial" w:cs="Arial"/>
                <w:color w:val="000000" w:themeColor="text1"/>
                <w:sz w:val="16"/>
                <w:szCs w:val="16"/>
              </w:rPr>
              <w:t>Early Words Together</w:t>
            </w:r>
          </w:p>
        </w:tc>
      </w:tr>
      <w:tr w:rsidR="00F917E6" w:rsidTr="001C1AFC">
        <w:trPr>
          <w:trHeight w:val="747"/>
        </w:trPr>
        <w:tc>
          <w:tcPr>
            <w:tcW w:w="14123" w:type="dxa"/>
            <w:gridSpan w:val="8"/>
          </w:tcPr>
          <w:p w:rsidR="00F917E6" w:rsidRPr="00D71546" w:rsidRDefault="00F917E6" w:rsidP="00F917E6">
            <w:pPr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101 things to do before leaving </w:t>
            </w:r>
            <w:proofErr w:type="spellStart"/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>Easterside</w:t>
            </w:r>
            <w:proofErr w:type="spellEnd"/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Academy</w:t>
            </w:r>
          </w:p>
          <w:p w:rsidR="00F917E6" w:rsidRDefault="00F917E6" w:rsidP="00F917E6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91D16" w:rsidRPr="00491D16" w:rsidRDefault="00491D16" w:rsidP="00491D16">
      <w:pPr>
        <w:rPr>
          <w:rFonts w:ascii="Arial" w:hAnsi="Arial" w:cs="Arial"/>
          <w:sz w:val="72"/>
          <w:szCs w:val="72"/>
        </w:rPr>
      </w:pPr>
    </w:p>
    <w:sectPr w:rsidR="00491D16" w:rsidRPr="00491D16" w:rsidSect="00B7250E">
      <w:headerReference w:type="default" r:id="rId21"/>
      <w:footerReference w:type="default" r:id="rId22"/>
      <w:pgSz w:w="16838" w:h="11906" w:orient="landscape"/>
      <w:pgMar w:top="1800" w:right="1440" w:bottom="1800" w:left="1440" w:header="720" w:footer="720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FBD" w:rsidRDefault="00807FBD" w:rsidP="00DC2D64">
    <w:pPr>
      <w:pStyle w:val="Footer"/>
      <w:rPr>
        <w:rFonts w:ascii="Arial" w:hAnsi="Arial" w:cs="Arial"/>
      </w:rPr>
    </w:pPr>
  </w:p>
  <w:p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019" w:rsidRDefault="00491D16" w:rsidP="009A1552">
    <w:pPr>
      <w:pStyle w:val="Head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-542290</wp:posOffset>
              </wp:positionH>
              <wp:positionV relativeFrom="paragraph">
                <wp:posOffset>-85090</wp:posOffset>
              </wp:positionV>
              <wp:extent cx="2184400" cy="871855"/>
              <wp:effectExtent l="0" t="0" r="635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871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57350" cy="915111"/>
                                <wp:effectExtent l="0" t="0" r="0" b="0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268" cy="921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7pt;margin-top:-6.7pt;width:172pt;height:68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57350" cy="915111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268" cy="921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23" name="Picture 23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A1552">
      <w:rPr>
        <w:rFonts w:ascii="Calibri" w:hAnsi="Calibri"/>
        <w:b/>
        <w:noProof/>
        <w:color w:val="FF0000"/>
        <w:sz w:val="52"/>
        <w:szCs w:val="52"/>
      </w:rPr>
      <w:t xml:space="preserve">                    Enrichments</w:t>
    </w:r>
  </w:p>
  <w:p w:rsidR="00B9792E" w:rsidRDefault="00B81FD9" w:rsidP="00B81FD9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                   </w:t>
    </w:r>
    <w:r w:rsidR="00A521F6">
      <w:rPr>
        <w:rFonts w:ascii="Arial" w:hAnsi="Arial" w:cs="Arial"/>
        <w:b/>
        <w:noProof/>
        <w:sz w:val="36"/>
        <w:szCs w:val="36"/>
      </w:rPr>
      <w:t xml:space="preserve">  </w:t>
    </w:r>
    <w:r>
      <w:rPr>
        <w:rFonts w:ascii="Arial" w:hAnsi="Arial" w:cs="Arial"/>
        <w:b/>
        <w:noProof/>
        <w:sz w:val="36"/>
        <w:szCs w:val="36"/>
      </w:rPr>
      <w:t xml:space="preserve"> Early Years</w:t>
    </w:r>
  </w:p>
  <w:p w:rsidR="00090E81" w:rsidRPr="002619C9" w:rsidRDefault="00090E81" w:rsidP="009A1552">
    <w:pPr>
      <w:pStyle w:val="Header"/>
      <w:rPr>
        <w:rFonts w:ascii="Arial" w:hAnsi="Arial" w:cs="Arial"/>
        <w:b/>
        <w:noProof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062F3"/>
    <w:multiLevelType w:val="hybridMultilevel"/>
    <w:tmpl w:val="BA98D61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C1554C"/>
    <w:multiLevelType w:val="hybridMultilevel"/>
    <w:tmpl w:val="3EBAC0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53790"/>
    <w:multiLevelType w:val="hybridMultilevel"/>
    <w:tmpl w:val="76A638F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E23BA"/>
    <w:multiLevelType w:val="hybridMultilevel"/>
    <w:tmpl w:val="7EF8532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391B56"/>
    <w:multiLevelType w:val="hybridMultilevel"/>
    <w:tmpl w:val="37DEA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E77270"/>
    <w:multiLevelType w:val="hybridMultilevel"/>
    <w:tmpl w:val="93FEFD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63B7D"/>
    <w:multiLevelType w:val="hybridMultilevel"/>
    <w:tmpl w:val="C4F4710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9400B4"/>
    <w:multiLevelType w:val="hybridMultilevel"/>
    <w:tmpl w:val="3072EE7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3A1897"/>
    <w:multiLevelType w:val="hybridMultilevel"/>
    <w:tmpl w:val="BCC684A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BBA68B2"/>
    <w:multiLevelType w:val="hybridMultilevel"/>
    <w:tmpl w:val="9B0C8614"/>
    <w:lvl w:ilvl="0" w:tplc="0809000B">
      <w:start w:val="1"/>
      <w:numFmt w:val="bullet"/>
      <w:lvlText w:val=""/>
      <w:lvlJc w:val="left"/>
      <w:pPr>
        <w:ind w:left="73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"/>
  </w:num>
  <w:num w:numId="5">
    <w:abstractNumId w:val="4"/>
  </w:num>
  <w:num w:numId="6">
    <w:abstractNumId w:val="5"/>
  </w:num>
  <w:num w:numId="7">
    <w:abstractNumId w:val="7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noPunctuationKerning/>
  <w:characterSpacingControl w:val="doNotCompress"/>
  <w:hdrShapeDefaults>
    <o:shapedefaults v:ext="edit" spidmax="5632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23327"/>
    <w:rsid w:val="00025479"/>
    <w:rsid w:val="000636F9"/>
    <w:rsid w:val="0006588E"/>
    <w:rsid w:val="000668FF"/>
    <w:rsid w:val="00077AB6"/>
    <w:rsid w:val="00090E81"/>
    <w:rsid w:val="000A0323"/>
    <w:rsid w:val="000D4AB7"/>
    <w:rsid w:val="000F2547"/>
    <w:rsid w:val="000F3CB5"/>
    <w:rsid w:val="0010181A"/>
    <w:rsid w:val="00101CE8"/>
    <w:rsid w:val="00126526"/>
    <w:rsid w:val="00150554"/>
    <w:rsid w:val="0015111A"/>
    <w:rsid w:val="00196B6F"/>
    <w:rsid w:val="001B7AFC"/>
    <w:rsid w:val="001C6EB0"/>
    <w:rsid w:val="001E2107"/>
    <w:rsid w:val="001F22C8"/>
    <w:rsid w:val="00207661"/>
    <w:rsid w:val="00211B2D"/>
    <w:rsid w:val="002319F8"/>
    <w:rsid w:val="00246D9C"/>
    <w:rsid w:val="002619C9"/>
    <w:rsid w:val="0026285F"/>
    <w:rsid w:val="0027074A"/>
    <w:rsid w:val="00295628"/>
    <w:rsid w:val="002A3109"/>
    <w:rsid w:val="002B219D"/>
    <w:rsid w:val="002B71CD"/>
    <w:rsid w:val="002D7988"/>
    <w:rsid w:val="002F2A1E"/>
    <w:rsid w:val="00327633"/>
    <w:rsid w:val="003314C7"/>
    <w:rsid w:val="00343AE5"/>
    <w:rsid w:val="00352008"/>
    <w:rsid w:val="0038106F"/>
    <w:rsid w:val="003B4576"/>
    <w:rsid w:val="003C4B04"/>
    <w:rsid w:val="003D4CA3"/>
    <w:rsid w:val="00424A2E"/>
    <w:rsid w:val="004373E3"/>
    <w:rsid w:val="00446071"/>
    <w:rsid w:val="004678B7"/>
    <w:rsid w:val="00471377"/>
    <w:rsid w:val="00480055"/>
    <w:rsid w:val="00491D16"/>
    <w:rsid w:val="0049660B"/>
    <w:rsid w:val="004A1182"/>
    <w:rsid w:val="004A6294"/>
    <w:rsid w:val="004B76DD"/>
    <w:rsid w:val="004E61E1"/>
    <w:rsid w:val="00500C96"/>
    <w:rsid w:val="0050621A"/>
    <w:rsid w:val="00510ED4"/>
    <w:rsid w:val="00520403"/>
    <w:rsid w:val="00521322"/>
    <w:rsid w:val="0056516B"/>
    <w:rsid w:val="005653C0"/>
    <w:rsid w:val="00567F1D"/>
    <w:rsid w:val="0057630E"/>
    <w:rsid w:val="005A6211"/>
    <w:rsid w:val="005C289A"/>
    <w:rsid w:val="005D7795"/>
    <w:rsid w:val="006248AF"/>
    <w:rsid w:val="006307F5"/>
    <w:rsid w:val="0063321B"/>
    <w:rsid w:val="00636922"/>
    <w:rsid w:val="00665353"/>
    <w:rsid w:val="006B251F"/>
    <w:rsid w:val="006D05AF"/>
    <w:rsid w:val="006E1A43"/>
    <w:rsid w:val="007D4A7B"/>
    <w:rsid w:val="007E229C"/>
    <w:rsid w:val="007F0DD4"/>
    <w:rsid w:val="0080093B"/>
    <w:rsid w:val="00806BE1"/>
    <w:rsid w:val="00807FBD"/>
    <w:rsid w:val="00840CDC"/>
    <w:rsid w:val="008473FB"/>
    <w:rsid w:val="008939BA"/>
    <w:rsid w:val="008B4219"/>
    <w:rsid w:val="008F1A6E"/>
    <w:rsid w:val="009505E6"/>
    <w:rsid w:val="00950BBC"/>
    <w:rsid w:val="00993470"/>
    <w:rsid w:val="009A1552"/>
    <w:rsid w:val="009A4990"/>
    <w:rsid w:val="009A5CDC"/>
    <w:rsid w:val="009B5A2D"/>
    <w:rsid w:val="009C7DB3"/>
    <w:rsid w:val="009D0066"/>
    <w:rsid w:val="009D26C9"/>
    <w:rsid w:val="009D4461"/>
    <w:rsid w:val="009E4516"/>
    <w:rsid w:val="009E5AEB"/>
    <w:rsid w:val="00A02424"/>
    <w:rsid w:val="00A132A8"/>
    <w:rsid w:val="00A171FF"/>
    <w:rsid w:val="00A208DB"/>
    <w:rsid w:val="00A2635F"/>
    <w:rsid w:val="00A3658B"/>
    <w:rsid w:val="00A50BC4"/>
    <w:rsid w:val="00A521F6"/>
    <w:rsid w:val="00A53566"/>
    <w:rsid w:val="00A53F17"/>
    <w:rsid w:val="00A81B4F"/>
    <w:rsid w:val="00A96023"/>
    <w:rsid w:val="00AF074F"/>
    <w:rsid w:val="00AF4EE8"/>
    <w:rsid w:val="00AF53AA"/>
    <w:rsid w:val="00AF5CDB"/>
    <w:rsid w:val="00AF7355"/>
    <w:rsid w:val="00B05BA5"/>
    <w:rsid w:val="00B22246"/>
    <w:rsid w:val="00B23ADA"/>
    <w:rsid w:val="00B25C1C"/>
    <w:rsid w:val="00B43A76"/>
    <w:rsid w:val="00B43D36"/>
    <w:rsid w:val="00B643F3"/>
    <w:rsid w:val="00B7250E"/>
    <w:rsid w:val="00B81FD9"/>
    <w:rsid w:val="00B9792E"/>
    <w:rsid w:val="00BA28B1"/>
    <w:rsid w:val="00BB292E"/>
    <w:rsid w:val="00BB7734"/>
    <w:rsid w:val="00BC7C09"/>
    <w:rsid w:val="00BD02EC"/>
    <w:rsid w:val="00C11322"/>
    <w:rsid w:val="00C166B0"/>
    <w:rsid w:val="00C4661B"/>
    <w:rsid w:val="00C71C9A"/>
    <w:rsid w:val="00C75FC1"/>
    <w:rsid w:val="00C87B21"/>
    <w:rsid w:val="00C945A6"/>
    <w:rsid w:val="00CA5C1D"/>
    <w:rsid w:val="00CB197F"/>
    <w:rsid w:val="00CC13E5"/>
    <w:rsid w:val="00CC681E"/>
    <w:rsid w:val="00D12EBD"/>
    <w:rsid w:val="00D139A4"/>
    <w:rsid w:val="00D16451"/>
    <w:rsid w:val="00D24787"/>
    <w:rsid w:val="00D25208"/>
    <w:rsid w:val="00D6480D"/>
    <w:rsid w:val="00D8438C"/>
    <w:rsid w:val="00D957C6"/>
    <w:rsid w:val="00DC2D64"/>
    <w:rsid w:val="00DF21E4"/>
    <w:rsid w:val="00E10BF9"/>
    <w:rsid w:val="00E305AF"/>
    <w:rsid w:val="00E32460"/>
    <w:rsid w:val="00E400C9"/>
    <w:rsid w:val="00E420DF"/>
    <w:rsid w:val="00E42B86"/>
    <w:rsid w:val="00E70027"/>
    <w:rsid w:val="00EA4FE7"/>
    <w:rsid w:val="00EE5084"/>
    <w:rsid w:val="00F04019"/>
    <w:rsid w:val="00F237AD"/>
    <w:rsid w:val="00F42A16"/>
    <w:rsid w:val="00F82F41"/>
    <w:rsid w:val="00F917E6"/>
    <w:rsid w:val="00FD3814"/>
    <w:rsid w:val="00FD65F8"/>
    <w:rsid w:val="00FE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>
      <o:colormenu v:ext="edit" strokecolor="none"/>
    </o:shapedefaults>
    <o:shapelayout v:ext="edit">
      <o:idmap v:ext="edit" data="1"/>
    </o:shapelayout>
  </w:shapeDefaults>
  <w:decimalSymbol w:val="."/>
  <w:listSeparator w:val=",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uiPriority w:val="34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8.jpg"/><Relationship Id="rId1" Type="http://schemas.openxmlformats.org/officeDocument/2006/relationships/image" Target="media/image15.jpg"/><Relationship Id="rId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3</TotalTime>
  <Pages>3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Thomas, C</cp:lastModifiedBy>
  <cp:revision>6</cp:revision>
  <cp:lastPrinted>2021-04-29T08:33:00Z</cp:lastPrinted>
  <dcterms:created xsi:type="dcterms:W3CDTF">2021-06-27T18:41:00Z</dcterms:created>
  <dcterms:modified xsi:type="dcterms:W3CDTF">2021-07-01T08:22:00Z</dcterms:modified>
</cp:coreProperties>
</file>