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97F" w:rsidRPr="000F2547" w:rsidRDefault="00CB197F" w:rsidP="000636F9">
      <w:pPr>
        <w:rPr>
          <w:rFonts w:ascii="Arial" w:hAnsi="Arial"/>
          <w:sz w:val="16"/>
          <w:szCs w:val="16"/>
        </w:rPr>
      </w:pPr>
    </w:p>
    <w:tbl>
      <w:tblPr>
        <w:tblStyle w:val="TableGrid"/>
        <w:tblpPr w:leftFromText="180" w:rightFromText="180" w:horzAnchor="margin" w:tblpXSpec="center" w:tblpY="240"/>
        <w:tblW w:w="15309" w:type="dxa"/>
        <w:tblLook w:val="04A0" w:firstRow="1" w:lastRow="0" w:firstColumn="1" w:lastColumn="0" w:noHBand="0" w:noVBand="1"/>
      </w:tblPr>
      <w:tblGrid>
        <w:gridCol w:w="1609"/>
        <w:gridCol w:w="1749"/>
        <w:gridCol w:w="750"/>
        <w:gridCol w:w="2010"/>
        <w:gridCol w:w="1803"/>
        <w:gridCol w:w="1739"/>
        <w:gridCol w:w="1874"/>
        <w:gridCol w:w="1856"/>
        <w:gridCol w:w="1919"/>
      </w:tblGrid>
      <w:tr w:rsidR="00F931CC" w:rsidTr="00350D59">
        <w:tc>
          <w:tcPr>
            <w:tcW w:w="1609" w:type="dxa"/>
            <w:vMerge w:val="restart"/>
          </w:tcPr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Pr="00932F00" w:rsidRDefault="00F931CC" w:rsidP="00350D59">
            <w:pPr>
              <w:rPr>
                <w:rFonts w:ascii="Arial" w:hAnsi="Arial"/>
                <w:b/>
                <w:i/>
                <w:sz w:val="36"/>
                <w:szCs w:val="36"/>
              </w:rPr>
            </w:pPr>
            <w:r>
              <w:rPr>
                <w:rFonts w:ascii="Arial" w:hAnsi="Arial"/>
                <w:b/>
                <w:i/>
                <w:sz w:val="36"/>
                <w:szCs w:val="36"/>
              </w:rPr>
              <w:t xml:space="preserve">     </w:t>
            </w:r>
          </w:p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Pr="001B4D2A" w:rsidRDefault="00F931CC" w:rsidP="00350D59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i/>
                <w:sz w:val="36"/>
                <w:szCs w:val="36"/>
              </w:rPr>
              <w:t xml:space="preserve">  </w:t>
            </w:r>
            <w:r w:rsidRPr="001B4D2A">
              <w:rPr>
                <w:rFonts w:ascii="Arial" w:hAnsi="Arial"/>
                <w:b/>
              </w:rPr>
              <w:t>Cycle 1</w:t>
            </w: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/>
              </w:rPr>
            </w:pPr>
          </w:p>
        </w:tc>
        <w:tc>
          <w:tcPr>
            <w:tcW w:w="2499" w:type="dxa"/>
            <w:gridSpan w:val="2"/>
          </w:tcPr>
          <w:p w:rsidR="00F931CC" w:rsidRPr="00AF53AA" w:rsidRDefault="00F931CC" w:rsidP="00350D59">
            <w:pPr>
              <w:rPr>
                <w:rFonts w:ascii="Arial" w:hAnsi="Arial"/>
                <w:color w:val="FF0000"/>
              </w:rPr>
            </w:pPr>
          </w:p>
        </w:tc>
        <w:tc>
          <w:tcPr>
            <w:tcW w:w="2010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Autumn 1</w:t>
            </w:r>
          </w:p>
        </w:tc>
        <w:tc>
          <w:tcPr>
            <w:tcW w:w="1803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Autumn 2</w:t>
            </w:r>
          </w:p>
        </w:tc>
        <w:tc>
          <w:tcPr>
            <w:tcW w:w="1739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Spring1</w:t>
            </w:r>
          </w:p>
        </w:tc>
        <w:tc>
          <w:tcPr>
            <w:tcW w:w="1874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Spring 2</w:t>
            </w:r>
          </w:p>
        </w:tc>
        <w:tc>
          <w:tcPr>
            <w:tcW w:w="1856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Summer 1</w:t>
            </w:r>
          </w:p>
        </w:tc>
        <w:tc>
          <w:tcPr>
            <w:tcW w:w="1919" w:type="dxa"/>
            <w:shd w:val="clear" w:color="auto" w:fill="DEEAF6" w:themeFill="accent1" w:themeFillTint="33"/>
          </w:tcPr>
          <w:p w:rsidR="00F931CC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Summer 2</w:t>
            </w:r>
          </w:p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</w:p>
        </w:tc>
      </w:tr>
      <w:tr w:rsidR="00F931CC" w:rsidTr="00350D59">
        <w:tc>
          <w:tcPr>
            <w:tcW w:w="1609" w:type="dxa"/>
            <w:vMerge/>
          </w:tcPr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  <w:vMerge w:val="restart"/>
          </w:tcPr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/>
                <w:b/>
                <w:color w:val="FF0000"/>
                <w:sz w:val="20"/>
                <w:szCs w:val="20"/>
              </w:rPr>
              <w:t>Memorable Experience</w:t>
            </w:r>
          </w:p>
        </w:tc>
        <w:tc>
          <w:tcPr>
            <w:tcW w:w="2010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Hancock Museum </w:t>
            </w:r>
          </w:p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803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>Queen comes to tea – tea party.</w:t>
            </w:r>
          </w:p>
        </w:tc>
        <w:tc>
          <w:tcPr>
            <w:tcW w:w="1739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>Animal experience in school.</w:t>
            </w:r>
          </w:p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874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>Butterfly World</w:t>
            </w:r>
          </w:p>
        </w:tc>
        <w:tc>
          <w:tcPr>
            <w:tcW w:w="1856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Raby Castle </w:t>
            </w:r>
          </w:p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919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>Grace Darling Museum</w:t>
            </w:r>
          </w:p>
        </w:tc>
      </w:tr>
      <w:tr w:rsidR="00F931CC" w:rsidTr="00350D59">
        <w:trPr>
          <w:trHeight w:val="1487"/>
        </w:trPr>
        <w:tc>
          <w:tcPr>
            <w:tcW w:w="1609" w:type="dxa"/>
            <w:vMerge/>
          </w:tcPr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  <w:vMerge/>
          </w:tcPr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4EBBA6F1" wp14:editId="1000409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131445</wp:posOffset>
                  </wp:positionV>
                  <wp:extent cx="942975" cy="634365"/>
                  <wp:effectExtent l="0" t="0" r="9525" b="0"/>
                  <wp:wrapTight wrapText="bothSides">
                    <wp:wrapPolygon edited="0">
                      <wp:start x="0" y="0"/>
                      <wp:lineTo x="0" y="20757"/>
                      <wp:lineTo x="21382" y="20757"/>
                      <wp:lineTo x="2138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3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74BAE746" wp14:editId="41476363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153035</wp:posOffset>
                  </wp:positionV>
                  <wp:extent cx="87630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1130" y="21278"/>
                      <wp:lineTo x="2113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9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6ABCA9A6" wp14:editId="62C53997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131445</wp:posOffset>
                  </wp:positionV>
                  <wp:extent cx="704850" cy="660400"/>
                  <wp:effectExtent l="0" t="0" r="0" b="6350"/>
                  <wp:wrapTight wrapText="bothSides">
                    <wp:wrapPolygon edited="0">
                      <wp:start x="0" y="0"/>
                      <wp:lineTo x="0" y="21185"/>
                      <wp:lineTo x="21016" y="21185"/>
                      <wp:lineTo x="2101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4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433F5276" wp14:editId="6F4B555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102870</wp:posOffset>
                  </wp:positionV>
                  <wp:extent cx="963295" cy="688975"/>
                  <wp:effectExtent l="0" t="0" r="8255" b="0"/>
                  <wp:wrapTight wrapText="bothSides">
                    <wp:wrapPolygon edited="0">
                      <wp:start x="0" y="0"/>
                      <wp:lineTo x="0" y="20903"/>
                      <wp:lineTo x="21358" y="20903"/>
                      <wp:lineTo x="2135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6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381556E6" wp14:editId="25B398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124460</wp:posOffset>
                  </wp:positionV>
                  <wp:extent cx="965200" cy="640715"/>
                  <wp:effectExtent l="0" t="0" r="6350" b="6985"/>
                  <wp:wrapTight wrapText="bothSides">
                    <wp:wrapPolygon edited="0">
                      <wp:start x="0" y="0"/>
                      <wp:lineTo x="0" y="21193"/>
                      <wp:lineTo x="21316" y="21193"/>
                      <wp:lineTo x="2131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9" w:type="dxa"/>
          </w:tcPr>
          <w:p w:rsidR="00F931CC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75E4181A" wp14:editId="4A7D8346">
                  <wp:extent cx="853440" cy="600075"/>
                  <wp:effectExtent l="0" t="0" r="381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14" cy="602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F931CC" w:rsidTr="00350D59">
        <w:trPr>
          <w:trHeight w:val="1542"/>
        </w:trPr>
        <w:tc>
          <w:tcPr>
            <w:tcW w:w="1609" w:type="dxa"/>
            <w:vMerge/>
          </w:tcPr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</w:tcPr>
          <w:p w:rsidR="00F931CC" w:rsidRPr="006D56CC" w:rsidRDefault="00F931CC" w:rsidP="00350D59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6D56CC" w:rsidRDefault="00F931CC" w:rsidP="00350D59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D56CC">
              <w:rPr>
                <w:rFonts w:ascii="Arial" w:hAnsi="Arial"/>
                <w:b/>
                <w:sz w:val="20"/>
                <w:szCs w:val="20"/>
              </w:rPr>
              <w:t>Careers</w:t>
            </w:r>
          </w:p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D56CC">
              <w:rPr>
                <w:rFonts w:ascii="Arial" w:hAnsi="Arial"/>
                <w:b/>
                <w:sz w:val="20"/>
                <w:szCs w:val="20"/>
              </w:rPr>
              <w:t>Experiences</w:t>
            </w:r>
          </w:p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010" w:type="dxa"/>
          </w:tcPr>
          <w:p w:rsidR="00F931CC" w:rsidRPr="003979CE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979CE">
              <w:rPr>
                <w:rFonts w:ascii="Arial" w:hAnsi="Arial" w:cs="Arial"/>
                <w:b/>
                <w:sz w:val="16"/>
                <w:szCs w:val="16"/>
              </w:rPr>
              <w:t>How did dinosaurs become extinct?</w:t>
            </w:r>
          </w:p>
          <w:p w:rsidR="00F931CC" w:rsidRDefault="00F931CC" w:rsidP="00350D59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F931CC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Enterprise opportunity</w:t>
            </w:r>
          </w:p>
          <w:p w:rsidR="00F931CC" w:rsidRPr="00E50A9A" w:rsidRDefault="00F931CC" w:rsidP="00350D59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9924FA">
              <w:rPr>
                <w:rFonts w:ascii="Arial" w:hAnsi="Arial" w:cs="Arial"/>
                <w:sz w:val="16"/>
                <w:szCs w:val="16"/>
              </w:rPr>
              <w:t>Class museum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9924F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-Money making project</w:t>
            </w:r>
          </w:p>
          <w:p w:rsidR="00F931CC" w:rsidRPr="00AF53AA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</w:p>
          <w:p w:rsidR="00F931CC" w:rsidRPr="003979CE" w:rsidRDefault="00F931CC" w:rsidP="00350D5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3" w:type="dxa"/>
          </w:tcPr>
          <w:p w:rsidR="00F931CC" w:rsidRPr="00525C7E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25C7E">
              <w:rPr>
                <w:rFonts w:ascii="Arial" w:hAnsi="Arial" w:cs="Arial"/>
                <w:b/>
                <w:sz w:val="16"/>
                <w:szCs w:val="16"/>
              </w:rPr>
              <w:t>Why did London burn down?</w:t>
            </w:r>
          </w:p>
          <w:p w:rsidR="00F931CC" w:rsidRPr="009924FA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931CC" w:rsidRPr="009924FA" w:rsidRDefault="00F931CC" w:rsidP="00350D59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9924FA">
              <w:rPr>
                <w:rFonts w:ascii="Arial" w:hAnsi="Arial" w:cs="Arial"/>
                <w:sz w:val="16"/>
                <w:szCs w:val="16"/>
              </w:rPr>
              <w:t>Ambassador visit</w:t>
            </w:r>
            <w:r>
              <w:rPr>
                <w:rFonts w:ascii="Arial" w:hAnsi="Arial" w:cs="Arial"/>
                <w:sz w:val="16"/>
                <w:szCs w:val="16"/>
              </w:rPr>
              <w:t>(Civil Engineer)</w:t>
            </w:r>
          </w:p>
        </w:tc>
        <w:tc>
          <w:tcPr>
            <w:tcW w:w="1739" w:type="dxa"/>
          </w:tcPr>
          <w:p w:rsidR="00F931CC" w:rsidRPr="009924FA" w:rsidRDefault="00F931CC" w:rsidP="00350D59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924FA">
              <w:rPr>
                <w:rFonts w:ascii="Arial" w:hAnsi="Arial" w:cs="Arial"/>
                <w:b/>
                <w:sz w:val="16"/>
                <w:szCs w:val="16"/>
              </w:rPr>
              <w:t>Who helps to keep us healthy?</w:t>
            </w:r>
          </w:p>
          <w:p w:rsidR="00F931CC" w:rsidRDefault="00F931CC" w:rsidP="00350D5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31CC" w:rsidRPr="009924FA" w:rsidRDefault="00F931CC" w:rsidP="00350D59">
            <w:pPr>
              <w:pStyle w:val="ListParagraph"/>
              <w:numPr>
                <w:ilvl w:val="0"/>
                <w:numId w:val="14"/>
              </w:numPr>
              <w:ind w:left="360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24FA">
              <w:rPr>
                <w:rFonts w:ascii="Arial" w:hAnsi="Arial" w:cs="Arial"/>
                <w:sz w:val="16"/>
                <w:szCs w:val="16"/>
              </w:rPr>
              <w:t>School nurse</w:t>
            </w:r>
          </w:p>
          <w:p w:rsidR="00F931CC" w:rsidRPr="00AF53AA" w:rsidRDefault="00F931CC" w:rsidP="00350D5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31CC" w:rsidRPr="009924FA" w:rsidRDefault="00F931CC" w:rsidP="00350D59">
            <w:pPr>
              <w:pStyle w:val="ListParagraph"/>
              <w:numPr>
                <w:ilvl w:val="0"/>
                <w:numId w:val="14"/>
              </w:numPr>
              <w:ind w:left="360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24FA">
              <w:rPr>
                <w:rFonts w:ascii="Arial" w:hAnsi="Arial" w:cs="Arial"/>
                <w:sz w:val="16"/>
                <w:szCs w:val="16"/>
              </w:rPr>
              <w:t>Dental service</w:t>
            </w:r>
          </w:p>
          <w:p w:rsidR="00F931CC" w:rsidRPr="002444BB" w:rsidRDefault="00F931CC" w:rsidP="00350D5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4" w:type="dxa"/>
          </w:tcPr>
          <w:p w:rsidR="00F931CC" w:rsidRDefault="00F931CC" w:rsidP="00350D59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What can we do with money?</w:t>
            </w:r>
          </w:p>
          <w:p w:rsidR="00F931CC" w:rsidRDefault="00F931CC" w:rsidP="00350D59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931CC" w:rsidRDefault="00F931CC" w:rsidP="00350D5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24FA">
              <w:rPr>
                <w:rFonts w:ascii="Arial" w:hAnsi="Arial" w:cs="Arial"/>
                <w:sz w:val="16"/>
                <w:szCs w:val="16"/>
              </w:rPr>
              <w:t>Mrs Cooper  ABM</w:t>
            </w:r>
          </w:p>
          <w:p w:rsidR="00F931CC" w:rsidRPr="00977570" w:rsidRDefault="00F931CC" w:rsidP="00350D5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(school budget)</w:t>
            </w:r>
          </w:p>
        </w:tc>
        <w:tc>
          <w:tcPr>
            <w:tcW w:w="1856" w:type="dxa"/>
          </w:tcPr>
          <w:p w:rsidR="00F931CC" w:rsidRPr="009924FA" w:rsidRDefault="00F931CC" w:rsidP="00350D59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924FA">
              <w:rPr>
                <w:rFonts w:ascii="Arial" w:hAnsi="Arial" w:cs="Arial"/>
                <w:b/>
                <w:sz w:val="16"/>
                <w:szCs w:val="16"/>
              </w:rPr>
              <w:t>Who helps to keep us safe?</w:t>
            </w:r>
          </w:p>
          <w:p w:rsidR="00F931CC" w:rsidRDefault="00F931CC" w:rsidP="00350D5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31CC" w:rsidRPr="009924FA" w:rsidRDefault="00F931CC" w:rsidP="00350D59">
            <w:pPr>
              <w:pStyle w:val="ListParagraph"/>
              <w:numPr>
                <w:ilvl w:val="0"/>
                <w:numId w:val="15"/>
              </w:num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24FA">
              <w:rPr>
                <w:rFonts w:ascii="Arial" w:hAnsi="Arial" w:cs="Arial"/>
                <w:sz w:val="16"/>
                <w:szCs w:val="16"/>
              </w:rPr>
              <w:t>Great North Ambulance</w:t>
            </w:r>
          </w:p>
        </w:tc>
        <w:tc>
          <w:tcPr>
            <w:tcW w:w="1919" w:type="dxa"/>
          </w:tcPr>
          <w:p w:rsidR="00F931CC" w:rsidRPr="009924FA" w:rsidRDefault="00F931CC" w:rsidP="00350D59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924FA">
              <w:rPr>
                <w:rFonts w:ascii="Arial" w:hAnsi="Arial" w:cs="Arial"/>
                <w:b/>
                <w:sz w:val="16"/>
                <w:szCs w:val="16"/>
              </w:rPr>
              <w:t>How can we look after each other and the world?</w:t>
            </w:r>
          </w:p>
          <w:p w:rsidR="00F931CC" w:rsidRDefault="00F931CC" w:rsidP="00350D5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F931CC" w:rsidRDefault="00F931CC" w:rsidP="00350D59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9924FA">
              <w:rPr>
                <w:rFonts w:ascii="Arial" w:hAnsi="Arial" w:cs="Arial"/>
                <w:sz w:val="16"/>
                <w:szCs w:val="16"/>
              </w:rPr>
              <w:t>Red Cross</w:t>
            </w:r>
          </w:p>
          <w:p w:rsidR="00F931CC" w:rsidRPr="006D56CC" w:rsidRDefault="00F931CC" w:rsidP="00350D59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D56CC">
              <w:rPr>
                <w:rFonts w:ascii="Arial" w:hAnsi="Arial" w:cs="Arial"/>
                <w:sz w:val="16"/>
                <w:szCs w:val="16"/>
              </w:rPr>
              <w:t>Tollesby</w:t>
            </w:r>
            <w:proofErr w:type="spellEnd"/>
            <w:r w:rsidRPr="006D56CC">
              <w:rPr>
                <w:rFonts w:ascii="Arial" w:hAnsi="Arial" w:cs="Arial"/>
                <w:sz w:val="16"/>
                <w:szCs w:val="16"/>
              </w:rPr>
              <w:t xml:space="preserve"> Home Care worker</w:t>
            </w:r>
          </w:p>
        </w:tc>
      </w:tr>
      <w:tr w:rsidR="00F931CC" w:rsidTr="00350D59">
        <w:trPr>
          <w:trHeight w:val="1438"/>
        </w:trPr>
        <w:tc>
          <w:tcPr>
            <w:tcW w:w="1609" w:type="dxa"/>
            <w:vMerge/>
          </w:tcPr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</w:tcPr>
          <w:p w:rsidR="00F931CC" w:rsidRPr="006D56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D56CC">
              <w:rPr>
                <w:rFonts w:ascii="Arial" w:hAnsi="Arial"/>
                <w:b/>
                <w:sz w:val="20"/>
                <w:szCs w:val="20"/>
              </w:rPr>
              <w:t>Cultural Days</w:t>
            </w:r>
          </w:p>
        </w:tc>
        <w:tc>
          <w:tcPr>
            <w:tcW w:w="2010" w:type="dxa"/>
          </w:tcPr>
          <w:p w:rsidR="00F931CC" w:rsidRDefault="00F931CC" w:rsidP="00350D5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3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Kristen ITC" w:hAnsi="Kristen ITC" w:cs="Arial"/>
                <w:noProof/>
                <w:sz w:val="14"/>
                <w:szCs w:val="14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4C21E893" wp14:editId="4BE4289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191770</wp:posOffset>
                  </wp:positionV>
                  <wp:extent cx="781050" cy="523679"/>
                  <wp:effectExtent l="0" t="0" r="0" b="0"/>
                  <wp:wrapTight wrapText="bothSides">
                    <wp:wrapPolygon edited="0">
                      <wp:start x="0" y="0"/>
                      <wp:lineTo x="0" y="20447"/>
                      <wp:lineTo x="21073" y="20447"/>
                      <wp:lineTo x="21073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2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56CC">
              <w:rPr>
                <w:rFonts w:ascii="Arial" w:hAnsi="Arial" w:cs="Arial"/>
                <w:b/>
                <w:sz w:val="16"/>
                <w:szCs w:val="16"/>
              </w:rPr>
              <w:t>France</w:t>
            </w:r>
          </w:p>
          <w:p w:rsidR="00F931CC" w:rsidRPr="00AF53AA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9" w:type="dxa"/>
          </w:tcPr>
          <w:p w:rsidR="00F931CC" w:rsidRPr="00AF53AA" w:rsidRDefault="00F931CC" w:rsidP="00350D5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4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0AF5225D" wp14:editId="7933FB8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140335</wp:posOffset>
                  </wp:positionV>
                  <wp:extent cx="819150" cy="573405"/>
                  <wp:effectExtent l="0" t="0" r="0" b="0"/>
                  <wp:wrapTight wrapText="bothSides">
                    <wp:wrapPolygon edited="0">
                      <wp:start x="0" y="0"/>
                      <wp:lineTo x="0" y="20811"/>
                      <wp:lineTo x="21098" y="20811"/>
                      <wp:lineTo x="21098" y="0"/>
                      <wp:lineTo x="0" y="0"/>
                    </wp:wrapPolygon>
                  </wp:wrapTight>
                  <wp:docPr id="27" name="Picture 27" descr="File:Flag of Brazil.sv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e:Flag of Brazil.sv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56CC">
              <w:rPr>
                <w:rFonts w:ascii="Arial" w:hAnsi="Arial" w:cs="Arial"/>
                <w:b/>
                <w:sz w:val="16"/>
                <w:szCs w:val="16"/>
              </w:rPr>
              <w:t xml:space="preserve">Brazil </w:t>
            </w:r>
          </w:p>
          <w:p w:rsidR="00F931CC" w:rsidRPr="00AF53AA" w:rsidRDefault="00F931CC" w:rsidP="00350D5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6" w:type="dxa"/>
          </w:tcPr>
          <w:p w:rsidR="00F931CC" w:rsidRPr="00AF53AA" w:rsidRDefault="00F931CC" w:rsidP="00350D5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9" w:type="dxa"/>
          </w:tcPr>
          <w:p w:rsidR="00F931CC" w:rsidRPr="006D56CC" w:rsidRDefault="00F931CC" w:rsidP="00350D59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6D56CC">
              <w:rPr>
                <w:rFonts w:ascii="Arial" w:hAnsi="Arial" w:cs="Arial"/>
                <w:b/>
                <w:sz w:val="16"/>
                <w:szCs w:val="16"/>
              </w:rPr>
              <w:t>Spain</w:t>
            </w:r>
            <w:r w:rsidRPr="006D56CC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5A45A7FC" wp14:editId="3D4A5A1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192405</wp:posOffset>
                  </wp:positionV>
                  <wp:extent cx="74295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1046" y="20769"/>
                      <wp:lineTo x="21046" y="0"/>
                      <wp:lineTo x="0" y="0"/>
                    </wp:wrapPolygon>
                  </wp:wrapTight>
                  <wp:docPr id="28" name="Picture 28" descr="Flag of Spai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ag of Spai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0D59" w:rsidTr="0058110C">
        <w:trPr>
          <w:trHeight w:val="555"/>
        </w:trPr>
        <w:tc>
          <w:tcPr>
            <w:tcW w:w="1609" w:type="dxa"/>
            <w:vMerge/>
          </w:tcPr>
          <w:p w:rsidR="00350D59" w:rsidRPr="00A02424" w:rsidRDefault="00350D59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  <w:vMerge w:val="restart"/>
          </w:tcPr>
          <w:p w:rsidR="00350D59" w:rsidRDefault="00350D59" w:rsidP="00350D59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Well-being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350D59" w:rsidRDefault="00350D59" w:rsidP="00350D59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350D59" w:rsidRDefault="00350D59" w:rsidP="00350D59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Including </w:t>
            </w:r>
          </w:p>
          <w:p w:rsidR="00350D59" w:rsidRPr="00044FEF" w:rsidRDefault="00350D59" w:rsidP="00350D59">
            <w:pPr>
              <w:jc w:val="center"/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Outdoor</w:t>
            </w:r>
            <w: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 xml:space="preserve"> </w:t>
            </w: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Learning Focussed Activities</w:t>
            </w:r>
          </w:p>
          <w:p w:rsidR="00350D59" w:rsidRPr="006D56CC" w:rsidRDefault="00350D59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44FEF">
              <w:rPr>
                <w:rFonts w:ascii="Arial" w:hAnsi="Arial" w:cs="Arial"/>
                <w:b/>
                <w:i/>
                <w:color w:val="000000" w:themeColor="text1"/>
                <w:sz w:val="14"/>
                <w:szCs w:val="14"/>
              </w:rPr>
              <w:t>(with Outdoor Learning Assistant)</w:t>
            </w:r>
          </w:p>
        </w:tc>
        <w:tc>
          <w:tcPr>
            <w:tcW w:w="11201" w:type="dxa"/>
            <w:gridSpan w:val="6"/>
          </w:tcPr>
          <w:p w:rsidR="00350D59" w:rsidRPr="006D56CC" w:rsidRDefault="00792528" w:rsidP="00792528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THRIVE APPROACH/ OUTDOOR LEARNING</w:t>
            </w:r>
          </w:p>
        </w:tc>
      </w:tr>
      <w:tr w:rsidR="0064501E" w:rsidTr="0029633A">
        <w:trPr>
          <w:trHeight w:val="872"/>
        </w:trPr>
        <w:tc>
          <w:tcPr>
            <w:tcW w:w="1609" w:type="dxa"/>
            <w:vMerge/>
          </w:tcPr>
          <w:p w:rsidR="0064501E" w:rsidRPr="00A02424" w:rsidRDefault="0064501E" w:rsidP="0064501E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  <w:vMerge/>
          </w:tcPr>
          <w:p w:rsidR="0064501E" w:rsidRDefault="0064501E" w:rsidP="0064501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0" w:type="dxa"/>
          </w:tcPr>
          <w:p w:rsidR="0064501E" w:rsidRPr="00654F1B" w:rsidRDefault="0064501E" w:rsidP="0064501E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803" w:type="dxa"/>
            <w:shd w:val="clear" w:color="auto" w:fill="C5E0B3" w:themeFill="accent6" w:themeFillTint="66"/>
          </w:tcPr>
          <w:p w:rsidR="0064501E" w:rsidRPr="0020792D" w:rsidRDefault="0064501E" w:rsidP="0064501E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Why did London burn down?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329B69" wp14:editId="6E80F9F6">
                  <wp:extent cx="151130" cy="151130"/>
                  <wp:effectExtent l="0" t="0" r="1270" b="1270"/>
                  <wp:docPr id="20" name="Picture 20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01E" w:rsidRPr="00430A7D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Wattle (Great Fire of London)</w:t>
            </w:r>
          </w:p>
        </w:tc>
        <w:tc>
          <w:tcPr>
            <w:tcW w:w="1739" w:type="dxa"/>
            <w:shd w:val="clear" w:color="auto" w:fill="C5E0B3" w:themeFill="accent6" w:themeFillTint="66"/>
          </w:tcPr>
          <w:p w:rsidR="0064501E" w:rsidRDefault="0064501E" w:rsidP="0064501E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What makes a habitat a home?  </w:t>
            </w:r>
          </w:p>
          <w:p w:rsidR="0064501E" w:rsidRPr="00430A7D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Habitats 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5024501" wp14:editId="231E3445">
                  <wp:extent cx="161925" cy="151130"/>
                  <wp:effectExtent l="0" t="0" r="9525" b="1270"/>
                  <wp:docPr id="29" name="Picture 29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C5E0B3" w:themeFill="accent6" w:themeFillTint="66"/>
          </w:tcPr>
          <w:p w:rsidR="0064501E" w:rsidRDefault="0064501E" w:rsidP="0064501E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Minibeast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, friend or foe? </w:t>
            </w:r>
          </w:p>
          <w:p w:rsidR="0064501E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6160">
              <w:rPr>
                <w:rFonts w:asciiTheme="minorHAnsi" w:hAnsiTheme="minorHAnsi" w:cstheme="minorHAnsi"/>
                <w:sz w:val="16"/>
                <w:szCs w:val="16"/>
              </w:rPr>
              <w:t xml:space="preserve">Planting for </w:t>
            </w:r>
            <w:proofErr w:type="spellStart"/>
            <w:r w:rsidRPr="008B6160">
              <w:rPr>
                <w:rFonts w:asciiTheme="minorHAnsi" w:hAnsiTheme="minorHAnsi" w:cstheme="minorHAnsi"/>
                <w:sz w:val="16"/>
                <w:szCs w:val="16"/>
              </w:rPr>
              <w:t>minibeasts</w:t>
            </w:r>
            <w:proofErr w:type="spellEnd"/>
          </w:p>
          <w:p w:rsidR="0064501E" w:rsidRPr="008B6160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bookmarkStart w:id="0" w:name="_GoBack"/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8C80D09" wp14:editId="0DA90789">
                  <wp:extent cx="151130" cy="151130"/>
                  <wp:effectExtent l="0" t="0" r="1270" b="1270"/>
                  <wp:docPr id="30" name="Picture 30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56" w:type="dxa"/>
            <w:shd w:val="clear" w:color="auto" w:fill="C5E0B3" w:themeFill="accent6" w:themeFillTint="66"/>
          </w:tcPr>
          <w:p w:rsidR="0064501E" w:rsidRPr="008B6160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How did castles best defend against invaders? </w:t>
            </w:r>
            <w:r w:rsidRPr="008B6160">
              <w:rPr>
                <w:rFonts w:asciiTheme="minorHAnsi" w:hAnsiTheme="minorHAnsi" w:cstheme="minorHAnsi"/>
                <w:sz w:val="16"/>
                <w:szCs w:val="16"/>
              </w:rPr>
              <w:t xml:space="preserve">Making weapons – use of tools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892D083" wp14:editId="2355FED8">
                  <wp:extent cx="154646" cy="151130"/>
                  <wp:effectExtent l="0" t="0" r="0" b="1270"/>
                  <wp:docPr id="31" name="Picture 31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:rsidR="0064501E" w:rsidRPr="00430A7D" w:rsidRDefault="0064501E" w:rsidP="0064501E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173654" w:rsidTr="00173654">
        <w:trPr>
          <w:trHeight w:val="274"/>
        </w:trPr>
        <w:tc>
          <w:tcPr>
            <w:tcW w:w="1609" w:type="dxa"/>
            <w:vMerge/>
          </w:tcPr>
          <w:p w:rsidR="00173654" w:rsidRPr="00A02424" w:rsidRDefault="00173654" w:rsidP="00173654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  <w:vMerge w:val="restart"/>
          </w:tcPr>
          <w:p w:rsidR="00173654" w:rsidRPr="001461D2" w:rsidRDefault="00173654" w:rsidP="00173654">
            <w:pPr>
              <w:jc w:val="center"/>
              <w:rPr>
                <w:rFonts w:ascii="Arial" w:hAnsi="Arial"/>
                <w:b/>
                <w:color w:val="FF0000"/>
                <w:sz w:val="16"/>
                <w:szCs w:val="16"/>
              </w:rPr>
            </w:pPr>
            <w:r w:rsidRPr="001461D2">
              <w:rPr>
                <w:rFonts w:ascii="Arial" w:hAnsi="Arial"/>
                <w:b/>
                <w:color w:val="70AD47" w:themeColor="accent6"/>
                <w:sz w:val="16"/>
                <w:szCs w:val="16"/>
              </w:rPr>
              <w:t>Links to the School Values</w:t>
            </w:r>
          </w:p>
        </w:tc>
        <w:tc>
          <w:tcPr>
            <w:tcW w:w="2010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173654" w:rsidRDefault="00173654" w:rsidP="0017365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F584565" wp14:editId="586B0BBB">
                  <wp:extent cx="151130" cy="151130"/>
                  <wp:effectExtent l="0" t="0" r="1270" b="1270"/>
                  <wp:docPr id="233" name="Picture 233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C5E0B3" w:themeFill="accent6" w:themeFillTint="66"/>
          </w:tcPr>
          <w:p w:rsidR="00173654" w:rsidRPr="00AF53AA" w:rsidRDefault="00173654" w:rsidP="0017365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DADEF2F" wp14:editId="34BDA748">
                  <wp:extent cx="151130" cy="151130"/>
                  <wp:effectExtent l="0" t="0" r="1270" b="1270"/>
                  <wp:docPr id="234" name="Picture 234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shd w:val="clear" w:color="auto" w:fill="C5E0B3" w:themeFill="accent6" w:themeFillTint="66"/>
          </w:tcPr>
          <w:p w:rsidR="00173654" w:rsidRPr="00AF53AA" w:rsidRDefault="00173654" w:rsidP="0017365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AC73A63" wp14:editId="7817E1DF">
                  <wp:extent cx="154646" cy="151130"/>
                  <wp:effectExtent l="0" t="0" r="0" b="1270"/>
                  <wp:docPr id="272" name="Picture 272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C5E0B3" w:themeFill="accent6" w:themeFillTint="66"/>
          </w:tcPr>
          <w:p w:rsidR="00173654" w:rsidRPr="00AF53AA" w:rsidRDefault="00173654" w:rsidP="001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741163B" wp14:editId="26FEB6C4">
                  <wp:extent cx="165188" cy="151130"/>
                  <wp:effectExtent l="0" t="0" r="6350" b="1270"/>
                  <wp:docPr id="273" name="Picture 273" descr="https://www.yourschoolgames.com/uploads/image/School_Games_-_SOTG_PASSION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yourschoolgames.com/uploads/image/School_Games_-_SOTG_PASSION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4" cy="15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shd w:val="clear" w:color="auto" w:fill="C5E0B3" w:themeFill="accent6" w:themeFillTint="66"/>
          </w:tcPr>
          <w:p w:rsidR="00173654" w:rsidRPr="00AF53AA" w:rsidRDefault="00173654" w:rsidP="0017365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4B6552C" wp14:editId="31EE35E7">
                  <wp:extent cx="161925" cy="151130"/>
                  <wp:effectExtent l="0" t="0" r="9525" b="1270"/>
                  <wp:docPr id="274" name="Picture 274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shd w:val="clear" w:color="auto" w:fill="C5E0B3" w:themeFill="accent6" w:themeFillTint="66"/>
          </w:tcPr>
          <w:p w:rsidR="00173654" w:rsidRDefault="00173654" w:rsidP="0017365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A96AC3F" wp14:editId="215AB1BF">
                  <wp:extent cx="171450" cy="153591"/>
                  <wp:effectExtent l="0" t="0" r="0" b="0"/>
                  <wp:docPr id="275" name="Picture 275" descr="https://www.yourschoolgames.com/uploads/image/School_Games_-_SOTG_HONESTY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HONESTY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3" cy="16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654" w:rsidRPr="00AF53AA" w:rsidRDefault="00173654" w:rsidP="0017365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3654" w:rsidTr="00173654">
        <w:trPr>
          <w:trHeight w:val="414"/>
        </w:trPr>
        <w:tc>
          <w:tcPr>
            <w:tcW w:w="1609" w:type="dxa"/>
            <w:vMerge/>
          </w:tcPr>
          <w:p w:rsidR="00173654" w:rsidRPr="00A02424" w:rsidRDefault="00173654" w:rsidP="00173654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  <w:vMerge/>
          </w:tcPr>
          <w:p w:rsidR="00173654" w:rsidRDefault="00173654" w:rsidP="001736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0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Team Work</w:t>
            </w:r>
          </w:p>
        </w:tc>
        <w:tc>
          <w:tcPr>
            <w:tcW w:w="1803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Respect</w:t>
            </w:r>
          </w:p>
        </w:tc>
        <w:tc>
          <w:tcPr>
            <w:tcW w:w="1739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Self Belief</w:t>
            </w:r>
          </w:p>
        </w:tc>
        <w:tc>
          <w:tcPr>
            <w:tcW w:w="1874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Passion</w:t>
            </w:r>
          </w:p>
        </w:tc>
        <w:tc>
          <w:tcPr>
            <w:tcW w:w="1856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 xml:space="preserve">Determination </w:t>
            </w:r>
          </w:p>
        </w:tc>
        <w:tc>
          <w:tcPr>
            <w:tcW w:w="1919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sz w:val="28"/>
                <w:szCs w:val="28"/>
                <w:vertAlign w:val="subscript"/>
              </w:rPr>
              <w:t>Honesty</w:t>
            </w:r>
          </w:p>
        </w:tc>
      </w:tr>
      <w:tr w:rsidR="00F931CC" w:rsidTr="00350D59">
        <w:tc>
          <w:tcPr>
            <w:tcW w:w="1609" w:type="dxa"/>
            <w:vMerge/>
          </w:tcPr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  <w:tcBorders>
              <w:right w:val="single" w:sz="8" w:space="0" w:color="auto"/>
            </w:tcBorders>
          </w:tcPr>
          <w:p w:rsidR="00F931CC" w:rsidRPr="00ED4E59" w:rsidRDefault="00F931CC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4E59">
              <w:rPr>
                <w:rFonts w:ascii="Arial" w:hAnsi="Arial" w:cs="Arial"/>
                <w:b/>
                <w:sz w:val="20"/>
                <w:szCs w:val="20"/>
              </w:rPr>
              <w:t>Roles and responsibilities</w:t>
            </w:r>
          </w:p>
          <w:p w:rsidR="00F931CC" w:rsidRPr="00CC666A" w:rsidRDefault="00F931CC" w:rsidP="00350D5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01" w:type="dxa"/>
            <w:gridSpan w:val="6"/>
            <w:tcBorders>
              <w:left w:val="single" w:sz="8" w:space="0" w:color="auto"/>
            </w:tcBorders>
          </w:tcPr>
          <w:p w:rsidR="00F931CC" w:rsidRPr="007B272E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&gt;</w:t>
            </w:r>
            <w:r w:rsidRPr="007B272E">
              <w:rPr>
                <w:rFonts w:ascii="Arial" w:hAnsi="Arial" w:cs="Arial"/>
                <w:b/>
                <w:sz w:val="16"/>
                <w:szCs w:val="16"/>
              </w:rPr>
              <w:t xml:space="preserve">Class Monitors        &gt;School Council     &gt; </w:t>
            </w:r>
            <w:proofErr w:type="spellStart"/>
            <w:r w:rsidRPr="007B272E">
              <w:rPr>
                <w:rFonts w:ascii="Arial" w:hAnsi="Arial" w:cs="Arial"/>
                <w:b/>
                <w:sz w:val="16"/>
                <w:szCs w:val="16"/>
              </w:rPr>
              <w:t>Rota</w:t>
            </w:r>
            <w:proofErr w:type="spellEnd"/>
            <w:r w:rsidRPr="007B272E">
              <w:rPr>
                <w:rFonts w:ascii="Arial" w:hAnsi="Arial" w:cs="Arial"/>
                <w:b/>
                <w:sz w:val="16"/>
                <w:szCs w:val="16"/>
              </w:rPr>
              <w:t xml:space="preserve"> Kids       </w:t>
            </w:r>
          </w:p>
        </w:tc>
      </w:tr>
      <w:tr w:rsidR="00F931CC" w:rsidTr="00350D59">
        <w:trPr>
          <w:trHeight w:val="555"/>
        </w:trPr>
        <w:tc>
          <w:tcPr>
            <w:tcW w:w="1609" w:type="dxa"/>
            <w:vMerge/>
          </w:tcPr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1749" w:type="dxa"/>
            <w:vMerge w:val="restart"/>
          </w:tcPr>
          <w:p w:rsidR="00F931CC" w:rsidRPr="0087356E" w:rsidRDefault="00F931CC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356E">
              <w:rPr>
                <w:rFonts w:ascii="Arial" w:hAnsi="Arial" w:cs="Arial"/>
                <w:b/>
                <w:sz w:val="20"/>
                <w:szCs w:val="20"/>
              </w:rPr>
              <w:t>Additional  opportunities and   experiences</w:t>
            </w:r>
          </w:p>
        </w:tc>
        <w:tc>
          <w:tcPr>
            <w:tcW w:w="750" w:type="dxa"/>
          </w:tcPr>
          <w:p w:rsidR="00F931CC" w:rsidRPr="0087356E" w:rsidRDefault="00F931CC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Sport</w:t>
            </w:r>
          </w:p>
        </w:tc>
        <w:tc>
          <w:tcPr>
            <w:tcW w:w="11201" w:type="dxa"/>
            <w:gridSpan w:val="6"/>
          </w:tcPr>
          <w:p w:rsidR="00F931CC" w:rsidRPr="00743E79" w:rsidRDefault="00AF00AF" w:rsidP="00350D5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Boro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Soccer School       </w:t>
            </w:r>
            <w:r w:rsidR="00F931C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Bell Boating-SEN school spor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ts &gt;Simon Carson multi sports </w:t>
            </w:r>
            <w:r w:rsidR="00F931C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F931C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M’bro</w:t>
            </w:r>
            <w:proofErr w:type="spellEnd"/>
            <w:r w:rsidR="00F931C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School Sports Partne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rship   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Intrasports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competition         </w:t>
            </w:r>
            <w:r w:rsidR="00F931CC">
              <w:rPr>
                <w:rFonts w:ascii="Arial" w:hAnsi="Arial" w:cs="Arial"/>
                <w:b/>
                <w:sz w:val="16"/>
                <w:szCs w:val="16"/>
              </w:rPr>
              <w:t>After school sports club</w:t>
            </w:r>
            <w:r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</w:tr>
      <w:tr w:rsidR="00F931CC" w:rsidTr="00350D59">
        <w:trPr>
          <w:trHeight w:val="360"/>
        </w:trPr>
        <w:tc>
          <w:tcPr>
            <w:tcW w:w="1609" w:type="dxa"/>
            <w:vMerge/>
          </w:tcPr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1749" w:type="dxa"/>
            <w:vMerge/>
          </w:tcPr>
          <w:p w:rsidR="00F931CC" w:rsidRPr="0087356E" w:rsidRDefault="00F931CC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0" w:type="dxa"/>
          </w:tcPr>
          <w:p w:rsidR="00F931CC" w:rsidRDefault="00F931CC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Other</w:t>
            </w:r>
          </w:p>
        </w:tc>
        <w:tc>
          <w:tcPr>
            <w:tcW w:w="11201" w:type="dxa"/>
            <w:gridSpan w:val="6"/>
          </w:tcPr>
          <w:p w:rsidR="00F931CC" w:rsidRPr="005D4E6E" w:rsidRDefault="00F931CC" w:rsidP="00350D59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b/>
                <w:sz w:val="16"/>
                <w:szCs w:val="16"/>
              </w:rPr>
              <w:t>Class budgets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95DBB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Cookery Club   </w:t>
            </w:r>
            <w:r w:rsidRPr="002424E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Central Library( Librarian/reading area monitors)  </w:t>
            </w:r>
            <w:r w:rsidR="00A94D5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Environmental City </w:t>
            </w:r>
            <w:r w:rsidR="00AF00AF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Busy Bees-art and craft club</w:t>
            </w:r>
            <w:r w:rsidR="00AF00AF" w:rsidRPr="005D4E6E">
              <w:rPr>
                <w:rFonts w:ascii="Arial" w:hAnsi="Arial" w:cs="Arial"/>
                <w:b/>
                <w:sz w:val="16"/>
                <w:szCs w:val="16"/>
              </w:rPr>
              <w:t xml:space="preserve"> Community </w:t>
            </w:r>
            <w:r w:rsidR="00AF00AF">
              <w:rPr>
                <w:rFonts w:ascii="Arial" w:hAnsi="Arial" w:cs="Arial"/>
                <w:b/>
                <w:sz w:val="16"/>
                <w:szCs w:val="16"/>
              </w:rPr>
              <w:t>links-hampers/events</w:t>
            </w:r>
            <w:r w:rsidR="00AF00AF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AF00AF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Childrens</w:t>
            </w:r>
            <w:proofErr w:type="spellEnd"/>
            <w:r w:rsidR="00AF00AF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’ University</w:t>
            </w:r>
          </w:p>
        </w:tc>
      </w:tr>
      <w:tr w:rsidR="00350D59" w:rsidTr="00350D59">
        <w:trPr>
          <w:trHeight w:val="360"/>
        </w:trPr>
        <w:tc>
          <w:tcPr>
            <w:tcW w:w="15309" w:type="dxa"/>
            <w:gridSpan w:val="9"/>
          </w:tcPr>
          <w:p w:rsidR="00350D59" w:rsidRDefault="00350D59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50D59" w:rsidRPr="00D71546" w:rsidRDefault="00350D59" w:rsidP="00350D59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101 things to do before leaving </w:t>
            </w:r>
            <w:proofErr w:type="spellStart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>Easterside</w:t>
            </w:r>
            <w:proofErr w:type="spellEnd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Academy</w:t>
            </w:r>
          </w:p>
          <w:p w:rsidR="00350D59" w:rsidRPr="005D4E6E" w:rsidRDefault="00350D59" w:rsidP="00350D59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50D59" w:rsidRDefault="00350D59">
      <w:r>
        <w:br w:type="page"/>
      </w:r>
    </w:p>
    <w:tbl>
      <w:tblPr>
        <w:tblStyle w:val="TableGrid"/>
        <w:tblpPr w:leftFromText="180" w:rightFromText="180" w:horzAnchor="margin" w:tblpXSpec="center" w:tblpY="240"/>
        <w:tblW w:w="15309" w:type="dxa"/>
        <w:tblLook w:val="04A0" w:firstRow="1" w:lastRow="0" w:firstColumn="1" w:lastColumn="0" w:noHBand="0" w:noVBand="1"/>
      </w:tblPr>
      <w:tblGrid>
        <w:gridCol w:w="1609"/>
        <w:gridCol w:w="1494"/>
        <w:gridCol w:w="1005"/>
        <w:gridCol w:w="2010"/>
        <w:gridCol w:w="1803"/>
        <w:gridCol w:w="1739"/>
        <w:gridCol w:w="1874"/>
        <w:gridCol w:w="1856"/>
        <w:gridCol w:w="1919"/>
      </w:tblGrid>
      <w:tr w:rsidR="00F931CC" w:rsidTr="00350D59">
        <w:trPr>
          <w:trHeight w:val="421"/>
        </w:trPr>
        <w:tc>
          <w:tcPr>
            <w:tcW w:w="1609" w:type="dxa"/>
            <w:vMerge w:val="restart"/>
          </w:tcPr>
          <w:p w:rsidR="00F931CC" w:rsidRPr="007F0DD4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                 </w:t>
            </w:r>
          </w:p>
          <w:p w:rsidR="00F931CC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Pr="00743E79" w:rsidRDefault="00F931CC" w:rsidP="00350D59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</w:t>
            </w:r>
            <w:r w:rsidRPr="00743E79">
              <w:rPr>
                <w:rFonts w:ascii="Arial" w:hAnsi="Arial"/>
                <w:b/>
              </w:rPr>
              <w:t>Cycle 2</w:t>
            </w:r>
          </w:p>
          <w:p w:rsidR="00F931CC" w:rsidRPr="007F0DD4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Pr="007F0DD4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Pr="007F0DD4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Pr="007F0DD4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F931CC" w:rsidRPr="00A02424" w:rsidRDefault="00F931CC" w:rsidP="00350D59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2499" w:type="dxa"/>
            <w:gridSpan w:val="2"/>
          </w:tcPr>
          <w:p w:rsidR="00F931CC" w:rsidRDefault="00F931CC" w:rsidP="00350D59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2010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Autumn 1</w:t>
            </w:r>
          </w:p>
        </w:tc>
        <w:tc>
          <w:tcPr>
            <w:tcW w:w="1803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Autumn 2</w:t>
            </w:r>
          </w:p>
        </w:tc>
        <w:tc>
          <w:tcPr>
            <w:tcW w:w="1739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Spring1</w:t>
            </w:r>
          </w:p>
        </w:tc>
        <w:tc>
          <w:tcPr>
            <w:tcW w:w="1874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Spring 2</w:t>
            </w:r>
          </w:p>
        </w:tc>
        <w:tc>
          <w:tcPr>
            <w:tcW w:w="1856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Summer 1</w:t>
            </w:r>
          </w:p>
        </w:tc>
        <w:tc>
          <w:tcPr>
            <w:tcW w:w="1919" w:type="dxa"/>
            <w:shd w:val="clear" w:color="auto" w:fill="DEEAF6" w:themeFill="accent1" w:themeFillTint="33"/>
          </w:tcPr>
          <w:p w:rsidR="00F931CC" w:rsidRPr="007D4A7B" w:rsidRDefault="00F931CC" w:rsidP="00350D5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Summer 2</w:t>
            </w:r>
          </w:p>
        </w:tc>
      </w:tr>
      <w:tr w:rsidR="00F931CC" w:rsidTr="00350D59">
        <w:tc>
          <w:tcPr>
            <w:tcW w:w="1609" w:type="dxa"/>
            <w:vMerge/>
          </w:tcPr>
          <w:p w:rsidR="00F931CC" w:rsidRPr="007F0DD4" w:rsidRDefault="00F931CC" w:rsidP="00350D59">
            <w:pPr>
              <w:rPr>
                <w:rFonts w:ascii="Arial" w:hAnsi="Arial"/>
                <w:b/>
                <w:sz w:val="32"/>
                <w:szCs w:val="32"/>
              </w:rPr>
            </w:pPr>
          </w:p>
        </w:tc>
        <w:tc>
          <w:tcPr>
            <w:tcW w:w="2499" w:type="dxa"/>
            <w:gridSpan w:val="2"/>
            <w:vMerge w:val="restart"/>
          </w:tcPr>
          <w:p w:rsidR="00F931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932F00">
              <w:rPr>
                <w:rFonts w:ascii="Arial" w:hAnsi="Arial"/>
                <w:b/>
                <w:color w:val="FF0000"/>
                <w:sz w:val="20"/>
                <w:szCs w:val="20"/>
              </w:rPr>
              <w:t>Memorable Experiences</w:t>
            </w: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F931CC" w:rsidRPr="00932F00" w:rsidRDefault="00F931CC" w:rsidP="00350D59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010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Superhero Day </w:t>
            </w:r>
          </w:p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803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Autumn Walk </w:t>
            </w:r>
          </w:p>
        </w:tc>
        <w:tc>
          <w:tcPr>
            <w:tcW w:w="1739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>Visit to Centre of Life</w:t>
            </w:r>
          </w:p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874" w:type="dxa"/>
          </w:tcPr>
          <w:p w:rsidR="00F931CC" w:rsidRPr="00743E79" w:rsidRDefault="00F931CC" w:rsidP="00350D59">
            <w:pPr>
              <w:rPr>
                <w:rFonts w:ascii="Arial" w:hAnsi="Arial" w:cs="Arial"/>
                <w:b/>
                <w:color w:val="FF0000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FF0000"/>
                <w:sz w:val="19"/>
                <w:szCs w:val="19"/>
              </w:rPr>
              <w:t xml:space="preserve">       </w:t>
            </w:r>
            <w:r w:rsidRPr="00743E79">
              <w:rPr>
                <w:rFonts w:ascii="Arial" w:hAnsi="Arial" w:cs="Arial"/>
                <w:b/>
                <w:color w:val="FF0000"/>
                <w:sz w:val="19"/>
                <w:szCs w:val="19"/>
              </w:rPr>
              <w:t>Local environment walk</w:t>
            </w:r>
          </w:p>
        </w:tc>
        <w:tc>
          <w:tcPr>
            <w:tcW w:w="1856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proofErr w:type="spellStart"/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>Guisborough</w:t>
            </w:r>
            <w:proofErr w:type="spellEnd"/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</w:t>
            </w: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>Woods</w:t>
            </w:r>
          </w:p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919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James Cook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6D56CC">
              <w:rPr>
                <w:rFonts w:ascii="Arial" w:hAnsi="Arial" w:cs="Arial"/>
                <w:b/>
                <w:color w:val="FF0000"/>
                <w:sz w:val="20"/>
                <w:szCs w:val="20"/>
              </w:rPr>
              <w:t>Museum</w:t>
            </w:r>
          </w:p>
        </w:tc>
      </w:tr>
      <w:tr w:rsidR="00F931CC" w:rsidTr="00350D59">
        <w:tc>
          <w:tcPr>
            <w:tcW w:w="1609" w:type="dxa"/>
            <w:vMerge/>
          </w:tcPr>
          <w:p w:rsidR="00F931CC" w:rsidRDefault="00F931CC" w:rsidP="00350D59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2499" w:type="dxa"/>
            <w:gridSpan w:val="2"/>
            <w:vMerge/>
          </w:tcPr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14A2DF78" wp14:editId="4763AB1A">
                  <wp:extent cx="1042670" cy="628015"/>
                  <wp:effectExtent l="0" t="0" r="508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55A7DA3D" wp14:editId="236C2F2D">
                  <wp:extent cx="714375" cy="57155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71" cy="575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085AA319" wp14:editId="182FB014">
                  <wp:extent cx="876300" cy="67407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36" cy="68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82B95E" wp14:editId="4A0E3DA3">
                  <wp:extent cx="819150" cy="571473"/>
                  <wp:effectExtent l="0" t="0" r="0" b="635"/>
                  <wp:docPr id="19" name="Picture 19" descr="The Community Hub at Easterside - Photos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Community Hub at Easterside - Photos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26" cy="59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1F5F8509" wp14:editId="2E7F768C">
                  <wp:extent cx="914400" cy="676910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:rsidR="00F931CC" w:rsidRPr="00C71C9A" w:rsidRDefault="00F931CC" w:rsidP="00350D5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6AF3AF40" wp14:editId="219714A6">
                  <wp:extent cx="646430" cy="597535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1CC" w:rsidTr="00350D59">
        <w:trPr>
          <w:trHeight w:val="1725"/>
        </w:trPr>
        <w:tc>
          <w:tcPr>
            <w:tcW w:w="1609" w:type="dxa"/>
            <w:vMerge/>
          </w:tcPr>
          <w:p w:rsidR="00F931CC" w:rsidRDefault="00F931CC" w:rsidP="00350D59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499" w:type="dxa"/>
            <w:gridSpan w:val="2"/>
          </w:tcPr>
          <w:p w:rsidR="00F931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932F00">
              <w:rPr>
                <w:rFonts w:ascii="Arial" w:hAnsi="Arial"/>
                <w:b/>
                <w:sz w:val="20"/>
                <w:szCs w:val="20"/>
              </w:rPr>
              <w:t xml:space="preserve">Careers </w:t>
            </w: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010" w:type="dxa"/>
          </w:tcPr>
          <w:p w:rsidR="00F931CC" w:rsidRPr="002A5A84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5A84">
              <w:rPr>
                <w:rFonts w:ascii="Arial" w:hAnsi="Arial" w:cs="Arial"/>
                <w:b/>
                <w:sz w:val="16"/>
                <w:szCs w:val="16"/>
              </w:rPr>
              <w:t>What makes a hero?</w:t>
            </w:r>
          </w:p>
          <w:p w:rsidR="00F931CC" w:rsidRPr="002A5A84" w:rsidRDefault="00F931CC" w:rsidP="00350D59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2A5A84">
              <w:rPr>
                <w:rFonts w:ascii="Arial" w:hAnsi="Arial" w:cs="Arial"/>
                <w:sz w:val="16"/>
                <w:szCs w:val="16"/>
              </w:rPr>
              <w:t>Fire, police, ambulance, paramedics</w:t>
            </w:r>
          </w:p>
          <w:p w:rsidR="00F931CC" w:rsidRPr="002A5A84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</w:p>
          <w:p w:rsidR="00F931CC" w:rsidRPr="002A5A84" w:rsidRDefault="00F931CC" w:rsidP="00350D59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2A5A84">
              <w:rPr>
                <w:rFonts w:ascii="Arial" w:hAnsi="Arial" w:cs="Arial"/>
                <w:sz w:val="16"/>
                <w:szCs w:val="16"/>
              </w:rPr>
              <w:t>RNLI</w:t>
            </w:r>
          </w:p>
          <w:p w:rsidR="00F931CC" w:rsidRPr="002A5A84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</w:p>
          <w:p w:rsidR="00F931CC" w:rsidRPr="002A5A84" w:rsidRDefault="00F931CC" w:rsidP="00350D59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2A5A84">
              <w:rPr>
                <w:rFonts w:ascii="Arial" w:hAnsi="Arial" w:cs="Arial"/>
                <w:sz w:val="16"/>
                <w:szCs w:val="16"/>
              </w:rPr>
              <w:t>STEM ambassador- civil engineer(building regulations)</w:t>
            </w:r>
          </w:p>
        </w:tc>
        <w:tc>
          <w:tcPr>
            <w:tcW w:w="1803" w:type="dxa"/>
          </w:tcPr>
          <w:p w:rsidR="00F931CC" w:rsidRPr="002A5A84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9" w:type="dxa"/>
          </w:tcPr>
          <w:p w:rsidR="00F931CC" w:rsidRPr="002A5A84" w:rsidRDefault="00F931CC" w:rsidP="00350D59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2A5A84">
              <w:rPr>
                <w:rFonts w:ascii="Arial" w:hAnsi="Arial" w:cs="Arial"/>
                <w:b/>
                <w:sz w:val="16"/>
                <w:szCs w:val="16"/>
              </w:rPr>
              <w:t>What jobs do people do?</w:t>
            </w:r>
          </w:p>
          <w:p w:rsidR="00F931CC" w:rsidRPr="002A5A84" w:rsidRDefault="00F931CC" w:rsidP="00350D59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931CC" w:rsidRPr="002A5A84" w:rsidRDefault="00F931CC" w:rsidP="00350D59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2A5A84">
              <w:rPr>
                <w:rFonts w:ascii="Arial" w:hAnsi="Arial" w:cs="Arial"/>
                <w:b/>
                <w:sz w:val="16"/>
                <w:szCs w:val="16"/>
              </w:rPr>
              <w:t>Jobs Fair-school roles</w:t>
            </w:r>
            <w:r>
              <w:rPr>
                <w:rFonts w:ascii="Arial" w:hAnsi="Arial" w:cs="Arial"/>
                <w:b/>
                <w:sz w:val="16"/>
                <w:szCs w:val="16"/>
              </w:rPr>
              <w:t>/shadow employees</w:t>
            </w:r>
          </w:p>
          <w:p w:rsidR="00F931CC" w:rsidRPr="002A5A84" w:rsidRDefault="00F931CC" w:rsidP="00350D59">
            <w:pPr>
              <w:pStyle w:val="ListParagraph"/>
              <w:numPr>
                <w:ilvl w:val="0"/>
                <w:numId w:val="10"/>
              </w:numPr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A5A84">
              <w:rPr>
                <w:rFonts w:ascii="Arial" w:hAnsi="Arial" w:cs="Arial"/>
                <w:sz w:val="16"/>
                <w:szCs w:val="16"/>
              </w:rPr>
              <w:t xml:space="preserve">School Office/Site Manager/ </w:t>
            </w:r>
          </w:p>
          <w:p w:rsidR="00F931CC" w:rsidRPr="002A5A84" w:rsidRDefault="00F931CC" w:rsidP="00350D59">
            <w:pPr>
              <w:pStyle w:val="ListParagraph"/>
              <w:numPr>
                <w:ilvl w:val="0"/>
                <w:numId w:val="10"/>
              </w:numPr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A5A84">
              <w:rPr>
                <w:rFonts w:ascii="Arial" w:hAnsi="Arial" w:cs="Arial"/>
                <w:sz w:val="16"/>
                <w:szCs w:val="16"/>
              </w:rPr>
              <w:t>Principal /Vice Principal/class teacher/care team</w:t>
            </w:r>
          </w:p>
          <w:p w:rsidR="00F931CC" w:rsidRPr="002A5A84" w:rsidRDefault="00F931CC" w:rsidP="00350D59">
            <w:pPr>
              <w:pStyle w:val="ListParagraph"/>
              <w:numPr>
                <w:ilvl w:val="0"/>
                <w:numId w:val="9"/>
              </w:numPr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A5A84">
              <w:rPr>
                <w:rFonts w:ascii="Arial" w:hAnsi="Arial" w:cs="Arial"/>
                <w:sz w:val="16"/>
                <w:szCs w:val="16"/>
              </w:rPr>
              <w:t xml:space="preserve">Kitchen and Catering staff  </w:t>
            </w:r>
          </w:p>
          <w:p w:rsidR="00F931CC" w:rsidRPr="002A5A84" w:rsidRDefault="00F931CC" w:rsidP="00350D5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F931CC" w:rsidRPr="002A5A84" w:rsidRDefault="00F931CC" w:rsidP="00350D59">
            <w:pPr>
              <w:pStyle w:val="ListParagraph"/>
              <w:numPr>
                <w:ilvl w:val="0"/>
                <w:numId w:val="9"/>
              </w:numPr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A5A84">
              <w:rPr>
                <w:rFonts w:ascii="Arial" w:hAnsi="Arial" w:cs="Arial"/>
                <w:sz w:val="16"/>
                <w:szCs w:val="16"/>
              </w:rPr>
              <w:t>STEM ambassador visit</w:t>
            </w:r>
          </w:p>
        </w:tc>
        <w:tc>
          <w:tcPr>
            <w:tcW w:w="1874" w:type="dxa"/>
          </w:tcPr>
          <w:p w:rsidR="00F931CC" w:rsidRPr="002A5A84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6" w:type="dxa"/>
          </w:tcPr>
          <w:p w:rsidR="00F931CC" w:rsidRPr="002A5A84" w:rsidRDefault="00F931CC" w:rsidP="00350D59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2A5A84">
              <w:rPr>
                <w:rFonts w:ascii="Arial" w:hAnsi="Arial" w:cs="Arial"/>
                <w:b/>
                <w:sz w:val="16"/>
                <w:szCs w:val="16"/>
              </w:rPr>
              <w:t>What helps us grow and stay safe?</w:t>
            </w:r>
          </w:p>
          <w:p w:rsidR="00F931CC" w:rsidRDefault="00F931CC" w:rsidP="00350D59">
            <w:pPr>
              <w:pStyle w:val="ListParagraph"/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F931CC" w:rsidRDefault="00F931CC" w:rsidP="00350D59">
            <w:pPr>
              <w:pStyle w:val="ListParagraph"/>
              <w:numPr>
                <w:ilvl w:val="0"/>
                <w:numId w:val="11"/>
              </w:numPr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Care Team</w:t>
            </w:r>
          </w:p>
          <w:p w:rsidR="00F931CC" w:rsidRPr="002A5A84" w:rsidRDefault="00F931CC" w:rsidP="00350D59">
            <w:pPr>
              <w:pStyle w:val="ListParagraph"/>
              <w:numPr>
                <w:ilvl w:val="0"/>
                <w:numId w:val="11"/>
              </w:numPr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2A5A84">
              <w:rPr>
                <w:rFonts w:ascii="Arial" w:hAnsi="Arial" w:cs="Arial"/>
                <w:sz w:val="16"/>
                <w:szCs w:val="16"/>
              </w:rPr>
              <w:t>omputer Leader/digital leaders</w:t>
            </w:r>
          </w:p>
          <w:p w:rsidR="00F931CC" w:rsidRPr="002A5A84" w:rsidRDefault="00F931CC" w:rsidP="00350D59">
            <w:pPr>
              <w:pStyle w:val="ListParagraph"/>
              <w:ind w:left="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F931CC" w:rsidRPr="002A5A84" w:rsidRDefault="00F931CC" w:rsidP="00350D59">
            <w:pPr>
              <w:pStyle w:val="ListParagraph"/>
              <w:numPr>
                <w:ilvl w:val="0"/>
                <w:numId w:val="11"/>
              </w:numPr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A5A84">
              <w:rPr>
                <w:rFonts w:ascii="Arial" w:hAnsi="Arial" w:cs="Arial"/>
                <w:sz w:val="16"/>
                <w:szCs w:val="16"/>
              </w:rPr>
              <w:t>Junior Safety Officers</w:t>
            </w:r>
            <w:r>
              <w:rPr>
                <w:rFonts w:ascii="Arial" w:hAnsi="Arial" w:cs="Arial"/>
                <w:sz w:val="16"/>
                <w:szCs w:val="16"/>
              </w:rPr>
              <w:t>-JSO</w:t>
            </w:r>
          </w:p>
        </w:tc>
        <w:tc>
          <w:tcPr>
            <w:tcW w:w="1919" w:type="dxa"/>
          </w:tcPr>
          <w:p w:rsidR="00F931CC" w:rsidRPr="00AF53AA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31CC" w:rsidTr="00350D59">
        <w:trPr>
          <w:trHeight w:val="872"/>
        </w:trPr>
        <w:tc>
          <w:tcPr>
            <w:tcW w:w="1609" w:type="dxa"/>
            <w:vMerge/>
          </w:tcPr>
          <w:p w:rsidR="00F931CC" w:rsidRDefault="00F931CC" w:rsidP="00350D59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499" w:type="dxa"/>
            <w:gridSpan w:val="2"/>
            <w:tcBorders>
              <w:right w:val="single" w:sz="8" w:space="0" w:color="auto"/>
            </w:tcBorders>
          </w:tcPr>
          <w:p w:rsidR="00F931CC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F931CC" w:rsidRPr="00932F00" w:rsidRDefault="00F931CC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932F00">
              <w:rPr>
                <w:rFonts w:ascii="Arial" w:hAnsi="Arial"/>
                <w:b/>
                <w:sz w:val="20"/>
                <w:szCs w:val="20"/>
              </w:rPr>
              <w:t>Cultural Days</w:t>
            </w:r>
          </w:p>
        </w:tc>
        <w:tc>
          <w:tcPr>
            <w:tcW w:w="2010" w:type="dxa"/>
            <w:tcBorders>
              <w:left w:val="single" w:sz="8" w:space="0" w:color="auto"/>
            </w:tcBorders>
          </w:tcPr>
          <w:p w:rsidR="00F931CC" w:rsidRPr="00AF53AA" w:rsidRDefault="00F931CC" w:rsidP="00350D59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03" w:type="dxa"/>
          </w:tcPr>
          <w:p w:rsidR="00F931CC" w:rsidRPr="00743E79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56CC">
              <w:rPr>
                <w:rFonts w:ascii="Arial" w:hAnsi="Arial" w:cs="Arial"/>
                <w:b/>
                <w:sz w:val="16"/>
                <w:szCs w:val="16"/>
              </w:rPr>
              <w:t xml:space="preserve">Norway </w:t>
            </w:r>
          </w:p>
          <w:p w:rsidR="00F931CC" w:rsidRPr="002A00EB" w:rsidRDefault="00F931CC" w:rsidP="00350D59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FFB72" wp14:editId="665E27C4">
                  <wp:extent cx="590550" cy="429133"/>
                  <wp:effectExtent l="0" t="0" r="0" b="9525"/>
                  <wp:docPr id="25" name="Picture 25" descr="Nor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r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69" cy="43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F931CC" w:rsidRDefault="00F931CC" w:rsidP="00350D59">
            <w:pPr>
              <w:pStyle w:val="ListParagraph"/>
              <w:ind w:left="360"/>
              <w:contextualSpacing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74" w:type="dxa"/>
          </w:tcPr>
          <w:p w:rsidR="00F931CC" w:rsidRPr="00743E79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56CC">
              <w:rPr>
                <w:rFonts w:ascii="Arial" w:hAnsi="Arial" w:cs="Arial"/>
                <w:b/>
                <w:sz w:val="16"/>
                <w:szCs w:val="16"/>
              </w:rPr>
              <w:t>France</w:t>
            </w:r>
          </w:p>
          <w:p w:rsidR="00F931CC" w:rsidRPr="002A00EB" w:rsidRDefault="00F931CC" w:rsidP="00350D59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Kristen ITC" w:hAnsi="Kristen ITC" w:cs="Arial"/>
                <w:noProof/>
                <w:sz w:val="14"/>
                <w:szCs w:val="14"/>
                <w:lang w:eastAsia="en-GB"/>
              </w:rPr>
              <w:drawing>
                <wp:inline distT="0" distB="0" distL="0" distR="0" wp14:anchorId="452884DC" wp14:editId="3E7DD306">
                  <wp:extent cx="685800" cy="4598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82" cy="465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:rsidR="00F931CC" w:rsidRPr="00AF53AA" w:rsidRDefault="00F931CC" w:rsidP="00350D59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19" w:type="dxa"/>
          </w:tcPr>
          <w:p w:rsidR="00F931CC" w:rsidRPr="006D56CC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56CC">
              <w:rPr>
                <w:rFonts w:ascii="Arial" w:hAnsi="Arial" w:cs="Arial"/>
                <w:b/>
                <w:sz w:val="16"/>
                <w:szCs w:val="16"/>
              </w:rPr>
              <w:t>Australia</w:t>
            </w:r>
          </w:p>
          <w:p w:rsidR="00F931CC" w:rsidRPr="00AF53AA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7C15649E" wp14:editId="5BC200A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685800" cy="371475"/>
                  <wp:effectExtent l="0" t="0" r="0" b="9525"/>
                  <wp:wrapTight wrapText="bothSides">
                    <wp:wrapPolygon edited="0">
                      <wp:start x="0" y="0"/>
                      <wp:lineTo x="0" y="21046"/>
                      <wp:lineTo x="21000" y="21046"/>
                      <wp:lineTo x="21000" y="0"/>
                      <wp:lineTo x="0" y="0"/>
                    </wp:wrapPolygon>
                  </wp:wrapTight>
                  <wp:docPr id="26" name="Picture 26" descr="Flag of Australia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 of Australia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0D59" w:rsidTr="00A6223D">
        <w:trPr>
          <w:trHeight w:val="555"/>
        </w:trPr>
        <w:tc>
          <w:tcPr>
            <w:tcW w:w="1609" w:type="dxa"/>
            <w:vMerge/>
          </w:tcPr>
          <w:p w:rsidR="00350D59" w:rsidRDefault="00350D59" w:rsidP="00350D59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499" w:type="dxa"/>
            <w:gridSpan w:val="2"/>
            <w:vMerge w:val="restart"/>
            <w:tcBorders>
              <w:right w:val="single" w:sz="8" w:space="0" w:color="auto"/>
            </w:tcBorders>
          </w:tcPr>
          <w:p w:rsidR="00350D59" w:rsidRDefault="00350D59" w:rsidP="00350D59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Well-being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350D59" w:rsidRDefault="00350D59" w:rsidP="00350D59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350D59" w:rsidRDefault="00350D59" w:rsidP="00350D59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Including </w:t>
            </w:r>
          </w:p>
          <w:p w:rsidR="00350D59" w:rsidRPr="00044FEF" w:rsidRDefault="00350D59" w:rsidP="00350D59">
            <w:pPr>
              <w:jc w:val="center"/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Outdoor</w:t>
            </w:r>
            <w: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 xml:space="preserve"> </w:t>
            </w: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Learning Focussed Activities</w:t>
            </w:r>
          </w:p>
          <w:p w:rsidR="00350D59" w:rsidRDefault="00350D59" w:rsidP="00350D59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44FEF">
              <w:rPr>
                <w:rFonts w:ascii="Arial" w:hAnsi="Arial" w:cs="Arial"/>
                <w:b/>
                <w:i/>
                <w:color w:val="000000" w:themeColor="text1"/>
                <w:sz w:val="14"/>
                <w:szCs w:val="14"/>
              </w:rPr>
              <w:t>(with Outdoor Learning Assistant)</w:t>
            </w:r>
          </w:p>
        </w:tc>
        <w:tc>
          <w:tcPr>
            <w:tcW w:w="11201" w:type="dxa"/>
            <w:gridSpan w:val="6"/>
            <w:tcBorders>
              <w:left w:val="single" w:sz="8" w:space="0" w:color="auto"/>
            </w:tcBorders>
          </w:tcPr>
          <w:p w:rsidR="00350D59" w:rsidRPr="006D56CC" w:rsidRDefault="00350D59" w:rsidP="0079252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THRIVE APPROACH/ OUTDOOR LEARNING</w:t>
            </w:r>
          </w:p>
        </w:tc>
      </w:tr>
      <w:tr w:rsidR="0064501E" w:rsidTr="005D536F">
        <w:trPr>
          <w:trHeight w:val="555"/>
        </w:trPr>
        <w:tc>
          <w:tcPr>
            <w:tcW w:w="1609" w:type="dxa"/>
            <w:vMerge/>
          </w:tcPr>
          <w:p w:rsidR="0064501E" w:rsidRDefault="0064501E" w:rsidP="0064501E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499" w:type="dxa"/>
            <w:gridSpan w:val="2"/>
            <w:vMerge/>
            <w:tcBorders>
              <w:right w:val="single" w:sz="8" w:space="0" w:color="auto"/>
            </w:tcBorders>
          </w:tcPr>
          <w:p w:rsidR="0064501E" w:rsidRDefault="0064501E" w:rsidP="0064501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C5E0B3" w:themeFill="accent6" w:themeFillTint="66"/>
          </w:tcPr>
          <w:p w:rsidR="0064501E" w:rsidRPr="004057FD" w:rsidRDefault="0064501E" w:rsidP="0064501E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4057FD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What makes a hero?</w:t>
            </w:r>
          </w:p>
          <w:p w:rsidR="0064501E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Allotment – healthy eating</w:t>
            </w:r>
          </w:p>
          <w:p w:rsidR="0064501E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DADFB25" wp14:editId="768894BA">
                  <wp:extent cx="151130" cy="151130"/>
                  <wp:effectExtent l="0" t="0" r="1270" b="1270"/>
                  <wp:docPr id="197" name="Picture 197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01E" w:rsidRPr="00430A7D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03" w:type="dxa"/>
            <w:shd w:val="clear" w:color="auto" w:fill="C5E0B3" w:themeFill="accent6" w:themeFillTint="66"/>
          </w:tcPr>
          <w:p w:rsidR="0064501E" w:rsidRPr="0020792D" w:rsidRDefault="0064501E" w:rsidP="0064501E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How does the weather change?</w:t>
            </w:r>
          </w:p>
          <w:p w:rsidR="0064501E" w:rsidRPr="00430A7D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Weather and seasonal changes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0BE9F0D" wp14:editId="5BE89CBF">
                  <wp:extent cx="151130" cy="151130"/>
                  <wp:effectExtent l="0" t="0" r="1270" b="1270"/>
                  <wp:docPr id="198" name="Picture 198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shd w:val="clear" w:color="auto" w:fill="C5E0B3" w:themeFill="accent6" w:themeFillTint="66"/>
          </w:tcPr>
          <w:p w:rsidR="0064501E" w:rsidRDefault="0064501E" w:rsidP="0064501E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What’s</w:t>
            </w:r>
            <w:proofErr w:type="gramEnd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 in Space?</w:t>
            </w:r>
          </w:p>
          <w:p w:rsidR="0064501E" w:rsidRPr="00430A7D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Solar systems – use of tools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5D2424D" wp14:editId="6E464190">
                  <wp:extent cx="154646" cy="151130"/>
                  <wp:effectExtent l="0" t="0" r="0" b="1270"/>
                  <wp:docPr id="199" name="Picture 199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64501E" w:rsidRPr="008B6160" w:rsidRDefault="0064501E" w:rsidP="0064501E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6" w:type="dxa"/>
            <w:shd w:val="clear" w:color="auto" w:fill="C5E0B3" w:themeFill="accent6" w:themeFillTint="66"/>
          </w:tcPr>
          <w:p w:rsidR="0064501E" w:rsidRDefault="0064501E" w:rsidP="0064501E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What might you find in the woods/ </w:t>
            </w:r>
          </w:p>
          <w:p w:rsidR="0064501E" w:rsidRPr="008B6160" w:rsidRDefault="0064501E" w:rsidP="0064501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B6160">
              <w:rPr>
                <w:rFonts w:asciiTheme="minorHAnsi" w:hAnsiTheme="minorHAnsi" w:cstheme="minorHAnsi"/>
                <w:sz w:val="16"/>
                <w:szCs w:val="16"/>
              </w:rPr>
              <w:t>Animal shelters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84E16FE" wp14:editId="06D4D47C">
                  <wp:extent cx="161925" cy="151130"/>
                  <wp:effectExtent l="0" t="0" r="9525" b="1270"/>
                  <wp:docPr id="200" name="Picture 200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:rsidR="0064501E" w:rsidRPr="00430A7D" w:rsidRDefault="0064501E" w:rsidP="0064501E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173654" w:rsidTr="00873A59">
        <w:trPr>
          <w:trHeight w:val="555"/>
        </w:trPr>
        <w:tc>
          <w:tcPr>
            <w:tcW w:w="1609" w:type="dxa"/>
            <w:vMerge/>
          </w:tcPr>
          <w:p w:rsidR="00173654" w:rsidRDefault="00173654" w:rsidP="00173654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499" w:type="dxa"/>
            <w:gridSpan w:val="2"/>
            <w:vMerge w:val="restart"/>
          </w:tcPr>
          <w:p w:rsidR="00173654" w:rsidRPr="001461D2" w:rsidRDefault="00173654" w:rsidP="00173654">
            <w:pPr>
              <w:jc w:val="center"/>
              <w:rPr>
                <w:rFonts w:ascii="Arial" w:hAnsi="Arial"/>
                <w:b/>
                <w:color w:val="FF0000"/>
                <w:sz w:val="16"/>
                <w:szCs w:val="16"/>
              </w:rPr>
            </w:pPr>
            <w:r w:rsidRPr="001461D2">
              <w:rPr>
                <w:rFonts w:ascii="Arial" w:hAnsi="Arial"/>
                <w:b/>
                <w:color w:val="70AD47" w:themeColor="accent6"/>
                <w:sz w:val="16"/>
                <w:szCs w:val="16"/>
              </w:rPr>
              <w:t>Links to the School Values</w:t>
            </w:r>
          </w:p>
        </w:tc>
        <w:tc>
          <w:tcPr>
            <w:tcW w:w="2010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173654" w:rsidRDefault="00173654" w:rsidP="0017365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018E540" wp14:editId="161FAD8E">
                  <wp:extent cx="151130" cy="151130"/>
                  <wp:effectExtent l="0" t="0" r="1270" b="1270"/>
                  <wp:docPr id="3" name="Picture 3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C5E0B3" w:themeFill="accent6" w:themeFillTint="66"/>
          </w:tcPr>
          <w:p w:rsidR="00173654" w:rsidRPr="00AF53AA" w:rsidRDefault="00173654" w:rsidP="0017365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851EA3D" wp14:editId="59941534">
                  <wp:extent cx="151130" cy="151130"/>
                  <wp:effectExtent l="0" t="0" r="1270" b="1270"/>
                  <wp:docPr id="4" name="Picture 4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shd w:val="clear" w:color="auto" w:fill="C5E0B3" w:themeFill="accent6" w:themeFillTint="66"/>
          </w:tcPr>
          <w:p w:rsidR="00173654" w:rsidRPr="00AF53AA" w:rsidRDefault="00173654" w:rsidP="0017365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0FE4D13" wp14:editId="56DF9BEE">
                  <wp:extent cx="154646" cy="151130"/>
                  <wp:effectExtent l="0" t="0" r="0" b="1270"/>
                  <wp:docPr id="6" name="Picture 6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  <w:shd w:val="clear" w:color="auto" w:fill="C5E0B3" w:themeFill="accent6" w:themeFillTint="66"/>
          </w:tcPr>
          <w:p w:rsidR="00173654" w:rsidRPr="00AF53AA" w:rsidRDefault="00173654" w:rsidP="001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6DE4FB" wp14:editId="21F66420">
                  <wp:extent cx="165188" cy="151130"/>
                  <wp:effectExtent l="0" t="0" r="6350" b="1270"/>
                  <wp:docPr id="7" name="Picture 7" descr="https://www.yourschoolgames.com/uploads/image/School_Games_-_SOTG_PASSION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yourschoolgames.com/uploads/image/School_Games_-_SOTG_PASSION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4" cy="15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shd w:val="clear" w:color="auto" w:fill="C5E0B3" w:themeFill="accent6" w:themeFillTint="66"/>
          </w:tcPr>
          <w:p w:rsidR="00173654" w:rsidRPr="00AF53AA" w:rsidRDefault="00173654" w:rsidP="0017365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46BEB88" wp14:editId="3B3773F5">
                  <wp:extent cx="161925" cy="151130"/>
                  <wp:effectExtent l="0" t="0" r="9525" b="1270"/>
                  <wp:docPr id="8" name="Picture 8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shd w:val="clear" w:color="auto" w:fill="C5E0B3" w:themeFill="accent6" w:themeFillTint="66"/>
          </w:tcPr>
          <w:p w:rsidR="00173654" w:rsidRDefault="00173654" w:rsidP="0017365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6856A5" wp14:editId="12D0CD36">
                  <wp:extent cx="171450" cy="153591"/>
                  <wp:effectExtent l="0" t="0" r="0" b="0"/>
                  <wp:docPr id="9" name="Picture 9" descr="https://www.yourschoolgames.com/uploads/image/School_Games_-_SOTG_HONESTY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HONESTY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3" cy="16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654" w:rsidRPr="00AF53AA" w:rsidRDefault="00173654" w:rsidP="0017365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3654" w:rsidTr="00873A59">
        <w:trPr>
          <w:trHeight w:val="555"/>
        </w:trPr>
        <w:tc>
          <w:tcPr>
            <w:tcW w:w="1609" w:type="dxa"/>
            <w:vMerge/>
          </w:tcPr>
          <w:p w:rsidR="00173654" w:rsidRDefault="00173654" w:rsidP="00173654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499" w:type="dxa"/>
            <w:gridSpan w:val="2"/>
            <w:vMerge/>
          </w:tcPr>
          <w:p w:rsidR="00173654" w:rsidRDefault="00173654" w:rsidP="001736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0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Team Work</w:t>
            </w:r>
          </w:p>
        </w:tc>
        <w:tc>
          <w:tcPr>
            <w:tcW w:w="1803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Respect</w:t>
            </w:r>
          </w:p>
        </w:tc>
        <w:tc>
          <w:tcPr>
            <w:tcW w:w="1739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Self Belief</w:t>
            </w:r>
          </w:p>
        </w:tc>
        <w:tc>
          <w:tcPr>
            <w:tcW w:w="1874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Passion</w:t>
            </w:r>
          </w:p>
        </w:tc>
        <w:tc>
          <w:tcPr>
            <w:tcW w:w="1856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 xml:space="preserve">Determination </w:t>
            </w:r>
          </w:p>
        </w:tc>
        <w:tc>
          <w:tcPr>
            <w:tcW w:w="1919" w:type="dxa"/>
            <w:shd w:val="clear" w:color="auto" w:fill="C5E0B3" w:themeFill="accent6" w:themeFillTint="66"/>
          </w:tcPr>
          <w:p w:rsidR="00173654" w:rsidRPr="001461D2" w:rsidRDefault="00173654" w:rsidP="00173654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sz w:val="28"/>
                <w:szCs w:val="28"/>
                <w:vertAlign w:val="subscript"/>
              </w:rPr>
              <w:t>Honesty</w:t>
            </w:r>
          </w:p>
        </w:tc>
      </w:tr>
      <w:tr w:rsidR="00F931CC" w:rsidRPr="005D4E6E" w:rsidTr="00350D59">
        <w:trPr>
          <w:trHeight w:val="426"/>
        </w:trPr>
        <w:tc>
          <w:tcPr>
            <w:tcW w:w="1609" w:type="dxa"/>
            <w:vMerge/>
          </w:tcPr>
          <w:p w:rsidR="00F931CC" w:rsidRPr="00CC666A" w:rsidRDefault="00F931CC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9" w:type="dxa"/>
            <w:gridSpan w:val="2"/>
            <w:tcBorders>
              <w:right w:val="single" w:sz="8" w:space="0" w:color="auto"/>
            </w:tcBorders>
          </w:tcPr>
          <w:p w:rsidR="00F931CC" w:rsidRPr="0087356E" w:rsidRDefault="00F931CC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356E">
              <w:rPr>
                <w:rFonts w:ascii="Arial" w:hAnsi="Arial" w:cs="Arial"/>
                <w:b/>
                <w:sz w:val="20"/>
                <w:szCs w:val="20"/>
              </w:rPr>
              <w:t>Roles and responsibilities</w:t>
            </w:r>
          </w:p>
        </w:tc>
        <w:tc>
          <w:tcPr>
            <w:tcW w:w="11201" w:type="dxa"/>
            <w:gridSpan w:val="6"/>
            <w:tcBorders>
              <w:left w:val="single" w:sz="8" w:space="0" w:color="auto"/>
            </w:tcBorders>
          </w:tcPr>
          <w:p w:rsidR="00F931CC" w:rsidRPr="0087356E" w:rsidRDefault="00F931CC" w:rsidP="00350D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&gt;</w:t>
            </w:r>
            <w:r w:rsidRPr="0087356E">
              <w:rPr>
                <w:rFonts w:ascii="Arial" w:hAnsi="Arial" w:cs="Arial"/>
                <w:b/>
                <w:sz w:val="16"/>
                <w:szCs w:val="16"/>
              </w:rPr>
              <w:t xml:space="preserve">Class Monitors        &gt;School Council     &gt; </w:t>
            </w:r>
            <w:proofErr w:type="spellStart"/>
            <w:r w:rsidRPr="0087356E">
              <w:rPr>
                <w:rFonts w:ascii="Arial" w:hAnsi="Arial" w:cs="Arial"/>
                <w:b/>
                <w:sz w:val="16"/>
                <w:szCs w:val="16"/>
              </w:rPr>
              <w:t>Rota</w:t>
            </w:r>
            <w:proofErr w:type="spellEnd"/>
            <w:r w:rsidRPr="0087356E">
              <w:rPr>
                <w:rFonts w:ascii="Arial" w:hAnsi="Arial" w:cs="Arial"/>
                <w:b/>
                <w:sz w:val="16"/>
                <w:szCs w:val="16"/>
              </w:rPr>
              <w:t xml:space="preserve"> Kids       </w:t>
            </w:r>
          </w:p>
        </w:tc>
      </w:tr>
      <w:tr w:rsidR="00350D59" w:rsidRPr="005D4E6E" w:rsidTr="00350D59">
        <w:trPr>
          <w:trHeight w:val="390"/>
        </w:trPr>
        <w:tc>
          <w:tcPr>
            <w:tcW w:w="1609" w:type="dxa"/>
            <w:vMerge/>
          </w:tcPr>
          <w:p w:rsidR="00350D59" w:rsidRPr="005D4E6E" w:rsidRDefault="00350D59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94" w:type="dxa"/>
            <w:vMerge w:val="restart"/>
          </w:tcPr>
          <w:p w:rsidR="00350D59" w:rsidRPr="0087356E" w:rsidRDefault="00350D59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356E">
              <w:rPr>
                <w:rFonts w:ascii="Arial" w:hAnsi="Arial" w:cs="Arial"/>
                <w:b/>
                <w:sz w:val="20"/>
                <w:szCs w:val="20"/>
              </w:rPr>
              <w:t>Additional  opportunities and   experiences</w:t>
            </w:r>
          </w:p>
        </w:tc>
        <w:tc>
          <w:tcPr>
            <w:tcW w:w="1005" w:type="dxa"/>
          </w:tcPr>
          <w:p w:rsidR="00350D59" w:rsidRPr="0087356E" w:rsidRDefault="00350D59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Sport</w:t>
            </w:r>
          </w:p>
        </w:tc>
        <w:tc>
          <w:tcPr>
            <w:tcW w:w="11201" w:type="dxa"/>
            <w:gridSpan w:val="6"/>
            <w:tcBorders>
              <w:left w:val="single" w:sz="8" w:space="0" w:color="auto"/>
            </w:tcBorders>
          </w:tcPr>
          <w:p w:rsidR="00350D59" w:rsidRPr="00743E79" w:rsidRDefault="00350D59" w:rsidP="00350D5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Boro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Soccer School       Bell Boating-SEN school sports &gt;Simon Carson multi sports 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M’bro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School Sports Partnership   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Intrasports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competition         </w:t>
            </w:r>
            <w:r>
              <w:rPr>
                <w:rFonts w:ascii="Arial" w:hAnsi="Arial" w:cs="Arial"/>
                <w:b/>
                <w:sz w:val="16"/>
                <w:szCs w:val="16"/>
              </w:rPr>
              <w:t>After school sports clubs</w:t>
            </w:r>
          </w:p>
        </w:tc>
      </w:tr>
      <w:tr w:rsidR="00350D59" w:rsidRPr="005D4E6E" w:rsidTr="00350D59">
        <w:trPr>
          <w:trHeight w:val="515"/>
        </w:trPr>
        <w:tc>
          <w:tcPr>
            <w:tcW w:w="1609" w:type="dxa"/>
            <w:vMerge/>
          </w:tcPr>
          <w:p w:rsidR="00350D59" w:rsidRPr="005D4E6E" w:rsidRDefault="00350D59" w:rsidP="00350D5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94" w:type="dxa"/>
            <w:vMerge/>
          </w:tcPr>
          <w:p w:rsidR="00350D59" w:rsidRPr="0087356E" w:rsidRDefault="00350D59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5" w:type="dxa"/>
          </w:tcPr>
          <w:p w:rsidR="00350D59" w:rsidRDefault="00350D59" w:rsidP="00350D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Other</w:t>
            </w:r>
          </w:p>
        </w:tc>
        <w:tc>
          <w:tcPr>
            <w:tcW w:w="11201" w:type="dxa"/>
            <w:gridSpan w:val="6"/>
          </w:tcPr>
          <w:p w:rsidR="00350D59" w:rsidRPr="00743E79" w:rsidRDefault="00792528" w:rsidP="00350D5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b/>
                <w:sz w:val="16"/>
                <w:szCs w:val="16"/>
              </w:rPr>
              <w:t>Class budgets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  Cookery Club   </w:t>
            </w:r>
            <w:r w:rsidRPr="002424E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Central Library( Librarian/reading area monitors) 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Environmental City  Busy Bees-art and craft club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 xml:space="preserve"> Community </w:t>
            </w:r>
            <w:r>
              <w:rPr>
                <w:rFonts w:ascii="Arial" w:hAnsi="Arial" w:cs="Arial"/>
                <w:b/>
                <w:sz w:val="16"/>
                <w:szCs w:val="16"/>
              </w:rPr>
              <w:t>links-hampers/events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Childrens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’ University</w:t>
            </w:r>
          </w:p>
        </w:tc>
      </w:tr>
      <w:tr w:rsidR="00350D59" w:rsidRPr="005D4E6E" w:rsidTr="00A21992">
        <w:trPr>
          <w:trHeight w:val="515"/>
        </w:trPr>
        <w:tc>
          <w:tcPr>
            <w:tcW w:w="15309" w:type="dxa"/>
            <w:gridSpan w:val="9"/>
          </w:tcPr>
          <w:p w:rsidR="00792528" w:rsidRPr="00D71546" w:rsidRDefault="00792528" w:rsidP="00792528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101 things to do before leaving </w:t>
            </w:r>
            <w:proofErr w:type="spellStart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>Easterside</w:t>
            </w:r>
            <w:proofErr w:type="spellEnd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Academy</w:t>
            </w:r>
          </w:p>
          <w:p w:rsidR="00350D59" w:rsidRDefault="00350D59" w:rsidP="00350D59">
            <w:pPr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:rsidR="00491D16" w:rsidRPr="00491D16" w:rsidRDefault="00491D16" w:rsidP="00491D16">
      <w:pPr>
        <w:rPr>
          <w:rFonts w:ascii="Arial" w:hAnsi="Arial" w:cs="Arial"/>
          <w:sz w:val="72"/>
          <w:szCs w:val="72"/>
        </w:rPr>
      </w:pPr>
    </w:p>
    <w:sectPr w:rsidR="00491D16" w:rsidRPr="00491D16" w:rsidSect="008B421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BAF" w:rsidRDefault="00B00B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BAF" w:rsidRDefault="00B00B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BAF" w:rsidRDefault="00B00B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019" w:rsidRDefault="00491D16" w:rsidP="009A1552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-542290</wp:posOffset>
              </wp:positionH>
              <wp:positionV relativeFrom="paragraph">
                <wp:posOffset>-85090</wp:posOffset>
              </wp:positionV>
              <wp:extent cx="2184400" cy="871855"/>
              <wp:effectExtent l="0" t="0" r="635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871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pt;margin-top:-6.7pt;width:172pt;height:6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0BAF">
      <w:rPr>
        <w:rFonts w:ascii="Calibri" w:hAnsi="Calibri"/>
        <w:b/>
        <w:noProof/>
        <w:color w:val="FF0000"/>
        <w:sz w:val="52"/>
        <w:szCs w:val="52"/>
      </w:rPr>
      <w:t xml:space="preserve">                   </w:t>
    </w:r>
    <w:r w:rsidR="009A1552">
      <w:rPr>
        <w:rFonts w:ascii="Calibri" w:hAnsi="Calibri"/>
        <w:b/>
        <w:noProof/>
        <w:color w:val="FF0000"/>
        <w:sz w:val="52"/>
        <w:szCs w:val="52"/>
      </w:rPr>
      <w:t>Enrichments</w:t>
    </w:r>
  </w:p>
  <w:p w:rsidR="00B9792E" w:rsidRDefault="009A1552" w:rsidP="009A1552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       Key Stage One</w:t>
    </w:r>
  </w:p>
  <w:p w:rsidR="00090E81" w:rsidRPr="002619C9" w:rsidRDefault="00090E81" w:rsidP="009A1552">
    <w:pPr>
      <w:pStyle w:val="Header"/>
      <w:rPr>
        <w:rFonts w:ascii="Arial" w:hAnsi="Arial" w:cs="Arial"/>
        <w:b/>
        <w:noProof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BAF" w:rsidRDefault="00B00B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1205"/>
    <w:multiLevelType w:val="hybridMultilevel"/>
    <w:tmpl w:val="1D6E68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1636"/>
    <w:multiLevelType w:val="hybridMultilevel"/>
    <w:tmpl w:val="95D4919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078FB"/>
    <w:multiLevelType w:val="hybridMultilevel"/>
    <w:tmpl w:val="DA4C43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062F3"/>
    <w:multiLevelType w:val="hybridMultilevel"/>
    <w:tmpl w:val="BA98D61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C1554C"/>
    <w:multiLevelType w:val="hybridMultilevel"/>
    <w:tmpl w:val="3EBAC0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C5E2B"/>
    <w:multiLevelType w:val="hybridMultilevel"/>
    <w:tmpl w:val="BC129A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F1054"/>
    <w:multiLevelType w:val="hybridMultilevel"/>
    <w:tmpl w:val="8D88FD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2513D"/>
    <w:multiLevelType w:val="hybridMultilevel"/>
    <w:tmpl w:val="C50E562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E23BA"/>
    <w:multiLevelType w:val="hybridMultilevel"/>
    <w:tmpl w:val="7EF8532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329F2"/>
    <w:multiLevelType w:val="hybridMultilevel"/>
    <w:tmpl w:val="AD2637D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391B56"/>
    <w:multiLevelType w:val="hybridMultilevel"/>
    <w:tmpl w:val="37DEA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9D32A3"/>
    <w:multiLevelType w:val="hybridMultilevel"/>
    <w:tmpl w:val="98022D3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ED0B04"/>
    <w:multiLevelType w:val="hybridMultilevel"/>
    <w:tmpl w:val="9C4207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77BF1"/>
    <w:multiLevelType w:val="hybridMultilevel"/>
    <w:tmpl w:val="4B56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AA3B80"/>
    <w:multiLevelType w:val="hybridMultilevel"/>
    <w:tmpl w:val="DFA2D28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9D6411"/>
    <w:multiLevelType w:val="hybridMultilevel"/>
    <w:tmpl w:val="69AA13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3A1897"/>
    <w:multiLevelType w:val="hybridMultilevel"/>
    <w:tmpl w:val="BCC684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4"/>
  </w:num>
  <w:num w:numId="5">
    <w:abstractNumId w:val="10"/>
  </w:num>
  <w:num w:numId="6">
    <w:abstractNumId w:val="0"/>
  </w:num>
  <w:num w:numId="7">
    <w:abstractNumId w:val="5"/>
  </w:num>
  <w:num w:numId="8">
    <w:abstractNumId w:val="9"/>
  </w:num>
  <w:num w:numId="9">
    <w:abstractNumId w:val="2"/>
  </w:num>
  <w:num w:numId="10">
    <w:abstractNumId w:val="6"/>
  </w:num>
  <w:num w:numId="11">
    <w:abstractNumId w:val="7"/>
  </w:num>
  <w:num w:numId="12">
    <w:abstractNumId w:val="15"/>
  </w:num>
  <w:num w:numId="13">
    <w:abstractNumId w:val="13"/>
  </w:num>
  <w:num w:numId="14">
    <w:abstractNumId w:val="12"/>
  </w:num>
  <w:num w:numId="15">
    <w:abstractNumId w:val="14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noPunctuationKerning/>
  <w:characterSpacingControl w:val="doNotCompress"/>
  <w:hdrShapeDefaults>
    <o:shapedefaults v:ext="edit" spidmax="6041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3327"/>
    <w:rsid w:val="00025479"/>
    <w:rsid w:val="000636F9"/>
    <w:rsid w:val="0006588E"/>
    <w:rsid w:val="000668FF"/>
    <w:rsid w:val="00077AB6"/>
    <w:rsid w:val="00090E81"/>
    <w:rsid w:val="000D4AB7"/>
    <w:rsid w:val="000F2547"/>
    <w:rsid w:val="0010181A"/>
    <w:rsid w:val="00126526"/>
    <w:rsid w:val="00150554"/>
    <w:rsid w:val="0015111A"/>
    <w:rsid w:val="00173654"/>
    <w:rsid w:val="00196B6F"/>
    <w:rsid w:val="001B4D2A"/>
    <w:rsid w:val="001B7AFC"/>
    <w:rsid w:val="001C6EB0"/>
    <w:rsid w:val="001E2107"/>
    <w:rsid w:val="001F22C8"/>
    <w:rsid w:val="00207661"/>
    <w:rsid w:val="00211B2D"/>
    <w:rsid w:val="002319F8"/>
    <w:rsid w:val="002619C9"/>
    <w:rsid w:val="0026285F"/>
    <w:rsid w:val="0029633A"/>
    <w:rsid w:val="002A0E76"/>
    <w:rsid w:val="002A3109"/>
    <w:rsid w:val="002A5A84"/>
    <w:rsid w:val="002B219D"/>
    <w:rsid w:val="002B71CD"/>
    <w:rsid w:val="002D7988"/>
    <w:rsid w:val="002F2A1E"/>
    <w:rsid w:val="00327633"/>
    <w:rsid w:val="003314C7"/>
    <w:rsid w:val="00343AE5"/>
    <w:rsid w:val="00350D59"/>
    <w:rsid w:val="00352008"/>
    <w:rsid w:val="0038106F"/>
    <w:rsid w:val="003979CE"/>
    <w:rsid w:val="003B4576"/>
    <w:rsid w:val="003C5ADD"/>
    <w:rsid w:val="004373E3"/>
    <w:rsid w:val="004401FF"/>
    <w:rsid w:val="00446071"/>
    <w:rsid w:val="004678B7"/>
    <w:rsid w:val="00471377"/>
    <w:rsid w:val="00491D16"/>
    <w:rsid w:val="0049660B"/>
    <w:rsid w:val="004A1182"/>
    <w:rsid w:val="004A6294"/>
    <w:rsid w:val="004E61E1"/>
    <w:rsid w:val="00500C96"/>
    <w:rsid w:val="0050621A"/>
    <w:rsid w:val="00510ED4"/>
    <w:rsid w:val="00520403"/>
    <w:rsid w:val="00521322"/>
    <w:rsid w:val="00525C7E"/>
    <w:rsid w:val="0056516B"/>
    <w:rsid w:val="0057630E"/>
    <w:rsid w:val="00595DBB"/>
    <w:rsid w:val="005A39AD"/>
    <w:rsid w:val="005A6211"/>
    <w:rsid w:val="005D7795"/>
    <w:rsid w:val="006248AF"/>
    <w:rsid w:val="0063321B"/>
    <w:rsid w:val="00636922"/>
    <w:rsid w:val="0064501E"/>
    <w:rsid w:val="00663A9D"/>
    <w:rsid w:val="00665353"/>
    <w:rsid w:val="006B251F"/>
    <w:rsid w:val="006D05AF"/>
    <w:rsid w:val="006D56CC"/>
    <w:rsid w:val="006E1A43"/>
    <w:rsid w:val="00743E79"/>
    <w:rsid w:val="00776189"/>
    <w:rsid w:val="00792528"/>
    <w:rsid w:val="007B272E"/>
    <w:rsid w:val="007D4A7B"/>
    <w:rsid w:val="007E229C"/>
    <w:rsid w:val="007F0DD4"/>
    <w:rsid w:val="0080093B"/>
    <w:rsid w:val="00806BE1"/>
    <w:rsid w:val="00807FBD"/>
    <w:rsid w:val="00840CDC"/>
    <w:rsid w:val="0087356E"/>
    <w:rsid w:val="008939BA"/>
    <w:rsid w:val="008A7D0C"/>
    <w:rsid w:val="008B4219"/>
    <w:rsid w:val="008F1A6E"/>
    <w:rsid w:val="00912753"/>
    <w:rsid w:val="00921413"/>
    <w:rsid w:val="00932F00"/>
    <w:rsid w:val="009505E6"/>
    <w:rsid w:val="009547E0"/>
    <w:rsid w:val="00977570"/>
    <w:rsid w:val="009924FA"/>
    <w:rsid w:val="00993470"/>
    <w:rsid w:val="009A1552"/>
    <w:rsid w:val="009A4990"/>
    <w:rsid w:val="009B5A2D"/>
    <w:rsid w:val="009C7DB3"/>
    <w:rsid w:val="009D0066"/>
    <w:rsid w:val="009D26C9"/>
    <w:rsid w:val="009D4461"/>
    <w:rsid w:val="009E4516"/>
    <w:rsid w:val="009E5AEB"/>
    <w:rsid w:val="00A02424"/>
    <w:rsid w:val="00A132A8"/>
    <w:rsid w:val="00A171FF"/>
    <w:rsid w:val="00A3658B"/>
    <w:rsid w:val="00A53566"/>
    <w:rsid w:val="00A53F17"/>
    <w:rsid w:val="00A674B4"/>
    <w:rsid w:val="00A94D51"/>
    <w:rsid w:val="00A96023"/>
    <w:rsid w:val="00AF00AF"/>
    <w:rsid w:val="00AF4EE8"/>
    <w:rsid w:val="00AF53AA"/>
    <w:rsid w:val="00AF5CDB"/>
    <w:rsid w:val="00AF7355"/>
    <w:rsid w:val="00B00BAF"/>
    <w:rsid w:val="00B05BA5"/>
    <w:rsid w:val="00B22246"/>
    <w:rsid w:val="00B23ADA"/>
    <w:rsid w:val="00B25C1C"/>
    <w:rsid w:val="00B43A76"/>
    <w:rsid w:val="00B643F3"/>
    <w:rsid w:val="00B9792E"/>
    <w:rsid w:val="00BB132E"/>
    <w:rsid w:val="00BB292E"/>
    <w:rsid w:val="00BB7734"/>
    <w:rsid w:val="00BC7C09"/>
    <w:rsid w:val="00BD02EC"/>
    <w:rsid w:val="00BD258F"/>
    <w:rsid w:val="00C11322"/>
    <w:rsid w:val="00C166B0"/>
    <w:rsid w:val="00C4661B"/>
    <w:rsid w:val="00C71C9A"/>
    <w:rsid w:val="00C75FC1"/>
    <w:rsid w:val="00C87B21"/>
    <w:rsid w:val="00C945A6"/>
    <w:rsid w:val="00CA5C1D"/>
    <w:rsid w:val="00CB197F"/>
    <w:rsid w:val="00CC13E5"/>
    <w:rsid w:val="00CC681E"/>
    <w:rsid w:val="00CD128E"/>
    <w:rsid w:val="00D12EBD"/>
    <w:rsid w:val="00D139A4"/>
    <w:rsid w:val="00D24787"/>
    <w:rsid w:val="00D4170D"/>
    <w:rsid w:val="00D62CE2"/>
    <w:rsid w:val="00D6480D"/>
    <w:rsid w:val="00D8438C"/>
    <w:rsid w:val="00D957C6"/>
    <w:rsid w:val="00DC2D64"/>
    <w:rsid w:val="00E10BF9"/>
    <w:rsid w:val="00E305AF"/>
    <w:rsid w:val="00E32460"/>
    <w:rsid w:val="00E420DF"/>
    <w:rsid w:val="00E42B86"/>
    <w:rsid w:val="00E50A9A"/>
    <w:rsid w:val="00ED4E59"/>
    <w:rsid w:val="00EE5084"/>
    <w:rsid w:val="00F04019"/>
    <w:rsid w:val="00F237AD"/>
    <w:rsid w:val="00F42A16"/>
    <w:rsid w:val="00F931CC"/>
    <w:rsid w:val="00FD3814"/>
    <w:rsid w:val="00FD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>
      <o:colormenu v:ext="edit" strokecolor="none"/>
    </o:shapedefaults>
    <o:shapelayout v:ext="edit">
      <o:idmap v:ext="edit" data="1"/>
    </o:shapelayout>
  </w:shapeDefaults>
  <w:decimalSymbol w:val="."/>
  <w:listSeparator w:val=",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18.jpg"/><Relationship Id="rId1" Type="http://schemas.openxmlformats.org/officeDocument/2006/relationships/image" Target="media/image24.jpg"/><Relationship Id="rId4" Type="http://schemas.openxmlformats.org/officeDocument/2006/relationships/image" Target="media/image19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24895-8323-4068-8B84-5199E39B2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3</TotalTime>
  <Pages>5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5</cp:revision>
  <cp:lastPrinted>2021-04-29T15:37:00Z</cp:lastPrinted>
  <dcterms:created xsi:type="dcterms:W3CDTF">2021-06-27T18:35:00Z</dcterms:created>
  <dcterms:modified xsi:type="dcterms:W3CDTF">2021-07-01T08:23:00Z</dcterms:modified>
</cp:coreProperties>
</file>