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97F" w:rsidRPr="000F2547" w:rsidRDefault="00CB197F" w:rsidP="000636F9">
      <w:pPr>
        <w:rPr>
          <w:rFonts w:ascii="Arial" w:hAnsi="Arial"/>
          <w:sz w:val="16"/>
          <w:szCs w:val="16"/>
        </w:rPr>
      </w:pPr>
    </w:p>
    <w:tbl>
      <w:tblPr>
        <w:tblStyle w:val="TableGrid"/>
        <w:tblpPr w:leftFromText="180" w:rightFromText="180" w:horzAnchor="margin" w:tblpXSpec="center" w:tblpY="240"/>
        <w:tblW w:w="15309" w:type="dxa"/>
        <w:tblLook w:val="04A0" w:firstRow="1" w:lastRow="0" w:firstColumn="1" w:lastColumn="0" w:noHBand="0" w:noVBand="1"/>
      </w:tblPr>
      <w:tblGrid>
        <w:gridCol w:w="1920"/>
        <w:gridCol w:w="60"/>
        <w:gridCol w:w="1659"/>
        <w:gridCol w:w="1935"/>
        <w:gridCol w:w="1911"/>
        <w:gridCol w:w="1891"/>
        <w:gridCol w:w="1934"/>
        <w:gridCol w:w="1960"/>
        <w:gridCol w:w="2039"/>
      </w:tblGrid>
      <w:tr w:rsidR="002B1311" w:rsidTr="00513021">
        <w:tc>
          <w:tcPr>
            <w:tcW w:w="1980" w:type="dxa"/>
            <w:gridSpan w:val="2"/>
            <w:vMerge w:val="restart"/>
          </w:tcPr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Pr="00A02424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Pr="00A02424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Pr="00791D87" w:rsidRDefault="002B1311" w:rsidP="00F82943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</w:rPr>
              <w:t xml:space="preserve">     </w:t>
            </w:r>
            <w:r w:rsidRPr="00791D87">
              <w:rPr>
                <w:rFonts w:ascii="Arial" w:hAnsi="Arial"/>
                <w:b/>
                <w:sz w:val="22"/>
                <w:szCs w:val="22"/>
              </w:rPr>
              <w:t>Cycle 1</w:t>
            </w:r>
          </w:p>
          <w:p w:rsidR="002B1311" w:rsidRPr="00A02424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Pr="00A02424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Pr="00A02424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Pr="00A02424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2B1311" w:rsidRDefault="002B1311" w:rsidP="00F82943">
            <w:pPr>
              <w:rPr>
                <w:rFonts w:ascii="Arial" w:hAnsi="Arial"/>
              </w:rPr>
            </w:pPr>
          </w:p>
        </w:tc>
        <w:tc>
          <w:tcPr>
            <w:tcW w:w="1659" w:type="dxa"/>
          </w:tcPr>
          <w:p w:rsidR="002B1311" w:rsidRPr="00AF53AA" w:rsidRDefault="002B1311" w:rsidP="00F82943">
            <w:pPr>
              <w:rPr>
                <w:rFonts w:ascii="Arial" w:hAnsi="Arial"/>
                <w:color w:val="FF0000"/>
              </w:rPr>
            </w:pPr>
          </w:p>
        </w:tc>
        <w:tc>
          <w:tcPr>
            <w:tcW w:w="1935" w:type="dxa"/>
            <w:shd w:val="clear" w:color="auto" w:fill="DEEAF6" w:themeFill="accent1" w:themeFillTint="33"/>
          </w:tcPr>
          <w:p w:rsidR="002B1311" w:rsidRPr="007D4A7B" w:rsidRDefault="002B1311" w:rsidP="00F8294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Autumn 1</w:t>
            </w:r>
          </w:p>
        </w:tc>
        <w:tc>
          <w:tcPr>
            <w:tcW w:w="1911" w:type="dxa"/>
            <w:shd w:val="clear" w:color="auto" w:fill="DEEAF6" w:themeFill="accent1" w:themeFillTint="33"/>
          </w:tcPr>
          <w:p w:rsidR="002B1311" w:rsidRPr="007D4A7B" w:rsidRDefault="002B1311" w:rsidP="00F8294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Autumn 2</w:t>
            </w:r>
          </w:p>
        </w:tc>
        <w:tc>
          <w:tcPr>
            <w:tcW w:w="1891" w:type="dxa"/>
            <w:shd w:val="clear" w:color="auto" w:fill="DEEAF6" w:themeFill="accent1" w:themeFillTint="33"/>
          </w:tcPr>
          <w:p w:rsidR="002B1311" w:rsidRPr="007D4A7B" w:rsidRDefault="002B1311" w:rsidP="00F8294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Spring1</w:t>
            </w:r>
          </w:p>
        </w:tc>
        <w:tc>
          <w:tcPr>
            <w:tcW w:w="1934" w:type="dxa"/>
            <w:shd w:val="clear" w:color="auto" w:fill="DEEAF6" w:themeFill="accent1" w:themeFillTint="33"/>
          </w:tcPr>
          <w:p w:rsidR="002B1311" w:rsidRPr="007D4A7B" w:rsidRDefault="002B1311" w:rsidP="00F8294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Spring 2</w:t>
            </w:r>
          </w:p>
        </w:tc>
        <w:tc>
          <w:tcPr>
            <w:tcW w:w="1960" w:type="dxa"/>
            <w:shd w:val="clear" w:color="auto" w:fill="DEEAF6" w:themeFill="accent1" w:themeFillTint="33"/>
          </w:tcPr>
          <w:p w:rsidR="002B1311" w:rsidRPr="007D4A7B" w:rsidRDefault="002B1311" w:rsidP="00F8294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Summer 1</w:t>
            </w:r>
          </w:p>
        </w:tc>
        <w:tc>
          <w:tcPr>
            <w:tcW w:w="2039" w:type="dxa"/>
            <w:shd w:val="clear" w:color="auto" w:fill="DEEAF6" w:themeFill="accent1" w:themeFillTint="33"/>
          </w:tcPr>
          <w:p w:rsidR="002B1311" w:rsidRDefault="002B1311" w:rsidP="00F8294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Summer 2</w:t>
            </w:r>
          </w:p>
          <w:p w:rsidR="002B1311" w:rsidRPr="007D4A7B" w:rsidRDefault="002B1311" w:rsidP="00F82943">
            <w:pPr>
              <w:jc w:val="center"/>
              <w:rPr>
                <w:rFonts w:ascii="Arial" w:hAnsi="Arial"/>
                <w:b/>
              </w:rPr>
            </w:pPr>
          </w:p>
        </w:tc>
      </w:tr>
      <w:tr w:rsidR="002B1311" w:rsidTr="00513021">
        <w:tc>
          <w:tcPr>
            <w:tcW w:w="1980" w:type="dxa"/>
            <w:gridSpan w:val="2"/>
            <w:vMerge/>
          </w:tcPr>
          <w:p w:rsidR="002B1311" w:rsidRPr="00A02424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1659" w:type="dxa"/>
            <w:vMerge w:val="restart"/>
          </w:tcPr>
          <w:p w:rsidR="002B1311" w:rsidRDefault="002B1311" w:rsidP="00F82943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2B1311" w:rsidRDefault="002B1311" w:rsidP="00F82943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2B1311" w:rsidRDefault="002B1311" w:rsidP="00F82943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2B1311" w:rsidRDefault="002B1311" w:rsidP="00F82943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2B1311" w:rsidRPr="00EF518E" w:rsidRDefault="002B1311" w:rsidP="00F82943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  <w:r w:rsidRPr="00EF518E">
              <w:rPr>
                <w:rFonts w:ascii="Arial" w:hAnsi="Arial"/>
                <w:b/>
                <w:color w:val="FF0000"/>
                <w:sz w:val="20"/>
                <w:szCs w:val="20"/>
              </w:rPr>
              <w:t>Memorable Experience</w:t>
            </w:r>
          </w:p>
        </w:tc>
        <w:tc>
          <w:tcPr>
            <w:tcW w:w="1935" w:type="dxa"/>
          </w:tcPr>
          <w:p w:rsidR="002B1311" w:rsidRPr="000776F3" w:rsidRDefault="002B1311" w:rsidP="00F82943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0776F3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York Chocolate Story </w:t>
            </w:r>
          </w:p>
          <w:p w:rsidR="002B1311" w:rsidRPr="000776F3" w:rsidRDefault="002B1311" w:rsidP="00F82943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2B1311" w:rsidRPr="000776F3" w:rsidRDefault="002B1311" w:rsidP="00F82943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2B1311" w:rsidRPr="000776F3" w:rsidRDefault="002B1311" w:rsidP="00F82943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911" w:type="dxa"/>
          </w:tcPr>
          <w:p w:rsidR="002B1311" w:rsidRPr="000776F3" w:rsidRDefault="002B1311" w:rsidP="00F82943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0776F3">
              <w:rPr>
                <w:rFonts w:ascii="Arial" w:hAnsi="Arial" w:cs="Arial"/>
                <w:b/>
                <w:color w:val="FF0000"/>
                <w:sz w:val="16"/>
                <w:szCs w:val="16"/>
              </w:rPr>
              <w:t>Forbidden Corner</w:t>
            </w:r>
          </w:p>
        </w:tc>
        <w:tc>
          <w:tcPr>
            <w:tcW w:w="1891" w:type="dxa"/>
          </w:tcPr>
          <w:p w:rsidR="002B1311" w:rsidRPr="000776F3" w:rsidRDefault="002B1311" w:rsidP="00F82943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0776F3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BBC Horrible Histories- Performance of ‘Stone Age song’. </w:t>
            </w:r>
          </w:p>
        </w:tc>
        <w:tc>
          <w:tcPr>
            <w:tcW w:w="1934" w:type="dxa"/>
          </w:tcPr>
          <w:p w:rsidR="002B1311" w:rsidRPr="000776F3" w:rsidRDefault="002B1311" w:rsidP="00F82943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0776F3">
              <w:rPr>
                <w:rFonts w:ascii="Arial" w:hAnsi="Arial" w:cs="Arial"/>
                <w:b/>
                <w:color w:val="FF0000"/>
                <w:sz w:val="16"/>
                <w:szCs w:val="16"/>
              </w:rPr>
              <w:t>Climbing Wall</w:t>
            </w:r>
          </w:p>
        </w:tc>
        <w:tc>
          <w:tcPr>
            <w:tcW w:w="1960" w:type="dxa"/>
          </w:tcPr>
          <w:p w:rsidR="002B1311" w:rsidRPr="000776F3" w:rsidRDefault="002B1311" w:rsidP="00F82943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0776F3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Hancock Museum </w:t>
            </w:r>
          </w:p>
        </w:tc>
        <w:tc>
          <w:tcPr>
            <w:tcW w:w="2039" w:type="dxa"/>
          </w:tcPr>
          <w:p w:rsidR="002B1311" w:rsidRPr="000776F3" w:rsidRDefault="002B1311" w:rsidP="00F82943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0776F3">
              <w:rPr>
                <w:rFonts w:ascii="Arial" w:hAnsi="Arial" w:cs="Arial"/>
                <w:b/>
                <w:color w:val="FF0000"/>
                <w:sz w:val="16"/>
                <w:szCs w:val="16"/>
              </w:rPr>
              <w:t>American Diner</w:t>
            </w:r>
          </w:p>
          <w:p w:rsidR="002B1311" w:rsidRPr="000776F3" w:rsidRDefault="002B1311" w:rsidP="00F82943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0776F3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</w:t>
            </w:r>
          </w:p>
        </w:tc>
      </w:tr>
      <w:tr w:rsidR="002B1311" w:rsidTr="00513021">
        <w:trPr>
          <w:trHeight w:val="1371"/>
        </w:trPr>
        <w:tc>
          <w:tcPr>
            <w:tcW w:w="1980" w:type="dxa"/>
            <w:gridSpan w:val="2"/>
            <w:vMerge/>
          </w:tcPr>
          <w:p w:rsidR="002B1311" w:rsidRPr="00A02424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1659" w:type="dxa"/>
            <w:vMerge/>
          </w:tcPr>
          <w:p w:rsidR="002B1311" w:rsidRPr="00EF518E" w:rsidRDefault="002B1311" w:rsidP="00F82943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935" w:type="dxa"/>
          </w:tcPr>
          <w:p w:rsidR="002B1311" w:rsidRPr="00C71C9A" w:rsidRDefault="002B1311" w:rsidP="00F82943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666ECED9" wp14:editId="4402354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119380</wp:posOffset>
                  </wp:positionV>
                  <wp:extent cx="859155" cy="572770"/>
                  <wp:effectExtent l="0" t="0" r="0" b="0"/>
                  <wp:wrapTight wrapText="bothSides">
                    <wp:wrapPolygon edited="0">
                      <wp:start x="0" y="0"/>
                      <wp:lineTo x="0" y="20834"/>
                      <wp:lineTo x="21073" y="20834"/>
                      <wp:lineTo x="21073" y="0"/>
                      <wp:lineTo x="0" y="0"/>
                    </wp:wrapPolygon>
                  </wp:wrapTight>
                  <wp:docPr id="7" name="Picture 7" descr="Our Ethics - York's Chocolate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ur Ethics - York's Chocolate 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92E"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 wp14:anchorId="23C27B20" wp14:editId="76FA330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3175</wp:posOffset>
                      </wp:positionV>
                      <wp:extent cx="304800" cy="271780"/>
                      <wp:effectExtent l="0" t="0" r="0" b="0"/>
                      <wp:wrapThrough wrapText="bothSides">
                        <wp:wrapPolygon edited="0">
                          <wp:start x="2700" y="0"/>
                          <wp:lineTo x="2700" y="19682"/>
                          <wp:lineTo x="17550" y="19682"/>
                          <wp:lineTo x="17550" y="0"/>
                          <wp:lineTo x="2700" y="0"/>
                        </wp:wrapPolygon>
                      </wp:wrapThrough>
                      <wp:docPr id="6" name="Rectangle 6" descr="Free tickets announced for Dippy's Newcastle visit | Great North Museum:  Hancoc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71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1311" w:rsidRDefault="002B1311" w:rsidP="00B9792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C27B20" id="Rectangle 6" o:spid="_x0000_s1026" alt="Free tickets announced for Dippy's Newcastle visit | Great North Museum:  Hancock" style="position:absolute;margin-left:-.3pt;margin-top:.25pt;width:24pt;height:21.4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" filled="f" stroked="f">
                      <o:lock v:ext="edit" aspectratio="t"/>
                      <v:textbox>
                        <w:txbxContent>
                          <w:p w:rsidR="002B1311" w:rsidRDefault="002B1311" w:rsidP="00B9792E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1911" w:type="dxa"/>
          </w:tcPr>
          <w:p w:rsidR="002B1311" w:rsidRPr="00C71C9A" w:rsidRDefault="002B1311" w:rsidP="00F82943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20704" behindDoc="1" locked="0" layoutInCell="1" allowOverlap="1" wp14:anchorId="77852494" wp14:editId="49D93E12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123825</wp:posOffset>
                  </wp:positionV>
                  <wp:extent cx="859790" cy="572770"/>
                  <wp:effectExtent l="0" t="0" r="0" b="0"/>
                  <wp:wrapTight wrapText="bothSides">
                    <wp:wrapPolygon edited="0">
                      <wp:start x="0" y="0"/>
                      <wp:lineTo x="0" y="20834"/>
                      <wp:lineTo x="21058" y="20834"/>
                      <wp:lineTo x="21058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1" w:type="dxa"/>
          </w:tcPr>
          <w:p w:rsidR="002B1311" w:rsidRPr="00C71C9A" w:rsidRDefault="002B1311" w:rsidP="00F82943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2E2F1F91" wp14:editId="60DACE26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120015</wp:posOffset>
                  </wp:positionV>
                  <wp:extent cx="847725" cy="645160"/>
                  <wp:effectExtent l="0" t="0" r="9525" b="2540"/>
                  <wp:wrapTight wrapText="bothSides">
                    <wp:wrapPolygon edited="0">
                      <wp:start x="0" y="0"/>
                      <wp:lineTo x="0" y="21047"/>
                      <wp:lineTo x="21357" y="21047"/>
                      <wp:lineTo x="2135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79" t="18488" r="36849" b="47445"/>
                          <a:stretch/>
                        </pic:blipFill>
                        <pic:spPr bwMode="auto">
                          <a:xfrm>
                            <a:off x="0" y="0"/>
                            <a:ext cx="847725" cy="64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1934" w:type="dxa"/>
          </w:tcPr>
          <w:p w:rsidR="002B1311" w:rsidRPr="005A672D" w:rsidRDefault="002B1311" w:rsidP="00F82943">
            <w:pPr>
              <w:pStyle w:val="ListParagraph"/>
              <w:ind w:left="360"/>
              <w:rPr>
                <w:rFonts w:ascii="Arial" w:hAnsi="Arial" w:cs="Arial"/>
                <w:sz w:val="14"/>
                <w:szCs w:val="1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452364CA" wp14:editId="79DE832E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132715</wp:posOffset>
                  </wp:positionV>
                  <wp:extent cx="819150" cy="614045"/>
                  <wp:effectExtent l="0" t="0" r="0" b="0"/>
                  <wp:wrapTight wrapText="bothSides">
                    <wp:wrapPolygon edited="0">
                      <wp:start x="0" y="0"/>
                      <wp:lineTo x="0" y="20774"/>
                      <wp:lineTo x="21098" y="20774"/>
                      <wp:lineTo x="21098" y="0"/>
                      <wp:lineTo x="0" y="0"/>
                    </wp:wrapPolygon>
                  </wp:wrapTight>
                  <wp:docPr id="5" name="Picture 5" descr="Your Official Guide to Backyard Climbing Walls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r Official Guide to Backyard Climbing Walls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0" w:type="dxa"/>
          </w:tcPr>
          <w:p w:rsidR="002B1311" w:rsidRPr="005A672D" w:rsidRDefault="002B1311" w:rsidP="00F82943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1" locked="0" layoutInCell="1" allowOverlap="1" wp14:anchorId="685B67D5" wp14:editId="15AB346B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157480</wp:posOffset>
                  </wp:positionV>
                  <wp:extent cx="752475" cy="570230"/>
                  <wp:effectExtent l="0" t="0" r="9525" b="1270"/>
                  <wp:wrapTight wrapText="bothSides">
                    <wp:wrapPolygon edited="0">
                      <wp:start x="0" y="0"/>
                      <wp:lineTo x="0" y="20927"/>
                      <wp:lineTo x="21327" y="20927"/>
                      <wp:lineTo x="21327" y="0"/>
                      <wp:lineTo x="0" y="0"/>
                    </wp:wrapPolygon>
                  </wp:wrapTight>
                  <wp:docPr id="8" name="Picture 8" descr="Dippy On Tour | Newcastle Great North Museum Tickets | North East Family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ppy On Tour | Newcastle Great North Museum Tickets | North East Family Fu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58" b="15034"/>
                          <a:stretch/>
                        </pic:blipFill>
                        <pic:spPr bwMode="auto">
                          <a:xfrm>
                            <a:off x="0" y="0"/>
                            <a:ext cx="75247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9" w:type="dxa"/>
          </w:tcPr>
          <w:p w:rsidR="002B1311" w:rsidRDefault="002B1311" w:rsidP="00F8294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  <w:lang w:eastAsia="en-GB"/>
              </w:rPr>
              <w:drawing>
                <wp:anchor distT="0" distB="0" distL="114300" distR="114300" simplePos="0" relativeHeight="251723776" behindDoc="1" locked="0" layoutInCell="1" allowOverlap="1" wp14:anchorId="64069EC5" wp14:editId="6D05EAB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157480</wp:posOffset>
                  </wp:positionV>
                  <wp:extent cx="838200" cy="559435"/>
                  <wp:effectExtent l="0" t="0" r="0" b="0"/>
                  <wp:wrapTight wrapText="bothSides">
                    <wp:wrapPolygon edited="0">
                      <wp:start x="0" y="0"/>
                      <wp:lineTo x="0" y="20595"/>
                      <wp:lineTo x="21109" y="20595"/>
                      <wp:lineTo x="2110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1311" w:rsidRDefault="002B1311" w:rsidP="00F8294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2B1311" w:rsidRPr="00D747DC" w:rsidRDefault="002B1311" w:rsidP="00F8294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B1311" w:rsidTr="00513021">
        <w:trPr>
          <w:trHeight w:val="1840"/>
        </w:trPr>
        <w:tc>
          <w:tcPr>
            <w:tcW w:w="1980" w:type="dxa"/>
            <w:gridSpan w:val="2"/>
            <w:vMerge/>
          </w:tcPr>
          <w:p w:rsidR="002B1311" w:rsidRPr="00A02424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1659" w:type="dxa"/>
          </w:tcPr>
          <w:p w:rsidR="002B1311" w:rsidRPr="00EF518E" w:rsidRDefault="002B1311" w:rsidP="00F82943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Pr="00EF518E" w:rsidRDefault="002B1311" w:rsidP="00F82943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Pr="00EF518E" w:rsidRDefault="002B1311" w:rsidP="00F82943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Pr="00EF518E" w:rsidRDefault="002B1311" w:rsidP="00F82943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EF518E">
              <w:rPr>
                <w:rFonts w:ascii="Arial" w:hAnsi="Arial"/>
                <w:b/>
                <w:sz w:val="20"/>
                <w:szCs w:val="20"/>
              </w:rPr>
              <w:t>Careers</w:t>
            </w:r>
          </w:p>
          <w:p w:rsidR="002B1311" w:rsidRPr="00EF518E" w:rsidRDefault="002B1311" w:rsidP="00F82943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Pr="00EF518E" w:rsidRDefault="002B1311" w:rsidP="00F82943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Pr="00EF518E" w:rsidRDefault="002B1311" w:rsidP="00F82943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Pr="00EF518E" w:rsidRDefault="002B1311" w:rsidP="00F82943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935" w:type="dxa"/>
          </w:tcPr>
          <w:p w:rsidR="002B1311" w:rsidRPr="00CC61FD" w:rsidRDefault="002B1311" w:rsidP="00F82943">
            <w:pPr>
              <w:rPr>
                <w:rFonts w:ascii="Arial" w:hAnsi="Arial" w:cs="Arial"/>
                <w:sz w:val="16"/>
                <w:szCs w:val="16"/>
              </w:rPr>
            </w:pPr>
            <w:r w:rsidRPr="00CC61FD">
              <w:rPr>
                <w:rFonts w:ascii="Arial" w:hAnsi="Arial" w:cs="Arial"/>
                <w:b/>
                <w:sz w:val="16"/>
                <w:szCs w:val="16"/>
              </w:rPr>
              <w:t>STEM</w:t>
            </w:r>
          </w:p>
          <w:p w:rsidR="002B1311" w:rsidRPr="00CC61FD" w:rsidRDefault="002B1311" w:rsidP="00F82943">
            <w:pPr>
              <w:rPr>
                <w:rFonts w:ascii="Arial" w:hAnsi="Arial" w:cs="Arial"/>
                <w:sz w:val="16"/>
                <w:szCs w:val="16"/>
              </w:rPr>
            </w:pPr>
          </w:p>
          <w:p w:rsidR="002B1311" w:rsidRPr="00CC61FD" w:rsidRDefault="002B1311" w:rsidP="00F82943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CC61FD">
              <w:rPr>
                <w:rFonts w:ascii="Arial" w:hAnsi="Arial" w:cs="Arial"/>
                <w:sz w:val="16"/>
                <w:szCs w:val="16"/>
              </w:rPr>
              <w:t>Ambassador</w:t>
            </w:r>
            <w:r>
              <w:rPr>
                <w:rFonts w:ascii="Arial" w:hAnsi="Arial" w:cs="Arial"/>
                <w:sz w:val="16"/>
                <w:szCs w:val="16"/>
              </w:rPr>
              <w:t xml:space="preserve"> visit</w:t>
            </w:r>
            <w:r w:rsidR="002931AF">
              <w:rPr>
                <w:rFonts w:ascii="Arial" w:hAnsi="Arial" w:cs="Arial"/>
                <w:sz w:val="16"/>
                <w:szCs w:val="16"/>
              </w:rPr>
              <w:t>-supporting Enquiry question.</w:t>
            </w:r>
          </w:p>
          <w:p w:rsidR="002B1311" w:rsidRPr="00CC61FD" w:rsidRDefault="002B1311" w:rsidP="00F82943">
            <w:pPr>
              <w:rPr>
                <w:rFonts w:ascii="Arial" w:hAnsi="Arial" w:cs="Arial"/>
                <w:sz w:val="16"/>
                <w:szCs w:val="16"/>
              </w:rPr>
            </w:pPr>
          </w:p>
          <w:p w:rsidR="002B1311" w:rsidRPr="00CC61FD" w:rsidRDefault="002B1311" w:rsidP="00F82943">
            <w:pPr>
              <w:rPr>
                <w:rFonts w:ascii="Arial" w:hAnsi="Arial" w:cs="Arial"/>
                <w:sz w:val="16"/>
                <w:szCs w:val="16"/>
              </w:rPr>
            </w:pPr>
          </w:p>
          <w:p w:rsidR="002B1311" w:rsidRPr="00CC61FD" w:rsidRDefault="002B1311" w:rsidP="00F82943">
            <w:pPr>
              <w:rPr>
                <w:rFonts w:ascii="Arial" w:hAnsi="Arial" w:cs="Arial"/>
                <w:sz w:val="16"/>
                <w:szCs w:val="16"/>
              </w:rPr>
            </w:pPr>
          </w:p>
          <w:p w:rsidR="002B1311" w:rsidRPr="00CC61FD" w:rsidRDefault="002B1311" w:rsidP="00F8294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1" w:type="dxa"/>
          </w:tcPr>
          <w:p w:rsidR="002B1311" w:rsidRPr="00CC61FD" w:rsidRDefault="002B1311" w:rsidP="00F8294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1" w:type="dxa"/>
          </w:tcPr>
          <w:p w:rsidR="002B1311" w:rsidRPr="00CC61FD" w:rsidRDefault="002B1311" w:rsidP="00F8294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4" w:type="dxa"/>
          </w:tcPr>
          <w:p w:rsidR="002B1311" w:rsidRPr="00CC61FD" w:rsidRDefault="002B1311" w:rsidP="00F8294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C61FD">
              <w:rPr>
                <w:rFonts w:ascii="Arial" w:hAnsi="Arial" w:cs="Arial"/>
                <w:b/>
                <w:sz w:val="16"/>
                <w:szCs w:val="16"/>
              </w:rPr>
              <w:t>What makes a community?</w:t>
            </w:r>
          </w:p>
          <w:p w:rsidR="002B1311" w:rsidRPr="00CC61FD" w:rsidRDefault="002B1311" w:rsidP="00F82943">
            <w:pPr>
              <w:rPr>
                <w:rFonts w:ascii="Arial" w:hAnsi="Arial" w:cs="Arial"/>
                <w:sz w:val="16"/>
                <w:szCs w:val="16"/>
              </w:rPr>
            </w:pPr>
          </w:p>
          <w:p w:rsidR="002B1311" w:rsidRPr="00CC61FD" w:rsidRDefault="002B1311" w:rsidP="00F82943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CC61FD">
              <w:rPr>
                <w:rFonts w:ascii="Arial" w:hAnsi="Arial" w:cs="Arial"/>
                <w:sz w:val="16"/>
                <w:szCs w:val="16"/>
              </w:rPr>
              <w:t>Community visits/visitors exploring jobs</w:t>
            </w:r>
          </w:p>
          <w:p w:rsidR="002B1311" w:rsidRDefault="002B1311" w:rsidP="00F8294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B1311" w:rsidRPr="007058E4" w:rsidRDefault="002B1311" w:rsidP="00F8294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058E4">
              <w:rPr>
                <w:rFonts w:ascii="Arial" w:hAnsi="Arial" w:cs="Arial"/>
                <w:b/>
                <w:sz w:val="14"/>
                <w:szCs w:val="14"/>
              </w:rPr>
              <w:t xml:space="preserve">How does the body work? </w:t>
            </w:r>
          </w:p>
          <w:p w:rsidR="002B1311" w:rsidRPr="007058E4" w:rsidRDefault="002B1311" w:rsidP="00F82943">
            <w:pPr>
              <w:rPr>
                <w:rFonts w:ascii="Arial" w:hAnsi="Arial" w:cs="Arial"/>
                <w:sz w:val="14"/>
                <w:szCs w:val="14"/>
              </w:rPr>
            </w:pPr>
            <w:r w:rsidRPr="007058E4">
              <w:rPr>
                <w:rFonts w:ascii="Arial" w:hAnsi="Arial" w:cs="Arial"/>
                <w:b/>
                <w:sz w:val="14"/>
                <w:szCs w:val="14"/>
              </w:rPr>
              <w:t>STEM</w:t>
            </w:r>
          </w:p>
          <w:p w:rsidR="002B1311" w:rsidRPr="00991403" w:rsidRDefault="002B1311" w:rsidP="00F82943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7058E4">
              <w:rPr>
                <w:rFonts w:ascii="Arial" w:hAnsi="Arial" w:cs="Arial"/>
                <w:sz w:val="14"/>
                <w:szCs w:val="14"/>
              </w:rPr>
              <w:t>Ambassador visit</w:t>
            </w:r>
          </w:p>
        </w:tc>
        <w:tc>
          <w:tcPr>
            <w:tcW w:w="1960" w:type="dxa"/>
          </w:tcPr>
          <w:p w:rsidR="002B1311" w:rsidRPr="00CC61FD" w:rsidRDefault="002B1311" w:rsidP="00F8294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C61FD">
              <w:rPr>
                <w:rFonts w:ascii="Arial" w:hAnsi="Arial" w:cs="Arial"/>
                <w:b/>
                <w:sz w:val="16"/>
                <w:szCs w:val="16"/>
              </w:rPr>
              <w:t>Why should we eat well and look after our bodies?</w:t>
            </w:r>
          </w:p>
          <w:p w:rsidR="002B1311" w:rsidRPr="00CC61FD" w:rsidRDefault="002B1311" w:rsidP="00F8294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B1311" w:rsidRPr="00CC61FD" w:rsidRDefault="002B1311" w:rsidP="00F82943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CC61FD">
              <w:rPr>
                <w:rFonts w:ascii="Arial" w:hAnsi="Arial" w:cs="Arial"/>
                <w:sz w:val="16"/>
                <w:szCs w:val="16"/>
              </w:rPr>
              <w:t>Community/School  Nurse</w:t>
            </w:r>
          </w:p>
          <w:p w:rsidR="002B1311" w:rsidRPr="00CC61FD" w:rsidRDefault="002B1311" w:rsidP="00F82943">
            <w:pPr>
              <w:pStyle w:val="ListParagraph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2B1311" w:rsidRPr="00CC61FD" w:rsidRDefault="002B1311" w:rsidP="00F82943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CC61FD">
              <w:rPr>
                <w:rFonts w:ascii="Arial" w:hAnsi="Arial" w:cs="Arial"/>
                <w:sz w:val="16"/>
                <w:szCs w:val="16"/>
              </w:rPr>
              <w:t xml:space="preserve"> Dental Service</w:t>
            </w:r>
          </w:p>
          <w:p w:rsidR="002B1311" w:rsidRPr="00CC61FD" w:rsidRDefault="002B1311" w:rsidP="00F82943">
            <w:pPr>
              <w:rPr>
                <w:rFonts w:ascii="Arial" w:hAnsi="Arial" w:cs="Arial"/>
                <w:sz w:val="16"/>
                <w:szCs w:val="16"/>
              </w:rPr>
            </w:pPr>
          </w:p>
          <w:p w:rsidR="002B1311" w:rsidRPr="00CC61FD" w:rsidRDefault="002B1311" w:rsidP="00F8294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9" w:type="dxa"/>
          </w:tcPr>
          <w:p w:rsidR="002B1311" w:rsidRPr="00CC61FD" w:rsidRDefault="002B1311" w:rsidP="00F82943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C61FD">
              <w:rPr>
                <w:rFonts w:ascii="Arial" w:hAnsi="Arial" w:cs="Arial"/>
                <w:b/>
                <w:sz w:val="16"/>
                <w:szCs w:val="16"/>
              </w:rPr>
              <w:t>Why should we keep active and sleep well?</w:t>
            </w:r>
          </w:p>
          <w:p w:rsidR="002B1311" w:rsidRPr="00CC61FD" w:rsidRDefault="002B1311" w:rsidP="00F8294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B1311" w:rsidRPr="00CC61FD" w:rsidRDefault="002B1311" w:rsidP="00F82943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61FD">
              <w:rPr>
                <w:rFonts w:ascii="Arial" w:hAnsi="Arial" w:cs="Arial"/>
                <w:sz w:val="16"/>
                <w:szCs w:val="16"/>
              </w:rPr>
              <w:t>Sports coach</w:t>
            </w:r>
          </w:p>
          <w:p w:rsidR="002B1311" w:rsidRPr="00CC61FD" w:rsidRDefault="002B1311" w:rsidP="00F8294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B1311" w:rsidRPr="00CC61FD" w:rsidRDefault="002B1311" w:rsidP="00F82943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C61FD">
              <w:rPr>
                <w:rFonts w:ascii="Arial" w:hAnsi="Arial" w:cs="Arial"/>
                <w:b/>
                <w:sz w:val="16"/>
                <w:szCs w:val="16"/>
              </w:rPr>
              <w:t xml:space="preserve"> STEM</w:t>
            </w:r>
          </w:p>
          <w:p w:rsidR="002B1311" w:rsidRPr="00991403" w:rsidRDefault="002B1311" w:rsidP="00F8294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B1311" w:rsidRPr="00CC61FD" w:rsidRDefault="002B1311" w:rsidP="00F82943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C61FD">
              <w:rPr>
                <w:rFonts w:ascii="Arial" w:hAnsi="Arial" w:cs="Arial"/>
                <w:sz w:val="16"/>
                <w:szCs w:val="16"/>
              </w:rPr>
              <w:t>Ambassador visit</w:t>
            </w:r>
          </w:p>
          <w:p w:rsidR="002B1311" w:rsidRPr="00CC61FD" w:rsidRDefault="002B1311" w:rsidP="00F82943">
            <w:pPr>
              <w:pStyle w:val="ListParagraph"/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B1311" w:rsidTr="00513021">
        <w:tc>
          <w:tcPr>
            <w:tcW w:w="1980" w:type="dxa"/>
            <w:gridSpan w:val="2"/>
            <w:vMerge/>
          </w:tcPr>
          <w:p w:rsidR="002B1311" w:rsidRPr="00A02424" w:rsidRDefault="002B1311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1659" w:type="dxa"/>
            <w:tcBorders>
              <w:right w:val="single" w:sz="8" w:space="0" w:color="auto"/>
            </w:tcBorders>
          </w:tcPr>
          <w:p w:rsidR="002B1311" w:rsidRDefault="002B1311" w:rsidP="00F82943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Default="002B1311" w:rsidP="00F82943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Pr="00EF518E" w:rsidRDefault="002B1311" w:rsidP="00F82943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EF518E">
              <w:rPr>
                <w:rFonts w:ascii="Arial" w:hAnsi="Arial"/>
                <w:b/>
                <w:sz w:val="20"/>
                <w:szCs w:val="20"/>
              </w:rPr>
              <w:t>Cultural Days</w:t>
            </w:r>
          </w:p>
        </w:tc>
        <w:tc>
          <w:tcPr>
            <w:tcW w:w="1935" w:type="dxa"/>
            <w:tcBorders>
              <w:left w:val="single" w:sz="8" w:space="0" w:color="auto"/>
            </w:tcBorders>
          </w:tcPr>
          <w:p w:rsidR="002B1311" w:rsidRPr="00A430BA" w:rsidRDefault="002B1311" w:rsidP="00F8294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2B1311" w:rsidRPr="00A430BA" w:rsidRDefault="002B1311" w:rsidP="00F8294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2B1311" w:rsidRDefault="002B1311" w:rsidP="00F8294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1" w:type="dxa"/>
          </w:tcPr>
          <w:p w:rsidR="002B1311" w:rsidRPr="00CC61FD" w:rsidRDefault="002B1311" w:rsidP="00F82943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CC61FD">
              <w:rPr>
                <w:rFonts w:ascii="Arial" w:hAnsi="Arial" w:cs="Arial"/>
                <w:b/>
                <w:sz w:val="16"/>
                <w:szCs w:val="16"/>
              </w:rPr>
              <w:t>France</w:t>
            </w:r>
          </w:p>
          <w:p w:rsidR="002B1311" w:rsidRPr="00A430BA" w:rsidRDefault="002B1311" w:rsidP="00F8294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70A780D" wp14:editId="07AC5116">
                  <wp:extent cx="675542" cy="454025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19" cy="457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1311" w:rsidRPr="00AF53AA" w:rsidRDefault="002B1311" w:rsidP="00F8294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1" w:type="dxa"/>
          </w:tcPr>
          <w:p w:rsidR="002B1311" w:rsidRPr="00AF53AA" w:rsidRDefault="002B1311" w:rsidP="00F8294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4" w:type="dxa"/>
          </w:tcPr>
          <w:p w:rsidR="002B1311" w:rsidRPr="00CC61FD" w:rsidRDefault="002B1311" w:rsidP="00F82943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CC61FD">
              <w:rPr>
                <w:rFonts w:ascii="Arial" w:hAnsi="Arial" w:cs="Arial"/>
                <w:b/>
                <w:sz w:val="16"/>
                <w:szCs w:val="16"/>
              </w:rPr>
              <w:t>Antarctica</w:t>
            </w:r>
          </w:p>
          <w:p w:rsidR="002B1311" w:rsidRPr="00AF53AA" w:rsidRDefault="002B1311" w:rsidP="00F8294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AF5B9B" wp14:editId="7A5A465C">
                  <wp:extent cx="756708" cy="454025"/>
                  <wp:effectExtent l="0" t="0" r="5715" b="3175"/>
                  <wp:docPr id="21" name="Picture 21" descr="True South Antarctica Flag propo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ue South Antarctica Flag propo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4" cy="45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</w:tcPr>
          <w:p w:rsidR="002B1311" w:rsidRPr="00AF53AA" w:rsidRDefault="002B1311" w:rsidP="00F8294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9" w:type="dxa"/>
          </w:tcPr>
          <w:p w:rsidR="002B1311" w:rsidRPr="00CC61FD" w:rsidRDefault="002B1311" w:rsidP="00F82943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C61FD">
              <w:rPr>
                <w:rFonts w:ascii="Arial" w:hAnsi="Arial" w:cs="Arial"/>
                <w:b/>
                <w:sz w:val="16"/>
                <w:szCs w:val="16"/>
              </w:rPr>
              <w:t>USA</w:t>
            </w:r>
          </w:p>
          <w:p w:rsidR="002B1311" w:rsidRDefault="002B1311" w:rsidP="00F8294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4A3DC4" wp14:editId="5F307C44">
                  <wp:extent cx="647700" cy="341514"/>
                  <wp:effectExtent l="0" t="0" r="0" b="1905"/>
                  <wp:docPr id="22" name="Picture 22" descr="Flag of the United States of Ame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ag of the United States of Ame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69" cy="35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311" w:rsidRPr="00AF53AA" w:rsidRDefault="002B1311" w:rsidP="00F8294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F06CE" w:rsidTr="00513021">
        <w:trPr>
          <w:trHeight w:val="436"/>
        </w:trPr>
        <w:tc>
          <w:tcPr>
            <w:tcW w:w="1980" w:type="dxa"/>
            <w:gridSpan w:val="2"/>
            <w:vMerge w:val="restart"/>
          </w:tcPr>
          <w:p w:rsidR="00FF06CE" w:rsidRDefault="00FF06CE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F06CE" w:rsidRDefault="00FF06CE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F06CE" w:rsidRDefault="00FF06CE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F06CE" w:rsidRDefault="00FF06CE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  <w:p w:rsidR="00FF06CE" w:rsidRPr="00A02424" w:rsidRDefault="00FF06CE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1659" w:type="dxa"/>
            <w:vMerge w:val="restart"/>
            <w:tcBorders>
              <w:right w:val="single" w:sz="8" w:space="0" w:color="auto"/>
            </w:tcBorders>
          </w:tcPr>
          <w:p w:rsidR="00FF06CE" w:rsidRDefault="00FF06CE" w:rsidP="00F8294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Well-being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:rsidR="00FF06CE" w:rsidRDefault="00FF06CE" w:rsidP="00F8294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FF06CE" w:rsidRDefault="00FF06CE" w:rsidP="00F82943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Including </w:t>
            </w:r>
          </w:p>
          <w:p w:rsidR="00FF06CE" w:rsidRPr="00044FEF" w:rsidRDefault="00FF06CE" w:rsidP="00F82943">
            <w:pPr>
              <w:jc w:val="center"/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</w:pPr>
            <w:r w:rsidRPr="00044FEF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Outdoor</w:t>
            </w:r>
            <w:r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 xml:space="preserve"> </w:t>
            </w:r>
            <w:r w:rsidRPr="00044FEF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Learning Focussed Activities</w:t>
            </w:r>
          </w:p>
          <w:p w:rsidR="00FF06CE" w:rsidRDefault="00FF06CE" w:rsidP="00F82943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044FEF">
              <w:rPr>
                <w:rFonts w:ascii="Arial" w:hAnsi="Arial" w:cs="Arial"/>
                <w:b/>
                <w:i/>
                <w:color w:val="000000" w:themeColor="text1"/>
                <w:sz w:val="14"/>
                <w:szCs w:val="14"/>
              </w:rPr>
              <w:t>(with Outdoor Learning Assistant)</w:t>
            </w:r>
          </w:p>
        </w:tc>
        <w:tc>
          <w:tcPr>
            <w:tcW w:w="11670" w:type="dxa"/>
            <w:gridSpan w:val="6"/>
            <w:tcBorders>
              <w:left w:val="single" w:sz="8" w:space="0" w:color="auto"/>
            </w:tcBorders>
          </w:tcPr>
          <w:p w:rsidR="00FF06CE" w:rsidRPr="00CC61FD" w:rsidRDefault="00FF06CE" w:rsidP="00F82943">
            <w:pPr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THRIVE APPROACH/ OUTDOOR LEARNING</w:t>
            </w:r>
          </w:p>
        </w:tc>
      </w:tr>
      <w:tr w:rsidR="00C24048" w:rsidTr="00D42D9B">
        <w:trPr>
          <w:trHeight w:val="832"/>
        </w:trPr>
        <w:tc>
          <w:tcPr>
            <w:tcW w:w="1980" w:type="dxa"/>
            <w:gridSpan w:val="2"/>
            <w:vMerge/>
          </w:tcPr>
          <w:p w:rsidR="00C24048" w:rsidRDefault="00C24048" w:rsidP="00F82943">
            <w:pPr>
              <w:rPr>
                <w:rFonts w:ascii="Arial" w:hAnsi="Arial"/>
                <w:b/>
                <w:i/>
                <w:sz w:val="16"/>
                <w:szCs w:val="16"/>
              </w:rPr>
            </w:pPr>
          </w:p>
        </w:tc>
        <w:tc>
          <w:tcPr>
            <w:tcW w:w="1659" w:type="dxa"/>
            <w:vMerge/>
            <w:tcBorders>
              <w:right w:val="single" w:sz="8" w:space="0" w:color="auto"/>
            </w:tcBorders>
          </w:tcPr>
          <w:p w:rsidR="00C24048" w:rsidRDefault="00C24048" w:rsidP="00F8294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35" w:type="dxa"/>
          </w:tcPr>
          <w:p w:rsidR="00C24048" w:rsidRPr="00654F1B" w:rsidRDefault="00C24048" w:rsidP="00F82943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911" w:type="dxa"/>
            <w:shd w:val="clear" w:color="auto" w:fill="C5E0B3" w:themeFill="accent6" w:themeFillTint="66"/>
          </w:tcPr>
          <w:p w:rsidR="00C24048" w:rsidRPr="00E246B9" w:rsidRDefault="00C24048" w:rsidP="00F82943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E246B9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Are potions real?</w:t>
            </w:r>
          </w:p>
          <w:p w:rsidR="00C24048" w:rsidRPr="00430A7D" w:rsidRDefault="00C24048" w:rsidP="00F8294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E591D">
              <w:rPr>
                <w:rFonts w:asciiTheme="minorHAnsi" w:hAnsiTheme="minorHAnsi" w:cstheme="minorHAnsi"/>
                <w:sz w:val="16"/>
                <w:szCs w:val="16"/>
              </w:rPr>
              <w:t xml:space="preserve">Making potions/natural materials/ herbs </w:t>
            </w:r>
            <w:proofErr w:type="spellStart"/>
            <w:r w:rsidRPr="003E591D">
              <w:rPr>
                <w:rFonts w:asciiTheme="minorHAnsi" w:hAnsiTheme="minorHAnsi" w:cstheme="minorHAnsi"/>
                <w:sz w:val="16"/>
                <w:szCs w:val="16"/>
              </w:rPr>
              <w:t>etc</w:t>
            </w:r>
            <w:proofErr w:type="spellEnd"/>
            <w:r w:rsidRPr="003E591D">
              <w:rPr>
                <w:rFonts w:asciiTheme="minorHAnsi" w:hAnsiTheme="minorHAnsi" w:cstheme="minorHAnsi"/>
                <w:sz w:val="16"/>
                <w:szCs w:val="16"/>
              </w:rPr>
              <w:t xml:space="preserve"> for potions.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87AEE01" wp14:editId="3F096438">
                  <wp:extent cx="154646" cy="151130"/>
                  <wp:effectExtent l="0" t="0" r="0" b="1270"/>
                  <wp:docPr id="257" name="Picture 257" descr="https://www.yourschoolgames.com/uploads/image/School_Games_-_SOTG_SELF_BELIEF_icon_re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SELF_BELIEF_icon_re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9" cy="1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shd w:val="clear" w:color="auto" w:fill="C5E0B3" w:themeFill="accent6" w:themeFillTint="66"/>
          </w:tcPr>
          <w:p w:rsidR="00C24048" w:rsidRPr="008512BC" w:rsidRDefault="00C24048" w:rsidP="00F8294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Were people happier in Stone Age times?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Willow shelters / Cave art – pavements / rocks / natural art </w:t>
            </w: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6569999" wp14:editId="234F79F2">
                  <wp:extent cx="151130" cy="151130"/>
                  <wp:effectExtent l="0" t="0" r="1270" b="1270"/>
                  <wp:docPr id="258" name="Picture 258" descr="https://www.yourschoolgames.com/uploads/image/School_Games_-_SOTG_TEAMWORK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TEAMWORK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:rsidR="00C24048" w:rsidRPr="008512BC" w:rsidRDefault="00C24048" w:rsidP="00F82943">
            <w:pPr>
              <w:pStyle w:val="ListParagraph"/>
              <w:ind w:left="360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  <w:tc>
          <w:tcPr>
            <w:tcW w:w="1960" w:type="dxa"/>
            <w:shd w:val="clear" w:color="auto" w:fill="C5E0B3" w:themeFill="accent6" w:themeFillTint="66"/>
          </w:tcPr>
          <w:p w:rsidR="00C24048" w:rsidRPr="00E246B9" w:rsidRDefault="00C24048" w:rsidP="00F82943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E246B9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Who wants to live forever?</w:t>
            </w:r>
          </w:p>
          <w:p w:rsidR="00C24048" w:rsidRPr="00430A7D" w:rsidRDefault="00C24048" w:rsidP="00F82943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3E591D">
              <w:rPr>
                <w:rFonts w:asciiTheme="minorHAnsi" w:hAnsiTheme="minorHAnsi" w:cstheme="minorHAnsi"/>
                <w:sz w:val="16"/>
                <w:szCs w:val="16"/>
              </w:rPr>
              <w:t>Clay pots</w:t>
            </w:r>
          </w:p>
        </w:tc>
        <w:tc>
          <w:tcPr>
            <w:tcW w:w="2039" w:type="dxa"/>
            <w:shd w:val="clear" w:color="auto" w:fill="C5E0B3" w:themeFill="accent6" w:themeFillTint="66"/>
          </w:tcPr>
          <w:p w:rsidR="00C24048" w:rsidRPr="00E246B9" w:rsidRDefault="00C24048" w:rsidP="00F82943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E246B9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What does it mean to be civilised? </w:t>
            </w:r>
          </w:p>
          <w:p w:rsidR="00C24048" w:rsidRPr="00E246B9" w:rsidRDefault="00C24048" w:rsidP="00F8294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E591D">
              <w:rPr>
                <w:rFonts w:asciiTheme="minorHAnsi" w:hAnsiTheme="minorHAnsi" w:cstheme="minorHAnsi"/>
                <w:sz w:val="16"/>
                <w:szCs w:val="16"/>
              </w:rPr>
              <w:t>Making dream catchers- Willow/tools/outdoor materials.</w:t>
            </w:r>
          </w:p>
        </w:tc>
      </w:tr>
      <w:tr w:rsidR="00F82943" w:rsidTr="00513021">
        <w:trPr>
          <w:trHeight w:val="278"/>
        </w:trPr>
        <w:tc>
          <w:tcPr>
            <w:tcW w:w="1980" w:type="dxa"/>
            <w:gridSpan w:val="2"/>
            <w:vMerge w:val="restart"/>
          </w:tcPr>
          <w:p w:rsidR="00F82943" w:rsidRPr="001461D2" w:rsidRDefault="00F82943" w:rsidP="00F82943">
            <w:pPr>
              <w:jc w:val="center"/>
              <w:rPr>
                <w:rFonts w:ascii="Arial" w:hAnsi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659" w:type="dxa"/>
            <w:vMerge w:val="restart"/>
          </w:tcPr>
          <w:p w:rsidR="00F82943" w:rsidRPr="001461D2" w:rsidRDefault="00513021" w:rsidP="00F82943">
            <w:pPr>
              <w:jc w:val="center"/>
              <w:rPr>
                <w:rFonts w:ascii="Arial" w:hAnsi="Arial"/>
                <w:b/>
                <w:color w:val="FF0000"/>
                <w:sz w:val="16"/>
                <w:szCs w:val="16"/>
              </w:rPr>
            </w:pPr>
            <w:r w:rsidRPr="001461D2">
              <w:rPr>
                <w:rFonts w:ascii="Arial" w:hAnsi="Arial"/>
                <w:b/>
                <w:color w:val="70AD47" w:themeColor="accent6"/>
                <w:sz w:val="16"/>
                <w:szCs w:val="16"/>
              </w:rPr>
              <w:t>Links to the School Values</w:t>
            </w:r>
          </w:p>
        </w:tc>
        <w:tc>
          <w:tcPr>
            <w:tcW w:w="1935" w:type="dxa"/>
            <w:tcBorders>
              <w:left w:val="single" w:sz="8" w:space="0" w:color="auto"/>
            </w:tcBorders>
            <w:shd w:val="clear" w:color="auto" w:fill="C5E0B3" w:themeFill="accent6" w:themeFillTint="66"/>
          </w:tcPr>
          <w:p w:rsidR="00F82943" w:rsidRDefault="00F82943" w:rsidP="00F8294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5514505" wp14:editId="69D19081">
                  <wp:extent cx="151130" cy="151130"/>
                  <wp:effectExtent l="0" t="0" r="1270" b="1270"/>
                  <wp:docPr id="233" name="Picture 233" descr="https://www.yourschoolgames.com/uploads/image/School_Games_-_SOTG_TEAMWORK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TEAMWORK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shd w:val="clear" w:color="auto" w:fill="C5E0B3" w:themeFill="accent6" w:themeFillTint="66"/>
          </w:tcPr>
          <w:p w:rsidR="00F82943" w:rsidRPr="00AF53AA" w:rsidRDefault="00F82943" w:rsidP="00F82943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7A18DD7" wp14:editId="7BCB36EF">
                  <wp:extent cx="151130" cy="151130"/>
                  <wp:effectExtent l="0" t="0" r="1270" b="1270"/>
                  <wp:docPr id="234" name="Picture 234" descr="https://www.yourschoolgames.com/uploads/image/School_Games_-_SOTG_RESPECT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yourschoolgames.com/uploads/image/School_Games_-_SOTG_RESPECT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shd w:val="clear" w:color="auto" w:fill="C5E0B3" w:themeFill="accent6" w:themeFillTint="66"/>
          </w:tcPr>
          <w:p w:rsidR="00F82943" w:rsidRPr="00AF53AA" w:rsidRDefault="00F82943" w:rsidP="00F8294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E077A1E" wp14:editId="3FE49E26">
                  <wp:extent cx="154646" cy="151130"/>
                  <wp:effectExtent l="0" t="0" r="0" b="1270"/>
                  <wp:docPr id="272" name="Picture 272" descr="https://www.yourschoolgames.com/uploads/image/School_Games_-_SOTG_SELF_BELIEF_icon_re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SELF_BELIEF_icon_re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9" cy="1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shd w:val="clear" w:color="auto" w:fill="C5E0B3" w:themeFill="accent6" w:themeFillTint="66"/>
          </w:tcPr>
          <w:p w:rsidR="00F82943" w:rsidRPr="00AF53AA" w:rsidRDefault="00F82943" w:rsidP="00F8294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093FC0F" wp14:editId="0839A6A4">
                  <wp:extent cx="165188" cy="151130"/>
                  <wp:effectExtent l="0" t="0" r="6350" b="1270"/>
                  <wp:docPr id="273" name="Picture 273" descr="https://www.yourschoolgames.com/uploads/image/School_Games_-_SOTG_PASSION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yourschoolgames.com/uploads/image/School_Games_-_SOTG_PASSION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4" cy="15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shd w:val="clear" w:color="auto" w:fill="C5E0B3" w:themeFill="accent6" w:themeFillTint="66"/>
          </w:tcPr>
          <w:p w:rsidR="00F82943" w:rsidRPr="00AF53AA" w:rsidRDefault="00F82943" w:rsidP="00F8294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6BA973B" wp14:editId="5F486801">
                  <wp:extent cx="161925" cy="151130"/>
                  <wp:effectExtent l="0" t="0" r="9525" b="1270"/>
                  <wp:docPr id="274" name="Picture 274" descr="https://www.yourschoolgames.com/uploads/image/School_Games_-_SOTG_DETERMINATION_icon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DETERMINATION_icon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C5E0B3" w:themeFill="accent6" w:themeFillTint="66"/>
          </w:tcPr>
          <w:p w:rsidR="00F82943" w:rsidRDefault="00F82943" w:rsidP="00F8294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7CAE9B1" wp14:editId="3E742AC1">
                  <wp:extent cx="171450" cy="153591"/>
                  <wp:effectExtent l="0" t="0" r="0" b="0"/>
                  <wp:docPr id="275" name="Picture 275" descr="https://www.yourschoolgames.com/uploads/image/School_Games_-_SOTG_HONESTY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ourschoolgames.com/uploads/image/School_Games_-_SOTG_HONESTY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3" cy="16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943" w:rsidRPr="00AF53AA" w:rsidRDefault="00F82943" w:rsidP="00F8294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82943" w:rsidTr="00513021">
        <w:trPr>
          <w:trHeight w:val="417"/>
        </w:trPr>
        <w:tc>
          <w:tcPr>
            <w:tcW w:w="1980" w:type="dxa"/>
            <w:gridSpan w:val="2"/>
            <w:vMerge/>
          </w:tcPr>
          <w:p w:rsidR="00F82943" w:rsidRDefault="00F82943" w:rsidP="00F8294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59" w:type="dxa"/>
            <w:vMerge/>
          </w:tcPr>
          <w:p w:rsidR="00F82943" w:rsidRDefault="00F82943" w:rsidP="00F8294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35" w:type="dxa"/>
            <w:tcBorders>
              <w:left w:val="single" w:sz="8" w:space="0" w:color="auto"/>
            </w:tcBorders>
            <w:shd w:val="clear" w:color="auto" w:fill="C5E0B3" w:themeFill="accent6" w:themeFillTint="66"/>
          </w:tcPr>
          <w:p w:rsidR="00F82943" w:rsidRPr="001461D2" w:rsidRDefault="00F82943" w:rsidP="00F82943">
            <w:pPr>
              <w:contextualSpacing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Team Work</w:t>
            </w:r>
          </w:p>
        </w:tc>
        <w:tc>
          <w:tcPr>
            <w:tcW w:w="1911" w:type="dxa"/>
            <w:shd w:val="clear" w:color="auto" w:fill="C5E0B3" w:themeFill="accent6" w:themeFillTint="66"/>
          </w:tcPr>
          <w:p w:rsidR="00F82943" w:rsidRPr="001461D2" w:rsidRDefault="00F82943" w:rsidP="00F82943">
            <w:pPr>
              <w:contextualSpacing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Respect</w:t>
            </w:r>
          </w:p>
        </w:tc>
        <w:tc>
          <w:tcPr>
            <w:tcW w:w="1891" w:type="dxa"/>
            <w:shd w:val="clear" w:color="auto" w:fill="C5E0B3" w:themeFill="accent6" w:themeFillTint="66"/>
          </w:tcPr>
          <w:p w:rsidR="00F82943" w:rsidRPr="001461D2" w:rsidRDefault="00F82943" w:rsidP="00F82943">
            <w:pPr>
              <w:contextualSpacing/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Self Belief</w:t>
            </w:r>
          </w:p>
        </w:tc>
        <w:tc>
          <w:tcPr>
            <w:tcW w:w="1934" w:type="dxa"/>
            <w:shd w:val="clear" w:color="auto" w:fill="C5E0B3" w:themeFill="accent6" w:themeFillTint="66"/>
          </w:tcPr>
          <w:p w:rsidR="00F82943" w:rsidRPr="001461D2" w:rsidRDefault="00F82943" w:rsidP="00F82943">
            <w:pPr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>Passion</w:t>
            </w:r>
          </w:p>
        </w:tc>
        <w:tc>
          <w:tcPr>
            <w:tcW w:w="1960" w:type="dxa"/>
            <w:shd w:val="clear" w:color="auto" w:fill="C5E0B3" w:themeFill="accent6" w:themeFillTint="66"/>
          </w:tcPr>
          <w:p w:rsidR="00F82943" w:rsidRPr="001461D2" w:rsidRDefault="00F82943" w:rsidP="00F82943">
            <w:pPr>
              <w:contextualSpacing/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  <w:t xml:space="preserve">Determination </w:t>
            </w:r>
          </w:p>
        </w:tc>
        <w:tc>
          <w:tcPr>
            <w:tcW w:w="2039" w:type="dxa"/>
            <w:shd w:val="clear" w:color="auto" w:fill="C5E0B3" w:themeFill="accent6" w:themeFillTint="66"/>
          </w:tcPr>
          <w:p w:rsidR="00F82943" w:rsidRPr="001461D2" w:rsidRDefault="00F82943" w:rsidP="00F82943">
            <w:pPr>
              <w:contextualSpacing/>
              <w:jc w:val="both"/>
              <w:rPr>
                <w:rFonts w:asciiTheme="majorHAnsi" w:hAnsiTheme="majorHAnsi" w:cstheme="majorHAnsi"/>
                <w:b/>
                <w:noProof/>
                <w:sz w:val="28"/>
                <w:szCs w:val="28"/>
                <w:vertAlign w:val="subscript"/>
                <w:lang w:eastAsia="en-GB"/>
              </w:rPr>
            </w:pPr>
            <w:r w:rsidRPr="001461D2">
              <w:rPr>
                <w:rFonts w:asciiTheme="majorHAnsi" w:hAnsiTheme="majorHAnsi" w:cstheme="majorHAnsi"/>
                <w:b/>
                <w:sz w:val="28"/>
                <w:szCs w:val="28"/>
                <w:vertAlign w:val="subscript"/>
              </w:rPr>
              <w:t>Honesty</w:t>
            </w:r>
          </w:p>
        </w:tc>
      </w:tr>
      <w:tr w:rsidR="00991403" w:rsidTr="00F82943">
        <w:tc>
          <w:tcPr>
            <w:tcW w:w="3639" w:type="dxa"/>
            <w:gridSpan w:val="3"/>
            <w:tcBorders>
              <w:bottom w:val="single" w:sz="8" w:space="0" w:color="auto"/>
              <w:right w:val="single" w:sz="8" w:space="0" w:color="auto"/>
            </w:tcBorders>
          </w:tcPr>
          <w:p w:rsidR="0026600C" w:rsidRPr="000776F3" w:rsidRDefault="00991403" w:rsidP="00F82943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03908">
              <w:rPr>
                <w:rFonts w:ascii="Arial" w:hAnsi="Arial" w:cs="Arial"/>
                <w:b/>
                <w:sz w:val="20"/>
                <w:szCs w:val="20"/>
              </w:rPr>
              <w:t>Roles and responsibilities</w:t>
            </w:r>
            <w:r w:rsidR="000776F3" w:rsidRPr="000776F3">
              <w:rPr>
                <w:rFonts w:ascii="Arial" w:hAnsi="Arial" w:cs="Arial"/>
                <w:i/>
                <w:sz w:val="16"/>
                <w:szCs w:val="16"/>
              </w:rPr>
              <w:t>(Opportunities to develop citizenship/leadership skills)</w:t>
            </w:r>
          </w:p>
        </w:tc>
        <w:tc>
          <w:tcPr>
            <w:tcW w:w="11670" w:type="dxa"/>
            <w:gridSpan w:val="6"/>
            <w:tcBorders>
              <w:left w:val="single" w:sz="8" w:space="0" w:color="auto"/>
              <w:bottom w:val="single" w:sz="8" w:space="0" w:color="auto"/>
            </w:tcBorders>
          </w:tcPr>
          <w:p w:rsidR="00991403" w:rsidRPr="0026600C" w:rsidRDefault="00991403" w:rsidP="00F82943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b/>
                <w:sz w:val="16"/>
                <w:szCs w:val="16"/>
              </w:rPr>
            </w:pPr>
            <w:r w:rsidRPr="0026600C">
              <w:rPr>
                <w:rFonts w:ascii="Arial" w:hAnsi="Arial" w:cs="Arial"/>
                <w:b/>
                <w:sz w:val="16"/>
                <w:szCs w:val="16"/>
              </w:rPr>
              <w:t xml:space="preserve">Class monitors            </w:t>
            </w:r>
            <w:r w:rsidR="0026600C" w:rsidRPr="0026600C">
              <w:rPr>
                <w:rFonts w:ascii="Arial" w:hAnsi="Arial" w:cs="Arial"/>
                <w:b/>
                <w:sz w:val="16"/>
                <w:szCs w:val="16"/>
              </w:rPr>
              <w:t>&gt;</w:t>
            </w:r>
            <w:r w:rsidRPr="0026600C">
              <w:rPr>
                <w:rFonts w:ascii="Arial" w:hAnsi="Arial" w:cs="Arial"/>
                <w:b/>
                <w:sz w:val="16"/>
                <w:szCs w:val="16"/>
              </w:rPr>
              <w:t xml:space="preserve"> Eco warriors                  </w:t>
            </w:r>
            <w:r w:rsidR="0026600C" w:rsidRPr="0026600C">
              <w:rPr>
                <w:rFonts w:ascii="Arial" w:hAnsi="Arial" w:cs="Arial"/>
                <w:b/>
                <w:sz w:val="16"/>
                <w:szCs w:val="16"/>
              </w:rPr>
              <w:t>&gt;</w:t>
            </w:r>
            <w:r w:rsidRPr="0026600C">
              <w:rPr>
                <w:rFonts w:ascii="Arial" w:hAnsi="Arial" w:cs="Arial"/>
                <w:b/>
                <w:sz w:val="16"/>
                <w:szCs w:val="16"/>
              </w:rPr>
              <w:t xml:space="preserve">Student Council                      </w:t>
            </w:r>
            <w:r w:rsidR="0026600C" w:rsidRPr="0026600C">
              <w:rPr>
                <w:rFonts w:ascii="Arial" w:hAnsi="Arial" w:cs="Arial"/>
                <w:b/>
                <w:sz w:val="16"/>
                <w:szCs w:val="16"/>
              </w:rPr>
              <w:t>&gt;</w:t>
            </w:r>
            <w:r w:rsidR="0026600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26600C">
              <w:rPr>
                <w:rFonts w:ascii="Arial" w:hAnsi="Arial" w:cs="Arial"/>
                <w:b/>
                <w:sz w:val="16"/>
                <w:szCs w:val="16"/>
              </w:rPr>
              <w:t>Rota</w:t>
            </w:r>
            <w:proofErr w:type="spellEnd"/>
            <w:r w:rsidRPr="0026600C">
              <w:rPr>
                <w:rFonts w:ascii="Arial" w:hAnsi="Arial" w:cs="Arial"/>
                <w:b/>
                <w:sz w:val="16"/>
                <w:szCs w:val="16"/>
              </w:rPr>
              <w:t xml:space="preserve"> kids </w:t>
            </w:r>
          </w:p>
          <w:p w:rsidR="007058E4" w:rsidRPr="00381030" w:rsidRDefault="007058E4" w:rsidP="00F82943">
            <w:pPr>
              <w:pStyle w:val="ListParagraph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58E4" w:rsidTr="00F82943">
        <w:trPr>
          <w:trHeight w:val="570"/>
        </w:trPr>
        <w:tc>
          <w:tcPr>
            <w:tcW w:w="1920" w:type="dxa"/>
            <w:vMerge w:val="restart"/>
            <w:tcBorders>
              <w:top w:val="single" w:sz="8" w:space="0" w:color="auto"/>
              <w:right w:val="single" w:sz="4" w:space="0" w:color="auto"/>
            </w:tcBorders>
          </w:tcPr>
          <w:p w:rsidR="007058E4" w:rsidRPr="007058E4" w:rsidRDefault="007058E4" w:rsidP="00F8294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2A00">
              <w:rPr>
                <w:rFonts w:ascii="Arial" w:hAnsi="Arial" w:cs="Arial"/>
                <w:b/>
                <w:sz w:val="20"/>
                <w:szCs w:val="20"/>
              </w:rPr>
              <w:t>Additional  opportunities and   experiences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7058E4" w:rsidRPr="00822A00" w:rsidRDefault="007058E4" w:rsidP="00F82943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Sport</w:t>
            </w:r>
          </w:p>
        </w:tc>
        <w:tc>
          <w:tcPr>
            <w:tcW w:w="11670" w:type="dxa"/>
            <w:gridSpan w:val="6"/>
            <w:tcBorders>
              <w:top w:val="single" w:sz="8" w:space="0" w:color="auto"/>
              <w:bottom w:val="single" w:sz="4" w:space="0" w:color="auto"/>
            </w:tcBorders>
          </w:tcPr>
          <w:p w:rsidR="007058E4" w:rsidRDefault="007058E4" w:rsidP="00F82943">
            <w:r w:rsidRPr="00981F1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’bro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School Sports P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artnership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- </w:t>
            </w:r>
            <w:r w:rsidRPr="00981F17">
              <w:rPr>
                <w:rFonts w:ascii="Arial" w:hAnsi="Arial" w:cs="Arial"/>
                <w:b/>
                <w:sz w:val="16"/>
                <w:szCs w:val="16"/>
              </w:rPr>
              <w:t xml:space="preserve"> Sporting interschool events locally 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&gt; </w:t>
            </w:r>
            <w:proofErr w:type="spellStart"/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Intrasports</w:t>
            </w:r>
            <w:proofErr w:type="spellEnd"/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comp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eti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t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ion&gt; &gt; &gt; Fitness Boot camp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&gt; Swimming</w:t>
            </w:r>
            <w:r w:rsidRPr="00981F17">
              <w:rPr>
                <w:rFonts w:ascii="Arial" w:hAnsi="Arial" w:cs="Arial"/>
                <w:b/>
                <w:sz w:val="16"/>
                <w:szCs w:val="16"/>
              </w:rPr>
              <w:t xml:space="preserve"> &gt; &gt; Urban </w:t>
            </w:r>
            <w:proofErr w:type="spellStart"/>
            <w:r w:rsidRPr="00981F17">
              <w:rPr>
                <w:rFonts w:ascii="Arial" w:hAnsi="Arial" w:cs="Arial"/>
                <w:b/>
                <w:sz w:val="16"/>
                <w:szCs w:val="16"/>
              </w:rPr>
              <w:t>Kaos</w:t>
            </w:r>
            <w:proofErr w:type="spellEnd"/>
            <w:r w:rsidRPr="00981F17">
              <w:rPr>
                <w:rFonts w:ascii="Arial" w:hAnsi="Arial" w:cs="Arial"/>
                <w:b/>
                <w:sz w:val="16"/>
                <w:szCs w:val="16"/>
              </w:rPr>
              <w:t xml:space="preserve">  &gt;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81F17">
              <w:rPr>
                <w:rFonts w:ascii="Arial" w:hAnsi="Arial" w:cs="Arial"/>
                <w:b/>
                <w:sz w:val="16"/>
                <w:szCs w:val="16"/>
              </w:rPr>
              <w:t xml:space="preserve">Cheer leading 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81F17">
              <w:rPr>
                <w:rFonts w:ascii="Arial" w:hAnsi="Arial" w:cs="Arial"/>
                <w:b/>
                <w:sz w:val="16"/>
                <w:szCs w:val="16"/>
              </w:rPr>
              <w:t>&gt; Gymnastics &gt; Football &gt;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&gt; </w:t>
            </w:r>
            <w:r w:rsidRPr="00981F17">
              <w:rPr>
                <w:rFonts w:ascii="Arial" w:hAnsi="Arial" w:cs="Arial"/>
                <w:b/>
                <w:sz w:val="16"/>
                <w:szCs w:val="16"/>
              </w:rPr>
              <w:t>&gt;</w:t>
            </w:r>
            <w:r w:rsidRPr="00981F1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&gt; 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Local /Central Library( Librarian/reading area monitors) 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limbing Wall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 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Boro</w:t>
            </w:r>
            <w:proofErr w:type="spellEnd"/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S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occer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Skills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Bell Boating-SEN school  Simon Carson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- Sports School   Urban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Kaos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-dance</w:t>
            </w:r>
          </w:p>
        </w:tc>
      </w:tr>
      <w:tr w:rsidR="007058E4" w:rsidTr="00F82943">
        <w:trPr>
          <w:trHeight w:val="360"/>
        </w:trPr>
        <w:tc>
          <w:tcPr>
            <w:tcW w:w="1920" w:type="dxa"/>
            <w:vMerge/>
            <w:tcBorders>
              <w:right w:val="single" w:sz="4" w:space="0" w:color="auto"/>
            </w:tcBorders>
          </w:tcPr>
          <w:p w:rsidR="007058E4" w:rsidRPr="00822A00" w:rsidRDefault="007058E4" w:rsidP="00F8294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7058E4" w:rsidRPr="00822A00" w:rsidRDefault="007058E4" w:rsidP="00F82943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Other</w:t>
            </w:r>
          </w:p>
        </w:tc>
        <w:tc>
          <w:tcPr>
            <w:tcW w:w="11670" w:type="dxa"/>
            <w:gridSpan w:val="6"/>
            <w:tcBorders>
              <w:top w:val="single" w:sz="4" w:space="0" w:color="auto"/>
            </w:tcBorders>
          </w:tcPr>
          <w:p w:rsidR="007058E4" w:rsidRPr="00981F17" w:rsidRDefault="007058E4" w:rsidP="00F8294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81F17">
              <w:rPr>
                <w:rFonts w:ascii="Arial" w:hAnsi="Arial" w:cs="Arial"/>
                <w:b/>
                <w:sz w:val="16"/>
                <w:szCs w:val="16"/>
              </w:rPr>
              <w:t xml:space="preserve">Class budgets  </w:t>
            </w:r>
            <w:r>
              <w:rPr>
                <w:rFonts w:ascii="Arial" w:hAnsi="Arial" w:cs="Arial"/>
                <w:b/>
                <w:sz w:val="16"/>
                <w:szCs w:val="16"/>
              </w:rPr>
              <w:t>&gt;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Valley Music Service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&gt;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Childrens</w:t>
            </w:r>
            <w:proofErr w:type="spellEnd"/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’ University&gt; &gt; Environmental City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-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sports &gt;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&gt; Apollo Arts-drama </w:t>
            </w:r>
            <w:r w:rsidRPr="00981F17">
              <w:rPr>
                <w:rFonts w:ascii="Arial" w:hAnsi="Arial" w:cs="Arial"/>
                <w:b/>
                <w:sz w:val="16"/>
                <w:szCs w:val="16"/>
              </w:rPr>
              <w:t xml:space="preserve"> Community links-hampers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C</w:t>
            </w:r>
            <w:r w:rsidRPr="00981F17">
              <w:rPr>
                <w:rFonts w:ascii="Arial" w:hAnsi="Arial" w:cs="Arial"/>
                <w:b/>
                <w:sz w:val="16"/>
                <w:szCs w:val="16"/>
              </w:rPr>
              <w:t xml:space="preserve">hoir  </w:t>
            </w:r>
            <w:r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981F17">
              <w:rPr>
                <w:rFonts w:ascii="Arial" w:hAnsi="Arial" w:cs="Arial"/>
                <w:b/>
                <w:sz w:val="16"/>
                <w:szCs w:val="16"/>
              </w:rPr>
              <w:t>ELT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singing event</w:t>
            </w:r>
            <w:r w:rsidRPr="00981F17">
              <w:rPr>
                <w:rFonts w:ascii="Arial" w:hAnsi="Arial" w:cs="Arial"/>
                <w:b/>
                <w:sz w:val="16"/>
                <w:szCs w:val="16"/>
              </w:rPr>
              <w:t xml:space="preserve">   Community Links-choir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Easterside</w:t>
            </w:r>
            <w:proofErr w:type="spellEnd"/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Extras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   Cookery Club   Tees Valley Music – playing instrument  </w:t>
            </w:r>
          </w:p>
        </w:tc>
      </w:tr>
      <w:tr w:rsidR="00FF06CE" w:rsidTr="00F82943">
        <w:trPr>
          <w:trHeight w:val="360"/>
        </w:trPr>
        <w:tc>
          <w:tcPr>
            <w:tcW w:w="15309" w:type="dxa"/>
            <w:gridSpan w:val="9"/>
          </w:tcPr>
          <w:p w:rsidR="00463669" w:rsidRDefault="00463669" w:rsidP="00F8294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63669" w:rsidRPr="00D71546" w:rsidRDefault="00463669" w:rsidP="00F82943">
            <w:pPr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101 things to do before leaving </w:t>
            </w:r>
            <w:proofErr w:type="spellStart"/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>Easterside</w:t>
            </w:r>
            <w:proofErr w:type="spellEnd"/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Academy</w:t>
            </w:r>
          </w:p>
          <w:p w:rsidR="00FF06CE" w:rsidRPr="00981F17" w:rsidRDefault="00FF06CE" w:rsidP="00F8294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463669" w:rsidRDefault="00463669">
      <w:r>
        <w:br w:type="page"/>
      </w:r>
    </w:p>
    <w:tbl>
      <w:tblPr>
        <w:tblStyle w:val="TableGrid"/>
        <w:tblpPr w:leftFromText="180" w:rightFromText="180" w:horzAnchor="margin" w:tblpXSpec="center" w:tblpY="240"/>
        <w:tblW w:w="15309" w:type="dxa"/>
        <w:tblLook w:val="04A0" w:firstRow="1" w:lastRow="0" w:firstColumn="1" w:lastColumn="0" w:noHBand="0" w:noVBand="1"/>
      </w:tblPr>
      <w:tblGrid>
        <w:gridCol w:w="1902"/>
        <w:gridCol w:w="303"/>
        <w:gridCol w:w="1434"/>
        <w:gridCol w:w="1935"/>
        <w:gridCol w:w="1911"/>
        <w:gridCol w:w="1891"/>
        <w:gridCol w:w="1934"/>
        <w:gridCol w:w="1960"/>
        <w:gridCol w:w="2039"/>
      </w:tblGrid>
      <w:tr w:rsidR="002B1311" w:rsidTr="00FF06CE">
        <w:tc>
          <w:tcPr>
            <w:tcW w:w="1902" w:type="dxa"/>
            <w:vMerge w:val="restart"/>
          </w:tcPr>
          <w:p w:rsidR="002B1311" w:rsidRDefault="002B1311" w:rsidP="00FF06CE">
            <w:pPr>
              <w:rPr>
                <w:rFonts w:ascii="Arial" w:hAnsi="Arial"/>
                <w:b/>
                <w:sz w:val="16"/>
                <w:szCs w:val="16"/>
              </w:rPr>
            </w:pPr>
          </w:p>
          <w:p w:rsidR="002B1311" w:rsidRDefault="002B1311" w:rsidP="00FF06CE">
            <w:pPr>
              <w:rPr>
                <w:rFonts w:ascii="Arial" w:hAnsi="Arial"/>
                <w:b/>
              </w:rPr>
            </w:pPr>
          </w:p>
          <w:p w:rsidR="002B1311" w:rsidRDefault="002B1311" w:rsidP="00FF06CE">
            <w:pPr>
              <w:rPr>
                <w:rFonts w:ascii="Arial" w:hAnsi="Arial"/>
                <w:b/>
              </w:rPr>
            </w:pPr>
          </w:p>
          <w:p w:rsidR="002B1311" w:rsidRDefault="002B1311" w:rsidP="00FF06CE">
            <w:pPr>
              <w:rPr>
                <w:rFonts w:ascii="Arial" w:hAnsi="Arial"/>
                <w:b/>
              </w:rPr>
            </w:pPr>
          </w:p>
          <w:p w:rsidR="002B1311" w:rsidRDefault="002B1311" w:rsidP="00FF06CE">
            <w:pPr>
              <w:rPr>
                <w:rFonts w:ascii="Arial" w:hAnsi="Arial"/>
                <w:b/>
              </w:rPr>
            </w:pPr>
          </w:p>
          <w:p w:rsidR="002B1311" w:rsidRDefault="002B1311" w:rsidP="00FF06CE">
            <w:pPr>
              <w:rPr>
                <w:rFonts w:ascii="Arial" w:hAnsi="Arial"/>
                <w:b/>
              </w:rPr>
            </w:pPr>
          </w:p>
          <w:p w:rsidR="002B1311" w:rsidRDefault="002B1311" w:rsidP="00FF06C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</w:t>
            </w:r>
          </w:p>
          <w:p w:rsidR="002B1311" w:rsidRDefault="002B1311" w:rsidP="00FF06CE">
            <w:pPr>
              <w:rPr>
                <w:rFonts w:ascii="Arial" w:hAnsi="Arial"/>
                <w:b/>
              </w:rPr>
            </w:pPr>
          </w:p>
          <w:p w:rsidR="002B1311" w:rsidRDefault="002B1311" w:rsidP="00FF06CE">
            <w:pPr>
              <w:rPr>
                <w:rFonts w:ascii="Arial" w:hAnsi="Arial"/>
                <w:b/>
              </w:rPr>
            </w:pPr>
          </w:p>
          <w:p w:rsidR="002B1311" w:rsidRPr="00791D87" w:rsidRDefault="002B1311" w:rsidP="00FF06CE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</w:rPr>
              <w:t xml:space="preserve">   </w:t>
            </w:r>
            <w:r w:rsidRPr="00791D87">
              <w:rPr>
                <w:rFonts w:ascii="Arial" w:hAnsi="Arial"/>
                <w:b/>
                <w:sz w:val="22"/>
                <w:szCs w:val="22"/>
              </w:rPr>
              <w:t>Cycle 2</w:t>
            </w:r>
          </w:p>
          <w:p w:rsidR="002B1311" w:rsidRDefault="002B1311" w:rsidP="00FF06CE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Default="002B1311" w:rsidP="00FF06CE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Default="002B1311" w:rsidP="00FF06CE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Default="002B1311" w:rsidP="00FF06CE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Default="002B1311" w:rsidP="00FF06CE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737" w:type="dxa"/>
            <w:gridSpan w:val="2"/>
          </w:tcPr>
          <w:p w:rsidR="002B1311" w:rsidRPr="00AF53AA" w:rsidRDefault="002B1311" w:rsidP="00FF06CE">
            <w:pPr>
              <w:rPr>
                <w:rFonts w:ascii="Arial" w:hAnsi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935" w:type="dxa"/>
            <w:shd w:val="clear" w:color="auto" w:fill="DEEAF6" w:themeFill="accent1" w:themeFillTint="33"/>
          </w:tcPr>
          <w:p w:rsidR="002B1311" w:rsidRPr="00F81F56" w:rsidRDefault="002B1311" w:rsidP="00FF06CE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F81F56">
              <w:rPr>
                <w:rFonts w:ascii="Arial" w:hAnsi="Arial"/>
                <w:b/>
                <w:sz w:val="22"/>
                <w:szCs w:val="22"/>
              </w:rPr>
              <w:t>Autumn 1</w:t>
            </w:r>
          </w:p>
        </w:tc>
        <w:tc>
          <w:tcPr>
            <w:tcW w:w="1911" w:type="dxa"/>
            <w:shd w:val="clear" w:color="auto" w:fill="DEEAF6" w:themeFill="accent1" w:themeFillTint="33"/>
          </w:tcPr>
          <w:p w:rsidR="002B1311" w:rsidRPr="00F81F56" w:rsidRDefault="002B1311" w:rsidP="00FF06CE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F81F56">
              <w:rPr>
                <w:rFonts w:ascii="Arial" w:hAnsi="Arial"/>
                <w:b/>
                <w:sz w:val="22"/>
                <w:szCs w:val="22"/>
              </w:rPr>
              <w:t>Autumn 2</w:t>
            </w:r>
          </w:p>
        </w:tc>
        <w:tc>
          <w:tcPr>
            <w:tcW w:w="1891" w:type="dxa"/>
            <w:shd w:val="clear" w:color="auto" w:fill="DEEAF6" w:themeFill="accent1" w:themeFillTint="33"/>
          </w:tcPr>
          <w:p w:rsidR="002B1311" w:rsidRPr="00F81F56" w:rsidRDefault="002B1311" w:rsidP="00FF06CE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F81F56">
              <w:rPr>
                <w:rFonts w:ascii="Arial" w:hAnsi="Arial"/>
                <w:b/>
                <w:sz w:val="22"/>
                <w:szCs w:val="22"/>
              </w:rPr>
              <w:t>Spring1</w:t>
            </w:r>
          </w:p>
        </w:tc>
        <w:tc>
          <w:tcPr>
            <w:tcW w:w="1934" w:type="dxa"/>
            <w:shd w:val="clear" w:color="auto" w:fill="DEEAF6" w:themeFill="accent1" w:themeFillTint="33"/>
          </w:tcPr>
          <w:p w:rsidR="002B1311" w:rsidRPr="00F81F56" w:rsidRDefault="002B1311" w:rsidP="00FF06CE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F81F56">
              <w:rPr>
                <w:rFonts w:ascii="Arial" w:hAnsi="Arial"/>
                <w:b/>
                <w:sz w:val="22"/>
                <w:szCs w:val="22"/>
              </w:rPr>
              <w:t>Spring 2</w:t>
            </w:r>
          </w:p>
        </w:tc>
        <w:tc>
          <w:tcPr>
            <w:tcW w:w="1960" w:type="dxa"/>
            <w:shd w:val="clear" w:color="auto" w:fill="DEEAF6" w:themeFill="accent1" w:themeFillTint="33"/>
          </w:tcPr>
          <w:p w:rsidR="002B1311" w:rsidRPr="00F81F56" w:rsidRDefault="002B1311" w:rsidP="00FF06CE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F81F56">
              <w:rPr>
                <w:rFonts w:ascii="Arial" w:hAnsi="Arial"/>
                <w:b/>
                <w:sz w:val="22"/>
                <w:szCs w:val="22"/>
              </w:rPr>
              <w:t>Summer 1</w:t>
            </w:r>
          </w:p>
        </w:tc>
        <w:tc>
          <w:tcPr>
            <w:tcW w:w="2039" w:type="dxa"/>
            <w:shd w:val="clear" w:color="auto" w:fill="DEEAF6" w:themeFill="accent1" w:themeFillTint="33"/>
          </w:tcPr>
          <w:p w:rsidR="002B1311" w:rsidRPr="00F81F56" w:rsidRDefault="002B1311" w:rsidP="00FF06CE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F81F56">
              <w:rPr>
                <w:rFonts w:ascii="Arial" w:hAnsi="Arial"/>
                <w:b/>
                <w:sz w:val="22"/>
                <w:szCs w:val="22"/>
              </w:rPr>
              <w:t>Summer 2</w:t>
            </w:r>
          </w:p>
          <w:p w:rsidR="002B1311" w:rsidRPr="00F81F56" w:rsidRDefault="002B1311" w:rsidP="00FF06CE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2B1311" w:rsidTr="00FF06CE">
        <w:tc>
          <w:tcPr>
            <w:tcW w:w="1902" w:type="dxa"/>
            <w:vMerge/>
          </w:tcPr>
          <w:p w:rsidR="002B1311" w:rsidRPr="00C71C9A" w:rsidRDefault="002B1311" w:rsidP="00FF06CE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737" w:type="dxa"/>
            <w:gridSpan w:val="2"/>
            <w:vMerge w:val="restart"/>
          </w:tcPr>
          <w:p w:rsidR="002B1311" w:rsidRDefault="002B1311" w:rsidP="00FF06CE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2B1311" w:rsidRDefault="002B1311" w:rsidP="00FF06CE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2B1311" w:rsidRDefault="002B1311" w:rsidP="00FF06CE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2B1311" w:rsidRPr="00704805" w:rsidRDefault="002B1311" w:rsidP="00FF06C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704805">
              <w:rPr>
                <w:rFonts w:ascii="Arial" w:hAnsi="Arial"/>
                <w:b/>
                <w:color w:val="FF0000"/>
                <w:sz w:val="20"/>
                <w:szCs w:val="20"/>
              </w:rPr>
              <w:t>Memorable Experiences</w:t>
            </w:r>
          </w:p>
          <w:p w:rsidR="002B1311" w:rsidRPr="00704805" w:rsidRDefault="002B1311" w:rsidP="00FF06CE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2B1311" w:rsidRPr="00704805" w:rsidRDefault="002B1311" w:rsidP="00FF06CE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2B1311" w:rsidRPr="00704805" w:rsidRDefault="002B1311" w:rsidP="00FF06CE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  <w:p w:rsidR="002B1311" w:rsidRPr="00704805" w:rsidRDefault="002B1311" w:rsidP="00FF06CE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935" w:type="dxa"/>
          </w:tcPr>
          <w:p w:rsidR="002B1311" w:rsidRPr="00EF518E" w:rsidRDefault="002B1311" w:rsidP="00FF06C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proofErr w:type="spellStart"/>
            <w:r w:rsidRPr="00EF518E">
              <w:rPr>
                <w:rFonts w:ascii="Arial" w:hAnsi="Arial" w:cs="Arial"/>
                <w:b/>
                <w:color w:val="FF0000"/>
                <w:sz w:val="20"/>
                <w:szCs w:val="20"/>
              </w:rPr>
              <w:t>Segadunum</w:t>
            </w:r>
            <w:proofErr w:type="spellEnd"/>
          </w:p>
          <w:p w:rsidR="002B1311" w:rsidRPr="00EF518E" w:rsidRDefault="002B1311" w:rsidP="00FF06C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F518E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  <w:p w:rsidR="002B1311" w:rsidRPr="00EF518E" w:rsidRDefault="002B1311" w:rsidP="00FF06C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911" w:type="dxa"/>
          </w:tcPr>
          <w:p w:rsidR="002B1311" w:rsidRPr="00EF518E" w:rsidRDefault="002B1311" w:rsidP="00FF06C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F518E">
              <w:rPr>
                <w:rFonts w:ascii="Arial" w:hAnsi="Arial" w:cs="Arial"/>
                <w:b/>
                <w:color w:val="FF0000"/>
                <w:sz w:val="20"/>
                <w:szCs w:val="20"/>
              </w:rPr>
              <w:t>Tour of Middlesbrough</w:t>
            </w:r>
          </w:p>
          <w:p w:rsidR="002B1311" w:rsidRPr="00EF518E" w:rsidRDefault="002B1311" w:rsidP="00FF06C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891" w:type="dxa"/>
          </w:tcPr>
          <w:p w:rsidR="002B1311" w:rsidRPr="00EF518E" w:rsidRDefault="002B1311" w:rsidP="00FF06C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F518E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Seaside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visit</w:t>
            </w:r>
          </w:p>
          <w:p w:rsidR="002B1311" w:rsidRPr="00EF518E" w:rsidRDefault="002B1311" w:rsidP="00FF06C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934" w:type="dxa"/>
          </w:tcPr>
          <w:p w:rsidR="002B1311" w:rsidRPr="00EF518E" w:rsidRDefault="002B1311" w:rsidP="00FF06C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F518E">
              <w:rPr>
                <w:rFonts w:ascii="Arial" w:hAnsi="Arial" w:cs="Arial"/>
                <w:b/>
                <w:color w:val="FF0000"/>
                <w:sz w:val="20"/>
                <w:szCs w:val="20"/>
              </w:rPr>
              <w:t>Making poo</w:t>
            </w:r>
          </w:p>
        </w:tc>
        <w:tc>
          <w:tcPr>
            <w:tcW w:w="1960" w:type="dxa"/>
          </w:tcPr>
          <w:p w:rsidR="002B1311" w:rsidRPr="00EF518E" w:rsidRDefault="002B1311" w:rsidP="00FF06C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F518E">
              <w:rPr>
                <w:rFonts w:ascii="Arial" w:hAnsi="Arial" w:cs="Arial"/>
                <w:b/>
                <w:color w:val="FF0000"/>
                <w:sz w:val="20"/>
                <w:szCs w:val="20"/>
              </w:rPr>
              <w:t>Viking Visitor</w:t>
            </w:r>
          </w:p>
        </w:tc>
        <w:tc>
          <w:tcPr>
            <w:tcW w:w="2039" w:type="dxa"/>
          </w:tcPr>
          <w:p w:rsidR="002B1311" w:rsidRPr="00EF518E" w:rsidRDefault="002B1311" w:rsidP="00FF06CE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F518E">
              <w:rPr>
                <w:rFonts w:ascii="Arial" w:hAnsi="Arial" w:cs="Arial"/>
                <w:b/>
                <w:color w:val="FF0000"/>
                <w:sz w:val="20"/>
                <w:szCs w:val="20"/>
              </w:rPr>
              <w:t>Zoo Lab</w:t>
            </w:r>
          </w:p>
        </w:tc>
      </w:tr>
      <w:tr w:rsidR="002B1311" w:rsidTr="00FF06CE">
        <w:trPr>
          <w:trHeight w:val="1323"/>
        </w:trPr>
        <w:tc>
          <w:tcPr>
            <w:tcW w:w="1902" w:type="dxa"/>
            <w:vMerge/>
          </w:tcPr>
          <w:p w:rsidR="002B1311" w:rsidRDefault="002B1311" w:rsidP="00FF06CE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737" w:type="dxa"/>
            <w:gridSpan w:val="2"/>
            <w:vMerge/>
          </w:tcPr>
          <w:p w:rsidR="002B1311" w:rsidRPr="00704805" w:rsidRDefault="002B1311" w:rsidP="00FF06CE">
            <w:pPr>
              <w:jc w:val="center"/>
              <w:rPr>
                <w:rFonts w:ascii="Arial" w:hAnsi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935" w:type="dxa"/>
          </w:tcPr>
          <w:p w:rsidR="002B1311" w:rsidRPr="00C71C9A" w:rsidRDefault="002B1311" w:rsidP="00FF06CE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1EE0B63E" wp14:editId="2DBC1E19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112395</wp:posOffset>
                  </wp:positionV>
                  <wp:extent cx="963295" cy="640080"/>
                  <wp:effectExtent l="0" t="0" r="8255" b="7620"/>
                  <wp:wrapTight wrapText="bothSides">
                    <wp:wrapPolygon edited="0">
                      <wp:start x="0" y="0"/>
                      <wp:lineTo x="0" y="21214"/>
                      <wp:lineTo x="21358" y="21214"/>
                      <wp:lineTo x="2135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1" w:type="dxa"/>
          </w:tcPr>
          <w:p w:rsidR="002B1311" w:rsidRPr="00C71C9A" w:rsidRDefault="002B1311" w:rsidP="00FF06CE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24DB7A0D" wp14:editId="12E61DD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50165</wp:posOffset>
                  </wp:positionV>
                  <wp:extent cx="591185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0881" y="21333"/>
                      <wp:lineTo x="20881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1" w:type="dxa"/>
          </w:tcPr>
          <w:p w:rsidR="002B1311" w:rsidRPr="00D747DC" w:rsidRDefault="002B1311" w:rsidP="00FF06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21128D48" wp14:editId="5FC2B907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65405</wp:posOffset>
                  </wp:positionV>
                  <wp:extent cx="866775" cy="691515"/>
                  <wp:effectExtent l="0" t="0" r="9525" b="0"/>
                  <wp:wrapTight wrapText="bothSides">
                    <wp:wrapPolygon edited="0">
                      <wp:start x="0" y="0"/>
                      <wp:lineTo x="0" y="20826"/>
                      <wp:lineTo x="21363" y="20826"/>
                      <wp:lineTo x="21363" y="0"/>
                      <wp:lineTo x="0" y="0"/>
                    </wp:wrapPolygon>
                  </wp:wrapTight>
                  <wp:docPr id="12" name="Picture 12" descr="The UK's best seaside towns revealed – Which?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UK's best seaside towns revealed – Which? New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4"/>
                          <a:stretch/>
                        </pic:blipFill>
                        <pic:spPr bwMode="auto">
                          <a:xfrm>
                            <a:off x="0" y="0"/>
                            <a:ext cx="86677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34" w:type="dxa"/>
          </w:tcPr>
          <w:p w:rsidR="002B1311" w:rsidRPr="00D747DC" w:rsidRDefault="002B1311" w:rsidP="00FF06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  <w:lang w:eastAsia="en-GB"/>
              </w:rPr>
              <w:drawing>
                <wp:anchor distT="0" distB="0" distL="114300" distR="114300" simplePos="0" relativeHeight="251729920" behindDoc="1" locked="0" layoutInCell="1" allowOverlap="1" wp14:anchorId="4C413262" wp14:editId="7C36C89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116840</wp:posOffset>
                  </wp:positionV>
                  <wp:extent cx="946150" cy="640080"/>
                  <wp:effectExtent l="0" t="0" r="6350" b="7620"/>
                  <wp:wrapTight wrapText="bothSides">
                    <wp:wrapPolygon edited="0">
                      <wp:start x="0" y="0"/>
                      <wp:lineTo x="0" y="21214"/>
                      <wp:lineTo x="21310" y="21214"/>
                      <wp:lineTo x="2131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0" w:type="dxa"/>
          </w:tcPr>
          <w:p w:rsidR="002B1311" w:rsidRPr="00D747DC" w:rsidRDefault="002B1311" w:rsidP="00FF06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1" locked="0" layoutInCell="1" allowOverlap="1" wp14:anchorId="5CB96340" wp14:editId="4F2182C3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69215</wp:posOffset>
                  </wp:positionV>
                  <wp:extent cx="866190" cy="647065"/>
                  <wp:effectExtent l="0" t="0" r="0" b="635"/>
                  <wp:wrapTight wrapText="bothSides">
                    <wp:wrapPolygon edited="0">
                      <wp:start x="21600" y="21600"/>
                      <wp:lineTo x="21600" y="615"/>
                      <wp:lineTo x="697" y="615"/>
                      <wp:lineTo x="697" y="21600"/>
                      <wp:lineTo x="21600" y="21600"/>
                    </wp:wrapPolygon>
                  </wp:wrapTight>
                  <wp:docPr id="15" name="Picture 15" descr="878 Vikings: Invasions of England | Board Game | BoardGameG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78 Vikings: Invasions of England | Board Game | BoardGameGe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47" r="17774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86619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9" w:type="dxa"/>
          </w:tcPr>
          <w:p w:rsidR="002B1311" w:rsidRPr="00D747DC" w:rsidRDefault="002B1311" w:rsidP="00FF06CE">
            <w:pPr>
              <w:rPr>
                <w:rFonts w:asciiTheme="minorHAnsi" w:hAnsiTheme="minorHAnsi" w:cstheme="minorHAnsi"/>
                <w:sz w:val="15"/>
                <w:szCs w:val="15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53A25DFD" wp14:editId="16FC8303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116840</wp:posOffset>
                  </wp:positionV>
                  <wp:extent cx="944549" cy="640080"/>
                  <wp:effectExtent l="0" t="0" r="8255" b="7620"/>
                  <wp:wrapTight wrapText="bothSides">
                    <wp:wrapPolygon edited="0">
                      <wp:start x="0" y="0"/>
                      <wp:lineTo x="0" y="21214"/>
                      <wp:lineTo x="21353" y="21214"/>
                      <wp:lineTo x="21353" y="0"/>
                      <wp:lineTo x="0" y="0"/>
                    </wp:wrapPolygon>
                  </wp:wrapTight>
                  <wp:docPr id="2" name="Picture 2" descr="ZooLab - Hi, we're ZooLab! We amaze, educate and inspire...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oLab - Hi, we're ZooLab! We amaze, educate and inspire...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49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1311" w:rsidTr="00FF06CE">
        <w:trPr>
          <w:trHeight w:val="1656"/>
        </w:trPr>
        <w:tc>
          <w:tcPr>
            <w:tcW w:w="1902" w:type="dxa"/>
            <w:vMerge/>
          </w:tcPr>
          <w:p w:rsidR="002B1311" w:rsidRDefault="002B1311" w:rsidP="00FF06CE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737" w:type="dxa"/>
            <w:gridSpan w:val="2"/>
          </w:tcPr>
          <w:p w:rsidR="002B1311" w:rsidRPr="00704805" w:rsidRDefault="002B1311" w:rsidP="00FF06C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Pr="00704805" w:rsidRDefault="002B1311" w:rsidP="00FF06C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Pr="00704805" w:rsidRDefault="002B1311" w:rsidP="00FF06C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Pr="00704805" w:rsidRDefault="002B1311" w:rsidP="00FF06C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704805">
              <w:rPr>
                <w:rFonts w:ascii="Arial" w:hAnsi="Arial"/>
                <w:b/>
                <w:sz w:val="20"/>
                <w:szCs w:val="20"/>
              </w:rPr>
              <w:t xml:space="preserve">Careers </w:t>
            </w:r>
          </w:p>
          <w:p w:rsidR="002B1311" w:rsidRPr="00704805" w:rsidRDefault="002B1311" w:rsidP="00FF06C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Pr="00704805" w:rsidRDefault="002B1311" w:rsidP="00FF06C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935" w:type="dxa"/>
          </w:tcPr>
          <w:p w:rsidR="002B1311" w:rsidRPr="002A00EB" w:rsidRDefault="002B1311" w:rsidP="00FF06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911" w:type="dxa"/>
          </w:tcPr>
          <w:p w:rsidR="002B1311" w:rsidRPr="002A00EB" w:rsidRDefault="002B1311" w:rsidP="00FF06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891" w:type="dxa"/>
          </w:tcPr>
          <w:p w:rsidR="002B1311" w:rsidRDefault="002B1311" w:rsidP="00FF06C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C61FD">
              <w:rPr>
                <w:rFonts w:ascii="Arial" w:hAnsi="Arial" w:cs="Arial"/>
                <w:b/>
                <w:sz w:val="16"/>
                <w:szCs w:val="16"/>
              </w:rPr>
              <w:t>How do we manage our feelings?</w:t>
            </w:r>
          </w:p>
          <w:p w:rsidR="002B1311" w:rsidRPr="00CC61FD" w:rsidRDefault="002B1311" w:rsidP="00FF06C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B1311" w:rsidRPr="00EF518E" w:rsidRDefault="002B1311" w:rsidP="00FF06CE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EF518E">
              <w:rPr>
                <w:rFonts w:ascii="Arial" w:hAnsi="Arial" w:cs="Arial"/>
                <w:sz w:val="16"/>
                <w:szCs w:val="16"/>
              </w:rPr>
              <w:t>Head starters –Y5/6</w:t>
            </w:r>
          </w:p>
          <w:p w:rsidR="002B1311" w:rsidRPr="00EF518E" w:rsidRDefault="002B1311" w:rsidP="00FF06CE">
            <w:pPr>
              <w:rPr>
                <w:rFonts w:ascii="Arial" w:hAnsi="Arial" w:cs="Arial"/>
                <w:sz w:val="16"/>
                <w:szCs w:val="16"/>
              </w:rPr>
            </w:pPr>
          </w:p>
          <w:p w:rsidR="002B1311" w:rsidRPr="00EF518E" w:rsidRDefault="002B1311" w:rsidP="00FF06CE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EF518E">
              <w:rPr>
                <w:rFonts w:ascii="Arial" w:hAnsi="Arial" w:cs="Arial"/>
                <w:sz w:val="16"/>
                <w:szCs w:val="16"/>
              </w:rPr>
              <w:t>Thrive practitioners</w:t>
            </w:r>
          </w:p>
          <w:p w:rsidR="002B1311" w:rsidRPr="00EF518E" w:rsidRDefault="002B1311" w:rsidP="00FF06CE">
            <w:pPr>
              <w:rPr>
                <w:rFonts w:ascii="Arial" w:hAnsi="Arial" w:cs="Arial"/>
                <w:sz w:val="16"/>
                <w:szCs w:val="16"/>
              </w:rPr>
            </w:pPr>
          </w:p>
          <w:p w:rsidR="002B1311" w:rsidRPr="00EF518E" w:rsidRDefault="002B1311" w:rsidP="00FF06CE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6"/>
                <w:szCs w:val="16"/>
              </w:rPr>
              <w:t>Care T</w:t>
            </w:r>
            <w:r w:rsidRPr="00EF518E">
              <w:rPr>
                <w:rFonts w:ascii="Arial" w:hAnsi="Arial" w:cs="Arial"/>
                <w:sz w:val="16"/>
                <w:szCs w:val="16"/>
              </w:rPr>
              <w:t>eam</w:t>
            </w:r>
          </w:p>
        </w:tc>
        <w:tc>
          <w:tcPr>
            <w:tcW w:w="1934" w:type="dxa"/>
          </w:tcPr>
          <w:p w:rsidR="002B1311" w:rsidRDefault="002B1311" w:rsidP="00FF06CE">
            <w:pPr>
              <w:pStyle w:val="ListParagraph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823A6D">
              <w:rPr>
                <w:rFonts w:ascii="Arial" w:hAnsi="Arial" w:cs="Arial"/>
                <w:b/>
                <w:sz w:val="16"/>
                <w:szCs w:val="16"/>
              </w:rPr>
              <w:t>How do we grow a</w:t>
            </w:r>
            <w:r>
              <w:rPr>
                <w:rFonts w:ascii="Arial" w:hAnsi="Arial" w:cs="Arial"/>
                <w:b/>
                <w:sz w:val="16"/>
                <w:szCs w:val="16"/>
              </w:rPr>
              <w:t>n</w:t>
            </w:r>
            <w:r w:rsidRPr="00823A6D">
              <w:rPr>
                <w:rFonts w:ascii="Arial" w:hAnsi="Arial" w:cs="Arial"/>
                <w:b/>
                <w:sz w:val="16"/>
                <w:szCs w:val="16"/>
              </w:rPr>
              <w:t>d change?</w:t>
            </w:r>
          </w:p>
          <w:p w:rsidR="002B1311" w:rsidRPr="00823A6D" w:rsidRDefault="002B1311" w:rsidP="00FF06CE">
            <w:pPr>
              <w:pStyle w:val="ListParagraph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B1311" w:rsidRPr="0026600C" w:rsidRDefault="002B1311" w:rsidP="00FF06CE">
            <w:pPr>
              <w:pStyle w:val="ListParagraph"/>
              <w:numPr>
                <w:ilvl w:val="0"/>
                <w:numId w:val="14"/>
              </w:numPr>
              <w:ind w:left="280"/>
              <w:rPr>
                <w:rFonts w:ascii="Arial" w:hAnsi="Arial" w:cs="Arial"/>
                <w:sz w:val="16"/>
                <w:szCs w:val="16"/>
              </w:rPr>
            </w:pPr>
            <w:r w:rsidRPr="0026600C">
              <w:rPr>
                <w:rFonts w:ascii="Arial" w:hAnsi="Arial" w:cs="Arial"/>
                <w:sz w:val="16"/>
                <w:szCs w:val="16"/>
              </w:rPr>
              <w:t>School nurse</w:t>
            </w:r>
          </w:p>
          <w:p w:rsidR="002B1311" w:rsidRPr="0026600C" w:rsidRDefault="002B1311" w:rsidP="00FF06CE">
            <w:pPr>
              <w:rPr>
                <w:rFonts w:ascii="Arial" w:hAnsi="Arial" w:cs="Arial"/>
                <w:sz w:val="16"/>
                <w:szCs w:val="16"/>
              </w:rPr>
            </w:pPr>
          </w:p>
          <w:p w:rsidR="002B1311" w:rsidRPr="00EF518E" w:rsidRDefault="002B1311" w:rsidP="00FF06CE">
            <w:pPr>
              <w:pStyle w:val="ListParagraph"/>
              <w:numPr>
                <w:ilvl w:val="0"/>
                <w:numId w:val="15"/>
              </w:numPr>
              <w:ind w:left="280"/>
              <w:rPr>
                <w:rFonts w:ascii="Arial" w:hAnsi="Arial" w:cs="Arial"/>
                <w:sz w:val="15"/>
                <w:szCs w:val="15"/>
              </w:rPr>
            </w:pPr>
            <w:r w:rsidRPr="0026600C">
              <w:rPr>
                <w:rFonts w:ascii="Arial" w:hAnsi="Arial" w:cs="Arial"/>
                <w:b/>
                <w:sz w:val="16"/>
                <w:szCs w:val="16"/>
              </w:rPr>
              <w:t xml:space="preserve">STEM </w:t>
            </w:r>
            <w:r w:rsidRPr="0026600C">
              <w:rPr>
                <w:rFonts w:ascii="Arial" w:hAnsi="Arial" w:cs="Arial"/>
                <w:sz w:val="16"/>
                <w:szCs w:val="16"/>
              </w:rPr>
              <w:t>ambassador</w:t>
            </w:r>
            <w:r w:rsidRPr="00EF518E"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1960" w:type="dxa"/>
          </w:tcPr>
          <w:p w:rsidR="002B1311" w:rsidRDefault="002B1311" w:rsidP="00FF06C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23A6D">
              <w:rPr>
                <w:rFonts w:ascii="Arial" w:hAnsi="Arial" w:cs="Arial"/>
                <w:b/>
                <w:sz w:val="16"/>
                <w:szCs w:val="16"/>
              </w:rPr>
              <w:t>How can our choices make a difference to others and the environment?</w:t>
            </w:r>
          </w:p>
          <w:p w:rsidR="002B1311" w:rsidRPr="00823A6D" w:rsidRDefault="002B1311" w:rsidP="00FF06C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B1311" w:rsidRPr="00823A6D" w:rsidRDefault="002B1311" w:rsidP="00FF06CE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823A6D">
              <w:rPr>
                <w:rFonts w:ascii="Arial" w:hAnsi="Arial" w:cs="Arial"/>
                <w:sz w:val="16"/>
                <w:szCs w:val="16"/>
              </w:rPr>
              <w:t>Governors</w:t>
            </w:r>
          </w:p>
          <w:p w:rsidR="002B1311" w:rsidRPr="00EF518E" w:rsidRDefault="002B1311" w:rsidP="00FF06CE">
            <w:pPr>
              <w:rPr>
                <w:rFonts w:ascii="Arial" w:hAnsi="Arial" w:cs="Arial"/>
                <w:sz w:val="16"/>
                <w:szCs w:val="16"/>
              </w:rPr>
            </w:pPr>
          </w:p>
          <w:p w:rsidR="002B1311" w:rsidRPr="00823A6D" w:rsidRDefault="002B1311" w:rsidP="00FF06CE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823A6D">
              <w:rPr>
                <w:rFonts w:ascii="Arial" w:hAnsi="Arial" w:cs="Arial"/>
                <w:sz w:val="16"/>
                <w:szCs w:val="16"/>
              </w:rPr>
              <w:t>Rotary club members/</w:t>
            </w:r>
            <w:proofErr w:type="spellStart"/>
            <w:r w:rsidRPr="00823A6D">
              <w:rPr>
                <w:rFonts w:ascii="Arial" w:hAnsi="Arial" w:cs="Arial"/>
                <w:sz w:val="16"/>
                <w:szCs w:val="16"/>
              </w:rPr>
              <w:t>Rota</w:t>
            </w:r>
            <w:proofErr w:type="spellEnd"/>
            <w:r w:rsidRPr="00823A6D">
              <w:rPr>
                <w:rFonts w:ascii="Arial" w:hAnsi="Arial" w:cs="Arial"/>
                <w:sz w:val="16"/>
                <w:szCs w:val="16"/>
              </w:rPr>
              <w:t xml:space="preserve"> kids</w:t>
            </w:r>
          </w:p>
          <w:p w:rsidR="002B1311" w:rsidRPr="00EF518E" w:rsidRDefault="002B1311" w:rsidP="00FF06CE">
            <w:pPr>
              <w:rPr>
                <w:rFonts w:ascii="Arial" w:hAnsi="Arial" w:cs="Arial"/>
                <w:sz w:val="16"/>
                <w:szCs w:val="16"/>
              </w:rPr>
            </w:pPr>
          </w:p>
          <w:p w:rsidR="002B1311" w:rsidRPr="00823A6D" w:rsidRDefault="002B1311" w:rsidP="00FF06CE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Arial" w:hAnsi="Arial" w:cs="Arial"/>
                <w:sz w:val="15"/>
                <w:szCs w:val="15"/>
              </w:rPr>
            </w:pPr>
            <w:r w:rsidRPr="00823A6D">
              <w:rPr>
                <w:rFonts w:ascii="Arial" w:hAnsi="Arial" w:cs="Arial"/>
                <w:sz w:val="16"/>
                <w:szCs w:val="16"/>
              </w:rPr>
              <w:t xml:space="preserve">School Council </w:t>
            </w:r>
          </w:p>
        </w:tc>
        <w:tc>
          <w:tcPr>
            <w:tcW w:w="2039" w:type="dxa"/>
          </w:tcPr>
          <w:p w:rsidR="002B1311" w:rsidRPr="00704805" w:rsidRDefault="002B1311" w:rsidP="00FF06C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04805">
              <w:rPr>
                <w:rFonts w:ascii="Arial" w:hAnsi="Arial" w:cs="Arial"/>
                <w:b/>
                <w:sz w:val="16"/>
                <w:szCs w:val="16"/>
              </w:rPr>
              <w:t>How can we manage risk?</w:t>
            </w:r>
          </w:p>
          <w:p w:rsidR="002B1311" w:rsidRDefault="002B1311" w:rsidP="00FF06CE">
            <w:pPr>
              <w:rPr>
                <w:rFonts w:ascii="Arial" w:hAnsi="Arial" w:cs="Arial"/>
                <w:sz w:val="16"/>
                <w:szCs w:val="16"/>
              </w:rPr>
            </w:pPr>
          </w:p>
          <w:p w:rsidR="002B1311" w:rsidRPr="00823A6D" w:rsidRDefault="002B1311" w:rsidP="00FF06CE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823A6D">
              <w:rPr>
                <w:rFonts w:ascii="Arial" w:hAnsi="Arial" w:cs="Arial"/>
                <w:sz w:val="16"/>
                <w:szCs w:val="16"/>
              </w:rPr>
              <w:t xml:space="preserve">Junior Safety Officers(JSO) </w:t>
            </w:r>
          </w:p>
          <w:p w:rsidR="002B1311" w:rsidRPr="00EF518E" w:rsidRDefault="002B1311" w:rsidP="00FF06CE">
            <w:pPr>
              <w:rPr>
                <w:rFonts w:ascii="Arial" w:hAnsi="Arial" w:cs="Arial"/>
                <w:sz w:val="16"/>
                <w:szCs w:val="16"/>
              </w:rPr>
            </w:pPr>
          </w:p>
          <w:p w:rsidR="002B1311" w:rsidRPr="00823A6D" w:rsidRDefault="002B1311" w:rsidP="00FF06CE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823A6D">
              <w:rPr>
                <w:rFonts w:ascii="Arial" w:hAnsi="Arial" w:cs="Arial"/>
                <w:sz w:val="16"/>
                <w:szCs w:val="16"/>
              </w:rPr>
              <w:t>Pedestrian trainers</w:t>
            </w:r>
          </w:p>
          <w:p w:rsidR="002B1311" w:rsidRPr="00EF518E" w:rsidRDefault="002B1311" w:rsidP="00FF06CE">
            <w:pPr>
              <w:rPr>
                <w:rFonts w:ascii="Arial" w:hAnsi="Arial" w:cs="Arial"/>
                <w:sz w:val="16"/>
                <w:szCs w:val="16"/>
              </w:rPr>
            </w:pPr>
          </w:p>
          <w:p w:rsidR="002B1311" w:rsidRDefault="002B1311" w:rsidP="00FF06CE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Police -e-safety </w:t>
            </w:r>
          </w:p>
          <w:p w:rsidR="002B1311" w:rsidRPr="0026600C" w:rsidRDefault="002B1311" w:rsidP="00FF06CE">
            <w:pPr>
              <w:rPr>
                <w:rFonts w:ascii="Arial" w:hAnsi="Arial" w:cs="Arial"/>
                <w:sz w:val="16"/>
                <w:szCs w:val="16"/>
              </w:rPr>
            </w:pPr>
          </w:p>
          <w:p w:rsidR="002B1311" w:rsidRPr="00D747DC" w:rsidRDefault="002B1311" w:rsidP="00FF06CE">
            <w:pPr>
              <w:rPr>
                <w:rFonts w:asciiTheme="minorHAnsi" w:hAnsiTheme="minorHAnsi" w:cstheme="minorHAnsi"/>
                <w:sz w:val="15"/>
                <w:szCs w:val="15"/>
              </w:rPr>
            </w:pPr>
            <w:r w:rsidRPr="00EF518E">
              <w:rPr>
                <w:rFonts w:ascii="Arial" w:hAnsi="Arial" w:cs="Arial"/>
                <w:b/>
                <w:sz w:val="16"/>
                <w:szCs w:val="16"/>
              </w:rPr>
              <w:t>STEM</w:t>
            </w:r>
            <w:r w:rsidRPr="00EF518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–A</w:t>
            </w:r>
            <w:r w:rsidRPr="00EF518E">
              <w:rPr>
                <w:rFonts w:ascii="Arial" w:hAnsi="Arial" w:cs="Arial"/>
                <w:sz w:val="16"/>
                <w:szCs w:val="16"/>
              </w:rPr>
              <w:t>mbassador</w:t>
            </w:r>
            <w:r>
              <w:rPr>
                <w:rFonts w:ascii="Arial" w:hAnsi="Arial" w:cs="Arial"/>
                <w:sz w:val="16"/>
                <w:szCs w:val="16"/>
              </w:rPr>
              <w:t xml:space="preserve"> visit</w:t>
            </w:r>
          </w:p>
        </w:tc>
      </w:tr>
      <w:tr w:rsidR="002B1311" w:rsidTr="00FF06CE">
        <w:trPr>
          <w:trHeight w:val="1092"/>
        </w:trPr>
        <w:tc>
          <w:tcPr>
            <w:tcW w:w="1902" w:type="dxa"/>
            <w:vMerge/>
          </w:tcPr>
          <w:p w:rsidR="002B1311" w:rsidRDefault="002B1311" w:rsidP="00FF06CE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737" w:type="dxa"/>
            <w:gridSpan w:val="2"/>
          </w:tcPr>
          <w:p w:rsidR="002B1311" w:rsidRPr="00704805" w:rsidRDefault="002B1311" w:rsidP="00FF06C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Pr="00704805" w:rsidRDefault="002B1311" w:rsidP="00FF06C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:rsidR="002B1311" w:rsidRPr="00704805" w:rsidRDefault="002B1311" w:rsidP="00FF06C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704805">
              <w:rPr>
                <w:rFonts w:ascii="Arial" w:hAnsi="Arial"/>
                <w:b/>
                <w:sz w:val="20"/>
                <w:szCs w:val="20"/>
              </w:rPr>
              <w:t>Cultural days</w:t>
            </w:r>
          </w:p>
        </w:tc>
        <w:tc>
          <w:tcPr>
            <w:tcW w:w="1935" w:type="dxa"/>
          </w:tcPr>
          <w:p w:rsidR="002B1311" w:rsidRPr="00A430BA" w:rsidRDefault="002B1311" w:rsidP="00FF06CE">
            <w:pPr>
              <w:rPr>
                <w:rFonts w:ascii="Arial" w:hAnsi="Arial" w:cs="Arial"/>
                <w:sz w:val="15"/>
                <w:szCs w:val="15"/>
              </w:rPr>
            </w:pPr>
          </w:p>
          <w:p w:rsidR="002B1311" w:rsidRPr="00A430BA" w:rsidRDefault="002B1311" w:rsidP="00FF06CE">
            <w:pPr>
              <w:rPr>
                <w:rFonts w:ascii="Arial" w:hAnsi="Arial" w:cs="Arial"/>
                <w:sz w:val="15"/>
                <w:szCs w:val="15"/>
              </w:rPr>
            </w:pPr>
          </w:p>
          <w:p w:rsidR="002B1311" w:rsidRPr="00AF53AA" w:rsidRDefault="002B1311" w:rsidP="00FF06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911" w:type="dxa"/>
          </w:tcPr>
          <w:p w:rsidR="002B1311" w:rsidRPr="00EF518E" w:rsidRDefault="002B1311" w:rsidP="00FF06C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EF518E">
              <w:rPr>
                <w:rFonts w:ascii="Arial" w:hAnsi="Arial" w:cs="Arial"/>
                <w:b/>
                <w:sz w:val="16"/>
                <w:szCs w:val="16"/>
              </w:rPr>
              <w:t>Germany</w:t>
            </w:r>
          </w:p>
          <w:p w:rsidR="002B1311" w:rsidRPr="002A00EB" w:rsidRDefault="002B1311" w:rsidP="00FF06CE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703AC43B" wp14:editId="198709D7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55988</wp:posOffset>
                  </wp:positionV>
                  <wp:extent cx="724535" cy="434340"/>
                  <wp:effectExtent l="0" t="0" r="0" b="3810"/>
                  <wp:wrapTight wrapText="bothSides">
                    <wp:wrapPolygon edited="0">
                      <wp:start x="21600" y="21600"/>
                      <wp:lineTo x="21600" y="758"/>
                      <wp:lineTo x="587" y="758"/>
                      <wp:lineTo x="587" y="21600"/>
                      <wp:lineTo x="21600" y="21600"/>
                    </wp:wrapPolygon>
                  </wp:wrapTight>
                  <wp:docPr id="17" name="Picture 17" descr="Flag of Germany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 of Germany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2453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1" w:type="dxa"/>
          </w:tcPr>
          <w:p w:rsidR="002B1311" w:rsidRDefault="002B1311" w:rsidP="00FF06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934" w:type="dxa"/>
          </w:tcPr>
          <w:p w:rsidR="002B1311" w:rsidRPr="00EF518E" w:rsidRDefault="002B1311" w:rsidP="00FF06C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EF518E">
              <w:rPr>
                <w:rFonts w:ascii="Arial" w:hAnsi="Arial" w:cs="Arial"/>
                <w:b/>
                <w:sz w:val="16"/>
                <w:szCs w:val="16"/>
              </w:rPr>
              <w:t>France</w:t>
            </w:r>
          </w:p>
          <w:p w:rsidR="002B1311" w:rsidRDefault="002B1311" w:rsidP="00FF06CE">
            <w:pPr>
              <w:rPr>
                <w:rFonts w:ascii="Arial" w:hAnsi="Arial" w:cs="Arial"/>
                <w:sz w:val="15"/>
                <w:szCs w:val="15"/>
              </w:rPr>
            </w:pPr>
            <w:r w:rsidRPr="00EF518E"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6C914110" wp14:editId="1B79F95A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95250</wp:posOffset>
                  </wp:positionV>
                  <wp:extent cx="660400" cy="443865"/>
                  <wp:effectExtent l="0" t="0" r="6350" b="0"/>
                  <wp:wrapTight wrapText="bothSides">
                    <wp:wrapPolygon edited="0">
                      <wp:start x="0" y="0"/>
                      <wp:lineTo x="0" y="20395"/>
                      <wp:lineTo x="21185" y="20395"/>
                      <wp:lineTo x="21185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4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1311" w:rsidRDefault="002B1311" w:rsidP="00FF06CE">
            <w:pPr>
              <w:rPr>
                <w:rFonts w:ascii="Arial" w:hAnsi="Arial" w:cs="Arial"/>
                <w:sz w:val="15"/>
                <w:szCs w:val="15"/>
              </w:rPr>
            </w:pPr>
          </w:p>
          <w:p w:rsidR="002B1311" w:rsidRPr="002A00EB" w:rsidRDefault="002B1311" w:rsidP="00FF06C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960" w:type="dxa"/>
          </w:tcPr>
          <w:p w:rsidR="002B1311" w:rsidRPr="00AF53AA" w:rsidRDefault="002B1311" w:rsidP="00FF06CE">
            <w:pPr>
              <w:contextualSpacing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039" w:type="dxa"/>
          </w:tcPr>
          <w:p w:rsidR="002B1311" w:rsidRPr="00CC61FD" w:rsidRDefault="002B1311" w:rsidP="00FF06C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315FB2F6" wp14:editId="3F6142DC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241935</wp:posOffset>
                  </wp:positionV>
                  <wp:extent cx="552450" cy="368300"/>
                  <wp:effectExtent l="133350" t="114300" r="152400" b="146050"/>
                  <wp:wrapTight wrapText="bothSides">
                    <wp:wrapPolygon edited="0">
                      <wp:start x="-3724" y="-6703"/>
                      <wp:lineTo x="-5214" y="-4469"/>
                      <wp:lineTo x="-4469" y="29048"/>
                      <wp:lineTo x="25324" y="29048"/>
                      <wp:lineTo x="26814" y="13407"/>
                      <wp:lineTo x="25324" y="-6703"/>
                      <wp:lineTo x="-3724" y="-6703"/>
                    </wp:wrapPolygon>
                  </wp:wrapTight>
                  <wp:docPr id="19" name="Picture 19" descr="Flag of Japan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lag of Japan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68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16"/>
                <w:szCs w:val="16"/>
              </w:rPr>
              <w:t>Japan</w:t>
            </w:r>
          </w:p>
        </w:tc>
      </w:tr>
      <w:tr w:rsidR="00FF06CE" w:rsidTr="00D4471D">
        <w:trPr>
          <w:trHeight w:val="423"/>
        </w:trPr>
        <w:tc>
          <w:tcPr>
            <w:tcW w:w="1902" w:type="dxa"/>
            <w:vMerge w:val="restart"/>
          </w:tcPr>
          <w:p w:rsidR="00FF06CE" w:rsidRDefault="00FF06CE" w:rsidP="00FF06CE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737" w:type="dxa"/>
            <w:gridSpan w:val="2"/>
            <w:vMerge w:val="restart"/>
          </w:tcPr>
          <w:p w:rsidR="00FF06CE" w:rsidRDefault="00FF06CE" w:rsidP="00FF06CE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Well-being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:rsidR="00FF06CE" w:rsidRDefault="00FF06CE" w:rsidP="00FF06CE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FF06CE" w:rsidRDefault="00FF06CE" w:rsidP="00FF06CE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Including </w:t>
            </w:r>
          </w:p>
          <w:p w:rsidR="00FF06CE" w:rsidRPr="00044FEF" w:rsidRDefault="00FF06CE" w:rsidP="00FF06CE">
            <w:pPr>
              <w:jc w:val="center"/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</w:pPr>
            <w:r w:rsidRPr="00044FEF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Outdoor</w:t>
            </w:r>
            <w:r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 xml:space="preserve"> </w:t>
            </w:r>
            <w:r w:rsidRPr="00044FEF">
              <w:rPr>
                <w:rFonts w:ascii="Arial" w:hAnsi="Arial" w:cs="Arial"/>
                <w:b/>
                <w:color w:val="70AD47" w:themeColor="accent6"/>
                <w:sz w:val="16"/>
                <w:szCs w:val="16"/>
              </w:rPr>
              <w:t>Learning Focussed Activities</w:t>
            </w:r>
          </w:p>
          <w:p w:rsidR="00FF06CE" w:rsidRPr="00704805" w:rsidRDefault="00FF06CE" w:rsidP="00FF06CE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044FEF">
              <w:rPr>
                <w:rFonts w:ascii="Arial" w:hAnsi="Arial" w:cs="Arial"/>
                <w:b/>
                <w:i/>
                <w:color w:val="000000" w:themeColor="text1"/>
                <w:sz w:val="14"/>
                <w:szCs w:val="14"/>
              </w:rPr>
              <w:t>(with Outdoor Learning Assistant)</w:t>
            </w:r>
          </w:p>
        </w:tc>
        <w:tc>
          <w:tcPr>
            <w:tcW w:w="11670" w:type="dxa"/>
            <w:gridSpan w:val="6"/>
          </w:tcPr>
          <w:p w:rsidR="00FF06CE" w:rsidRDefault="00FF06CE" w:rsidP="00FF06CE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THRIVE APPROACH/ OUTDOOR LEARNING</w:t>
            </w:r>
          </w:p>
        </w:tc>
      </w:tr>
      <w:tr w:rsidR="00C24048" w:rsidTr="000F762E">
        <w:trPr>
          <w:trHeight w:val="832"/>
        </w:trPr>
        <w:tc>
          <w:tcPr>
            <w:tcW w:w="1902" w:type="dxa"/>
            <w:vMerge/>
          </w:tcPr>
          <w:p w:rsidR="00C24048" w:rsidRDefault="00C24048" w:rsidP="00C24048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1737" w:type="dxa"/>
            <w:gridSpan w:val="2"/>
            <w:vMerge/>
          </w:tcPr>
          <w:p w:rsidR="00C24048" w:rsidRDefault="00C24048" w:rsidP="00C2404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35" w:type="dxa"/>
            <w:shd w:val="clear" w:color="auto" w:fill="C5E0B3" w:themeFill="accent6" w:themeFillTint="66"/>
          </w:tcPr>
          <w:p w:rsidR="00C24048" w:rsidRPr="00E246B9" w:rsidRDefault="00C24048" w:rsidP="00C24048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How did the fire of Colchester start?</w:t>
            </w:r>
          </w:p>
          <w:p w:rsidR="00C24048" w:rsidRPr="00430A7D" w:rsidRDefault="00C24048" w:rsidP="00C24048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E591D">
              <w:rPr>
                <w:rFonts w:asciiTheme="minorHAnsi" w:hAnsiTheme="minorHAnsi" w:cstheme="minorHAnsi"/>
                <w:sz w:val="16"/>
                <w:szCs w:val="16"/>
              </w:rPr>
              <w:t>Outdoor willow houses/Roman Shields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73A7360" wp14:editId="3868DD0D">
                  <wp:extent cx="151130" cy="151130"/>
                  <wp:effectExtent l="0" t="0" r="1270" b="1270"/>
                  <wp:docPr id="256" name="Picture 256" descr="https://www.yourschoolgames.com/uploads/image/School_Games_-_SOTG_TEAMWORK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TEAMWORK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:rsidR="00C24048" w:rsidRDefault="00C24048" w:rsidP="00C24048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C24048" w:rsidRPr="00430A7D" w:rsidRDefault="00C24048" w:rsidP="00C24048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91" w:type="dxa"/>
            <w:shd w:val="clear" w:color="auto" w:fill="C5E0B3" w:themeFill="accent6" w:themeFillTint="66"/>
          </w:tcPr>
          <w:p w:rsidR="00C24048" w:rsidRPr="00E246B9" w:rsidRDefault="00C24048" w:rsidP="00C24048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E246B9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How did Pompeii become a lost city?</w:t>
            </w:r>
          </w:p>
          <w:p w:rsidR="00C24048" w:rsidRPr="00430A7D" w:rsidRDefault="00C24048" w:rsidP="00C24048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E591D">
              <w:rPr>
                <w:rFonts w:asciiTheme="minorHAnsi" w:hAnsiTheme="minorHAnsi" w:cstheme="minorHAnsi"/>
                <w:sz w:val="16"/>
                <w:szCs w:val="16"/>
              </w:rPr>
              <w:t>Fire pit- Making ash and experience fire, poetry/senses.</w:t>
            </w: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9F517E3" wp14:editId="3AA222FA">
                  <wp:extent cx="151130" cy="151130"/>
                  <wp:effectExtent l="0" t="0" r="1270" b="1270"/>
                  <wp:docPr id="260" name="Picture 260" descr="https://www.yourschoolgames.com/uploads/image/School_Games_-_SOTG_RESPECT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yourschoolgames.com/uploads/image/School_Games_-_SOTG_RESPECT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shd w:val="clear" w:color="auto" w:fill="C5E0B3" w:themeFill="accent6" w:themeFillTint="66"/>
          </w:tcPr>
          <w:p w:rsidR="00C24048" w:rsidRPr="00BE0C3A" w:rsidRDefault="00C24048" w:rsidP="00C24048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BE0C3A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Where did all the food go?</w:t>
            </w:r>
          </w:p>
          <w:p w:rsidR="00C24048" w:rsidRDefault="00C24048" w:rsidP="00C24048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512BC">
              <w:rPr>
                <w:rFonts w:asciiTheme="minorHAnsi" w:hAnsiTheme="minorHAnsi" w:cstheme="minorHAnsi"/>
                <w:sz w:val="16"/>
                <w:szCs w:val="16"/>
              </w:rPr>
              <w:t>Prepare and cook food outdoors</w:t>
            </w:r>
          </w:p>
          <w:p w:rsidR="00C24048" w:rsidRDefault="00C24048" w:rsidP="00C24048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9249D8B" wp14:editId="0CBCDDB4">
                  <wp:extent cx="161925" cy="151130"/>
                  <wp:effectExtent l="0" t="0" r="9525" b="1270"/>
                  <wp:docPr id="261" name="Picture 261" descr="https://www.yourschoolgames.com/uploads/image/School_Games_-_SOTG_DETERMINATION_icon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yourschoolgames.com/uploads/image/School_Games_-_SOTG_DETERMINATION_icon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048" w:rsidRPr="008512BC" w:rsidRDefault="00C24048" w:rsidP="00C24048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960" w:type="dxa"/>
          </w:tcPr>
          <w:p w:rsidR="00C24048" w:rsidRPr="00430A7D" w:rsidRDefault="00C24048" w:rsidP="00C24048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2039" w:type="dxa"/>
            <w:shd w:val="clear" w:color="auto" w:fill="C5E0B3" w:themeFill="accent6" w:themeFillTint="66"/>
          </w:tcPr>
          <w:p w:rsidR="00C24048" w:rsidRPr="00BE0C3A" w:rsidRDefault="00C24048" w:rsidP="00C24048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BE0C3A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Predator or prey?</w:t>
            </w:r>
          </w:p>
          <w:p w:rsidR="00C24048" w:rsidRPr="003E591D" w:rsidRDefault="00C24048" w:rsidP="00C24048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E591D">
              <w:rPr>
                <w:rFonts w:asciiTheme="minorHAnsi" w:hAnsiTheme="minorHAnsi" w:cstheme="minorHAnsi"/>
                <w:sz w:val="16"/>
                <w:szCs w:val="16"/>
              </w:rPr>
              <w:t>Outdoor mosaics using natural materials from the school grounds. </w:t>
            </w:r>
            <w:r w:rsidRPr="0041194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491EDC6" wp14:editId="2D5BA54A">
                  <wp:extent cx="151130" cy="151130"/>
                  <wp:effectExtent l="0" t="0" r="1270" b="1270"/>
                  <wp:docPr id="262" name="Picture 262" descr="https://www.yourschoolgames.com/uploads/image/School_Games_-_SOTG_RESPECT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yourschoolgames.com/uploads/image/School_Games_-_SOTG_RESPECT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0C" w:rsidTr="00FF06CE">
        <w:trPr>
          <w:trHeight w:val="546"/>
        </w:trPr>
        <w:tc>
          <w:tcPr>
            <w:tcW w:w="3639" w:type="dxa"/>
            <w:gridSpan w:val="3"/>
            <w:tcBorders>
              <w:bottom w:val="single" w:sz="8" w:space="0" w:color="auto"/>
            </w:tcBorders>
          </w:tcPr>
          <w:p w:rsidR="0026600C" w:rsidRDefault="0026600C" w:rsidP="00FF06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3908">
              <w:rPr>
                <w:rFonts w:ascii="Arial" w:hAnsi="Arial" w:cs="Arial"/>
                <w:b/>
                <w:sz w:val="20"/>
                <w:szCs w:val="20"/>
              </w:rPr>
              <w:t>Roles and responsibilities</w:t>
            </w:r>
          </w:p>
          <w:p w:rsidR="0026600C" w:rsidRPr="005738AB" w:rsidRDefault="000776F3" w:rsidP="00FF06CE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776F3">
              <w:rPr>
                <w:rFonts w:ascii="Arial" w:hAnsi="Arial" w:cs="Arial"/>
                <w:i/>
                <w:sz w:val="16"/>
                <w:szCs w:val="16"/>
              </w:rPr>
              <w:t xml:space="preserve">(Opportunities to develop citizenship/leadership </w:t>
            </w:r>
            <w:r w:rsidR="0016034D">
              <w:rPr>
                <w:rFonts w:ascii="Arial" w:hAnsi="Arial" w:cs="Arial"/>
                <w:i/>
                <w:sz w:val="16"/>
                <w:szCs w:val="16"/>
              </w:rPr>
              <w:t>skills)</w:t>
            </w:r>
          </w:p>
        </w:tc>
        <w:tc>
          <w:tcPr>
            <w:tcW w:w="11670" w:type="dxa"/>
            <w:gridSpan w:val="6"/>
            <w:tcBorders>
              <w:left w:val="single" w:sz="8" w:space="0" w:color="auto"/>
              <w:bottom w:val="single" w:sz="8" w:space="0" w:color="auto"/>
            </w:tcBorders>
          </w:tcPr>
          <w:p w:rsidR="0026600C" w:rsidRPr="0026600C" w:rsidRDefault="0026600C" w:rsidP="00FF06C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b/>
                <w:sz w:val="16"/>
                <w:szCs w:val="16"/>
              </w:rPr>
            </w:pPr>
            <w:r w:rsidRPr="0026600C">
              <w:rPr>
                <w:rFonts w:ascii="Arial" w:hAnsi="Arial" w:cs="Arial"/>
                <w:b/>
                <w:sz w:val="16"/>
                <w:szCs w:val="16"/>
              </w:rPr>
              <w:t>Class monitors            &gt; Eco warriors                  &gt;Student Council                      &gt;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26600C">
              <w:rPr>
                <w:rFonts w:ascii="Arial" w:hAnsi="Arial" w:cs="Arial"/>
                <w:b/>
                <w:sz w:val="16"/>
                <w:szCs w:val="16"/>
              </w:rPr>
              <w:t>Rota</w:t>
            </w:r>
            <w:proofErr w:type="spellEnd"/>
            <w:r w:rsidRPr="0026600C">
              <w:rPr>
                <w:rFonts w:ascii="Arial" w:hAnsi="Arial" w:cs="Arial"/>
                <w:b/>
                <w:sz w:val="16"/>
                <w:szCs w:val="16"/>
              </w:rPr>
              <w:t xml:space="preserve"> kids </w:t>
            </w:r>
          </w:p>
          <w:p w:rsidR="0026600C" w:rsidRPr="00381030" w:rsidRDefault="0026600C" w:rsidP="00FF06CE">
            <w:pPr>
              <w:pStyle w:val="ListParagraph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1425A" w:rsidTr="00FF06CE">
        <w:trPr>
          <w:trHeight w:val="585"/>
        </w:trPr>
        <w:tc>
          <w:tcPr>
            <w:tcW w:w="2205" w:type="dxa"/>
            <w:gridSpan w:val="2"/>
            <w:vMerge w:val="restart"/>
            <w:tcBorders>
              <w:top w:val="single" w:sz="8" w:space="0" w:color="auto"/>
            </w:tcBorders>
          </w:tcPr>
          <w:p w:rsidR="0081425A" w:rsidRDefault="0081425A" w:rsidP="00FF0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1425A" w:rsidRPr="00822A00" w:rsidRDefault="0081425A" w:rsidP="00FF06C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2A00">
              <w:rPr>
                <w:rFonts w:ascii="Arial" w:hAnsi="Arial" w:cs="Arial"/>
                <w:b/>
                <w:sz w:val="20"/>
                <w:szCs w:val="20"/>
              </w:rPr>
              <w:t>Additional  opportunities and   experiences</w:t>
            </w:r>
          </w:p>
          <w:p w:rsidR="0081425A" w:rsidRPr="00EF518E" w:rsidRDefault="0081425A" w:rsidP="00FF0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8" w:space="0" w:color="auto"/>
              <w:bottom w:val="single" w:sz="4" w:space="0" w:color="auto"/>
            </w:tcBorders>
          </w:tcPr>
          <w:p w:rsidR="0081425A" w:rsidRPr="00EF518E" w:rsidRDefault="0081425A" w:rsidP="00FF0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Sport </w:t>
            </w:r>
          </w:p>
        </w:tc>
        <w:tc>
          <w:tcPr>
            <w:tcW w:w="11670" w:type="dxa"/>
            <w:gridSpan w:val="6"/>
            <w:tcBorders>
              <w:top w:val="single" w:sz="8" w:space="0" w:color="auto"/>
              <w:bottom w:val="single" w:sz="4" w:space="0" w:color="auto"/>
            </w:tcBorders>
          </w:tcPr>
          <w:p w:rsidR="0081425A" w:rsidRDefault="0081425A" w:rsidP="00FF06CE">
            <w:r w:rsidRPr="00981F1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’bro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School Sports P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artnership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2D44E2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981F17">
              <w:rPr>
                <w:rFonts w:ascii="Arial" w:hAnsi="Arial" w:cs="Arial"/>
                <w:b/>
                <w:sz w:val="16"/>
                <w:szCs w:val="16"/>
              </w:rPr>
              <w:t xml:space="preserve"> Sporting interschool events locally 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&gt; </w:t>
            </w:r>
            <w:proofErr w:type="spellStart"/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Intrasports</w:t>
            </w:r>
            <w:proofErr w:type="spellEnd"/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comp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eti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t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ion&gt; &gt; &gt; Fitness Boot camp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&gt; Swimming</w:t>
            </w:r>
            <w:r w:rsidRPr="00981F17">
              <w:rPr>
                <w:rFonts w:ascii="Arial" w:hAnsi="Arial" w:cs="Arial"/>
                <w:b/>
                <w:sz w:val="16"/>
                <w:szCs w:val="16"/>
              </w:rPr>
              <w:t xml:space="preserve"> &gt; &gt; Urban </w:t>
            </w:r>
            <w:proofErr w:type="spellStart"/>
            <w:r w:rsidRPr="00981F17">
              <w:rPr>
                <w:rFonts w:ascii="Arial" w:hAnsi="Arial" w:cs="Arial"/>
                <w:b/>
                <w:sz w:val="16"/>
                <w:szCs w:val="16"/>
              </w:rPr>
              <w:t>Kaos</w:t>
            </w:r>
            <w:proofErr w:type="spellEnd"/>
            <w:r w:rsidRPr="00981F17">
              <w:rPr>
                <w:rFonts w:ascii="Arial" w:hAnsi="Arial" w:cs="Arial"/>
                <w:b/>
                <w:sz w:val="16"/>
                <w:szCs w:val="16"/>
              </w:rPr>
              <w:t xml:space="preserve">  &gt;</w:t>
            </w:r>
            <w:r w:rsidR="002D44E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81F17">
              <w:rPr>
                <w:rFonts w:ascii="Arial" w:hAnsi="Arial" w:cs="Arial"/>
                <w:b/>
                <w:sz w:val="16"/>
                <w:szCs w:val="16"/>
              </w:rPr>
              <w:t xml:space="preserve">Cheer leading 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81F17">
              <w:rPr>
                <w:rFonts w:ascii="Arial" w:hAnsi="Arial" w:cs="Arial"/>
                <w:b/>
                <w:sz w:val="16"/>
                <w:szCs w:val="16"/>
              </w:rPr>
              <w:t>&gt; Gymnastics &gt; Football &gt;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&gt; </w:t>
            </w:r>
            <w:r w:rsidRPr="00981F17">
              <w:rPr>
                <w:rFonts w:ascii="Arial" w:hAnsi="Arial" w:cs="Arial"/>
                <w:b/>
                <w:sz w:val="16"/>
                <w:szCs w:val="16"/>
              </w:rPr>
              <w:t>&gt;</w:t>
            </w:r>
            <w:r w:rsidRPr="00981F1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&gt; 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Local /Central Library( Librarian/reading area monitors)  </w:t>
            </w:r>
            <w:r w:rsidR="002D44E2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limbing Wall</w:t>
            </w:r>
            <w:r w:rsidR="002D44E2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 </w:t>
            </w:r>
            <w:r w:rsidR="002D44E2"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2D44E2"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Boro</w:t>
            </w:r>
            <w:proofErr w:type="spellEnd"/>
            <w:r w:rsidR="002D44E2"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2D44E2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S</w:t>
            </w:r>
            <w:r w:rsidR="002D44E2"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occer </w:t>
            </w:r>
            <w:r w:rsidR="002D44E2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Skills</w:t>
            </w:r>
            <w:r w:rsidR="002D44E2"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Bell Boating-SEN school  Simon Carson</w:t>
            </w:r>
            <w:r w:rsidR="002D44E2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- Sports School</w:t>
            </w:r>
            <w:r w:rsidR="005D2F2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  Urban </w:t>
            </w:r>
            <w:proofErr w:type="spellStart"/>
            <w:r w:rsidR="005D2F2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Kaos</w:t>
            </w:r>
            <w:proofErr w:type="spellEnd"/>
            <w:r w:rsidR="005D2F2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-dance</w:t>
            </w:r>
          </w:p>
        </w:tc>
      </w:tr>
      <w:tr w:rsidR="0081425A" w:rsidTr="00FF06CE">
        <w:trPr>
          <w:trHeight w:val="70"/>
        </w:trPr>
        <w:tc>
          <w:tcPr>
            <w:tcW w:w="2205" w:type="dxa"/>
            <w:gridSpan w:val="2"/>
            <w:vMerge/>
          </w:tcPr>
          <w:p w:rsidR="0081425A" w:rsidRDefault="0081425A" w:rsidP="00FF0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auto"/>
              <w:bottom w:val="single" w:sz="4" w:space="0" w:color="auto"/>
            </w:tcBorders>
          </w:tcPr>
          <w:p w:rsidR="0081425A" w:rsidRPr="00EF518E" w:rsidRDefault="0081425A" w:rsidP="00FF0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Other</w:t>
            </w:r>
          </w:p>
        </w:tc>
        <w:tc>
          <w:tcPr>
            <w:tcW w:w="1167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6E749F" w:rsidRPr="00981F17" w:rsidRDefault="002D44E2" w:rsidP="00FF06C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81F17">
              <w:rPr>
                <w:rFonts w:ascii="Arial" w:hAnsi="Arial" w:cs="Arial"/>
                <w:b/>
                <w:sz w:val="16"/>
                <w:szCs w:val="16"/>
              </w:rPr>
              <w:t xml:space="preserve">Class budgets  </w:t>
            </w:r>
            <w:r>
              <w:rPr>
                <w:rFonts w:ascii="Arial" w:hAnsi="Arial" w:cs="Arial"/>
                <w:b/>
                <w:sz w:val="16"/>
                <w:szCs w:val="16"/>
              </w:rPr>
              <w:t>&gt;</w:t>
            </w:r>
            <w:r w:rsidR="0081425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Valley Music Service</w:t>
            </w:r>
            <w:r w:rsidR="0081425A"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&gt;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81425A"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Childrens</w:t>
            </w:r>
            <w:proofErr w:type="spellEnd"/>
            <w:r w:rsidR="0081425A"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’ University&gt; &gt; Environmental City</w:t>
            </w:r>
            <w:r w:rsidR="0081425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-</w:t>
            </w:r>
            <w:r w:rsidR="0081425A"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sports &gt;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81425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&gt; Apollo Arts</w:t>
            </w:r>
            <w:r w:rsidR="005D2F2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-drama</w:t>
            </w:r>
            <w:r w:rsidR="0081425A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81425A" w:rsidRPr="00981F17">
              <w:rPr>
                <w:rFonts w:ascii="Arial" w:hAnsi="Arial" w:cs="Arial"/>
                <w:b/>
                <w:sz w:val="16"/>
                <w:szCs w:val="16"/>
              </w:rPr>
              <w:t xml:space="preserve"> Community links-hampers</w:t>
            </w:r>
            <w:r w:rsidR="0081425A">
              <w:rPr>
                <w:rFonts w:ascii="Arial" w:hAnsi="Arial" w:cs="Arial"/>
                <w:b/>
                <w:sz w:val="16"/>
                <w:szCs w:val="16"/>
              </w:rPr>
              <w:t xml:space="preserve"> C</w:t>
            </w:r>
            <w:r w:rsidR="0081425A" w:rsidRPr="00981F17">
              <w:rPr>
                <w:rFonts w:ascii="Arial" w:hAnsi="Arial" w:cs="Arial"/>
                <w:b/>
                <w:sz w:val="16"/>
                <w:szCs w:val="16"/>
              </w:rPr>
              <w:t xml:space="preserve">hoir  </w:t>
            </w:r>
            <w:r w:rsidR="0081425A"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="0081425A" w:rsidRPr="00981F17">
              <w:rPr>
                <w:rFonts w:ascii="Arial" w:hAnsi="Arial" w:cs="Arial"/>
                <w:b/>
                <w:sz w:val="16"/>
                <w:szCs w:val="16"/>
              </w:rPr>
              <w:t>ELT</w:t>
            </w:r>
            <w:r w:rsidR="0081425A">
              <w:rPr>
                <w:rFonts w:ascii="Arial" w:hAnsi="Arial" w:cs="Arial"/>
                <w:b/>
                <w:sz w:val="16"/>
                <w:szCs w:val="16"/>
              </w:rPr>
              <w:t xml:space="preserve"> singing event</w:t>
            </w:r>
            <w:r w:rsidR="0081425A" w:rsidRPr="00981F17">
              <w:rPr>
                <w:rFonts w:ascii="Arial" w:hAnsi="Arial" w:cs="Arial"/>
                <w:b/>
                <w:sz w:val="16"/>
                <w:szCs w:val="16"/>
              </w:rPr>
              <w:t xml:space="preserve">   Community Links-choir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Easterside</w:t>
            </w:r>
            <w:proofErr w:type="spellEnd"/>
            <w:r w:rsidRPr="00981F1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Extras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5D2F2C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Cookery Club   Tees Valley Music – playing </w:t>
            </w:r>
            <w:r w:rsidR="007272CB">
              <w:rPr>
                <w:rFonts w:ascii="Arial" w:hAnsi="Arial" w:cs="Arial"/>
                <w:b/>
                <w:sz w:val="16"/>
                <w:szCs w:val="16"/>
              </w:rPr>
              <w:t>instrument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</w:p>
        </w:tc>
      </w:tr>
      <w:tr w:rsidR="00463669" w:rsidTr="009560D4">
        <w:trPr>
          <w:trHeight w:val="510"/>
        </w:trPr>
        <w:tc>
          <w:tcPr>
            <w:tcW w:w="15309" w:type="dxa"/>
            <w:gridSpan w:val="9"/>
          </w:tcPr>
          <w:p w:rsidR="00463669" w:rsidRDefault="00463669" w:rsidP="0046366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63669" w:rsidRPr="00D71546" w:rsidRDefault="00463669" w:rsidP="00463669">
            <w:pPr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101 things to do before leaving </w:t>
            </w:r>
            <w:proofErr w:type="spellStart"/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>Easterside</w:t>
            </w:r>
            <w:proofErr w:type="spellEnd"/>
            <w:r w:rsidRPr="00D71546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Academy</w:t>
            </w:r>
          </w:p>
          <w:p w:rsidR="00463669" w:rsidRPr="00981F17" w:rsidRDefault="00463669" w:rsidP="00FF06CE">
            <w:pPr>
              <w:tabs>
                <w:tab w:val="left" w:pos="3585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491D16" w:rsidRPr="00491D16" w:rsidRDefault="00491D16" w:rsidP="00491D16">
      <w:pPr>
        <w:rPr>
          <w:rFonts w:ascii="Arial" w:hAnsi="Arial" w:cs="Arial"/>
          <w:sz w:val="72"/>
          <w:szCs w:val="72"/>
        </w:rPr>
      </w:pPr>
    </w:p>
    <w:sectPr w:rsidR="00491D16" w:rsidRPr="00491D16" w:rsidSect="00F81F56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 w:orient="landscape"/>
      <w:pgMar w:top="1800" w:right="1440" w:bottom="1800" w:left="1440" w:header="720" w:footer="57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D9B" w:rsidRDefault="00D42D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D9B" w:rsidRDefault="00D42D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D9B" w:rsidRDefault="00D42D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D9B" w:rsidRDefault="00D42D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019" w:rsidRDefault="00491D16" w:rsidP="009A1552">
    <w:pPr>
      <w:pStyle w:val="Head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-542290</wp:posOffset>
              </wp:positionH>
              <wp:positionV relativeFrom="paragraph">
                <wp:posOffset>-85090</wp:posOffset>
              </wp:positionV>
              <wp:extent cx="2184400" cy="871855"/>
              <wp:effectExtent l="0" t="0" r="635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0" cy="871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657350" cy="915111"/>
                                <wp:effectExtent l="0" t="0" r="0" b="0"/>
                                <wp:docPr id="252" name="Picture 2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8268" cy="921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42.7pt;margin-top:-6.7pt;width:172pt;height:68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657350" cy="915111"/>
                          <wp:effectExtent l="0" t="0" r="0" b="0"/>
                          <wp:docPr id="252" name="Picture 2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8268" cy="921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875" cy="764540"/>
                                <wp:effectExtent l="0" t="0" r="0" b="0"/>
                                <wp:docPr id="253" name="Picture 253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77875" cy="764540"/>
                          <wp:effectExtent l="0" t="0" r="0" b="0"/>
                          <wp:docPr id="253" name="Picture 253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A1552">
      <w:rPr>
        <w:rFonts w:ascii="Calibri" w:hAnsi="Calibri"/>
        <w:b/>
        <w:noProof/>
        <w:color w:val="FF0000"/>
        <w:sz w:val="52"/>
        <w:szCs w:val="52"/>
      </w:rPr>
      <w:t xml:space="preserve">                    Enrichments</w:t>
    </w:r>
  </w:p>
  <w:p w:rsidR="00B9792E" w:rsidRDefault="009A1552" w:rsidP="009A1552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 xml:space="preserve">                       </w:t>
    </w:r>
    <w:r w:rsidR="00275B50">
      <w:rPr>
        <w:rFonts w:ascii="Arial" w:hAnsi="Arial" w:cs="Arial"/>
        <w:b/>
        <w:noProof/>
        <w:sz w:val="36"/>
        <w:szCs w:val="36"/>
      </w:rPr>
      <w:t>Year 3 and Year 4</w:t>
    </w:r>
  </w:p>
  <w:p w:rsidR="00090E81" w:rsidRPr="00F81F56" w:rsidRDefault="00090E81" w:rsidP="009A1552">
    <w:pPr>
      <w:pStyle w:val="Header"/>
      <w:rPr>
        <w:rFonts w:ascii="Arial" w:hAnsi="Arial" w:cs="Arial"/>
        <w:b/>
        <w:noProof/>
        <w:sz w:val="40"/>
        <w:szCs w:val="36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D9B" w:rsidRDefault="00D42D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D599C"/>
    <w:multiLevelType w:val="hybridMultilevel"/>
    <w:tmpl w:val="1F94E5D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5062F3"/>
    <w:multiLevelType w:val="hybridMultilevel"/>
    <w:tmpl w:val="BA98D61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C1554C"/>
    <w:multiLevelType w:val="hybridMultilevel"/>
    <w:tmpl w:val="3EBAC0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273EB"/>
    <w:multiLevelType w:val="hybridMultilevel"/>
    <w:tmpl w:val="B366D1A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7330FA"/>
    <w:multiLevelType w:val="hybridMultilevel"/>
    <w:tmpl w:val="E09070C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C01E97"/>
    <w:multiLevelType w:val="hybridMultilevel"/>
    <w:tmpl w:val="8A36DA1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002B45"/>
    <w:multiLevelType w:val="hybridMultilevel"/>
    <w:tmpl w:val="7C9CF44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9E23BA"/>
    <w:multiLevelType w:val="hybridMultilevel"/>
    <w:tmpl w:val="7EF8532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D90C3D"/>
    <w:multiLevelType w:val="hybridMultilevel"/>
    <w:tmpl w:val="63C869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91B56"/>
    <w:multiLevelType w:val="hybridMultilevel"/>
    <w:tmpl w:val="37DEA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4B7EC3"/>
    <w:multiLevelType w:val="hybridMultilevel"/>
    <w:tmpl w:val="9B06C70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A44611"/>
    <w:multiLevelType w:val="hybridMultilevel"/>
    <w:tmpl w:val="9A26392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537B09"/>
    <w:multiLevelType w:val="hybridMultilevel"/>
    <w:tmpl w:val="BA665B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AF3DB5"/>
    <w:multiLevelType w:val="hybridMultilevel"/>
    <w:tmpl w:val="1D2EE2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82651C"/>
    <w:multiLevelType w:val="hybridMultilevel"/>
    <w:tmpl w:val="859E5CD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3A2909"/>
    <w:multiLevelType w:val="hybridMultilevel"/>
    <w:tmpl w:val="094C0E60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379699F"/>
    <w:multiLevelType w:val="hybridMultilevel"/>
    <w:tmpl w:val="2D48AC1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202AA7"/>
    <w:multiLevelType w:val="hybridMultilevel"/>
    <w:tmpl w:val="FE5E204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F1FEA"/>
    <w:multiLevelType w:val="hybridMultilevel"/>
    <w:tmpl w:val="04B607F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43A1897"/>
    <w:multiLevelType w:val="hybridMultilevel"/>
    <w:tmpl w:val="BCC684A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94634B7"/>
    <w:multiLevelType w:val="hybridMultilevel"/>
    <w:tmpl w:val="A492FDF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6F21CA"/>
    <w:multiLevelType w:val="hybridMultilevel"/>
    <w:tmpl w:val="93B87B3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9"/>
  </w:num>
  <w:num w:numId="4">
    <w:abstractNumId w:val="2"/>
  </w:num>
  <w:num w:numId="5">
    <w:abstractNumId w:val="9"/>
  </w:num>
  <w:num w:numId="6">
    <w:abstractNumId w:val="6"/>
  </w:num>
  <w:num w:numId="7">
    <w:abstractNumId w:val="11"/>
  </w:num>
  <w:num w:numId="8">
    <w:abstractNumId w:val="14"/>
  </w:num>
  <w:num w:numId="9">
    <w:abstractNumId w:val="18"/>
  </w:num>
  <w:num w:numId="10">
    <w:abstractNumId w:val="15"/>
  </w:num>
  <w:num w:numId="11">
    <w:abstractNumId w:val="13"/>
  </w:num>
  <w:num w:numId="12">
    <w:abstractNumId w:val="8"/>
  </w:num>
  <w:num w:numId="13">
    <w:abstractNumId w:val="16"/>
  </w:num>
  <w:num w:numId="14">
    <w:abstractNumId w:val="21"/>
  </w:num>
  <w:num w:numId="15">
    <w:abstractNumId w:val="17"/>
  </w:num>
  <w:num w:numId="16">
    <w:abstractNumId w:val="4"/>
  </w:num>
  <w:num w:numId="17">
    <w:abstractNumId w:val="0"/>
  </w:num>
  <w:num w:numId="18">
    <w:abstractNumId w:val="5"/>
  </w:num>
  <w:num w:numId="19">
    <w:abstractNumId w:val="20"/>
  </w:num>
  <w:num w:numId="20">
    <w:abstractNumId w:val="3"/>
  </w:num>
  <w:num w:numId="21">
    <w:abstractNumId w:val="1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noPunctuationKerning/>
  <w:characterSpacingControl w:val="doNotCompress"/>
  <w:hdrShapeDefaults>
    <o:shapedefaults v:ext="edit" spidmax="5427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138CB"/>
    <w:rsid w:val="0002208E"/>
    <w:rsid w:val="00023327"/>
    <w:rsid w:val="00025479"/>
    <w:rsid w:val="00033CFF"/>
    <w:rsid w:val="00057AB7"/>
    <w:rsid w:val="000636F9"/>
    <w:rsid w:val="0006588E"/>
    <w:rsid w:val="000668FF"/>
    <w:rsid w:val="000776F3"/>
    <w:rsid w:val="00077AB6"/>
    <w:rsid w:val="00090E81"/>
    <w:rsid w:val="000D4AB7"/>
    <w:rsid w:val="000F2547"/>
    <w:rsid w:val="0010181A"/>
    <w:rsid w:val="00126526"/>
    <w:rsid w:val="00150554"/>
    <w:rsid w:val="0015111A"/>
    <w:rsid w:val="0016034D"/>
    <w:rsid w:val="001717F6"/>
    <w:rsid w:val="00196B6F"/>
    <w:rsid w:val="001B7AFC"/>
    <w:rsid w:val="001C6EB0"/>
    <w:rsid w:val="001D2E41"/>
    <w:rsid w:val="001E2107"/>
    <w:rsid w:val="001F22C8"/>
    <w:rsid w:val="00207661"/>
    <w:rsid w:val="00211B2D"/>
    <w:rsid w:val="002319F8"/>
    <w:rsid w:val="002619C9"/>
    <w:rsid w:val="0026600C"/>
    <w:rsid w:val="00275B50"/>
    <w:rsid w:val="002931AF"/>
    <w:rsid w:val="002A3109"/>
    <w:rsid w:val="002B1311"/>
    <w:rsid w:val="002B219D"/>
    <w:rsid w:val="002B71CD"/>
    <w:rsid w:val="002C5288"/>
    <w:rsid w:val="002D44E2"/>
    <w:rsid w:val="002D7988"/>
    <w:rsid w:val="002F2A1E"/>
    <w:rsid w:val="0031401D"/>
    <w:rsid w:val="00327633"/>
    <w:rsid w:val="003314C7"/>
    <w:rsid w:val="0033239D"/>
    <w:rsid w:val="00333B14"/>
    <w:rsid w:val="00343AE5"/>
    <w:rsid w:val="00352008"/>
    <w:rsid w:val="00371C10"/>
    <w:rsid w:val="00381030"/>
    <w:rsid w:val="0038106F"/>
    <w:rsid w:val="003840AC"/>
    <w:rsid w:val="003B4576"/>
    <w:rsid w:val="00413C89"/>
    <w:rsid w:val="004373E3"/>
    <w:rsid w:val="00463669"/>
    <w:rsid w:val="004678B7"/>
    <w:rsid w:val="00471377"/>
    <w:rsid w:val="00491D16"/>
    <w:rsid w:val="0049660B"/>
    <w:rsid w:val="004A1182"/>
    <w:rsid w:val="004A6294"/>
    <w:rsid w:val="004E61E1"/>
    <w:rsid w:val="004F3BC4"/>
    <w:rsid w:val="00500C96"/>
    <w:rsid w:val="0050621A"/>
    <w:rsid w:val="00513021"/>
    <w:rsid w:val="00521322"/>
    <w:rsid w:val="00550FA9"/>
    <w:rsid w:val="0056516B"/>
    <w:rsid w:val="005738AB"/>
    <w:rsid w:val="0057630E"/>
    <w:rsid w:val="005A18B6"/>
    <w:rsid w:val="005A1B52"/>
    <w:rsid w:val="005A6211"/>
    <w:rsid w:val="005D2F2C"/>
    <w:rsid w:val="005D7795"/>
    <w:rsid w:val="00602D31"/>
    <w:rsid w:val="0060415D"/>
    <w:rsid w:val="006248AF"/>
    <w:rsid w:val="0063321B"/>
    <w:rsid w:val="00636922"/>
    <w:rsid w:val="00665353"/>
    <w:rsid w:val="006B251F"/>
    <w:rsid w:val="006E1A43"/>
    <w:rsid w:val="006E749F"/>
    <w:rsid w:val="006E7547"/>
    <w:rsid w:val="00704805"/>
    <w:rsid w:val="007058E4"/>
    <w:rsid w:val="007272CB"/>
    <w:rsid w:val="00791D87"/>
    <w:rsid w:val="007D4A7B"/>
    <w:rsid w:val="007E56D7"/>
    <w:rsid w:val="00803908"/>
    <w:rsid w:val="00807FBD"/>
    <w:rsid w:val="0081425A"/>
    <w:rsid w:val="00822A00"/>
    <w:rsid w:val="00823A6D"/>
    <w:rsid w:val="00825F37"/>
    <w:rsid w:val="008300D7"/>
    <w:rsid w:val="00840CDC"/>
    <w:rsid w:val="008939BA"/>
    <w:rsid w:val="008B2F6B"/>
    <w:rsid w:val="008B4219"/>
    <w:rsid w:val="008D6F27"/>
    <w:rsid w:val="008F1A6E"/>
    <w:rsid w:val="008F27BB"/>
    <w:rsid w:val="009505E6"/>
    <w:rsid w:val="00991403"/>
    <w:rsid w:val="00993470"/>
    <w:rsid w:val="009A1552"/>
    <w:rsid w:val="009A4990"/>
    <w:rsid w:val="009B5A2D"/>
    <w:rsid w:val="009C7DB3"/>
    <w:rsid w:val="009D0066"/>
    <w:rsid w:val="009D26C9"/>
    <w:rsid w:val="009E4516"/>
    <w:rsid w:val="009E5AEB"/>
    <w:rsid w:val="00A02424"/>
    <w:rsid w:val="00A132A8"/>
    <w:rsid w:val="00A14947"/>
    <w:rsid w:val="00A171FF"/>
    <w:rsid w:val="00A3658B"/>
    <w:rsid w:val="00A414CB"/>
    <w:rsid w:val="00A430BA"/>
    <w:rsid w:val="00A52731"/>
    <w:rsid w:val="00A53566"/>
    <w:rsid w:val="00A53F17"/>
    <w:rsid w:val="00A96023"/>
    <w:rsid w:val="00AC48D9"/>
    <w:rsid w:val="00AF53AA"/>
    <w:rsid w:val="00AF5CDB"/>
    <w:rsid w:val="00AF7355"/>
    <w:rsid w:val="00B05BA5"/>
    <w:rsid w:val="00B15AE5"/>
    <w:rsid w:val="00B17E90"/>
    <w:rsid w:val="00B22246"/>
    <w:rsid w:val="00B23ADA"/>
    <w:rsid w:val="00B25C1C"/>
    <w:rsid w:val="00B324D3"/>
    <w:rsid w:val="00B643F3"/>
    <w:rsid w:val="00B96EF0"/>
    <w:rsid w:val="00B9792E"/>
    <w:rsid w:val="00BB292E"/>
    <w:rsid w:val="00BB7734"/>
    <w:rsid w:val="00BC7C09"/>
    <w:rsid w:val="00BD02EC"/>
    <w:rsid w:val="00C11322"/>
    <w:rsid w:val="00C24048"/>
    <w:rsid w:val="00C71C9A"/>
    <w:rsid w:val="00C75FC1"/>
    <w:rsid w:val="00C87B21"/>
    <w:rsid w:val="00C945A6"/>
    <w:rsid w:val="00CA5C1D"/>
    <w:rsid w:val="00CB197F"/>
    <w:rsid w:val="00CC13E5"/>
    <w:rsid w:val="00CC61FD"/>
    <w:rsid w:val="00CC681E"/>
    <w:rsid w:val="00D139A4"/>
    <w:rsid w:val="00D42D9B"/>
    <w:rsid w:val="00D617E2"/>
    <w:rsid w:val="00D6480D"/>
    <w:rsid w:val="00D747DC"/>
    <w:rsid w:val="00D8438C"/>
    <w:rsid w:val="00D957C6"/>
    <w:rsid w:val="00DB2FDF"/>
    <w:rsid w:val="00DC2D64"/>
    <w:rsid w:val="00DD1054"/>
    <w:rsid w:val="00E10BF9"/>
    <w:rsid w:val="00E305AF"/>
    <w:rsid w:val="00E32460"/>
    <w:rsid w:val="00E420DF"/>
    <w:rsid w:val="00E42B86"/>
    <w:rsid w:val="00EA0FE6"/>
    <w:rsid w:val="00EE5084"/>
    <w:rsid w:val="00EF518E"/>
    <w:rsid w:val="00F04019"/>
    <w:rsid w:val="00F237AD"/>
    <w:rsid w:val="00F32ADD"/>
    <w:rsid w:val="00F42A16"/>
    <w:rsid w:val="00F51AEF"/>
    <w:rsid w:val="00F64CF1"/>
    <w:rsid w:val="00F81F56"/>
    <w:rsid w:val="00F82943"/>
    <w:rsid w:val="00FD3814"/>
    <w:rsid w:val="00FD65F8"/>
    <w:rsid w:val="00FF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>
      <o:colormenu v:ext="edit" strokecolor="none"/>
    </o:shapedefaults>
    <o:shapelayout v:ext="edit">
      <o:idmap v:ext="edit" data="1"/>
    </o:shapelayout>
  </w:shapeDefaults>
  <w:decimalSymbol w:val="."/>
  <w:listSeparator w:val=",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uiPriority w:val="34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180.jpg"/><Relationship Id="rId1" Type="http://schemas.openxmlformats.org/officeDocument/2006/relationships/image" Target="media/image24.jpg"/><Relationship Id="rId4" Type="http://schemas.openxmlformats.org/officeDocument/2006/relationships/image" Target="media/image19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670C4-4E3C-4E50-873B-322F1252D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5</TotalTime>
  <Pages>5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Thomas, C</cp:lastModifiedBy>
  <cp:revision>6</cp:revision>
  <cp:lastPrinted>2021-04-29T13:54:00Z</cp:lastPrinted>
  <dcterms:created xsi:type="dcterms:W3CDTF">2021-06-27T18:24:00Z</dcterms:created>
  <dcterms:modified xsi:type="dcterms:W3CDTF">2021-07-01T08:24:00Z</dcterms:modified>
</cp:coreProperties>
</file>