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7F" w:rsidRPr="000F2547" w:rsidRDefault="00CB197F" w:rsidP="007724AB">
      <w:pPr>
        <w:tabs>
          <w:tab w:val="left" w:pos="5245"/>
        </w:tabs>
        <w:rPr>
          <w:rFonts w:ascii="Arial" w:hAnsi="Arial"/>
          <w:sz w:val="16"/>
          <w:szCs w:val="16"/>
        </w:rPr>
      </w:pPr>
    </w:p>
    <w:tbl>
      <w:tblPr>
        <w:tblStyle w:val="TableGrid"/>
        <w:tblpPr w:leftFromText="180" w:rightFromText="180" w:horzAnchor="margin" w:tblpXSpec="center" w:tblpY="240"/>
        <w:tblW w:w="15588" w:type="dxa"/>
        <w:tblLayout w:type="fixed"/>
        <w:tblLook w:val="04A0" w:firstRow="1" w:lastRow="0" w:firstColumn="1" w:lastColumn="0" w:noHBand="0" w:noVBand="1"/>
      </w:tblPr>
      <w:tblGrid>
        <w:gridCol w:w="710"/>
        <w:gridCol w:w="562"/>
        <w:gridCol w:w="997"/>
        <w:gridCol w:w="2272"/>
        <w:gridCol w:w="2209"/>
        <w:gridCol w:w="2183"/>
        <w:gridCol w:w="2125"/>
        <w:gridCol w:w="2405"/>
        <w:gridCol w:w="2125"/>
      </w:tblGrid>
      <w:tr w:rsidR="00BC7B83" w:rsidTr="00481AFB">
        <w:tc>
          <w:tcPr>
            <w:tcW w:w="710" w:type="dxa"/>
          </w:tcPr>
          <w:p w:rsidR="00A171FF" w:rsidRDefault="00A171FF" w:rsidP="008B5A25">
            <w:pPr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</w:tcPr>
          <w:p w:rsidR="00A171FF" w:rsidRPr="00AF53AA" w:rsidRDefault="00A171FF" w:rsidP="008B5A25">
            <w:pPr>
              <w:rPr>
                <w:rFonts w:ascii="Arial" w:hAnsi="Arial"/>
                <w:color w:val="FF0000"/>
              </w:rPr>
            </w:pPr>
          </w:p>
        </w:tc>
        <w:tc>
          <w:tcPr>
            <w:tcW w:w="2272" w:type="dxa"/>
            <w:shd w:val="clear" w:color="auto" w:fill="DEEAF6" w:themeFill="accent1" w:themeFillTint="33"/>
          </w:tcPr>
          <w:p w:rsidR="00A171FF" w:rsidRPr="007D4A7B" w:rsidRDefault="00A171FF" w:rsidP="008B5A2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1</w:t>
            </w:r>
          </w:p>
        </w:tc>
        <w:tc>
          <w:tcPr>
            <w:tcW w:w="2209" w:type="dxa"/>
            <w:shd w:val="clear" w:color="auto" w:fill="DEEAF6" w:themeFill="accent1" w:themeFillTint="33"/>
          </w:tcPr>
          <w:p w:rsidR="00A171FF" w:rsidRPr="007D4A7B" w:rsidRDefault="00A171FF" w:rsidP="008B5A2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2</w:t>
            </w:r>
          </w:p>
        </w:tc>
        <w:tc>
          <w:tcPr>
            <w:tcW w:w="2183" w:type="dxa"/>
            <w:shd w:val="clear" w:color="auto" w:fill="DEEAF6" w:themeFill="accent1" w:themeFillTint="33"/>
          </w:tcPr>
          <w:p w:rsidR="00A171FF" w:rsidRPr="007D4A7B" w:rsidRDefault="00A171FF" w:rsidP="008B5A2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Spring1</w:t>
            </w:r>
          </w:p>
        </w:tc>
        <w:tc>
          <w:tcPr>
            <w:tcW w:w="2125" w:type="dxa"/>
            <w:shd w:val="clear" w:color="auto" w:fill="DEEAF6" w:themeFill="accent1" w:themeFillTint="33"/>
          </w:tcPr>
          <w:p w:rsidR="00A171FF" w:rsidRPr="007D4A7B" w:rsidRDefault="00A171FF" w:rsidP="008B5A2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 2</w:t>
            </w:r>
          </w:p>
        </w:tc>
        <w:tc>
          <w:tcPr>
            <w:tcW w:w="2405" w:type="dxa"/>
            <w:shd w:val="clear" w:color="auto" w:fill="DEEAF6" w:themeFill="accent1" w:themeFillTint="33"/>
          </w:tcPr>
          <w:p w:rsidR="00A171FF" w:rsidRPr="007D4A7B" w:rsidRDefault="00A171FF" w:rsidP="008B5A2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1</w:t>
            </w:r>
          </w:p>
        </w:tc>
        <w:tc>
          <w:tcPr>
            <w:tcW w:w="2125" w:type="dxa"/>
            <w:shd w:val="clear" w:color="auto" w:fill="DEEAF6" w:themeFill="accent1" w:themeFillTint="33"/>
          </w:tcPr>
          <w:p w:rsidR="00A171FF" w:rsidRDefault="00A171FF" w:rsidP="008B5A2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2</w:t>
            </w:r>
          </w:p>
          <w:p w:rsidR="003F7FD0" w:rsidRPr="007D4A7B" w:rsidRDefault="003F7FD0" w:rsidP="008B5A25">
            <w:pPr>
              <w:jc w:val="center"/>
              <w:rPr>
                <w:rFonts w:ascii="Arial" w:hAnsi="Arial"/>
                <w:b/>
              </w:rPr>
            </w:pPr>
          </w:p>
        </w:tc>
      </w:tr>
      <w:tr w:rsidR="005D4E6E" w:rsidRPr="005D4E6E" w:rsidTr="00481AFB">
        <w:trPr>
          <w:trHeight w:val="553"/>
        </w:trPr>
        <w:tc>
          <w:tcPr>
            <w:tcW w:w="710" w:type="dxa"/>
            <w:vMerge w:val="restart"/>
            <w:textDirection w:val="btLr"/>
          </w:tcPr>
          <w:p w:rsidR="005D4E6E" w:rsidRPr="005D4E6E" w:rsidRDefault="005D4E6E" w:rsidP="008B5A25">
            <w:pPr>
              <w:ind w:left="113" w:right="113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D4E6E" w:rsidRPr="00CE5F4F" w:rsidRDefault="005D4E6E" w:rsidP="008B5A25">
            <w:pPr>
              <w:ind w:left="113" w:right="113"/>
              <w:rPr>
                <w:rFonts w:ascii="Arial" w:hAnsi="Arial" w:cs="Arial"/>
                <w:b/>
              </w:rPr>
            </w:pPr>
            <w:r w:rsidRPr="005D4E6E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                                                              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E5F4F">
              <w:rPr>
                <w:rFonts w:ascii="Arial" w:hAnsi="Arial" w:cs="Arial"/>
                <w:b/>
              </w:rPr>
              <w:t>Cycle 1</w:t>
            </w:r>
          </w:p>
          <w:p w:rsidR="005D4E6E" w:rsidRPr="005D4E6E" w:rsidRDefault="005D4E6E" w:rsidP="008B5A25">
            <w:pPr>
              <w:ind w:left="113" w:right="113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D4E6E" w:rsidRPr="005D4E6E" w:rsidRDefault="005D4E6E" w:rsidP="008B5A25">
            <w:pPr>
              <w:ind w:left="113" w:right="113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D4E6E" w:rsidRPr="005D4E6E" w:rsidRDefault="005D4E6E" w:rsidP="008B5A25">
            <w:pPr>
              <w:ind w:left="113" w:right="113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D4E6E" w:rsidRPr="005D4E6E" w:rsidRDefault="005D4E6E" w:rsidP="008B5A25">
            <w:pPr>
              <w:ind w:left="113" w:right="113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5D4E6E" w:rsidRPr="005D4E6E" w:rsidRDefault="005D4E6E" w:rsidP="008B5A25">
            <w:pPr>
              <w:ind w:left="113" w:right="113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D4E6E" w:rsidRPr="00616F59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B54920" w:rsidRPr="00616F59" w:rsidRDefault="00B54920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</w:t>
            </w:r>
          </w:p>
          <w:p w:rsidR="005D4E6E" w:rsidRPr="00616F59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color w:val="FF0000"/>
                <w:sz w:val="18"/>
                <w:szCs w:val="18"/>
              </w:rPr>
              <w:t>Memorable Experience</w:t>
            </w:r>
          </w:p>
        </w:tc>
        <w:tc>
          <w:tcPr>
            <w:tcW w:w="2272" w:type="dxa"/>
          </w:tcPr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Alnwick Castle Visit </w:t>
            </w:r>
          </w:p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09" w:type="dxa"/>
          </w:tcPr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European Exhibition </w:t>
            </w:r>
          </w:p>
        </w:tc>
        <w:tc>
          <w:tcPr>
            <w:tcW w:w="2183" w:type="dxa"/>
          </w:tcPr>
          <w:p w:rsidR="005D4E6E" w:rsidRPr="00C20096" w:rsidRDefault="0075680D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   </w:t>
            </w:r>
            <w:r w:rsidR="005D4E6E"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>Ice sculptor</w:t>
            </w:r>
          </w:p>
        </w:tc>
        <w:tc>
          <w:tcPr>
            <w:tcW w:w="2125" w:type="dxa"/>
          </w:tcPr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proofErr w:type="spellStart"/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>Skinningrove</w:t>
            </w:r>
            <w:proofErr w:type="spellEnd"/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Mining Visit </w:t>
            </w:r>
          </w:p>
        </w:tc>
        <w:tc>
          <w:tcPr>
            <w:tcW w:w="2405" w:type="dxa"/>
          </w:tcPr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proofErr w:type="spellStart"/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>Salthome</w:t>
            </w:r>
            <w:proofErr w:type="spellEnd"/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RSPB Centre</w:t>
            </w:r>
          </w:p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125" w:type="dxa"/>
          </w:tcPr>
          <w:p w:rsidR="005D4E6E" w:rsidRPr="00C20096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20096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day in the life of an Ancient Egyptian </w:t>
            </w:r>
          </w:p>
        </w:tc>
      </w:tr>
      <w:tr w:rsidR="005D4E6E" w:rsidRPr="005D4E6E" w:rsidTr="00481AFB">
        <w:tc>
          <w:tcPr>
            <w:tcW w:w="710" w:type="dxa"/>
            <w:vMerge/>
          </w:tcPr>
          <w:p w:rsidR="005D4E6E" w:rsidRPr="005D4E6E" w:rsidRDefault="005D4E6E" w:rsidP="008B5A25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</w:tcPr>
          <w:p w:rsidR="005D4E6E" w:rsidRPr="00616F59" w:rsidRDefault="005D4E6E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72" w:type="dxa"/>
          </w:tcPr>
          <w:p w:rsidR="005D4E6E" w:rsidRPr="005D4E6E" w:rsidRDefault="005D4E6E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5D4E6E" w:rsidRPr="005D4E6E" w:rsidRDefault="005D4E6E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B623B31" wp14:editId="1285B745">
                  <wp:extent cx="1028700" cy="671065"/>
                  <wp:effectExtent l="0" t="0" r="0" b="0"/>
                  <wp:docPr id="2" name="Picture 2" descr="Alnwick Castl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nwick Castl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01" cy="68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E6E" w:rsidRPr="005D4E6E" w:rsidRDefault="005D4E6E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5D4E6E" w:rsidRPr="005D4E6E" w:rsidRDefault="005D4E6E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209" w:type="dxa"/>
          </w:tcPr>
          <w:p w:rsidR="005D4E6E" w:rsidRPr="005D4E6E" w:rsidRDefault="005D4E6E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2ED49E32" wp14:editId="2DC5AC9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121285</wp:posOffset>
                  </wp:positionV>
                  <wp:extent cx="1042035" cy="739775"/>
                  <wp:effectExtent l="0" t="0" r="5715" b="3175"/>
                  <wp:wrapTight wrapText="bothSides">
                    <wp:wrapPolygon edited="0">
                      <wp:start x="0" y="0"/>
                      <wp:lineTo x="0" y="21136"/>
                      <wp:lineTo x="21324" y="21136"/>
                      <wp:lineTo x="21324" y="0"/>
                      <wp:lineTo x="0" y="0"/>
                    </wp:wrapPolygon>
                  </wp:wrapTight>
                  <wp:docPr id="8" name="Picture 8" descr="France - United States Department of 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ance - United States Department of 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3" w:type="dxa"/>
          </w:tcPr>
          <w:p w:rsidR="005D4E6E" w:rsidRPr="005D4E6E" w:rsidRDefault="005D4E6E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137C1C0B" wp14:editId="1B4C820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124460</wp:posOffset>
                  </wp:positionV>
                  <wp:extent cx="733425" cy="732790"/>
                  <wp:effectExtent l="0" t="0" r="9525" b="0"/>
                  <wp:wrapTight wrapText="bothSides">
                    <wp:wrapPolygon edited="0">
                      <wp:start x="0" y="0"/>
                      <wp:lineTo x="0" y="20776"/>
                      <wp:lineTo x="21319" y="20776"/>
                      <wp:lineTo x="21319" y="0"/>
                      <wp:lineTo x="0" y="0"/>
                    </wp:wrapPolygon>
                  </wp:wrapTight>
                  <wp:docPr id="5" name="Picture 5" descr="Ice Sculpture; Bird | yeah there was this ice sculptor perso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e Sculpture; Bird | yeah there was this ice sculptor perso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42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5" w:type="dxa"/>
          </w:tcPr>
          <w:p w:rsidR="005D4E6E" w:rsidRPr="005D4E6E" w:rsidRDefault="005D4E6E" w:rsidP="008B5A25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61250A93" wp14:editId="6513A6E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124460</wp:posOffset>
                  </wp:positionV>
                  <wp:extent cx="883920" cy="670560"/>
                  <wp:effectExtent l="0" t="0" r="0" b="0"/>
                  <wp:wrapTight wrapText="bothSides">
                    <wp:wrapPolygon edited="0">
                      <wp:start x="0" y="0"/>
                      <wp:lineTo x="0" y="20864"/>
                      <wp:lineTo x="20948" y="20864"/>
                      <wp:lineTo x="20948" y="0"/>
                      <wp:lineTo x="0" y="0"/>
                    </wp:wrapPolygon>
                  </wp:wrapTight>
                  <wp:docPr id="9" name="Picture 9" descr="Museum | Land of I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eum | Land of I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5" w:type="dxa"/>
          </w:tcPr>
          <w:p w:rsidR="005D4E6E" w:rsidRPr="005D4E6E" w:rsidRDefault="005D4E6E" w:rsidP="008B5A25">
            <w:pPr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DF6F5A3" wp14:editId="463A4282">
                  <wp:extent cx="1060545" cy="794385"/>
                  <wp:effectExtent l="0" t="0" r="6350" b="5715"/>
                  <wp:docPr id="6" name="Picture 6" descr="Saltholme RSPB wildlife reserve discovery park bird watching walks wildfowl  waders ducks geese migrants images photographs photos pictures p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ltholme RSPB wildlife reserve discovery park bird watching walks wildfowl  waders ducks geese migrants images photographs photos pictures p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5728" cy="80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D4E6E" w:rsidRPr="005D4E6E" w:rsidRDefault="005D4E6E" w:rsidP="008B5A2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44165C54" wp14:editId="28E0D9F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238760</wp:posOffset>
                  </wp:positionV>
                  <wp:extent cx="1027544" cy="618490"/>
                  <wp:effectExtent l="0" t="0" r="1270" b="0"/>
                  <wp:wrapTight wrapText="bothSides">
                    <wp:wrapPolygon edited="0">
                      <wp:start x="0" y="0"/>
                      <wp:lineTo x="0" y="20624"/>
                      <wp:lineTo x="21226" y="20624"/>
                      <wp:lineTo x="21226" y="0"/>
                      <wp:lineTo x="0" y="0"/>
                    </wp:wrapPolygon>
                  </wp:wrapTight>
                  <wp:docPr id="3" name="Picture 3" descr="Is it a common mistake to call the ancient Egyptian civilization the  Pharaonic civilization? - Egypt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 it a common mistake to call the ancient Egyptian civilization the  Pharaonic civilization? - Egypt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4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4E6E" w:rsidRPr="005D4E6E" w:rsidTr="00481AFB">
        <w:trPr>
          <w:trHeight w:val="2160"/>
        </w:trPr>
        <w:tc>
          <w:tcPr>
            <w:tcW w:w="710" w:type="dxa"/>
            <w:vMerge/>
          </w:tcPr>
          <w:p w:rsidR="005D4E6E" w:rsidRPr="005D4E6E" w:rsidRDefault="005D4E6E" w:rsidP="008B5A25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sz w:val="18"/>
                <w:szCs w:val="18"/>
              </w:rPr>
              <w:t xml:space="preserve">   Careers</w:t>
            </w: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E6E" w:rsidRPr="00616F59" w:rsidRDefault="005D4E6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2" w:type="dxa"/>
          </w:tcPr>
          <w:p w:rsidR="005D4E6E" w:rsidRPr="00C20096" w:rsidRDefault="005D4E6E" w:rsidP="008B5A25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sz w:val="15"/>
                <w:szCs w:val="15"/>
              </w:rPr>
              <w:t>Job application process</w:t>
            </w:r>
          </w:p>
          <w:p w:rsidR="005D4E6E" w:rsidRPr="00C20096" w:rsidRDefault="005D4E6E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Adam Walker/ D Elliott governor/ director of firm</w:t>
            </w:r>
          </w:p>
          <w:p w:rsidR="003F7FD0" w:rsidRPr="00C20096" w:rsidRDefault="003F7FD0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3F7FD0" w:rsidRPr="00C20096" w:rsidRDefault="003F7FD0" w:rsidP="008B5A2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Real experiences involved in job application.-:</w:t>
            </w:r>
          </w:p>
          <w:p w:rsidR="00DE1FB8" w:rsidRPr="00C20096" w:rsidRDefault="00E70A8F" w:rsidP="008B5A25">
            <w:pPr>
              <w:tabs>
                <w:tab w:val="left" w:pos="543"/>
              </w:tabs>
              <w:jc w:val="center"/>
              <w:rPr>
                <w:rFonts w:ascii="Arial" w:hAnsi="Arial" w:cs="Arial"/>
                <w:i/>
                <w:sz w:val="15"/>
                <w:szCs w:val="15"/>
              </w:rPr>
            </w:pPr>
            <w:r w:rsidRPr="00C20096">
              <w:rPr>
                <w:rFonts w:ascii="Arial" w:hAnsi="Arial" w:cs="Arial"/>
                <w:i/>
                <w:sz w:val="15"/>
                <w:szCs w:val="15"/>
              </w:rPr>
              <w:t xml:space="preserve">- </w:t>
            </w:r>
            <w:r w:rsidR="003F7FD0" w:rsidRPr="00C20096">
              <w:rPr>
                <w:rFonts w:ascii="Arial" w:hAnsi="Arial" w:cs="Arial"/>
                <w:i/>
                <w:sz w:val="15"/>
                <w:szCs w:val="15"/>
              </w:rPr>
              <w:t>Letter Writing</w:t>
            </w:r>
          </w:p>
          <w:p w:rsidR="003F7FD0" w:rsidRPr="00C20096" w:rsidRDefault="00E70A8F" w:rsidP="008B5A25">
            <w:pPr>
              <w:tabs>
                <w:tab w:val="left" w:pos="543"/>
              </w:tabs>
              <w:jc w:val="center"/>
              <w:rPr>
                <w:rFonts w:ascii="Arial" w:hAnsi="Arial" w:cs="Arial"/>
                <w:i/>
                <w:sz w:val="15"/>
                <w:szCs w:val="15"/>
              </w:rPr>
            </w:pPr>
            <w:r w:rsidRPr="00C20096">
              <w:rPr>
                <w:rFonts w:ascii="Arial" w:hAnsi="Arial" w:cs="Arial"/>
                <w:i/>
                <w:sz w:val="15"/>
                <w:szCs w:val="15"/>
              </w:rPr>
              <w:t xml:space="preserve">- </w:t>
            </w:r>
            <w:r w:rsidR="003F7FD0" w:rsidRPr="00C20096">
              <w:rPr>
                <w:rFonts w:ascii="Arial" w:hAnsi="Arial" w:cs="Arial"/>
                <w:i/>
                <w:sz w:val="15"/>
                <w:szCs w:val="15"/>
              </w:rPr>
              <w:t>Interview</w:t>
            </w:r>
          </w:p>
          <w:p w:rsidR="003F7FD0" w:rsidRPr="00C20096" w:rsidRDefault="00E70A8F" w:rsidP="008B5A25">
            <w:pPr>
              <w:tabs>
                <w:tab w:val="left" w:pos="543"/>
              </w:tabs>
              <w:jc w:val="center"/>
              <w:rPr>
                <w:rFonts w:ascii="Arial" w:hAnsi="Arial" w:cs="Arial"/>
                <w:i/>
                <w:sz w:val="15"/>
                <w:szCs w:val="15"/>
              </w:rPr>
            </w:pPr>
            <w:r w:rsidRPr="00C20096">
              <w:rPr>
                <w:rFonts w:ascii="Arial" w:hAnsi="Arial" w:cs="Arial"/>
                <w:i/>
                <w:sz w:val="15"/>
                <w:szCs w:val="15"/>
              </w:rPr>
              <w:t>-</w:t>
            </w:r>
            <w:r w:rsidR="003F7FD0" w:rsidRPr="00C20096">
              <w:rPr>
                <w:rFonts w:ascii="Arial" w:hAnsi="Arial" w:cs="Arial"/>
                <w:i/>
                <w:sz w:val="15"/>
                <w:szCs w:val="15"/>
              </w:rPr>
              <w:t>Contact of Employment</w:t>
            </w:r>
          </w:p>
          <w:p w:rsidR="00DE1FB8" w:rsidRPr="00C20096" w:rsidRDefault="00E70A8F" w:rsidP="008B5A25">
            <w:pPr>
              <w:tabs>
                <w:tab w:val="left" w:pos="543"/>
              </w:tabs>
              <w:jc w:val="center"/>
              <w:rPr>
                <w:rFonts w:ascii="Arial" w:hAnsi="Arial" w:cs="Arial"/>
                <w:i/>
                <w:sz w:val="15"/>
                <w:szCs w:val="15"/>
              </w:rPr>
            </w:pPr>
            <w:r w:rsidRPr="00C20096">
              <w:rPr>
                <w:rFonts w:ascii="Arial" w:hAnsi="Arial" w:cs="Arial"/>
                <w:i/>
                <w:sz w:val="15"/>
                <w:szCs w:val="15"/>
              </w:rPr>
              <w:t xml:space="preserve">- </w:t>
            </w:r>
            <w:r w:rsidR="003F7FD0" w:rsidRPr="00C20096">
              <w:rPr>
                <w:rFonts w:ascii="Arial" w:hAnsi="Arial" w:cs="Arial"/>
                <w:i/>
                <w:sz w:val="15"/>
                <w:szCs w:val="15"/>
              </w:rPr>
              <w:t>Training</w:t>
            </w:r>
          </w:p>
          <w:p w:rsidR="003F7FD0" w:rsidRPr="006C04FA" w:rsidRDefault="00DE1FB8" w:rsidP="008B5A25">
            <w:pPr>
              <w:tabs>
                <w:tab w:val="left" w:pos="543"/>
              </w:tabs>
              <w:jc w:val="center"/>
              <w:rPr>
                <w:rFonts w:ascii="Arial" w:hAnsi="Arial" w:cs="Arial"/>
                <w:i/>
                <w:sz w:val="15"/>
                <w:szCs w:val="15"/>
              </w:rPr>
            </w:pPr>
            <w:r w:rsidRPr="00C20096">
              <w:rPr>
                <w:rFonts w:ascii="Arial" w:hAnsi="Arial" w:cs="Arial"/>
                <w:i/>
                <w:sz w:val="15"/>
                <w:szCs w:val="15"/>
              </w:rPr>
              <w:t xml:space="preserve">- </w:t>
            </w:r>
            <w:r w:rsidR="003F7FD0" w:rsidRPr="00C20096">
              <w:rPr>
                <w:rFonts w:ascii="Arial" w:hAnsi="Arial" w:cs="Arial"/>
                <w:i/>
                <w:sz w:val="15"/>
                <w:szCs w:val="15"/>
              </w:rPr>
              <w:t>Appraisal</w:t>
            </w:r>
          </w:p>
          <w:p w:rsidR="005D4E6E" w:rsidRPr="00C20096" w:rsidRDefault="005D4E6E" w:rsidP="008B5A25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sz w:val="15"/>
                <w:szCs w:val="15"/>
              </w:rPr>
              <w:t>STEM</w:t>
            </w:r>
            <w:r w:rsidR="00E70A8F" w:rsidRPr="00C20096">
              <w:rPr>
                <w:rFonts w:ascii="Arial" w:hAnsi="Arial" w:cs="Arial"/>
                <w:b/>
                <w:sz w:val="15"/>
                <w:szCs w:val="15"/>
              </w:rPr>
              <w:t xml:space="preserve">               </w:t>
            </w:r>
          </w:p>
          <w:p w:rsidR="005D4E6E" w:rsidRPr="00C20096" w:rsidRDefault="005D4E6E" w:rsidP="008B5A25">
            <w:pPr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Scientists</w:t>
            </w:r>
            <w:r w:rsidR="00CC666A" w:rsidRPr="00C20096">
              <w:rPr>
                <w:rFonts w:ascii="Arial" w:hAnsi="Arial" w:cs="Arial"/>
                <w:sz w:val="15"/>
                <w:szCs w:val="15"/>
              </w:rPr>
              <w:t>/</w:t>
            </w:r>
            <w:r w:rsidRPr="00C20096">
              <w:rPr>
                <w:rFonts w:ascii="Arial" w:hAnsi="Arial" w:cs="Arial"/>
                <w:sz w:val="15"/>
                <w:szCs w:val="15"/>
              </w:rPr>
              <w:t xml:space="preserve"> links with industry</w:t>
            </w:r>
          </w:p>
        </w:tc>
        <w:tc>
          <w:tcPr>
            <w:tcW w:w="2209" w:type="dxa"/>
          </w:tcPr>
          <w:p w:rsidR="005D4E6E" w:rsidRPr="00C20096" w:rsidRDefault="005D4E6E" w:rsidP="008B5A25">
            <w:p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sz w:val="15"/>
                <w:szCs w:val="15"/>
              </w:rPr>
              <w:t>What decisions do people make about money?</w:t>
            </w: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</w:t>
            </w:r>
          </w:p>
          <w:p w:rsidR="003F7FD0" w:rsidRPr="00C20096" w:rsidRDefault="003F7FD0" w:rsidP="008B5A25">
            <w:p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My Money Week</w:t>
            </w: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Barclays/Virgin/Nat west bank  </w:t>
            </w: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Class budget</w:t>
            </w: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Financial in</w:t>
            </w:r>
            <w:r w:rsidR="00352EF3" w:rsidRPr="00C20096">
              <w:rPr>
                <w:rFonts w:ascii="Arial" w:hAnsi="Arial" w:cs="Arial"/>
                <w:sz w:val="15"/>
                <w:szCs w:val="15"/>
              </w:rPr>
              <w:t>s</w:t>
            </w:r>
            <w:r w:rsidRPr="00C20096">
              <w:rPr>
                <w:rFonts w:ascii="Arial" w:hAnsi="Arial" w:cs="Arial"/>
                <w:sz w:val="15"/>
                <w:szCs w:val="15"/>
              </w:rPr>
              <w:t xml:space="preserve">tuitions visitors  </w:t>
            </w:r>
          </w:p>
          <w:p w:rsidR="005D4E6E" w:rsidRPr="00C20096" w:rsidRDefault="005D4E6E" w:rsidP="008B5A25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183" w:type="dxa"/>
          </w:tcPr>
          <w:p w:rsidR="003F7FD0" w:rsidRPr="00C20096" w:rsidRDefault="003F7FD0" w:rsidP="008B5A25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sz w:val="15"/>
                <w:szCs w:val="15"/>
              </w:rPr>
              <w:t xml:space="preserve">How can we help in an accident or emergency? </w:t>
            </w:r>
          </w:p>
          <w:p w:rsidR="003F7FD0" w:rsidRPr="00C20096" w:rsidRDefault="003F7FD0" w:rsidP="008B5A25">
            <w:pPr>
              <w:pStyle w:val="ListParagraph"/>
              <w:ind w:left="360"/>
              <w:rPr>
                <w:rFonts w:ascii="Arial" w:hAnsi="Arial" w:cs="Arial"/>
                <w:sz w:val="15"/>
                <w:szCs w:val="15"/>
              </w:rPr>
            </w:pP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St Johns Ambulance</w:t>
            </w: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S Callaghan- first aid training</w:t>
            </w:r>
          </w:p>
          <w:p w:rsidR="005D4E6E" w:rsidRPr="00C20096" w:rsidRDefault="005D4E6E" w:rsidP="008B5A25">
            <w:pPr>
              <w:rPr>
                <w:rFonts w:ascii="Arial" w:hAnsi="Arial" w:cs="Arial"/>
                <w:sz w:val="15"/>
                <w:szCs w:val="15"/>
                <w:shd w:val="clear" w:color="auto" w:fill="FFFFFF" w:themeFill="background1"/>
              </w:rPr>
            </w:pPr>
          </w:p>
          <w:p w:rsidR="005D4E6E" w:rsidRPr="00C20096" w:rsidRDefault="005D4E6E" w:rsidP="008B5A25">
            <w:pPr>
              <w:rPr>
                <w:rFonts w:ascii="Arial" w:hAnsi="Arial" w:cs="Arial"/>
                <w:sz w:val="15"/>
                <w:szCs w:val="15"/>
                <w:shd w:val="clear" w:color="auto" w:fill="FFFFFF" w:themeFill="background1"/>
              </w:rPr>
            </w:pPr>
          </w:p>
          <w:p w:rsidR="005D4E6E" w:rsidRPr="00C20096" w:rsidRDefault="005D4E6E" w:rsidP="008B5A25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125" w:type="dxa"/>
          </w:tcPr>
          <w:p w:rsidR="003F7FD0" w:rsidRPr="00C20096" w:rsidRDefault="003F7FD0" w:rsidP="008B5A25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sz w:val="15"/>
                <w:szCs w:val="15"/>
              </w:rPr>
              <w:t>Protected characteristics’ and British Values</w:t>
            </w:r>
          </w:p>
          <w:p w:rsidR="003F7FD0" w:rsidRPr="00C20096" w:rsidRDefault="003F7FD0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5D4E6E" w:rsidRPr="00C20096" w:rsidRDefault="003F7FD0" w:rsidP="008B5A2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sz w:val="15"/>
                <w:szCs w:val="15"/>
              </w:rPr>
              <w:t>MP/Councillor visit</w:t>
            </w:r>
          </w:p>
        </w:tc>
        <w:tc>
          <w:tcPr>
            <w:tcW w:w="2405" w:type="dxa"/>
          </w:tcPr>
          <w:p w:rsidR="003F7FD0" w:rsidRPr="00C20096" w:rsidRDefault="003F7FD0" w:rsidP="008B5A25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Ho</w:t>
            </w:r>
            <w:r w:rsidR="006470EF" w:rsidRPr="00C20096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w can drugs affect hea</w:t>
            </w:r>
            <w:r w:rsidRPr="00C20096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 xml:space="preserve">lth? </w:t>
            </w:r>
          </w:p>
          <w:p w:rsidR="003F7FD0" w:rsidRPr="00C20096" w:rsidRDefault="003F7FD0" w:rsidP="008B5A25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Outside Agencies linked to drugs</w:t>
            </w:r>
          </w:p>
          <w:p w:rsidR="005D4E6E" w:rsidRPr="00C20096" w:rsidRDefault="005D4E6E" w:rsidP="008B5A25">
            <w:pPr>
              <w:pStyle w:val="ListParagraph"/>
              <w:ind w:left="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  <w:t>STEM ambassador</w:t>
            </w:r>
          </w:p>
          <w:p w:rsidR="005D4E6E" w:rsidRPr="00C20096" w:rsidRDefault="005D4E6E" w:rsidP="008B5A25">
            <w:pPr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</w:p>
          <w:p w:rsidR="005D4E6E" w:rsidRPr="00C20096" w:rsidRDefault="005D4E6E" w:rsidP="008B5A25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  <w:t xml:space="preserve">Visits to local industry/Middlesbrough College/Teesside University/CAD </w:t>
            </w:r>
          </w:p>
          <w:p w:rsidR="005D4E6E" w:rsidRPr="00C20096" w:rsidRDefault="005D4E6E" w:rsidP="008B5A25">
            <w:pPr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</w:p>
          <w:p w:rsidR="005D4E6E" w:rsidRPr="00C20096" w:rsidRDefault="005D4E6E" w:rsidP="008B5A25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Secondary School Transition</w:t>
            </w:r>
            <w:r w:rsidR="006470EF"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-</w:t>
            </w:r>
            <w:r w:rsidR="003626B4"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Y6</w:t>
            </w:r>
          </w:p>
        </w:tc>
        <w:tc>
          <w:tcPr>
            <w:tcW w:w="2125" w:type="dxa"/>
          </w:tcPr>
          <w:p w:rsidR="000D438E" w:rsidRPr="00C20096" w:rsidRDefault="000D438E" w:rsidP="008B5A25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What jobs would we like?</w:t>
            </w:r>
          </w:p>
          <w:p w:rsidR="000D438E" w:rsidRPr="00C20096" w:rsidRDefault="000D438E" w:rsidP="008B5A25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  <w:p w:rsidR="005D4E6E" w:rsidRPr="00C20096" w:rsidRDefault="000D438E" w:rsidP="008B5A25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Jobs Fair/ Carousel/Job s</w:t>
            </w:r>
            <w:r w:rsidR="005D4E6E"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peed dating</w:t>
            </w:r>
          </w:p>
          <w:p w:rsidR="000D438E" w:rsidRPr="00C20096" w:rsidRDefault="000D438E" w:rsidP="008B5A25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0D438E" w:rsidRPr="00C20096" w:rsidRDefault="000D438E" w:rsidP="008B5A25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Visits to industry/places of work</w:t>
            </w:r>
          </w:p>
          <w:p w:rsidR="001F6940" w:rsidRPr="00C20096" w:rsidRDefault="001F6940" w:rsidP="008B5A25">
            <w:pPr>
              <w:pStyle w:val="ListParagrap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1F6940" w:rsidRPr="00C20096" w:rsidRDefault="001F6940" w:rsidP="008B5A25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0D438E" w:rsidRPr="00C20096" w:rsidRDefault="000D438E" w:rsidP="008B5A25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Y6 Enterprise </w:t>
            </w:r>
          </w:p>
          <w:p w:rsidR="000D438E" w:rsidRPr="00C20096" w:rsidRDefault="000441E7" w:rsidP="008B5A25">
            <w:pPr>
              <w:rPr>
                <w:rFonts w:ascii="Arial" w:hAnsi="Arial" w:cs="Arial"/>
                <w:sz w:val="15"/>
                <w:szCs w:val="15"/>
              </w:rPr>
            </w:pPr>
            <w:r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       </w:t>
            </w:r>
            <w:r w:rsidR="000D438E" w:rsidRPr="00C20096">
              <w:rPr>
                <w:rFonts w:ascii="Arial" w:hAnsi="Arial" w:cs="Arial"/>
                <w:color w:val="000000" w:themeColor="text1"/>
                <w:sz w:val="15"/>
                <w:szCs w:val="15"/>
              </w:rPr>
              <w:t>Fiver Challenge</w:t>
            </w:r>
          </w:p>
          <w:p w:rsidR="005D4E6E" w:rsidRPr="00C20096" w:rsidRDefault="005D4E6E" w:rsidP="008B5A25">
            <w:pPr>
              <w:pStyle w:val="ListParagraph"/>
              <w:ind w:left="360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</w:tr>
      <w:tr w:rsidR="000D438E" w:rsidRPr="005D4E6E" w:rsidTr="00481AFB">
        <w:trPr>
          <w:trHeight w:val="921"/>
        </w:trPr>
        <w:tc>
          <w:tcPr>
            <w:tcW w:w="710" w:type="dxa"/>
            <w:vMerge/>
          </w:tcPr>
          <w:p w:rsidR="000D438E" w:rsidRPr="005D4E6E" w:rsidRDefault="000D438E" w:rsidP="008B5A25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</w:tcPr>
          <w:p w:rsidR="000D438E" w:rsidRPr="00616F59" w:rsidRDefault="000D438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319" w:type="dxa"/>
            <w:gridSpan w:val="6"/>
            <w:tcBorders>
              <w:top w:val="single" w:sz="8" w:space="0" w:color="auto"/>
            </w:tcBorders>
          </w:tcPr>
          <w:p w:rsidR="000D438E" w:rsidRPr="002A7214" w:rsidRDefault="000D438E" w:rsidP="008B5A25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7214">
              <w:rPr>
                <w:rFonts w:ascii="Arial" w:hAnsi="Arial" w:cs="Arial"/>
                <w:sz w:val="16"/>
                <w:szCs w:val="16"/>
              </w:rPr>
              <w:t xml:space="preserve">Gambia links-fundraising, role of a volunteer, </w:t>
            </w:r>
            <w:proofErr w:type="spellStart"/>
            <w:r w:rsidRPr="002A7214">
              <w:rPr>
                <w:rFonts w:ascii="Arial" w:hAnsi="Arial" w:cs="Arial"/>
                <w:sz w:val="16"/>
                <w:szCs w:val="16"/>
              </w:rPr>
              <w:t>penpals</w:t>
            </w:r>
            <w:proofErr w:type="spellEnd"/>
          </w:p>
          <w:p w:rsidR="000D438E" w:rsidRDefault="000D438E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sz w:val="16"/>
                <w:szCs w:val="16"/>
              </w:rPr>
              <w:t>HMS Protector-links</w:t>
            </w:r>
          </w:p>
          <w:p w:rsidR="002A7214" w:rsidRDefault="000D438E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D33CF4">
              <w:rPr>
                <w:rFonts w:ascii="Arial" w:hAnsi="Arial" w:cs="Arial"/>
                <w:sz w:val="16"/>
                <w:szCs w:val="16"/>
              </w:rPr>
              <w:t xml:space="preserve">Game of Life -Simon Carson </w:t>
            </w:r>
          </w:p>
          <w:p w:rsidR="000D438E" w:rsidRPr="00D33CF4" w:rsidRDefault="000D438E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D33CF4">
              <w:rPr>
                <w:rFonts w:ascii="Arial" w:hAnsi="Arial" w:cs="Arial"/>
                <w:sz w:val="16"/>
                <w:szCs w:val="16"/>
              </w:rPr>
              <w:t xml:space="preserve">Digital Leaders Children challenging Industry project </w:t>
            </w:r>
          </w:p>
          <w:p w:rsidR="000D438E" w:rsidRPr="003F7FD0" w:rsidRDefault="000D438E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0D438E">
              <w:rPr>
                <w:rFonts w:ascii="Arial" w:hAnsi="Arial" w:cs="Arial"/>
                <w:sz w:val="16"/>
                <w:szCs w:val="16"/>
              </w:rPr>
              <w:t>Stepping Out -David Foster</w:t>
            </w:r>
          </w:p>
        </w:tc>
      </w:tr>
      <w:tr w:rsidR="000D438E" w:rsidRPr="005D4E6E" w:rsidTr="00481AFB">
        <w:trPr>
          <w:trHeight w:val="1116"/>
        </w:trPr>
        <w:tc>
          <w:tcPr>
            <w:tcW w:w="710" w:type="dxa"/>
          </w:tcPr>
          <w:p w:rsidR="000D438E" w:rsidRPr="005D4E6E" w:rsidRDefault="000D438E" w:rsidP="008B5A25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0D438E" w:rsidRPr="005D4E6E" w:rsidRDefault="000D438E" w:rsidP="008B5A25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:rsidR="000D438E" w:rsidRPr="00616F59" w:rsidRDefault="000D438E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sz w:val="18"/>
                <w:szCs w:val="18"/>
              </w:rPr>
              <w:t>Cultural Days</w:t>
            </w:r>
          </w:p>
        </w:tc>
        <w:tc>
          <w:tcPr>
            <w:tcW w:w="2272" w:type="dxa"/>
          </w:tcPr>
          <w:p w:rsidR="000D438E" w:rsidRPr="005D4E6E" w:rsidRDefault="000D438E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09" w:type="dxa"/>
          </w:tcPr>
          <w:p w:rsidR="000D438E" w:rsidRPr="00D33CF4" w:rsidRDefault="000D438E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33CF4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0D438E" w:rsidRPr="005D4E6E" w:rsidRDefault="000D438E" w:rsidP="008B5A25">
            <w:pPr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438EFD9" wp14:editId="27562C6E">
                  <wp:extent cx="657225" cy="44065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87" cy="44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0D438E" w:rsidRPr="005D4E6E" w:rsidRDefault="000D438E" w:rsidP="008B5A25">
            <w:pPr>
              <w:pStyle w:val="ListParagraph"/>
              <w:ind w:left="360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5" w:type="dxa"/>
          </w:tcPr>
          <w:p w:rsidR="000D438E" w:rsidRPr="00D33CF4" w:rsidRDefault="000D438E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33CF4">
              <w:rPr>
                <w:rFonts w:ascii="Arial" w:hAnsi="Arial" w:cs="Arial"/>
                <w:b/>
                <w:sz w:val="16"/>
                <w:szCs w:val="16"/>
              </w:rPr>
              <w:t>Chile</w:t>
            </w:r>
          </w:p>
          <w:p w:rsidR="000D438E" w:rsidRPr="005D4E6E" w:rsidRDefault="000D438E" w:rsidP="008B5A25">
            <w:pPr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FF32E36" wp14:editId="1F409494">
                  <wp:extent cx="723900" cy="443353"/>
                  <wp:effectExtent l="0" t="0" r="0" b="0"/>
                  <wp:docPr id="22" name="Picture 22" descr="Amazon.com : Chile Flag Polyester 3 ft. x 5 ft. : Outdoor Flags : Garden &amp; 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 : Chile Flag Polyester 3 ft. x 5 ft. : Outdoor Flags : Garden &amp; 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15" cy="44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0D438E" w:rsidRPr="005D4E6E" w:rsidRDefault="000D438E" w:rsidP="008B5A25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5" w:type="dxa"/>
            <w:shd w:val="clear" w:color="auto" w:fill="auto"/>
          </w:tcPr>
          <w:p w:rsidR="000D438E" w:rsidRPr="00D33CF4" w:rsidRDefault="000D438E" w:rsidP="008B5A25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33CF4">
              <w:rPr>
                <w:rFonts w:ascii="Arial" w:hAnsi="Arial" w:cs="Arial"/>
                <w:b/>
                <w:sz w:val="16"/>
                <w:szCs w:val="16"/>
              </w:rPr>
              <w:t>Egypt</w:t>
            </w:r>
          </w:p>
          <w:p w:rsidR="000D438E" w:rsidRPr="005D4E6E" w:rsidRDefault="00D33CF4" w:rsidP="008B5A25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0B90A5C5" wp14:editId="47342C4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90805</wp:posOffset>
                  </wp:positionV>
                  <wp:extent cx="521970" cy="347980"/>
                  <wp:effectExtent l="0" t="0" r="0" b="0"/>
                  <wp:wrapTight wrapText="bothSides">
                    <wp:wrapPolygon edited="0">
                      <wp:start x="0" y="0"/>
                      <wp:lineTo x="0" y="20102"/>
                      <wp:lineTo x="20496" y="20102"/>
                      <wp:lineTo x="20496" y="0"/>
                      <wp:lineTo x="0" y="0"/>
                    </wp:wrapPolygon>
                  </wp:wrapTight>
                  <wp:docPr id="23" name="Picture 23" descr="Egypt Flag - The Map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gypt Flag - The Map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438E" w:rsidRPr="005D4E6E" w:rsidRDefault="000D438E" w:rsidP="008B5A25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D438E" w:rsidRPr="005D4E6E" w:rsidRDefault="000D438E" w:rsidP="008B5A25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D438E" w:rsidRPr="005D4E6E" w:rsidRDefault="000D438E" w:rsidP="008B5A25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1AFB" w:rsidRPr="005D4E6E" w:rsidTr="00481AFB">
        <w:trPr>
          <w:trHeight w:val="336"/>
        </w:trPr>
        <w:tc>
          <w:tcPr>
            <w:tcW w:w="710" w:type="dxa"/>
            <w:vMerge w:val="restart"/>
          </w:tcPr>
          <w:p w:rsidR="00481AFB" w:rsidRPr="005D4E6E" w:rsidRDefault="00481AFB" w:rsidP="008B5A25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481AFB" w:rsidRDefault="00481AFB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481AFB" w:rsidRDefault="00481AFB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481AFB" w:rsidRDefault="00481AFB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481AFB" w:rsidRPr="00044FEF" w:rsidRDefault="00481AFB" w:rsidP="008B5A25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481AFB" w:rsidRPr="00616F59" w:rsidRDefault="00481AFB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Assistant)</w:t>
            </w:r>
          </w:p>
        </w:tc>
        <w:tc>
          <w:tcPr>
            <w:tcW w:w="13319" w:type="dxa"/>
            <w:gridSpan w:val="6"/>
          </w:tcPr>
          <w:p w:rsidR="00481AFB" w:rsidRPr="00D33CF4" w:rsidRDefault="00481AFB" w:rsidP="008B5A25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481AFB" w:rsidRPr="005D4E6E" w:rsidTr="00481AFB">
        <w:trPr>
          <w:trHeight w:val="765"/>
        </w:trPr>
        <w:tc>
          <w:tcPr>
            <w:tcW w:w="710" w:type="dxa"/>
            <w:vMerge/>
          </w:tcPr>
          <w:p w:rsidR="00481AFB" w:rsidRPr="005D4E6E" w:rsidRDefault="00481AFB" w:rsidP="002D6E71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</w:tcPr>
          <w:p w:rsidR="00481AFB" w:rsidRDefault="00481AFB" w:rsidP="002D6E7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2" w:type="dxa"/>
          </w:tcPr>
          <w:p w:rsidR="00481AFB" w:rsidRPr="00654F1B" w:rsidRDefault="00481AFB" w:rsidP="002D6E71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C5E0B3" w:themeFill="accent6" w:themeFillTint="66"/>
          </w:tcPr>
          <w:p w:rsidR="00481AFB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91390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Is it possible to stay safe during the war?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:rsidR="00481AFB" w:rsidRPr="00430A7D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Tools – joining techniques – structures. Poppies – growing food – land army – sustainable living 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74E6FA" wp14:editId="10CDD539">
                  <wp:extent cx="154646" cy="151130"/>
                  <wp:effectExtent l="0" t="0" r="0" b="1270"/>
                  <wp:docPr id="4" name="Picture 4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shd w:val="clear" w:color="auto" w:fill="C5E0B3" w:themeFill="accent6" w:themeFillTint="66"/>
          </w:tcPr>
          <w:p w:rsidR="00481AFB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91390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How important are rivers?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:rsidR="00481AFB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Shaduf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/ tools / use of pulleys </w:t>
            </w:r>
          </w:p>
          <w:p w:rsidR="00481AFB" w:rsidRPr="00430A7D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3799B5D" wp14:editId="2B4A0658">
                  <wp:extent cx="151130" cy="151130"/>
                  <wp:effectExtent l="0" t="0" r="1270" b="1270"/>
                  <wp:docPr id="25" name="Picture 25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shd w:val="clear" w:color="auto" w:fill="C5E0B3" w:themeFill="accent6" w:themeFillTint="66"/>
          </w:tcPr>
          <w:p w:rsidR="00481AFB" w:rsidRPr="00EA0BAC" w:rsidRDefault="00481AFB" w:rsidP="002D6E71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EA0BA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How healthy is your heart? </w:t>
            </w:r>
          </w:p>
          <w:p w:rsidR="00481AFB" w:rsidRPr="00EA0BAC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A0BAC">
              <w:rPr>
                <w:rFonts w:asciiTheme="minorHAnsi" w:hAnsiTheme="minorHAnsi" w:cstheme="minorHAnsi"/>
                <w:sz w:val="16"/>
                <w:szCs w:val="16"/>
              </w:rPr>
              <w:t>Fire Pit – cooking – sustainable living – growing food.</w:t>
            </w:r>
          </w:p>
          <w:p w:rsidR="00481AFB" w:rsidRPr="00430A7D" w:rsidRDefault="00481AFB" w:rsidP="002D6E71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E2235A" wp14:editId="6B73152D">
                  <wp:extent cx="151130" cy="151130"/>
                  <wp:effectExtent l="0" t="0" r="1270" b="1270"/>
                  <wp:docPr id="26" name="Picture 26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481AFB" w:rsidRPr="00430A7D" w:rsidRDefault="00481AFB" w:rsidP="002D6E71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125" w:type="dxa"/>
            <w:shd w:val="clear" w:color="auto" w:fill="C5E0B3" w:themeFill="accent6" w:themeFillTint="66"/>
          </w:tcPr>
          <w:p w:rsidR="00481AFB" w:rsidRDefault="00481AFB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91390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Who were the Maya?</w:t>
            </w:r>
            <w:r w:rsidRPr="00F91390">
              <w:rPr>
                <w:rFonts w:asciiTheme="minorHAnsi" w:hAnsiTheme="minorHAnsi" w:cstheme="minorHAnsi"/>
                <w:sz w:val="16"/>
                <w:szCs w:val="16"/>
              </w:rPr>
              <w:t xml:space="preserve"> Mayan Collage – masks with outdoor materials – Jade death mask – </w:t>
            </w:r>
            <w:proofErr w:type="spellStart"/>
            <w:r w:rsidRPr="00F91390">
              <w:rPr>
                <w:rFonts w:asciiTheme="minorHAnsi" w:hAnsiTheme="minorHAnsi" w:cstheme="minorHAnsi"/>
                <w:sz w:val="16"/>
                <w:szCs w:val="16"/>
              </w:rPr>
              <w:t>Pakal</w:t>
            </w:r>
            <w:proofErr w:type="spellEnd"/>
            <w:r w:rsidRPr="00F91390">
              <w:rPr>
                <w:rFonts w:asciiTheme="minorHAnsi" w:hAnsiTheme="minorHAnsi" w:cstheme="minorHAnsi"/>
                <w:sz w:val="16"/>
                <w:szCs w:val="16"/>
              </w:rPr>
              <w:t xml:space="preserve"> the great.</w:t>
            </w:r>
          </w:p>
          <w:p w:rsidR="00481AFB" w:rsidRPr="00430A7D" w:rsidRDefault="00481AFB" w:rsidP="002D6E71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9004540" wp14:editId="5A6D8349">
                  <wp:extent cx="161925" cy="151130"/>
                  <wp:effectExtent l="0" t="0" r="9525" b="1270"/>
                  <wp:docPr id="28" name="Picture 28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AFB" w:rsidRPr="005D4E6E" w:rsidTr="00481AFB">
        <w:trPr>
          <w:trHeight w:val="277"/>
        </w:trPr>
        <w:tc>
          <w:tcPr>
            <w:tcW w:w="710" w:type="dxa"/>
            <w:vMerge/>
          </w:tcPr>
          <w:p w:rsidR="00481AFB" w:rsidRDefault="00481AFB" w:rsidP="00A74251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481AFB" w:rsidRPr="001461D2" w:rsidRDefault="00481AFB" w:rsidP="00A74251">
            <w:pPr>
              <w:jc w:val="center"/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r w:rsidRPr="001461D2">
              <w:rPr>
                <w:rFonts w:ascii="Arial" w:hAnsi="Arial"/>
                <w:b/>
                <w:color w:val="70AD47" w:themeColor="accent6"/>
                <w:sz w:val="16"/>
                <w:szCs w:val="16"/>
              </w:rPr>
              <w:t>Links to the School Values</w:t>
            </w:r>
          </w:p>
        </w:tc>
        <w:tc>
          <w:tcPr>
            <w:tcW w:w="2272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481AFB" w:rsidRDefault="00481AFB" w:rsidP="00A74251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6527BF6" wp14:editId="156A4A30">
                  <wp:extent cx="151130" cy="151130"/>
                  <wp:effectExtent l="0" t="0" r="1270" b="1270"/>
                  <wp:docPr id="233" name="Picture 233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shd w:val="clear" w:color="auto" w:fill="C5E0B3" w:themeFill="accent6" w:themeFillTint="66"/>
          </w:tcPr>
          <w:p w:rsidR="00481AFB" w:rsidRPr="00AF53AA" w:rsidRDefault="00481AFB" w:rsidP="00A74251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ACC14C" wp14:editId="63803A61">
                  <wp:extent cx="151130" cy="151130"/>
                  <wp:effectExtent l="0" t="0" r="1270" b="1270"/>
                  <wp:docPr id="234" name="Picture 234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shd w:val="clear" w:color="auto" w:fill="C5E0B3" w:themeFill="accent6" w:themeFillTint="66"/>
          </w:tcPr>
          <w:p w:rsidR="00481AFB" w:rsidRPr="00AF53AA" w:rsidRDefault="00481AFB" w:rsidP="00A7425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94C76CD" wp14:editId="15766EF7">
                  <wp:extent cx="154646" cy="151130"/>
                  <wp:effectExtent l="0" t="0" r="0" b="1270"/>
                  <wp:docPr id="272" name="Picture 272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shd w:val="clear" w:color="auto" w:fill="C5E0B3" w:themeFill="accent6" w:themeFillTint="66"/>
          </w:tcPr>
          <w:p w:rsidR="00481AFB" w:rsidRPr="00AF53AA" w:rsidRDefault="00481AFB" w:rsidP="00A7425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8BC10F" wp14:editId="3B7A59A8">
                  <wp:extent cx="165188" cy="151130"/>
                  <wp:effectExtent l="0" t="0" r="6350" b="1270"/>
                  <wp:docPr id="273" name="Picture 273" descr="https://www.yourschoolgames.com/uploads/image/School_Games_-_SOTG_PASSIO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yourschoolgames.com/uploads/image/School_Games_-_SOTG_PASSIO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" cy="1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shd w:val="clear" w:color="auto" w:fill="C5E0B3" w:themeFill="accent6" w:themeFillTint="66"/>
          </w:tcPr>
          <w:p w:rsidR="00481AFB" w:rsidRPr="00AF53AA" w:rsidRDefault="00481AFB" w:rsidP="00A7425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FCE4996" wp14:editId="07E9EB3E">
                  <wp:extent cx="161925" cy="151130"/>
                  <wp:effectExtent l="0" t="0" r="9525" b="1270"/>
                  <wp:docPr id="274" name="Picture 274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shd w:val="clear" w:color="auto" w:fill="C5E0B3" w:themeFill="accent6" w:themeFillTint="66"/>
          </w:tcPr>
          <w:p w:rsidR="00481AFB" w:rsidRDefault="00481AFB" w:rsidP="00A7425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3F264A5" wp14:editId="750BCD7A">
                  <wp:extent cx="171450" cy="153591"/>
                  <wp:effectExtent l="0" t="0" r="0" b="0"/>
                  <wp:docPr id="275" name="Picture 275" descr="https://www.yourschoolgames.com/uploads/image/School_Games_-_SOTG_HONEST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HONEST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3" cy="1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AFB" w:rsidRPr="00AF53AA" w:rsidRDefault="00481AFB" w:rsidP="00A7425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1AFB" w:rsidRPr="005D4E6E" w:rsidTr="00481AFB">
        <w:trPr>
          <w:trHeight w:val="413"/>
        </w:trPr>
        <w:tc>
          <w:tcPr>
            <w:tcW w:w="710" w:type="dxa"/>
            <w:vMerge/>
          </w:tcPr>
          <w:p w:rsidR="00481AFB" w:rsidRDefault="00481AFB" w:rsidP="001461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</w:tcPr>
          <w:p w:rsidR="00481AFB" w:rsidRDefault="00481AFB" w:rsidP="001461D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2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481AFB" w:rsidRPr="001461D2" w:rsidRDefault="00481AFB" w:rsidP="001461D2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Team Work</w:t>
            </w:r>
          </w:p>
        </w:tc>
        <w:tc>
          <w:tcPr>
            <w:tcW w:w="2209" w:type="dxa"/>
            <w:shd w:val="clear" w:color="auto" w:fill="C5E0B3" w:themeFill="accent6" w:themeFillTint="66"/>
          </w:tcPr>
          <w:p w:rsidR="00481AFB" w:rsidRPr="001461D2" w:rsidRDefault="00481AFB" w:rsidP="001461D2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Respect</w:t>
            </w:r>
          </w:p>
        </w:tc>
        <w:tc>
          <w:tcPr>
            <w:tcW w:w="2183" w:type="dxa"/>
            <w:shd w:val="clear" w:color="auto" w:fill="C5E0B3" w:themeFill="accent6" w:themeFillTint="66"/>
          </w:tcPr>
          <w:p w:rsidR="00481AFB" w:rsidRPr="001461D2" w:rsidRDefault="00481AFB" w:rsidP="001461D2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Self Belief</w:t>
            </w:r>
          </w:p>
        </w:tc>
        <w:tc>
          <w:tcPr>
            <w:tcW w:w="2125" w:type="dxa"/>
            <w:shd w:val="clear" w:color="auto" w:fill="C5E0B3" w:themeFill="accent6" w:themeFillTint="66"/>
          </w:tcPr>
          <w:p w:rsidR="00481AFB" w:rsidRPr="001461D2" w:rsidRDefault="00481AFB" w:rsidP="001461D2">
            <w:pPr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Passion</w:t>
            </w:r>
          </w:p>
        </w:tc>
        <w:tc>
          <w:tcPr>
            <w:tcW w:w="2405" w:type="dxa"/>
            <w:shd w:val="clear" w:color="auto" w:fill="C5E0B3" w:themeFill="accent6" w:themeFillTint="66"/>
          </w:tcPr>
          <w:p w:rsidR="00481AFB" w:rsidRPr="001461D2" w:rsidRDefault="00481AFB" w:rsidP="001461D2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 xml:space="preserve">Determination </w:t>
            </w:r>
          </w:p>
        </w:tc>
        <w:tc>
          <w:tcPr>
            <w:tcW w:w="2125" w:type="dxa"/>
            <w:shd w:val="clear" w:color="auto" w:fill="C5E0B3" w:themeFill="accent6" w:themeFillTint="66"/>
          </w:tcPr>
          <w:p w:rsidR="00481AFB" w:rsidRPr="001461D2" w:rsidRDefault="00481AFB" w:rsidP="001461D2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sz w:val="28"/>
                <w:szCs w:val="28"/>
                <w:vertAlign w:val="subscript"/>
              </w:rPr>
              <w:t>Honesty</w:t>
            </w:r>
          </w:p>
        </w:tc>
      </w:tr>
      <w:tr w:rsidR="00FB0E34" w:rsidRPr="005D4E6E" w:rsidTr="00481AFB">
        <w:trPr>
          <w:trHeight w:val="426"/>
        </w:trPr>
        <w:tc>
          <w:tcPr>
            <w:tcW w:w="2269" w:type="dxa"/>
            <w:gridSpan w:val="3"/>
          </w:tcPr>
          <w:p w:rsidR="00FB0E34" w:rsidRPr="00CC666A" w:rsidRDefault="00FB0E34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Roles and responsibilities</w:t>
            </w:r>
            <w:r w:rsidRPr="005D4E6E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319" w:type="dxa"/>
            <w:gridSpan w:val="6"/>
          </w:tcPr>
          <w:p w:rsidR="00FB0E34" w:rsidRDefault="00FB0E34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D4E6E">
              <w:rPr>
                <w:rFonts w:ascii="Arial" w:hAnsi="Arial" w:cs="Arial"/>
                <w:b/>
                <w:sz w:val="16"/>
                <w:szCs w:val="16"/>
              </w:rPr>
              <w:t>Rota</w:t>
            </w:r>
            <w:proofErr w:type="spellEnd"/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 Kids       School Council      Eco warriors        JSO        Digital leaders       RPMs       House Captains/Vice Captains   Ambassadors </w:t>
            </w:r>
            <w:r w:rsidRPr="005D4E6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Class Monitors          Whole School monitors      </w:t>
            </w:r>
            <w:proofErr w:type="spellStart"/>
            <w:r w:rsidR="002A7214">
              <w:rPr>
                <w:rFonts w:ascii="Arial" w:hAnsi="Arial" w:cs="Arial"/>
                <w:b/>
                <w:sz w:val="16"/>
                <w:szCs w:val="16"/>
              </w:rPr>
              <w:t>Headstarters</w:t>
            </w:r>
            <w:proofErr w:type="spellEnd"/>
          </w:p>
          <w:p w:rsidR="00C20096" w:rsidRPr="005D4E6E" w:rsidRDefault="00C20096" w:rsidP="008B5A2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0096" w:rsidRPr="005D4E6E" w:rsidTr="00481AFB">
        <w:trPr>
          <w:trHeight w:val="450"/>
        </w:trPr>
        <w:tc>
          <w:tcPr>
            <w:tcW w:w="1272" w:type="dxa"/>
            <w:gridSpan w:val="2"/>
            <w:vMerge w:val="restart"/>
          </w:tcPr>
          <w:p w:rsidR="00C20096" w:rsidRPr="005D4E6E" w:rsidRDefault="00C2009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Additional  opportunities and   experiences</w:t>
            </w:r>
          </w:p>
        </w:tc>
        <w:tc>
          <w:tcPr>
            <w:tcW w:w="997" w:type="dxa"/>
          </w:tcPr>
          <w:p w:rsidR="00C20096" w:rsidRPr="005D4E6E" w:rsidRDefault="00C2009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Sport</w:t>
            </w:r>
          </w:p>
        </w:tc>
        <w:tc>
          <w:tcPr>
            <w:tcW w:w="13319" w:type="dxa"/>
            <w:gridSpan w:val="6"/>
          </w:tcPr>
          <w:p w:rsidR="00C20096" w:rsidRPr="005D4E6E" w:rsidRDefault="00F63E78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Sports 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Week .</w:t>
            </w:r>
            <w:proofErr w:type="gramEnd"/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>Spo</w:t>
            </w:r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rting interschool events locally &gt; </w:t>
            </w:r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>Class budgets</w:t>
            </w:r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 &gt;   </w:t>
            </w:r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>Graduation</w:t>
            </w:r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  &gt;   </w:t>
            </w:r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>Battle of the generations</w:t>
            </w:r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   &gt; </w:t>
            </w:r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 xml:space="preserve">Urban </w:t>
            </w:r>
            <w:proofErr w:type="spellStart"/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>Kaos</w:t>
            </w:r>
            <w:proofErr w:type="spellEnd"/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  &gt;Cheer leading    &gt;</w:t>
            </w:r>
            <w:r w:rsidR="00C20096" w:rsidRPr="005D4E6E">
              <w:rPr>
                <w:rFonts w:ascii="Arial" w:hAnsi="Arial" w:cs="Arial"/>
                <w:b/>
                <w:sz w:val="16"/>
                <w:szCs w:val="16"/>
              </w:rPr>
              <w:t>Yoga</w:t>
            </w:r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 &gt; Wheelchair basketball &gt; Basketball &gt;Gymnast</w:t>
            </w:r>
            <w:r w:rsidR="007724AB">
              <w:rPr>
                <w:rFonts w:ascii="Arial" w:hAnsi="Arial" w:cs="Arial"/>
                <w:b/>
                <w:sz w:val="16"/>
                <w:szCs w:val="16"/>
              </w:rPr>
              <w:t xml:space="preserve">ics &gt; Football &gt;Cookery Club  </w:t>
            </w:r>
            <w:r w:rsidR="00C20096">
              <w:rPr>
                <w:rFonts w:ascii="Arial" w:hAnsi="Arial" w:cs="Arial"/>
                <w:b/>
                <w:sz w:val="16"/>
                <w:szCs w:val="16"/>
              </w:rPr>
              <w:t xml:space="preserve">&gt; </w:t>
            </w:r>
            <w:proofErr w:type="spellStart"/>
            <w:r w:rsidR="00C2009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Boxercise</w:t>
            </w:r>
            <w:proofErr w:type="spellEnd"/>
            <w:r w:rsidR="00C2009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&gt; </w:t>
            </w:r>
            <w:proofErr w:type="spellStart"/>
            <w:r w:rsidR="00C2009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Boro</w:t>
            </w:r>
            <w:proofErr w:type="spellEnd"/>
            <w:r w:rsidR="00C2009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soccer skills 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Bell Boating-SEN school sports &gt;Simon Carson sports school&gt;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M’bro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School Sports Partnership&gt;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Intrasports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competition&gt; Climbing Wall  Carlton residential    Fitness Boot Camp</w:t>
            </w:r>
            <w:r w:rsidR="003D0D3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Swimming</w:t>
            </w:r>
          </w:p>
        </w:tc>
      </w:tr>
      <w:tr w:rsidR="00C20096" w:rsidRPr="005D4E6E" w:rsidTr="00481AFB">
        <w:trPr>
          <w:trHeight w:val="465"/>
        </w:trPr>
        <w:tc>
          <w:tcPr>
            <w:tcW w:w="1272" w:type="dxa"/>
            <w:gridSpan w:val="2"/>
            <w:vMerge/>
          </w:tcPr>
          <w:p w:rsidR="00C20096" w:rsidRPr="005D4E6E" w:rsidRDefault="00C2009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7" w:type="dxa"/>
          </w:tcPr>
          <w:p w:rsidR="00C20096" w:rsidRPr="005D4E6E" w:rsidRDefault="00C2009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Other</w:t>
            </w:r>
          </w:p>
        </w:tc>
        <w:tc>
          <w:tcPr>
            <w:tcW w:w="13319" w:type="dxa"/>
            <w:gridSpan w:val="6"/>
          </w:tcPr>
          <w:p w:rsidR="00C20096" w:rsidRPr="005D4E6E" w:rsidRDefault="00C2009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Greenpower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Kit Car-links with ambassadors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 Community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links-hampers&gt;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choir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&gt; 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ELT events-choir</w:t>
            </w:r>
            <w:r w:rsidR="00F63E7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&gt;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Childrens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’ University&gt; Environmental City&gt; Apollo Arts&gt;Game of Life 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Easterside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Extras</w:t>
            </w:r>
            <w:r w:rsidR="00F63E7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Overnight camping on school field-Outdoor People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Book Club &gt;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&gt; </w:t>
            </w:r>
            <w:r w:rsidRPr="002424E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Local /Central Library( Librarian/reading area monitors)  &gt; Links with FE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&gt; Music lessons</w:t>
            </w:r>
            <w:r w:rsidR="00F63E7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-Tees Valley Music- recorders/ peripatetic playing an instrument&gt;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F63E78">
              <w:rPr>
                <w:rFonts w:ascii="Arial" w:hAnsi="Arial" w:cs="Arial"/>
                <w:b/>
                <w:sz w:val="16"/>
                <w:szCs w:val="16"/>
              </w:rPr>
              <w:t xml:space="preserve"> Secondary School links &gt; Community Links- community event /choir</w:t>
            </w:r>
          </w:p>
        </w:tc>
      </w:tr>
      <w:tr w:rsidR="00D71546" w:rsidRPr="005D4E6E" w:rsidTr="008B5A25">
        <w:trPr>
          <w:trHeight w:val="465"/>
        </w:trPr>
        <w:tc>
          <w:tcPr>
            <w:tcW w:w="15588" w:type="dxa"/>
            <w:gridSpan w:val="9"/>
          </w:tcPr>
          <w:p w:rsidR="00D71546" w:rsidRDefault="00D7154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71546" w:rsidRDefault="00D7154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71546" w:rsidRPr="00D71546" w:rsidRDefault="00D71546" w:rsidP="008B5A25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D71546" w:rsidRPr="00D71546" w:rsidRDefault="00D71546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B5A25" w:rsidRDefault="008B5A25">
      <w:bookmarkStart w:id="0" w:name="_GoBack"/>
      <w:bookmarkEnd w:id="0"/>
      <w:r>
        <w:br w:type="page"/>
      </w:r>
    </w:p>
    <w:tbl>
      <w:tblPr>
        <w:tblStyle w:val="TableGrid"/>
        <w:tblpPr w:leftFromText="180" w:rightFromText="180" w:horzAnchor="margin" w:tblpXSpec="center" w:tblpY="240"/>
        <w:tblW w:w="15588" w:type="dxa"/>
        <w:tblLayout w:type="fixed"/>
        <w:tblLook w:val="04A0" w:firstRow="1" w:lastRow="0" w:firstColumn="1" w:lastColumn="0" w:noHBand="0" w:noVBand="1"/>
      </w:tblPr>
      <w:tblGrid>
        <w:gridCol w:w="709"/>
        <w:gridCol w:w="78"/>
        <w:gridCol w:w="563"/>
        <w:gridCol w:w="913"/>
        <w:gridCol w:w="2273"/>
        <w:gridCol w:w="2210"/>
        <w:gridCol w:w="2184"/>
        <w:gridCol w:w="2126"/>
        <w:gridCol w:w="2406"/>
        <w:gridCol w:w="2126"/>
      </w:tblGrid>
      <w:tr w:rsidR="000D438E" w:rsidRPr="005D4E6E" w:rsidTr="008B5A25">
        <w:tc>
          <w:tcPr>
            <w:tcW w:w="709" w:type="dxa"/>
            <w:textDirection w:val="btLr"/>
          </w:tcPr>
          <w:p w:rsidR="000D438E" w:rsidRPr="005D4E6E" w:rsidRDefault="000D438E" w:rsidP="008B5A25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</w:tcPr>
          <w:p w:rsidR="000D438E" w:rsidRPr="005D4E6E" w:rsidRDefault="000D438E" w:rsidP="008B5A25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DEEAF6" w:themeFill="accent1" w:themeFillTint="33"/>
          </w:tcPr>
          <w:p w:rsidR="000D438E" w:rsidRPr="00594B7E" w:rsidRDefault="000D438E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B7E">
              <w:rPr>
                <w:rFonts w:ascii="Arial" w:hAnsi="Arial" w:cs="Arial"/>
                <w:b/>
                <w:sz w:val="20"/>
                <w:szCs w:val="20"/>
              </w:rPr>
              <w:t>Autumn 1</w:t>
            </w:r>
          </w:p>
        </w:tc>
        <w:tc>
          <w:tcPr>
            <w:tcW w:w="2210" w:type="dxa"/>
            <w:shd w:val="clear" w:color="auto" w:fill="DEEAF6" w:themeFill="accent1" w:themeFillTint="33"/>
          </w:tcPr>
          <w:p w:rsidR="000D438E" w:rsidRPr="00594B7E" w:rsidRDefault="000D438E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B7E">
              <w:rPr>
                <w:rFonts w:ascii="Arial" w:hAnsi="Arial" w:cs="Arial"/>
                <w:b/>
                <w:sz w:val="20"/>
                <w:szCs w:val="20"/>
              </w:rPr>
              <w:t>Autumn 2</w:t>
            </w:r>
          </w:p>
        </w:tc>
        <w:tc>
          <w:tcPr>
            <w:tcW w:w="2184" w:type="dxa"/>
            <w:shd w:val="clear" w:color="auto" w:fill="DEEAF6" w:themeFill="accent1" w:themeFillTint="33"/>
          </w:tcPr>
          <w:p w:rsidR="000D438E" w:rsidRPr="00594B7E" w:rsidRDefault="000D438E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B7E">
              <w:rPr>
                <w:rFonts w:ascii="Arial" w:hAnsi="Arial" w:cs="Arial"/>
                <w:b/>
                <w:sz w:val="20"/>
                <w:szCs w:val="20"/>
              </w:rPr>
              <w:t>Spring1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0D438E" w:rsidRPr="00594B7E" w:rsidRDefault="000D438E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B7E">
              <w:rPr>
                <w:rFonts w:ascii="Arial" w:hAnsi="Arial" w:cs="Arial"/>
                <w:b/>
                <w:sz w:val="20"/>
                <w:szCs w:val="20"/>
              </w:rPr>
              <w:t>Spring 2</w:t>
            </w:r>
          </w:p>
        </w:tc>
        <w:tc>
          <w:tcPr>
            <w:tcW w:w="2406" w:type="dxa"/>
            <w:shd w:val="clear" w:color="auto" w:fill="DEEAF6" w:themeFill="accent1" w:themeFillTint="33"/>
          </w:tcPr>
          <w:p w:rsidR="000D438E" w:rsidRPr="00594B7E" w:rsidRDefault="000D438E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B7E">
              <w:rPr>
                <w:rFonts w:ascii="Arial" w:hAnsi="Arial" w:cs="Arial"/>
                <w:b/>
                <w:sz w:val="20"/>
                <w:szCs w:val="20"/>
              </w:rPr>
              <w:t>Summer 1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0D438E" w:rsidRPr="00594B7E" w:rsidRDefault="000D438E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B7E">
              <w:rPr>
                <w:rFonts w:ascii="Arial" w:hAnsi="Arial" w:cs="Arial"/>
                <w:b/>
                <w:sz w:val="20"/>
                <w:szCs w:val="20"/>
              </w:rPr>
              <w:t>Summer 2</w:t>
            </w:r>
          </w:p>
          <w:p w:rsidR="00D33CF4" w:rsidRPr="00594B7E" w:rsidRDefault="00D33CF4" w:rsidP="008B5A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230E6" w:rsidRPr="005D4E6E" w:rsidTr="008B5A25">
        <w:tc>
          <w:tcPr>
            <w:tcW w:w="709" w:type="dxa"/>
            <w:vMerge w:val="restart"/>
            <w:textDirection w:val="btLr"/>
          </w:tcPr>
          <w:p w:rsidR="004230E6" w:rsidRPr="00CE5F4F" w:rsidRDefault="004230E6" w:rsidP="008B5A25">
            <w:pPr>
              <w:ind w:left="113" w:right="113"/>
              <w:rPr>
                <w:rFonts w:ascii="Arial" w:hAnsi="Arial" w:cs="Arial"/>
                <w:b/>
              </w:rPr>
            </w:pPr>
            <w:r w:rsidRPr="00CE5F4F">
              <w:rPr>
                <w:rFonts w:ascii="Arial" w:hAnsi="Arial" w:cs="Arial"/>
                <w:b/>
              </w:rPr>
              <w:t xml:space="preserve">                    </w:t>
            </w:r>
            <w:r>
              <w:rPr>
                <w:rFonts w:ascii="Arial" w:hAnsi="Arial" w:cs="Arial"/>
                <w:b/>
              </w:rPr>
              <w:t xml:space="preserve">                      </w:t>
            </w:r>
            <w:r w:rsidRPr="00CE5F4F">
              <w:rPr>
                <w:rFonts w:ascii="Arial" w:hAnsi="Arial" w:cs="Arial"/>
                <w:b/>
              </w:rPr>
              <w:t xml:space="preserve">    Cycle 2</w:t>
            </w:r>
          </w:p>
          <w:p w:rsidR="004230E6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230E6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230E6" w:rsidRPr="00CE5F4F" w:rsidRDefault="004230E6" w:rsidP="00747600">
            <w:pPr>
              <w:rPr>
                <w:rFonts w:ascii="Arial" w:hAnsi="Arial" w:cs="Arial"/>
                <w:b/>
              </w:rPr>
            </w:pPr>
          </w:p>
        </w:tc>
        <w:tc>
          <w:tcPr>
            <w:tcW w:w="1554" w:type="dxa"/>
            <w:gridSpan w:val="3"/>
            <w:vMerge w:val="restart"/>
          </w:tcPr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color w:val="FF0000"/>
                <w:sz w:val="18"/>
                <w:szCs w:val="18"/>
              </w:rPr>
              <w:t>Memorable Experiences</w:t>
            </w: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3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Compass Adventure overnight experience.  </w:t>
            </w:r>
          </w:p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10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>Remembrance Service cenotaph</w:t>
            </w:r>
          </w:p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184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>River Tees Trip</w:t>
            </w:r>
          </w:p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Dissect a heart </w:t>
            </w:r>
          </w:p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>with Dr Spencer (</w:t>
            </w:r>
            <w:proofErr w:type="spellStart"/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>M’bro</w:t>
            </w:r>
            <w:proofErr w:type="spellEnd"/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College)</w:t>
            </w:r>
          </w:p>
        </w:tc>
        <w:tc>
          <w:tcPr>
            <w:tcW w:w="2406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proofErr w:type="spellStart"/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>Saltburn</w:t>
            </w:r>
            <w:proofErr w:type="spellEnd"/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Fieldwork</w:t>
            </w:r>
          </w:p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2362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Mayan Cultural Day </w:t>
            </w:r>
          </w:p>
        </w:tc>
      </w:tr>
      <w:tr w:rsidR="004230E6" w:rsidRPr="005D4E6E" w:rsidTr="008B5A25">
        <w:trPr>
          <w:trHeight w:val="1570"/>
        </w:trPr>
        <w:tc>
          <w:tcPr>
            <w:tcW w:w="709" w:type="dxa"/>
            <w:vMerge/>
          </w:tcPr>
          <w:p w:rsidR="004230E6" w:rsidRPr="005D4E6E" w:rsidRDefault="004230E6" w:rsidP="0074760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  <w:vMerge/>
          </w:tcPr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273" w:type="dxa"/>
          </w:tcPr>
          <w:p w:rsidR="004230E6" w:rsidRPr="005D4E6E" w:rsidRDefault="004230E6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08EB8371" wp14:editId="4E1E3122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200025</wp:posOffset>
                  </wp:positionV>
                  <wp:extent cx="847725" cy="682625"/>
                  <wp:effectExtent l="0" t="0" r="0" b="3175"/>
                  <wp:wrapTight wrapText="bothSides">
                    <wp:wrapPolygon edited="0">
                      <wp:start x="0" y="0"/>
                      <wp:lineTo x="0" y="21098"/>
                      <wp:lineTo x="20872" y="21098"/>
                      <wp:lineTo x="2087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0" w:type="dxa"/>
          </w:tcPr>
          <w:p w:rsidR="004230E6" w:rsidRPr="005D4E6E" w:rsidRDefault="004230E6" w:rsidP="008B5A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74FD032" wp14:editId="4BF30F1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193040</wp:posOffset>
                  </wp:positionV>
                  <wp:extent cx="902335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0977" y="21063"/>
                      <wp:lineTo x="209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:rsidR="004230E6" w:rsidRPr="005D4E6E" w:rsidRDefault="004230E6" w:rsidP="008B5A25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4697BC9A" wp14:editId="462B3D75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120015</wp:posOffset>
                  </wp:positionV>
                  <wp:extent cx="733425" cy="733425"/>
                  <wp:effectExtent l="0" t="0" r="9525" b="9525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11" name="Picture 11" descr="River tees - Picture of Teesside Princess, Stockton-on-Tees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ver tees - Picture of Teesside Princess, Stockton-on-Tees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230E6" w:rsidRPr="005D4E6E" w:rsidRDefault="004230E6" w:rsidP="008B5A25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03E17F5C" wp14:editId="7CDF955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129540</wp:posOffset>
                  </wp:positionV>
                  <wp:extent cx="110617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1203" y="21143"/>
                      <wp:lineTo x="2120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617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6" w:type="dxa"/>
          </w:tcPr>
          <w:p w:rsidR="004230E6" w:rsidRPr="005D4E6E" w:rsidRDefault="004230E6" w:rsidP="008B5A25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2870BE77" wp14:editId="084793F4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228850</wp:posOffset>
                  </wp:positionV>
                  <wp:extent cx="886200" cy="590550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368" y="20903"/>
                      <wp:lineTo x="2136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0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230E6" w:rsidRPr="005D4E6E" w:rsidRDefault="004230E6" w:rsidP="008B5A25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3D03BE60" wp14:editId="53AB2E5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228600</wp:posOffset>
                  </wp:positionV>
                  <wp:extent cx="1062990" cy="590550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290" y="20903"/>
                      <wp:lineTo x="2129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30E6" w:rsidRPr="005D4E6E" w:rsidTr="008B5A25">
        <w:tc>
          <w:tcPr>
            <w:tcW w:w="709" w:type="dxa"/>
            <w:vMerge/>
          </w:tcPr>
          <w:p w:rsidR="004230E6" w:rsidRPr="005D4E6E" w:rsidRDefault="004230E6" w:rsidP="0074760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</w:tcPr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sz w:val="18"/>
                <w:szCs w:val="18"/>
              </w:rPr>
              <w:t>Careers</w:t>
            </w: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3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sz w:val="15"/>
                <w:szCs w:val="15"/>
              </w:rPr>
              <w:t>Job application process</w:t>
            </w:r>
          </w:p>
          <w:p w:rsidR="004230E6" w:rsidRPr="0042362F" w:rsidRDefault="004230E6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sz w:val="15"/>
                <w:szCs w:val="15"/>
              </w:rPr>
              <w:t>Adam Walker/ D Elliott governor/ director of firm</w:t>
            </w:r>
          </w:p>
          <w:p w:rsidR="004230E6" w:rsidRPr="0042362F" w:rsidRDefault="004230E6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sz w:val="15"/>
                <w:szCs w:val="15"/>
              </w:rPr>
              <w:t>Real experiences and audiences involved in job application process</w:t>
            </w:r>
          </w:p>
          <w:p w:rsidR="004230E6" w:rsidRPr="0042362F" w:rsidRDefault="004230E6" w:rsidP="008B5A25">
            <w:pPr>
              <w:rPr>
                <w:rFonts w:ascii="Arial" w:hAnsi="Arial" w:cs="Arial"/>
                <w:i/>
                <w:sz w:val="15"/>
                <w:szCs w:val="15"/>
              </w:rPr>
            </w:pPr>
            <w:r w:rsidRPr="0042362F">
              <w:rPr>
                <w:rFonts w:ascii="Arial" w:hAnsi="Arial" w:cs="Arial"/>
                <w:i/>
                <w:sz w:val="15"/>
                <w:szCs w:val="15"/>
              </w:rPr>
              <w:t>-Letter Writing</w:t>
            </w:r>
          </w:p>
          <w:p w:rsidR="004230E6" w:rsidRPr="0042362F" w:rsidRDefault="004230E6" w:rsidP="008B5A25">
            <w:pPr>
              <w:rPr>
                <w:rFonts w:ascii="Arial" w:hAnsi="Arial" w:cs="Arial"/>
                <w:i/>
                <w:sz w:val="15"/>
                <w:szCs w:val="15"/>
              </w:rPr>
            </w:pPr>
            <w:r w:rsidRPr="0042362F">
              <w:rPr>
                <w:rFonts w:ascii="Arial" w:hAnsi="Arial" w:cs="Arial"/>
                <w:i/>
                <w:sz w:val="15"/>
                <w:szCs w:val="15"/>
              </w:rPr>
              <w:t>-Interview</w:t>
            </w:r>
          </w:p>
          <w:p w:rsidR="004230E6" w:rsidRPr="0042362F" w:rsidRDefault="004230E6" w:rsidP="008B5A25">
            <w:pPr>
              <w:rPr>
                <w:rFonts w:ascii="Arial" w:hAnsi="Arial" w:cs="Arial"/>
                <w:i/>
                <w:sz w:val="15"/>
                <w:szCs w:val="15"/>
              </w:rPr>
            </w:pPr>
            <w:r w:rsidRPr="0042362F">
              <w:rPr>
                <w:rFonts w:ascii="Arial" w:hAnsi="Arial" w:cs="Arial"/>
                <w:i/>
                <w:sz w:val="15"/>
                <w:szCs w:val="15"/>
              </w:rPr>
              <w:t>-Contact of Employment</w:t>
            </w:r>
          </w:p>
          <w:p w:rsidR="004230E6" w:rsidRPr="0042362F" w:rsidRDefault="004230E6" w:rsidP="008B5A25">
            <w:pPr>
              <w:rPr>
                <w:rFonts w:ascii="Arial" w:hAnsi="Arial" w:cs="Arial"/>
                <w:i/>
                <w:sz w:val="15"/>
                <w:szCs w:val="15"/>
              </w:rPr>
            </w:pPr>
            <w:r w:rsidRPr="0042362F">
              <w:rPr>
                <w:rFonts w:ascii="Arial" w:hAnsi="Arial" w:cs="Arial"/>
                <w:i/>
                <w:sz w:val="15"/>
                <w:szCs w:val="15"/>
              </w:rPr>
              <w:t>-Training</w:t>
            </w:r>
          </w:p>
          <w:p w:rsidR="004230E6" w:rsidRPr="0042362F" w:rsidRDefault="004230E6" w:rsidP="008B5A25">
            <w:pPr>
              <w:rPr>
                <w:rFonts w:ascii="Arial" w:hAnsi="Arial" w:cs="Arial"/>
                <w:i/>
                <w:sz w:val="15"/>
                <w:szCs w:val="15"/>
              </w:rPr>
            </w:pPr>
            <w:r w:rsidRPr="0042362F">
              <w:rPr>
                <w:rFonts w:ascii="Arial" w:hAnsi="Arial" w:cs="Arial"/>
                <w:i/>
                <w:sz w:val="15"/>
                <w:szCs w:val="15"/>
              </w:rPr>
              <w:t>-Appraisal</w:t>
            </w:r>
          </w:p>
          <w:p w:rsidR="004230E6" w:rsidRPr="0042362F" w:rsidRDefault="004230E6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4230E6" w:rsidRPr="0042362F" w:rsidRDefault="004230E6" w:rsidP="008B5A25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sz w:val="15"/>
                <w:szCs w:val="15"/>
              </w:rPr>
              <w:t>STEM</w:t>
            </w:r>
          </w:p>
          <w:p w:rsidR="004230E6" w:rsidRPr="0042362F" w:rsidRDefault="004230E6" w:rsidP="008B5A25">
            <w:pPr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sz w:val="15"/>
                <w:szCs w:val="15"/>
              </w:rPr>
              <w:t>Scientists- links with industry.</w:t>
            </w:r>
          </w:p>
        </w:tc>
        <w:tc>
          <w:tcPr>
            <w:tcW w:w="2210" w:type="dxa"/>
          </w:tcPr>
          <w:p w:rsidR="004230E6" w:rsidRPr="0042362F" w:rsidRDefault="004230E6" w:rsidP="008B5A25">
            <w:pPr>
              <w:contextualSpacing/>
              <w:jc w:val="both"/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How can we keep healthy as we grow?</w:t>
            </w: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Sports coaches/PTs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Sports Village/Visit </w:t>
            </w:r>
          </w:p>
          <w:p w:rsidR="004230E6" w:rsidRPr="0042362F" w:rsidRDefault="004230E6" w:rsidP="008B5A25">
            <w:pPr>
              <w:pStyle w:val="ListParagrap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Visits by professional sports men and women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4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Dementia Friends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4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Thrive practitioner</w:t>
            </w:r>
          </w:p>
          <w:p w:rsidR="004230E6" w:rsidRPr="0042362F" w:rsidRDefault="004230E6" w:rsidP="008B5A25">
            <w:pPr>
              <w:pStyle w:val="ListParagrap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ind w:left="360"/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4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Red Cross </w:t>
            </w:r>
          </w:p>
        </w:tc>
        <w:tc>
          <w:tcPr>
            <w:tcW w:w="2184" w:type="dxa"/>
          </w:tcPr>
          <w:p w:rsidR="004230E6" w:rsidRPr="0042362F" w:rsidRDefault="004230E6" w:rsidP="008B5A25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sz w:val="15"/>
                <w:szCs w:val="15"/>
              </w:rPr>
              <w:t>How important are rivers</w:t>
            </w:r>
            <w:r w:rsidRPr="0042362F">
              <w:rPr>
                <w:rFonts w:ascii="Arial" w:hAnsi="Arial" w:cs="Arial"/>
                <w:sz w:val="15"/>
                <w:szCs w:val="15"/>
              </w:rPr>
              <w:t>?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rPr>
                <w:rFonts w:ascii="Arial" w:hAnsi="Arial" w:cs="Arial"/>
                <w:b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sz w:val="15"/>
                <w:szCs w:val="15"/>
              </w:rPr>
              <w:t>Links with English</w:t>
            </w: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sz w:val="15"/>
                <w:szCs w:val="15"/>
              </w:rPr>
              <w:t>Visitors -journalists/ radio/TV presenters/researchers/technicians.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rPr>
                <w:rFonts w:ascii="Arial" w:hAnsi="Arial" w:cs="Arial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sz w:val="15"/>
                <w:szCs w:val="15"/>
              </w:rPr>
              <w:t>Visits to TV, radio and newspaper</w:t>
            </w:r>
          </w:p>
          <w:p w:rsidR="004230E6" w:rsidRPr="0042362F" w:rsidRDefault="004230E6" w:rsidP="008B5A25">
            <w:pPr>
              <w:ind w:left="360"/>
              <w:rPr>
                <w:rFonts w:ascii="Arial" w:hAnsi="Arial" w:cs="Arial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5"/>
                <w:szCs w:val="15"/>
              </w:rPr>
            </w:pPr>
            <w:r w:rsidRPr="0042362F">
              <w:rPr>
                <w:rFonts w:ascii="Arial" w:hAnsi="Arial" w:cs="Arial"/>
                <w:sz w:val="15"/>
                <w:szCs w:val="15"/>
              </w:rPr>
              <w:t>Computing links</w:t>
            </w:r>
          </w:p>
          <w:p w:rsidR="004230E6" w:rsidRPr="0042362F" w:rsidRDefault="004230E6" w:rsidP="008B5A25">
            <w:pPr>
              <w:rPr>
                <w:rFonts w:ascii="Arial" w:hAnsi="Arial" w:cs="Arial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ind w:left="360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126" w:type="dxa"/>
          </w:tcPr>
          <w:p w:rsidR="004230E6" w:rsidRPr="0042362F" w:rsidRDefault="004230E6" w:rsidP="008B5A25">
            <w:pPr>
              <w:contextualSpacing/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How healthy is your heart?</w:t>
            </w: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Dr R Spencer_ Middlesbrough College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Community nurse</w:t>
            </w:r>
          </w:p>
          <w:p w:rsidR="004230E6" w:rsidRPr="0042362F" w:rsidRDefault="004230E6" w:rsidP="008B5A25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406" w:type="dxa"/>
          </w:tcPr>
          <w:p w:rsidR="004230E6" w:rsidRPr="0042362F" w:rsidRDefault="004230E6" w:rsidP="008B5A25">
            <w:pPr>
              <w:jc w:val="both"/>
              <w:rPr>
                <w:rFonts w:ascii="Arial" w:hAnsi="Arial" w:cs="Arial"/>
                <w:b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  <w:r w:rsidRPr="0042362F">
              <w:rPr>
                <w:rFonts w:ascii="Arial" w:hAnsi="Arial" w:cs="Arial"/>
                <w:b/>
                <w:color w:val="000000" w:themeColor="text1"/>
                <w:sz w:val="15"/>
                <w:szCs w:val="15"/>
                <w:shd w:val="clear" w:color="auto" w:fill="FFFFFF" w:themeFill="background1"/>
              </w:rPr>
              <w:t>Where should we go on holiday?</w:t>
            </w: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b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  <w:t>Employees of local industries/FE institutions</w:t>
            </w:r>
          </w:p>
          <w:p w:rsidR="004230E6" w:rsidRPr="0042362F" w:rsidRDefault="004230E6" w:rsidP="008B5A25">
            <w:pPr>
              <w:ind w:left="220" w:hanging="220"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</w:p>
          <w:p w:rsidR="004230E6" w:rsidRPr="0042362F" w:rsidRDefault="004230E6" w:rsidP="008B5A25">
            <w:p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8"/>
              </w:numPr>
              <w:ind w:left="220" w:hanging="220"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  <w:t xml:space="preserve">Visits to local industry/Middlesbrough College/Teesside University/CAD </w:t>
            </w:r>
          </w:p>
          <w:p w:rsidR="004230E6" w:rsidRPr="0042362F" w:rsidRDefault="004230E6" w:rsidP="008B5A25">
            <w:pPr>
              <w:pStyle w:val="ListParagraph"/>
              <w:ind w:left="360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Travel Agent</w:t>
            </w:r>
          </w:p>
          <w:p w:rsidR="004230E6" w:rsidRPr="0042362F" w:rsidRDefault="004230E6" w:rsidP="008B5A25">
            <w:pPr>
              <w:pStyle w:val="ListParagrap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ind w:left="220" w:hanging="220"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  <w:shd w:val="clear" w:color="auto" w:fill="FFFFFF" w:themeFill="background1"/>
              </w:rPr>
            </w:pPr>
          </w:p>
          <w:p w:rsidR="004230E6" w:rsidRPr="0042362F" w:rsidRDefault="004230E6" w:rsidP="008B5A25">
            <w:pPr>
              <w:contextualSpacing/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Secondary School Visits -Transition (Y6)</w:t>
            </w:r>
          </w:p>
          <w:p w:rsidR="004230E6" w:rsidRPr="0042362F" w:rsidRDefault="004230E6" w:rsidP="008B5A25">
            <w:pPr>
              <w:pStyle w:val="ListParagraph"/>
              <w:ind w:left="220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126" w:type="dxa"/>
          </w:tcPr>
          <w:p w:rsidR="004230E6" w:rsidRPr="0042362F" w:rsidRDefault="004230E6" w:rsidP="008B5A25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  <w:t>Jobs of the future</w:t>
            </w:r>
          </w:p>
          <w:p w:rsidR="004230E6" w:rsidRPr="0042362F" w:rsidRDefault="004230E6" w:rsidP="008B5A25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Jobs Fair/ Carousel/Speed job dating</w:t>
            </w:r>
          </w:p>
          <w:p w:rsidR="004230E6" w:rsidRPr="0042362F" w:rsidRDefault="004230E6" w:rsidP="008B5A25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Visits to industry&gt; Local and Central Library</w:t>
            </w:r>
          </w:p>
          <w:p w:rsidR="004230E6" w:rsidRPr="0042362F" w:rsidRDefault="004230E6" w:rsidP="008B5A25">
            <w:pPr>
              <w:pStyle w:val="ListParagrap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230E6" w:rsidRPr="0042362F" w:rsidRDefault="004230E6" w:rsidP="008B5A2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42362F">
              <w:rPr>
                <w:rFonts w:ascii="Arial" w:hAnsi="Arial" w:cs="Arial"/>
                <w:color w:val="000000" w:themeColor="text1"/>
                <w:sz w:val="15"/>
                <w:szCs w:val="15"/>
              </w:rPr>
              <w:t>Y6 enterprise-Fiver challenge</w:t>
            </w:r>
          </w:p>
        </w:tc>
      </w:tr>
      <w:tr w:rsidR="004230E6" w:rsidRPr="005D4E6E" w:rsidTr="008B5A25">
        <w:tc>
          <w:tcPr>
            <w:tcW w:w="709" w:type="dxa"/>
            <w:vMerge/>
          </w:tcPr>
          <w:p w:rsidR="004230E6" w:rsidRPr="005D4E6E" w:rsidRDefault="004230E6" w:rsidP="0074760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</w:tcPr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sz w:val="18"/>
                <w:szCs w:val="18"/>
              </w:rPr>
              <w:t>Roles and responsibilities</w:t>
            </w:r>
            <w:r w:rsidRPr="00616F59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3325" w:type="dxa"/>
            <w:gridSpan w:val="6"/>
          </w:tcPr>
          <w:p w:rsidR="004230E6" w:rsidRPr="002A7214" w:rsidRDefault="004230E6" w:rsidP="008B5A25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7214">
              <w:rPr>
                <w:rFonts w:ascii="Arial" w:hAnsi="Arial" w:cs="Arial"/>
                <w:sz w:val="16"/>
                <w:szCs w:val="16"/>
              </w:rPr>
              <w:t xml:space="preserve">Gambia links-fundraising, role of a volunteer, </w:t>
            </w:r>
            <w:proofErr w:type="spellStart"/>
            <w:r w:rsidRPr="002A7214">
              <w:rPr>
                <w:rFonts w:ascii="Arial" w:hAnsi="Arial" w:cs="Arial"/>
                <w:sz w:val="16"/>
                <w:szCs w:val="16"/>
              </w:rPr>
              <w:t>penpals</w:t>
            </w:r>
            <w:proofErr w:type="spellEnd"/>
          </w:p>
          <w:p w:rsidR="004230E6" w:rsidRDefault="004230E6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sz w:val="16"/>
                <w:szCs w:val="16"/>
              </w:rPr>
              <w:t>HMS Protector-links</w:t>
            </w:r>
          </w:p>
          <w:p w:rsidR="004230E6" w:rsidRDefault="004230E6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D33CF4">
              <w:rPr>
                <w:rFonts w:ascii="Arial" w:hAnsi="Arial" w:cs="Arial"/>
                <w:sz w:val="16"/>
                <w:szCs w:val="16"/>
              </w:rPr>
              <w:t xml:space="preserve">Game of Life -Simon Carson </w:t>
            </w:r>
          </w:p>
          <w:p w:rsidR="004230E6" w:rsidRPr="00D33CF4" w:rsidRDefault="004230E6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D33CF4">
              <w:rPr>
                <w:rFonts w:ascii="Arial" w:hAnsi="Arial" w:cs="Arial"/>
                <w:sz w:val="16"/>
                <w:szCs w:val="16"/>
              </w:rPr>
              <w:t xml:space="preserve">Digital Leaders Children challenging Industry project </w:t>
            </w:r>
          </w:p>
          <w:p w:rsidR="004230E6" w:rsidRPr="002A7214" w:rsidRDefault="004230E6" w:rsidP="008B5A2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2A7214">
              <w:rPr>
                <w:rFonts w:ascii="Arial" w:hAnsi="Arial" w:cs="Arial"/>
                <w:sz w:val="16"/>
                <w:szCs w:val="16"/>
              </w:rPr>
              <w:t>Stepping Out -David Foster</w:t>
            </w:r>
          </w:p>
        </w:tc>
      </w:tr>
      <w:tr w:rsidR="004230E6" w:rsidRPr="005D4E6E" w:rsidTr="008B5A25">
        <w:tc>
          <w:tcPr>
            <w:tcW w:w="709" w:type="dxa"/>
            <w:vMerge/>
          </w:tcPr>
          <w:p w:rsidR="004230E6" w:rsidRPr="005D4E6E" w:rsidRDefault="004230E6" w:rsidP="0074760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</w:tcPr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16F59">
              <w:rPr>
                <w:rFonts w:ascii="Arial" w:hAnsi="Arial" w:cs="Arial"/>
                <w:b/>
                <w:sz w:val="18"/>
                <w:szCs w:val="18"/>
              </w:rPr>
              <w:t>Cultural Days</w:t>
            </w:r>
          </w:p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3" w:type="dxa"/>
          </w:tcPr>
          <w:p w:rsidR="004230E6" w:rsidRPr="005D4E6E" w:rsidRDefault="004230E6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10" w:type="dxa"/>
          </w:tcPr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691D5B54" wp14:editId="2645874D">
                  <wp:simplePos x="0" y="0"/>
                  <wp:positionH relativeFrom="column">
                    <wp:posOffset>34122</wp:posOffset>
                  </wp:positionH>
                  <wp:positionV relativeFrom="paragraph">
                    <wp:posOffset>184150</wp:posOffset>
                  </wp:positionV>
                  <wp:extent cx="71437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312" y="21120"/>
                      <wp:lineTo x="21312" y="0"/>
                      <wp:lineTo x="0" y="0"/>
                    </wp:wrapPolygon>
                  </wp:wrapTight>
                  <wp:docPr id="20" name="Picture 20" descr="POLISH ( POLAND ) FLAG 5ft X 3ft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SH ( POLAND ) FLAG 5ft X 3ft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E6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Poland</w:t>
            </w:r>
          </w:p>
        </w:tc>
        <w:tc>
          <w:tcPr>
            <w:tcW w:w="2184" w:type="dxa"/>
          </w:tcPr>
          <w:p w:rsidR="004230E6" w:rsidRPr="005D4E6E" w:rsidRDefault="004230E6" w:rsidP="008B5A25">
            <w:pPr>
              <w:pStyle w:val="ListParagraph"/>
              <w:ind w:left="36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4644A05" wp14:editId="267892BC">
                  <wp:extent cx="727489" cy="489010"/>
                  <wp:effectExtent l="0" t="0" r="0" b="6350"/>
                  <wp:docPr id="18" name="Picture 18" descr="French Flags (France) from The World Flag Data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nch Flags (France) from The World Flag Data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70" cy="51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6" w:type="dxa"/>
          </w:tcPr>
          <w:p w:rsidR="004230E6" w:rsidRPr="005D4E6E" w:rsidRDefault="004230E6" w:rsidP="008B5A25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Mexico</w:t>
            </w:r>
          </w:p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AA205DE" wp14:editId="34C8121B">
                  <wp:extent cx="818765" cy="489010"/>
                  <wp:effectExtent l="0" t="0" r="63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60" cy="496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0E6" w:rsidRPr="005D4E6E" w:rsidTr="00843AAE">
        <w:trPr>
          <w:trHeight w:val="502"/>
        </w:trPr>
        <w:tc>
          <w:tcPr>
            <w:tcW w:w="709" w:type="dxa"/>
            <w:vMerge/>
          </w:tcPr>
          <w:p w:rsidR="004230E6" w:rsidRPr="005D4E6E" w:rsidRDefault="004230E6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  <w:vMerge w:val="restart"/>
          </w:tcPr>
          <w:p w:rsidR="004230E6" w:rsidRDefault="004230E6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4230E6" w:rsidRDefault="004230E6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4230E6" w:rsidRDefault="004230E6" w:rsidP="008B5A2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4230E6" w:rsidRPr="00044FEF" w:rsidRDefault="004230E6" w:rsidP="008B5A25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*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4230E6" w:rsidRPr="00616F59" w:rsidRDefault="004230E6" w:rsidP="008B5A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Assistant)</w:t>
            </w:r>
          </w:p>
        </w:tc>
        <w:tc>
          <w:tcPr>
            <w:tcW w:w="13325" w:type="dxa"/>
            <w:gridSpan w:val="6"/>
          </w:tcPr>
          <w:p w:rsidR="004230E6" w:rsidRPr="00D33CF4" w:rsidRDefault="004230E6" w:rsidP="008B5A25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4230E6" w:rsidRPr="005D4E6E" w:rsidTr="0046080C">
        <w:trPr>
          <w:trHeight w:val="1123"/>
        </w:trPr>
        <w:tc>
          <w:tcPr>
            <w:tcW w:w="709" w:type="dxa"/>
            <w:vMerge/>
          </w:tcPr>
          <w:p w:rsidR="004230E6" w:rsidRDefault="004230E6" w:rsidP="002D6E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3"/>
            <w:vMerge/>
          </w:tcPr>
          <w:p w:rsidR="004230E6" w:rsidRDefault="004230E6" w:rsidP="002D6E7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73" w:type="dxa"/>
            <w:shd w:val="clear" w:color="auto" w:fill="C5E0B3" w:themeFill="accent6" w:themeFillTint="66"/>
          </w:tcPr>
          <w:p w:rsidR="004230E6" w:rsidRDefault="004230E6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876D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Could the Great plague strike again?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  P</w:t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>lan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ts/ flowers for dying materials. Large-scale weaving. </w:t>
            </w:r>
          </w:p>
          <w:p w:rsidR="004230E6" w:rsidRPr="00430A7D" w:rsidRDefault="004230E6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6B6468" wp14:editId="04F7D861">
                  <wp:extent cx="151130" cy="151130"/>
                  <wp:effectExtent l="0" t="0" r="1270" b="1270"/>
                  <wp:docPr id="13" name="Picture 13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shd w:val="clear" w:color="auto" w:fill="C5E0B3" w:themeFill="accent6" w:themeFillTint="66"/>
          </w:tcPr>
          <w:p w:rsidR="004230E6" w:rsidRDefault="004230E6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E876D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What's</w:t>
            </w:r>
            <w:proofErr w:type="gramEnd"/>
            <w:r w:rsidRPr="00E876D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so 'great' about Europe?</w:t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 xml:space="preserve"> - </w:t>
            </w:r>
            <w:proofErr w:type="spellStart"/>
            <w:r w:rsidRPr="00E876DA">
              <w:rPr>
                <w:rFonts w:asciiTheme="minorHAnsi" w:hAnsiTheme="minorHAnsi" w:cstheme="minorHAnsi"/>
                <w:sz w:val="16"/>
                <w:szCs w:val="16"/>
              </w:rPr>
              <w:t>Hapazome</w:t>
            </w:r>
            <w:proofErr w:type="spellEnd"/>
            <w:r w:rsidRPr="00E876DA">
              <w:rPr>
                <w:rFonts w:asciiTheme="minorHAnsi" w:hAnsiTheme="minorHAnsi" w:cstheme="minorHAnsi"/>
                <w:sz w:val="16"/>
                <w:szCs w:val="16"/>
              </w:rPr>
              <w:t xml:space="preserve"> printing.   </w:t>
            </w:r>
          </w:p>
          <w:p w:rsidR="004230E6" w:rsidRPr="00F91390" w:rsidRDefault="004230E6" w:rsidP="002D6E71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334B89D" wp14:editId="089B1B6E">
                  <wp:extent cx="161925" cy="151130"/>
                  <wp:effectExtent l="0" t="0" r="9525" b="1270"/>
                  <wp:docPr id="24" name="Picture 24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4230E6" w:rsidRPr="00F91390" w:rsidRDefault="004230E6" w:rsidP="002D6E71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:rsidR="004230E6" w:rsidRPr="00F91390" w:rsidRDefault="004230E6" w:rsidP="002D6E71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E876D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How safe were Victorian mines?</w:t>
            </w:r>
            <w:r w:rsidRPr="00911F35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</w:t>
            </w:r>
            <w:r w:rsidRPr="00911F35">
              <w:rPr>
                <w:rFonts w:asciiTheme="minorHAnsi" w:hAnsiTheme="minorHAnsi" w:cstheme="minorHAnsi"/>
                <w:sz w:val="16"/>
                <w:szCs w:val="16"/>
              </w:rPr>
              <w:t>Tools - creating structures - making a safety alert system for a mine – pulleys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780DDF" wp14:editId="35B905B8">
                  <wp:extent cx="151130" cy="151130"/>
                  <wp:effectExtent l="0" t="0" r="1270" b="1270"/>
                  <wp:docPr id="30" name="Picture 30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C5E0B3" w:themeFill="accent6" w:themeFillTint="66"/>
          </w:tcPr>
          <w:p w:rsidR="004230E6" w:rsidRDefault="004230E6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876D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What makes things move?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:rsidR="004230E6" w:rsidRPr="00E876DA" w:rsidRDefault="004230E6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</w:t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>ifecycles - classification of plants/ flowers/ animals / pond dipping.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1D384A" wp14:editId="7A053D8E">
                  <wp:extent cx="151130" cy="151130"/>
                  <wp:effectExtent l="0" t="0" r="1270" b="1270"/>
                  <wp:docPr id="27" name="Picture 27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 xml:space="preserve">  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:rsidR="004230E6" w:rsidRDefault="004230E6" w:rsidP="002D6E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876D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How did Egyptians prepare for the afterlife?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  </w:t>
            </w:r>
          </w:p>
          <w:p w:rsidR="004230E6" w:rsidRPr="00F91390" w:rsidRDefault="004230E6" w:rsidP="002D6E71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</w:t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 xml:space="preserve">ooking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 xml:space="preserve"> fire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E876DA">
              <w:rPr>
                <w:rFonts w:asciiTheme="minorHAnsi" w:hAnsiTheme="minorHAnsi" w:cstheme="minorHAnsi"/>
                <w:sz w:val="16"/>
                <w:szCs w:val="16"/>
              </w:rPr>
              <w:t>pit - Egyptian flat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breads.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6176626" wp14:editId="3AB6997F">
                  <wp:extent cx="154646" cy="151130"/>
                  <wp:effectExtent l="0" t="0" r="0" b="1270"/>
                  <wp:docPr id="31" name="Picture 31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0E6" w:rsidRPr="005D4E6E" w:rsidTr="00A74251">
        <w:trPr>
          <w:trHeight w:val="277"/>
        </w:trPr>
        <w:tc>
          <w:tcPr>
            <w:tcW w:w="787" w:type="dxa"/>
            <w:gridSpan w:val="2"/>
            <w:vMerge w:val="restart"/>
          </w:tcPr>
          <w:p w:rsidR="004230E6" w:rsidRDefault="004230E6" w:rsidP="004230E6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1476" w:type="dxa"/>
            <w:gridSpan w:val="2"/>
            <w:vMerge w:val="restart"/>
          </w:tcPr>
          <w:p w:rsidR="004230E6" w:rsidRPr="004230E6" w:rsidRDefault="004230E6" w:rsidP="004230E6">
            <w:pPr>
              <w:jc w:val="center"/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 w:rsidRPr="00A74251">
              <w:rPr>
                <w:rFonts w:ascii="Arial" w:hAnsi="Arial"/>
                <w:b/>
                <w:color w:val="70AD47" w:themeColor="accent6"/>
                <w:sz w:val="18"/>
                <w:szCs w:val="18"/>
              </w:rPr>
              <w:t>Links to the School Values</w:t>
            </w:r>
          </w:p>
        </w:tc>
        <w:tc>
          <w:tcPr>
            <w:tcW w:w="2273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4230E6" w:rsidRDefault="004230E6" w:rsidP="004230E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8AC1AC3" wp14:editId="0D8B9996">
                  <wp:extent cx="151130" cy="151130"/>
                  <wp:effectExtent l="0" t="0" r="1270" b="1270"/>
                  <wp:docPr id="235" name="Picture 235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shd w:val="clear" w:color="auto" w:fill="C5E0B3" w:themeFill="accent6" w:themeFillTint="66"/>
          </w:tcPr>
          <w:p w:rsidR="004230E6" w:rsidRPr="00AF53AA" w:rsidRDefault="004230E6" w:rsidP="004230E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8FD4CD" wp14:editId="0BE396FD">
                  <wp:extent cx="151130" cy="151130"/>
                  <wp:effectExtent l="0" t="0" r="1270" b="1270"/>
                  <wp:docPr id="236" name="Picture 236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shd w:val="clear" w:color="auto" w:fill="C5E0B3" w:themeFill="accent6" w:themeFillTint="66"/>
          </w:tcPr>
          <w:p w:rsidR="004230E6" w:rsidRPr="00AF53AA" w:rsidRDefault="004230E6" w:rsidP="004230E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242B92" wp14:editId="47A85AB4">
                  <wp:extent cx="154646" cy="151130"/>
                  <wp:effectExtent l="0" t="0" r="0" b="1270"/>
                  <wp:docPr id="237" name="Picture 237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C5E0B3" w:themeFill="accent6" w:themeFillTint="66"/>
          </w:tcPr>
          <w:p w:rsidR="004230E6" w:rsidRPr="00AF53AA" w:rsidRDefault="004230E6" w:rsidP="004230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AC7CFD" wp14:editId="1443C856">
                  <wp:extent cx="165188" cy="151130"/>
                  <wp:effectExtent l="0" t="0" r="6350" b="1270"/>
                  <wp:docPr id="238" name="Picture 238" descr="https://www.yourschoolgames.com/uploads/image/School_Games_-_SOTG_PASSIO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yourschoolgames.com/uploads/image/School_Games_-_SOTG_PASSIO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" cy="1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C5E0B3" w:themeFill="accent6" w:themeFillTint="66"/>
          </w:tcPr>
          <w:p w:rsidR="004230E6" w:rsidRPr="00AF53AA" w:rsidRDefault="004230E6" w:rsidP="004230E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69373B" wp14:editId="6A787772">
                  <wp:extent cx="161925" cy="151130"/>
                  <wp:effectExtent l="0" t="0" r="9525" b="1270"/>
                  <wp:docPr id="239" name="Picture 239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C5E0B3" w:themeFill="accent6" w:themeFillTint="66"/>
          </w:tcPr>
          <w:p w:rsidR="004230E6" w:rsidRDefault="004230E6" w:rsidP="004230E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8B4647" wp14:editId="3C13E0EB">
                  <wp:extent cx="171450" cy="153591"/>
                  <wp:effectExtent l="0" t="0" r="0" b="0"/>
                  <wp:docPr id="240" name="Picture 240" descr="https://www.yourschoolgames.com/uploads/image/School_Games_-_SOTG_HONEST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HONEST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3" cy="1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0E6" w:rsidRPr="00AF53AA" w:rsidRDefault="004230E6" w:rsidP="004230E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230E6" w:rsidRPr="005D4E6E" w:rsidTr="00A74251">
        <w:trPr>
          <w:trHeight w:val="411"/>
        </w:trPr>
        <w:tc>
          <w:tcPr>
            <w:tcW w:w="787" w:type="dxa"/>
            <w:gridSpan w:val="2"/>
            <w:vMerge/>
          </w:tcPr>
          <w:p w:rsidR="004230E6" w:rsidRDefault="004230E6" w:rsidP="004230E6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476" w:type="dxa"/>
            <w:gridSpan w:val="2"/>
            <w:vMerge/>
          </w:tcPr>
          <w:p w:rsidR="004230E6" w:rsidRDefault="004230E6" w:rsidP="004230E6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273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4230E6" w:rsidRPr="004230E6" w:rsidRDefault="004230E6" w:rsidP="004230E6">
            <w:pPr>
              <w:contextualSpacing/>
              <w:jc w:val="center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4230E6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Team Work</w:t>
            </w:r>
          </w:p>
        </w:tc>
        <w:tc>
          <w:tcPr>
            <w:tcW w:w="2210" w:type="dxa"/>
            <w:shd w:val="clear" w:color="auto" w:fill="C5E0B3" w:themeFill="accent6" w:themeFillTint="66"/>
          </w:tcPr>
          <w:p w:rsidR="004230E6" w:rsidRPr="004230E6" w:rsidRDefault="004230E6" w:rsidP="004230E6">
            <w:pPr>
              <w:contextualSpacing/>
              <w:jc w:val="center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4230E6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Respect</w:t>
            </w:r>
          </w:p>
        </w:tc>
        <w:tc>
          <w:tcPr>
            <w:tcW w:w="2184" w:type="dxa"/>
            <w:shd w:val="clear" w:color="auto" w:fill="C5E0B3" w:themeFill="accent6" w:themeFillTint="66"/>
          </w:tcPr>
          <w:p w:rsidR="004230E6" w:rsidRPr="004230E6" w:rsidRDefault="004230E6" w:rsidP="004230E6">
            <w:pPr>
              <w:contextualSpacing/>
              <w:jc w:val="center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4230E6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Self Belief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:rsidR="004230E6" w:rsidRPr="004230E6" w:rsidRDefault="004230E6" w:rsidP="004230E6">
            <w:pPr>
              <w:jc w:val="center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4230E6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Passion</w:t>
            </w:r>
          </w:p>
        </w:tc>
        <w:tc>
          <w:tcPr>
            <w:tcW w:w="2406" w:type="dxa"/>
            <w:shd w:val="clear" w:color="auto" w:fill="C5E0B3" w:themeFill="accent6" w:themeFillTint="66"/>
          </w:tcPr>
          <w:p w:rsidR="004230E6" w:rsidRPr="004230E6" w:rsidRDefault="004230E6" w:rsidP="004230E6">
            <w:pPr>
              <w:contextualSpacing/>
              <w:jc w:val="center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4230E6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Determination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:rsidR="004230E6" w:rsidRPr="004230E6" w:rsidRDefault="004230E6" w:rsidP="004230E6">
            <w:pPr>
              <w:contextualSpacing/>
              <w:jc w:val="center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4230E6">
              <w:rPr>
                <w:rFonts w:asciiTheme="majorHAnsi" w:hAnsiTheme="majorHAnsi" w:cstheme="majorHAnsi"/>
                <w:b/>
                <w:sz w:val="28"/>
                <w:szCs w:val="28"/>
                <w:vertAlign w:val="subscript"/>
              </w:rPr>
              <w:t>Honesty</w:t>
            </w:r>
          </w:p>
        </w:tc>
      </w:tr>
      <w:tr w:rsidR="008B5A25" w:rsidRPr="005D4E6E" w:rsidTr="008B5A25">
        <w:tc>
          <w:tcPr>
            <w:tcW w:w="2263" w:type="dxa"/>
            <w:gridSpan w:val="4"/>
          </w:tcPr>
          <w:p w:rsidR="008B5A25" w:rsidRPr="005D4E6E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Roles and responsibilities</w:t>
            </w:r>
          </w:p>
          <w:p w:rsidR="008B5A25" w:rsidRPr="005D4E6E" w:rsidRDefault="008B5A25" w:rsidP="008B5A25">
            <w:pPr>
              <w:rPr>
                <w:rFonts w:ascii="Arial" w:hAnsi="Arial" w:cs="Arial"/>
                <w:sz w:val="16"/>
                <w:szCs w:val="16"/>
              </w:rPr>
            </w:pPr>
            <w:r w:rsidRPr="005D4E6E">
              <w:rPr>
                <w:rFonts w:ascii="Arial" w:hAnsi="Arial" w:cs="Arial"/>
                <w:i/>
                <w:sz w:val="16"/>
                <w:szCs w:val="16"/>
              </w:rPr>
              <w:t xml:space="preserve">(Opportunities to develop </w:t>
            </w:r>
            <w:r>
              <w:rPr>
                <w:rFonts w:ascii="Arial" w:hAnsi="Arial" w:cs="Arial"/>
                <w:i/>
                <w:sz w:val="16"/>
                <w:szCs w:val="16"/>
              </w:rPr>
              <w:t>citizenship/</w:t>
            </w:r>
            <w:r w:rsidRPr="005D4E6E">
              <w:rPr>
                <w:rFonts w:ascii="Arial" w:hAnsi="Arial" w:cs="Arial"/>
                <w:i/>
                <w:sz w:val="16"/>
                <w:szCs w:val="16"/>
              </w:rPr>
              <w:t xml:space="preserve">leadership skills) </w:t>
            </w:r>
          </w:p>
        </w:tc>
        <w:tc>
          <w:tcPr>
            <w:tcW w:w="13325" w:type="dxa"/>
            <w:gridSpan w:val="6"/>
          </w:tcPr>
          <w:p w:rsidR="008B5A25" w:rsidRPr="005D4E6E" w:rsidRDefault="008B5A25" w:rsidP="008B5A2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D4E6E">
              <w:rPr>
                <w:rFonts w:ascii="Arial" w:hAnsi="Arial" w:cs="Arial"/>
                <w:b/>
                <w:sz w:val="16"/>
                <w:szCs w:val="16"/>
              </w:rPr>
              <w:t>Rota</w:t>
            </w:r>
            <w:proofErr w:type="spellEnd"/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 Kids       School Council      Eco warriors        JSO        Digital leaders       RPMs       House Captains/Vice Captains   Ambassadors </w:t>
            </w:r>
            <w:r w:rsidRPr="005D4E6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Class Monitors          Whole School monitors     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Headstarters</w:t>
            </w:r>
            <w:proofErr w:type="spellEnd"/>
            <w:r w:rsidR="004230E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Well being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Champions)</w:t>
            </w:r>
          </w:p>
        </w:tc>
      </w:tr>
      <w:tr w:rsidR="008B5A25" w:rsidRPr="005D4E6E" w:rsidTr="008B5A25">
        <w:trPr>
          <w:trHeight w:val="70"/>
        </w:trPr>
        <w:tc>
          <w:tcPr>
            <w:tcW w:w="1350" w:type="dxa"/>
            <w:gridSpan w:val="3"/>
            <w:vMerge w:val="restart"/>
          </w:tcPr>
          <w:p w:rsidR="008B5A25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D4E6E">
              <w:rPr>
                <w:rFonts w:ascii="Arial" w:hAnsi="Arial" w:cs="Arial"/>
                <w:b/>
                <w:sz w:val="16"/>
                <w:szCs w:val="16"/>
              </w:rPr>
              <w:t>Additional  opportunities and   experiences</w:t>
            </w:r>
          </w:p>
          <w:p w:rsidR="008B5A25" w:rsidRPr="005D4E6E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13" w:type="dxa"/>
          </w:tcPr>
          <w:p w:rsidR="008B5A25" w:rsidRPr="005D4E6E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Sport</w:t>
            </w:r>
          </w:p>
        </w:tc>
        <w:tc>
          <w:tcPr>
            <w:tcW w:w="13325" w:type="dxa"/>
            <w:gridSpan w:val="6"/>
          </w:tcPr>
          <w:p w:rsidR="008B5A25" w:rsidRPr="005D4E6E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Sports 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Week .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Spo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rting interschool events locally &gt;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Class budgets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&gt;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Graduation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&gt;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Battle of the generations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&gt;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Urban </w:t>
            </w:r>
            <w:proofErr w:type="spellStart"/>
            <w:r w:rsidRPr="005D4E6E">
              <w:rPr>
                <w:rFonts w:ascii="Arial" w:hAnsi="Arial" w:cs="Arial"/>
                <w:b/>
                <w:sz w:val="16"/>
                <w:szCs w:val="16"/>
              </w:rPr>
              <w:t>Kaos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 &gt;Cheer leading    &gt;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Yoga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&gt; Wheelchair basketball &gt; Basketball &gt;Gymnastics &gt; Football &gt;Cookery Club  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Boxercise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soccer skills &gt; Bell Boating-SEN school sports &gt;Simon Carson sports school&gt;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M’bro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School Sports Partnership&gt;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Intrasports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competition&gt; Climbing Wall  Carlton residential    Fitness Boot Camp Swimming</w:t>
            </w:r>
          </w:p>
        </w:tc>
      </w:tr>
      <w:tr w:rsidR="008B5A25" w:rsidRPr="005D4E6E" w:rsidTr="008B5A25">
        <w:trPr>
          <w:trHeight w:val="90"/>
        </w:trPr>
        <w:tc>
          <w:tcPr>
            <w:tcW w:w="1350" w:type="dxa"/>
            <w:gridSpan w:val="3"/>
            <w:vMerge/>
          </w:tcPr>
          <w:p w:rsidR="008B5A25" w:rsidRPr="005D4E6E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13" w:type="dxa"/>
          </w:tcPr>
          <w:p w:rsidR="008B5A25" w:rsidRPr="005D4E6E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Other</w:t>
            </w:r>
          </w:p>
        </w:tc>
        <w:tc>
          <w:tcPr>
            <w:tcW w:w="13325" w:type="dxa"/>
            <w:gridSpan w:val="6"/>
          </w:tcPr>
          <w:p w:rsidR="008B5A25" w:rsidRPr="006C04FA" w:rsidRDefault="008B5A25" w:rsidP="008B5A25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Greenpower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Kit Car-links with ambassadors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 xml:space="preserve"> Community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links-hampers&gt;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choir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&gt;    </w:t>
            </w:r>
            <w:r w:rsidRPr="005D4E6E">
              <w:rPr>
                <w:rFonts w:ascii="Arial" w:hAnsi="Arial" w:cs="Arial"/>
                <w:b/>
                <w:sz w:val="16"/>
                <w:szCs w:val="16"/>
              </w:rPr>
              <w:t>ELT events-choir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&gt;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Childrens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’ University&gt; Environmental City&gt; Apollo Arts&gt;Game of Life &gt;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Easterside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Extras   Overnight camping on school field-Outdoor People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Book Club &gt;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&gt; </w:t>
            </w:r>
            <w:r w:rsidRPr="002424E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Local /Central Library( Librarian/reading area monitors)  &gt; Links with FE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&gt; Music lessons-Tees Valley Music- recorders/ peripatetic playing an instrument&gt;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Secondary School links &gt; Community Links- community event /choir</w:t>
            </w:r>
          </w:p>
        </w:tc>
      </w:tr>
      <w:tr w:rsidR="008B5A25" w:rsidRPr="005D4E6E" w:rsidTr="00E36ADE">
        <w:trPr>
          <w:trHeight w:val="90"/>
        </w:trPr>
        <w:tc>
          <w:tcPr>
            <w:tcW w:w="15588" w:type="dxa"/>
            <w:gridSpan w:val="10"/>
          </w:tcPr>
          <w:p w:rsidR="008B5A25" w:rsidRDefault="008B5A25" w:rsidP="008B5A25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  <w:p w:rsidR="008B5A25" w:rsidRPr="00D71546" w:rsidRDefault="008B5A25" w:rsidP="008B5A25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8B5A25" w:rsidRDefault="008B5A25" w:rsidP="008B5A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91D16" w:rsidRDefault="00491D16" w:rsidP="00491D16">
      <w:pPr>
        <w:rPr>
          <w:rFonts w:ascii="Arial" w:hAnsi="Arial" w:cs="Arial"/>
          <w:sz w:val="16"/>
          <w:szCs w:val="16"/>
        </w:rPr>
      </w:pPr>
    </w:p>
    <w:p w:rsidR="004230E6" w:rsidRDefault="004230E6" w:rsidP="00491D16">
      <w:pPr>
        <w:rPr>
          <w:rFonts w:ascii="Arial" w:hAnsi="Arial" w:cs="Arial"/>
          <w:sz w:val="16"/>
          <w:szCs w:val="16"/>
        </w:rPr>
      </w:pPr>
    </w:p>
    <w:p w:rsidR="006C04FA" w:rsidRPr="005D4E6E" w:rsidRDefault="006C04FA" w:rsidP="00491D16">
      <w:pPr>
        <w:rPr>
          <w:rFonts w:ascii="Arial" w:hAnsi="Arial" w:cs="Arial"/>
          <w:sz w:val="16"/>
          <w:szCs w:val="16"/>
        </w:rPr>
      </w:pPr>
    </w:p>
    <w:sectPr w:rsidR="006C04FA" w:rsidRPr="005D4E6E" w:rsidSect="00507210">
      <w:headerReference w:type="default" r:id="rId32"/>
      <w:footerReference w:type="default" r:id="rId33"/>
      <w:pgSz w:w="16838" w:h="11906" w:orient="landscape"/>
      <w:pgMar w:top="1418" w:right="1440" w:bottom="142" w:left="1440" w:header="284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019" w:rsidRDefault="00491D16" w:rsidP="009A1552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-542290</wp:posOffset>
              </wp:positionH>
              <wp:positionV relativeFrom="paragraph">
                <wp:posOffset>-85090</wp:posOffset>
              </wp:positionV>
              <wp:extent cx="2184400" cy="871855"/>
              <wp:effectExtent l="0" t="0" r="635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871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475117" cy="814491"/>
                                <wp:effectExtent l="0" t="0" r="0" b="5080"/>
                                <wp:docPr id="227" name="Picture 2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2491" cy="8240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pt;margin-top:-6.7pt;width:172pt;height:6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475117" cy="814491"/>
                          <wp:effectExtent l="0" t="0" r="0" b="5080"/>
                          <wp:docPr id="227" name="Picture 2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2491" cy="8240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228" name="Picture 228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228" name="Picture 228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A1552">
      <w:rPr>
        <w:rFonts w:ascii="Calibri" w:hAnsi="Calibri"/>
        <w:b/>
        <w:noProof/>
        <w:color w:val="FF0000"/>
        <w:sz w:val="52"/>
        <w:szCs w:val="52"/>
      </w:rPr>
      <w:t xml:space="preserve">                    Enrichments</w:t>
    </w:r>
  </w:p>
  <w:p w:rsidR="00090E81" w:rsidRPr="002619C9" w:rsidRDefault="009A1552" w:rsidP="009A1552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</w:t>
    </w:r>
    <w:r w:rsidR="00C33BE2">
      <w:rPr>
        <w:rFonts w:ascii="Arial" w:hAnsi="Arial" w:cs="Arial"/>
        <w:b/>
        <w:noProof/>
        <w:sz w:val="36"/>
        <w:szCs w:val="36"/>
      </w:rPr>
      <w:t>Year 5 and Year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49C4"/>
    <w:multiLevelType w:val="hybridMultilevel"/>
    <w:tmpl w:val="384038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1D6B"/>
    <w:multiLevelType w:val="hybridMultilevel"/>
    <w:tmpl w:val="6EF65D0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5062F3"/>
    <w:multiLevelType w:val="hybridMultilevel"/>
    <w:tmpl w:val="BA98D61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1554C"/>
    <w:multiLevelType w:val="hybridMultilevel"/>
    <w:tmpl w:val="3EBAC0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114C1"/>
    <w:multiLevelType w:val="hybridMultilevel"/>
    <w:tmpl w:val="9F6C7A9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C17F93"/>
    <w:multiLevelType w:val="hybridMultilevel"/>
    <w:tmpl w:val="F1B07DE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7301B4"/>
    <w:multiLevelType w:val="hybridMultilevel"/>
    <w:tmpl w:val="F5102BF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3F675A"/>
    <w:multiLevelType w:val="hybridMultilevel"/>
    <w:tmpl w:val="88E899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B2B39"/>
    <w:multiLevelType w:val="hybridMultilevel"/>
    <w:tmpl w:val="BDAE6A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F02F3"/>
    <w:multiLevelType w:val="hybridMultilevel"/>
    <w:tmpl w:val="72E05BD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002B45"/>
    <w:multiLevelType w:val="hybridMultilevel"/>
    <w:tmpl w:val="7C9CF44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0E2886"/>
    <w:multiLevelType w:val="hybridMultilevel"/>
    <w:tmpl w:val="A1C8F9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E23BA"/>
    <w:multiLevelType w:val="hybridMultilevel"/>
    <w:tmpl w:val="7EF8532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E23D1E"/>
    <w:multiLevelType w:val="hybridMultilevel"/>
    <w:tmpl w:val="54743B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91B56"/>
    <w:multiLevelType w:val="hybridMultilevel"/>
    <w:tmpl w:val="37DEA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44611"/>
    <w:multiLevelType w:val="hybridMultilevel"/>
    <w:tmpl w:val="9A26392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EB5892"/>
    <w:multiLevelType w:val="hybridMultilevel"/>
    <w:tmpl w:val="2B2ECB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77948"/>
    <w:multiLevelType w:val="hybridMultilevel"/>
    <w:tmpl w:val="E4C6467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845AEC"/>
    <w:multiLevelType w:val="hybridMultilevel"/>
    <w:tmpl w:val="9EBE8A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663F7"/>
    <w:multiLevelType w:val="hybridMultilevel"/>
    <w:tmpl w:val="757A670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82651C"/>
    <w:multiLevelType w:val="hybridMultilevel"/>
    <w:tmpl w:val="859E5CD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3A2909"/>
    <w:multiLevelType w:val="hybridMultilevel"/>
    <w:tmpl w:val="094C0E6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DF1FEA"/>
    <w:multiLevelType w:val="hybridMultilevel"/>
    <w:tmpl w:val="04B607F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3A1897"/>
    <w:multiLevelType w:val="hybridMultilevel"/>
    <w:tmpl w:val="BCC684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9265AD"/>
    <w:multiLevelType w:val="hybridMultilevel"/>
    <w:tmpl w:val="BA42E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5A794C"/>
    <w:multiLevelType w:val="hybridMultilevel"/>
    <w:tmpl w:val="26A2749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3"/>
  </w:num>
  <w:num w:numId="4">
    <w:abstractNumId w:val="3"/>
  </w:num>
  <w:num w:numId="5">
    <w:abstractNumId w:val="14"/>
  </w:num>
  <w:num w:numId="6">
    <w:abstractNumId w:val="10"/>
  </w:num>
  <w:num w:numId="7">
    <w:abstractNumId w:val="15"/>
  </w:num>
  <w:num w:numId="8">
    <w:abstractNumId w:val="20"/>
  </w:num>
  <w:num w:numId="9">
    <w:abstractNumId w:val="22"/>
  </w:num>
  <w:num w:numId="10">
    <w:abstractNumId w:val="21"/>
  </w:num>
  <w:num w:numId="11">
    <w:abstractNumId w:val="13"/>
  </w:num>
  <w:num w:numId="12">
    <w:abstractNumId w:val="24"/>
  </w:num>
  <w:num w:numId="13">
    <w:abstractNumId w:val="17"/>
  </w:num>
  <w:num w:numId="14">
    <w:abstractNumId w:val="25"/>
  </w:num>
  <w:num w:numId="15">
    <w:abstractNumId w:val="19"/>
  </w:num>
  <w:num w:numId="16">
    <w:abstractNumId w:val="9"/>
  </w:num>
  <w:num w:numId="17">
    <w:abstractNumId w:val="1"/>
  </w:num>
  <w:num w:numId="18">
    <w:abstractNumId w:val="18"/>
  </w:num>
  <w:num w:numId="19">
    <w:abstractNumId w:val="5"/>
  </w:num>
  <w:num w:numId="20">
    <w:abstractNumId w:val="16"/>
  </w:num>
  <w:num w:numId="21">
    <w:abstractNumId w:val="4"/>
  </w:num>
  <w:num w:numId="22">
    <w:abstractNumId w:val="6"/>
  </w:num>
  <w:num w:numId="23">
    <w:abstractNumId w:val="11"/>
  </w:num>
  <w:num w:numId="24">
    <w:abstractNumId w:val="0"/>
  </w:num>
  <w:num w:numId="25">
    <w:abstractNumId w:val="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5836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2E85"/>
    <w:rsid w:val="00023327"/>
    <w:rsid w:val="00025479"/>
    <w:rsid w:val="00041988"/>
    <w:rsid w:val="000441E7"/>
    <w:rsid w:val="00044FEF"/>
    <w:rsid w:val="000636F9"/>
    <w:rsid w:val="0006588E"/>
    <w:rsid w:val="000668FF"/>
    <w:rsid w:val="00077AB6"/>
    <w:rsid w:val="00083183"/>
    <w:rsid w:val="00090E81"/>
    <w:rsid w:val="000C632F"/>
    <w:rsid w:val="000D438E"/>
    <w:rsid w:val="000D4AB7"/>
    <w:rsid w:val="000F2547"/>
    <w:rsid w:val="001004B3"/>
    <w:rsid w:val="0010181A"/>
    <w:rsid w:val="00126526"/>
    <w:rsid w:val="001461D2"/>
    <w:rsid w:val="00150554"/>
    <w:rsid w:val="0015111A"/>
    <w:rsid w:val="00167FD1"/>
    <w:rsid w:val="0018164F"/>
    <w:rsid w:val="00196B6F"/>
    <w:rsid w:val="001B6A08"/>
    <w:rsid w:val="001B7AFC"/>
    <w:rsid w:val="001C6EB0"/>
    <w:rsid w:val="001E2107"/>
    <w:rsid w:val="001F22C8"/>
    <w:rsid w:val="001F6940"/>
    <w:rsid w:val="00207661"/>
    <w:rsid w:val="00211B2D"/>
    <w:rsid w:val="00227D37"/>
    <w:rsid w:val="002319F8"/>
    <w:rsid w:val="002424EB"/>
    <w:rsid w:val="002619C9"/>
    <w:rsid w:val="00275B50"/>
    <w:rsid w:val="00292AAA"/>
    <w:rsid w:val="002A3109"/>
    <w:rsid w:val="002A7214"/>
    <w:rsid w:val="002B219D"/>
    <w:rsid w:val="002B683C"/>
    <w:rsid w:val="002B71CD"/>
    <w:rsid w:val="002D6E71"/>
    <w:rsid w:val="002D7988"/>
    <w:rsid w:val="002F2A1E"/>
    <w:rsid w:val="00327633"/>
    <w:rsid w:val="00327D56"/>
    <w:rsid w:val="003314C7"/>
    <w:rsid w:val="00333B14"/>
    <w:rsid w:val="00343AE5"/>
    <w:rsid w:val="00352008"/>
    <w:rsid w:val="00352EF3"/>
    <w:rsid w:val="003626B4"/>
    <w:rsid w:val="0038106F"/>
    <w:rsid w:val="003B4576"/>
    <w:rsid w:val="003D0D33"/>
    <w:rsid w:val="003D50C9"/>
    <w:rsid w:val="003E7D0C"/>
    <w:rsid w:val="003F6415"/>
    <w:rsid w:val="003F7FD0"/>
    <w:rsid w:val="004025F3"/>
    <w:rsid w:val="00410B3F"/>
    <w:rsid w:val="004230E6"/>
    <w:rsid w:val="004234A1"/>
    <w:rsid w:val="0042362F"/>
    <w:rsid w:val="004373E3"/>
    <w:rsid w:val="004678B7"/>
    <w:rsid w:val="00471377"/>
    <w:rsid w:val="00481AFB"/>
    <w:rsid w:val="00491D16"/>
    <w:rsid w:val="00493915"/>
    <w:rsid w:val="0049660B"/>
    <w:rsid w:val="004A1182"/>
    <w:rsid w:val="004A6294"/>
    <w:rsid w:val="004B3E61"/>
    <w:rsid w:val="004B62F9"/>
    <w:rsid w:val="004E61E1"/>
    <w:rsid w:val="00500C96"/>
    <w:rsid w:val="0050621A"/>
    <w:rsid w:val="00507210"/>
    <w:rsid w:val="00521322"/>
    <w:rsid w:val="00552D5B"/>
    <w:rsid w:val="00562EC1"/>
    <w:rsid w:val="00564593"/>
    <w:rsid w:val="0056516B"/>
    <w:rsid w:val="0057630E"/>
    <w:rsid w:val="00594B7E"/>
    <w:rsid w:val="005A1B52"/>
    <w:rsid w:val="005A6211"/>
    <w:rsid w:val="005D4E6E"/>
    <w:rsid w:val="005D7795"/>
    <w:rsid w:val="00600C8B"/>
    <w:rsid w:val="00602D31"/>
    <w:rsid w:val="00616F59"/>
    <w:rsid w:val="006248AF"/>
    <w:rsid w:val="0063321B"/>
    <w:rsid w:val="00636922"/>
    <w:rsid w:val="006470EF"/>
    <w:rsid w:val="00665353"/>
    <w:rsid w:val="0067217B"/>
    <w:rsid w:val="006B251F"/>
    <w:rsid w:val="006C04FA"/>
    <w:rsid w:val="006C0865"/>
    <w:rsid w:val="006D32CB"/>
    <w:rsid w:val="006E1A43"/>
    <w:rsid w:val="007012AF"/>
    <w:rsid w:val="00714F71"/>
    <w:rsid w:val="0074756B"/>
    <w:rsid w:val="0075680D"/>
    <w:rsid w:val="00760DB7"/>
    <w:rsid w:val="007724AB"/>
    <w:rsid w:val="00790C38"/>
    <w:rsid w:val="007A0C7B"/>
    <w:rsid w:val="007D3739"/>
    <w:rsid w:val="007D4A7B"/>
    <w:rsid w:val="007E19AE"/>
    <w:rsid w:val="00807FBD"/>
    <w:rsid w:val="00815652"/>
    <w:rsid w:val="00840CDC"/>
    <w:rsid w:val="008939BA"/>
    <w:rsid w:val="008B4219"/>
    <w:rsid w:val="008B5A25"/>
    <w:rsid w:val="008F1A6E"/>
    <w:rsid w:val="00902DD6"/>
    <w:rsid w:val="009505E6"/>
    <w:rsid w:val="00954B80"/>
    <w:rsid w:val="00980B72"/>
    <w:rsid w:val="00986652"/>
    <w:rsid w:val="00993470"/>
    <w:rsid w:val="009A1552"/>
    <w:rsid w:val="009A4990"/>
    <w:rsid w:val="009A6E9C"/>
    <w:rsid w:val="009B32EB"/>
    <w:rsid w:val="009B5A2D"/>
    <w:rsid w:val="009B6965"/>
    <w:rsid w:val="009C7DB3"/>
    <w:rsid w:val="009D0066"/>
    <w:rsid w:val="009D26C9"/>
    <w:rsid w:val="009E4516"/>
    <w:rsid w:val="009E5AEB"/>
    <w:rsid w:val="00A02424"/>
    <w:rsid w:val="00A132A8"/>
    <w:rsid w:val="00A171FF"/>
    <w:rsid w:val="00A24300"/>
    <w:rsid w:val="00A3021E"/>
    <w:rsid w:val="00A3658B"/>
    <w:rsid w:val="00A4398D"/>
    <w:rsid w:val="00A53566"/>
    <w:rsid w:val="00A53F17"/>
    <w:rsid w:val="00A56B9B"/>
    <w:rsid w:val="00A74251"/>
    <w:rsid w:val="00A96023"/>
    <w:rsid w:val="00AB526C"/>
    <w:rsid w:val="00AF53AA"/>
    <w:rsid w:val="00AF5CDB"/>
    <w:rsid w:val="00AF7355"/>
    <w:rsid w:val="00B04B9C"/>
    <w:rsid w:val="00B05BA5"/>
    <w:rsid w:val="00B22246"/>
    <w:rsid w:val="00B23ADA"/>
    <w:rsid w:val="00B25C1C"/>
    <w:rsid w:val="00B54920"/>
    <w:rsid w:val="00B643F3"/>
    <w:rsid w:val="00B700A7"/>
    <w:rsid w:val="00B84DA3"/>
    <w:rsid w:val="00B9792E"/>
    <w:rsid w:val="00BB292E"/>
    <w:rsid w:val="00BB7734"/>
    <w:rsid w:val="00BC7B83"/>
    <w:rsid w:val="00BC7C09"/>
    <w:rsid w:val="00BD02EC"/>
    <w:rsid w:val="00BF20A6"/>
    <w:rsid w:val="00BF4E2D"/>
    <w:rsid w:val="00C11322"/>
    <w:rsid w:val="00C20096"/>
    <w:rsid w:val="00C33BE2"/>
    <w:rsid w:val="00C51C64"/>
    <w:rsid w:val="00C71C9A"/>
    <w:rsid w:val="00C75FC1"/>
    <w:rsid w:val="00C843E6"/>
    <w:rsid w:val="00C87B21"/>
    <w:rsid w:val="00C945A6"/>
    <w:rsid w:val="00CA5C1D"/>
    <w:rsid w:val="00CB197F"/>
    <w:rsid w:val="00CC13E5"/>
    <w:rsid w:val="00CC3996"/>
    <w:rsid w:val="00CC666A"/>
    <w:rsid w:val="00CC681E"/>
    <w:rsid w:val="00CD2653"/>
    <w:rsid w:val="00CE4489"/>
    <w:rsid w:val="00CE5F4F"/>
    <w:rsid w:val="00D139A4"/>
    <w:rsid w:val="00D33CF4"/>
    <w:rsid w:val="00D3630A"/>
    <w:rsid w:val="00D52761"/>
    <w:rsid w:val="00D6480D"/>
    <w:rsid w:val="00D71546"/>
    <w:rsid w:val="00D842F5"/>
    <w:rsid w:val="00D8438C"/>
    <w:rsid w:val="00D903B7"/>
    <w:rsid w:val="00D957C6"/>
    <w:rsid w:val="00DC2D64"/>
    <w:rsid w:val="00DE1FB8"/>
    <w:rsid w:val="00E01A10"/>
    <w:rsid w:val="00E10BF9"/>
    <w:rsid w:val="00E11C7E"/>
    <w:rsid w:val="00E24A11"/>
    <w:rsid w:val="00E305AF"/>
    <w:rsid w:val="00E32460"/>
    <w:rsid w:val="00E420DF"/>
    <w:rsid w:val="00E42B86"/>
    <w:rsid w:val="00E70A8F"/>
    <w:rsid w:val="00EA7E4F"/>
    <w:rsid w:val="00EE5084"/>
    <w:rsid w:val="00F04019"/>
    <w:rsid w:val="00F237AD"/>
    <w:rsid w:val="00F42A16"/>
    <w:rsid w:val="00F63E78"/>
    <w:rsid w:val="00F63EE8"/>
    <w:rsid w:val="00F64D55"/>
    <w:rsid w:val="00F713CF"/>
    <w:rsid w:val="00F83307"/>
    <w:rsid w:val="00F85280"/>
    <w:rsid w:val="00FB0E34"/>
    <w:rsid w:val="00FD3814"/>
    <w:rsid w:val="00FD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190.jpg"/><Relationship Id="rId1" Type="http://schemas.openxmlformats.org/officeDocument/2006/relationships/image" Target="media/image25.jpg"/><Relationship Id="rId4" Type="http://schemas.openxmlformats.org/officeDocument/2006/relationships/image" Target="media/image20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53543-5CF7-47D8-8D5C-8F7F0F148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17</TotalTime>
  <Pages>4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7</cp:revision>
  <cp:lastPrinted>2021-04-29T13:58:00Z</cp:lastPrinted>
  <dcterms:created xsi:type="dcterms:W3CDTF">2021-06-27T18:16:00Z</dcterms:created>
  <dcterms:modified xsi:type="dcterms:W3CDTF">2021-07-01T08:24:00Z</dcterms:modified>
</cp:coreProperties>
</file>