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83"/>
        <w:gridCol w:w="1073"/>
      </w:tblGrid>
      <w:tr w:rsidR="006F26AC" w14:paraId="0BB5F049" w14:textId="77777777" w:rsidTr="00383CC2">
        <w:tc>
          <w:tcPr>
            <w:tcW w:w="10456" w:type="dxa"/>
            <w:gridSpan w:val="2"/>
          </w:tcPr>
          <w:p w14:paraId="539EBC98" w14:textId="38B74FE3" w:rsidR="006F26AC" w:rsidRDefault="00091DDC" w:rsidP="006F26AC">
            <w:pPr>
              <w:jc w:val="center"/>
            </w:pPr>
            <w:r>
              <w:t>Music Technology</w:t>
            </w:r>
            <w:r w:rsidR="006F26AC">
              <w:t xml:space="preserve"> Revision List Summer 2025</w:t>
            </w:r>
          </w:p>
        </w:tc>
      </w:tr>
      <w:tr w:rsidR="006F26AC" w14:paraId="3A32AC29" w14:textId="77777777" w:rsidTr="00383CC2">
        <w:tc>
          <w:tcPr>
            <w:tcW w:w="10456" w:type="dxa"/>
            <w:gridSpan w:val="2"/>
          </w:tcPr>
          <w:p w14:paraId="14191BE4" w14:textId="146646B6" w:rsidR="00091DDC" w:rsidRPr="00091DDC" w:rsidRDefault="006F26AC" w:rsidP="00091DDC">
            <w:pPr>
              <w:rPr>
                <w:rStyle w:val="normaltextrun"/>
                <w:b/>
                <w:bCs/>
                <w:u w:val="single"/>
              </w:rPr>
            </w:pPr>
            <w:r w:rsidRPr="00091DDC">
              <w:rPr>
                <w:b/>
                <w:bCs/>
                <w:u w:val="single"/>
              </w:rPr>
              <w:t>Exam information:</w:t>
            </w:r>
          </w:p>
          <w:p w14:paraId="4FA0725D" w14:textId="06092AB3" w:rsidR="00091DDC" w:rsidRP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5"/>
                <w:szCs w:val="15"/>
              </w:rPr>
            </w:pPr>
            <w:r w:rsidRPr="00091DDC">
              <w:rPr>
                <w:rStyle w:val="normaltextrun"/>
                <w:rFonts w:ascii="Calibri" w:eastAsiaTheme="majorEastAsia" w:hAnsi="Calibri" w:cs="Calibri"/>
                <w:b/>
                <w:bCs/>
                <w:sz w:val="22"/>
                <w:szCs w:val="22"/>
              </w:rPr>
              <w:t>Component 3</w:t>
            </w:r>
            <w:r w:rsidRPr="00091DDC"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59502C21" w14:textId="77777777" w:rsidR="00091DDC" w:rsidRP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5"/>
                <w:szCs w:val="15"/>
              </w:rPr>
            </w:pPr>
            <w:r w:rsidRPr="00091DDC">
              <w:rPr>
                <w:rStyle w:val="normaltextrun"/>
                <w:rFonts w:ascii="Calibri" w:eastAsiaTheme="majorEastAsia" w:hAnsi="Calibri" w:cs="Calibri"/>
                <w:sz w:val="21"/>
                <w:szCs w:val="21"/>
              </w:rPr>
              <w:t>Listening Exam - AS Past Paper (8MT0 03)</w:t>
            </w:r>
            <w:r w:rsidRPr="00091DDC">
              <w:rPr>
                <w:rStyle w:val="eop"/>
                <w:rFonts w:ascii="Calibri" w:eastAsiaTheme="majorEastAsia" w:hAnsi="Calibri" w:cs="Calibri"/>
                <w:sz w:val="21"/>
                <w:szCs w:val="21"/>
              </w:rPr>
              <w:t> </w:t>
            </w:r>
          </w:p>
          <w:p w14:paraId="73B9DFBA" w14:textId="138AEF40" w:rsidR="00091DDC" w:rsidRP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eastAsiaTheme="majorEastAsia" w:hAnsi="Calibri" w:cs="Calibri"/>
                <w:i/>
                <w:iCs/>
                <w:sz w:val="21"/>
                <w:szCs w:val="21"/>
              </w:rPr>
            </w:pPr>
            <w:r w:rsidRPr="00091DDC">
              <w:rPr>
                <w:rStyle w:val="normaltextrun"/>
                <w:rFonts w:ascii="Calibri" w:eastAsiaTheme="majorEastAsia" w:hAnsi="Calibri" w:cs="Calibri"/>
                <w:i/>
                <w:iCs/>
                <w:sz w:val="21"/>
                <w:szCs w:val="21"/>
              </w:rPr>
              <w:t>1 hour 15 mins</w:t>
            </w:r>
          </w:p>
          <w:p w14:paraId="69CEB640" w14:textId="77777777" w:rsidR="006F26AC" w:rsidRPr="006F26AC" w:rsidRDefault="006F26AC" w:rsidP="00091DDC">
            <w:pPr>
              <w:pStyle w:val="paragraph"/>
              <w:spacing w:before="0" w:beforeAutospacing="0" w:after="0" w:afterAutospacing="0"/>
              <w:textAlignment w:val="baseline"/>
              <w:rPr>
                <w:highlight w:val="yellow"/>
              </w:rPr>
            </w:pPr>
          </w:p>
        </w:tc>
      </w:tr>
      <w:tr w:rsidR="006F26AC" w14:paraId="7C928DB8" w14:textId="77777777" w:rsidTr="006F26AC">
        <w:tc>
          <w:tcPr>
            <w:tcW w:w="9383" w:type="dxa"/>
          </w:tcPr>
          <w:p w14:paraId="450384D9" w14:textId="77777777" w:rsidR="006F26AC" w:rsidRDefault="006F26AC" w:rsidP="006F26AC">
            <w:pPr>
              <w:jc w:val="center"/>
            </w:pPr>
            <w:r>
              <w:t>Topic</w:t>
            </w:r>
          </w:p>
        </w:tc>
        <w:tc>
          <w:tcPr>
            <w:tcW w:w="1073" w:type="dxa"/>
          </w:tcPr>
          <w:p w14:paraId="330C5E83" w14:textId="77777777" w:rsidR="006F26AC" w:rsidRDefault="006F26AC" w:rsidP="006F26AC">
            <w:pPr>
              <w:jc w:val="center"/>
            </w:pPr>
            <w:r>
              <w:t>Revised?</w:t>
            </w:r>
          </w:p>
        </w:tc>
      </w:tr>
      <w:tr w:rsidR="006F26AC" w14:paraId="256ECD4B" w14:textId="77777777" w:rsidTr="006F26AC">
        <w:tc>
          <w:tcPr>
            <w:tcW w:w="9383" w:type="dxa"/>
          </w:tcPr>
          <w:p w14:paraId="207DAF18" w14:textId="77777777" w:rsidR="00091DDC" w:rsidRDefault="00091DDC" w:rsidP="00091DDC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  <w:sz w:val="10"/>
                <w:szCs w:val="10"/>
              </w:rPr>
              <w:t> </w:t>
            </w:r>
          </w:p>
          <w:p w14:paraId="10B3008A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Sequencing and DAW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3E287949" w14:textId="77777777" w:rsidR="00091DDC" w:rsidRDefault="00091DDC" w:rsidP="00091DDC">
            <w:pPr>
              <w:pStyle w:val="paragraph"/>
              <w:numPr>
                <w:ilvl w:val="0"/>
                <w:numId w:val="1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jc w:val="both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Uses of sequencing in tracks.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1C1C67A" w14:textId="77777777" w:rsidR="00091DDC" w:rsidRDefault="00091DDC" w:rsidP="00091DDC">
            <w:pPr>
              <w:pStyle w:val="paragraph"/>
              <w:numPr>
                <w:ilvl w:val="0"/>
                <w:numId w:val="2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jc w:val="both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Humanising techniques (e.g. iterative quantize)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1E811CE" w14:textId="77777777" w:rsidR="00091DDC" w:rsidRDefault="00091DDC" w:rsidP="00091DDC">
            <w:pPr>
              <w:pStyle w:val="paragraph"/>
              <w:numPr>
                <w:ilvl w:val="0"/>
                <w:numId w:val="3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jc w:val="both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Appropriate quantize values / quantize techniques. 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6F0003B8" w14:textId="77777777" w:rsidR="00091DDC" w:rsidRDefault="00091DDC" w:rsidP="00091DDC">
            <w:pPr>
              <w:pStyle w:val="paragraph"/>
              <w:spacing w:before="0" w:beforeAutospacing="0" w:after="0" w:afterAutospacing="0"/>
              <w:ind w:left="720"/>
              <w:jc w:val="both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  <w:sz w:val="12"/>
                <w:szCs w:val="12"/>
              </w:rPr>
              <w:t> </w:t>
            </w:r>
          </w:p>
          <w:p w14:paraId="6E9B9BA8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Recording and Capture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62AF78EF" w14:textId="77777777" w:rsidR="00091DDC" w:rsidRDefault="00091DDC" w:rsidP="00091DDC">
            <w:pPr>
              <w:pStyle w:val="paragraph"/>
              <w:numPr>
                <w:ilvl w:val="0"/>
                <w:numId w:val="4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left="881" w:hanging="161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Sources of unwanted noise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0BF613D" w14:textId="77777777" w:rsidR="00091DDC" w:rsidRDefault="00091DDC" w:rsidP="00091DDC">
            <w:pPr>
              <w:pStyle w:val="paragraph"/>
              <w:numPr>
                <w:ilvl w:val="0"/>
                <w:numId w:val="5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left="881" w:hanging="161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Identify characteristics of a recording / link to era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90210AA" w14:textId="77777777" w:rsidR="00091DDC" w:rsidRDefault="00091DDC" w:rsidP="00091DDC">
            <w:pPr>
              <w:pStyle w:val="paragraph"/>
              <w:numPr>
                <w:ilvl w:val="0"/>
                <w:numId w:val="6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left="881" w:hanging="161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Identify specific recording techniques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6F4629BD" w14:textId="77777777" w:rsidR="00091DDC" w:rsidRDefault="00091DDC" w:rsidP="00091DDC">
            <w:pPr>
              <w:pStyle w:val="paragraph"/>
              <w:numPr>
                <w:ilvl w:val="0"/>
                <w:numId w:val="7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left="881" w:hanging="161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Understand the development of recording technology and the production practices of different eras, including how production techniques have changed over time.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1BC371C" w14:textId="77777777" w:rsidR="00091DDC" w:rsidRDefault="00091DDC" w:rsidP="00091DDC">
            <w:pPr>
              <w:pStyle w:val="paragraph"/>
              <w:numPr>
                <w:ilvl w:val="0"/>
                <w:numId w:val="8"/>
              </w:numPr>
              <w:spacing w:before="0" w:beforeAutospacing="0" w:after="0" w:afterAutospacing="0"/>
              <w:ind w:left="1170" w:firstLine="0"/>
              <w:jc w:val="both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Direct to tape mono recording (1930-1963)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5C9B2C53" w14:textId="77777777" w:rsidR="00091DDC" w:rsidRDefault="00091DDC" w:rsidP="00091DDC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/>
              <w:ind w:left="1170" w:firstLine="0"/>
              <w:jc w:val="both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Early multitrack recording (1964-1969)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8004F6F" w14:textId="77777777" w:rsidR="00091DDC" w:rsidRDefault="00091DDC" w:rsidP="00091DDC">
            <w:pPr>
              <w:pStyle w:val="paragraph"/>
              <w:numPr>
                <w:ilvl w:val="0"/>
                <w:numId w:val="10"/>
              </w:numPr>
              <w:spacing w:before="0" w:beforeAutospacing="0" w:after="0" w:afterAutospacing="0"/>
              <w:ind w:left="1170" w:firstLine="0"/>
              <w:jc w:val="both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Large-scale analogue multitrack (1969-1995)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EF422A6" w14:textId="77777777" w:rsidR="00091DDC" w:rsidRDefault="00091DDC" w:rsidP="00091DDC">
            <w:pPr>
              <w:pStyle w:val="paragraph"/>
              <w:numPr>
                <w:ilvl w:val="0"/>
                <w:numId w:val="11"/>
              </w:numPr>
              <w:spacing w:before="0" w:beforeAutospacing="0" w:after="0" w:afterAutospacing="0"/>
              <w:ind w:left="1170" w:firstLine="0"/>
              <w:jc w:val="both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Digital recording and sequencing (1980-present day)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6E22588" w14:textId="77777777" w:rsidR="00091DDC" w:rsidRDefault="00091DDC" w:rsidP="00091DDC">
            <w:pPr>
              <w:pStyle w:val="paragraph"/>
              <w:numPr>
                <w:ilvl w:val="0"/>
                <w:numId w:val="12"/>
              </w:numPr>
              <w:spacing w:before="0" w:beforeAutospacing="0" w:after="0" w:afterAutospacing="0"/>
              <w:ind w:left="1170" w:firstLine="0"/>
              <w:jc w:val="both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Digital audio workstation and emerging technologies (1996-present day)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2CC6831C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  <w:sz w:val="12"/>
                <w:szCs w:val="12"/>
              </w:rPr>
              <w:t> </w:t>
            </w:r>
          </w:p>
          <w:p w14:paraId="56A0A58F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Effects and Processing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6BFC375D" w14:textId="77777777" w:rsidR="00091DDC" w:rsidRDefault="00091DDC" w:rsidP="00091DDC">
            <w:pPr>
              <w:pStyle w:val="paragraph"/>
              <w:numPr>
                <w:ilvl w:val="0"/>
                <w:numId w:val="13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Identify effects on individual instruments 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5E4D183" w14:textId="77777777" w:rsidR="00091DDC" w:rsidRDefault="00091DDC" w:rsidP="00091DDC">
            <w:pPr>
              <w:pStyle w:val="paragraph"/>
              <w:numPr>
                <w:ilvl w:val="0"/>
                <w:numId w:val="14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Describe parameters of an effect by ear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64669A0" w14:textId="77777777" w:rsidR="00091DDC" w:rsidRDefault="00091DDC" w:rsidP="00091DDC">
            <w:pPr>
              <w:pStyle w:val="paragraph"/>
              <w:numPr>
                <w:ilvl w:val="0"/>
                <w:numId w:val="15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Arial" w:hAnsi="Arial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Advanced production techniques e.g. side chain compression, filter sweep.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64F1391" w14:textId="77777777" w:rsidR="00091DDC" w:rsidRDefault="00091DDC" w:rsidP="00091DDC">
            <w:pPr>
              <w:pStyle w:val="paragraph"/>
              <w:numPr>
                <w:ilvl w:val="0"/>
                <w:numId w:val="16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Arial" w:hAnsi="Arial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Analyse production techniques on a section of music.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22AE5F7E" w14:textId="77777777" w:rsidR="00091DDC" w:rsidRDefault="00091DDC" w:rsidP="00091DDC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  <w:sz w:val="12"/>
                <w:szCs w:val="12"/>
              </w:rPr>
              <w:t> </w:t>
            </w:r>
          </w:p>
          <w:p w14:paraId="169238FF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Synthesis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02A14869" w14:textId="77777777" w:rsidR="00091DDC" w:rsidRDefault="00091DDC" w:rsidP="00091DDC">
            <w:pPr>
              <w:pStyle w:val="paragraph"/>
              <w:numPr>
                <w:ilvl w:val="0"/>
                <w:numId w:val="17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Oscillator settings (e.g. wave shape)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0639959" w14:textId="77777777" w:rsidR="00091DDC" w:rsidRDefault="00091DDC" w:rsidP="00091DDC">
            <w:pPr>
              <w:pStyle w:val="paragraph"/>
              <w:numPr>
                <w:ilvl w:val="0"/>
                <w:numId w:val="18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Filter settings (e.g. filter type) 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7FE9D77" w14:textId="77777777" w:rsidR="00091DDC" w:rsidRDefault="00091DDC" w:rsidP="00091DDC">
            <w:pPr>
              <w:pStyle w:val="paragraph"/>
              <w:numPr>
                <w:ilvl w:val="0"/>
                <w:numId w:val="19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Envelope settings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DEB9632" w14:textId="77777777" w:rsidR="00091DDC" w:rsidRDefault="00091DDC" w:rsidP="00091DDC">
            <w:pPr>
              <w:pStyle w:val="paragraph"/>
              <w:numPr>
                <w:ilvl w:val="0"/>
                <w:numId w:val="20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Other settings (e.g. arpeggiator, portamento)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61EDE00D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  <w:sz w:val="12"/>
                <w:szCs w:val="12"/>
              </w:rPr>
              <w:t> </w:t>
            </w:r>
          </w:p>
          <w:p w14:paraId="7DB940B7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Audio Editing/Sampling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46F49F32" w14:textId="77777777" w:rsidR="00091DDC" w:rsidRDefault="00091DDC" w:rsidP="00091DDC">
            <w:pPr>
              <w:pStyle w:val="paragraph"/>
              <w:numPr>
                <w:ilvl w:val="0"/>
                <w:numId w:val="21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Sampling techniques.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18C1E9A" w14:textId="77777777" w:rsidR="00091DDC" w:rsidRDefault="00091DDC" w:rsidP="00091DDC">
            <w:pPr>
              <w:pStyle w:val="paragraph"/>
              <w:numPr>
                <w:ilvl w:val="0"/>
                <w:numId w:val="22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Arial" w:hAnsi="Arial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Sample rate and bit depth and how they affect sound quality.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677EC0D3" w14:textId="77777777" w:rsidR="00091DDC" w:rsidRDefault="00091DDC" w:rsidP="00091DDC">
            <w:pPr>
              <w:pStyle w:val="paragraph"/>
              <w:numPr>
                <w:ilvl w:val="0"/>
                <w:numId w:val="23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Arial" w:hAnsi="Arial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Describe considerations when selecting samples.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4B8586A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  <w:sz w:val="12"/>
                <w:szCs w:val="12"/>
              </w:rPr>
              <w:t> </w:t>
            </w:r>
          </w:p>
          <w:p w14:paraId="2F24945B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Technical Numeracy 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295C233A" w14:textId="77777777" w:rsidR="00091DDC" w:rsidRDefault="00091DDC" w:rsidP="00091DDC">
            <w:pPr>
              <w:pStyle w:val="paragraph"/>
              <w:numPr>
                <w:ilvl w:val="0"/>
                <w:numId w:val="24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Make frequency calculations.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EC03C70" w14:textId="77777777" w:rsidR="00091DDC" w:rsidRDefault="00091DDC" w:rsidP="00091DDC">
            <w:pPr>
              <w:pStyle w:val="paragraph"/>
              <w:numPr>
                <w:ilvl w:val="0"/>
                <w:numId w:val="25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Annotate and interpret technical graphs.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FDB82C2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  <w:sz w:val="12"/>
                <w:szCs w:val="12"/>
              </w:rPr>
              <w:t> </w:t>
            </w:r>
          </w:p>
          <w:p w14:paraId="63341FCC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Question 5 - Comparison Question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61B4AE59" w14:textId="77777777" w:rsidR="00091DDC" w:rsidRDefault="00091DDC" w:rsidP="00091DDC">
            <w:pPr>
              <w:pStyle w:val="paragraph"/>
              <w:numPr>
                <w:ilvl w:val="0"/>
                <w:numId w:val="26"/>
              </w:numPr>
              <w:tabs>
                <w:tab w:val="clear" w:pos="720"/>
                <w:tab w:val="num" w:pos="881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Evaluate the production techniques heard in two songs/two versions of a song.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6B9172FB" w14:textId="77777777" w:rsidR="00091DDC" w:rsidRDefault="00091DDC" w:rsidP="00091DDC">
            <w:pPr>
              <w:pStyle w:val="paragraph"/>
              <w:numPr>
                <w:ilvl w:val="0"/>
                <w:numId w:val="27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Capture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5F5018B" w14:textId="77777777" w:rsidR="00091DDC" w:rsidRDefault="00091DDC" w:rsidP="00091DDC">
            <w:pPr>
              <w:pStyle w:val="paragraph"/>
              <w:numPr>
                <w:ilvl w:val="0"/>
                <w:numId w:val="28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Instruments and Style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6348FCCC" w14:textId="77777777" w:rsidR="00091DDC" w:rsidRDefault="00091DDC" w:rsidP="00091DDC">
            <w:pPr>
              <w:pStyle w:val="paragraph"/>
              <w:numPr>
                <w:ilvl w:val="0"/>
                <w:numId w:val="29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Dynamics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2170D02" w14:textId="77777777" w:rsidR="00091DDC" w:rsidRDefault="00091DDC" w:rsidP="00091DDC">
            <w:pPr>
              <w:pStyle w:val="paragraph"/>
              <w:numPr>
                <w:ilvl w:val="0"/>
                <w:numId w:val="30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Effects Processing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95AB29C" w14:textId="77777777" w:rsidR="00091DDC" w:rsidRDefault="00091DDC" w:rsidP="00091DDC">
            <w:pPr>
              <w:pStyle w:val="paragraph"/>
              <w:numPr>
                <w:ilvl w:val="0"/>
                <w:numId w:val="31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Reflection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1D53CCA6" w14:textId="77777777" w:rsidR="006F26AC" w:rsidRDefault="006F26AC"/>
        </w:tc>
        <w:tc>
          <w:tcPr>
            <w:tcW w:w="1073" w:type="dxa"/>
          </w:tcPr>
          <w:p w14:paraId="32DEB913" w14:textId="77777777" w:rsidR="006F26AC" w:rsidRDefault="006F26AC" w:rsidP="006F26AC">
            <w:pPr>
              <w:jc w:val="center"/>
            </w:pPr>
          </w:p>
        </w:tc>
      </w:tr>
    </w:tbl>
    <w:p w14:paraId="19D62BB3" w14:textId="77777777" w:rsidR="00091DDC" w:rsidRDefault="00091DDC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83"/>
        <w:gridCol w:w="1073"/>
      </w:tblGrid>
      <w:tr w:rsidR="00091DDC" w14:paraId="13C39ABD" w14:textId="77777777" w:rsidTr="0067203F">
        <w:tc>
          <w:tcPr>
            <w:tcW w:w="10456" w:type="dxa"/>
            <w:gridSpan w:val="2"/>
          </w:tcPr>
          <w:p w14:paraId="56D712EB" w14:textId="355DDA9D" w:rsidR="00091DDC" w:rsidRPr="00091DDC" w:rsidRDefault="00091DDC">
            <w:pPr>
              <w:rPr>
                <w:b/>
                <w:bCs/>
                <w:u w:val="single"/>
              </w:rPr>
            </w:pPr>
            <w:r w:rsidRPr="00091DDC">
              <w:rPr>
                <w:b/>
                <w:bCs/>
                <w:u w:val="single"/>
              </w:rPr>
              <w:lastRenderedPageBreak/>
              <w:t>Exam information:</w:t>
            </w:r>
          </w:p>
          <w:p w14:paraId="13FDB271" w14:textId="77777777" w:rsidR="00091DDC" w:rsidRP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22"/>
                <w:szCs w:val="22"/>
              </w:rPr>
            </w:pPr>
            <w:r w:rsidRPr="00091DDC">
              <w:rPr>
                <w:rStyle w:val="normaltextrun"/>
                <w:rFonts w:ascii="Calibri" w:eastAsiaTheme="majorEastAsia" w:hAnsi="Calibri" w:cs="Calibri"/>
                <w:b/>
                <w:bCs/>
                <w:sz w:val="22"/>
                <w:szCs w:val="22"/>
              </w:rPr>
              <w:t>Component 4</w:t>
            </w:r>
            <w:r w:rsidRPr="00091DDC"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6B35DD7" w14:textId="77777777" w:rsidR="00091DDC" w:rsidRP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22"/>
                <w:szCs w:val="22"/>
              </w:rPr>
            </w:pPr>
            <w:r w:rsidRPr="00091DDC"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Practical Exam - AS Past Paper (8MT0 04)</w:t>
            </w:r>
            <w:r w:rsidRPr="00091DDC"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2A23AAD8" w14:textId="77777777" w:rsidR="00091DDC" w:rsidRP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22"/>
                <w:szCs w:val="22"/>
              </w:rPr>
            </w:pPr>
            <w:r w:rsidRPr="00091DDC">
              <w:rPr>
                <w:rStyle w:val="normaltextrun"/>
                <w:rFonts w:ascii="Calibri" w:eastAsiaTheme="majorEastAsia" w:hAnsi="Calibri" w:cs="Calibri"/>
                <w:i/>
                <w:iCs/>
                <w:sz w:val="22"/>
                <w:szCs w:val="22"/>
              </w:rPr>
              <w:t>1 hour 45 mins (plus 15 minutes setting up time)</w:t>
            </w:r>
            <w:r w:rsidRPr="00091DDC"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28A9C3A7" w14:textId="77777777" w:rsidR="00091DDC" w:rsidRDefault="00091DDC" w:rsidP="006F26AC">
            <w:pPr>
              <w:jc w:val="center"/>
            </w:pPr>
          </w:p>
        </w:tc>
      </w:tr>
      <w:tr w:rsidR="006F26AC" w14:paraId="060B1348" w14:textId="77777777" w:rsidTr="006F26AC">
        <w:tc>
          <w:tcPr>
            <w:tcW w:w="9383" w:type="dxa"/>
          </w:tcPr>
          <w:p w14:paraId="1DF6121E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Sequencing and DAW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0421C2AC" w14:textId="77777777" w:rsidR="00091DDC" w:rsidRDefault="00091DDC" w:rsidP="00091DDC">
            <w:pPr>
              <w:pStyle w:val="paragraph"/>
              <w:numPr>
                <w:ilvl w:val="0"/>
                <w:numId w:val="32"/>
              </w:numPr>
              <w:tabs>
                <w:tab w:val="clear" w:pos="720"/>
                <w:tab w:val="left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Quantize values.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1E35F5B0" w14:textId="77777777" w:rsidR="00091DDC" w:rsidRDefault="00091DDC" w:rsidP="00091DDC">
            <w:pPr>
              <w:pStyle w:val="paragraph"/>
              <w:numPr>
                <w:ilvl w:val="0"/>
                <w:numId w:val="33"/>
              </w:numPr>
              <w:tabs>
                <w:tab w:val="clear" w:pos="720"/>
                <w:tab w:val="left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Adjusting rhythm and pitch.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171F1311" w14:textId="77777777" w:rsidR="00091DDC" w:rsidRDefault="00091DDC" w:rsidP="00091DDC">
            <w:pPr>
              <w:pStyle w:val="paragraph"/>
              <w:numPr>
                <w:ilvl w:val="0"/>
                <w:numId w:val="34"/>
              </w:numPr>
              <w:tabs>
                <w:tab w:val="clear" w:pos="720"/>
                <w:tab w:val="left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Manipulating pitch bend data.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1E2B3A83" w14:textId="77777777" w:rsidR="00091DDC" w:rsidRDefault="00091DDC" w:rsidP="00091DDC">
            <w:pPr>
              <w:pStyle w:val="paragraph"/>
              <w:numPr>
                <w:ilvl w:val="0"/>
                <w:numId w:val="35"/>
              </w:numPr>
              <w:tabs>
                <w:tab w:val="clear" w:pos="720"/>
                <w:tab w:val="left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Velocity editing.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B706411" w14:textId="77777777" w:rsidR="00091DDC" w:rsidRDefault="00091DDC" w:rsidP="00091DDC">
            <w:pPr>
              <w:pStyle w:val="paragraph"/>
              <w:numPr>
                <w:ilvl w:val="0"/>
                <w:numId w:val="36"/>
              </w:numPr>
              <w:tabs>
                <w:tab w:val="clear" w:pos="720"/>
                <w:tab w:val="left" w:pos="1022"/>
              </w:tabs>
              <w:spacing w:before="0" w:beforeAutospacing="0" w:after="0" w:afterAutospacing="0"/>
              <w:ind w:left="735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Rhythmic dictation.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21BBCE06" w14:textId="77777777" w:rsidR="00091DDC" w:rsidRDefault="00091DDC" w:rsidP="00091DDC">
            <w:pPr>
              <w:pStyle w:val="paragraph"/>
              <w:numPr>
                <w:ilvl w:val="0"/>
                <w:numId w:val="37"/>
              </w:numPr>
              <w:tabs>
                <w:tab w:val="clear" w:pos="720"/>
                <w:tab w:val="left" w:pos="1022"/>
              </w:tabs>
              <w:spacing w:before="0" w:beforeAutospacing="0" w:after="0" w:afterAutospacing="0"/>
              <w:ind w:left="735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Add a sound using a software instrument (e.g. piano)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CDB7A98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AFAFED2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Recording and Capture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1A0EA3D2" w14:textId="77777777" w:rsidR="00091DDC" w:rsidRDefault="00091DDC" w:rsidP="00091DDC">
            <w:pPr>
              <w:pStyle w:val="paragraph"/>
              <w:numPr>
                <w:ilvl w:val="0"/>
                <w:numId w:val="38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Microphone selection (type, frequency response, polar pattern)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EAF677C" w14:textId="77777777" w:rsidR="00091DDC" w:rsidRDefault="00091DDC" w:rsidP="00091DDC">
            <w:pPr>
              <w:pStyle w:val="paragraph"/>
              <w:numPr>
                <w:ilvl w:val="0"/>
                <w:numId w:val="39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Microphone placement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6A21E2BA" w14:textId="77777777" w:rsidR="00091DDC" w:rsidRDefault="00091DDC" w:rsidP="00091DDC">
            <w:pPr>
              <w:pStyle w:val="paragraph"/>
              <w:numPr>
                <w:ilvl w:val="0"/>
                <w:numId w:val="40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Instrument-specific recording techniques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103DBE1" w14:textId="77777777" w:rsidR="00091DDC" w:rsidRDefault="00091DDC" w:rsidP="00091DDC">
            <w:pPr>
              <w:pStyle w:val="paragraph"/>
              <w:numPr>
                <w:ilvl w:val="0"/>
                <w:numId w:val="41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DI boxes, audio interface controls, audio cables and their uses.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C170633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1A55CCF6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Effects and Processing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68A4CB90" w14:textId="77777777" w:rsidR="00091DDC" w:rsidRDefault="00091DDC" w:rsidP="00091DDC">
            <w:pPr>
              <w:pStyle w:val="paragraph"/>
              <w:numPr>
                <w:ilvl w:val="0"/>
                <w:numId w:val="42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Identify and describe audio effects.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1522371F" w14:textId="77777777" w:rsidR="00091DDC" w:rsidRDefault="00091DDC" w:rsidP="00091DDC">
            <w:pPr>
              <w:pStyle w:val="paragraph"/>
              <w:numPr>
                <w:ilvl w:val="0"/>
                <w:numId w:val="43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Identify effects parameters and how they work.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5CA951A3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66ADCEF3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Audio Editing/Sampling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34E94055" w14:textId="77777777" w:rsidR="00091DDC" w:rsidRDefault="00091DDC" w:rsidP="00091DDC">
            <w:pPr>
              <w:pStyle w:val="paragraph"/>
              <w:numPr>
                <w:ilvl w:val="0"/>
                <w:numId w:val="44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Correct out of time sections of an audio track.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355C09C" w14:textId="77777777" w:rsidR="00091DDC" w:rsidRDefault="00091DDC" w:rsidP="00091DDC">
            <w:pPr>
              <w:pStyle w:val="paragraph"/>
              <w:numPr>
                <w:ilvl w:val="0"/>
                <w:numId w:val="45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Repair notes/phrases from material elsewhere.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BCB28AB" w14:textId="77777777" w:rsidR="00091DDC" w:rsidRDefault="00091DDC" w:rsidP="00091DDC">
            <w:pPr>
              <w:pStyle w:val="paragraph"/>
              <w:numPr>
                <w:ilvl w:val="0"/>
                <w:numId w:val="46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 xml:space="preserve">Compile </w:t>
            </w:r>
            <w:proofErr w:type="gramStart"/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 part from</w:t>
            </w:r>
            <w:proofErr w:type="gramEnd"/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 xml:space="preserve"> multiple audio files, by ear.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BE3F5AB" w14:textId="77777777" w:rsidR="00091DDC" w:rsidRDefault="00091DDC" w:rsidP="00091DDC">
            <w:pPr>
              <w:pStyle w:val="paragraph"/>
              <w:numPr>
                <w:ilvl w:val="0"/>
                <w:numId w:val="47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Fade in/out, crossfade.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354A13F" w14:textId="77777777" w:rsidR="00091DDC" w:rsidRDefault="00091DDC" w:rsidP="00091DDC">
            <w:pPr>
              <w:pStyle w:val="paragraph"/>
              <w:numPr>
                <w:ilvl w:val="0"/>
                <w:numId w:val="48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What is a sample/sampler?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10BADEF5" w14:textId="77777777" w:rsidR="00091DDC" w:rsidRDefault="00091DDC" w:rsidP="00091DDC">
            <w:pPr>
              <w:pStyle w:val="paragraph"/>
              <w:numPr>
                <w:ilvl w:val="0"/>
                <w:numId w:val="49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Assigning audio clips on a sampler.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6C081439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0CFCC9E5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Technical Numeracy 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58D9FAFB" w14:textId="77777777" w:rsidR="00091DDC" w:rsidRDefault="00091DDC" w:rsidP="00091DDC">
            <w:pPr>
              <w:pStyle w:val="paragraph"/>
              <w:numPr>
                <w:ilvl w:val="0"/>
                <w:numId w:val="50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Analyse MIDI file and record technical details.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D7E5024" w14:textId="77777777" w:rsidR="00091DDC" w:rsidRDefault="00091DDC" w:rsidP="00091DDC">
            <w:pPr>
              <w:pStyle w:val="paragraph"/>
              <w:numPr>
                <w:ilvl w:val="0"/>
                <w:numId w:val="51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left="735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Convert numbers from decimal to binary.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1D55091" w14:textId="77777777" w:rsidR="00091DDC" w:rsidRDefault="00091DDC" w:rsidP="00091DDC">
            <w:pPr>
              <w:pStyle w:val="paragraph"/>
              <w:numPr>
                <w:ilvl w:val="0"/>
                <w:numId w:val="52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left="735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Annotate and interpret technical graphs.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5F809C32" w14:textId="77777777" w:rsidR="00091DDC" w:rsidRDefault="00091DDC" w:rsidP="00091DDC">
            <w:pPr>
              <w:pStyle w:val="paragraph"/>
              <w:numPr>
                <w:ilvl w:val="0"/>
                <w:numId w:val="53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left="735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Annotate and interpret plug-in settings.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63F51BFA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4D3F42A6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Question 5 - Mixing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0EECCBAD" w14:textId="77777777" w:rsidR="00091DDC" w:rsidRDefault="00091DDC" w:rsidP="00091DDC">
            <w:pPr>
              <w:pStyle w:val="paragraph"/>
              <w:numPr>
                <w:ilvl w:val="0"/>
                <w:numId w:val="54"/>
              </w:numPr>
              <w:tabs>
                <w:tab w:val="clear" w:pos="720"/>
                <w:tab w:val="num" w:pos="1022"/>
              </w:tabs>
              <w:spacing w:before="0" w:beforeAutospacing="0" w:after="0" w:afterAutospacing="0"/>
              <w:ind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Produce a final mix, including: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2D4E5882" w14:textId="77777777" w:rsidR="00091DDC" w:rsidRDefault="00091DDC" w:rsidP="00091DDC">
            <w:pPr>
              <w:pStyle w:val="paragraph"/>
              <w:numPr>
                <w:ilvl w:val="0"/>
                <w:numId w:val="55"/>
              </w:numPr>
              <w:tabs>
                <w:tab w:val="clear" w:pos="720"/>
                <w:tab w:val="num" w:pos="1306"/>
              </w:tabs>
              <w:spacing w:before="0" w:beforeAutospacing="0" w:after="0" w:afterAutospacing="0"/>
              <w:ind w:left="99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Compress, noise gate, side chain compression/gate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1A63098" w14:textId="77777777" w:rsidR="00091DDC" w:rsidRDefault="00091DDC" w:rsidP="00091DDC">
            <w:pPr>
              <w:pStyle w:val="paragraph"/>
              <w:numPr>
                <w:ilvl w:val="0"/>
                <w:numId w:val="56"/>
              </w:numPr>
              <w:tabs>
                <w:tab w:val="clear" w:pos="720"/>
                <w:tab w:val="num" w:pos="1306"/>
              </w:tabs>
              <w:spacing w:before="0" w:beforeAutospacing="0" w:after="0" w:afterAutospacing="0"/>
              <w:ind w:left="99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EQ whole track, EQ specific phrase, filter sweep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FA307FE" w14:textId="77777777" w:rsidR="00091DDC" w:rsidRDefault="00091DDC" w:rsidP="00091DDC">
            <w:pPr>
              <w:pStyle w:val="paragraph"/>
              <w:numPr>
                <w:ilvl w:val="0"/>
                <w:numId w:val="57"/>
              </w:numPr>
              <w:tabs>
                <w:tab w:val="clear" w:pos="720"/>
                <w:tab w:val="num" w:pos="1306"/>
              </w:tabs>
              <w:spacing w:before="0" w:beforeAutospacing="0" w:after="0" w:afterAutospacing="0"/>
              <w:ind w:left="99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Automated pan, automatic double tracking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C766DC5" w14:textId="77777777" w:rsidR="00091DDC" w:rsidRDefault="00091DDC" w:rsidP="00091DDC">
            <w:pPr>
              <w:pStyle w:val="paragraph"/>
              <w:numPr>
                <w:ilvl w:val="0"/>
                <w:numId w:val="58"/>
              </w:numPr>
              <w:tabs>
                <w:tab w:val="clear" w:pos="720"/>
                <w:tab w:val="num" w:pos="1306"/>
              </w:tabs>
              <w:spacing w:before="0" w:beforeAutospacing="0" w:after="0" w:afterAutospacing="0"/>
              <w:ind w:left="99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Identify an effect and recreate it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265DF7E2" w14:textId="77777777" w:rsidR="00091DDC" w:rsidRDefault="00091DDC" w:rsidP="00091DDC">
            <w:pPr>
              <w:pStyle w:val="paragraph"/>
              <w:numPr>
                <w:ilvl w:val="0"/>
                <w:numId w:val="59"/>
              </w:numPr>
              <w:tabs>
                <w:tab w:val="clear" w:pos="720"/>
                <w:tab w:val="num" w:pos="1306"/>
              </w:tabs>
              <w:spacing w:before="0" w:beforeAutospacing="0" w:after="0" w:afterAutospacing="0"/>
              <w:ind w:left="99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Balance the levels of the mix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DFB605B" w14:textId="77777777" w:rsidR="00091DDC" w:rsidRDefault="00091DDC" w:rsidP="00091DDC">
            <w:pPr>
              <w:pStyle w:val="paragraph"/>
              <w:numPr>
                <w:ilvl w:val="0"/>
                <w:numId w:val="60"/>
              </w:numPr>
              <w:tabs>
                <w:tab w:val="clear" w:pos="720"/>
                <w:tab w:val="num" w:pos="1306"/>
              </w:tabs>
              <w:spacing w:before="0" w:beforeAutospacing="0" w:after="0" w:afterAutospacing="0"/>
              <w:ind w:left="99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Produce a final stereo mix (bounce the track)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2FAC794C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6B62437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u w:val="single"/>
              </w:rPr>
              <w:t>Question 6</w:t>
            </w: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14981006" w14:textId="77777777" w:rsidR="00091DDC" w:rsidRDefault="00091DDC" w:rsidP="00091DDC">
            <w:pPr>
              <w:pStyle w:val="paragraph"/>
              <w:numPr>
                <w:ilvl w:val="0"/>
                <w:numId w:val="61"/>
              </w:numPr>
              <w:tabs>
                <w:tab w:val="clear" w:pos="720"/>
                <w:tab w:val="num" w:pos="739"/>
              </w:tabs>
              <w:spacing w:before="0" w:beforeAutospacing="0" w:after="0" w:afterAutospacing="0"/>
              <w:ind w:left="1022" w:hanging="283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Evaluate a recording setup, signal chain, mixing settings, synthesiser sound or effects parameters for a particular task.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5213F98F" w14:textId="77777777" w:rsidR="006F26AC" w:rsidRDefault="006F26AC"/>
        </w:tc>
        <w:tc>
          <w:tcPr>
            <w:tcW w:w="1073" w:type="dxa"/>
          </w:tcPr>
          <w:p w14:paraId="6359C5ED" w14:textId="77777777" w:rsidR="006F26AC" w:rsidRDefault="006F26AC" w:rsidP="006F26AC">
            <w:pPr>
              <w:jc w:val="center"/>
            </w:pPr>
          </w:p>
        </w:tc>
      </w:tr>
    </w:tbl>
    <w:p w14:paraId="6CD8D3D1" w14:textId="77777777" w:rsidR="00091DDC" w:rsidRDefault="00091DDC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F26AC" w14:paraId="03245B96" w14:textId="77777777" w:rsidTr="00273C2C">
        <w:tc>
          <w:tcPr>
            <w:tcW w:w="10456" w:type="dxa"/>
          </w:tcPr>
          <w:p w14:paraId="683CE4DA" w14:textId="7CC35675" w:rsidR="006F26AC" w:rsidRDefault="006F26AC" w:rsidP="006F26AC">
            <w:pPr>
              <w:jc w:val="center"/>
            </w:pPr>
            <w:r>
              <w:lastRenderedPageBreak/>
              <w:t>Revision Links</w:t>
            </w:r>
          </w:p>
        </w:tc>
      </w:tr>
      <w:tr w:rsidR="006F26AC" w14:paraId="0DCEE016" w14:textId="77777777" w:rsidTr="00273C2C">
        <w:tc>
          <w:tcPr>
            <w:tcW w:w="10456" w:type="dxa"/>
          </w:tcPr>
          <w:p w14:paraId="21B4E0F2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</w:pPr>
          </w:p>
          <w:p w14:paraId="476E7AEF" w14:textId="411A1C1A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 xml:space="preserve">A Level Music Technology revision guide  </w:t>
            </w:r>
            <w:hyperlink r:id="rId8" w:tgtFrame="_blank" w:history="1">
              <w:r>
                <w:rPr>
                  <w:rStyle w:val="normaltextrun"/>
                  <w:rFonts w:ascii="Calibri" w:eastAsiaTheme="majorEastAsia" w:hAnsi="Calibri" w:cs="Calibri"/>
                  <w:color w:val="1155CC"/>
                  <w:sz w:val="22"/>
                  <w:szCs w:val="22"/>
                  <w:u w:val="single"/>
                </w:rPr>
                <w:t>https://www.amazon.co.uk/Edexcel-Level-Music-Technology-Revision/dp/1785586343/ref=sr_1_1?crid=38QJ01HIE0JPV&amp;dchild=1&amp;keywords=a+level+music+technology+revision+guide&amp;qid=1615995196&amp;sprefix=a+level+music+technolo%2Caps%2C175&amp;sr=8-1</w:t>
              </w:r>
            </w:hyperlink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 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46F0234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61B48DDC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Quizlet Sets for Tier 3 Vocabulary (available on Shared Drive)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66B30C42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Shared Drive = OneDrive/Shared/A Level Music Tech – Shared Folder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DEA29EC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1B573CCC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sz w:val="22"/>
                <w:szCs w:val="22"/>
              </w:rPr>
              <w:t>Component 3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CC40D89" w14:textId="77777777" w:rsidR="00091DDC" w:rsidRDefault="00091DDC" w:rsidP="00091DDC">
            <w:pPr>
              <w:pStyle w:val="paragraph"/>
              <w:numPr>
                <w:ilvl w:val="0"/>
                <w:numId w:val="62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Revision videos (Shared Drive)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308C48B" w14:textId="77777777" w:rsidR="00091DDC" w:rsidRDefault="00091DDC" w:rsidP="00091DDC">
            <w:pPr>
              <w:pStyle w:val="paragraph"/>
              <w:numPr>
                <w:ilvl w:val="0"/>
                <w:numId w:val="63"/>
              </w:numPr>
              <w:spacing w:before="0" w:beforeAutospacing="0" w:after="0" w:afterAutospacing="0"/>
              <w:ind w:left="1080" w:firstLine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Music Technology revision- Component 3 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4FF4A95" w14:textId="77777777" w:rsidR="00091DDC" w:rsidRDefault="00091DDC" w:rsidP="00091DDC">
            <w:pPr>
              <w:pStyle w:val="paragraph"/>
              <w:numPr>
                <w:ilvl w:val="0"/>
                <w:numId w:val="63"/>
              </w:numPr>
              <w:spacing w:before="0" w:beforeAutospacing="0" w:after="0" w:afterAutospacing="0"/>
              <w:ind w:left="1080" w:firstLine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hyperlink r:id="rId9" w:history="1">
              <w:r w:rsidRPr="00091DDC">
                <w:rPr>
                  <w:rStyle w:val="Hyperlink"/>
                  <w:rFonts w:ascii="Calibri" w:eastAsiaTheme="majorEastAsia" w:hAnsi="Calibri" w:cs="Calibri"/>
                  <w:sz w:val="22"/>
                  <w:szCs w:val="22"/>
                </w:rPr>
                <w:t>https://www.youtube.com/watch?v=yAKLguSjD-U</w:t>
              </w:r>
            </w:hyperlink>
            <w:r w:rsidRPr="00091DDC"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 </w:t>
            </w:r>
            <w:r w:rsidRPr="00091DDC"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847D895" w14:textId="67EFC902" w:rsidR="00091DDC" w:rsidRPr="00091DDC" w:rsidRDefault="00091DDC" w:rsidP="00091DDC">
            <w:pPr>
              <w:pStyle w:val="paragraph"/>
              <w:numPr>
                <w:ilvl w:val="0"/>
                <w:numId w:val="63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091DDC"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Past Papers – Available on Teams</w:t>
            </w:r>
            <w:r w:rsidRPr="00091DDC"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74C963D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" w:eastAsiaTheme="majorEastAsia" w:hAnsi="Calibri" w:cs="Calibri"/>
              </w:rPr>
              <w:t> </w:t>
            </w:r>
          </w:p>
          <w:p w14:paraId="202C47ED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sz w:val="22"/>
                <w:szCs w:val="22"/>
              </w:rPr>
              <w:t>Component 4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5DD0178D" w14:textId="77777777" w:rsidR="00091DDC" w:rsidRDefault="00091DDC" w:rsidP="00091DD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eastAsiaTheme="majorEastAsia" w:hAnsi="Calibri" w:cs="Calibri"/>
                <w:b/>
                <w:bCs/>
                <w:sz w:val="22"/>
                <w:szCs w:val="22"/>
              </w:rPr>
              <w:t>Revision Videos - Practical Skills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13246EDE" w14:textId="77777777" w:rsidR="00091DDC" w:rsidRDefault="00091DDC" w:rsidP="00091DDC">
            <w:pPr>
              <w:pStyle w:val="paragraph"/>
              <w:numPr>
                <w:ilvl w:val="0"/>
                <w:numId w:val="64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Mixing (Q5) practice tasks and support videos (Shared Drive)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7BDEAAD" w14:textId="77777777" w:rsidR="00091DDC" w:rsidRDefault="00091DDC" w:rsidP="00091DDC">
            <w:pPr>
              <w:pStyle w:val="paragraph"/>
              <w:numPr>
                <w:ilvl w:val="0"/>
                <w:numId w:val="65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Synthesis practice tasks and support videos (Shared Drive)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4BE0D93F" w14:textId="77777777" w:rsidR="00091DDC" w:rsidRDefault="00091DDC" w:rsidP="00091DDC">
            <w:pPr>
              <w:pStyle w:val="paragraph"/>
              <w:numPr>
                <w:ilvl w:val="0"/>
                <w:numId w:val="66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Audio Editing practice tasks and support videos (Shared Drive)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0BFB1D08" w14:textId="77777777" w:rsidR="00091DDC" w:rsidRDefault="00091DDC" w:rsidP="00091DDC">
            <w:pPr>
              <w:pStyle w:val="paragraph"/>
              <w:numPr>
                <w:ilvl w:val="0"/>
                <w:numId w:val="67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Sequencing practice tasks and support videos (Shared Drive)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3B9578E6" w14:textId="77777777" w:rsidR="00091DDC" w:rsidRDefault="00091DDC" w:rsidP="00091DDC">
            <w:pPr>
              <w:pStyle w:val="paragraph"/>
              <w:numPr>
                <w:ilvl w:val="0"/>
                <w:numId w:val="68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Specimen Paper Walkthrough (Teams)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704BE3D9" w14:textId="77777777" w:rsidR="00091DDC" w:rsidRDefault="00091DDC" w:rsidP="00091DDC">
            <w:pPr>
              <w:pStyle w:val="paragraph"/>
              <w:numPr>
                <w:ilvl w:val="0"/>
                <w:numId w:val="69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Past Papers (Teams) </w:t>
            </w:r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2A70E2EF" w14:textId="77777777" w:rsidR="00091DDC" w:rsidRDefault="00091DDC" w:rsidP="00091DDC">
            <w:pPr>
              <w:pStyle w:val="paragraph"/>
              <w:numPr>
                <w:ilvl w:val="0"/>
                <w:numId w:val="70"/>
              </w:numPr>
              <w:spacing w:before="0" w:beforeAutospacing="0" w:after="0" w:afterAutospacing="0"/>
              <w:ind w:left="1080" w:firstLine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eastAsiaTheme="majorEastAsia" w:hAnsi="Calibri" w:cs="Calibri"/>
                <w:sz w:val="22"/>
                <w:szCs w:val="22"/>
              </w:rPr>
              <w:t>Component 4 Revision -</w:t>
            </w:r>
            <w:r>
              <w:rPr>
                <w:rStyle w:val="normaltextrun"/>
                <w:rFonts w:ascii="Calibri" w:eastAsiaTheme="majorEastAsia" w:hAnsi="Calibri" w:cs="Calibri"/>
                <w:b/>
                <w:bCs/>
                <w:sz w:val="22"/>
                <w:szCs w:val="22"/>
              </w:rPr>
              <w:t xml:space="preserve"> </w:t>
            </w:r>
            <w:hyperlink r:id="rId10" w:tgtFrame="_blank" w:history="1">
              <w:r>
                <w:rPr>
                  <w:rStyle w:val="normaltextrun"/>
                  <w:rFonts w:ascii="Calibri" w:eastAsiaTheme="majorEastAsia" w:hAnsi="Calibri" w:cs="Calibri"/>
                  <w:b/>
                  <w:bCs/>
                  <w:color w:val="1155CC"/>
                  <w:sz w:val="22"/>
                  <w:szCs w:val="22"/>
                  <w:u w:val="single"/>
                </w:rPr>
                <w:t>https://www.youtube.com/watch?v=LDtV3Pk0sTA</w:t>
              </w:r>
            </w:hyperlink>
            <w:r>
              <w:rPr>
                <w:rStyle w:val="eop"/>
                <w:rFonts w:ascii="Calibri" w:eastAsiaTheme="majorEastAsia" w:hAnsi="Calibri" w:cs="Calibri"/>
                <w:sz w:val="22"/>
                <w:szCs w:val="22"/>
              </w:rPr>
              <w:t> </w:t>
            </w:r>
          </w:p>
          <w:p w14:paraId="24DA3B8C" w14:textId="77777777" w:rsidR="006F26AC" w:rsidRDefault="006F26AC" w:rsidP="006F26AC">
            <w:pPr>
              <w:jc w:val="center"/>
            </w:pPr>
          </w:p>
          <w:p w14:paraId="632B2A39" w14:textId="77777777" w:rsidR="006F26AC" w:rsidRDefault="006F26AC" w:rsidP="006F26AC"/>
          <w:p w14:paraId="09FFBEAD" w14:textId="77777777" w:rsidR="006F26AC" w:rsidRDefault="006F26AC" w:rsidP="006F26AC">
            <w:pPr>
              <w:jc w:val="center"/>
            </w:pPr>
          </w:p>
          <w:p w14:paraId="3342B0E4" w14:textId="77777777" w:rsidR="006F26AC" w:rsidRDefault="006F26AC" w:rsidP="006F26AC">
            <w:pPr>
              <w:jc w:val="center"/>
            </w:pPr>
          </w:p>
          <w:p w14:paraId="2088DD97" w14:textId="77777777" w:rsidR="006F26AC" w:rsidRDefault="006F26AC" w:rsidP="006F26AC">
            <w:pPr>
              <w:jc w:val="center"/>
            </w:pPr>
          </w:p>
          <w:p w14:paraId="3DA9BDA0" w14:textId="77777777" w:rsidR="006F26AC" w:rsidRDefault="006F26AC" w:rsidP="006F26AC">
            <w:pPr>
              <w:jc w:val="center"/>
            </w:pPr>
          </w:p>
          <w:p w14:paraId="33DC7FD0" w14:textId="77777777" w:rsidR="006F26AC" w:rsidRDefault="006F26AC" w:rsidP="006F26AC">
            <w:pPr>
              <w:jc w:val="center"/>
            </w:pPr>
          </w:p>
          <w:p w14:paraId="2D201C7D" w14:textId="77777777" w:rsidR="006F26AC" w:rsidRDefault="006F26AC" w:rsidP="006F26AC">
            <w:pPr>
              <w:jc w:val="center"/>
            </w:pPr>
          </w:p>
          <w:p w14:paraId="43F1BDA7" w14:textId="77777777" w:rsidR="006F26AC" w:rsidRDefault="006F26AC" w:rsidP="006F26AC">
            <w:pPr>
              <w:jc w:val="center"/>
            </w:pPr>
          </w:p>
          <w:p w14:paraId="2C058C22" w14:textId="77777777" w:rsidR="006F26AC" w:rsidRDefault="006F26AC" w:rsidP="006F26AC">
            <w:pPr>
              <w:jc w:val="center"/>
            </w:pPr>
          </w:p>
          <w:p w14:paraId="6BDDAD5F" w14:textId="77777777" w:rsidR="006F26AC" w:rsidRDefault="006F26AC" w:rsidP="006F26AC">
            <w:pPr>
              <w:jc w:val="center"/>
            </w:pPr>
          </w:p>
          <w:p w14:paraId="3250F81E" w14:textId="77777777" w:rsidR="006F26AC" w:rsidRDefault="006F26AC" w:rsidP="006F26AC">
            <w:pPr>
              <w:jc w:val="center"/>
            </w:pPr>
          </w:p>
          <w:p w14:paraId="674B723C" w14:textId="77777777" w:rsidR="006F26AC" w:rsidRDefault="006F26AC" w:rsidP="006F26AC">
            <w:pPr>
              <w:jc w:val="center"/>
            </w:pPr>
          </w:p>
          <w:p w14:paraId="546A51BF" w14:textId="77777777" w:rsidR="006F26AC" w:rsidRDefault="006F26AC" w:rsidP="006F26AC">
            <w:pPr>
              <w:jc w:val="center"/>
            </w:pPr>
          </w:p>
        </w:tc>
      </w:tr>
    </w:tbl>
    <w:p w14:paraId="54775B59" w14:textId="77777777" w:rsidR="00A72902" w:rsidRDefault="00A72902"/>
    <w:sectPr w:rsidR="00A72902" w:rsidSect="006F26A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26B45"/>
    <w:multiLevelType w:val="multilevel"/>
    <w:tmpl w:val="1CD2F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77D7608"/>
    <w:multiLevelType w:val="multilevel"/>
    <w:tmpl w:val="D1D44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8096C55"/>
    <w:multiLevelType w:val="multilevel"/>
    <w:tmpl w:val="8AF8F77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093E2ED1"/>
    <w:multiLevelType w:val="multilevel"/>
    <w:tmpl w:val="8402CF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B2830D4"/>
    <w:multiLevelType w:val="multilevel"/>
    <w:tmpl w:val="F6002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0D2B648B"/>
    <w:multiLevelType w:val="multilevel"/>
    <w:tmpl w:val="DDE8993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10B22E82"/>
    <w:multiLevelType w:val="multilevel"/>
    <w:tmpl w:val="E2CC72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2A744C7"/>
    <w:multiLevelType w:val="multilevel"/>
    <w:tmpl w:val="88EAEA6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8" w15:restartNumberingAfterBreak="0">
    <w:nsid w:val="159662EE"/>
    <w:multiLevelType w:val="multilevel"/>
    <w:tmpl w:val="0458F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6DC2E42"/>
    <w:multiLevelType w:val="multilevel"/>
    <w:tmpl w:val="954CF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17456F7F"/>
    <w:multiLevelType w:val="multilevel"/>
    <w:tmpl w:val="49EC7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B6A695D"/>
    <w:multiLevelType w:val="multilevel"/>
    <w:tmpl w:val="D236D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C08031C"/>
    <w:multiLevelType w:val="multilevel"/>
    <w:tmpl w:val="D948203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3" w15:restartNumberingAfterBreak="0">
    <w:nsid w:val="1D296964"/>
    <w:multiLevelType w:val="multilevel"/>
    <w:tmpl w:val="F99C7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1E41568B"/>
    <w:multiLevelType w:val="multilevel"/>
    <w:tmpl w:val="C4326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1FFC3760"/>
    <w:multiLevelType w:val="multilevel"/>
    <w:tmpl w:val="5CE41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4754383"/>
    <w:multiLevelType w:val="multilevel"/>
    <w:tmpl w:val="6D003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24A32850"/>
    <w:multiLevelType w:val="multilevel"/>
    <w:tmpl w:val="91B8C74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8" w15:restartNumberingAfterBreak="0">
    <w:nsid w:val="2A815CE5"/>
    <w:multiLevelType w:val="multilevel"/>
    <w:tmpl w:val="03CC0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2BAC306B"/>
    <w:multiLevelType w:val="multilevel"/>
    <w:tmpl w:val="804ECF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2CA7301E"/>
    <w:multiLevelType w:val="multilevel"/>
    <w:tmpl w:val="36F26F3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1" w15:restartNumberingAfterBreak="0">
    <w:nsid w:val="2CB60DCD"/>
    <w:multiLevelType w:val="multilevel"/>
    <w:tmpl w:val="2AA8D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2CDF26EB"/>
    <w:multiLevelType w:val="multilevel"/>
    <w:tmpl w:val="5A782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2E80247F"/>
    <w:multiLevelType w:val="multilevel"/>
    <w:tmpl w:val="9B3A8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32510DCC"/>
    <w:multiLevelType w:val="multilevel"/>
    <w:tmpl w:val="10283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33CB3C4B"/>
    <w:multiLevelType w:val="multilevel"/>
    <w:tmpl w:val="71F2D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34E854E4"/>
    <w:multiLevelType w:val="multilevel"/>
    <w:tmpl w:val="0E648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34FF6546"/>
    <w:multiLevelType w:val="multilevel"/>
    <w:tmpl w:val="E662DF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35414EC3"/>
    <w:multiLevelType w:val="multilevel"/>
    <w:tmpl w:val="C6E4A0F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9" w15:restartNumberingAfterBreak="0">
    <w:nsid w:val="37FB4B39"/>
    <w:multiLevelType w:val="multilevel"/>
    <w:tmpl w:val="1F28C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399C6642"/>
    <w:multiLevelType w:val="multilevel"/>
    <w:tmpl w:val="68B0BA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3C0F53A4"/>
    <w:multiLevelType w:val="multilevel"/>
    <w:tmpl w:val="EA3ED68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2" w15:restartNumberingAfterBreak="0">
    <w:nsid w:val="3C9A137A"/>
    <w:multiLevelType w:val="multilevel"/>
    <w:tmpl w:val="E8582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3D8A0780"/>
    <w:multiLevelType w:val="multilevel"/>
    <w:tmpl w:val="C6EE165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4" w15:restartNumberingAfterBreak="0">
    <w:nsid w:val="3EC956FF"/>
    <w:multiLevelType w:val="multilevel"/>
    <w:tmpl w:val="578AB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48040655"/>
    <w:multiLevelType w:val="multilevel"/>
    <w:tmpl w:val="19E4BFE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6" w15:restartNumberingAfterBreak="0">
    <w:nsid w:val="48373134"/>
    <w:multiLevelType w:val="multilevel"/>
    <w:tmpl w:val="AEE89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4D4B7B89"/>
    <w:multiLevelType w:val="multilevel"/>
    <w:tmpl w:val="073CF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50E062DF"/>
    <w:multiLevelType w:val="multilevel"/>
    <w:tmpl w:val="8C1CB04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9" w15:restartNumberingAfterBreak="0">
    <w:nsid w:val="524028A8"/>
    <w:multiLevelType w:val="multilevel"/>
    <w:tmpl w:val="FB988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556661E8"/>
    <w:multiLevelType w:val="multilevel"/>
    <w:tmpl w:val="8FE84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55B42972"/>
    <w:multiLevelType w:val="multilevel"/>
    <w:tmpl w:val="4A3C4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56676374"/>
    <w:multiLevelType w:val="multilevel"/>
    <w:tmpl w:val="2FDECD5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3" w15:restartNumberingAfterBreak="0">
    <w:nsid w:val="571C0B07"/>
    <w:multiLevelType w:val="multilevel"/>
    <w:tmpl w:val="64CC5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57B50CE2"/>
    <w:multiLevelType w:val="multilevel"/>
    <w:tmpl w:val="C868C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5" w15:restartNumberingAfterBreak="0">
    <w:nsid w:val="59B07269"/>
    <w:multiLevelType w:val="multilevel"/>
    <w:tmpl w:val="E21A9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6" w15:restartNumberingAfterBreak="0">
    <w:nsid w:val="5C5612D5"/>
    <w:multiLevelType w:val="multilevel"/>
    <w:tmpl w:val="5C024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7" w15:restartNumberingAfterBreak="0">
    <w:nsid w:val="5C94675E"/>
    <w:multiLevelType w:val="multilevel"/>
    <w:tmpl w:val="B1CEB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8" w15:restartNumberingAfterBreak="0">
    <w:nsid w:val="5D1546D7"/>
    <w:multiLevelType w:val="multilevel"/>
    <w:tmpl w:val="CC86C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9" w15:restartNumberingAfterBreak="0">
    <w:nsid w:val="5F633064"/>
    <w:multiLevelType w:val="multilevel"/>
    <w:tmpl w:val="3CA033A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0" w15:restartNumberingAfterBreak="0">
    <w:nsid w:val="5F8719C9"/>
    <w:multiLevelType w:val="multilevel"/>
    <w:tmpl w:val="DDAA8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1" w15:restartNumberingAfterBreak="0">
    <w:nsid w:val="621C16CB"/>
    <w:multiLevelType w:val="multilevel"/>
    <w:tmpl w:val="25A6D8C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2" w15:restartNumberingAfterBreak="0">
    <w:nsid w:val="66B867CC"/>
    <w:multiLevelType w:val="multilevel"/>
    <w:tmpl w:val="6F849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3" w15:restartNumberingAfterBreak="0">
    <w:nsid w:val="66F8149B"/>
    <w:multiLevelType w:val="multilevel"/>
    <w:tmpl w:val="4AB21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4" w15:restartNumberingAfterBreak="0">
    <w:nsid w:val="680427AF"/>
    <w:multiLevelType w:val="multilevel"/>
    <w:tmpl w:val="3036EC7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5" w15:restartNumberingAfterBreak="0">
    <w:nsid w:val="69D601D4"/>
    <w:multiLevelType w:val="multilevel"/>
    <w:tmpl w:val="BDD06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6" w15:restartNumberingAfterBreak="0">
    <w:nsid w:val="6D0A6834"/>
    <w:multiLevelType w:val="multilevel"/>
    <w:tmpl w:val="C024D5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7" w15:restartNumberingAfterBreak="0">
    <w:nsid w:val="6DE65489"/>
    <w:multiLevelType w:val="multilevel"/>
    <w:tmpl w:val="C50AA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8" w15:restartNumberingAfterBreak="0">
    <w:nsid w:val="6F6679F5"/>
    <w:multiLevelType w:val="multilevel"/>
    <w:tmpl w:val="14E62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9" w15:restartNumberingAfterBreak="0">
    <w:nsid w:val="6FBA789F"/>
    <w:multiLevelType w:val="multilevel"/>
    <w:tmpl w:val="6E4CC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0" w15:restartNumberingAfterBreak="0">
    <w:nsid w:val="729B7B5C"/>
    <w:multiLevelType w:val="multilevel"/>
    <w:tmpl w:val="A658F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1" w15:restartNumberingAfterBreak="0">
    <w:nsid w:val="74E41293"/>
    <w:multiLevelType w:val="multilevel"/>
    <w:tmpl w:val="9EEC6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2" w15:restartNumberingAfterBreak="0">
    <w:nsid w:val="778629D8"/>
    <w:multiLevelType w:val="multilevel"/>
    <w:tmpl w:val="07FE0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3" w15:restartNumberingAfterBreak="0">
    <w:nsid w:val="79A63A0F"/>
    <w:multiLevelType w:val="multilevel"/>
    <w:tmpl w:val="0B60B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4" w15:restartNumberingAfterBreak="0">
    <w:nsid w:val="7B844A7B"/>
    <w:multiLevelType w:val="multilevel"/>
    <w:tmpl w:val="42B2F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5" w15:restartNumberingAfterBreak="0">
    <w:nsid w:val="7BFD68EA"/>
    <w:multiLevelType w:val="multilevel"/>
    <w:tmpl w:val="5FFE1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6" w15:restartNumberingAfterBreak="0">
    <w:nsid w:val="7C3C5FBD"/>
    <w:multiLevelType w:val="multilevel"/>
    <w:tmpl w:val="581E0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7" w15:restartNumberingAfterBreak="0">
    <w:nsid w:val="7C440431"/>
    <w:multiLevelType w:val="multilevel"/>
    <w:tmpl w:val="E28E1BB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8" w15:restartNumberingAfterBreak="0">
    <w:nsid w:val="7C940D74"/>
    <w:multiLevelType w:val="multilevel"/>
    <w:tmpl w:val="7CC63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9" w15:restartNumberingAfterBreak="0">
    <w:nsid w:val="7D626B63"/>
    <w:multiLevelType w:val="multilevel"/>
    <w:tmpl w:val="FFB46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192232668">
    <w:abstractNumId w:val="11"/>
  </w:num>
  <w:num w:numId="2" w16cid:durableId="90316799">
    <w:abstractNumId w:val="37"/>
  </w:num>
  <w:num w:numId="3" w16cid:durableId="499850435">
    <w:abstractNumId w:val="24"/>
  </w:num>
  <w:num w:numId="4" w16cid:durableId="1467965845">
    <w:abstractNumId w:val="21"/>
  </w:num>
  <w:num w:numId="5" w16cid:durableId="145128802">
    <w:abstractNumId w:val="39"/>
  </w:num>
  <w:num w:numId="6" w16cid:durableId="1416591176">
    <w:abstractNumId w:val="58"/>
  </w:num>
  <w:num w:numId="7" w16cid:durableId="762799865">
    <w:abstractNumId w:val="43"/>
  </w:num>
  <w:num w:numId="8" w16cid:durableId="1342049662">
    <w:abstractNumId w:val="28"/>
  </w:num>
  <w:num w:numId="9" w16cid:durableId="424496376">
    <w:abstractNumId w:val="38"/>
  </w:num>
  <w:num w:numId="10" w16cid:durableId="1071734248">
    <w:abstractNumId w:val="5"/>
  </w:num>
  <w:num w:numId="11" w16cid:durableId="1305311281">
    <w:abstractNumId w:val="35"/>
  </w:num>
  <w:num w:numId="12" w16cid:durableId="1392921697">
    <w:abstractNumId w:val="33"/>
  </w:num>
  <w:num w:numId="13" w16cid:durableId="1641616984">
    <w:abstractNumId w:val="63"/>
  </w:num>
  <w:num w:numId="14" w16cid:durableId="1424374361">
    <w:abstractNumId w:val="44"/>
  </w:num>
  <w:num w:numId="15" w16cid:durableId="794757127">
    <w:abstractNumId w:val="18"/>
  </w:num>
  <w:num w:numId="16" w16cid:durableId="749622028">
    <w:abstractNumId w:val="16"/>
  </w:num>
  <w:num w:numId="17" w16cid:durableId="948392198">
    <w:abstractNumId w:val="29"/>
  </w:num>
  <w:num w:numId="18" w16cid:durableId="1743134193">
    <w:abstractNumId w:val="19"/>
  </w:num>
  <w:num w:numId="19" w16cid:durableId="697589049">
    <w:abstractNumId w:val="56"/>
  </w:num>
  <w:num w:numId="20" w16cid:durableId="1569341770">
    <w:abstractNumId w:val="13"/>
  </w:num>
  <w:num w:numId="21" w16cid:durableId="1117211566">
    <w:abstractNumId w:val="57"/>
  </w:num>
  <w:num w:numId="22" w16cid:durableId="57091553">
    <w:abstractNumId w:val="0"/>
  </w:num>
  <w:num w:numId="23" w16cid:durableId="1228345950">
    <w:abstractNumId w:val="55"/>
  </w:num>
  <w:num w:numId="24" w16cid:durableId="1654289031">
    <w:abstractNumId w:val="52"/>
  </w:num>
  <w:num w:numId="25" w16cid:durableId="989482249">
    <w:abstractNumId w:val="53"/>
  </w:num>
  <w:num w:numId="26" w16cid:durableId="344091532">
    <w:abstractNumId w:val="14"/>
  </w:num>
  <w:num w:numId="27" w16cid:durableId="840699846">
    <w:abstractNumId w:val="20"/>
  </w:num>
  <w:num w:numId="28" w16cid:durableId="978657143">
    <w:abstractNumId w:val="42"/>
  </w:num>
  <w:num w:numId="29" w16cid:durableId="1790127439">
    <w:abstractNumId w:val="51"/>
  </w:num>
  <w:num w:numId="30" w16cid:durableId="1032727189">
    <w:abstractNumId w:val="67"/>
  </w:num>
  <w:num w:numId="31" w16cid:durableId="1511942460">
    <w:abstractNumId w:val="49"/>
  </w:num>
  <w:num w:numId="32" w16cid:durableId="41754190">
    <w:abstractNumId w:val="47"/>
  </w:num>
  <w:num w:numId="33" w16cid:durableId="924613977">
    <w:abstractNumId w:val="48"/>
  </w:num>
  <w:num w:numId="34" w16cid:durableId="2018843654">
    <w:abstractNumId w:val="4"/>
  </w:num>
  <w:num w:numId="35" w16cid:durableId="1851527884">
    <w:abstractNumId w:val="30"/>
  </w:num>
  <w:num w:numId="36" w16cid:durableId="1426151150">
    <w:abstractNumId w:val="40"/>
  </w:num>
  <w:num w:numId="37" w16cid:durableId="1750806852">
    <w:abstractNumId w:val="32"/>
  </w:num>
  <w:num w:numId="38" w16cid:durableId="513230185">
    <w:abstractNumId w:val="23"/>
  </w:num>
  <w:num w:numId="39" w16cid:durableId="511142188">
    <w:abstractNumId w:val="6"/>
  </w:num>
  <w:num w:numId="40" w16cid:durableId="1581021078">
    <w:abstractNumId w:val="3"/>
  </w:num>
  <w:num w:numId="41" w16cid:durableId="72163270">
    <w:abstractNumId w:val="64"/>
  </w:num>
  <w:num w:numId="42" w16cid:durableId="357506782">
    <w:abstractNumId w:val="9"/>
  </w:num>
  <w:num w:numId="43" w16cid:durableId="1053500771">
    <w:abstractNumId w:val="46"/>
  </w:num>
  <w:num w:numId="44" w16cid:durableId="424227212">
    <w:abstractNumId w:val="1"/>
  </w:num>
  <w:num w:numId="45" w16cid:durableId="237710868">
    <w:abstractNumId w:val="8"/>
  </w:num>
  <w:num w:numId="46" w16cid:durableId="1118186586">
    <w:abstractNumId w:val="61"/>
  </w:num>
  <w:num w:numId="47" w16cid:durableId="1000350886">
    <w:abstractNumId w:val="26"/>
  </w:num>
  <w:num w:numId="48" w16cid:durableId="415710606">
    <w:abstractNumId w:val="22"/>
  </w:num>
  <w:num w:numId="49" w16cid:durableId="165292666">
    <w:abstractNumId w:val="25"/>
  </w:num>
  <w:num w:numId="50" w16cid:durableId="1321345636">
    <w:abstractNumId w:val="41"/>
  </w:num>
  <w:num w:numId="51" w16cid:durableId="272400350">
    <w:abstractNumId w:val="66"/>
  </w:num>
  <w:num w:numId="52" w16cid:durableId="1073040637">
    <w:abstractNumId w:val="27"/>
  </w:num>
  <w:num w:numId="53" w16cid:durableId="832524529">
    <w:abstractNumId w:val="34"/>
  </w:num>
  <w:num w:numId="54" w16cid:durableId="736588500">
    <w:abstractNumId w:val="60"/>
  </w:num>
  <w:num w:numId="55" w16cid:durableId="822890545">
    <w:abstractNumId w:val="7"/>
  </w:num>
  <w:num w:numId="56" w16cid:durableId="2007201496">
    <w:abstractNumId w:val="17"/>
  </w:num>
  <w:num w:numId="57" w16cid:durableId="349797627">
    <w:abstractNumId w:val="12"/>
  </w:num>
  <w:num w:numId="58" w16cid:durableId="1099521893">
    <w:abstractNumId w:val="2"/>
  </w:num>
  <w:num w:numId="59" w16cid:durableId="1108156422">
    <w:abstractNumId w:val="54"/>
  </w:num>
  <w:num w:numId="60" w16cid:durableId="1064139113">
    <w:abstractNumId w:val="31"/>
  </w:num>
  <w:num w:numId="61" w16cid:durableId="256788249">
    <w:abstractNumId w:val="69"/>
  </w:num>
  <w:num w:numId="62" w16cid:durableId="1428891964">
    <w:abstractNumId w:val="15"/>
  </w:num>
  <w:num w:numId="63" w16cid:durableId="1519199803">
    <w:abstractNumId w:val="10"/>
  </w:num>
  <w:num w:numId="64" w16cid:durableId="1058473435">
    <w:abstractNumId w:val="65"/>
  </w:num>
  <w:num w:numId="65" w16cid:durableId="1639259882">
    <w:abstractNumId w:val="59"/>
  </w:num>
  <w:num w:numId="66" w16cid:durableId="1720127779">
    <w:abstractNumId w:val="68"/>
  </w:num>
  <w:num w:numId="67" w16cid:durableId="72318298">
    <w:abstractNumId w:val="36"/>
  </w:num>
  <w:num w:numId="68" w16cid:durableId="234314809">
    <w:abstractNumId w:val="45"/>
  </w:num>
  <w:num w:numId="69" w16cid:durableId="258026530">
    <w:abstractNumId w:val="62"/>
  </w:num>
  <w:num w:numId="70" w16cid:durableId="357699890">
    <w:abstractNumId w:val="5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3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DDC"/>
    <w:rsid w:val="00091DDC"/>
    <w:rsid w:val="00251A49"/>
    <w:rsid w:val="006410D0"/>
    <w:rsid w:val="006F26AC"/>
    <w:rsid w:val="00A022F6"/>
    <w:rsid w:val="00A72902"/>
    <w:rsid w:val="00BF4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9A9DCB"/>
  <w15:chartTrackingRefBased/>
  <w15:docId w15:val="{908002C5-41F4-3840-84E1-3ADD36AB7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26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F26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F26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F26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F26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F26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F26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F26A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F26A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26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F26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F26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F26A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F26A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F26A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F26A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F26A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F26A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F26A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F26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F26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F26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F26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F26A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F26A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F26A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F26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F26A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F26AC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6F26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091D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091DDC"/>
  </w:style>
  <w:style w:type="character" w:customStyle="1" w:styleId="eop">
    <w:name w:val="eop"/>
    <w:basedOn w:val="DefaultParagraphFont"/>
    <w:rsid w:val="00091DDC"/>
  </w:style>
  <w:style w:type="character" w:styleId="Hyperlink">
    <w:name w:val="Hyperlink"/>
    <w:basedOn w:val="DefaultParagraphFont"/>
    <w:uiPriority w:val="99"/>
    <w:unhideWhenUsed/>
    <w:rsid w:val="00091DD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1D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76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6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9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34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99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5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33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28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84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69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8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7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4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03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1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6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70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0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50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2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78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56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64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10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azon.co.uk/Edexcel-Level-Music-Technology-Revision/dp/1785586343/ref=sr_1_1?crid=38QJ01HIE0JPV&amp;dchild=1&amp;keywords=a+level+music+technology+revision+guide&amp;qid=1615995196&amp;sprefix=a+level+music+technolo%2Caps%2C175&amp;sr=8-1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youtube.com/watch?v=LDtV3Pk0sTA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youtube.com/watch?v=yAKLguSjD-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omegamat.sharepoint.com/sites/GSHSMiddleLeadersandSLT/Shared%20Documents/Assessment/Summer%20Revision%20Lists/Year%2012%20summer%20revision%20lists/Y12%20Music%20Technology%20Revision%20Lis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EE2ADC1C59294E96312C994B18C9DC" ma:contentTypeVersion="6" ma:contentTypeDescription="Create a new document." ma:contentTypeScope="" ma:versionID="33bb2c767bfb4d5f103063fd84e3ac72">
  <xsd:schema xmlns:xsd="http://www.w3.org/2001/XMLSchema" xmlns:xs="http://www.w3.org/2001/XMLSchema" xmlns:p="http://schemas.microsoft.com/office/2006/metadata/properties" xmlns:ns2="3cc059da-c3a2-4306-b2aa-7cfdfbc83294" xmlns:ns3="4921c1ca-cec4-45cf-b6c0-a5651dc008fc" targetNamespace="http://schemas.microsoft.com/office/2006/metadata/properties" ma:root="true" ma:fieldsID="89a383988e95d3d3f30e5e782046694c" ns2:_="" ns3:_="">
    <xsd:import namespace="3cc059da-c3a2-4306-b2aa-7cfdfbc83294"/>
    <xsd:import namespace="4921c1ca-cec4-45cf-b6c0-a5651dc008f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c059da-c3a2-4306-b2aa-7cfdfbc832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21c1ca-cec4-45cf-b6c0-a5651dc008f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9812D65-92B8-4F0E-908E-E1EE7B92F55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B64D781-D083-480C-8E59-FA977FF7301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CE5C213-5546-4695-BBCB-5EE2CFE7BE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c059da-c3a2-4306-b2aa-7cfdfbc83294"/>
    <ds:schemaRef ds:uri="4921c1ca-cec4-45cf-b6c0-a5651dc008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Y12%20Music%20Technology%20Revision%20List.dotx</Template>
  <TotalTime>5</TotalTime>
  <Pages>3</Pages>
  <Words>700</Words>
  <Characters>3992</Characters>
  <Application>Microsoft Office Word</Application>
  <DocSecurity>0</DocSecurity>
  <Lines>33</Lines>
  <Paragraphs>9</Paragraphs>
  <ScaleCrop>false</ScaleCrop>
  <Company>Omega Multi Academy Trust</Company>
  <LinksUpToDate>false</LinksUpToDate>
  <CharactersWithSpaces>4683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Bryan</dc:creator>
  <cp:keywords/>
  <dc:description/>
  <cp:lastModifiedBy>Paul Bryan</cp:lastModifiedBy>
  <cp:revision>1</cp:revision>
  <dcterms:created xsi:type="dcterms:W3CDTF">2025-04-24T20:12:00Z</dcterms:created>
  <dcterms:modified xsi:type="dcterms:W3CDTF">2025-04-24T20:22:00Z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0x0101008BEE2ADC1C59294E96312C994B18C9DC</vt:lpwstr>
  </property>
</Properties>
</file>