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0C916006">
            <wp:simplePos x="0" y="0"/>
            <wp:positionH relativeFrom="column">
              <wp:posOffset>-911225</wp:posOffset>
            </wp:positionH>
            <wp:positionV relativeFrom="paragraph">
              <wp:posOffset>-926465</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77777777" w:rsidR="00C52ED1" w:rsidRDefault="00C52ED1" w:rsidP="00622513">
      <w:pPr>
        <w:tabs>
          <w:tab w:val="left" w:pos="3075"/>
        </w:tabs>
      </w:pPr>
    </w:p>
    <w:p w14:paraId="739902A3" w14:textId="77777777" w:rsidR="00C52ED1" w:rsidRDefault="00C52ED1" w:rsidP="00622513">
      <w:pPr>
        <w:tabs>
          <w:tab w:val="left" w:pos="3075"/>
        </w:tabs>
      </w:pPr>
    </w:p>
    <w:p w14:paraId="500714C2" w14:textId="77777777" w:rsidR="00C52ED1" w:rsidRDefault="00C52ED1" w:rsidP="00622513">
      <w:pPr>
        <w:tabs>
          <w:tab w:val="left" w:pos="3075"/>
        </w:tabs>
      </w:pPr>
    </w:p>
    <w:p w14:paraId="3AB445E5" w14:textId="6BD58DC8" w:rsidR="00C52ED1" w:rsidRDefault="00C52ED1" w:rsidP="00622513">
      <w:pPr>
        <w:tabs>
          <w:tab w:val="left" w:pos="3075"/>
        </w:tabs>
      </w:pPr>
    </w:p>
    <w:p w14:paraId="30EA3FDA" w14:textId="5B6CFD99" w:rsidR="00C52ED1" w:rsidRDefault="00C52ED1" w:rsidP="00622513">
      <w:pPr>
        <w:tabs>
          <w:tab w:val="left" w:pos="3075"/>
        </w:tabs>
      </w:pPr>
    </w:p>
    <w:p w14:paraId="25A069FC" w14:textId="7F49BBF5" w:rsidR="00C52ED1" w:rsidRDefault="00417325"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50B6CBAB">
                <wp:simplePos x="0" y="0"/>
                <wp:positionH relativeFrom="column">
                  <wp:posOffset>-909320</wp:posOffset>
                </wp:positionH>
                <wp:positionV relativeFrom="paragraph">
                  <wp:posOffset>116205</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4C991C1D" w:rsidR="00622513" w:rsidRPr="005464D0" w:rsidRDefault="00755883" w:rsidP="00622513">
                            <w:pPr>
                              <w:jc w:val="center"/>
                              <w:rPr>
                                <w:rFonts w:cstheme="minorHAnsi"/>
                                <w:b/>
                                <w:bCs/>
                                <w:sz w:val="40"/>
                                <w:szCs w:val="40"/>
                              </w:rPr>
                            </w:pPr>
                            <w:r w:rsidRPr="005464D0">
                              <w:rPr>
                                <w:rFonts w:cstheme="minorHAnsi"/>
                                <w:b/>
                                <w:bCs/>
                                <w:sz w:val="40"/>
                                <w:szCs w:val="40"/>
                              </w:rPr>
                              <w:t xml:space="preserve">First Aid and Medical Conditions </w:t>
                            </w:r>
                            <w:r w:rsidR="00622513" w:rsidRPr="005464D0">
                              <w:rPr>
                                <w:rFonts w:cstheme="minorHAnsi"/>
                                <w:b/>
                                <w:bCs/>
                                <w:sz w:val="40"/>
                                <w:szCs w:val="40"/>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1.6pt;margin-top:9.1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" fillcolor="white [3201]" stroked="f" strokeweight=".5pt">
                <v:textbox>
                  <w:txbxContent>
                    <w:p w14:paraId="69CC3203" w14:textId="4C991C1D" w:rsidR="00622513" w:rsidRPr="005464D0" w:rsidRDefault="00755883" w:rsidP="00622513">
                      <w:pPr>
                        <w:jc w:val="center"/>
                        <w:rPr>
                          <w:rFonts w:cstheme="minorHAnsi"/>
                          <w:b/>
                          <w:bCs/>
                          <w:sz w:val="40"/>
                          <w:szCs w:val="40"/>
                        </w:rPr>
                      </w:pPr>
                      <w:r w:rsidRPr="005464D0">
                        <w:rPr>
                          <w:rFonts w:cstheme="minorHAnsi"/>
                          <w:b/>
                          <w:bCs/>
                          <w:sz w:val="40"/>
                          <w:szCs w:val="40"/>
                        </w:rPr>
                        <w:t xml:space="preserve">First Aid and Medical Conditions </w:t>
                      </w:r>
                      <w:r w:rsidR="00622513" w:rsidRPr="005464D0">
                        <w:rPr>
                          <w:rFonts w:cstheme="minorHAnsi"/>
                          <w:b/>
                          <w:bCs/>
                          <w:sz w:val="40"/>
                          <w:szCs w:val="40"/>
                        </w:rPr>
                        <w:t>Policy</w:t>
                      </w:r>
                    </w:p>
                  </w:txbxContent>
                </v:textbox>
              </v:shape>
            </w:pict>
          </mc:Fallback>
        </mc:AlternateContent>
      </w:r>
    </w:p>
    <w:p w14:paraId="160EAF95" w14:textId="77777777" w:rsidR="00C52ED1" w:rsidRDefault="00C52ED1" w:rsidP="00622513">
      <w:pPr>
        <w:tabs>
          <w:tab w:val="left" w:pos="3075"/>
        </w:tabs>
      </w:pPr>
    </w:p>
    <w:p w14:paraId="4C72A219" w14:textId="77777777" w:rsidR="00C52ED1" w:rsidRDefault="00C52ED1" w:rsidP="00622513">
      <w:pPr>
        <w:tabs>
          <w:tab w:val="left" w:pos="3075"/>
        </w:tabs>
      </w:pPr>
    </w:p>
    <w:p w14:paraId="64C1710C" w14:textId="77777777" w:rsidR="00C52ED1" w:rsidRDefault="00C52ED1" w:rsidP="00622513">
      <w:pPr>
        <w:tabs>
          <w:tab w:val="left" w:pos="3075"/>
        </w:tabs>
      </w:pPr>
    </w:p>
    <w:p w14:paraId="6C1ABCA3" w14:textId="77777777" w:rsidR="00C52ED1" w:rsidRDefault="00C52ED1" w:rsidP="00622513">
      <w:pPr>
        <w:tabs>
          <w:tab w:val="left" w:pos="3075"/>
        </w:tabs>
      </w:pPr>
    </w:p>
    <w:p w14:paraId="58C3ACE7" w14:textId="77777777" w:rsidR="00C52ED1" w:rsidRDefault="00C52ED1" w:rsidP="00622513">
      <w:pPr>
        <w:tabs>
          <w:tab w:val="left" w:pos="3075"/>
        </w:tabs>
      </w:pPr>
    </w:p>
    <w:p w14:paraId="65CD0523" w14:textId="77777777" w:rsidR="00C52ED1" w:rsidRDefault="00C52ED1" w:rsidP="00622513">
      <w:pPr>
        <w:tabs>
          <w:tab w:val="left" w:pos="3075"/>
        </w:tabs>
      </w:pPr>
    </w:p>
    <w:p w14:paraId="054B0D26" w14:textId="77777777" w:rsidR="00C52ED1" w:rsidRDefault="00C52ED1" w:rsidP="00622513">
      <w:pPr>
        <w:tabs>
          <w:tab w:val="left" w:pos="3075"/>
        </w:tabs>
      </w:pPr>
    </w:p>
    <w:p w14:paraId="2B4420D4" w14:textId="77777777" w:rsidR="00C52ED1" w:rsidRDefault="00C52ED1" w:rsidP="00622513">
      <w:pPr>
        <w:tabs>
          <w:tab w:val="left" w:pos="3075"/>
        </w:tabs>
      </w:pPr>
    </w:p>
    <w:p w14:paraId="6FAC3D6E" w14:textId="77777777" w:rsidR="00C52ED1" w:rsidRDefault="00C52ED1" w:rsidP="00622513">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63496076" w:rsidR="00C52ED1" w:rsidRDefault="00F64EA2"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4DD19CBD">
                <wp:simplePos x="0" y="0"/>
                <wp:positionH relativeFrom="column">
                  <wp:posOffset>995680</wp:posOffset>
                </wp:positionH>
                <wp:positionV relativeFrom="paragraph">
                  <wp:posOffset>170815</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295C3AC8" w:rsidR="00622513" w:rsidRPr="00622513" w:rsidRDefault="00755883">
                            <w:pPr>
                              <w:rPr>
                                <w:sz w:val="28"/>
                                <w:szCs w:val="28"/>
                              </w:rPr>
                            </w:pPr>
                            <w:r>
                              <w:rPr>
                                <w:sz w:val="28"/>
                                <w:szCs w:val="28"/>
                              </w:rPr>
                              <w:t>Head of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8.4pt;margin-top:13.4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" filled="f" stroked="f" strokeweight=".5pt">
                <v:textbox>
                  <w:txbxContent>
                    <w:p w14:paraId="0CC32982" w14:textId="295C3AC8" w:rsidR="00622513" w:rsidRPr="00622513" w:rsidRDefault="00755883">
                      <w:pPr>
                        <w:rPr>
                          <w:sz w:val="28"/>
                          <w:szCs w:val="28"/>
                        </w:rPr>
                      </w:pPr>
                      <w:r>
                        <w:rPr>
                          <w:sz w:val="28"/>
                          <w:szCs w:val="28"/>
                        </w:rPr>
                        <w:t>Head of Estates</w:t>
                      </w:r>
                    </w:p>
                  </w:txbxContent>
                </v:textbox>
              </v:shape>
            </w:pict>
          </mc:Fallback>
        </mc:AlternateContent>
      </w:r>
    </w:p>
    <w:p w14:paraId="38883E58" w14:textId="3F2AAD5B" w:rsidR="00C52ED1" w:rsidRDefault="00C52ED1" w:rsidP="00622513">
      <w:pPr>
        <w:tabs>
          <w:tab w:val="left" w:pos="3075"/>
        </w:tabs>
      </w:pPr>
    </w:p>
    <w:p w14:paraId="5DCC7D73" w14:textId="62A722D2" w:rsidR="00C52ED1" w:rsidRDefault="00C52ED1" w:rsidP="00622513">
      <w:pPr>
        <w:tabs>
          <w:tab w:val="left" w:pos="3075"/>
        </w:tabs>
      </w:pPr>
    </w:p>
    <w:p w14:paraId="08F5898F" w14:textId="7CC90A88" w:rsidR="00C52ED1" w:rsidRDefault="00F64EA2" w:rsidP="00622513">
      <w:pPr>
        <w:tabs>
          <w:tab w:val="left" w:pos="3075"/>
        </w:tabs>
      </w:pPr>
      <w:r>
        <w:rPr>
          <w:noProof/>
        </w:rPr>
        <mc:AlternateContent>
          <mc:Choice Requires="wps">
            <w:drawing>
              <wp:anchor distT="0" distB="0" distL="114300" distR="114300" simplePos="0" relativeHeight="251664896" behindDoc="0" locked="0" layoutInCell="1" allowOverlap="1" wp14:anchorId="3D5BB6AC" wp14:editId="5832F8AD">
                <wp:simplePos x="0" y="0"/>
                <wp:positionH relativeFrom="column">
                  <wp:posOffset>3390900</wp:posOffset>
                </wp:positionH>
                <wp:positionV relativeFrom="paragraph">
                  <wp:posOffset>41910</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263E5EFB" w:rsidR="00C52ED1" w:rsidRPr="00622513" w:rsidRDefault="00772188" w:rsidP="00C52ED1">
                            <w:pPr>
                              <w:rPr>
                                <w:sz w:val="28"/>
                                <w:szCs w:val="28"/>
                              </w:rPr>
                            </w:pPr>
                            <w:r>
                              <w:rPr>
                                <w:sz w:val="28"/>
                                <w:szCs w:val="28"/>
                              </w:rPr>
                              <w:t>July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B6AC" id="Text Box 20" o:spid="_x0000_s1028" type="#_x0000_t202" style="position:absolute;margin-left:267pt;margin-top:3.3pt;width:206.2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" filled="f" stroked="f" strokeweight=".5pt">
                <v:textbox>
                  <w:txbxContent>
                    <w:p w14:paraId="719C4A7C" w14:textId="263E5EFB" w:rsidR="00C52ED1" w:rsidRPr="00622513" w:rsidRDefault="00772188" w:rsidP="00C52ED1">
                      <w:pPr>
                        <w:rPr>
                          <w:sz w:val="28"/>
                          <w:szCs w:val="28"/>
                        </w:rPr>
                      </w:pPr>
                      <w:r>
                        <w:rPr>
                          <w:sz w:val="28"/>
                          <w:szCs w:val="28"/>
                        </w:rPr>
                        <w:t>July 24</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5F27947F" wp14:editId="1CF113B1">
                <wp:simplePos x="0" y="0"/>
                <wp:positionH relativeFrom="column">
                  <wp:posOffset>999490</wp:posOffset>
                </wp:positionH>
                <wp:positionV relativeFrom="paragraph">
                  <wp:posOffset>40640</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502EE5DB" w:rsidR="00C52ED1" w:rsidRPr="00622513" w:rsidRDefault="00755883" w:rsidP="00C52ED1">
                            <w:pPr>
                              <w:rPr>
                                <w:sz w:val="28"/>
                                <w:szCs w:val="28"/>
                              </w:rPr>
                            </w:pPr>
                            <w:r>
                              <w:rPr>
                                <w:sz w:val="28"/>
                                <w:szCs w:val="28"/>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9" type="#_x0000_t202" style="position:absolute;margin-left:78.7pt;margin-top:3.2pt;width:140.25pt;height:27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" filled="f" stroked="f" strokeweight=".5pt">
                <v:textbox>
                  <w:txbxContent>
                    <w:p w14:paraId="72B21C3C" w14:textId="502EE5DB" w:rsidR="00C52ED1" w:rsidRPr="00622513" w:rsidRDefault="00755883" w:rsidP="00C52ED1">
                      <w:pPr>
                        <w:rPr>
                          <w:sz w:val="28"/>
                          <w:szCs w:val="28"/>
                        </w:rPr>
                      </w:pPr>
                      <w:r>
                        <w:rPr>
                          <w:sz w:val="28"/>
                          <w:szCs w:val="28"/>
                        </w:rPr>
                        <w:t>CEO</w:t>
                      </w:r>
                    </w:p>
                  </w:txbxContent>
                </v:textbox>
              </v:shape>
            </w:pict>
          </mc:Fallback>
        </mc:AlternateContent>
      </w:r>
    </w:p>
    <w:p w14:paraId="4EAAF230" w14:textId="47A60F26" w:rsidR="009B1D38" w:rsidRDefault="00F64EA2" w:rsidP="00622513">
      <w:pPr>
        <w:tabs>
          <w:tab w:val="left" w:pos="3075"/>
        </w:tabs>
      </w:pPr>
      <w:r>
        <w:rPr>
          <w:noProof/>
        </w:rPr>
        <mc:AlternateContent>
          <mc:Choice Requires="wps">
            <w:drawing>
              <wp:anchor distT="0" distB="0" distL="114300" distR="114300" simplePos="0" relativeHeight="251658752" behindDoc="0" locked="0" layoutInCell="1" allowOverlap="1" wp14:anchorId="0E7B2E5B" wp14:editId="295D5B29">
                <wp:simplePos x="0" y="0"/>
                <wp:positionH relativeFrom="column">
                  <wp:posOffset>4131945</wp:posOffset>
                </wp:positionH>
                <wp:positionV relativeFrom="paragraph">
                  <wp:posOffset>267335</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4041B5F6" w:rsidR="00C52ED1" w:rsidRPr="00622513" w:rsidRDefault="00755883" w:rsidP="00C52ED1">
                            <w:pPr>
                              <w:rPr>
                                <w:sz w:val="28"/>
                                <w:szCs w:val="28"/>
                              </w:rPr>
                            </w:pPr>
                            <w:r>
                              <w:rPr>
                                <w:sz w:val="28"/>
                                <w:szCs w:val="28"/>
                              </w:rPr>
                              <w:t>September 2</w:t>
                            </w:r>
                            <w:r w:rsidR="000E3254">
                              <w:rPr>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0" type="#_x0000_t202" style="position:absolute;margin-left:325.35pt;margin-top:21.05pt;width:151.5pt;height:27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" filled="f" stroked="f" strokeweight=".5pt">
                <v:textbox>
                  <w:txbxContent>
                    <w:p w14:paraId="24ACC60F" w14:textId="4041B5F6" w:rsidR="00C52ED1" w:rsidRPr="00622513" w:rsidRDefault="00755883" w:rsidP="00C52ED1">
                      <w:pPr>
                        <w:rPr>
                          <w:sz w:val="28"/>
                          <w:szCs w:val="28"/>
                        </w:rPr>
                      </w:pPr>
                      <w:r>
                        <w:rPr>
                          <w:sz w:val="28"/>
                          <w:szCs w:val="28"/>
                        </w:rPr>
                        <w:t>September 2</w:t>
                      </w:r>
                      <w:r w:rsidR="000E3254">
                        <w:rPr>
                          <w:sz w:val="28"/>
                          <w:szCs w:val="28"/>
                        </w:rPr>
                        <w:t>6</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00657B73" wp14:editId="5C89E321">
                <wp:simplePos x="0" y="0"/>
                <wp:positionH relativeFrom="column">
                  <wp:posOffset>999490</wp:posOffset>
                </wp:positionH>
                <wp:positionV relativeFrom="paragraph">
                  <wp:posOffset>266065</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72ED7D19" w:rsidR="00C52ED1" w:rsidRPr="00622513" w:rsidRDefault="00755883" w:rsidP="00C52ED1">
                            <w:pPr>
                              <w:rPr>
                                <w:sz w:val="28"/>
                                <w:szCs w:val="28"/>
                              </w:rPr>
                            </w:pPr>
                            <w:r>
                              <w:rPr>
                                <w:sz w:val="28"/>
                                <w:szCs w:val="28"/>
                              </w:rPr>
                              <w:t>September 2</w:t>
                            </w:r>
                            <w:r w:rsidR="000E3254">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1" type="#_x0000_t202" style="position:absolute;margin-left:78.7pt;margin-top:20.95pt;width:140.25pt;height:27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" filled="f" stroked="f" strokeweight=".5pt">
                <v:textbox>
                  <w:txbxContent>
                    <w:p w14:paraId="3E3CB4CB" w14:textId="72ED7D19" w:rsidR="00C52ED1" w:rsidRPr="00622513" w:rsidRDefault="00755883" w:rsidP="00C52ED1">
                      <w:pPr>
                        <w:rPr>
                          <w:sz w:val="28"/>
                          <w:szCs w:val="28"/>
                        </w:rPr>
                      </w:pPr>
                      <w:r>
                        <w:rPr>
                          <w:sz w:val="28"/>
                          <w:szCs w:val="28"/>
                        </w:rPr>
                        <w:t>September 2</w:t>
                      </w:r>
                      <w:r w:rsidR="000E3254">
                        <w:rPr>
                          <w:sz w:val="28"/>
                          <w:szCs w:val="28"/>
                        </w:rPr>
                        <w:t>4</w:t>
                      </w:r>
                    </w:p>
                  </w:txbxContent>
                </v:textbox>
              </v:shape>
            </w:pict>
          </mc:Fallback>
        </mc:AlternateContent>
      </w:r>
    </w:p>
    <w:sdt>
      <w:sdtPr>
        <w:rPr>
          <w:rFonts w:asciiTheme="minorHAnsi" w:eastAsiaTheme="minorHAnsi" w:hAnsiTheme="minorHAnsi" w:cstheme="minorBidi"/>
          <w:b/>
          <w:bCs/>
          <w:color w:val="auto"/>
          <w:sz w:val="24"/>
          <w:szCs w:val="24"/>
          <w:lang w:val="en-GB"/>
        </w:rPr>
        <w:id w:val="820933261"/>
        <w:docPartObj>
          <w:docPartGallery w:val="Table of Contents"/>
          <w:docPartUnique/>
        </w:docPartObj>
      </w:sdtPr>
      <w:sdtEndPr>
        <w:rPr>
          <w:noProof/>
        </w:rPr>
      </w:sdtEndPr>
      <w:sdtContent>
        <w:p w14:paraId="75AF6F4A" w14:textId="0EDEE803" w:rsidR="00496A92" w:rsidRPr="005E49EA" w:rsidRDefault="00496A92">
          <w:pPr>
            <w:pStyle w:val="TOCHeading"/>
            <w:rPr>
              <w:rFonts w:asciiTheme="minorHAnsi" w:hAnsiTheme="minorHAnsi" w:cstheme="minorHAnsi"/>
              <w:b/>
              <w:bCs/>
              <w:sz w:val="22"/>
              <w:szCs w:val="22"/>
            </w:rPr>
          </w:pPr>
          <w:r w:rsidRPr="005E49EA">
            <w:rPr>
              <w:rFonts w:asciiTheme="minorHAnsi" w:hAnsiTheme="minorHAnsi" w:cstheme="minorHAnsi"/>
              <w:b/>
              <w:bCs/>
              <w:sz w:val="22"/>
              <w:szCs w:val="22"/>
            </w:rPr>
            <w:t>Contents</w:t>
          </w:r>
        </w:p>
        <w:p w14:paraId="4AB17D67" w14:textId="5D39206A" w:rsidR="00AF3AF6" w:rsidRPr="005E49EA" w:rsidRDefault="00496A92">
          <w:pPr>
            <w:pStyle w:val="TOC1"/>
            <w:tabs>
              <w:tab w:val="left" w:pos="480"/>
              <w:tab w:val="right" w:leader="dot" w:pos="9010"/>
            </w:tabs>
            <w:rPr>
              <w:rFonts w:eastAsiaTheme="minorEastAsia"/>
              <w:b/>
              <w:bCs/>
              <w:noProof/>
              <w:kern w:val="2"/>
              <w:lang w:eastAsia="en-GB"/>
              <w14:ligatures w14:val="standardContextual"/>
            </w:rPr>
          </w:pPr>
          <w:r w:rsidRPr="005E49EA">
            <w:rPr>
              <w:rFonts w:cstheme="minorHAnsi"/>
              <w:b/>
              <w:bCs/>
              <w:sz w:val="22"/>
              <w:szCs w:val="22"/>
            </w:rPr>
            <w:fldChar w:fldCharType="begin"/>
          </w:r>
          <w:r w:rsidRPr="005E49EA">
            <w:rPr>
              <w:rFonts w:cstheme="minorHAnsi"/>
              <w:b/>
              <w:bCs/>
              <w:sz w:val="22"/>
              <w:szCs w:val="22"/>
            </w:rPr>
            <w:instrText xml:space="preserve"> TOC \o "1-3" \h \z \u </w:instrText>
          </w:r>
          <w:r w:rsidRPr="005E49EA">
            <w:rPr>
              <w:rFonts w:cstheme="minorHAnsi"/>
              <w:b/>
              <w:bCs/>
              <w:sz w:val="22"/>
              <w:szCs w:val="22"/>
            </w:rPr>
            <w:fldChar w:fldCharType="separate"/>
          </w:r>
          <w:hyperlink w:anchor="_Toc170291279" w:history="1">
            <w:r w:rsidR="00AF3AF6" w:rsidRPr="005E49EA">
              <w:rPr>
                <w:rStyle w:val="Hyperlink"/>
                <w:rFonts w:cstheme="minorHAnsi"/>
                <w:b/>
                <w:bCs/>
                <w:noProof/>
              </w:rPr>
              <w:t>1.</w:t>
            </w:r>
            <w:r w:rsidR="00AF3AF6" w:rsidRPr="005E49EA">
              <w:rPr>
                <w:rFonts w:eastAsiaTheme="minorEastAsia"/>
                <w:b/>
                <w:bCs/>
                <w:noProof/>
                <w:kern w:val="2"/>
                <w:lang w:eastAsia="en-GB"/>
                <w14:ligatures w14:val="standardContextual"/>
              </w:rPr>
              <w:tab/>
            </w:r>
            <w:r w:rsidR="00AF3AF6" w:rsidRPr="005E49EA">
              <w:rPr>
                <w:rStyle w:val="Hyperlink"/>
                <w:rFonts w:cstheme="minorHAnsi"/>
                <w:b/>
                <w:bCs/>
                <w:noProof/>
              </w:rPr>
              <w:t>Policy statement</w:t>
            </w:r>
            <w:r w:rsidR="00AF3AF6" w:rsidRPr="005E49EA">
              <w:rPr>
                <w:b/>
                <w:bCs/>
                <w:noProof/>
                <w:webHidden/>
              </w:rPr>
              <w:tab/>
            </w:r>
            <w:r w:rsidR="00AF3AF6" w:rsidRPr="005E49EA">
              <w:rPr>
                <w:b/>
                <w:bCs/>
                <w:noProof/>
                <w:webHidden/>
              </w:rPr>
              <w:fldChar w:fldCharType="begin"/>
            </w:r>
            <w:r w:rsidR="00AF3AF6" w:rsidRPr="005E49EA">
              <w:rPr>
                <w:b/>
                <w:bCs/>
                <w:noProof/>
                <w:webHidden/>
              </w:rPr>
              <w:instrText xml:space="preserve"> PAGEREF _Toc170291279 \h </w:instrText>
            </w:r>
            <w:r w:rsidR="00AF3AF6" w:rsidRPr="005E49EA">
              <w:rPr>
                <w:b/>
                <w:bCs/>
                <w:noProof/>
                <w:webHidden/>
              </w:rPr>
            </w:r>
            <w:r w:rsidR="00AF3AF6" w:rsidRPr="005E49EA">
              <w:rPr>
                <w:b/>
                <w:bCs/>
                <w:noProof/>
                <w:webHidden/>
              </w:rPr>
              <w:fldChar w:fldCharType="separate"/>
            </w:r>
            <w:r w:rsidR="00C00E10">
              <w:rPr>
                <w:b/>
                <w:bCs/>
                <w:noProof/>
                <w:webHidden/>
              </w:rPr>
              <w:t>3</w:t>
            </w:r>
            <w:r w:rsidR="00AF3AF6" w:rsidRPr="005E49EA">
              <w:rPr>
                <w:b/>
                <w:bCs/>
                <w:noProof/>
                <w:webHidden/>
              </w:rPr>
              <w:fldChar w:fldCharType="end"/>
            </w:r>
          </w:hyperlink>
        </w:p>
        <w:p w14:paraId="1624A333" w14:textId="62BA44C4" w:rsidR="00AF3AF6" w:rsidRPr="005E49EA" w:rsidRDefault="00AF3AF6">
          <w:pPr>
            <w:pStyle w:val="TOC1"/>
            <w:tabs>
              <w:tab w:val="left" w:pos="480"/>
              <w:tab w:val="right" w:leader="dot" w:pos="9010"/>
            </w:tabs>
            <w:rPr>
              <w:rFonts w:eastAsiaTheme="minorEastAsia"/>
              <w:b/>
              <w:bCs/>
              <w:noProof/>
              <w:kern w:val="2"/>
              <w:lang w:eastAsia="en-GB"/>
              <w14:ligatures w14:val="standardContextual"/>
            </w:rPr>
          </w:pPr>
          <w:hyperlink w:anchor="_Toc170291280" w:history="1">
            <w:r w:rsidRPr="005E49EA">
              <w:rPr>
                <w:rStyle w:val="Hyperlink"/>
                <w:rFonts w:cstheme="minorHAnsi"/>
                <w:b/>
                <w:bCs/>
                <w:noProof/>
              </w:rPr>
              <w:t>2.</w:t>
            </w:r>
            <w:r w:rsidRPr="005E49EA">
              <w:rPr>
                <w:rFonts w:eastAsiaTheme="minorEastAsia"/>
                <w:b/>
                <w:bCs/>
                <w:noProof/>
                <w:kern w:val="2"/>
                <w:lang w:eastAsia="en-GB"/>
                <w14:ligatures w14:val="standardContextual"/>
              </w:rPr>
              <w:tab/>
            </w:r>
            <w:r w:rsidRPr="005E49EA">
              <w:rPr>
                <w:rStyle w:val="Hyperlink"/>
                <w:rFonts w:cstheme="minorHAnsi"/>
                <w:b/>
                <w:bCs/>
                <w:noProof/>
              </w:rPr>
              <w:t>Aims and objectives</w:t>
            </w:r>
            <w:r w:rsidRPr="005E49EA">
              <w:rPr>
                <w:b/>
                <w:bCs/>
                <w:noProof/>
                <w:webHidden/>
              </w:rPr>
              <w:tab/>
            </w:r>
            <w:r w:rsidRPr="005E49EA">
              <w:rPr>
                <w:b/>
                <w:bCs/>
                <w:noProof/>
                <w:webHidden/>
              </w:rPr>
              <w:fldChar w:fldCharType="begin"/>
            </w:r>
            <w:r w:rsidRPr="005E49EA">
              <w:rPr>
                <w:b/>
                <w:bCs/>
                <w:noProof/>
                <w:webHidden/>
              </w:rPr>
              <w:instrText xml:space="preserve"> PAGEREF _Toc170291280 \h </w:instrText>
            </w:r>
            <w:r w:rsidRPr="005E49EA">
              <w:rPr>
                <w:b/>
                <w:bCs/>
                <w:noProof/>
                <w:webHidden/>
              </w:rPr>
            </w:r>
            <w:r w:rsidRPr="005E49EA">
              <w:rPr>
                <w:b/>
                <w:bCs/>
                <w:noProof/>
                <w:webHidden/>
              </w:rPr>
              <w:fldChar w:fldCharType="separate"/>
            </w:r>
            <w:r w:rsidR="00C00E10">
              <w:rPr>
                <w:b/>
                <w:bCs/>
                <w:noProof/>
                <w:webHidden/>
              </w:rPr>
              <w:t>3</w:t>
            </w:r>
            <w:r w:rsidRPr="005E49EA">
              <w:rPr>
                <w:b/>
                <w:bCs/>
                <w:noProof/>
                <w:webHidden/>
              </w:rPr>
              <w:fldChar w:fldCharType="end"/>
            </w:r>
          </w:hyperlink>
        </w:p>
        <w:p w14:paraId="169599A5" w14:textId="0584ABAF" w:rsidR="00AF3AF6" w:rsidRPr="005E49EA" w:rsidRDefault="00AF3AF6">
          <w:pPr>
            <w:pStyle w:val="TOC1"/>
            <w:tabs>
              <w:tab w:val="left" w:pos="480"/>
              <w:tab w:val="right" w:leader="dot" w:pos="9010"/>
            </w:tabs>
            <w:rPr>
              <w:rFonts w:eastAsiaTheme="minorEastAsia"/>
              <w:b/>
              <w:bCs/>
              <w:noProof/>
              <w:kern w:val="2"/>
              <w:lang w:eastAsia="en-GB"/>
              <w14:ligatures w14:val="standardContextual"/>
            </w:rPr>
          </w:pPr>
          <w:hyperlink w:anchor="_Toc170291281" w:history="1">
            <w:r w:rsidRPr="005E49EA">
              <w:rPr>
                <w:rStyle w:val="Hyperlink"/>
                <w:rFonts w:cstheme="minorHAnsi"/>
                <w:b/>
                <w:bCs/>
                <w:noProof/>
              </w:rPr>
              <w:t>3.</w:t>
            </w:r>
            <w:r w:rsidRPr="005E49EA">
              <w:rPr>
                <w:rFonts w:eastAsiaTheme="minorEastAsia"/>
                <w:b/>
                <w:bCs/>
                <w:noProof/>
                <w:kern w:val="2"/>
                <w:lang w:eastAsia="en-GB"/>
                <w14:ligatures w14:val="standardContextual"/>
              </w:rPr>
              <w:tab/>
            </w:r>
            <w:r w:rsidRPr="005E49EA">
              <w:rPr>
                <w:rStyle w:val="Hyperlink"/>
                <w:rFonts w:cstheme="minorHAnsi"/>
                <w:b/>
                <w:bCs/>
                <w:noProof/>
              </w:rPr>
              <w:t>First aid provision</w:t>
            </w:r>
            <w:r w:rsidRPr="005E49EA">
              <w:rPr>
                <w:b/>
                <w:bCs/>
                <w:noProof/>
                <w:webHidden/>
              </w:rPr>
              <w:tab/>
            </w:r>
            <w:r w:rsidRPr="005E49EA">
              <w:rPr>
                <w:b/>
                <w:bCs/>
                <w:noProof/>
                <w:webHidden/>
              </w:rPr>
              <w:fldChar w:fldCharType="begin"/>
            </w:r>
            <w:r w:rsidRPr="005E49EA">
              <w:rPr>
                <w:b/>
                <w:bCs/>
                <w:noProof/>
                <w:webHidden/>
              </w:rPr>
              <w:instrText xml:space="preserve"> PAGEREF _Toc170291281 \h </w:instrText>
            </w:r>
            <w:r w:rsidRPr="005E49EA">
              <w:rPr>
                <w:b/>
                <w:bCs/>
                <w:noProof/>
                <w:webHidden/>
              </w:rPr>
            </w:r>
            <w:r w:rsidRPr="005E49EA">
              <w:rPr>
                <w:b/>
                <w:bCs/>
                <w:noProof/>
                <w:webHidden/>
              </w:rPr>
              <w:fldChar w:fldCharType="separate"/>
            </w:r>
            <w:r w:rsidR="00C00E10">
              <w:rPr>
                <w:b/>
                <w:bCs/>
                <w:noProof/>
                <w:webHidden/>
              </w:rPr>
              <w:t>3</w:t>
            </w:r>
            <w:r w:rsidRPr="005E49EA">
              <w:rPr>
                <w:b/>
                <w:bCs/>
                <w:noProof/>
                <w:webHidden/>
              </w:rPr>
              <w:fldChar w:fldCharType="end"/>
            </w:r>
          </w:hyperlink>
        </w:p>
        <w:p w14:paraId="043418AD" w14:textId="1D510ECF" w:rsidR="00AF3AF6" w:rsidRPr="005E49EA" w:rsidRDefault="00AF3AF6">
          <w:pPr>
            <w:pStyle w:val="TOC1"/>
            <w:tabs>
              <w:tab w:val="left" w:pos="480"/>
              <w:tab w:val="right" w:leader="dot" w:pos="9010"/>
            </w:tabs>
            <w:rPr>
              <w:rFonts w:eastAsiaTheme="minorEastAsia"/>
              <w:b/>
              <w:bCs/>
              <w:noProof/>
              <w:kern w:val="2"/>
              <w:lang w:eastAsia="en-GB"/>
              <w14:ligatures w14:val="standardContextual"/>
            </w:rPr>
          </w:pPr>
          <w:hyperlink w:anchor="_Toc170291282" w:history="1">
            <w:r w:rsidRPr="005E49EA">
              <w:rPr>
                <w:rStyle w:val="Hyperlink"/>
                <w:rFonts w:cstheme="minorHAnsi"/>
                <w:b/>
                <w:bCs/>
                <w:noProof/>
              </w:rPr>
              <w:t>4.</w:t>
            </w:r>
            <w:r w:rsidRPr="005E49EA">
              <w:rPr>
                <w:rFonts w:eastAsiaTheme="minorEastAsia"/>
                <w:b/>
                <w:bCs/>
                <w:noProof/>
                <w:kern w:val="2"/>
                <w:lang w:eastAsia="en-GB"/>
                <w14:ligatures w14:val="standardContextual"/>
              </w:rPr>
              <w:tab/>
            </w:r>
            <w:r w:rsidRPr="005E49EA">
              <w:rPr>
                <w:rStyle w:val="Hyperlink"/>
                <w:rFonts w:cstheme="minorHAnsi"/>
                <w:b/>
                <w:bCs/>
                <w:noProof/>
              </w:rPr>
              <w:t>Supporting pupils with a medical condition</w:t>
            </w:r>
            <w:r w:rsidRPr="005E49EA">
              <w:rPr>
                <w:b/>
                <w:bCs/>
                <w:noProof/>
                <w:webHidden/>
              </w:rPr>
              <w:tab/>
            </w:r>
            <w:r w:rsidRPr="005E49EA">
              <w:rPr>
                <w:b/>
                <w:bCs/>
                <w:noProof/>
                <w:webHidden/>
              </w:rPr>
              <w:fldChar w:fldCharType="begin"/>
            </w:r>
            <w:r w:rsidRPr="005E49EA">
              <w:rPr>
                <w:b/>
                <w:bCs/>
                <w:noProof/>
                <w:webHidden/>
              </w:rPr>
              <w:instrText xml:space="preserve"> PAGEREF _Toc170291282 \h </w:instrText>
            </w:r>
            <w:r w:rsidRPr="005E49EA">
              <w:rPr>
                <w:b/>
                <w:bCs/>
                <w:noProof/>
                <w:webHidden/>
              </w:rPr>
            </w:r>
            <w:r w:rsidRPr="005E49EA">
              <w:rPr>
                <w:b/>
                <w:bCs/>
                <w:noProof/>
                <w:webHidden/>
              </w:rPr>
              <w:fldChar w:fldCharType="separate"/>
            </w:r>
            <w:r w:rsidR="00C00E10">
              <w:rPr>
                <w:b/>
                <w:bCs/>
                <w:noProof/>
                <w:webHidden/>
              </w:rPr>
              <w:t>4</w:t>
            </w:r>
            <w:r w:rsidRPr="005E49EA">
              <w:rPr>
                <w:b/>
                <w:bCs/>
                <w:noProof/>
                <w:webHidden/>
              </w:rPr>
              <w:fldChar w:fldCharType="end"/>
            </w:r>
          </w:hyperlink>
        </w:p>
        <w:p w14:paraId="5DA34E22" w14:textId="47803B6E" w:rsidR="00AF3AF6" w:rsidRPr="005E49EA" w:rsidRDefault="00AF3AF6">
          <w:pPr>
            <w:pStyle w:val="TOC1"/>
            <w:tabs>
              <w:tab w:val="left" w:pos="480"/>
              <w:tab w:val="right" w:leader="dot" w:pos="9010"/>
            </w:tabs>
            <w:rPr>
              <w:rFonts w:eastAsiaTheme="minorEastAsia"/>
              <w:b/>
              <w:bCs/>
              <w:noProof/>
              <w:kern w:val="2"/>
              <w:lang w:eastAsia="en-GB"/>
              <w14:ligatures w14:val="standardContextual"/>
            </w:rPr>
          </w:pPr>
          <w:hyperlink w:anchor="_Toc170291283" w:history="1">
            <w:r w:rsidRPr="005E49EA">
              <w:rPr>
                <w:rStyle w:val="Hyperlink"/>
                <w:rFonts w:cstheme="minorHAnsi"/>
                <w:b/>
                <w:bCs/>
                <w:noProof/>
              </w:rPr>
              <w:t>5.</w:t>
            </w:r>
            <w:r w:rsidRPr="005E49EA">
              <w:rPr>
                <w:rFonts w:eastAsiaTheme="minorEastAsia"/>
                <w:b/>
                <w:bCs/>
                <w:noProof/>
                <w:kern w:val="2"/>
                <w:lang w:eastAsia="en-GB"/>
                <w14:ligatures w14:val="standardContextual"/>
              </w:rPr>
              <w:tab/>
            </w:r>
            <w:r w:rsidRPr="005E49EA">
              <w:rPr>
                <w:rStyle w:val="Hyperlink"/>
                <w:rFonts w:cstheme="minorHAnsi"/>
                <w:b/>
                <w:bCs/>
                <w:noProof/>
              </w:rPr>
              <w:t>Managing medicines</w:t>
            </w:r>
            <w:r w:rsidRPr="005E49EA">
              <w:rPr>
                <w:b/>
                <w:bCs/>
                <w:noProof/>
                <w:webHidden/>
              </w:rPr>
              <w:tab/>
            </w:r>
            <w:r w:rsidRPr="005E49EA">
              <w:rPr>
                <w:b/>
                <w:bCs/>
                <w:noProof/>
                <w:webHidden/>
              </w:rPr>
              <w:fldChar w:fldCharType="begin"/>
            </w:r>
            <w:r w:rsidRPr="005E49EA">
              <w:rPr>
                <w:b/>
                <w:bCs/>
                <w:noProof/>
                <w:webHidden/>
              </w:rPr>
              <w:instrText xml:space="preserve"> PAGEREF _Toc170291283 \h </w:instrText>
            </w:r>
            <w:r w:rsidRPr="005E49EA">
              <w:rPr>
                <w:b/>
                <w:bCs/>
                <w:noProof/>
                <w:webHidden/>
              </w:rPr>
            </w:r>
            <w:r w:rsidRPr="005E49EA">
              <w:rPr>
                <w:b/>
                <w:bCs/>
                <w:noProof/>
                <w:webHidden/>
              </w:rPr>
              <w:fldChar w:fldCharType="separate"/>
            </w:r>
            <w:r w:rsidR="00C00E10">
              <w:rPr>
                <w:b/>
                <w:bCs/>
                <w:noProof/>
                <w:webHidden/>
              </w:rPr>
              <w:t>5</w:t>
            </w:r>
            <w:r w:rsidRPr="005E49EA">
              <w:rPr>
                <w:b/>
                <w:bCs/>
                <w:noProof/>
                <w:webHidden/>
              </w:rPr>
              <w:fldChar w:fldCharType="end"/>
            </w:r>
          </w:hyperlink>
        </w:p>
        <w:p w14:paraId="664D5780" w14:textId="5CF94B69" w:rsidR="00496A92" w:rsidRPr="005E49EA" w:rsidRDefault="00496A92">
          <w:pPr>
            <w:rPr>
              <w:b/>
              <w:bCs/>
            </w:rPr>
          </w:pPr>
          <w:r w:rsidRPr="005E49EA">
            <w:rPr>
              <w:rFonts w:cstheme="minorHAnsi"/>
              <w:b/>
              <w:bCs/>
              <w:noProof/>
              <w:sz w:val="22"/>
              <w:szCs w:val="22"/>
            </w:rPr>
            <w:fldChar w:fldCharType="end"/>
          </w:r>
        </w:p>
      </w:sdtContent>
    </w:sdt>
    <w:p w14:paraId="69545DB1" w14:textId="77777777" w:rsidR="009B1D38" w:rsidRDefault="00647F3B" w:rsidP="00647F3B">
      <w:pPr>
        <w:tabs>
          <w:tab w:val="left" w:pos="1275"/>
        </w:tabs>
      </w:pPr>
      <w:r>
        <w:tab/>
      </w:r>
    </w:p>
    <w:p w14:paraId="649B3C2B" w14:textId="77777777" w:rsidR="00C52ED1" w:rsidRDefault="00C52ED1" w:rsidP="009B1D38">
      <w:pPr>
        <w:tabs>
          <w:tab w:val="left" w:pos="3075"/>
        </w:tabs>
        <w:ind w:hanging="709"/>
        <w:rPr>
          <w:noProof/>
        </w:rPr>
      </w:pPr>
    </w:p>
    <w:p w14:paraId="32603AE7" w14:textId="77777777" w:rsidR="00647F3B" w:rsidRPr="00647F3B" w:rsidRDefault="00647F3B" w:rsidP="00647F3B"/>
    <w:p w14:paraId="30C07E5F" w14:textId="77777777" w:rsidR="00647F3B" w:rsidRPr="00647F3B" w:rsidRDefault="00647F3B" w:rsidP="00647F3B"/>
    <w:p w14:paraId="63BCBCCE" w14:textId="77777777" w:rsidR="00647F3B" w:rsidRPr="00647F3B" w:rsidRDefault="00647F3B" w:rsidP="00647F3B"/>
    <w:p w14:paraId="5AA410D0" w14:textId="77777777" w:rsidR="00647F3B" w:rsidRPr="00647F3B" w:rsidRDefault="00647F3B" w:rsidP="00647F3B"/>
    <w:p w14:paraId="6325DD91" w14:textId="77777777" w:rsidR="00647F3B" w:rsidRPr="00647F3B" w:rsidRDefault="00647F3B" w:rsidP="00647F3B"/>
    <w:p w14:paraId="3EB1F3FE" w14:textId="77777777" w:rsidR="00647F3B" w:rsidRPr="00647F3B" w:rsidRDefault="00647F3B" w:rsidP="00647F3B"/>
    <w:p w14:paraId="4BEA3BD4" w14:textId="77777777" w:rsidR="00647F3B" w:rsidRPr="00647F3B" w:rsidRDefault="00647F3B" w:rsidP="00647F3B"/>
    <w:p w14:paraId="740604B6" w14:textId="77777777" w:rsidR="00647F3B" w:rsidRPr="00647F3B" w:rsidRDefault="00647F3B" w:rsidP="00647F3B"/>
    <w:p w14:paraId="25EFAC03" w14:textId="77777777" w:rsidR="00647F3B" w:rsidRPr="00647F3B" w:rsidRDefault="00647F3B" w:rsidP="00647F3B"/>
    <w:p w14:paraId="76A6A629" w14:textId="77777777" w:rsidR="00647F3B" w:rsidRDefault="00647F3B" w:rsidP="00647F3B"/>
    <w:p w14:paraId="183AF1C1" w14:textId="77777777" w:rsidR="00B462B0" w:rsidRDefault="00B462B0" w:rsidP="00647F3B"/>
    <w:p w14:paraId="023575D5" w14:textId="77777777" w:rsidR="00B462B0" w:rsidRDefault="00B462B0" w:rsidP="00647F3B"/>
    <w:p w14:paraId="1525E948" w14:textId="77777777" w:rsidR="00B462B0" w:rsidRDefault="00B462B0" w:rsidP="00647F3B"/>
    <w:p w14:paraId="62098439" w14:textId="77777777" w:rsidR="00B462B0" w:rsidRDefault="00B462B0" w:rsidP="00647F3B"/>
    <w:p w14:paraId="1DB9A15B" w14:textId="77777777" w:rsidR="00B462B0" w:rsidRDefault="00B462B0" w:rsidP="00647F3B"/>
    <w:p w14:paraId="627F8D7C" w14:textId="77777777" w:rsidR="00B462B0" w:rsidRDefault="00B462B0" w:rsidP="00647F3B"/>
    <w:p w14:paraId="42315F07" w14:textId="77777777" w:rsidR="00B462B0" w:rsidRDefault="00B462B0" w:rsidP="00647F3B"/>
    <w:p w14:paraId="4D91567F" w14:textId="77777777" w:rsidR="00B462B0" w:rsidRDefault="00B462B0" w:rsidP="00647F3B"/>
    <w:p w14:paraId="0E1B1341" w14:textId="77777777" w:rsidR="00B462B0" w:rsidRDefault="00B462B0" w:rsidP="00647F3B"/>
    <w:p w14:paraId="06C45F52" w14:textId="77777777" w:rsidR="00B462B0" w:rsidRDefault="00B462B0" w:rsidP="00647F3B"/>
    <w:p w14:paraId="54D97910" w14:textId="77777777" w:rsidR="00B462B0" w:rsidRDefault="00B462B0" w:rsidP="00647F3B"/>
    <w:p w14:paraId="28946B87" w14:textId="77777777" w:rsidR="00B462B0" w:rsidRDefault="00B462B0" w:rsidP="00647F3B"/>
    <w:p w14:paraId="23D47539" w14:textId="77777777" w:rsidR="00B462B0" w:rsidRDefault="00B462B0" w:rsidP="00647F3B"/>
    <w:p w14:paraId="64355172" w14:textId="77777777" w:rsidR="00B462B0" w:rsidRDefault="00B462B0" w:rsidP="00647F3B"/>
    <w:p w14:paraId="6327D81B" w14:textId="77777777" w:rsidR="00B462B0" w:rsidRDefault="00B462B0" w:rsidP="00647F3B"/>
    <w:p w14:paraId="6379C7C3" w14:textId="77777777" w:rsidR="00B462B0" w:rsidRDefault="00B462B0" w:rsidP="00647F3B"/>
    <w:p w14:paraId="3638D024" w14:textId="5A48F274" w:rsidR="00496A92" w:rsidRDefault="00496A92">
      <w:r>
        <w:br w:type="page"/>
      </w:r>
    </w:p>
    <w:p w14:paraId="44751214" w14:textId="0A4D0EC0" w:rsidR="00B462B0" w:rsidRPr="00417325" w:rsidRDefault="00FB58FE" w:rsidP="00417325">
      <w:pPr>
        <w:pStyle w:val="Heading1"/>
        <w:numPr>
          <w:ilvl w:val="0"/>
          <w:numId w:val="2"/>
        </w:numPr>
        <w:tabs>
          <w:tab w:val="num" w:pos="720"/>
        </w:tabs>
        <w:ind w:hanging="720"/>
        <w:rPr>
          <w:rFonts w:asciiTheme="minorHAnsi" w:hAnsiTheme="minorHAnsi" w:cstheme="minorHAnsi"/>
          <w:color w:val="auto"/>
        </w:rPr>
      </w:pPr>
      <w:bookmarkStart w:id="0" w:name="_Toc170291279"/>
      <w:r w:rsidRPr="00417325">
        <w:rPr>
          <w:rFonts w:asciiTheme="minorHAnsi" w:hAnsiTheme="minorHAnsi" w:cstheme="minorHAnsi"/>
          <w:color w:val="auto"/>
        </w:rPr>
        <w:lastRenderedPageBreak/>
        <w:t>Policy statement</w:t>
      </w:r>
      <w:bookmarkEnd w:id="0"/>
    </w:p>
    <w:p w14:paraId="6737E93A" w14:textId="7A747159" w:rsidR="00B462B0" w:rsidRPr="00FB58FE" w:rsidRDefault="00B462B0" w:rsidP="00B462B0">
      <w:pPr>
        <w:jc w:val="both"/>
        <w:rPr>
          <w:rFonts w:cstheme="minorHAnsi"/>
          <w:sz w:val="22"/>
          <w:szCs w:val="22"/>
        </w:rPr>
      </w:pPr>
      <w:bookmarkStart w:id="1" w:name="1753"/>
      <w:bookmarkEnd w:id="1"/>
      <w:r w:rsidRPr="00FB58FE">
        <w:rPr>
          <w:rFonts w:cstheme="minorHAnsi"/>
          <w:sz w:val="22"/>
          <w:szCs w:val="22"/>
        </w:rPr>
        <w:t>Hamwic Education Trust (HET) will undertake to ensure compliance with the relevant legislation with regard to the provision of first aid for all employees and to ensure best practice by extending the arrangements as far as is reasonably practicable to children and others who may also be affected by our activities</w:t>
      </w:r>
      <w:bookmarkStart w:id="2" w:name="1798"/>
      <w:bookmarkEnd w:id="2"/>
      <w:r w:rsidRPr="00FB58FE">
        <w:rPr>
          <w:rFonts w:cstheme="minorHAnsi"/>
          <w:sz w:val="22"/>
          <w:szCs w:val="22"/>
        </w:rPr>
        <w:t>.</w:t>
      </w:r>
    </w:p>
    <w:p w14:paraId="66FB488F" w14:textId="77777777" w:rsidR="00B462B0" w:rsidRPr="00FB58FE" w:rsidRDefault="00B462B0" w:rsidP="00B462B0">
      <w:pPr>
        <w:jc w:val="both"/>
        <w:rPr>
          <w:rFonts w:cstheme="minorHAnsi"/>
          <w:sz w:val="22"/>
          <w:szCs w:val="22"/>
        </w:rPr>
      </w:pPr>
    </w:p>
    <w:p w14:paraId="511B84C4" w14:textId="77777777" w:rsidR="00B462B0" w:rsidRPr="00FB58FE" w:rsidRDefault="00B462B0" w:rsidP="00B462B0">
      <w:pPr>
        <w:jc w:val="both"/>
        <w:rPr>
          <w:rFonts w:cstheme="minorHAnsi"/>
          <w:sz w:val="22"/>
          <w:szCs w:val="22"/>
        </w:rPr>
      </w:pPr>
      <w:r w:rsidRPr="00FB58FE">
        <w:rPr>
          <w:rFonts w:cstheme="minorHAnsi"/>
          <w:sz w:val="22"/>
          <w:szCs w:val="22"/>
        </w:rPr>
        <w:t xml:space="preserve">Responsibility for first aid at a school is held by the school leader who is the responsible manager.  </w:t>
      </w:r>
    </w:p>
    <w:p w14:paraId="27C145D8" w14:textId="77777777" w:rsidR="00B462B0" w:rsidRPr="00FB58FE" w:rsidRDefault="00B462B0" w:rsidP="00B462B0">
      <w:pPr>
        <w:jc w:val="both"/>
        <w:rPr>
          <w:rFonts w:cstheme="minorHAnsi"/>
          <w:sz w:val="22"/>
          <w:szCs w:val="22"/>
        </w:rPr>
      </w:pPr>
    </w:p>
    <w:p w14:paraId="3CA145DD" w14:textId="77777777" w:rsidR="00B462B0" w:rsidRPr="00FB58FE" w:rsidRDefault="00B462B0" w:rsidP="00B462B0">
      <w:pPr>
        <w:jc w:val="both"/>
        <w:rPr>
          <w:rFonts w:cstheme="minorHAnsi"/>
          <w:sz w:val="22"/>
          <w:szCs w:val="22"/>
        </w:rPr>
      </w:pPr>
      <w:r w:rsidRPr="00FB58FE">
        <w:rPr>
          <w:rFonts w:cstheme="minorHAnsi"/>
          <w:sz w:val="22"/>
          <w:szCs w:val="22"/>
        </w:rPr>
        <w:t xml:space="preserve">All staff have a statutory obligation to follow and co-operate with the requirements of this policy. </w:t>
      </w:r>
    </w:p>
    <w:p w14:paraId="1201F353" w14:textId="77777777" w:rsidR="00B462B0" w:rsidRPr="00FB58FE" w:rsidRDefault="00B462B0" w:rsidP="00B462B0">
      <w:pPr>
        <w:autoSpaceDE w:val="0"/>
        <w:autoSpaceDN w:val="0"/>
        <w:adjustRightInd w:val="0"/>
        <w:jc w:val="both"/>
        <w:rPr>
          <w:rFonts w:cstheme="minorHAnsi"/>
          <w:sz w:val="22"/>
          <w:szCs w:val="22"/>
          <w:lang w:val="en-US"/>
        </w:rPr>
      </w:pPr>
    </w:p>
    <w:p w14:paraId="6FE067EE" w14:textId="0F8A77DF" w:rsidR="00B462B0" w:rsidRPr="00FB58FE" w:rsidRDefault="00FB58FE" w:rsidP="00417325">
      <w:pPr>
        <w:pStyle w:val="Heading1"/>
        <w:numPr>
          <w:ilvl w:val="0"/>
          <w:numId w:val="2"/>
        </w:numPr>
        <w:tabs>
          <w:tab w:val="num" w:pos="720"/>
        </w:tabs>
        <w:ind w:hanging="720"/>
        <w:rPr>
          <w:rFonts w:asciiTheme="minorHAnsi" w:hAnsiTheme="minorHAnsi" w:cstheme="minorHAnsi"/>
          <w:color w:val="auto"/>
        </w:rPr>
      </w:pPr>
      <w:bookmarkStart w:id="3" w:name="_Toc170291280"/>
      <w:r w:rsidRPr="00FB58FE">
        <w:rPr>
          <w:rFonts w:asciiTheme="minorHAnsi" w:hAnsiTheme="minorHAnsi" w:cstheme="minorHAnsi"/>
          <w:color w:val="auto"/>
        </w:rPr>
        <w:t>Aims and objectives</w:t>
      </w:r>
      <w:bookmarkEnd w:id="3"/>
    </w:p>
    <w:p w14:paraId="0CF93E60" w14:textId="77777777" w:rsidR="00B462B0" w:rsidRPr="00FB58FE" w:rsidRDefault="00B462B0" w:rsidP="00B462B0">
      <w:pPr>
        <w:jc w:val="both"/>
        <w:rPr>
          <w:rFonts w:cstheme="minorHAnsi"/>
          <w:sz w:val="22"/>
          <w:szCs w:val="22"/>
        </w:rPr>
      </w:pPr>
      <w:r w:rsidRPr="00FB58FE">
        <w:rPr>
          <w:rFonts w:cstheme="minorHAnsi"/>
          <w:sz w:val="22"/>
          <w:szCs w:val="22"/>
        </w:rPr>
        <w:t xml:space="preserve">Our first aid policy requirements will be achieved by: </w:t>
      </w:r>
    </w:p>
    <w:p w14:paraId="50DA9130" w14:textId="77777777" w:rsidR="00B462B0" w:rsidRPr="00FB58FE" w:rsidRDefault="00B462B0" w:rsidP="00B462B0">
      <w:pPr>
        <w:jc w:val="both"/>
        <w:rPr>
          <w:rFonts w:cstheme="minorHAnsi"/>
          <w:sz w:val="22"/>
          <w:szCs w:val="22"/>
        </w:rPr>
      </w:pPr>
    </w:p>
    <w:p w14:paraId="6C00ADA2" w14:textId="77777777" w:rsidR="00B462B0" w:rsidRPr="00FB58FE" w:rsidRDefault="00B462B0" w:rsidP="00B462B0">
      <w:pPr>
        <w:numPr>
          <w:ilvl w:val="0"/>
          <w:numId w:val="3"/>
        </w:numPr>
        <w:jc w:val="both"/>
        <w:rPr>
          <w:rFonts w:cstheme="minorHAnsi"/>
          <w:sz w:val="22"/>
          <w:szCs w:val="22"/>
        </w:rPr>
      </w:pPr>
      <w:bookmarkStart w:id="4" w:name="682"/>
      <w:bookmarkEnd w:id="4"/>
      <w:r w:rsidRPr="00FB58FE">
        <w:rPr>
          <w:rFonts w:cstheme="minorHAnsi"/>
          <w:sz w:val="22"/>
          <w:szCs w:val="22"/>
        </w:rPr>
        <w:t>Carrying out a First Aid Risk Assessment to determine the first aid provision requirements for our premises;</w:t>
      </w:r>
    </w:p>
    <w:p w14:paraId="71121FD4" w14:textId="77777777" w:rsidR="00B462B0" w:rsidRPr="00FB58FE" w:rsidRDefault="00B462B0" w:rsidP="00B462B0">
      <w:pPr>
        <w:numPr>
          <w:ilvl w:val="1"/>
          <w:numId w:val="3"/>
        </w:numPr>
        <w:jc w:val="both"/>
        <w:rPr>
          <w:rFonts w:cstheme="minorHAnsi"/>
          <w:sz w:val="22"/>
          <w:szCs w:val="22"/>
        </w:rPr>
      </w:pPr>
      <w:r w:rsidRPr="00FB58FE">
        <w:rPr>
          <w:rFonts w:cstheme="minorHAnsi"/>
          <w:sz w:val="22"/>
          <w:szCs w:val="22"/>
        </w:rPr>
        <w:t xml:space="preserve"> It is our policy to ensure that the first aid risk assessment will be reviewed periodically or following any significant changes that may affect first aid provision;</w:t>
      </w:r>
    </w:p>
    <w:p w14:paraId="5F5BEB25" w14:textId="77777777" w:rsidR="00B462B0" w:rsidRPr="00FB58FE" w:rsidRDefault="00B462B0" w:rsidP="00B462B0">
      <w:pPr>
        <w:numPr>
          <w:ilvl w:val="1"/>
          <w:numId w:val="3"/>
        </w:numPr>
        <w:jc w:val="both"/>
        <w:rPr>
          <w:rFonts w:cstheme="minorHAnsi"/>
          <w:sz w:val="22"/>
          <w:szCs w:val="22"/>
        </w:rPr>
      </w:pPr>
      <w:r w:rsidRPr="00FB58FE">
        <w:rPr>
          <w:rFonts w:cstheme="minorHAnsi"/>
          <w:sz w:val="22"/>
          <w:szCs w:val="22"/>
        </w:rPr>
        <w:t>the first aid risk assessment form will be used to produce the first aid needs assessment for our site;</w:t>
      </w:r>
    </w:p>
    <w:p w14:paraId="6458D044" w14:textId="77777777" w:rsidR="00B462B0" w:rsidRPr="00FB58FE" w:rsidRDefault="00B462B0" w:rsidP="00B462B0">
      <w:pPr>
        <w:numPr>
          <w:ilvl w:val="0"/>
          <w:numId w:val="3"/>
        </w:numPr>
        <w:jc w:val="both"/>
        <w:rPr>
          <w:rFonts w:cstheme="minorHAnsi"/>
          <w:sz w:val="22"/>
          <w:szCs w:val="22"/>
        </w:rPr>
      </w:pPr>
      <w:r w:rsidRPr="00FB58FE">
        <w:rPr>
          <w:rFonts w:cstheme="minorHAnsi"/>
          <w:sz w:val="22"/>
          <w:szCs w:val="22"/>
        </w:rPr>
        <w:t>ensuring that there are a sufficient number of trained first aiders on duty and available for the numbers and risks on the premises in accordance with the first aid risk assessment;</w:t>
      </w:r>
    </w:p>
    <w:p w14:paraId="3E3ABB23" w14:textId="77777777" w:rsidR="00B462B0" w:rsidRPr="00FB58FE" w:rsidRDefault="00B462B0" w:rsidP="00B462B0">
      <w:pPr>
        <w:numPr>
          <w:ilvl w:val="0"/>
          <w:numId w:val="3"/>
        </w:numPr>
        <w:jc w:val="both"/>
        <w:rPr>
          <w:rFonts w:cstheme="minorHAnsi"/>
          <w:sz w:val="22"/>
          <w:szCs w:val="22"/>
        </w:rPr>
      </w:pPr>
      <w:r w:rsidRPr="00FB58FE">
        <w:rPr>
          <w:rFonts w:cstheme="minorHAnsi"/>
          <w:sz w:val="22"/>
          <w:szCs w:val="22"/>
        </w:rPr>
        <w:t>ensuring that there are suitable and sufficient facilities and equipment available to administer first aid/medicines in accordance with the first aid risk assessment;</w:t>
      </w:r>
    </w:p>
    <w:p w14:paraId="6E29FFE9" w14:textId="77777777" w:rsidR="00B462B0" w:rsidRPr="00FB58FE" w:rsidRDefault="00B462B0" w:rsidP="00B462B0">
      <w:pPr>
        <w:numPr>
          <w:ilvl w:val="0"/>
          <w:numId w:val="3"/>
        </w:numPr>
        <w:jc w:val="both"/>
        <w:rPr>
          <w:rFonts w:cstheme="minorHAnsi"/>
          <w:sz w:val="22"/>
          <w:szCs w:val="22"/>
        </w:rPr>
      </w:pPr>
      <w:r w:rsidRPr="00FB58FE">
        <w:rPr>
          <w:rFonts w:cstheme="minorHAnsi"/>
          <w:sz w:val="22"/>
          <w:szCs w:val="22"/>
        </w:rPr>
        <w:t>ensuring the above provisions are clear and shared with all who may require them.</w:t>
      </w:r>
    </w:p>
    <w:p w14:paraId="5C4B7173" w14:textId="77777777" w:rsidR="00B462B0" w:rsidRPr="00FB58FE" w:rsidRDefault="00B462B0" w:rsidP="00B462B0">
      <w:pPr>
        <w:jc w:val="both"/>
        <w:rPr>
          <w:rFonts w:cstheme="minorHAnsi"/>
          <w:sz w:val="22"/>
          <w:szCs w:val="22"/>
        </w:rPr>
      </w:pPr>
      <w:r w:rsidRPr="00FB58FE">
        <w:rPr>
          <w:rFonts w:cstheme="minorHAnsi"/>
          <w:sz w:val="22"/>
          <w:szCs w:val="22"/>
        </w:rPr>
        <w:t xml:space="preserve"> </w:t>
      </w:r>
    </w:p>
    <w:p w14:paraId="554C2084" w14:textId="77777777" w:rsidR="00B462B0" w:rsidRPr="00FB58FE" w:rsidRDefault="00B462B0" w:rsidP="00B462B0">
      <w:pPr>
        <w:jc w:val="both"/>
        <w:rPr>
          <w:rFonts w:cstheme="minorHAnsi"/>
          <w:sz w:val="22"/>
          <w:szCs w:val="22"/>
        </w:rPr>
      </w:pPr>
      <w:r w:rsidRPr="00FB58FE">
        <w:rPr>
          <w:rFonts w:cstheme="minorHAnsi"/>
          <w:sz w:val="22"/>
          <w:szCs w:val="22"/>
        </w:rPr>
        <w:t>The responsible manager/designated person will ensure that appropriate numbers of qualified first aiders or appointed persons are nominated as identified by completion of the first aid needs assessment and that they are adequately trained to meet their statutory duties.</w:t>
      </w:r>
    </w:p>
    <w:p w14:paraId="64885CB1" w14:textId="77777777" w:rsidR="00B462B0" w:rsidRPr="00FB58FE" w:rsidRDefault="00B462B0" w:rsidP="00B462B0">
      <w:pPr>
        <w:jc w:val="both"/>
        <w:rPr>
          <w:rFonts w:cstheme="minorHAnsi"/>
          <w:sz w:val="22"/>
          <w:szCs w:val="22"/>
        </w:rPr>
      </w:pPr>
    </w:p>
    <w:p w14:paraId="5E58CBFD" w14:textId="0AE6B693" w:rsidR="00B462B0" w:rsidRPr="00FB58FE" w:rsidRDefault="00FB58FE" w:rsidP="00417325">
      <w:pPr>
        <w:pStyle w:val="Heading1"/>
        <w:numPr>
          <w:ilvl w:val="0"/>
          <w:numId w:val="2"/>
        </w:numPr>
        <w:tabs>
          <w:tab w:val="num" w:pos="720"/>
        </w:tabs>
        <w:ind w:hanging="720"/>
        <w:rPr>
          <w:rFonts w:asciiTheme="minorHAnsi" w:hAnsiTheme="minorHAnsi" w:cstheme="minorHAnsi"/>
          <w:b w:val="0"/>
        </w:rPr>
      </w:pPr>
      <w:bookmarkStart w:id="5" w:name="_Toc170291281"/>
      <w:bookmarkStart w:id="6" w:name="_Hlk106365342"/>
      <w:r w:rsidRPr="00FB58FE">
        <w:rPr>
          <w:rFonts w:asciiTheme="minorHAnsi" w:hAnsiTheme="minorHAnsi" w:cstheme="minorHAnsi"/>
          <w:color w:val="auto"/>
        </w:rPr>
        <w:t>First aid provision</w:t>
      </w:r>
      <w:bookmarkEnd w:id="5"/>
    </w:p>
    <w:p w14:paraId="72838280" w14:textId="7C196F84" w:rsidR="003B450C" w:rsidRPr="003B450C" w:rsidRDefault="00B462B0" w:rsidP="003B450C">
      <w:pPr>
        <w:rPr>
          <w:sz w:val="22"/>
          <w:szCs w:val="22"/>
        </w:rPr>
      </w:pPr>
      <w:r w:rsidRPr="003B450C">
        <w:rPr>
          <w:rFonts w:cstheme="minorHAnsi"/>
          <w:sz w:val="22"/>
          <w:szCs w:val="22"/>
        </w:rPr>
        <w:t xml:space="preserve">It is the responsibility of the First Aid at Work (FAW)/first aiders to check the contents of all first aid </w:t>
      </w:r>
      <w:r w:rsidR="000A7173" w:rsidRPr="003B450C">
        <w:rPr>
          <w:rFonts w:cstheme="minorHAnsi"/>
          <w:sz w:val="22"/>
          <w:szCs w:val="22"/>
        </w:rPr>
        <w:t>boxes half</w:t>
      </w:r>
      <w:r w:rsidRPr="003B450C">
        <w:rPr>
          <w:rFonts w:cstheme="minorHAnsi"/>
          <w:sz w:val="22"/>
          <w:szCs w:val="22"/>
        </w:rPr>
        <w:t xml:space="preserve"> termly, or if large amounts of stock have been used.</w:t>
      </w:r>
      <w:r w:rsidR="003B450C" w:rsidRPr="003B450C">
        <w:rPr>
          <w:sz w:val="22"/>
          <w:szCs w:val="22"/>
        </w:rPr>
        <w:t xml:space="preserve"> The first aiders </w:t>
      </w:r>
      <w:r w:rsidR="000A7173" w:rsidRPr="003B450C">
        <w:rPr>
          <w:sz w:val="22"/>
          <w:szCs w:val="22"/>
        </w:rPr>
        <w:t>are responsible for</w:t>
      </w:r>
      <w:r w:rsidR="003B450C" w:rsidRPr="003B450C">
        <w:rPr>
          <w:sz w:val="22"/>
          <w:szCs w:val="22"/>
        </w:rPr>
        <w:t xml:space="preserve"> maintaining first aid supplies for the first aid boxes ensuring they are equipped at all times, along with administering first aid in the school to pupils &amp; adults.</w:t>
      </w:r>
    </w:p>
    <w:p w14:paraId="3A325B4A" w14:textId="77777777" w:rsidR="003B450C" w:rsidRPr="003B450C" w:rsidRDefault="003B450C" w:rsidP="003B450C">
      <w:pPr>
        <w:rPr>
          <w:sz w:val="22"/>
          <w:szCs w:val="22"/>
        </w:rPr>
      </w:pPr>
    </w:p>
    <w:p w14:paraId="38E50A36" w14:textId="31C60682" w:rsidR="003B450C" w:rsidRPr="003B450C" w:rsidRDefault="003B450C" w:rsidP="003B450C">
      <w:pPr>
        <w:rPr>
          <w:sz w:val="22"/>
          <w:szCs w:val="22"/>
        </w:rPr>
      </w:pPr>
      <w:r w:rsidRPr="003B450C">
        <w:rPr>
          <w:sz w:val="22"/>
          <w:szCs w:val="22"/>
        </w:rPr>
        <w:t>All first aiders to receive the first aid allowance must have an in date first aid certificate and be administering first aid when needed.</w:t>
      </w:r>
    </w:p>
    <w:p w14:paraId="45C59BC6" w14:textId="77777777" w:rsidR="003B450C" w:rsidRPr="003B450C" w:rsidRDefault="003B450C" w:rsidP="003B450C">
      <w:pPr>
        <w:rPr>
          <w:sz w:val="22"/>
          <w:szCs w:val="22"/>
        </w:rPr>
      </w:pPr>
    </w:p>
    <w:p w14:paraId="48F5D2D2" w14:textId="77777777" w:rsidR="003B450C" w:rsidRPr="003B450C" w:rsidRDefault="003B450C" w:rsidP="003B450C">
      <w:pPr>
        <w:rPr>
          <w:sz w:val="22"/>
          <w:szCs w:val="22"/>
        </w:rPr>
      </w:pPr>
      <w:r w:rsidRPr="003B450C">
        <w:rPr>
          <w:sz w:val="22"/>
          <w:szCs w:val="22"/>
        </w:rPr>
        <w:t>They must notify the Business Manager/ Operations Manager when supplies need ordering.</w:t>
      </w:r>
    </w:p>
    <w:p w14:paraId="7878B7E5" w14:textId="77777777" w:rsidR="00B462B0" w:rsidRPr="00FB58FE" w:rsidRDefault="00B462B0" w:rsidP="00B462B0">
      <w:pPr>
        <w:jc w:val="both"/>
        <w:rPr>
          <w:rFonts w:cstheme="minorHAnsi"/>
          <w:sz w:val="22"/>
          <w:szCs w:val="22"/>
        </w:rPr>
      </w:pPr>
    </w:p>
    <w:p w14:paraId="4A33C55A" w14:textId="76D81F93" w:rsidR="00B462B0" w:rsidRPr="00FB58FE" w:rsidRDefault="00B462B0" w:rsidP="00B462B0">
      <w:pPr>
        <w:jc w:val="both"/>
        <w:rPr>
          <w:rFonts w:cstheme="minorHAnsi"/>
          <w:sz w:val="22"/>
          <w:szCs w:val="22"/>
        </w:rPr>
      </w:pPr>
      <w:r w:rsidRPr="00FB58FE">
        <w:rPr>
          <w:rFonts w:cstheme="minorHAnsi"/>
          <w:sz w:val="22"/>
          <w:szCs w:val="22"/>
        </w:rPr>
        <w:t>Upon being summoned in the event of an accident, the first aider/appointed person is to take charge of the first aid administration/emergency treatment commensurate with their training. Following their assessment of the injured person,</w:t>
      </w:r>
      <w:r w:rsidR="00657838" w:rsidRPr="00FB58FE">
        <w:rPr>
          <w:rFonts w:cstheme="minorHAnsi"/>
          <w:sz w:val="22"/>
          <w:szCs w:val="22"/>
        </w:rPr>
        <w:t xml:space="preserve"> </w:t>
      </w:r>
      <w:r w:rsidRPr="00FB58FE">
        <w:rPr>
          <w:rFonts w:cstheme="minorHAnsi"/>
          <w:sz w:val="22"/>
          <w:szCs w:val="22"/>
        </w:rPr>
        <w:t>they are to administer appropriate first aid, and make a balanced judgement as to whether there is a requirement to call an ambulance.</w:t>
      </w:r>
      <w:r w:rsidR="00657838" w:rsidRPr="00FB58FE">
        <w:rPr>
          <w:rFonts w:cstheme="minorHAnsi"/>
          <w:sz w:val="22"/>
          <w:szCs w:val="22"/>
        </w:rPr>
        <w:t xml:space="preserve"> If the incident is more serious and they need to call the FAW for support, then they must do so and remain with the injured </w:t>
      </w:r>
      <w:r w:rsidR="00657838" w:rsidRPr="00FB58FE">
        <w:rPr>
          <w:rFonts w:cstheme="minorHAnsi"/>
          <w:sz w:val="22"/>
          <w:szCs w:val="22"/>
        </w:rPr>
        <w:lastRenderedPageBreak/>
        <w:t xml:space="preserve">person until a complete handover has taken place. </w:t>
      </w:r>
      <w:r w:rsidRPr="00FB58FE">
        <w:rPr>
          <w:rFonts w:cstheme="minorHAnsi"/>
          <w:sz w:val="22"/>
          <w:szCs w:val="22"/>
        </w:rPr>
        <w:t xml:space="preserve">The injured person should not be moved if there is any possibility of a spinal or neck injury. </w:t>
      </w:r>
    </w:p>
    <w:p w14:paraId="3F26DC98" w14:textId="77777777" w:rsidR="00B462B0" w:rsidRPr="00FB58FE" w:rsidRDefault="00B462B0" w:rsidP="00B462B0">
      <w:pPr>
        <w:jc w:val="both"/>
        <w:rPr>
          <w:rFonts w:cstheme="minorHAnsi"/>
          <w:sz w:val="22"/>
          <w:szCs w:val="22"/>
        </w:rPr>
      </w:pPr>
    </w:p>
    <w:p w14:paraId="50E99752" w14:textId="77777777" w:rsidR="00B462B0" w:rsidRPr="00FB58FE" w:rsidRDefault="00B462B0" w:rsidP="00B462B0">
      <w:pPr>
        <w:jc w:val="both"/>
        <w:rPr>
          <w:rFonts w:cstheme="minorHAnsi"/>
          <w:sz w:val="22"/>
          <w:szCs w:val="22"/>
        </w:rPr>
      </w:pPr>
      <w:r w:rsidRPr="00FB58FE">
        <w:rPr>
          <w:rFonts w:cstheme="minorHAnsi"/>
          <w:sz w:val="22"/>
          <w:szCs w:val="22"/>
        </w:rPr>
        <w:t>The first aider/appointed person is to always request an ambulance on the following occasions:</w:t>
      </w:r>
    </w:p>
    <w:p w14:paraId="2C5F1868" w14:textId="77777777" w:rsidR="00B462B0" w:rsidRPr="00FB58FE" w:rsidRDefault="00B462B0" w:rsidP="00B462B0">
      <w:pPr>
        <w:jc w:val="both"/>
        <w:rPr>
          <w:rFonts w:cstheme="minorHAnsi"/>
          <w:sz w:val="22"/>
          <w:szCs w:val="22"/>
        </w:rPr>
      </w:pPr>
    </w:p>
    <w:p w14:paraId="57380BAC"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In the event of a serious injury;</w:t>
      </w:r>
    </w:p>
    <w:p w14:paraId="1C24A0AD"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in the event of any significant head injury;</w:t>
      </w:r>
    </w:p>
    <w:p w14:paraId="4434C27F"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in the event of a period of unconsciousness;</w:t>
      </w:r>
    </w:p>
    <w:p w14:paraId="37165E13"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whenever there is the possibility of a fracture/dislocation or where this is suspected;</w:t>
      </w:r>
    </w:p>
    <w:p w14:paraId="7023D3DE"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whenever the first aider is unsure of the severity of the injuries;</w:t>
      </w:r>
    </w:p>
    <w:p w14:paraId="2983EB1A"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whenever the first aider is unsure of the correct treatment;</w:t>
      </w:r>
    </w:p>
    <w:p w14:paraId="44DF1D3C" w14:textId="26A68EA6" w:rsidR="00B462B0" w:rsidRPr="00FB58FE" w:rsidRDefault="00B462B0" w:rsidP="00B462B0">
      <w:pPr>
        <w:numPr>
          <w:ilvl w:val="0"/>
          <w:numId w:val="5"/>
        </w:numPr>
        <w:jc w:val="both"/>
        <w:rPr>
          <w:rFonts w:cstheme="minorHAnsi"/>
          <w:sz w:val="22"/>
          <w:szCs w:val="22"/>
        </w:rPr>
      </w:pPr>
      <w:r w:rsidRPr="00FB58FE">
        <w:rPr>
          <w:rFonts w:cstheme="minorHAnsi"/>
          <w:sz w:val="22"/>
          <w:szCs w:val="22"/>
        </w:rPr>
        <w:t xml:space="preserve">in the event of a severe allergic reaction or following the administration of an </w:t>
      </w:r>
      <w:r w:rsidR="000A7173" w:rsidRPr="00FB58FE">
        <w:rPr>
          <w:rFonts w:cstheme="minorHAnsi"/>
          <w:sz w:val="22"/>
          <w:szCs w:val="22"/>
        </w:rPr>
        <w:t>EpiPen</w:t>
      </w:r>
      <w:r w:rsidRPr="00FB58FE">
        <w:rPr>
          <w:rFonts w:cstheme="minorHAnsi"/>
          <w:sz w:val="22"/>
          <w:szCs w:val="22"/>
        </w:rPr>
        <w:t>;</w:t>
      </w:r>
    </w:p>
    <w:p w14:paraId="3E716A01"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in the event of the person having difficulty breathing;</w:t>
      </w:r>
    </w:p>
    <w:p w14:paraId="1FFC6EB9" w14:textId="77777777" w:rsidR="00B462B0" w:rsidRPr="00FB58FE" w:rsidRDefault="00B462B0" w:rsidP="00B462B0">
      <w:pPr>
        <w:numPr>
          <w:ilvl w:val="0"/>
          <w:numId w:val="5"/>
        </w:numPr>
        <w:jc w:val="both"/>
        <w:rPr>
          <w:rFonts w:cstheme="minorHAnsi"/>
          <w:sz w:val="22"/>
          <w:szCs w:val="22"/>
        </w:rPr>
      </w:pPr>
      <w:r w:rsidRPr="00FB58FE">
        <w:rPr>
          <w:rFonts w:cstheme="minorHAnsi"/>
          <w:sz w:val="22"/>
          <w:szCs w:val="22"/>
        </w:rPr>
        <w:t>severe seizure if person has not had a seizure before.</w:t>
      </w:r>
    </w:p>
    <w:p w14:paraId="32307830" w14:textId="77777777" w:rsidR="00B462B0" w:rsidRPr="00FB58FE" w:rsidRDefault="00B462B0" w:rsidP="00B462B0">
      <w:pPr>
        <w:ind w:left="360"/>
        <w:jc w:val="both"/>
        <w:rPr>
          <w:rFonts w:cstheme="minorHAnsi"/>
          <w:sz w:val="22"/>
          <w:szCs w:val="22"/>
        </w:rPr>
      </w:pPr>
    </w:p>
    <w:p w14:paraId="087FA022" w14:textId="77777777" w:rsidR="00B462B0" w:rsidRPr="00FB58FE" w:rsidRDefault="00B462B0" w:rsidP="00B462B0">
      <w:pPr>
        <w:jc w:val="both"/>
        <w:rPr>
          <w:rFonts w:cstheme="minorHAnsi"/>
          <w:sz w:val="22"/>
          <w:szCs w:val="22"/>
        </w:rPr>
      </w:pPr>
      <w:r w:rsidRPr="00FB58FE">
        <w:rPr>
          <w:rFonts w:cstheme="minorHAnsi"/>
          <w:sz w:val="22"/>
          <w:szCs w:val="22"/>
        </w:rPr>
        <w:t>In the event of an accident involving a pupil/student, where appropriate, it is policy to always notify parents of their child’s accident if it:</w:t>
      </w:r>
    </w:p>
    <w:p w14:paraId="232EF1E6" w14:textId="77777777" w:rsidR="00B462B0" w:rsidRPr="00FB58FE" w:rsidRDefault="00B462B0" w:rsidP="00B462B0">
      <w:pPr>
        <w:jc w:val="both"/>
        <w:rPr>
          <w:rFonts w:cstheme="minorHAnsi"/>
          <w:sz w:val="22"/>
          <w:szCs w:val="22"/>
        </w:rPr>
      </w:pPr>
    </w:p>
    <w:p w14:paraId="5B02CB36" w14:textId="77777777" w:rsidR="00B462B0" w:rsidRPr="00FB58FE" w:rsidRDefault="00B462B0" w:rsidP="00B462B0">
      <w:pPr>
        <w:numPr>
          <w:ilvl w:val="0"/>
          <w:numId w:val="4"/>
        </w:numPr>
        <w:jc w:val="both"/>
        <w:rPr>
          <w:rFonts w:cstheme="minorHAnsi"/>
          <w:sz w:val="22"/>
          <w:szCs w:val="22"/>
        </w:rPr>
      </w:pPr>
      <w:r w:rsidRPr="00FB58FE">
        <w:rPr>
          <w:rFonts w:cstheme="minorHAnsi"/>
          <w:sz w:val="22"/>
          <w:szCs w:val="22"/>
        </w:rPr>
        <w:t>Is considered to be a serious (or more than minor) injury;</w:t>
      </w:r>
    </w:p>
    <w:p w14:paraId="153ABB79" w14:textId="77777777" w:rsidR="00B462B0" w:rsidRPr="00FB58FE" w:rsidRDefault="00B462B0" w:rsidP="00B462B0">
      <w:pPr>
        <w:numPr>
          <w:ilvl w:val="0"/>
          <w:numId w:val="4"/>
        </w:numPr>
        <w:jc w:val="both"/>
        <w:rPr>
          <w:rFonts w:cstheme="minorHAnsi"/>
          <w:sz w:val="22"/>
          <w:szCs w:val="22"/>
        </w:rPr>
      </w:pPr>
      <w:r w:rsidRPr="00FB58FE">
        <w:rPr>
          <w:rFonts w:cstheme="minorHAnsi"/>
          <w:sz w:val="22"/>
          <w:szCs w:val="22"/>
        </w:rPr>
        <w:t>requires first aid treatment for serious (or more than minor) injury;</w:t>
      </w:r>
    </w:p>
    <w:p w14:paraId="0936D72B" w14:textId="77777777" w:rsidR="00B462B0" w:rsidRPr="00FB58FE" w:rsidRDefault="00B462B0" w:rsidP="00B462B0">
      <w:pPr>
        <w:numPr>
          <w:ilvl w:val="0"/>
          <w:numId w:val="4"/>
        </w:numPr>
        <w:jc w:val="both"/>
        <w:rPr>
          <w:rFonts w:cstheme="minorHAnsi"/>
          <w:sz w:val="22"/>
          <w:szCs w:val="22"/>
        </w:rPr>
      </w:pPr>
      <w:r w:rsidRPr="00FB58FE">
        <w:rPr>
          <w:rFonts w:cstheme="minorHAnsi"/>
          <w:sz w:val="22"/>
          <w:szCs w:val="22"/>
        </w:rPr>
        <w:t>requires attendance at hospital;</w:t>
      </w:r>
    </w:p>
    <w:p w14:paraId="17E947AB" w14:textId="708C9230" w:rsidR="00B462B0" w:rsidRPr="00FB58FE" w:rsidRDefault="00B462B0" w:rsidP="00B462B0">
      <w:pPr>
        <w:numPr>
          <w:ilvl w:val="0"/>
          <w:numId w:val="4"/>
        </w:numPr>
        <w:jc w:val="both"/>
        <w:rPr>
          <w:rFonts w:cstheme="minorHAnsi"/>
          <w:sz w:val="22"/>
          <w:szCs w:val="22"/>
        </w:rPr>
      </w:pPr>
      <w:r w:rsidRPr="00FB58FE">
        <w:rPr>
          <w:rFonts w:cstheme="minorHAnsi"/>
          <w:sz w:val="22"/>
          <w:szCs w:val="22"/>
        </w:rPr>
        <w:t>if there has been an injury to the head.</w:t>
      </w:r>
    </w:p>
    <w:p w14:paraId="6B6F23B1" w14:textId="77777777" w:rsidR="00B462B0" w:rsidRPr="00FB58FE" w:rsidRDefault="00B462B0" w:rsidP="00B462B0">
      <w:pPr>
        <w:jc w:val="both"/>
        <w:rPr>
          <w:rFonts w:cstheme="minorHAnsi"/>
          <w:sz w:val="22"/>
          <w:szCs w:val="22"/>
        </w:rPr>
      </w:pPr>
    </w:p>
    <w:p w14:paraId="21B91C76" w14:textId="77777777" w:rsidR="00B462B0" w:rsidRPr="00FB58FE" w:rsidRDefault="00B462B0" w:rsidP="00B462B0">
      <w:pPr>
        <w:jc w:val="both"/>
        <w:rPr>
          <w:rFonts w:cstheme="minorHAnsi"/>
          <w:sz w:val="22"/>
          <w:szCs w:val="22"/>
        </w:rPr>
      </w:pPr>
      <w:r w:rsidRPr="00FB58FE">
        <w:rPr>
          <w:rFonts w:cstheme="minorHAnsi"/>
          <w:sz w:val="22"/>
          <w:szCs w:val="22"/>
        </w:rPr>
        <w:t>Our procedure for notifying parents will be to use all telephone numbers available to contact them and leave a message should the parents not be contactable.</w:t>
      </w:r>
    </w:p>
    <w:p w14:paraId="5585A8B7" w14:textId="77777777" w:rsidR="00B462B0" w:rsidRPr="00FB58FE" w:rsidRDefault="00B462B0" w:rsidP="00B462B0">
      <w:pPr>
        <w:jc w:val="both"/>
        <w:rPr>
          <w:rFonts w:cstheme="minorHAnsi"/>
          <w:sz w:val="22"/>
          <w:szCs w:val="22"/>
        </w:rPr>
      </w:pPr>
    </w:p>
    <w:p w14:paraId="03A66A1F" w14:textId="77777777" w:rsidR="00B462B0" w:rsidRPr="00FB58FE" w:rsidRDefault="00B462B0" w:rsidP="00B462B0">
      <w:pPr>
        <w:jc w:val="both"/>
        <w:rPr>
          <w:rFonts w:cstheme="minorHAnsi"/>
          <w:sz w:val="22"/>
          <w:szCs w:val="22"/>
        </w:rPr>
      </w:pPr>
      <w:r w:rsidRPr="00FB58FE">
        <w:rPr>
          <w:rFonts w:cstheme="minorHAnsi"/>
          <w:sz w:val="22"/>
          <w:szCs w:val="22"/>
        </w:rPr>
        <w:t xml:space="preserve">In the event that parents cannot be contacted and a message has been left, our policy will be to continue to attempt to make contact with the parents every hour. In the interim, we will ensure that the qualified first aider, appointed person or another member of staff remains with the pupil/student until the parents can be contacted and arrive (as required). </w:t>
      </w:r>
    </w:p>
    <w:bookmarkEnd w:id="6"/>
    <w:p w14:paraId="2241E17C" w14:textId="77777777" w:rsidR="00B462B0" w:rsidRPr="00FB58FE" w:rsidRDefault="00B462B0" w:rsidP="00B462B0">
      <w:pPr>
        <w:jc w:val="both"/>
        <w:rPr>
          <w:rFonts w:cstheme="minorHAnsi"/>
          <w:b/>
          <w:sz w:val="22"/>
          <w:szCs w:val="22"/>
        </w:rPr>
      </w:pPr>
    </w:p>
    <w:p w14:paraId="54740AB1" w14:textId="77777777" w:rsidR="00B462B0" w:rsidRPr="00FB58FE" w:rsidRDefault="00B462B0" w:rsidP="00B462B0">
      <w:pPr>
        <w:jc w:val="both"/>
        <w:rPr>
          <w:rFonts w:cstheme="minorHAnsi"/>
          <w:sz w:val="22"/>
          <w:szCs w:val="22"/>
        </w:rPr>
      </w:pPr>
      <w:r w:rsidRPr="00FB58FE">
        <w:rPr>
          <w:rFonts w:cstheme="minorHAnsi"/>
          <w:sz w:val="22"/>
          <w:szCs w:val="22"/>
        </w:rPr>
        <w:t>In the event that the pupil requires hospital treatment and the parents cannot be contacted prior to attendance, the qualified first aider/appointed person/another member of staff will accompany the student to hospital and remain with them until the parents can be contacted and arrive at the hospital.</w:t>
      </w:r>
    </w:p>
    <w:p w14:paraId="02CB0E6F" w14:textId="77777777" w:rsidR="00B462B0" w:rsidRPr="00FB58FE" w:rsidRDefault="00B462B0" w:rsidP="00B462B0">
      <w:pPr>
        <w:jc w:val="both"/>
        <w:rPr>
          <w:rFonts w:cstheme="minorHAnsi"/>
          <w:sz w:val="22"/>
          <w:szCs w:val="22"/>
        </w:rPr>
      </w:pPr>
    </w:p>
    <w:p w14:paraId="42F55B8A" w14:textId="23088EBC" w:rsidR="00B462B0" w:rsidRPr="00FB58FE" w:rsidRDefault="00B462B0" w:rsidP="00B462B0">
      <w:pPr>
        <w:jc w:val="both"/>
        <w:rPr>
          <w:rFonts w:cstheme="minorHAnsi"/>
          <w:sz w:val="22"/>
          <w:szCs w:val="22"/>
        </w:rPr>
      </w:pPr>
      <w:r w:rsidRPr="00FB58FE">
        <w:rPr>
          <w:rFonts w:cstheme="minorHAnsi"/>
          <w:sz w:val="22"/>
          <w:szCs w:val="22"/>
        </w:rPr>
        <w:t>All accidents requiring first aid treatment are to be recorded on the minor accident form if it involves a pupil. For more serious accidents/incidents use the online</w:t>
      </w:r>
      <w:r w:rsidR="00412A2C" w:rsidRPr="00FB58FE">
        <w:rPr>
          <w:rFonts w:cstheme="minorHAnsi"/>
          <w:sz w:val="22"/>
          <w:szCs w:val="22"/>
        </w:rPr>
        <w:t xml:space="preserve"> form</w:t>
      </w:r>
      <w:r w:rsidRPr="00FB58FE">
        <w:rPr>
          <w:rFonts w:cstheme="minorHAnsi"/>
          <w:sz w:val="22"/>
          <w:szCs w:val="22"/>
        </w:rPr>
        <w:t xml:space="preserve"> for pupils </w:t>
      </w:r>
      <w:r w:rsidR="00C969CE" w:rsidRPr="00FB58FE">
        <w:rPr>
          <w:rFonts w:cstheme="minorHAnsi"/>
          <w:sz w:val="22"/>
          <w:szCs w:val="22"/>
        </w:rPr>
        <w:t>&amp; for</w:t>
      </w:r>
      <w:r w:rsidRPr="00FB58FE">
        <w:rPr>
          <w:rFonts w:cstheme="minorHAnsi"/>
          <w:sz w:val="22"/>
          <w:szCs w:val="22"/>
        </w:rPr>
        <w:t xml:space="preserve"> staff, visitors etc.</w:t>
      </w:r>
    </w:p>
    <w:p w14:paraId="59C5A536" w14:textId="77777777" w:rsidR="00B462B0" w:rsidRPr="00FB58FE" w:rsidRDefault="00B462B0" w:rsidP="00B462B0">
      <w:pPr>
        <w:jc w:val="both"/>
        <w:rPr>
          <w:rFonts w:cstheme="minorHAnsi"/>
          <w:sz w:val="22"/>
          <w:szCs w:val="22"/>
        </w:rPr>
      </w:pPr>
    </w:p>
    <w:p w14:paraId="0E5FDE90" w14:textId="77777777" w:rsidR="00B462B0" w:rsidRPr="00FB58FE" w:rsidRDefault="00B462B0" w:rsidP="00B462B0">
      <w:pPr>
        <w:jc w:val="both"/>
        <w:rPr>
          <w:rFonts w:cstheme="minorHAnsi"/>
          <w:sz w:val="22"/>
          <w:szCs w:val="22"/>
        </w:rPr>
      </w:pPr>
      <w:r w:rsidRPr="00FB58FE">
        <w:rPr>
          <w:rFonts w:cstheme="minorHAnsi"/>
          <w:sz w:val="22"/>
          <w:szCs w:val="22"/>
        </w:rPr>
        <w:t>All accidents requiring hospital treatment will be reported to the head of estates immediately in line with RIDDOR. There will then be an accident investigation by the head of estates and relevant staff.</w:t>
      </w:r>
    </w:p>
    <w:p w14:paraId="0EE9FAE7" w14:textId="77777777" w:rsidR="00B462B0" w:rsidRPr="00FB58FE" w:rsidRDefault="00B462B0" w:rsidP="00B462B0">
      <w:pPr>
        <w:autoSpaceDE w:val="0"/>
        <w:autoSpaceDN w:val="0"/>
        <w:adjustRightInd w:val="0"/>
        <w:jc w:val="both"/>
        <w:rPr>
          <w:rFonts w:cstheme="minorHAnsi"/>
          <w:sz w:val="22"/>
          <w:szCs w:val="22"/>
          <w:lang w:val="en-US"/>
        </w:rPr>
      </w:pPr>
    </w:p>
    <w:p w14:paraId="414B396C" w14:textId="58438B63" w:rsidR="00B462B0" w:rsidRPr="00FB58FE" w:rsidRDefault="00FB58FE" w:rsidP="00417325">
      <w:pPr>
        <w:pStyle w:val="Heading1"/>
        <w:numPr>
          <w:ilvl w:val="0"/>
          <w:numId w:val="2"/>
        </w:numPr>
        <w:tabs>
          <w:tab w:val="num" w:pos="720"/>
        </w:tabs>
        <w:ind w:hanging="720"/>
        <w:rPr>
          <w:rFonts w:asciiTheme="minorHAnsi" w:hAnsiTheme="minorHAnsi" w:cstheme="minorHAnsi"/>
          <w:color w:val="auto"/>
        </w:rPr>
      </w:pPr>
      <w:bookmarkStart w:id="7" w:name="_Toc170291282"/>
      <w:r w:rsidRPr="00FB58FE">
        <w:rPr>
          <w:rFonts w:asciiTheme="minorHAnsi" w:hAnsiTheme="minorHAnsi" w:cstheme="minorHAnsi"/>
          <w:color w:val="auto"/>
        </w:rPr>
        <w:t>Supporting pupils with a medical condition</w:t>
      </w:r>
      <w:bookmarkEnd w:id="7"/>
    </w:p>
    <w:p w14:paraId="192D8408" w14:textId="77777777" w:rsidR="00B462B0" w:rsidRPr="00FB58FE" w:rsidRDefault="00B462B0" w:rsidP="00B462B0">
      <w:pPr>
        <w:jc w:val="both"/>
        <w:rPr>
          <w:rFonts w:cstheme="minorHAnsi"/>
          <w:sz w:val="22"/>
          <w:szCs w:val="22"/>
        </w:rPr>
      </w:pPr>
      <w:r w:rsidRPr="00FB58FE">
        <w:rPr>
          <w:rFonts w:cstheme="minorHAnsi"/>
          <w:sz w:val="22"/>
          <w:szCs w:val="22"/>
        </w:rPr>
        <w:t>All schools will ensure that relevant trained staff will be made aware of a child’s condition and all arrangements needed are in place to ensure such children can access and enjoy the same opportunities at school as any other child and that no child shall be discriminated against.</w:t>
      </w:r>
    </w:p>
    <w:p w14:paraId="022EF044" w14:textId="77777777" w:rsidR="00B462B0" w:rsidRPr="00FB58FE" w:rsidRDefault="00B462B0" w:rsidP="00B462B0">
      <w:pPr>
        <w:jc w:val="both"/>
        <w:rPr>
          <w:rFonts w:cstheme="minorHAnsi"/>
          <w:sz w:val="22"/>
          <w:szCs w:val="22"/>
        </w:rPr>
      </w:pPr>
    </w:p>
    <w:p w14:paraId="5DC40D82" w14:textId="77777777" w:rsidR="00B462B0" w:rsidRPr="00FB58FE" w:rsidRDefault="00B462B0" w:rsidP="00B462B0">
      <w:pPr>
        <w:jc w:val="both"/>
        <w:rPr>
          <w:rFonts w:cstheme="minorHAnsi"/>
          <w:sz w:val="22"/>
          <w:szCs w:val="22"/>
        </w:rPr>
      </w:pPr>
      <w:r w:rsidRPr="00FB58FE">
        <w:rPr>
          <w:rFonts w:cstheme="minorHAnsi"/>
          <w:sz w:val="22"/>
          <w:szCs w:val="22"/>
        </w:rPr>
        <w:t>Individual health care plans can help ensure that schools effectively support pupils with medical conditions. Also to ensure they support their social &amp; emotional needs &amp; managing medication. They will be written in partnership with staff, parents, &amp; relevant health care professionals.</w:t>
      </w:r>
    </w:p>
    <w:p w14:paraId="454725E5" w14:textId="77777777" w:rsidR="00B462B0" w:rsidRPr="00FB58FE" w:rsidRDefault="00B462B0" w:rsidP="00B462B0">
      <w:pPr>
        <w:jc w:val="both"/>
        <w:rPr>
          <w:rFonts w:cstheme="minorHAnsi"/>
          <w:sz w:val="22"/>
          <w:szCs w:val="22"/>
        </w:rPr>
      </w:pPr>
    </w:p>
    <w:p w14:paraId="5585A1B9" w14:textId="77777777" w:rsidR="00B462B0" w:rsidRPr="00FB58FE" w:rsidRDefault="00B462B0" w:rsidP="00B462B0">
      <w:pPr>
        <w:jc w:val="both"/>
        <w:rPr>
          <w:rFonts w:cstheme="minorHAnsi"/>
          <w:sz w:val="22"/>
          <w:szCs w:val="22"/>
        </w:rPr>
      </w:pPr>
      <w:r w:rsidRPr="00FB58FE">
        <w:rPr>
          <w:rFonts w:cstheme="minorHAnsi"/>
          <w:sz w:val="22"/>
          <w:szCs w:val="22"/>
        </w:rPr>
        <w:t xml:space="preserve">The level of detail needs to be suitable to the child’s need. It should contain all the relevant medical information, contact details and any emergency procedures specific to that child. All relevant staff will need to be made aware of its content. The plans will need to be reviewed yearly, or as &amp; when changes occur. </w:t>
      </w:r>
    </w:p>
    <w:p w14:paraId="029A26C1" w14:textId="77777777" w:rsidR="00B462B0" w:rsidRPr="00FB58FE" w:rsidRDefault="00B462B0" w:rsidP="00B462B0">
      <w:pPr>
        <w:ind w:left="360"/>
        <w:jc w:val="both"/>
        <w:rPr>
          <w:rFonts w:cstheme="minorHAnsi"/>
          <w:sz w:val="22"/>
          <w:szCs w:val="22"/>
        </w:rPr>
      </w:pPr>
    </w:p>
    <w:p w14:paraId="6ECD66D8" w14:textId="77777777" w:rsidR="00B462B0" w:rsidRPr="00FB58FE" w:rsidRDefault="00B462B0" w:rsidP="00B462B0">
      <w:pPr>
        <w:ind w:left="360"/>
        <w:jc w:val="both"/>
        <w:rPr>
          <w:rFonts w:cstheme="minorHAnsi"/>
          <w:sz w:val="22"/>
          <w:szCs w:val="22"/>
        </w:rPr>
      </w:pPr>
    </w:p>
    <w:p w14:paraId="58EF572B" w14:textId="46065506" w:rsidR="00B462B0" w:rsidRPr="00FB58FE" w:rsidRDefault="00FB58FE" w:rsidP="00417325">
      <w:pPr>
        <w:pStyle w:val="Heading1"/>
        <w:numPr>
          <w:ilvl w:val="0"/>
          <w:numId w:val="2"/>
        </w:numPr>
        <w:tabs>
          <w:tab w:val="num" w:pos="720"/>
        </w:tabs>
        <w:ind w:hanging="720"/>
        <w:rPr>
          <w:rFonts w:asciiTheme="minorHAnsi" w:hAnsiTheme="minorHAnsi" w:cstheme="minorHAnsi"/>
          <w:color w:val="auto"/>
        </w:rPr>
      </w:pPr>
      <w:bookmarkStart w:id="8" w:name="_Toc170291283"/>
      <w:r w:rsidRPr="00FB58FE">
        <w:rPr>
          <w:rFonts w:asciiTheme="minorHAnsi" w:hAnsiTheme="minorHAnsi" w:cstheme="minorHAnsi"/>
          <w:color w:val="auto"/>
        </w:rPr>
        <w:t>Managing medicines</w:t>
      </w:r>
      <w:bookmarkEnd w:id="8"/>
    </w:p>
    <w:p w14:paraId="3FE47D78" w14:textId="77777777" w:rsidR="00B462B0" w:rsidRPr="00FB58FE" w:rsidRDefault="00B462B0" w:rsidP="00B462B0">
      <w:pPr>
        <w:jc w:val="both"/>
        <w:rPr>
          <w:rFonts w:cstheme="minorHAnsi"/>
          <w:sz w:val="22"/>
          <w:szCs w:val="22"/>
        </w:rPr>
      </w:pPr>
      <w:r w:rsidRPr="00FB58FE">
        <w:rPr>
          <w:rFonts w:cstheme="minorHAnsi"/>
          <w:sz w:val="22"/>
          <w:szCs w:val="22"/>
        </w:rPr>
        <w:t>Medicines should only be administered at school when it would be detrimental to a child’s health or social attendance not to do so.</w:t>
      </w:r>
    </w:p>
    <w:p w14:paraId="3BAE373E" w14:textId="77777777" w:rsidR="00B462B0" w:rsidRPr="00FB58FE" w:rsidRDefault="00B462B0" w:rsidP="00B462B0">
      <w:pPr>
        <w:jc w:val="both"/>
        <w:rPr>
          <w:rFonts w:cstheme="minorHAnsi"/>
          <w:sz w:val="22"/>
          <w:szCs w:val="22"/>
        </w:rPr>
      </w:pPr>
    </w:p>
    <w:p w14:paraId="258A066A" w14:textId="77777777" w:rsidR="00B462B0" w:rsidRPr="00FB58FE" w:rsidRDefault="00B462B0" w:rsidP="00B462B0">
      <w:pPr>
        <w:jc w:val="both"/>
        <w:rPr>
          <w:rFonts w:cstheme="minorHAnsi"/>
          <w:sz w:val="22"/>
          <w:szCs w:val="22"/>
        </w:rPr>
      </w:pPr>
      <w:r w:rsidRPr="00FB58FE">
        <w:rPr>
          <w:rFonts w:cstheme="minorHAnsi"/>
          <w:sz w:val="22"/>
          <w:szCs w:val="22"/>
        </w:rPr>
        <w:t>No child under 16 will be given prescription or non-prescription medicines without their parents/ carers written consent.</w:t>
      </w:r>
    </w:p>
    <w:p w14:paraId="3B24CF86" w14:textId="77777777" w:rsidR="00B462B0" w:rsidRPr="00FB58FE" w:rsidRDefault="00B462B0" w:rsidP="00B462B0">
      <w:pPr>
        <w:jc w:val="both"/>
        <w:rPr>
          <w:rFonts w:cstheme="minorHAnsi"/>
          <w:sz w:val="22"/>
          <w:szCs w:val="22"/>
        </w:rPr>
      </w:pPr>
    </w:p>
    <w:p w14:paraId="0E3A184E" w14:textId="77777777" w:rsidR="00B462B0" w:rsidRPr="00FB58FE" w:rsidRDefault="00B462B0" w:rsidP="00B462B0">
      <w:pPr>
        <w:jc w:val="both"/>
        <w:rPr>
          <w:rFonts w:cstheme="minorHAnsi"/>
          <w:sz w:val="22"/>
          <w:szCs w:val="22"/>
        </w:rPr>
      </w:pPr>
      <w:r w:rsidRPr="00FB58FE">
        <w:rPr>
          <w:rFonts w:cstheme="minorHAnsi"/>
          <w:sz w:val="22"/>
          <w:szCs w:val="22"/>
        </w:rPr>
        <w:t>Where possible medicines should be taken in dose frequencies which enable them to be taken outside school hours.</w:t>
      </w:r>
    </w:p>
    <w:p w14:paraId="65C32CE5" w14:textId="77777777" w:rsidR="00B462B0" w:rsidRPr="00FB58FE" w:rsidRDefault="00B462B0" w:rsidP="00B462B0">
      <w:pPr>
        <w:jc w:val="both"/>
        <w:rPr>
          <w:rFonts w:cstheme="minorHAnsi"/>
          <w:sz w:val="22"/>
          <w:szCs w:val="22"/>
        </w:rPr>
      </w:pPr>
    </w:p>
    <w:p w14:paraId="0B9E2EC0" w14:textId="77777777" w:rsidR="00B462B0" w:rsidRPr="00FB58FE" w:rsidRDefault="00B462B0" w:rsidP="00B462B0">
      <w:pPr>
        <w:jc w:val="both"/>
        <w:rPr>
          <w:rFonts w:cstheme="minorHAnsi"/>
          <w:sz w:val="22"/>
          <w:szCs w:val="22"/>
        </w:rPr>
      </w:pPr>
      <w:r w:rsidRPr="00FB58FE">
        <w:rPr>
          <w:rFonts w:cstheme="minorHAnsi"/>
          <w:sz w:val="22"/>
          <w:szCs w:val="22"/>
        </w:rPr>
        <w:t>Schools should only accept prescribed medicines that are in date, labelled, provided in the original container as dispensed by a pharmacist and include the instructions (the exception is insulin which must be in date but may be available in a pen or pump rather than original container) for administration, dosage &amp; storage.</w:t>
      </w:r>
    </w:p>
    <w:p w14:paraId="4E744242" w14:textId="77777777" w:rsidR="00B462B0" w:rsidRPr="00FB58FE" w:rsidRDefault="00B462B0" w:rsidP="00B462B0">
      <w:pPr>
        <w:jc w:val="both"/>
        <w:rPr>
          <w:rFonts w:cstheme="minorHAnsi"/>
          <w:sz w:val="22"/>
          <w:szCs w:val="22"/>
        </w:rPr>
      </w:pPr>
    </w:p>
    <w:p w14:paraId="5D1EB4E4" w14:textId="77777777" w:rsidR="00B462B0" w:rsidRPr="00FB58FE" w:rsidRDefault="00B462B0" w:rsidP="00B462B0">
      <w:pPr>
        <w:jc w:val="both"/>
        <w:rPr>
          <w:rFonts w:cstheme="minorHAnsi"/>
          <w:sz w:val="22"/>
          <w:szCs w:val="22"/>
        </w:rPr>
      </w:pPr>
      <w:r w:rsidRPr="00FB58FE">
        <w:rPr>
          <w:rFonts w:cstheme="minorHAnsi"/>
          <w:sz w:val="22"/>
          <w:szCs w:val="22"/>
        </w:rPr>
        <w:t>All medicines should be stored safely, and children should know where they are at all times and be able to access them immediately (if relevant).</w:t>
      </w:r>
    </w:p>
    <w:p w14:paraId="7E0E83A3" w14:textId="77777777" w:rsidR="00B462B0" w:rsidRPr="00FB58FE" w:rsidRDefault="00B462B0" w:rsidP="00B462B0">
      <w:pPr>
        <w:jc w:val="both"/>
        <w:rPr>
          <w:rFonts w:cstheme="minorHAnsi"/>
          <w:sz w:val="22"/>
          <w:szCs w:val="22"/>
        </w:rPr>
      </w:pPr>
    </w:p>
    <w:p w14:paraId="0DDD0B3D" w14:textId="4E7740EE" w:rsidR="00B462B0" w:rsidRPr="00FB58FE" w:rsidRDefault="00B462B0" w:rsidP="00B462B0">
      <w:pPr>
        <w:jc w:val="both"/>
        <w:rPr>
          <w:rFonts w:cstheme="minorHAnsi"/>
          <w:sz w:val="22"/>
          <w:szCs w:val="22"/>
        </w:rPr>
      </w:pPr>
      <w:r w:rsidRPr="00FB58FE">
        <w:rPr>
          <w:rFonts w:cstheme="minorHAnsi"/>
          <w:sz w:val="22"/>
          <w:szCs w:val="22"/>
        </w:rPr>
        <w:t xml:space="preserve">Medicines and devices such as asthma inhalers, blood glucose testing meters and </w:t>
      </w:r>
      <w:r w:rsidR="00C969CE" w:rsidRPr="00FB58FE">
        <w:rPr>
          <w:rFonts w:cstheme="minorHAnsi"/>
          <w:sz w:val="22"/>
          <w:szCs w:val="22"/>
        </w:rPr>
        <w:t>EpiPen’s</w:t>
      </w:r>
      <w:r w:rsidRPr="00FB58FE">
        <w:rPr>
          <w:rFonts w:cstheme="minorHAnsi"/>
          <w:sz w:val="22"/>
          <w:szCs w:val="22"/>
        </w:rPr>
        <w:t xml:space="preserve"> should always be readily available &amp; not locked away.</w:t>
      </w:r>
    </w:p>
    <w:p w14:paraId="7404E2EC" w14:textId="77777777" w:rsidR="00B462B0" w:rsidRPr="00FB58FE" w:rsidRDefault="00B462B0" w:rsidP="00B462B0">
      <w:pPr>
        <w:jc w:val="both"/>
        <w:rPr>
          <w:rFonts w:cstheme="minorHAnsi"/>
          <w:sz w:val="22"/>
          <w:szCs w:val="22"/>
        </w:rPr>
      </w:pPr>
    </w:p>
    <w:p w14:paraId="7A8267AD" w14:textId="77777777" w:rsidR="00B462B0" w:rsidRPr="00FB58FE" w:rsidRDefault="00B462B0" w:rsidP="00B462B0">
      <w:pPr>
        <w:jc w:val="both"/>
        <w:rPr>
          <w:rFonts w:cstheme="minorHAnsi"/>
          <w:sz w:val="22"/>
          <w:szCs w:val="22"/>
        </w:rPr>
      </w:pPr>
      <w:r w:rsidRPr="00FB58FE">
        <w:rPr>
          <w:rFonts w:cstheme="minorHAnsi"/>
          <w:sz w:val="22"/>
          <w:szCs w:val="22"/>
        </w:rPr>
        <w:t>Therefore, all schools will, before administering medicine, ensure that the administering medicine form is completed &amp; signed by a parent/carer giving consent. Any member of staff administering medicine must be competent and receive sufficient &amp; suitable training. The form must be completed every time the pupil receives their medication &amp; witnessed. There will always be two members of staff present when administering any form of medicine/medical procedure. Any side effects of the medication should be noted down.</w:t>
      </w:r>
    </w:p>
    <w:p w14:paraId="3A03F259" w14:textId="77777777" w:rsidR="00B462B0" w:rsidRPr="00647F3B" w:rsidRDefault="00B462B0" w:rsidP="00647F3B"/>
    <w:p w14:paraId="72416023" w14:textId="77777777" w:rsidR="00647F3B" w:rsidRPr="00647F3B" w:rsidRDefault="00647F3B" w:rsidP="00647F3B"/>
    <w:p w14:paraId="5112189F" w14:textId="77777777" w:rsidR="00647F3B" w:rsidRPr="00647F3B" w:rsidRDefault="00647F3B" w:rsidP="00647F3B"/>
    <w:p w14:paraId="3E4779FB" w14:textId="77777777" w:rsidR="00647F3B" w:rsidRPr="00647F3B" w:rsidRDefault="00647F3B" w:rsidP="00FB58FE">
      <w:pPr>
        <w:pStyle w:val="Heading1"/>
        <w:tabs>
          <w:tab w:val="num" w:pos="720"/>
        </w:tabs>
        <w:ind w:left="720" w:hanging="720"/>
      </w:pPr>
    </w:p>
    <w:p w14:paraId="571F7370" w14:textId="77777777" w:rsidR="00647F3B" w:rsidRPr="00647F3B" w:rsidRDefault="00647F3B" w:rsidP="00496A92"/>
    <w:p w14:paraId="6C9C870C" w14:textId="77777777" w:rsidR="00647F3B" w:rsidRDefault="00647F3B" w:rsidP="00647F3B">
      <w:pPr>
        <w:rPr>
          <w:noProof/>
        </w:rPr>
      </w:pPr>
    </w:p>
    <w:p w14:paraId="4BF5BEC3" w14:textId="77777777" w:rsidR="00647F3B" w:rsidRPr="00647F3B" w:rsidRDefault="00647F3B" w:rsidP="00647F3B">
      <w:pPr>
        <w:tabs>
          <w:tab w:val="left" w:pos="4635"/>
        </w:tabs>
      </w:pPr>
      <w:r>
        <w:tab/>
      </w:r>
    </w:p>
    <w:sectPr w:rsidR="00647F3B" w:rsidRPr="00647F3B" w:rsidSect="00F64EA2">
      <w:headerReference w:type="even" r:id="rId12"/>
      <w:headerReference w:type="default" r:id="rId13"/>
      <w:footerReference w:type="default" r:id="rId14"/>
      <w:headerReference w:type="first" r:id="rId15"/>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0223D" w14:textId="77777777" w:rsidR="00AF35E2" w:rsidRDefault="00AF35E2" w:rsidP="00622513">
      <w:r>
        <w:separator/>
      </w:r>
    </w:p>
  </w:endnote>
  <w:endnote w:type="continuationSeparator" w:id="0">
    <w:p w14:paraId="2B45481F" w14:textId="77777777" w:rsidR="00AF35E2" w:rsidRDefault="00AF35E2"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1FA60" w14:textId="77777777" w:rsidR="00647F3B" w:rsidRDefault="00647F3B">
    <w:pPr>
      <w:pStyle w:val="Footer"/>
    </w:pPr>
    <w:r>
      <w:rPr>
        <w:noProof/>
      </w:rPr>
      <w:drawing>
        <wp:anchor distT="0" distB="0" distL="114300" distR="114300" simplePos="0" relativeHeight="251664384" behindDoc="0" locked="0" layoutInCell="1" allowOverlap="1" wp14:anchorId="283D28DF" wp14:editId="1F7F48BD">
          <wp:simplePos x="0" y="0"/>
          <wp:positionH relativeFrom="column">
            <wp:posOffset>-31750</wp:posOffset>
          </wp:positionH>
          <wp:positionV relativeFrom="paragraph">
            <wp:posOffset>-157480</wp:posOffset>
          </wp:positionV>
          <wp:extent cx="6640843" cy="771525"/>
          <wp:effectExtent l="0" t="0" r="7620" b="0"/>
          <wp:wrapNone/>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0843" cy="77152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2EAD6" w14:textId="77777777" w:rsidR="00AF35E2" w:rsidRDefault="00AF35E2" w:rsidP="00622513">
      <w:r>
        <w:separator/>
      </w:r>
    </w:p>
  </w:footnote>
  <w:footnote w:type="continuationSeparator" w:id="0">
    <w:p w14:paraId="2217822A" w14:textId="77777777" w:rsidR="00AF35E2" w:rsidRDefault="00AF35E2"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0829" w14:textId="77777777" w:rsidR="00622513" w:rsidRDefault="00C00E10">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0788" w14:textId="77777777" w:rsidR="00622513" w:rsidRDefault="00C00E10">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CC72AE"/>
    <w:multiLevelType w:val="hybridMultilevel"/>
    <w:tmpl w:val="7E8AE9B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6309FD"/>
    <w:multiLevelType w:val="hybridMultilevel"/>
    <w:tmpl w:val="66C06FBC"/>
    <w:lvl w:ilvl="0" w:tplc="0858514A">
      <w:start w:val="1"/>
      <w:numFmt w:val="decimal"/>
      <w:lvlText w:val="%1."/>
      <w:lvlJc w:val="left"/>
      <w:pPr>
        <w:ind w:left="720" w:hanging="360"/>
      </w:pPr>
      <w:rPr>
        <w:rFonts w:hint="default"/>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7803D3"/>
    <w:multiLevelType w:val="hybridMultilevel"/>
    <w:tmpl w:val="EC4CD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84270C"/>
    <w:multiLevelType w:val="hybridMultilevel"/>
    <w:tmpl w:val="5FCA5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C00130"/>
    <w:multiLevelType w:val="hybridMultilevel"/>
    <w:tmpl w:val="762AAEA4"/>
    <w:lvl w:ilvl="0" w:tplc="FE72F67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760955729">
    <w:abstractNumId w:val="0"/>
  </w:num>
  <w:num w:numId="2" w16cid:durableId="389231037">
    <w:abstractNumId w:val="1"/>
  </w:num>
  <w:num w:numId="3" w16cid:durableId="1540896356">
    <w:abstractNumId w:val="4"/>
  </w:num>
  <w:num w:numId="4" w16cid:durableId="1398627834">
    <w:abstractNumId w:val="3"/>
  </w:num>
  <w:num w:numId="5" w16cid:durableId="2014798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0A7173"/>
    <w:rsid w:val="000E3254"/>
    <w:rsid w:val="000F07CB"/>
    <w:rsid w:val="000F1D86"/>
    <w:rsid w:val="001359C4"/>
    <w:rsid w:val="00145B35"/>
    <w:rsid w:val="00157C34"/>
    <w:rsid w:val="001A15BC"/>
    <w:rsid w:val="002A34A9"/>
    <w:rsid w:val="002E2AC5"/>
    <w:rsid w:val="002E683E"/>
    <w:rsid w:val="00371EAD"/>
    <w:rsid w:val="003B450C"/>
    <w:rsid w:val="00412A2C"/>
    <w:rsid w:val="00417325"/>
    <w:rsid w:val="00462E72"/>
    <w:rsid w:val="00466025"/>
    <w:rsid w:val="00496A92"/>
    <w:rsid w:val="005464D0"/>
    <w:rsid w:val="005948F7"/>
    <w:rsid w:val="005E49EA"/>
    <w:rsid w:val="00622513"/>
    <w:rsid w:val="00633A41"/>
    <w:rsid w:val="0064211F"/>
    <w:rsid w:val="00647F3B"/>
    <w:rsid w:val="00657838"/>
    <w:rsid w:val="00732BDF"/>
    <w:rsid w:val="00751C55"/>
    <w:rsid w:val="00755883"/>
    <w:rsid w:val="00772188"/>
    <w:rsid w:val="00802989"/>
    <w:rsid w:val="0085536C"/>
    <w:rsid w:val="00862C21"/>
    <w:rsid w:val="008E71B0"/>
    <w:rsid w:val="008F3277"/>
    <w:rsid w:val="009B1D38"/>
    <w:rsid w:val="009C31A9"/>
    <w:rsid w:val="009F6D42"/>
    <w:rsid w:val="00A022E4"/>
    <w:rsid w:val="00A62BB2"/>
    <w:rsid w:val="00AD275F"/>
    <w:rsid w:val="00AF35E2"/>
    <w:rsid w:val="00AF3AF6"/>
    <w:rsid w:val="00B22B4E"/>
    <w:rsid w:val="00B25F6D"/>
    <w:rsid w:val="00B462B0"/>
    <w:rsid w:val="00BE3CBF"/>
    <w:rsid w:val="00C00E10"/>
    <w:rsid w:val="00C03A69"/>
    <w:rsid w:val="00C12534"/>
    <w:rsid w:val="00C51D6C"/>
    <w:rsid w:val="00C52ED1"/>
    <w:rsid w:val="00C969CE"/>
    <w:rsid w:val="00D76FF8"/>
    <w:rsid w:val="00DB2C31"/>
    <w:rsid w:val="00DB6880"/>
    <w:rsid w:val="00E353C1"/>
    <w:rsid w:val="00E40AFA"/>
    <w:rsid w:val="00ED46A4"/>
    <w:rsid w:val="00EF0E19"/>
    <w:rsid w:val="00F24928"/>
    <w:rsid w:val="00F413AE"/>
    <w:rsid w:val="00F64EA2"/>
    <w:rsid w:val="00FB58FE"/>
    <w:rsid w:val="00FE5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link w:val="Heading1Char"/>
    <w:uiPriority w:val="99"/>
    <w:qFormat/>
    <w:rsid w:val="00417325"/>
    <w:pPr>
      <w:spacing w:before="240" w:after="240" w:line="300" w:lineRule="atLeast"/>
      <w:jc w:val="both"/>
      <w:outlineLvl w:val="0"/>
    </w:pPr>
    <w:rPr>
      <w:rFonts w:ascii="Trebuchet MS" w:hAnsi="Trebuchet MS" w:cs="Times New Roman"/>
      <w:b/>
      <w:bCs/>
      <w:color w:val="993366"/>
      <w:kern w:val="3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paragraph" w:styleId="ListParagraph">
    <w:name w:val="List Paragraph"/>
    <w:basedOn w:val="Normal"/>
    <w:uiPriority w:val="34"/>
    <w:qFormat/>
    <w:rsid w:val="00751C55"/>
    <w:pPr>
      <w:spacing w:after="200" w:line="276" w:lineRule="auto"/>
      <w:ind w:left="720"/>
      <w:contextualSpacing/>
    </w:pPr>
    <w:rPr>
      <w:sz w:val="22"/>
      <w:szCs w:val="22"/>
    </w:rPr>
  </w:style>
  <w:style w:type="table" w:styleId="TableGrid">
    <w:name w:val="Table Grid"/>
    <w:basedOn w:val="TableNormal"/>
    <w:uiPriority w:val="39"/>
    <w:rsid w:val="00751C5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17325"/>
    <w:rPr>
      <w:rFonts w:ascii="Trebuchet MS" w:hAnsi="Trebuchet MS" w:cs="Times New Roman"/>
      <w:b/>
      <w:bCs/>
      <w:color w:val="993366"/>
      <w:kern w:val="36"/>
      <w:sz w:val="22"/>
      <w:szCs w:val="22"/>
    </w:rPr>
  </w:style>
  <w:style w:type="paragraph" w:styleId="TOCHeading">
    <w:name w:val="TOC Heading"/>
    <w:basedOn w:val="Heading1"/>
    <w:next w:val="Normal"/>
    <w:uiPriority w:val="39"/>
    <w:unhideWhenUsed/>
    <w:qFormat/>
    <w:rsid w:val="00496A92"/>
    <w:pPr>
      <w:keepNext/>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rsid w:val="00496A92"/>
    <w:pPr>
      <w:spacing w:after="100"/>
    </w:pPr>
  </w:style>
  <w:style w:type="character" w:styleId="Hyperlink">
    <w:name w:val="Hyperlink"/>
    <w:basedOn w:val="DefaultParagraphFont"/>
    <w:uiPriority w:val="99"/>
    <w:unhideWhenUsed/>
    <w:rsid w:val="00496A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97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8" ma:contentTypeDescription="Create a new document." ma:contentTypeScope="" ma:versionID="b69ebce6d5f4b41e806b34ae1852ac3f">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ad17f582875d89dfebd390acdc48b6f4"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12462-475B-411C-8390-11FE11942F22}">
  <ds:schemaRefs>
    <ds:schemaRef ds:uri="http://purl.org/dc/elements/1.1/"/>
    <ds:schemaRef ds:uri="e9cb3c44-3972-4929-b6d9-2a051707f931"/>
    <ds:schemaRef ds:uri="http://schemas.microsoft.com/office/2006/metadata/properties"/>
    <ds:schemaRef ds:uri="49fc5d70-f12a-4a3b-b8c9-b44d32de8b09"/>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3.xml><?xml version="1.0" encoding="utf-8"?>
<ds:datastoreItem xmlns:ds="http://schemas.openxmlformats.org/officeDocument/2006/customXml" ds:itemID="{2B036DA2-6B44-41AF-8323-6BD15F8C7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8</TotalTime>
  <Pages>5</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Louise Newman</cp:lastModifiedBy>
  <cp:revision>3</cp:revision>
  <cp:lastPrinted>2024-10-03T12:17:00Z</cp:lastPrinted>
  <dcterms:created xsi:type="dcterms:W3CDTF">2024-10-03T12:11:00Z</dcterms:created>
  <dcterms:modified xsi:type="dcterms:W3CDTF">2024-10-03T12:18:00Z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