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21A13" w14:textId="77777777" w:rsidR="002F1962" w:rsidRPr="00A8734A" w:rsidRDefault="002F1962" w:rsidP="00823436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Trebuchet MS" w:hAnsi="Trebuchet MS" w:cs="Segoe UI"/>
          <w:sz w:val="8"/>
          <w:szCs w:val="8"/>
        </w:rPr>
      </w:pPr>
    </w:p>
    <w:p w14:paraId="6BB95B0B" w14:textId="77777777" w:rsidR="00232FCA" w:rsidRDefault="00232FCA" w:rsidP="00547CC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</w:p>
    <w:p w14:paraId="5EA72460" w14:textId="4A98F1C9" w:rsidR="00364083" w:rsidRPr="002D0AA5" w:rsidRDefault="00364083" w:rsidP="00B820FE">
      <w:pPr>
        <w:pStyle w:val="paragraph"/>
        <w:spacing w:before="0" w:beforeAutospacing="0" w:after="0" w:afterAutospacing="0"/>
        <w:jc w:val="both"/>
        <w:textAlignment w:val="baseline"/>
        <w:rPr>
          <w:rFonts w:ascii="Trebuchet MS" w:hAnsi="Trebuchet MS" w:cs="Segoe UI"/>
        </w:rPr>
      </w:pPr>
      <w:r w:rsidRPr="002D0AA5">
        <w:rPr>
          <w:rStyle w:val="normaltextrun"/>
          <w:rFonts w:ascii="Trebuchet MS" w:hAnsi="Trebuchet MS" w:cs="Segoe UI"/>
        </w:rPr>
        <w:t>Date</w:t>
      </w:r>
      <w:r w:rsidR="007B6ECD" w:rsidRPr="002D0AA5">
        <w:rPr>
          <w:rStyle w:val="normaltextrun"/>
          <w:rFonts w:ascii="Trebuchet MS" w:hAnsi="Trebuchet MS" w:cs="Segoe UI"/>
        </w:rPr>
        <w:t xml:space="preserve">: </w:t>
      </w:r>
      <w:r w:rsidR="00A02717" w:rsidRPr="002D0AA5">
        <w:rPr>
          <w:rStyle w:val="normaltextrun"/>
          <w:rFonts w:ascii="Trebuchet MS" w:hAnsi="Trebuchet MS" w:cs="Segoe UI"/>
        </w:rPr>
        <w:t>06</w:t>
      </w:r>
      <w:r w:rsidR="00796B65" w:rsidRPr="002D0AA5">
        <w:rPr>
          <w:rStyle w:val="normaltextrun"/>
          <w:rFonts w:ascii="Trebuchet MS" w:hAnsi="Trebuchet MS" w:cs="Segoe UI"/>
        </w:rPr>
        <w:t>.0</w:t>
      </w:r>
      <w:r w:rsidR="00A02717" w:rsidRPr="002D0AA5">
        <w:rPr>
          <w:rStyle w:val="normaltextrun"/>
          <w:rFonts w:ascii="Trebuchet MS" w:hAnsi="Trebuchet MS" w:cs="Segoe UI"/>
        </w:rPr>
        <w:t>5</w:t>
      </w:r>
      <w:r w:rsidR="00796B65" w:rsidRPr="002D0AA5">
        <w:rPr>
          <w:rStyle w:val="normaltextrun"/>
          <w:rFonts w:ascii="Trebuchet MS" w:hAnsi="Trebuchet MS" w:cs="Segoe UI"/>
        </w:rPr>
        <w:t>.25</w:t>
      </w:r>
    </w:p>
    <w:p w14:paraId="4D2B6C4A" w14:textId="77777777" w:rsidR="00364083" w:rsidRPr="002D0AA5" w:rsidRDefault="00364083" w:rsidP="0036408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Trebuchet MS" w:hAnsi="Trebuchet MS" w:cs="Segoe UI"/>
        </w:rPr>
      </w:pPr>
    </w:p>
    <w:p w14:paraId="63282AAB" w14:textId="4EB82378" w:rsidR="00796B65" w:rsidRPr="002D0AA5" w:rsidRDefault="00364083" w:rsidP="00796B6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Trebuchet MS" w:hAnsi="Trebuchet MS" w:cs="Segoe UI"/>
        </w:rPr>
      </w:pPr>
      <w:r w:rsidRPr="002D0AA5">
        <w:rPr>
          <w:rStyle w:val="normaltextrun"/>
          <w:rFonts w:ascii="Trebuchet MS" w:hAnsi="Trebuchet MS" w:cs="Segoe UI"/>
        </w:rPr>
        <w:t>Dear</w:t>
      </w:r>
      <w:r w:rsidRPr="002D0AA5">
        <w:rPr>
          <w:rStyle w:val="eop"/>
          <w:rFonts w:ascii="Trebuchet MS" w:hAnsi="Trebuchet MS" w:cs="Segoe UI"/>
        </w:rPr>
        <w:t> </w:t>
      </w:r>
      <w:r w:rsidR="00B820FE" w:rsidRPr="002D0AA5">
        <w:rPr>
          <w:rStyle w:val="eop"/>
          <w:rFonts w:ascii="Trebuchet MS" w:hAnsi="Trebuchet MS" w:cs="Segoe UI"/>
        </w:rPr>
        <w:t>Parents</w:t>
      </w:r>
      <w:r w:rsidR="00796B65" w:rsidRPr="002D0AA5">
        <w:rPr>
          <w:rStyle w:val="eop"/>
          <w:rFonts w:ascii="Trebuchet MS" w:hAnsi="Trebuchet MS" w:cs="Segoe UI"/>
        </w:rPr>
        <w:t xml:space="preserve"> and Carers</w:t>
      </w:r>
      <w:r w:rsidR="00B820FE" w:rsidRPr="002D0AA5">
        <w:rPr>
          <w:rStyle w:val="eop"/>
          <w:rFonts w:ascii="Trebuchet MS" w:hAnsi="Trebuchet MS" w:cs="Segoe UI"/>
        </w:rPr>
        <w:t xml:space="preserve">, </w:t>
      </w:r>
    </w:p>
    <w:p w14:paraId="20503A06" w14:textId="34F509E0" w:rsidR="00A02717" w:rsidRPr="002D0AA5" w:rsidRDefault="00A02717" w:rsidP="00A02717">
      <w:pPr>
        <w:pStyle w:val="paragraph"/>
        <w:spacing w:after="0"/>
        <w:jc w:val="both"/>
        <w:textAlignment w:val="baseline"/>
        <w:rPr>
          <w:rStyle w:val="normaltextrun"/>
          <w:rFonts w:ascii="Trebuchet MS" w:hAnsi="Trebuchet MS" w:cs="Segoe UI"/>
        </w:rPr>
      </w:pPr>
      <w:r w:rsidRPr="002D0AA5">
        <w:rPr>
          <w:rStyle w:val="normaltextrun"/>
          <w:rFonts w:ascii="Trebuchet MS" w:hAnsi="Trebuchet MS" w:cs="Segoe UI"/>
        </w:rPr>
        <w:t xml:space="preserve">Please remember that we are a </w:t>
      </w:r>
      <w:r w:rsidRPr="005041B2">
        <w:rPr>
          <w:rStyle w:val="normaltextrun"/>
          <w:rFonts w:ascii="Trebuchet MS" w:hAnsi="Trebuchet MS" w:cs="Segoe UI"/>
          <w:b/>
          <w:bCs/>
          <w:u w:val="single"/>
        </w:rPr>
        <w:t>nut free school</w:t>
      </w:r>
      <w:r w:rsidRPr="002D0AA5">
        <w:rPr>
          <w:rStyle w:val="normaltextrun"/>
          <w:rFonts w:ascii="Trebuchet MS" w:hAnsi="Trebuchet MS" w:cs="Segoe UI"/>
        </w:rPr>
        <w:t xml:space="preserve">.  </w:t>
      </w:r>
      <w:r w:rsidR="00D10BBF" w:rsidRPr="002D0AA5">
        <w:rPr>
          <w:rStyle w:val="normaltextrun"/>
          <w:rFonts w:ascii="Trebuchet MS" w:hAnsi="Trebuchet MS" w:cs="Segoe UI"/>
        </w:rPr>
        <w:t>Children who suffer from nut alle</w:t>
      </w:r>
      <w:r w:rsidR="00015236" w:rsidRPr="002D0AA5">
        <w:rPr>
          <w:rStyle w:val="normaltextrun"/>
          <w:rFonts w:ascii="Trebuchet MS" w:hAnsi="Trebuchet MS" w:cs="Segoe UI"/>
        </w:rPr>
        <w:t xml:space="preserve">rgies can develop a severe, potentially life-threatening allergic reaction. </w:t>
      </w:r>
      <w:r w:rsidRPr="002D0AA5">
        <w:rPr>
          <w:rStyle w:val="normaltextrun"/>
          <w:rFonts w:ascii="Trebuchet MS" w:hAnsi="Trebuchet MS" w:cs="Segoe UI"/>
        </w:rPr>
        <w:t xml:space="preserve">                        </w:t>
      </w:r>
    </w:p>
    <w:p w14:paraId="72D77587" w14:textId="40E89E92" w:rsidR="00A02717" w:rsidRPr="002D0AA5" w:rsidRDefault="00015236" w:rsidP="00A02717">
      <w:pPr>
        <w:pStyle w:val="paragraph"/>
        <w:spacing w:after="0"/>
        <w:jc w:val="both"/>
        <w:textAlignment w:val="baseline"/>
        <w:rPr>
          <w:rStyle w:val="normaltextrun"/>
          <w:rFonts w:ascii="Trebuchet MS" w:hAnsi="Trebuchet MS" w:cs="Segoe UI"/>
        </w:rPr>
      </w:pPr>
      <w:r w:rsidRPr="002D0AA5">
        <w:rPr>
          <w:rStyle w:val="normaltextrun"/>
          <w:rFonts w:ascii="Trebuchet MS" w:hAnsi="Trebuchet MS" w:cs="Segoe UI"/>
        </w:rPr>
        <w:t xml:space="preserve">We have children in the school with </w:t>
      </w:r>
      <w:r w:rsidR="00A02717" w:rsidRPr="002D0AA5">
        <w:rPr>
          <w:rStyle w:val="normaltextrun"/>
          <w:rFonts w:ascii="Trebuchet MS" w:hAnsi="Trebuchet MS" w:cs="Segoe UI"/>
        </w:rPr>
        <w:t>nut allerg</w:t>
      </w:r>
      <w:r w:rsidR="00AC4D46" w:rsidRPr="002D0AA5">
        <w:rPr>
          <w:rStyle w:val="normaltextrun"/>
          <w:rFonts w:ascii="Trebuchet MS" w:hAnsi="Trebuchet MS" w:cs="Segoe UI"/>
        </w:rPr>
        <w:t>ies and</w:t>
      </w:r>
      <w:r w:rsidR="00A02717" w:rsidRPr="002D0AA5">
        <w:rPr>
          <w:rStyle w:val="normaltextrun"/>
          <w:rFonts w:ascii="Trebuchet MS" w:hAnsi="Trebuchet MS" w:cs="Segoe UI"/>
        </w:rPr>
        <w:t xml:space="preserve"> it is not just eating nuts that can cause a severe reaction, just being touched on the skin or smelling the breath of someone who has had nuts or a product containing nuts can trigger anaphylactic shock (which can cause breathing and swallowing difficulties).</w:t>
      </w:r>
    </w:p>
    <w:p w14:paraId="5B1D611A" w14:textId="5CCBD8F6" w:rsidR="00E37C12" w:rsidRPr="002D0AA5" w:rsidRDefault="00A02717" w:rsidP="00A313B8">
      <w:pPr>
        <w:pStyle w:val="paragraph"/>
        <w:spacing w:after="0"/>
        <w:jc w:val="both"/>
        <w:textAlignment w:val="baseline"/>
        <w:rPr>
          <w:rStyle w:val="normaltextrun"/>
          <w:rFonts w:ascii="Trebuchet MS" w:hAnsi="Trebuchet MS" w:cs="Segoe UI"/>
        </w:rPr>
      </w:pPr>
      <w:r w:rsidRPr="002D0AA5">
        <w:rPr>
          <w:rStyle w:val="normaltextrun"/>
          <w:rFonts w:ascii="Trebuchet MS" w:hAnsi="Trebuchet MS" w:cs="Segoe UI"/>
        </w:rPr>
        <w:t>First aid staff in the school are trained to use the Epi-pens (an injection of adrenalin) which is required immediately if this happens.</w:t>
      </w:r>
      <w:r w:rsidR="002D0AA5" w:rsidRPr="002D0AA5">
        <w:rPr>
          <w:rStyle w:val="normaltextrun"/>
          <w:rFonts w:ascii="Trebuchet MS" w:hAnsi="Trebuchet MS" w:cs="Segoe UI"/>
        </w:rPr>
        <w:t xml:space="preserve"> However, </w:t>
      </w:r>
      <w:r w:rsidR="002D0AA5" w:rsidRPr="00A07123">
        <w:rPr>
          <w:rStyle w:val="normaltextrun"/>
          <w:rFonts w:ascii="Trebuchet MS" w:hAnsi="Trebuchet MS" w:cs="Segoe UI"/>
          <w:b/>
          <w:bCs/>
          <w:u w:val="single"/>
        </w:rPr>
        <w:t>w</w:t>
      </w:r>
      <w:r w:rsidRPr="00A07123">
        <w:rPr>
          <w:rStyle w:val="normaltextrun"/>
          <w:rFonts w:ascii="Trebuchet MS" w:hAnsi="Trebuchet MS" w:cs="Segoe UI"/>
          <w:b/>
          <w:bCs/>
          <w:u w:val="single"/>
        </w:rPr>
        <w:t>e cannot have nuts in school in any form</w:t>
      </w:r>
      <w:r w:rsidRPr="002D0AA5">
        <w:rPr>
          <w:rStyle w:val="normaltextrun"/>
          <w:rFonts w:ascii="Trebuchet MS" w:hAnsi="Trebuchet MS" w:cs="Segoe UI"/>
        </w:rPr>
        <w:t>.</w:t>
      </w:r>
      <w:r w:rsidR="002D0AA5" w:rsidRPr="002D0AA5">
        <w:rPr>
          <w:rStyle w:val="normaltextrun"/>
          <w:rFonts w:ascii="Trebuchet MS" w:hAnsi="Trebuchet MS" w:cs="Segoe UI"/>
        </w:rPr>
        <w:t xml:space="preserve"> </w:t>
      </w:r>
      <w:r w:rsidRPr="002D0AA5">
        <w:rPr>
          <w:rStyle w:val="normaltextrun"/>
          <w:rFonts w:ascii="Trebuchet MS" w:hAnsi="Trebuchet MS" w:cs="Segoe UI"/>
        </w:rPr>
        <w:t>So please can we ask that you have no nut products in lunch boxes or brought into the school as treats.</w:t>
      </w:r>
      <w:r w:rsidR="002D0AA5" w:rsidRPr="002D0AA5">
        <w:rPr>
          <w:rStyle w:val="normaltextrun"/>
          <w:rFonts w:ascii="Trebuchet MS" w:hAnsi="Trebuchet MS" w:cs="Segoe UI"/>
        </w:rPr>
        <w:t xml:space="preserve"> </w:t>
      </w:r>
      <w:r w:rsidRPr="002D0AA5">
        <w:rPr>
          <w:rStyle w:val="normaltextrun"/>
          <w:rFonts w:ascii="Trebuchet MS" w:hAnsi="Trebuchet MS" w:cs="Segoe UI"/>
        </w:rPr>
        <w:t>For example:</w:t>
      </w:r>
    </w:p>
    <w:p w14:paraId="11BD2090" w14:textId="77777777" w:rsidR="00A02717" w:rsidRPr="002D0AA5" w:rsidRDefault="00A02717" w:rsidP="002D0AA5">
      <w:pPr>
        <w:pStyle w:val="paragraph"/>
        <w:numPr>
          <w:ilvl w:val="0"/>
          <w:numId w:val="4"/>
        </w:numPr>
        <w:spacing w:after="0"/>
        <w:jc w:val="both"/>
        <w:textAlignment w:val="baseline"/>
        <w:rPr>
          <w:rStyle w:val="normaltextrun"/>
          <w:rFonts w:ascii="Trebuchet MS" w:hAnsi="Trebuchet MS" w:cs="Segoe UI"/>
        </w:rPr>
      </w:pPr>
      <w:r w:rsidRPr="002D0AA5">
        <w:rPr>
          <w:rStyle w:val="normaltextrun"/>
          <w:rFonts w:ascii="Trebuchet MS" w:hAnsi="Trebuchet MS" w:cs="Segoe UI"/>
        </w:rPr>
        <w:t>Peanut butter sandwiches</w:t>
      </w:r>
    </w:p>
    <w:p w14:paraId="7A6C8BE1" w14:textId="6BC9DEC3" w:rsidR="00A02717" w:rsidRPr="002D0AA5" w:rsidRDefault="002D0AA5" w:rsidP="002D0AA5">
      <w:pPr>
        <w:pStyle w:val="paragraph"/>
        <w:numPr>
          <w:ilvl w:val="0"/>
          <w:numId w:val="4"/>
        </w:numPr>
        <w:spacing w:after="0"/>
        <w:jc w:val="both"/>
        <w:textAlignment w:val="baseline"/>
        <w:rPr>
          <w:rStyle w:val="normaltextrun"/>
          <w:rFonts w:ascii="Trebuchet MS" w:hAnsi="Trebuchet MS" w:cs="Segoe UI"/>
        </w:rPr>
      </w:pPr>
      <w:r w:rsidRPr="002D0AA5">
        <w:rPr>
          <w:rStyle w:val="normaltextrun"/>
          <w:rFonts w:ascii="Trebuchet MS" w:hAnsi="Trebuchet MS" w:cs="Segoe UI"/>
        </w:rPr>
        <w:t>C</w:t>
      </w:r>
      <w:r w:rsidR="00A02717" w:rsidRPr="002D0AA5">
        <w:rPr>
          <w:rStyle w:val="normaltextrun"/>
          <w:rFonts w:ascii="Trebuchet MS" w:hAnsi="Trebuchet MS" w:cs="Segoe UI"/>
        </w:rPr>
        <w:t>hocolate spreads</w:t>
      </w:r>
    </w:p>
    <w:p w14:paraId="620BC335" w14:textId="77777777" w:rsidR="00A02717" w:rsidRPr="002D0AA5" w:rsidRDefault="00A02717" w:rsidP="002D0AA5">
      <w:pPr>
        <w:pStyle w:val="paragraph"/>
        <w:numPr>
          <w:ilvl w:val="0"/>
          <w:numId w:val="4"/>
        </w:numPr>
        <w:spacing w:after="0"/>
        <w:jc w:val="both"/>
        <w:textAlignment w:val="baseline"/>
        <w:rPr>
          <w:rStyle w:val="normaltextrun"/>
          <w:rFonts w:ascii="Trebuchet MS" w:hAnsi="Trebuchet MS" w:cs="Segoe UI"/>
        </w:rPr>
      </w:pPr>
      <w:r w:rsidRPr="002D0AA5">
        <w:rPr>
          <w:rStyle w:val="normaltextrun"/>
          <w:rFonts w:ascii="Trebuchet MS" w:hAnsi="Trebuchet MS" w:cs="Segoe UI"/>
        </w:rPr>
        <w:t>Cereal bars</w:t>
      </w:r>
    </w:p>
    <w:p w14:paraId="337F7004" w14:textId="7D215554" w:rsidR="00A02717" w:rsidRPr="002D0AA5" w:rsidRDefault="002D0AA5" w:rsidP="002D0AA5">
      <w:pPr>
        <w:pStyle w:val="paragraph"/>
        <w:numPr>
          <w:ilvl w:val="0"/>
          <w:numId w:val="4"/>
        </w:numPr>
        <w:spacing w:after="0"/>
        <w:jc w:val="both"/>
        <w:textAlignment w:val="baseline"/>
        <w:rPr>
          <w:rStyle w:val="normaltextrun"/>
          <w:rFonts w:ascii="Trebuchet MS" w:hAnsi="Trebuchet MS" w:cs="Segoe UI"/>
        </w:rPr>
      </w:pPr>
      <w:r w:rsidRPr="002D0AA5">
        <w:rPr>
          <w:rStyle w:val="normaltextrun"/>
          <w:rFonts w:ascii="Trebuchet MS" w:hAnsi="Trebuchet MS" w:cs="Segoe UI"/>
        </w:rPr>
        <w:t>S</w:t>
      </w:r>
      <w:r w:rsidR="00A02717" w:rsidRPr="002D0AA5">
        <w:rPr>
          <w:rStyle w:val="normaltextrun"/>
          <w:rFonts w:ascii="Trebuchet MS" w:hAnsi="Trebuchet MS" w:cs="Segoe UI"/>
        </w:rPr>
        <w:t>ome granola bars</w:t>
      </w:r>
    </w:p>
    <w:p w14:paraId="057EC306" w14:textId="77777777" w:rsidR="002D0AA5" w:rsidRPr="002D0AA5" w:rsidRDefault="00A02717" w:rsidP="00A02717">
      <w:pPr>
        <w:pStyle w:val="paragraph"/>
        <w:numPr>
          <w:ilvl w:val="0"/>
          <w:numId w:val="4"/>
        </w:numPr>
        <w:spacing w:after="0"/>
        <w:jc w:val="both"/>
        <w:textAlignment w:val="baseline"/>
        <w:rPr>
          <w:rStyle w:val="normaltextrun"/>
          <w:rFonts w:ascii="Trebuchet MS" w:hAnsi="Trebuchet MS" w:cs="Segoe UI"/>
        </w:rPr>
      </w:pPr>
      <w:r w:rsidRPr="002D0AA5">
        <w:rPr>
          <w:rStyle w:val="normaltextrun"/>
          <w:rFonts w:ascii="Trebuchet MS" w:hAnsi="Trebuchet MS" w:cs="Segoe UI"/>
        </w:rPr>
        <w:t>Cakes that contain nuts</w:t>
      </w:r>
    </w:p>
    <w:p w14:paraId="31E28F70" w14:textId="77777777" w:rsidR="002D0AA5" w:rsidRPr="002D0AA5" w:rsidRDefault="00A02717" w:rsidP="003C2DDF">
      <w:pPr>
        <w:pStyle w:val="paragraph"/>
        <w:numPr>
          <w:ilvl w:val="0"/>
          <w:numId w:val="4"/>
        </w:numPr>
        <w:spacing w:after="0"/>
        <w:jc w:val="both"/>
        <w:textAlignment w:val="baseline"/>
        <w:rPr>
          <w:rStyle w:val="normaltextrun"/>
          <w:rFonts w:ascii="Trebuchet MS" w:hAnsi="Trebuchet MS" w:cs="Segoe UI"/>
        </w:rPr>
      </w:pPr>
      <w:r w:rsidRPr="002D0AA5">
        <w:rPr>
          <w:rStyle w:val="normaltextrun"/>
          <w:rFonts w:ascii="Trebuchet MS" w:hAnsi="Trebuchet MS" w:cs="Segoe UI"/>
        </w:rPr>
        <w:t>Biscuits / Cookies that contain nuts</w:t>
      </w:r>
      <w:r w:rsidR="002D0AA5" w:rsidRPr="002D0AA5">
        <w:rPr>
          <w:rStyle w:val="normaltextrun"/>
          <w:rFonts w:ascii="Trebuchet MS" w:hAnsi="Trebuchet MS" w:cs="Segoe UI"/>
        </w:rPr>
        <w:t xml:space="preserve"> </w:t>
      </w:r>
    </w:p>
    <w:p w14:paraId="09EEE2F5" w14:textId="77777777" w:rsidR="002D0AA5" w:rsidRPr="002D0AA5" w:rsidRDefault="00A02717" w:rsidP="00425F16">
      <w:pPr>
        <w:pStyle w:val="paragraph"/>
        <w:numPr>
          <w:ilvl w:val="0"/>
          <w:numId w:val="4"/>
        </w:numPr>
        <w:spacing w:after="0"/>
        <w:jc w:val="both"/>
        <w:textAlignment w:val="baseline"/>
        <w:rPr>
          <w:rStyle w:val="normaltextrun"/>
          <w:rFonts w:ascii="Trebuchet MS" w:hAnsi="Trebuchet MS" w:cs="Segoe UI"/>
        </w:rPr>
      </w:pPr>
      <w:r w:rsidRPr="002D0AA5">
        <w:rPr>
          <w:rStyle w:val="normaltextrun"/>
          <w:rFonts w:ascii="Trebuchet MS" w:hAnsi="Trebuchet MS" w:cs="Segoe UI"/>
        </w:rPr>
        <w:t>Peanut butter cakes</w:t>
      </w:r>
      <w:r w:rsidR="002D0AA5" w:rsidRPr="002D0AA5">
        <w:rPr>
          <w:rStyle w:val="normaltextrun"/>
          <w:rFonts w:ascii="Trebuchet MS" w:hAnsi="Trebuchet MS" w:cs="Segoe UI"/>
        </w:rPr>
        <w:t xml:space="preserve"> </w:t>
      </w:r>
    </w:p>
    <w:p w14:paraId="48A9C33D" w14:textId="4B1FA11F" w:rsidR="002D0AA5" w:rsidRPr="002D0AA5" w:rsidRDefault="00A02717" w:rsidP="00994F09">
      <w:pPr>
        <w:pStyle w:val="paragraph"/>
        <w:numPr>
          <w:ilvl w:val="0"/>
          <w:numId w:val="4"/>
        </w:numPr>
        <w:spacing w:after="0"/>
        <w:jc w:val="both"/>
        <w:textAlignment w:val="baseline"/>
        <w:rPr>
          <w:rStyle w:val="normaltextrun"/>
          <w:rFonts w:ascii="Trebuchet MS" w:hAnsi="Trebuchet MS" w:cs="Segoe UI"/>
        </w:rPr>
      </w:pPr>
      <w:r w:rsidRPr="002D0AA5">
        <w:rPr>
          <w:rStyle w:val="normaltextrun"/>
          <w:rFonts w:ascii="Trebuchet MS" w:hAnsi="Trebuchet MS" w:cs="Segoe UI"/>
        </w:rPr>
        <w:t xml:space="preserve">Some </w:t>
      </w:r>
      <w:r w:rsidR="00A313B8">
        <w:rPr>
          <w:rStyle w:val="normaltextrun"/>
          <w:rFonts w:ascii="Trebuchet MS" w:hAnsi="Trebuchet MS" w:cs="Segoe UI"/>
        </w:rPr>
        <w:t>World foods</w:t>
      </w:r>
      <w:r w:rsidRPr="002D0AA5">
        <w:rPr>
          <w:rStyle w:val="normaltextrun"/>
          <w:rFonts w:ascii="Trebuchet MS" w:hAnsi="Trebuchet MS" w:cs="Segoe UI"/>
        </w:rPr>
        <w:t>, including satay</w:t>
      </w:r>
    </w:p>
    <w:p w14:paraId="78F6D8E6" w14:textId="085FD3E4" w:rsidR="00A02717" w:rsidRDefault="00A02717" w:rsidP="003E321E">
      <w:pPr>
        <w:pStyle w:val="paragraph"/>
        <w:numPr>
          <w:ilvl w:val="0"/>
          <w:numId w:val="4"/>
        </w:numPr>
        <w:spacing w:after="0"/>
        <w:jc w:val="both"/>
        <w:textAlignment w:val="baseline"/>
        <w:rPr>
          <w:rStyle w:val="normaltextrun"/>
          <w:rFonts w:ascii="Trebuchet MS" w:hAnsi="Trebuchet MS" w:cs="Segoe UI"/>
        </w:rPr>
      </w:pPr>
      <w:r w:rsidRPr="002D0AA5">
        <w:rPr>
          <w:rStyle w:val="normaltextrun"/>
          <w:rFonts w:ascii="Trebuchet MS" w:hAnsi="Trebuchet MS" w:cs="Segoe UI"/>
        </w:rPr>
        <w:t>Sauces that contain nuts</w:t>
      </w:r>
    </w:p>
    <w:p w14:paraId="64A6DE50" w14:textId="5C7B285F" w:rsidR="00A313B8" w:rsidRPr="002D0AA5" w:rsidRDefault="001B6740" w:rsidP="003E321E">
      <w:pPr>
        <w:pStyle w:val="paragraph"/>
        <w:numPr>
          <w:ilvl w:val="0"/>
          <w:numId w:val="4"/>
        </w:numPr>
        <w:spacing w:after="0"/>
        <w:jc w:val="both"/>
        <w:textAlignment w:val="baseline"/>
        <w:rPr>
          <w:rStyle w:val="normaltextrun"/>
          <w:rFonts w:ascii="Trebuchet MS" w:hAnsi="Trebuchet MS" w:cs="Segoe UI"/>
        </w:rPr>
      </w:pPr>
      <w:r>
        <w:rPr>
          <w:rStyle w:val="normaltextrun"/>
          <w:rFonts w:ascii="Trebuchet MS" w:hAnsi="Trebuchet MS" w:cs="Segoe UI"/>
        </w:rPr>
        <w:t>Food Flavourings i.e. almond oil</w:t>
      </w:r>
    </w:p>
    <w:p w14:paraId="58790465" w14:textId="69162D2E" w:rsidR="00A02717" w:rsidRPr="002D0AA5" w:rsidRDefault="00A02717" w:rsidP="00A02717">
      <w:pPr>
        <w:pStyle w:val="paragraph"/>
        <w:spacing w:after="0"/>
        <w:jc w:val="both"/>
        <w:textAlignment w:val="baseline"/>
        <w:rPr>
          <w:rStyle w:val="normaltextrun"/>
          <w:rFonts w:ascii="Trebuchet MS" w:hAnsi="Trebuchet MS" w:cs="Segoe UI"/>
        </w:rPr>
      </w:pPr>
      <w:r w:rsidRPr="002D0AA5">
        <w:rPr>
          <w:rStyle w:val="normaltextrun"/>
          <w:rFonts w:ascii="Trebuchet MS" w:hAnsi="Trebuchet MS" w:cs="Segoe UI"/>
        </w:rPr>
        <w:t xml:space="preserve">This list is not exhaustive, so please check the packaging of products </w:t>
      </w:r>
      <w:r w:rsidR="001B6740">
        <w:rPr>
          <w:rStyle w:val="normaltextrun"/>
          <w:rFonts w:ascii="Trebuchet MS" w:hAnsi="Trebuchet MS" w:cs="Segoe UI"/>
        </w:rPr>
        <w:t>you send into school very carefully</w:t>
      </w:r>
      <w:r w:rsidRPr="002D0AA5">
        <w:rPr>
          <w:rStyle w:val="normaltextrun"/>
          <w:rFonts w:ascii="Trebuchet MS" w:hAnsi="Trebuchet MS" w:cs="Segoe UI"/>
        </w:rPr>
        <w:t>.</w:t>
      </w:r>
      <w:r w:rsidR="00C85E47">
        <w:rPr>
          <w:rStyle w:val="normaltextrun"/>
          <w:rFonts w:ascii="Trebuchet MS" w:hAnsi="Trebuchet MS" w:cs="Segoe UI"/>
        </w:rPr>
        <w:t xml:space="preserve"> </w:t>
      </w:r>
      <w:r w:rsidRPr="002D0AA5">
        <w:rPr>
          <w:rStyle w:val="normaltextrun"/>
          <w:rFonts w:ascii="Trebuchet MS" w:hAnsi="Trebuchet MS" w:cs="Segoe UI"/>
        </w:rPr>
        <w:t>We appreciate that this is an additional thing to check and we know that you recognise the importance of it. We do have to insist we are a nut free school. I know if this was your child you would expect that we all help, especially as it is a life-threatening condition.</w:t>
      </w:r>
    </w:p>
    <w:p w14:paraId="3A7AE55D" w14:textId="07E134CF" w:rsidR="00A2013E" w:rsidRPr="002D0AA5" w:rsidRDefault="00A02717" w:rsidP="00A02717">
      <w:pPr>
        <w:pStyle w:val="paragraph"/>
        <w:spacing w:after="0"/>
        <w:jc w:val="both"/>
        <w:textAlignment w:val="baseline"/>
        <w:rPr>
          <w:rStyle w:val="normaltextrun"/>
          <w:rFonts w:ascii="Trebuchet MS" w:hAnsi="Trebuchet MS" w:cs="Segoe UI"/>
        </w:rPr>
      </w:pPr>
      <w:r w:rsidRPr="002D0AA5">
        <w:rPr>
          <w:rStyle w:val="normaltextrun"/>
          <w:rFonts w:ascii="Trebuchet MS" w:hAnsi="Trebuchet MS" w:cs="Segoe UI"/>
        </w:rPr>
        <w:t>If you have any questions, please do not hesitate to speak to a member of staff</w:t>
      </w:r>
      <w:r w:rsidR="009B14A0">
        <w:rPr>
          <w:rStyle w:val="normaltextrun"/>
          <w:rFonts w:ascii="Trebuchet MS" w:hAnsi="Trebuchet MS" w:cs="Segoe UI"/>
        </w:rPr>
        <w:t xml:space="preserve"> or call the school office</w:t>
      </w:r>
    </w:p>
    <w:p w14:paraId="60D0A3C9" w14:textId="18742F36" w:rsidR="00364083" w:rsidRPr="002D0AA5" w:rsidRDefault="00364083" w:rsidP="00A02717">
      <w:pPr>
        <w:pStyle w:val="paragraph"/>
        <w:spacing w:before="0" w:beforeAutospacing="0" w:after="0" w:afterAutospacing="0"/>
        <w:jc w:val="both"/>
        <w:textAlignment w:val="baseline"/>
        <w:rPr>
          <w:rFonts w:ascii="Trebuchet MS" w:hAnsi="Trebuchet MS" w:cs="Segoe UI"/>
          <w:sz w:val="18"/>
          <w:szCs w:val="18"/>
        </w:rPr>
      </w:pPr>
      <w:r w:rsidRPr="002D0AA5">
        <w:rPr>
          <w:rStyle w:val="normaltextrun"/>
          <w:rFonts w:ascii="Trebuchet MS" w:hAnsi="Trebuchet MS" w:cs="Segoe UI"/>
        </w:rPr>
        <w:t>Yours sincerely</w:t>
      </w:r>
      <w:r w:rsidR="00796B65" w:rsidRPr="002D0AA5">
        <w:rPr>
          <w:rStyle w:val="eop"/>
          <w:rFonts w:ascii="Trebuchet MS" w:hAnsi="Trebuchet MS" w:cs="Segoe UI"/>
        </w:rPr>
        <w:t>,</w:t>
      </w:r>
    </w:p>
    <w:p w14:paraId="3F283FE5" w14:textId="77777777" w:rsidR="00364083" w:rsidRPr="002D0AA5" w:rsidRDefault="00364083" w:rsidP="0036408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Trebuchet MS" w:hAnsi="Trebuchet MS" w:cs="Segoe UI"/>
        </w:rPr>
      </w:pPr>
      <w:r w:rsidRPr="002D0AA5">
        <w:rPr>
          <w:rStyle w:val="eop"/>
          <w:rFonts w:ascii="Trebuchet MS" w:hAnsi="Trebuchet MS" w:cs="Segoe UI"/>
        </w:rPr>
        <w:t> </w:t>
      </w:r>
    </w:p>
    <w:p w14:paraId="47B81136" w14:textId="736B8043" w:rsidR="00364083" w:rsidRPr="002D0AA5" w:rsidRDefault="00364083" w:rsidP="00364083">
      <w:pPr>
        <w:pStyle w:val="paragraph"/>
        <w:spacing w:before="0" w:beforeAutospacing="0" w:after="0" w:afterAutospacing="0"/>
        <w:jc w:val="both"/>
        <w:textAlignment w:val="baseline"/>
        <w:rPr>
          <w:rFonts w:ascii="Trebuchet MS" w:hAnsi="Trebuchet MS" w:cs="Segoe UI"/>
        </w:rPr>
      </w:pPr>
      <w:r w:rsidRPr="002D0AA5">
        <w:rPr>
          <w:rStyle w:val="eop"/>
          <w:rFonts w:ascii="Trebuchet MS" w:hAnsi="Trebuchet MS" w:cs="Segoe UI"/>
        </w:rPr>
        <w:t>Mrs E Rushen-Gough</w:t>
      </w:r>
    </w:p>
    <w:p w14:paraId="7B791649" w14:textId="2E8ECF17" w:rsidR="00364083" w:rsidRPr="002D0AA5" w:rsidRDefault="00F641EE" w:rsidP="00364083">
      <w:pPr>
        <w:pStyle w:val="paragraph"/>
        <w:spacing w:before="0" w:beforeAutospacing="0" w:after="0" w:afterAutospacing="0"/>
        <w:jc w:val="both"/>
        <w:textAlignment w:val="baseline"/>
        <w:rPr>
          <w:rFonts w:ascii="Trebuchet MS" w:hAnsi="Trebuchet MS"/>
        </w:rPr>
      </w:pPr>
      <w:r w:rsidRPr="002D0AA5">
        <w:rPr>
          <w:rStyle w:val="normaltextrun"/>
          <w:rFonts w:ascii="Trebuchet MS" w:hAnsi="Trebuchet MS" w:cs="Segoe UI"/>
        </w:rPr>
        <w:t>Head Teacher</w:t>
      </w:r>
    </w:p>
    <w:p w14:paraId="2F4ADD91" w14:textId="7AA2EEAC" w:rsidR="00547CC1" w:rsidRPr="002D0AA5" w:rsidRDefault="00364083" w:rsidP="00547CC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</w:rPr>
      </w:pPr>
      <w:r w:rsidRPr="002D0AA5">
        <w:rPr>
          <w:rStyle w:val="normaltextrun"/>
          <w:rFonts w:ascii="Trebuchet MS" w:hAnsi="Trebuchet MS" w:cs="Segoe UI"/>
        </w:rPr>
        <w:t>Haydon Wick Primary School</w:t>
      </w:r>
    </w:p>
    <w:sectPr w:rsidR="00547CC1" w:rsidRPr="002D0AA5" w:rsidSect="004E08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954" w:right="567" w:bottom="1259" w:left="567" w:header="142" w:footer="5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432CA" w14:textId="77777777" w:rsidR="004D4445" w:rsidRDefault="004D4445">
      <w:pPr>
        <w:spacing w:after="0" w:line="240" w:lineRule="auto"/>
      </w:pPr>
      <w:r>
        <w:separator/>
      </w:r>
    </w:p>
  </w:endnote>
  <w:endnote w:type="continuationSeparator" w:id="0">
    <w:p w14:paraId="70EEC045" w14:textId="77777777" w:rsidR="004D4445" w:rsidRDefault="004D4445">
      <w:pPr>
        <w:spacing w:after="0" w:line="240" w:lineRule="auto"/>
      </w:pPr>
      <w:r>
        <w:continuationSeparator/>
      </w:r>
    </w:p>
  </w:endnote>
  <w:endnote w:type="continuationNotice" w:id="1">
    <w:p w14:paraId="15BF65B3" w14:textId="77777777" w:rsidR="004D4445" w:rsidRDefault="004D444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1D6EB" w14:textId="77777777" w:rsidR="00B06A27" w:rsidRDefault="00B06A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92B1B" w14:textId="31AB24C3" w:rsidR="00F153A4" w:rsidRDefault="00256769" w:rsidP="002D0AD6">
    <w:pPr>
      <w:pStyle w:val="Footer"/>
      <w:tabs>
        <w:tab w:val="center" w:pos="4873"/>
        <w:tab w:val="right" w:pos="10206"/>
      </w:tabs>
      <w:jc w:val="right"/>
      <w:rPr>
        <w:b/>
        <w:bCs/>
        <w:color w:val="548235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3649DD94" wp14:editId="09C143FE">
          <wp:simplePos x="0" y="0"/>
          <wp:positionH relativeFrom="column">
            <wp:posOffset>615950</wp:posOffset>
          </wp:positionH>
          <wp:positionV relativeFrom="paragraph">
            <wp:posOffset>107315</wp:posOffset>
          </wp:positionV>
          <wp:extent cx="714375" cy="720971"/>
          <wp:effectExtent l="19050" t="19050" r="9525" b="22225"/>
          <wp:wrapNone/>
          <wp:docPr id="3" name="Picture 3" descr="SBCD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BCD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20971"/>
                  </a:xfrm>
                  <a:prstGeom prst="rect">
                    <a:avLst/>
                  </a:prstGeom>
                  <a:noFill/>
                  <a:ln w="9525">
                    <a:solidFill>
                      <a:srgbClr val="F05F1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0CC2">
      <w:rPr>
        <w:noProof/>
      </w:rPr>
      <w:drawing>
        <wp:anchor distT="0" distB="0" distL="114300" distR="114300" simplePos="0" relativeHeight="251671552" behindDoc="0" locked="0" layoutInCell="1" allowOverlap="1" wp14:anchorId="2B8D2721" wp14:editId="5537C8A8">
          <wp:simplePos x="0" y="0"/>
          <wp:positionH relativeFrom="column">
            <wp:posOffset>-236220</wp:posOffset>
          </wp:positionH>
          <wp:positionV relativeFrom="paragraph">
            <wp:posOffset>69850</wp:posOffset>
          </wp:positionV>
          <wp:extent cx="771104" cy="774065"/>
          <wp:effectExtent l="0" t="0" r="0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1607" cy="774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383E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105960" wp14:editId="3742B6B4">
              <wp:simplePos x="0" y="0"/>
              <wp:positionH relativeFrom="column">
                <wp:posOffset>2668905</wp:posOffset>
              </wp:positionH>
              <wp:positionV relativeFrom="paragraph">
                <wp:posOffset>50800</wp:posOffset>
              </wp:positionV>
              <wp:extent cx="4305300" cy="295275"/>
              <wp:effectExtent l="0" t="0" r="0" b="952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053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C5A1466" w14:textId="1C5F41D6" w:rsidR="00D4383E" w:rsidRDefault="007D4CB6">
                          <w:r>
                            <w:t>Proud to be part of the White Horse Federation Multi Academy Tr</w:t>
                          </w:r>
                          <w:r w:rsidR="008A20F7">
                            <w:t>ust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10596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210.15pt;margin-top:4pt;width:339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" fillcolor="white [3201]" stroked="f" strokeweight=".5pt">
              <v:textbox>
                <w:txbxContent>
                  <w:p w14:paraId="0C5A1466" w14:textId="1C5F41D6" w:rsidR="00D4383E" w:rsidRDefault="007D4CB6">
                    <w:r>
                      <w:t>Proud to be part of the White Horse Federation Multi Academy Tr</w:t>
                    </w:r>
                    <w:r w:rsidR="008A20F7">
                      <w:t>ust</w:t>
                    </w:r>
                  </w:p>
                </w:txbxContent>
              </v:textbox>
            </v:shape>
          </w:pict>
        </mc:Fallback>
      </mc:AlternateContent>
    </w:r>
    <w:r w:rsidR="003E4D53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A492B25" wp14:editId="46D70D74">
          <wp:simplePos x="0" y="0"/>
          <wp:positionH relativeFrom="column">
            <wp:posOffset>1363980</wp:posOffset>
          </wp:positionH>
          <wp:positionV relativeFrom="paragraph">
            <wp:posOffset>107950</wp:posOffset>
          </wp:positionV>
          <wp:extent cx="466725" cy="685800"/>
          <wp:effectExtent l="0" t="0" r="9525" b="0"/>
          <wp:wrapNone/>
          <wp:docPr id="13" name="Picture 13" descr="Values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ValuesSmall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08" r="12307"/>
                  <a:stretch/>
                </pic:blipFill>
                <pic:spPr bwMode="auto">
                  <a:xfrm>
                    <a:off x="0" y="0"/>
                    <a:ext cx="4667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4D53" w:rsidRPr="0058636C">
      <w:rPr>
        <w:b/>
        <w:bCs/>
        <w:noProof/>
        <w:color w:val="548235"/>
        <w:lang w:eastAsia="en-GB"/>
      </w:rPr>
      <w:drawing>
        <wp:anchor distT="0" distB="0" distL="114300" distR="114300" simplePos="0" relativeHeight="251668480" behindDoc="1" locked="0" layoutInCell="1" allowOverlap="1" wp14:anchorId="2A492B23" wp14:editId="63A1702B">
          <wp:simplePos x="0" y="0"/>
          <wp:positionH relativeFrom="column">
            <wp:posOffset>583565</wp:posOffset>
          </wp:positionH>
          <wp:positionV relativeFrom="paragraph">
            <wp:posOffset>216535</wp:posOffset>
          </wp:positionV>
          <wp:extent cx="748030" cy="569595"/>
          <wp:effectExtent l="0" t="0" r="0" b="190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 award logo.jpe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030" cy="5695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w16du="http://schemas.microsoft.com/office/word/2023/wordml/word16du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4D53">
      <w:rPr>
        <w:b/>
        <w:noProof/>
        <w:lang w:eastAsia="en-GB"/>
      </w:rPr>
      <w:drawing>
        <wp:anchor distT="0" distB="0" distL="114300" distR="114300" simplePos="0" relativeHeight="251663360" behindDoc="1" locked="0" layoutInCell="1" allowOverlap="1" wp14:anchorId="312EB431" wp14:editId="6097F05B">
          <wp:simplePos x="0" y="0"/>
          <wp:positionH relativeFrom="column">
            <wp:posOffset>-230505</wp:posOffset>
          </wp:positionH>
          <wp:positionV relativeFrom="paragraph">
            <wp:posOffset>184150</wp:posOffset>
          </wp:positionV>
          <wp:extent cx="733425" cy="609600"/>
          <wp:effectExtent l="0" t="0" r="3175" b="0"/>
          <wp:wrapNone/>
          <wp:docPr id="1" name="Picture 1" descr="Outstanding_Colour_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utstanding_Colour_Schoo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492B1C" w14:textId="6D64089B" w:rsidR="00F153A4" w:rsidRPr="007E508B" w:rsidRDefault="00D4383E" w:rsidP="0058636C">
    <w:pPr>
      <w:pStyle w:val="Footer"/>
      <w:tabs>
        <w:tab w:val="left" w:pos="2552"/>
        <w:tab w:val="center" w:pos="4873"/>
        <w:tab w:val="right" w:pos="9639"/>
      </w:tabs>
      <w:spacing w:before="240"/>
      <w:jc w:val="center"/>
      <w:rPr>
        <w:rFonts w:ascii="Gill Sans MT" w:hAnsi="Gill Sans MT"/>
        <w:bCs/>
      </w:rPr>
    </w:pPr>
    <w:r>
      <w:rPr>
        <w:b/>
        <w:bCs/>
        <w:noProof/>
        <w:color w:val="548235"/>
        <w:lang w:eastAsia="en-GB"/>
      </w:rPr>
      <w:drawing>
        <wp:anchor distT="0" distB="0" distL="114300" distR="114300" simplePos="0" relativeHeight="251670528" behindDoc="1" locked="0" layoutInCell="1" allowOverlap="1" wp14:anchorId="2A492B27" wp14:editId="5BA101D9">
          <wp:simplePos x="0" y="0"/>
          <wp:positionH relativeFrom="margin">
            <wp:align>right</wp:align>
          </wp:positionH>
          <wp:positionV relativeFrom="paragraph">
            <wp:posOffset>43815</wp:posOffset>
          </wp:positionV>
          <wp:extent cx="2454275" cy="457200"/>
          <wp:effectExtent l="0" t="0" r="317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F LOGO hills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4275" cy="457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w16du="http://schemas.microsoft.com/office/word/2023/wordml/word16du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53A4">
      <w:rPr>
        <w:rFonts w:ascii="Gill Sans MT" w:hAnsi="Gill Sans MT"/>
        <w:bCs/>
      </w:rPr>
      <w:t xml:space="preserve">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7BC6C" w14:textId="77777777" w:rsidR="00B06A27" w:rsidRDefault="00B06A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570DB" w14:textId="77777777" w:rsidR="004D4445" w:rsidRDefault="004D4445">
      <w:pPr>
        <w:spacing w:after="0" w:line="240" w:lineRule="auto"/>
      </w:pPr>
      <w:r>
        <w:separator/>
      </w:r>
    </w:p>
  </w:footnote>
  <w:footnote w:type="continuationSeparator" w:id="0">
    <w:p w14:paraId="53FA4AD5" w14:textId="77777777" w:rsidR="004D4445" w:rsidRDefault="004D4445">
      <w:pPr>
        <w:spacing w:after="0" w:line="240" w:lineRule="auto"/>
      </w:pPr>
      <w:r>
        <w:continuationSeparator/>
      </w:r>
    </w:p>
  </w:footnote>
  <w:footnote w:type="continuationNotice" w:id="1">
    <w:p w14:paraId="1091406E" w14:textId="77777777" w:rsidR="004D4445" w:rsidRDefault="004D444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7A7AD" w14:textId="77777777" w:rsidR="00B06A27" w:rsidRDefault="00B06A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92B17" w14:textId="77777777" w:rsidR="00F153A4" w:rsidRDefault="00F153A4">
    <w:pPr>
      <w:pStyle w:val="Header"/>
      <w:jc w:val="both"/>
    </w:pPr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2A492B1D" wp14:editId="392B3337">
          <wp:simplePos x="0" y="0"/>
          <wp:positionH relativeFrom="margin">
            <wp:posOffset>207645</wp:posOffset>
          </wp:positionH>
          <wp:positionV relativeFrom="margin">
            <wp:posOffset>-1704975</wp:posOffset>
          </wp:positionV>
          <wp:extent cx="1901190" cy="1257300"/>
          <wp:effectExtent l="0" t="0" r="3810" b="12700"/>
          <wp:wrapSquare wrapText="bothSides"/>
          <wp:docPr id="9" name="Picture 9" descr="Owls4Ribb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wls4Ribb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19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492B18" w14:textId="606AD3F5" w:rsidR="00F153A4" w:rsidRDefault="00004BF7" w:rsidP="00CB1466">
    <w:pPr>
      <w:pStyle w:val="Footer"/>
      <w:tabs>
        <w:tab w:val="center" w:pos="4873"/>
        <w:tab w:val="right" w:pos="10206"/>
      </w:tabs>
      <w:spacing w:after="0" w:line="240" w:lineRule="auto"/>
      <w:jc w:val="right"/>
      <w:rPr>
        <w:b/>
      </w:rPr>
    </w:pPr>
    <w:r>
      <w:rPr>
        <w:b/>
      </w:rPr>
      <w:t>Elly Rushen-Gough</w:t>
    </w:r>
    <w:r w:rsidR="00F153A4">
      <w:rPr>
        <w:b/>
      </w:rPr>
      <w:t xml:space="preserve"> – </w:t>
    </w:r>
    <w:r w:rsidR="009C062C">
      <w:rPr>
        <w:b/>
      </w:rPr>
      <w:t>Headteacher</w:t>
    </w:r>
  </w:p>
  <w:p w14:paraId="2A492B19" w14:textId="2791E510" w:rsidR="00F153A4" w:rsidRPr="00D66B16" w:rsidRDefault="00F153A4" w:rsidP="00D66B16">
    <w:pPr>
      <w:pStyle w:val="Footer"/>
      <w:tabs>
        <w:tab w:val="center" w:pos="4873"/>
        <w:tab w:val="right" w:pos="10206"/>
      </w:tabs>
      <w:spacing w:after="0" w:line="240" w:lineRule="auto"/>
      <w:jc w:val="right"/>
      <w:rPr>
        <w:b/>
      </w:rPr>
    </w:pPr>
    <w:r w:rsidRPr="007E508B">
      <w:t>The Brow, Haydon Wick, Swindon SN25 1HT</w:t>
    </w:r>
    <w:r>
      <w:rPr>
        <w:b/>
      </w:rPr>
      <w:br/>
      <w:t xml:space="preserve">Tel: </w:t>
    </w:r>
    <w:r w:rsidRPr="007E508B">
      <w:t>01793 706606</w:t>
    </w:r>
    <w:r>
      <w:rPr>
        <w:b/>
      </w:rPr>
      <w:br/>
      <w:t xml:space="preserve">Email: </w:t>
    </w:r>
    <w:r w:rsidRPr="007E508B">
      <w:t>head@haydonwick.swindon.sch.uk</w:t>
    </w:r>
  </w:p>
  <w:p w14:paraId="2A492B1A" w14:textId="10EDAB29" w:rsidR="00F153A4" w:rsidRDefault="00FF3B43">
    <w:pPr>
      <w:pStyle w:val="Header"/>
      <w:rPr>
        <w:rFonts w:ascii="Comic Sans MS" w:hAnsi="Comic Sans MS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A492B1F" wp14:editId="661C05A4">
          <wp:simplePos x="0" y="0"/>
          <wp:positionH relativeFrom="column">
            <wp:posOffset>86360</wp:posOffset>
          </wp:positionH>
          <wp:positionV relativeFrom="paragraph">
            <wp:posOffset>97790</wp:posOffset>
          </wp:positionV>
          <wp:extent cx="6858000" cy="886091"/>
          <wp:effectExtent l="0" t="0" r="0" b="3175"/>
          <wp:wrapNone/>
          <wp:docPr id="10" name="Picture 10" descr="Header Yell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eader Yello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886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E0DFE" w14:textId="77777777" w:rsidR="00B06A27" w:rsidRDefault="00B06A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D4BE6"/>
    <w:multiLevelType w:val="hybridMultilevel"/>
    <w:tmpl w:val="F20A1936"/>
    <w:lvl w:ilvl="0" w:tplc="02FA956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C1A44"/>
    <w:multiLevelType w:val="hybridMultilevel"/>
    <w:tmpl w:val="8E840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8320E"/>
    <w:multiLevelType w:val="hybridMultilevel"/>
    <w:tmpl w:val="57CEE912"/>
    <w:lvl w:ilvl="0" w:tplc="9E4A04E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831EDA"/>
    <w:multiLevelType w:val="hybridMultilevel"/>
    <w:tmpl w:val="22440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663"/>
    <w:rsid w:val="00004BF7"/>
    <w:rsid w:val="0000591F"/>
    <w:rsid w:val="00005A70"/>
    <w:rsid w:val="00006C7E"/>
    <w:rsid w:val="00011B7E"/>
    <w:rsid w:val="000121ED"/>
    <w:rsid w:val="00015236"/>
    <w:rsid w:val="00032580"/>
    <w:rsid w:val="00032AE2"/>
    <w:rsid w:val="000336EB"/>
    <w:rsid w:val="00034C1B"/>
    <w:rsid w:val="000360CB"/>
    <w:rsid w:val="00040F9D"/>
    <w:rsid w:val="0004502F"/>
    <w:rsid w:val="0005494D"/>
    <w:rsid w:val="00055919"/>
    <w:rsid w:val="00080EFF"/>
    <w:rsid w:val="00093B5F"/>
    <w:rsid w:val="000A2D46"/>
    <w:rsid w:val="000A3850"/>
    <w:rsid w:val="000B3C09"/>
    <w:rsid w:val="000B3E7C"/>
    <w:rsid w:val="000C1EB4"/>
    <w:rsid w:val="000D0D6F"/>
    <w:rsid w:val="000D0F23"/>
    <w:rsid w:val="000E0CC2"/>
    <w:rsid w:val="000E11D3"/>
    <w:rsid w:val="000E4EC5"/>
    <w:rsid w:val="000F059B"/>
    <w:rsid w:val="000F5BDB"/>
    <w:rsid w:val="0010272D"/>
    <w:rsid w:val="001120DF"/>
    <w:rsid w:val="00112CD7"/>
    <w:rsid w:val="00117E87"/>
    <w:rsid w:val="00121E4F"/>
    <w:rsid w:val="00137E5E"/>
    <w:rsid w:val="00142D8F"/>
    <w:rsid w:val="00144F85"/>
    <w:rsid w:val="00146220"/>
    <w:rsid w:val="00150104"/>
    <w:rsid w:val="00156883"/>
    <w:rsid w:val="001630B5"/>
    <w:rsid w:val="00164586"/>
    <w:rsid w:val="0016784E"/>
    <w:rsid w:val="001701BB"/>
    <w:rsid w:val="00182324"/>
    <w:rsid w:val="00194754"/>
    <w:rsid w:val="001A0712"/>
    <w:rsid w:val="001A0E78"/>
    <w:rsid w:val="001B00DB"/>
    <w:rsid w:val="001B6125"/>
    <w:rsid w:val="001B6740"/>
    <w:rsid w:val="001C629E"/>
    <w:rsid w:val="001E00A5"/>
    <w:rsid w:val="001E3711"/>
    <w:rsid w:val="001E3CDD"/>
    <w:rsid w:val="001E55D4"/>
    <w:rsid w:val="001E595E"/>
    <w:rsid w:val="001E5E5D"/>
    <w:rsid w:val="001E5EBE"/>
    <w:rsid w:val="001F042C"/>
    <w:rsid w:val="00201C5D"/>
    <w:rsid w:val="00205FDA"/>
    <w:rsid w:val="00215DDA"/>
    <w:rsid w:val="00216C8C"/>
    <w:rsid w:val="00217CD4"/>
    <w:rsid w:val="00220FE9"/>
    <w:rsid w:val="00222CB5"/>
    <w:rsid w:val="0022305E"/>
    <w:rsid w:val="00232B78"/>
    <w:rsid w:val="00232FCA"/>
    <w:rsid w:val="00235C32"/>
    <w:rsid w:val="00237028"/>
    <w:rsid w:val="00246DA1"/>
    <w:rsid w:val="00253382"/>
    <w:rsid w:val="00256285"/>
    <w:rsid w:val="00256769"/>
    <w:rsid w:val="00257406"/>
    <w:rsid w:val="00260F66"/>
    <w:rsid w:val="00263358"/>
    <w:rsid w:val="00265042"/>
    <w:rsid w:val="0026676D"/>
    <w:rsid w:val="002707A6"/>
    <w:rsid w:val="002776E7"/>
    <w:rsid w:val="002812A0"/>
    <w:rsid w:val="00285945"/>
    <w:rsid w:val="0029372F"/>
    <w:rsid w:val="00293960"/>
    <w:rsid w:val="002942E0"/>
    <w:rsid w:val="002A24BA"/>
    <w:rsid w:val="002A3091"/>
    <w:rsid w:val="002A48B2"/>
    <w:rsid w:val="002C08D8"/>
    <w:rsid w:val="002D0AA5"/>
    <w:rsid w:val="002D0AD6"/>
    <w:rsid w:val="002D21A7"/>
    <w:rsid w:val="002D43DC"/>
    <w:rsid w:val="002D65B9"/>
    <w:rsid w:val="002D720F"/>
    <w:rsid w:val="002E0C71"/>
    <w:rsid w:val="002E2344"/>
    <w:rsid w:val="002E2FBB"/>
    <w:rsid w:val="002E39FD"/>
    <w:rsid w:val="002F1962"/>
    <w:rsid w:val="002F715A"/>
    <w:rsid w:val="00307851"/>
    <w:rsid w:val="00310691"/>
    <w:rsid w:val="003127E0"/>
    <w:rsid w:val="0031776F"/>
    <w:rsid w:val="00335BF7"/>
    <w:rsid w:val="00336925"/>
    <w:rsid w:val="003413B0"/>
    <w:rsid w:val="00342577"/>
    <w:rsid w:val="00343166"/>
    <w:rsid w:val="00345C76"/>
    <w:rsid w:val="0034622E"/>
    <w:rsid w:val="00364083"/>
    <w:rsid w:val="00366005"/>
    <w:rsid w:val="0037126A"/>
    <w:rsid w:val="0037248B"/>
    <w:rsid w:val="00372876"/>
    <w:rsid w:val="0037697C"/>
    <w:rsid w:val="00377AE9"/>
    <w:rsid w:val="00381067"/>
    <w:rsid w:val="00387390"/>
    <w:rsid w:val="00390AF1"/>
    <w:rsid w:val="0039625A"/>
    <w:rsid w:val="00397A07"/>
    <w:rsid w:val="003A66D8"/>
    <w:rsid w:val="003A792F"/>
    <w:rsid w:val="003B1E30"/>
    <w:rsid w:val="003B3F82"/>
    <w:rsid w:val="003C03C2"/>
    <w:rsid w:val="003C15B3"/>
    <w:rsid w:val="003D06CB"/>
    <w:rsid w:val="003D3A2D"/>
    <w:rsid w:val="003D66BD"/>
    <w:rsid w:val="003D6912"/>
    <w:rsid w:val="003D7C04"/>
    <w:rsid w:val="003E4D53"/>
    <w:rsid w:val="003F2C20"/>
    <w:rsid w:val="00405745"/>
    <w:rsid w:val="004217B8"/>
    <w:rsid w:val="00425FE7"/>
    <w:rsid w:val="004277CE"/>
    <w:rsid w:val="004376F7"/>
    <w:rsid w:val="00447F66"/>
    <w:rsid w:val="0045067B"/>
    <w:rsid w:val="004611A7"/>
    <w:rsid w:val="00466FCB"/>
    <w:rsid w:val="00470856"/>
    <w:rsid w:val="0048761E"/>
    <w:rsid w:val="0048775E"/>
    <w:rsid w:val="00490222"/>
    <w:rsid w:val="00490F9A"/>
    <w:rsid w:val="00494E88"/>
    <w:rsid w:val="004B22F7"/>
    <w:rsid w:val="004C358A"/>
    <w:rsid w:val="004C7C78"/>
    <w:rsid w:val="004D4445"/>
    <w:rsid w:val="004D5266"/>
    <w:rsid w:val="004E0663"/>
    <w:rsid w:val="004E0814"/>
    <w:rsid w:val="004E4F2A"/>
    <w:rsid w:val="004F6203"/>
    <w:rsid w:val="005041B2"/>
    <w:rsid w:val="0050544D"/>
    <w:rsid w:val="00505591"/>
    <w:rsid w:val="00505CC7"/>
    <w:rsid w:val="005150BE"/>
    <w:rsid w:val="0052066D"/>
    <w:rsid w:val="005223CD"/>
    <w:rsid w:val="005242F1"/>
    <w:rsid w:val="005255C4"/>
    <w:rsid w:val="005278ED"/>
    <w:rsid w:val="00531B83"/>
    <w:rsid w:val="00533FB6"/>
    <w:rsid w:val="0053414C"/>
    <w:rsid w:val="00534609"/>
    <w:rsid w:val="00534D51"/>
    <w:rsid w:val="00547CC1"/>
    <w:rsid w:val="00555C76"/>
    <w:rsid w:val="00582D35"/>
    <w:rsid w:val="0058636C"/>
    <w:rsid w:val="00590412"/>
    <w:rsid w:val="00592DB4"/>
    <w:rsid w:val="005941EB"/>
    <w:rsid w:val="005A28DD"/>
    <w:rsid w:val="005B17C6"/>
    <w:rsid w:val="005C22B2"/>
    <w:rsid w:val="005C3162"/>
    <w:rsid w:val="005D14A4"/>
    <w:rsid w:val="005D6556"/>
    <w:rsid w:val="005D7157"/>
    <w:rsid w:val="005D7A86"/>
    <w:rsid w:val="005E0C85"/>
    <w:rsid w:val="006208E1"/>
    <w:rsid w:val="006226BE"/>
    <w:rsid w:val="00625049"/>
    <w:rsid w:val="0062614A"/>
    <w:rsid w:val="0064525D"/>
    <w:rsid w:val="00647727"/>
    <w:rsid w:val="00653C6B"/>
    <w:rsid w:val="00662C78"/>
    <w:rsid w:val="00697C28"/>
    <w:rsid w:val="006A5D6C"/>
    <w:rsid w:val="006A5FF7"/>
    <w:rsid w:val="006B2A85"/>
    <w:rsid w:val="006B52C5"/>
    <w:rsid w:val="006C4AF1"/>
    <w:rsid w:val="006C7E29"/>
    <w:rsid w:val="006D1582"/>
    <w:rsid w:val="006D4A1E"/>
    <w:rsid w:val="006D5749"/>
    <w:rsid w:val="006D5816"/>
    <w:rsid w:val="006D5A31"/>
    <w:rsid w:val="006F7551"/>
    <w:rsid w:val="00701472"/>
    <w:rsid w:val="007060F3"/>
    <w:rsid w:val="00710BA1"/>
    <w:rsid w:val="00722C52"/>
    <w:rsid w:val="007233EF"/>
    <w:rsid w:val="007267F4"/>
    <w:rsid w:val="00732B49"/>
    <w:rsid w:val="00732D25"/>
    <w:rsid w:val="007355B5"/>
    <w:rsid w:val="00736ACB"/>
    <w:rsid w:val="007371AE"/>
    <w:rsid w:val="0074425E"/>
    <w:rsid w:val="00744676"/>
    <w:rsid w:val="0075220A"/>
    <w:rsid w:val="00753A77"/>
    <w:rsid w:val="007575EE"/>
    <w:rsid w:val="00765087"/>
    <w:rsid w:val="00767C7B"/>
    <w:rsid w:val="00772B05"/>
    <w:rsid w:val="0077566A"/>
    <w:rsid w:val="00782D2E"/>
    <w:rsid w:val="00790873"/>
    <w:rsid w:val="007949F3"/>
    <w:rsid w:val="00796B65"/>
    <w:rsid w:val="007A10A1"/>
    <w:rsid w:val="007A1AA8"/>
    <w:rsid w:val="007B494E"/>
    <w:rsid w:val="007B5EDB"/>
    <w:rsid w:val="007B6DF3"/>
    <w:rsid w:val="007B6ECD"/>
    <w:rsid w:val="007C131B"/>
    <w:rsid w:val="007C35E4"/>
    <w:rsid w:val="007C60EF"/>
    <w:rsid w:val="007D4CB6"/>
    <w:rsid w:val="007E508B"/>
    <w:rsid w:val="007E5274"/>
    <w:rsid w:val="007E59A8"/>
    <w:rsid w:val="00802507"/>
    <w:rsid w:val="00811B8D"/>
    <w:rsid w:val="00823436"/>
    <w:rsid w:val="008434C1"/>
    <w:rsid w:val="008439A4"/>
    <w:rsid w:val="008444B0"/>
    <w:rsid w:val="00844655"/>
    <w:rsid w:val="008454F4"/>
    <w:rsid w:val="00872BC1"/>
    <w:rsid w:val="008775B2"/>
    <w:rsid w:val="00893F29"/>
    <w:rsid w:val="008973B4"/>
    <w:rsid w:val="008A20F7"/>
    <w:rsid w:val="008B2B9D"/>
    <w:rsid w:val="008B6B99"/>
    <w:rsid w:val="008C7D3C"/>
    <w:rsid w:val="008D1B62"/>
    <w:rsid w:val="008E01E6"/>
    <w:rsid w:val="008E7F2F"/>
    <w:rsid w:val="009038C8"/>
    <w:rsid w:val="00906825"/>
    <w:rsid w:val="00916ED9"/>
    <w:rsid w:val="0093234A"/>
    <w:rsid w:val="00936FA0"/>
    <w:rsid w:val="009370A7"/>
    <w:rsid w:val="00937DC7"/>
    <w:rsid w:val="0094180E"/>
    <w:rsid w:val="009447B3"/>
    <w:rsid w:val="0094505E"/>
    <w:rsid w:val="00950D2A"/>
    <w:rsid w:val="00953489"/>
    <w:rsid w:val="00955D08"/>
    <w:rsid w:val="00972271"/>
    <w:rsid w:val="00973A1E"/>
    <w:rsid w:val="00980B23"/>
    <w:rsid w:val="00985075"/>
    <w:rsid w:val="009B14A0"/>
    <w:rsid w:val="009B1870"/>
    <w:rsid w:val="009C062C"/>
    <w:rsid w:val="009C2A5C"/>
    <w:rsid w:val="009C2B89"/>
    <w:rsid w:val="009C2DBB"/>
    <w:rsid w:val="009C3733"/>
    <w:rsid w:val="009E1AE8"/>
    <w:rsid w:val="009E3679"/>
    <w:rsid w:val="009E7A59"/>
    <w:rsid w:val="009F00CF"/>
    <w:rsid w:val="009F1D54"/>
    <w:rsid w:val="009F79E3"/>
    <w:rsid w:val="00A02717"/>
    <w:rsid w:val="00A04ABC"/>
    <w:rsid w:val="00A05CD3"/>
    <w:rsid w:val="00A07123"/>
    <w:rsid w:val="00A200F5"/>
    <w:rsid w:val="00A2013E"/>
    <w:rsid w:val="00A272A5"/>
    <w:rsid w:val="00A313B8"/>
    <w:rsid w:val="00A3182F"/>
    <w:rsid w:val="00A31F25"/>
    <w:rsid w:val="00A34CE8"/>
    <w:rsid w:val="00A413AA"/>
    <w:rsid w:val="00A45776"/>
    <w:rsid w:val="00A51E55"/>
    <w:rsid w:val="00A522A4"/>
    <w:rsid w:val="00A61704"/>
    <w:rsid w:val="00A63959"/>
    <w:rsid w:val="00A8505D"/>
    <w:rsid w:val="00A8734A"/>
    <w:rsid w:val="00A92028"/>
    <w:rsid w:val="00A94831"/>
    <w:rsid w:val="00AA1CFB"/>
    <w:rsid w:val="00AB7727"/>
    <w:rsid w:val="00AC0E50"/>
    <w:rsid w:val="00AC1EBF"/>
    <w:rsid w:val="00AC2012"/>
    <w:rsid w:val="00AC3A5C"/>
    <w:rsid w:val="00AC4D46"/>
    <w:rsid w:val="00AC5A2C"/>
    <w:rsid w:val="00AC6DDA"/>
    <w:rsid w:val="00AD5ABB"/>
    <w:rsid w:val="00AE2F03"/>
    <w:rsid w:val="00AE3028"/>
    <w:rsid w:val="00AE3912"/>
    <w:rsid w:val="00AF72C0"/>
    <w:rsid w:val="00B01D81"/>
    <w:rsid w:val="00B06A27"/>
    <w:rsid w:val="00B118A7"/>
    <w:rsid w:val="00B13B1E"/>
    <w:rsid w:val="00B21703"/>
    <w:rsid w:val="00B45937"/>
    <w:rsid w:val="00B4608A"/>
    <w:rsid w:val="00B545D9"/>
    <w:rsid w:val="00B56BD2"/>
    <w:rsid w:val="00B634D4"/>
    <w:rsid w:val="00B6606B"/>
    <w:rsid w:val="00B67AA1"/>
    <w:rsid w:val="00B70F68"/>
    <w:rsid w:val="00B73576"/>
    <w:rsid w:val="00B7379A"/>
    <w:rsid w:val="00B77822"/>
    <w:rsid w:val="00B820FE"/>
    <w:rsid w:val="00B8464B"/>
    <w:rsid w:val="00B97E0B"/>
    <w:rsid w:val="00BA1A29"/>
    <w:rsid w:val="00BA6001"/>
    <w:rsid w:val="00BB0C89"/>
    <w:rsid w:val="00BB1D09"/>
    <w:rsid w:val="00BB2BCE"/>
    <w:rsid w:val="00BB2ED8"/>
    <w:rsid w:val="00BB57FF"/>
    <w:rsid w:val="00BC1274"/>
    <w:rsid w:val="00BC45E3"/>
    <w:rsid w:val="00BC5201"/>
    <w:rsid w:val="00BC5583"/>
    <w:rsid w:val="00BD0A34"/>
    <w:rsid w:val="00BF1A00"/>
    <w:rsid w:val="00C01C40"/>
    <w:rsid w:val="00C04CD9"/>
    <w:rsid w:val="00C11C1B"/>
    <w:rsid w:val="00C14734"/>
    <w:rsid w:val="00C158B1"/>
    <w:rsid w:val="00C235CE"/>
    <w:rsid w:val="00C238C0"/>
    <w:rsid w:val="00C3136D"/>
    <w:rsid w:val="00C31576"/>
    <w:rsid w:val="00C341C6"/>
    <w:rsid w:val="00C36E1F"/>
    <w:rsid w:val="00C41E51"/>
    <w:rsid w:val="00C45B76"/>
    <w:rsid w:val="00C45DEE"/>
    <w:rsid w:val="00C5684D"/>
    <w:rsid w:val="00C5699B"/>
    <w:rsid w:val="00C73E45"/>
    <w:rsid w:val="00C800B1"/>
    <w:rsid w:val="00C8214F"/>
    <w:rsid w:val="00C82E24"/>
    <w:rsid w:val="00C85E47"/>
    <w:rsid w:val="00C87F31"/>
    <w:rsid w:val="00CA2774"/>
    <w:rsid w:val="00CA3D20"/>
    <w:rsid w:val="00CB0E38"/>
    <w:rsid w:val="00CB1466"/>
    <w:rsid w:val="00CB211D"/>
    <w:rsid w:val="00CB3328"/>
    <w:rsid w:val="00CB7226"/>
    <w:rsid w:val="00CC17F6"/>
    <w:rsid w:val="00CC2AD7"/>
    <w:rsid w:val="00CC5AA6"/>
    <w:rsid w:val="00CC726D"/>
    <w:rsid w:val="00CD1DC8"/>
    <w:rsid w:val="00CD73A1"/>
    <w:rsid w:val="00D02732"/>
    <w:rsid w:val="00D03734"/>
    <w:rsid w:val="00D10BBF"/>
    <w:rsid w:val="00D11A75"/>
    <w:rsid w:val="00D13123"/>
    <w:rsid w:val="00D20B35"/>
    <w:rsid w:val="00D226AA"/>
    <w:rsid w:val="00D23982"/>
    <w:rsid w:val="00D35775"/>
    <w:rsid w:val="00D36895"/>
    <w:rsid w:val="00D40413"/>
    <w:rsid w:val="00D4383E"/>
    <w:rsid w:val="00D4385B"/>
    <w:rsid w:val="00D536C4"/>
    <w:rsid w:val="00D540F8"/>
    <w:rsid w:val="00D57AE1"/>
    <w:rsid w:val="00D66B16"/>
    <w:rsid w:val="00D94B25"/>
    <w:rsid w:val="00DA0C23"/>
    <w:rsid w:val="00DA263E"/>
    <w:rsid w:val="00DB5DEA"/>
    <w:rsid w:val="00DB667B"/>
    <w:rsid w:val="00DC2586"/>
    <w:rsid w:val="00DC2D6F"/>
    <w:rsid w:val="00DC4307"/>
    <w:rsid w:val="00DD185F"/>
    <w:rsid w:val="00DD5705"/>
    <w:rsid w:val="00DE0798"/>
    <w:rsid w:val="00DF3234"/>
    <w:rsid w:val="00DF445F"/>
    <w:rsid w:val="00DF79A8"/>
    <w:rsid w:val="00E05633"/>
    <w:rsid w:val="00E06195"/>
    <w:rsid w:val="00E07397"/>
    <w:rsid w:val="00E113B5"/>
    <w:rsid w:val="00E25A17"/>
    <w:rsid w:val="00E30F9A"/>
    <w:rsid w:val="00E37C12"/>
    <w:rsid w:val="00E50A29"/>
    <w:rsid w:val="00E535EE"/>
    <w:rsid w:val="00E53A53"/>
    <w:rsid w:val="00E60110"/>
    <w:rsid w:val="00E63398"/>
    <w:rsid w:val="00E764C7"/>
    <w:rsid w:val="00E77BF4"/>
    <w:rsid w:val="00E94950"/>
    <w:rsid w:val="00E96E2D"/>
    <w:rsid w:val="00EC4DD3"/>
    <w:rsid w:val="00ED58CA"/>
    <w:rsid w:val="00EE6601"/>
    <w:rsid w:val="00EF08E0"/>
    <w:rsid w:val="00EF2868"/>
    <w:rsid w:val="00F011DD"/>
    <w:rsid w:val="00F153A4"/>
    <w:rsid w:val="00F2317A"/>
    <w:rsid w:val="00F24A39"/>
    <w:rsid w:val="00F259D9"/>
    <w:rsid w:val="00F273D8"/>
    <w:rsid w:val="00F27F99"/>
    <w:rsid w:val="00F312E6"/>
    <w:rsid w:val="00F32098"/>
    <w:rsid w:val="00F33C59"/>
    <w:rsid w:val="00F5631D"/>
    <w:rsid w:val="00F60F2E"/>
    <w:rsid w:val="00F641EE"/>
    <w:rsid w:val="00F65BF6"/>
    <w:rsid w:val="00F71047"/>
    <w:rsid w:val="00F8167E"/>
    <w:rsid w:val="00F97F92"/>
    <w:rsid w:val="00FA259D"/>
    <w:rsid w:val="00FB06E6"/>
    <w:rsid w:val="00FB2E8E"/>
    <w:rsid w:val="00FB72DE"/>
    <w:rsid w:val="00FC4D7D"/>
    <w:rsid w:val="00FE4D88"/>
    <w:rsid w:val="00FF224D"/>
    <w:rsid w:val="00FF3B43"/>
    <w:rsid w:val="00FF3CC0"/>
    <w:rsid w:val="00FF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492B12"/>
  <w15:docId w15:val="{5BF75B3F-01D9-4048-9A7D-7116B4FE8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BB0C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167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4622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01C4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styleId="NormalWeb">
    <w:name w:val="Normal (Web)"/>
    <w:basedOn w:val="Normal"/>
    <w:uiPriority w:val="99"/>
    <w:semiHidden/>
    <w:unhideWhenUsed/>
    <w:rsid w:val="00C158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contentpasted1">
    <w:name w:val="contentpasted1"/>
    <w:basedOn w:val="DefaultParagraphFont"/>
    <w:rsid w:val="00C11C1B"/>
  </w:style>
  <w:style w:type="character" w:customStyle="1" w:styleId="xelementtoproof">
    <w:name w:val="x_elementtoproof"/>
    <w:basedOn w:val="DefaultParagraphFont"/>
    <w:rsid w:val="00AC6DDA"/>
  </w:style>
  <w:style w:type="paragraph" w:customStyle="1" w:styleId="paragraph">
    <w:name w:val="paragraph"/>
    <w:basedOn w:val="Normal"/>
    <w:rsid w:val="004F62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F6203"/>
  </w:style>
  <w:style w:type="character" w:customStyle="1" w:styleId="eop">
    <w:name w:val="eop"/>
    <w:basedOn w:val="DefaultParagraphFont"/>
    <w:rsid w:val="004F6203"/>
  </w:style>
  <w:style w:type="character" w:customStyle="1" w:styleId="tabchar">
    <w:name w:val="tabchar"/>
    <w:basedOn w:val="DefaultParagraphFont"/>
    <w:rsid w:val="004F6203"/>
  </w:style>
  <w:style w:type="character" w:styleId="Emphasis">
    <w:name w:val="Emphasis"/>
    <w:basedOn w:val="DefaultParagraphFont"/>
    <w:uiPriority w:val="20"/>
    <w:qFormat/>
    <w:rsid w:val="007575E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3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ichardson\AppData\Local\Microsoft\Windows\Temporary%20Internet%20Files\Content.Outlook\ZO161PIX\HW_Letterhead_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a70f85-3616-40e4-b2c9-1e2f603ea332">
      <Terms xmlns="http://schemas.microsoft.com/office/infopath/2007/PartnerControls"/>
    </lcf76f155ced4ddcb4097134ff3c332f>
    <TaxCatchAll xmlns="f2fa4287-f7b4-4827-9ab8-681765c4ad8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BBE1418D632E4C8234019B9452FEAB" ma:contentTypeVersion="18" ma:contentTypeDescription="Create a new document." ma:contentTypeScope="" ma:versionID="9ec83b9a0da1426290c5fa54d877bbac">
  <xsd:schema xmlns:xsd="http://www.w3.org/2001/XMLSchema" xmlns:xs="http://www.w3.org/2001/XMLSchema" xmlns:p="http://schemas.microsoft.com/office/2006/metadata/properties" xmlns:ns2="59a70f85-3616-40e4-b2c9-1e2f603ea332" xmlns:ns3="f2fa4287-f7b4-4827-9ab8-681765c4ad87" targetNamespace="http://schemas.microsoft.com/office/2006/metadata/properties" ma:root="true" ma:fieldsID="d6efe5fac50f1a953cc8fa52c1ee42f4" ns2:_="" ns3:_="">
    <xsd:import namespace="59a70f85-3616-40e4-b2c9-1e2f603ea332"/>
    <xsd:import namespace="f2fa4287-f7b4-4827-9ab8-681765c4ad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a70f85-3616-40e4-b2c9-1e2f603ea3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a4287-f7b4-4827-9ab8-681765c4ad8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ad62327-7c65-4026-a3f6-43e76fb35ceb}" ma:internalName="TaxCatchAll" ma:showField="CatchAllData" ma:web="f2fa4287-f7b4-4827-9ab8-681765c4ad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1806CC-A26F-45EC-BA36-D60DFC8A94D0}">
  <ds:schemaRefs>
    <ds:schemaRef ds:uri="http://schemas.microsoft.com/office/2006/metadata/properties"/>
    <ds:schemaRef ds:uri="http://schemas.microsoft.com/office/infopath/2007/PartnerControls"/>
    <ds:schemaRef ds:uri="59a70f85-3616-40e4-b2c9-1e2f603ea332"/>
    <ds:schemaRef ds:uri="f2fa4287-f7b4-4827-9ab8-681765c4ad87"/>
  </ds:schemaRefs>
</ds:datastoreItem>
</file>

<file path=customXml/itemProps2.xml><?xml version="1.0" encoding="utf-8"?>
<ds:datastoreItem xmlns:ds="http://schemas.openxmlformats.org/officeDocument/2006/customXml" ds:itemID="{8022CFC5-2803-4DCF-A389-713D8B2889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8050E9-7D81-4F3A-BF6F-0A794B9CA3A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8B2045-C1DA-4E98-9EF4-7498AFB18C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a70f85-3616-40e4-b2c9-1e2f603ea332"/>
    <ds:schemaRef ds:uri="f2fa4287-f7b4-4827-9ab8-681765c4ad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HW_Letterhead_01</Template>
  <TotalTime>34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noneAtAll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Margaret Richardson</dc:creator>
  <cp:lastModifiedBy>Eleanor Rushen-Gough</cp:lastModifiedBy>
  <cp:revision>14</cp:revision>
  <cp:lastPrinted>2025-02-12T14:23:00Z</cp:lastPrinted>
  <dcterms:created xsi:type="dcterms:W3CDTF">2025-05-06T09:46:00Z</dcterms:created>
  <dcterms:modified xsi:type="dcterms:W3CDTF">2025-05-06T11:19:00Z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0x01010054BBE1418D632E4C8234019B9452FEAB</vt:lpwstr>
  </property>
  <property fmtid="{D5CDD505-2E9C-101B-9397-08002B2CF9AE}" pid="3" name="MediaServiceImageTags">
    <vt:lpwstr/>
  </property>
</Properties>
</file>