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DE8C" w14:textId="6562ECC5" w:rsidR="006702E1" w:rsidRPr="006702E1" w:rsidRDefault="00C15825" w:rsidP="006702E1">
      <w:pPr>
        <w:spacing w:after="0" w:line="257" w:lineRule="auto"/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</w:pPr>
      <w:r w:rsidRPr="006702E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 xml:space="preserve">Holy Cross CofE Primary School Pre-school – Expression of Interest Form </w:t>
      </w:r>
    </w:p>
    <w:p w14:paraId="463CD5DB" w14:textId="758ED4C3" w:rsidR="00C15825" w:rsidRDefault="00703E51" w:rsidP="006702E1">
      <w:pPr>
        <w:spacing w:after="0"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Thank you for your </w:t>
      </w:r>
      <w:r w:rsidR="006215C1" w:rsidRPr="006702E1"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6702E1">
        <w:rPr>
          <w:rFonts w:asciiTheme="minorHAnsi" w:hAnsiTheme="minorHAnsi" w:cstheme="minorHAnsi"/>
          <w:sz w:val="24"/>
          <w:szCs w:val="24"/>
          <w:lang w:val="en-US"/>
        </w:rPr>
        <w:t>nterest for your child to start our Pre School</w:t>
      </w:r>
      <w:r w:rsidR="00C15825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.  In order </w:t>
      </w:r>
      <w:r w:rsidR="006215C1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for us to </w:t>
      </w:r>
      <w:r w:rsidR="00985EC6" w:rsidRPr="006702E1">
        <w:rPr>
          <w:rFonts w:asciiTheme="minorHAnsi" w:hAnsiTheme="minorHAnsi" w:cstheme="minorHAnsi"/>
          <w:sz w:val="24"/>
          <w:szCs w:val="24"/>
          <w:lang w:val="en-US"/>
        </w:rPr>
        <w:t>plan a future</w:t>
      </w:r>
      <w:r w:rsidR="006702E1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child</w:t>
      </w:r>
      <w:r w:rsidR="001C043C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placement</w:t>
      </w:r>
      <w:r w:rsidR="00C15825" w:rsidRPr="006702E1">
        <w:rPr>
          <w:rFonts w:asciiTheme="minorHAnsi" w:hAnsiTheme="minorHAnsi" w:cstheme="minorHAnsi"/>
          <w:sz w:val="24"/>
          <w:szCs w:val="24"/>
          <w:lang w:val="en-US"/>
        </w:rPr>
        <w:t>, please could you complete the following</w:t>
      </w:r>
      <w:r w:rsidR="006702E1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form</w:t>
      </w:r>
      <w:r w:rsidR="00C15825" w:rsidRPr="006702E1">
        <w:rPr>
          <w:rFonts w:asciiTheme="minorHAnsi" w:hAnsiTheme="minorHAnsi" w:cstheme="minorHAnsi"/>
          <w:sz w:val="24"/>
          <w:szCs w:val="24"/>
          <w:lang w:val="en-US"/>
        </w:rPr>
        <w:t>.  We will then contact you</w:t>
      </w:r>
      <w:r w:rsidR="001C043C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closer </w:t>
      </w:r>
      <w:r w:rsidR="00C15825" w:rsidRPr="006702E1">
        <w:rPr>
          <w:rFonts w:asciiTheme="minorHAnsi" w:hAnsiTheme="minorHAnsi" w:cstheme="minorHAnsi"/>
          <w:sz w:val="24"/>
          <w:szCs w:val="24"/>
          <w:lang w:val="en-US"/>
        </w:rPr>
        <w:t>to</w:t>
      </w:r>
      <w:r w:rsidR="001C043C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your requested start date and</w:t>
      </w:r>
      <w:r w:rsidR="00C15825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confirm </w:t>
      </w:r>
      <w:r w:rsidR="001C043C" w:rsidRPr="006702E1">
        <w:rPr>
          <w:rFonts w:asciiTheme="minorHAnsi" w:hAnsiTheme="minorHAnsi" w:cstheme="minorHAnsi"/>
          <w:sz w:val="24"/>
          <w:szCs w:val="24"/>
          <w:lang w:val="en-US"/>
        </w:rPr>
        <w:t>if a placement can be offered</w:t>
      </w:r>
      <w:r w:rsidR="00C15825" w:rsidRPr="006702E1">
        <w:rPr>
          <w:rFonts w:asciiTheme="minorHAnsi" w:hAnsiTheme="minorHAnsi" w:cstheme="minorHAnsi"/>
          <w:sz w:val="24"/>
          <w:szCs w:val="24"/>
          <w:lang w:val="en-US"/>
        </w:rPr>
        <w:t>.   Many thanks</w:t>
      </w:r>
      <w:r w:rsidR="00D14392"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</w:p>
    <w:p w14:paraId="0A10AAFF" w14:textId="77777777" w:rsidR="00D17FC3" w:rsidRDefault="00D17FC3" w:rsidP="006702E1">
      <w:pPr>
        <w:spacing w:after="0" w:line="257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17145880" w14:textId="27386CDC" w:rsidR="00D17FC3" w:rsidRPr="00D17FC3" w:rsidRDefault="00D17FC3" w:rsidP="006702E1">
      <w:pPr>
        <w:spacing w:after="0" w:line="257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D17FC3">
        <w:rPr>
          <w:rFonts w:asciiTheme="minorHAnsi" w:hAnsiTheme="minorHAnsi" w:cstheme="minorHAnsi"/>
          <w:b/>
          <w:bCs/>
          <w:sz w:val="24"/>
          <w:szCs w:val="24"/>
          <w:lang w:val="en-US"/>
        </w:rPr>
        <w:t>Contact Details</w:t>
      </w:r>
    </w:p>
    <w:p w14:paraId="4ACA8840" w14:textId="77777777" w:rsidR="00985EC6" w:rsidRPr="006702E1" w:rsidRDefault="00985EC6" w:rsidP="006702E1">
      <w:pPr>
        <w:spacing w:after="0" w:line="257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C15825" w:rsidRPr="006702E1" w14:paraId="463CD5DF" w14:textId="77777777" w:rsidTr="00A26DC3">
        <w:tc>
          <w:tcPr>
            <w:tcW w:w="4924" w:type="dxa"/>
            <w:shd w:val="clear" w:color="auto" w:fill="auto"/>
          </w:tcPr>
          <w:p w14:paraId="463CD5DC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Child’s Name:</w:t>
            </w:r>
          </w:p>
          <w:p w14:paraId="002DD526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463CD5DD" w14:textId="1F22413F" w:rsidR="006702E1" w:rsidRPr="00D17FC3" w:rsidRDefault="006702E1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4924" w:type="dxa"/>
            <w:shd w:val="clear" w:color="auto" w:fill="auto"/>
          </w:tcPr>
          <w:p w14:paraId="463CD5DE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Child’s Date of Birth:</w:t>
            </w:r>
          </w:p>
        </w:tc>
      </w:tr>
      <w:tr w:rsidR="00C15825" w:rsidRPr="006702E1" w14:paraId="463CD5E3" w14:textId="77777777" w:rsidTr="00A26DC3">
        <w:tc>
          <w:tcPr>
            <w:tcW w:w="4924" w:type="dxa"/>
            <w:shd w:val="clear" w:color="auto" w:fill="auto"/>
          </w:tcPr>
          <w:p w14:paraId="463CD5E0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Parent One Name:</w:t>
            </w:r>
          </w:p>
          <w:p w14:paraId="0F833B08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463CD5E1" w14:textId="7956BC50" w:rsidR="006702E1" w:rsidRPr="00D17FC3" w:rsidRDefault="006702E1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4924" w:type="dxa"/>
            <w:shd w:val="clear" w:color="auto" w:fill="auto"/>
          </w:tcPr>
          <w:p w14:paraId="463CD5E2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Parent Two Name:</w:t>
            </w:r>
          </w:p>
        </w:tc>
      </w:tr>
      <w:tr w:rsidR="00C15825" w:rsidRPr="006702E1" w14:paraId="463CD5E7" w14:textId="77777777" w:rsidTr="00A26DC3">
        <w:tc>
          <w:tcPr>
            <w:tcW w:w="4924" w:type="dxa"/>
            <w:shd w:val="clear" w:color="auto" w:fill="auto"/>
          </w:tcPr>
          <w:p w14:paraId="463CD5E4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Address:</w:t>
            </w:r>
          </w:p>
          <w:p w14:paraId="5DE2C088" w14:textId="77777777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4320D828" w14:textId="77777777" w:rsidR="0024500A" w:rsidRPr="00D17FC3" w:rsidRDefault="0024500A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18A47715" w14:textId="77777777" w:rsidR="0024500A" w:rsidRPr="00D17FC3" w:rsidRDefault="0024500A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463CD5E5" w14:textId="387C6E69" w:rsidR="006702E1" w:rsidRPr="00D17FC3" w:rsidRDefault="006702E1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4924" w:type="dxa"/>
            <w:shd w:val="clear" w:color="auto" w:fill="auto"/>
          </w:tcPr>
          <w:p w14:paraId="463CD5E6" w14:textId="1E4CEBB8" w:rsidR="00C15825" w:rsidRPr="00D17FC3" w:rsidRDefault="00C15825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Address: (if different</w:t>
            </w:r>
            <w:r w:rsidR="004435C6"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C15825" w:rsidRPr="006702E1" w14:paraId="463CD5EB" w14:textId="77777777" w:rsidTr="00A26DC3">
        <w:tc>
          <w:tcPr>
            <w:tcW w:w="4924" w:type="dxa"/>
            <w:shd w:val="clear" w:color="auto" w:fill="auto"/>
          </w:tcPr>
          <w:p w14:paraId="463CD5E8" w14:textId="77777777" w:rsidR="00C15825" w:rsidRPr="00D17FC3" w:rsidRDefault="008F5946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Contact Telephone Number:</w:t>
            </w:r>
          </w:p>
          <w:p w14:paraId="58A61A3D" w14:textId="77777777" w:rsidR="008F5946" w:rsidRPr="00D17FC3" w:rsidRDefault="008F5946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463CD5E9" w14:textId="7879184C" w:rsidR="006702E1" w:rsidRPr="00D17FC3" w:rsidRDefault="006702E1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4924" w:type="dxa"/>
            <w:shd w:val="clear" w:color="auto" w:fill="auto"/>
          </w:tcPr>
          <w:p w14:paraId="463CD5EA" w14:textId="77777777" w:rsidR="00C15825" w:rsidRPr="00D17FC3" w:rsidRDefault="008F5946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Contact Telephone Number:</w:t>
            </w:r>
          </w:p>
        </w:tc>
      </w:tr>
      <w:tr w:rsidR="008F5946" w:rsidRPr="006702E1" w14:paraId="463CD5EF" w14:textId="77777777" w:rsidTr="00A26DC3">
        <w:tc>
          <w:tcPr>
            <w:tcW w:w="4924" w:type="dxa"/>
            <w:shd w:val="clear" w:color="auto" w:fill="auto"/>
          </w:tcPr>
          <w:p w14:paraId="463CD5EC" w14:textId="77777777" w:rsidR="008F5946" w:rsidRPr="00D17FC3" w:rsidRDefault="008F5946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Contact Email Address:</w:t>
            </w:r>
          </w:p>
          <w:p w14:paraId="57380339" w14:textId="77777777" w:rsidR="008F5946" w:rsidRPr="00D17FC3" w:rsidRDefault="008F5946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  <w:p w14:paraId="463CD5ED" w14:textId="77496F19" w:rsidR="006702E1" w:rsidRPr="00D17FC3" w:rsidRDefault="006702E1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4924" w:type="dxa"/>
            <w:shd w:val="clear" w:color="auto" w:fill="auto"/>
          </w:tcPr>
          <w:p w14:paraId="463CD5EE" w14:textId="77777777" w:rsidR="008F5946" w:rsidRPr="00D17FC3" w:rsidRDefault="008F5946" w:rsidP="006702E1">
            <w:pPr>
              <w:spacing w:after="0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</w:pPr>
            <w:r w:rsidRPr="00D17FC3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/>
              </w:rPr>
              <w:t>Contact Email Address:</w:t>
            </w:r>
          </w:p>
        </w:tc>
      </w:tr>
    </w:tbl>
    <w:p w14:paraId="463CD5F0" w14:textId="77777777" w:rsidR="00F86E49" w:rsidRDefault="00F86E49" w:rsidP="006702E1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</w:p>
    <w:p w14:paraId="72D17192" w14:textId="0A3F180F" w:rsidR="00945E99" w:rsidRDefault="00945E99" w:rsidP="00945E99">
      <w:pPr>
        <w:spacing w:after="0"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Childcare Provision</w:t>
      </w:r>
    </w:p>
    <w:p w14:paraId="36018092" w14:textId="77777777" w:rsidR="00945E99" w:rsidRPr="006702E1" w:rsidRDefault="00945E99" w:rsidP="006702E1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2114"/>
      </w:tblGrid>
      <w:tr w:rsidR="008C6809" w14:paraId="0750D6DB" w14:textId="77777777" w:rsidTr="00F201B2">
        <w:tc>
          <w:tcPr>
            <w:tcW w:w="4957" w:type="dxa"/>
            <w:vMerge w:val="restart"/>
            <w:vAlign w:val="center"/>
          </w:tcPr>
          <w:p w14:paraId="3EA59D9F" w14:textId="032DDA46" w:rsidR="008C6809" w:rsidRDefault="008C6809" w:rsidP="00681EFC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When would you be looking for </w:t>
            </w:r>
            <w:r w:rsidR="001A3C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childcare </w:t>
            </w:r>
            <w:r w:rsidRPr="006702E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provision?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29CBF84" w14:textId="06F5216C" w:rsidR="008C6809" w:rsidRDefault="008C6809" w:rsidP="008C6809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Month</w:t>
            </w:r>
          </w:p>
        </w:tc>
        <w:tc>
          <w:tcPr>
            <w:tcW w:w="2114" w:type="dxa"/>
            <w:shd w:val="clear" w:color="auto" w:fill="E2EFD9" w:themeFill="accent6" w:themeFillTint="33"/>
          </w:tcPr>
          <w:p w14:paraId="026C143B" w14:textId="53CE3B8E" w:rsidR="008C6809" w:rsidRDefault="008C6809" w:rsidP="008C6809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Year</w:t>
            </w:r>
          </w:p>
        </w:tc>
      </w:tr>
      <w:tr w:rsidR="008C6809" w14:paraId="662447CE" w14:textId="77777777" w:rsidTr="008C6809">
        <w:tc>
          <w:tcPr>
            <w:tcW w:w="4957" w:type="dxa"/>
            <w:vMerge/>
          </w:tcPr>
          <w:p w14:paraId="08DB4D98" w14:textId="77777777" w:rsidR="008C6809" w:rsidRPr="006702E1" w:rsidRDefault="008C6809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06468716" w14:textId="77777777" w:rsidR="008C6809" w:rsidRDefault="008C6809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603C7651" w14:textId="0C35C801" w:rsidR="00D17FC3" w:rsidRDefault="00D17FC3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14:paraId="0A93E0D0" w14:textId="77777777" w:rsidR="008C6809" w:rsidRDefault="008C6809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8C6809" w14:paraId="3EB5CA0B" w14:textId="77777777" w:rsidTr="008C6809">
        <w:tc>
          <w:tcPr>
            <w:tcW w:w="4957" w:type="dxa"/>
          </w:tcPr>
          <w:p w14:paraId="5CA62B8D" w14:textId="5D040AB8" w:rsidR="008C6809" w:rsidRPr="006702E1" w:rsidRDefault="00152C3F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Style w:val="normaltextrun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Are you currently in receipt of funding</w:t>
            </w:r>
            <w:r w:rsidR="00681EFC">
              <w:rPr>
                <w:rStyle w:val="normaltextrun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or would you be applying for a funded place?</w:t>
            </w:r>
          </w:p>
        </w:tc>
        <w:tc>
          <w:tcPr>
            <w:tcW w:w="2551" w:type="dxa"/>
          </w:tcPr>
          <w:p w14:paraId="6DE1B3AF" w14:textId="251820FA" w:rsidR="008C6809" w:rsidRDefault="00D17FC3" w:rsidP="00D17FC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2114" w:type="dxa"/>
          </w:tcPr>
          <w:p w14:paraId="06B73D42" w14:textId="0839A9DA" w:rsidR="008C6809" w:rsidRDefault="00D17FC3" w:rsidP="00D17FC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No</w:t>
            </w:r>
          </w:p>
        </w:tc>
      </w:tr>
      <w:tr w:rsidR="00D17FC3" w14:paraId="42E91297" w14:textId="77777777" w:rsidTr="008C6809">
        <w:tc>
          <w:tcPr>
            <w:tcW w:w="4957" w:type="dxa"/>
          </w:tcPr>
          <w:p w14:paraId="76986FFE" w14:textId="027B073F" w:rsidR="00D17FC3" w:rsidRDefault="00D17FC3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Style w:val="normaltextrun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Would you be looking to pay for provision outside the funded hours? </w:t>
            </w:r>
            <w:r w:rsidRPr="006702E1"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14:paraId="510D57C9" w14:textId="3FB3E50C" w:rsidR="00D17FC3" w:rsidRDefault="00D17FC3" w:rsidP="00D17FC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2114" w:type="dxa"/>
          </w:tcPr>
          <w:p w14:paraId="07EDA53F" w14:textId="5521C956" w:rsidR="00D17FC3" w:rsidRDefault="00D17FC3" w:rsidP="00D17FC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No</w:t>
            </w:r>
          </w:p>
        </w:tc>
      </w:tr>
    </w:tbl>
    <w:p w14:paraId="70833EBF" w14:textId="77777777" w:rsidR="004977BD" w:rsidRDefault="004977BD" w:rsidP="006702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n-US"/>
        </w:rPr>
      </w:pPr>
    </w:p>
    <w:p w14:paraId="33324C87" w14:textId="77777777" w:rsidR="00681EFC" w:rsidRDefault="00681EFC" w:rsidP="006702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n-US"/>
        </w:rPr>
      </w:pPr>
    </w:p>
    <w:p w14:paraId="0468BF3A" w14:textId="77777777" w:rsidR="00681EFC" w:rsidRDefault="00681EFC" w:rsidP="006702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n-US"/>
        </w:rPr>
      </w:pPr>
    </w:p>
    <w:p w14:paraId="36D9C845" w14:textId="77F4418A" w:rsidR="000A7FEE" w:rsidRPr="006702E1" w:rsidRDefault="0024500A" w:rsidP="006702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lang w:val="en-US"/>
        </w:rPr>
      </w:pPr>
      <w:r w:rsidRPr="006702E1">
        <w:rPr>
          <w:rStyle w:val="normaltextrun"/>
          <w:rFonts w:asciiTheme="minorHAnsi" w:hAnsiTheme="minorHAnsi" w:cstheme="minorHAnsi"/>
          <w:lang w:val="en-US"/>
        </w:rPr>
        <w:lastRenderedPageBreak/>
        <w:t>Please tick below as to how much provision you would be interested in</w:t>
      </w:r>
      <w:r w:rsidR="00497293" w:rsidRPr="006702E1">
        <w:rPr>
          <w:rStyle w:val="normaltextrun"/>
          <w:rFonts w:asciiTheme="minorHAnsi" w:hAnsiTheme="minorHAnsi" w:cstheme="minorHAnsi"/>
          <w:lang w:val="en-US"/>
        </w:rPr>
        <w:t>.</w:t>
      </w:r>
    </w:p>
    <w:p w14:paraId="2C594E48" w14:textId="0A67AC36" w:rsidR="0024500A" w:rsidRPr="003B3569" w:rsidRDefault="000A7FEE" w:rsidP="003B3569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lang w:val="en-US"/>
        </w:rPr>
      </w:pPr>
      <w:r w:rsidRPr="00CA2028">
        <w:rPr>
          <w:rStyle w:val="normaltextrun"/>
          <w:rFonts w:asciiTheme="minorHAnsi" w:hAnsiTheme="minorHAnsi" w:cstheme="minorHAnsi"/>
          <w:lang w:val="en-US"/>
        </w:rPr>
        <w:t>Please Note:</w:t>
      </w:r>
      <w:r w:rsidR="0024500A" w:rsidRPr="006702E1">
        <w:rPr>
          <w:rStyle w:val="normaltextrun"/>
          <w:rFonts w:asciiTheme="minorHAnsi" w:hAnsiTheme="minorHAnsi" w:cstheme="minorHAnsi"/>
          <w:lang w:val="en-US"/>
        </w:rPr>
        <w:t> Hours beyond funded hours are charge</w:t>
      </w:r>
      <w:r w:rsidR="002C3DF9">
        <w:rPr>
          <w:rStyle w:val="normaltextrun"/>
          <w:rFonts w:asciiTheme="minorHAnsi" w:hAnsiTheme="minorHAnsi" w:cstheme="minorHAnsi"/>
          <w:lang w:val="en-US"/>
        </w:rPr>
        <w:t>able.</w:t>
      </w:r>
    </w:p>
    <w:p w14:paraId="7A672DF8" w14:textId="77777777" w:rsidR="00EE2DB0" w:rsidRDefault="00EE2DB0" w:rsidP="006702E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417"/>
        <w:gridCol w:w="1413"/>
        <w:gridCol w:w="1405"/>
      </w:tblGrid>
      <w:tr w:rsidR="003A0A35" w14:paraId="0864F800" w14:textId="77777777" w:rsidTr="00F201B2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FB783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6FE951" w14:textId="1F76778B" w:rsidR="008E6648" w:rsidRDefault="008E6648" w:rsidP="003A0A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Monday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F56A243" w14:textId="4AEE0DAC" w:rsidR="008E6648" w:rsidRDefault="008E6648" w:rsidP="003A0A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Tuesday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99BDC5F" w14:textId="04F04075" w:rsidR="008E6648" w:rsidRDefault="008E6648" w:rsidP="003A0A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Wednesday</w:t>
            </w:r>
          </w:p>
        </w:tc>
        <w:tc>
          <w:tcPr>
            <w:tcW w:w="1413" w:type="dxa"/>
            <w:shd w:val="clear" w:color="auto" w:fill="E2EFD9" w:themeFill="accent6" w:themeFillTint="33"/>
          </w:tcPr>
          <w:p w14:paraId="1B62286B" w14:textId="2D008480" w:rsidR="008E6648" w:rsidRDefault="008E6648" w:rsidP="003A0A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Thursday</w:t>
            </w:r>
          </w:p>
        </w:tc>
        <w:tc>
          <w:tcPr>
            <w:tcW w:w="1405" w:type="dxa"/>
            <w:shd w:val="clear" w:color="auto" w:fill="E2EFD9" w:themeFill="accent6" w:themeFillTint="33"/>
          </w:tcPr>
          <w:p w14:paraId="1FB546AC" w14:textId="19B5A62B" w:rsidR="008E6648" w:rsidRDefault="008E6648" w:rsidP="003A0A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Friday</w:t>
            </w:r>
          </w:p>
        </w:tc>
      </w:tr>
      <w:tr w:rsidR="00D73105" w14:paraId="547F4C89" w14:textId="77777777" w:rsidTr="00D73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4F3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Breakfast Club</w:t>
            </w:r>
          </w:p>
          <w:p w14:paraId="248ABE5E" w14:textId="54044EAD" w:rsidR="00237470" w:rsidRPr="003413EE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(8am </w:t>
            </w:r>
            <w:r w:rsidR="00237470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37470">
              <w:rPr>
                <w:rFonts w:asciiTheme="minorHAnsi" w:hAnsiTheme="minorHAnsi" w:cstheme="minorHAnsi"/>
              </w:rPr>
              <w:t>8:</w:t>
            </w:r>
            <w:r w:rsidR="003B5A3B">
              <w:rPr>
                <w:rFonts w:asciiTheme="minorHAnsi" w:hAnsiTheme="minorHAnsi" w:cstheme="minorHAnsi"/>
              </w:rPr>
              <w:t>30am</w:t>
            </w:r>
            <w:r w:rsidR="0023747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79B5CF9F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EEAFECC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83DB1A7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1D50977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44D9041B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D73105" w14:paraId="31A1DCAF" w14:textId="77777777" w:rsidTr="00D73105">
        <w:tc>
          <w:tcPr>
            <w:tcW w:w="2552" w:type="dxa"/>
            <w:tcBorders>
              <w:top w:val="single" w:sz="4" w:space="0" w:color="auto"/>
            </w:tcBorders>
          </w:tcPr>
          <w:p w14:paraId="66189922" w14:textId="77777777" w:rsidR="008E6648" w:rsidRDefault="00237470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Morning Session</w:t>
            </w:r>
          </w:p>
          <w:p w14:paraId="32A7FD9C" w14:textId="44772283" w:rsidR="00CA2028" w:rsidRDefault="00215ADA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(8:</w:t>
            </w:r>
            <w:r w:rsidR="0049316A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0am </w:t>
            </w:r>
            <w:r w:rsidR="00446C24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46C24">
              <w:rPr>
                <w:rFonts w:asciiTheme="minorHAnsi" w:hAnsiTheme="minorHAnsi" w:cstheme="minorHAnsi"/>
              </w:rPr>
              <w:t>11:</w:t>
            </w:r>
            <w:r w:rsidR="0049316A">
              <w:rPr>
                <w:rFonts w:asciiTheme="minorHAnsi" w:hAnsiTheme="minorHAnsi" w:cstheme="minorHAnsi"/>
              </w:rPr>
              <w:t>30am)</w:t>
            </w:r>
          </w:p>
        </w:tc>
        <w:tc>
          <w:tcPr>
            <w:tcW w:w="1417" w:type="dxa"/>
          </w:tcPr>
          <w:p w14:paraId="71B91B57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55AD85B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92B0FB8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3406FEEE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0B6EB852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D73105" w14:paraId="46A63B06" w14:textId="77777777" w:rsidTr="00D73105">
        <w:tc>
          <w:tcPr>
            <w:tcW w:w="2552" w:type="dxa"/>
          </w:tcPr>
          <w:p w14:paraId="58C8CB3B" w14:textId="20089852" w:rsidR="008E6648" w:rsidRDefault="00D45803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Lunch</w:t>
            </w:r>
          </w:p>
          <w:p w14:paraId="299BF693" w14:textId="26749E74" w:rsidR="00D45803" w:rsidRPr="003413EE" w:rsidRDefault="0049316A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(11:30am – 12:30am)</w:t>
            </w:r>
          </w:p>
        </w:tc>
        <w:tc>
          <w:tcPr>
            <w:tcW w:w="1417" w:type="dxa"/>
          </w:tcPr>
          <w:p w14:paraId="5F4F2670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A828A00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CF510BE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09034D8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7482AFF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D73105" w14:paraId="79DE2A7B" w14:textId="77777777" w:rsidTr="00D73105">
        <w:tc>
          <w:tcPr>
            <w:tcW w:w="2552" w:type="dxa"/>
          </w:tcPr>
          <w:p w14:paraId="7E5F40CE" w14:textId="77777777" w:rsidR="008E6648" w:rsidRDefault="00D45803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Afternoon Session</w:t>
            </w:r>
          </w:p>
          <w:p w14:paraId="72332C78" w14:textId="5609E5FA" w:rsidR="00CA2028" w:rsidRDefault="00D45803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(12:30pm – 3:30pm)</w:t>
            </w:r>
          </w:p>
        </w:tc>
        <w:tc>
          <w:tcPr>
            <w:tcW w:w="1417" w:type="dxa"/>
          </w:tcPr>
          <w:p w14:paraId="303DE8E3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21C1884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AE567CE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DCC1A3B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4A1745D0" w14:textId="77777777" w:rsidR="008E6648" w:rsidRDefault="008E6648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3413EE" w14:paraId="31A68648" w14:textId="77777777" w:rsidTr="00D73105">
        <w:tc>
          <w:tcPr>
            <w:tcW w:w="2552" w:type="dxa"/>
          </w:tcPr>
          <w:p w14:paraId="6A7A2A41" w14:textId="77777777" w:rsidR="004B2E18" w:rsidRDefault="004B2E18" w:rsidP="004B2E1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Wraparound Care</w:t>
            </w:r>
          </w:p>
          <w:p w14:paraId="5DAC6838" w14:textId="6BB3DDF2" w:rsidR="003413EE" w:rsidRDefault="004B2E18" w:rsidP="004B2E1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(3:30pm – 4:30pm)</w:t>
            </w:r>
          </w:p>
        </w:tc>
        <w:tc>
          <w:tcPr>
            <w:tcW w:w="1417" w:type="dxa"/>
          </w:tcPr>
          <w:p w14:paraId="3A271731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8B18D65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E89FFF6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2F2D308C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73AC3CD4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3413EE" w14:paraId="52DDC9DD" w14:textId="77777777" w:rsidTr="00D73105">
        <w:tc>
          <w:tcPr>
            <w:tcW w:w="2552" w:type="dxa"/>
          </w:tcPr>
          <w:p w14:paraId="6317A6D9" w14:textId="77777777" w:rsidR="004B2E18" w:rsidRDefault="004B2E18" w:rsidP="004B2E1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Wraparound Care</w:t>
            </w:r>
          </w:p>
          <w:p w14:paraId="06DF04B7" w14:textId="1B39D1CB" w:rsidR="003413EE" w:rsidRDefault="004B2E18" w:rsidP="004B2E1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(4:30pm – 5:30pm)</w:t>
            </w:r>
          </w:p>
        </w:tc>
        <w:tc>
          <w:tcPr>
            <w:tcW w:w="1417" w:type="dxa"/>
          </w:tcPr>
          <w:p w14:paraId="34C48233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1C3AE53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B039126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2E44754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A914A58" w14:textId="77777777" w:rsidR="003413EE" w:rsidRDefault="003413EE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2854B7" w14:paraId="4B10F8F2" w14:textId="77777777" w:rsidTr="002854B7">
        <w:trPr>
          <w:trHeight w:val="602"/>
        </w:trPr>
        <w:tc>
          <w:tcPr>
            <w:tcW w:w="2552" w:type="dxa"/>
          </w:tcPr>
          <w:p w14:paraId="425A9015" w14:textId="78BC5D34" w:rsidR="002854B7" w:rsidRDefault="002854B7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</w:t>
            </w:r>
            <w:r w:rsidR="00087DF0">
              <w:rPr>
                <w:rFonts w:asciiTheme="minorHAnsi" w:hAnsiTheme="minorHAnsi" w:cstheme="minorHAnsi"/>
              </w:rPr>
              <w:t xml:space="preserve"> </w:t>
            </w:r>
            <w:r w:rsidR="00C335D2">
              <w:rPr>
                <w:rFonts w:asciiTheme="minorHAnsi" w:hAnsiTheme="minorHAnsi" w:cstheme="minorHAnsi"/>
              </w:rPr>
              <w:t xml:space="preserve">DAILY </w:t>
            </w:r>
            <w:r w:rsidR="00087DF0">
              <w:rPr>
                <w:rFonts w:asciiTheme="minorHAnsi" w:hAnsiTheme="minorHAnsi" w:cstheme="minorHAnsi"/>
              </w:rPr>
              <w:t>HOURS</w:t>
            </w:r>
          </w:p>
        </w:tc>
        <w:tc>
          <w:tcPr>
            <w:tcW w:w="1417" w:type="dxa"/>
          </w:tcPr>
          <w:p w14:paraId="27564461" w14:textId="77777777" w:rsidR="002854B7" w:rsidRDefault="002854B7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38A1368" w14:textId="77777777" w:rsidR="002854B7" w:rsidRDefault="002854B7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53175246" w14:textId="77777777" w:rsidR="002854B7" w:rsidRDefault="002854B7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40BC2AEF" w14:textId="77777777" w:rsidR="002854B7" w:rsidRDefault="002854B7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0DC7F50F" w14:textId="77777777" w:rsidR="002854B7" w:rsidRDefault="002854B7" w:rsidP="006702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20CDD9E5" w14:textId="1E27AEC7" w:rsidR="004435C6" w:rsidRDefault="004435C6" w:rsidP="006702E1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</w:p>
    <w:p w14:paraId="59C6D735" w14:textId="7CDF9272" w:rsidR="003A0A35" w:rsidRDefault="003A0A35" w:rsidP="006702E1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  <w:r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Please </w:t>
      </w:r>
      <w:r w:rsidR="0057644F">
        <w:rPr>
          <w:rFonts w:asciiTheme="minorHAnsi" w:hAnsiTheme="minorHAnsi" w:cstheme="minorHAnsi"/>
          <w:sz w:val="24"/>
          <w:szCs w:val="24"/>
          <w:lang w:val="en-US"/>
        </w:rPr>
        <w:t>t</w:t>
      </w:r>
      <w:r w:rsidRPr="006702E1">
        <w:rPr>
          <w:rFonts w:asciiTheme="minorHAnsi" w:hAnsiTheme="minorHAnsi" w:cstheme="minorHAnsi"/>
          <w:sz w:val="24"/>
          <w:szCs w:val="24"/>
          <w:lang w:val="en-US"/>
        </w:rPr>
        <w:t>ick below what you would be planning regarding lunch.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417"/>
        <w:gridCol w:w="1413"/>
        <w:gridCol w:w="1405"/>
      </w:tblGrid>
      <w:tr w:rsidR="003A0A35" w14:paraId="23691065" w14:textId="77777777" w:rsidTr="00F201B2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7DB0A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9AEB8B" w14:textId="77777777" w:rsidR="003A0A35" w:rsidRDefault="003A0A35" w:rsidP="00571F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Monday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F4B1653" w14:textId="77777777" w:rsidR="003A0A35" w:rsidRDefault="003A0A35" w:rsidP="00571F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Tuesday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EA45E78" w14:textId="77777777" w:rsidR="003A0A35" w:rsidRDefault="003A0A35" w:rsidP="00571F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Wednesday</w:t>
            </w:r>
          </w:p>
        </w:tc>
        <w:tc>
          <w:tcPr>
            <w:tcW w:w="1413" w:type="dxa"/>
            <w:shd w:val="clear" w:color="auto" w:fill="E2EFD9" w:themeFill="accent6" w:themeFillTint="33"/>
          </w:tcPr>
          <w:p w14:paraId="62C90625" w14:textId="77777777" w:rsidR="003A0A35" w:rsidRDefault="003A0A35" w:rsidP="00571F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Thursday</w:t>
            </w:r>
          </w:p>
        </w:tc>
        <w:tc>
          <w:tcPr>
            <w:tcW w:w="1405" w:type="dxa"/>
            <w:shd w:val="clear" w:color="auto" w:fill="E2EFD9" w:themeFill="accent6" w:themeFillTint="33"/>
          </w:tcPr>
          <w:p w14:paraId="54FDB080" w14:textId="77777777" w:rsidR="003A0A35" w:rsidRDefault="003A0A35" w:rsidP="00571F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6702E1">
              <w:rPr>
                <w:rFonts w:asciiTheme="minorHAnsi" w:hAnsiTheme="minorHAnsi" w:cstheme="minorHAnsi"/>
                <w:color w:val="000000"/>
              </w:rPr>
              <w:t>Friday</w:t>
            </w:r>
          </w:p>
        </w:tc>
      </w:tr>
      <w:tr w:rsidR="003A0A35" w14:paraId="11B7F3F8" w14:textId="77777777" w:rsidTr="00D731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F1C" w14:textId="77777777" w:rsidR="003A0A35" w:rsidRDefault="00EA5921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Parent P</w:t>
            </w:r>
            <w:r w:rsidR="002C3DF9">
              <w:rPr>
                <w:rFonts w:asciiTheme="minorHAnsi" w:hAnsiTheme="minorHAnsi" w:cstheme="minorHAnsi"/>
              </w:rPr>
              <w:t>rovided</w:t>
            </w:r>
          </w:p>
          <w:p w14:paraId="6FA39E63" w14:textId="339736C4" w:rsidR="00CA2028" w:rsidRPr="00EA5921" w:rsidRDefault="00EA5921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Packed Lunch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73001C2C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645A683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911EA66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F5A19BA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1E99EA23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3A0A35" w14:paraId="53BCBD96" w14:textId="77777777" w:rsidTr="00D73105">
        <w:tc>
          <w:tcPr>
            <w:tcW w:w="2552" w:type="dxa"/>
            <w:tcBorders>
              <w:top w:val="single" w:sz="4" w:space="0" w:color="auto"/>
            </w:tcBorders>
          </w:tcPr>
          <w:p w14:paraId="22839D47" w14:textId="77777777" w:rsidR="003A0A35" w:rsidRDefault="002C3DF9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School </w:t>
            </w:r>
            <w:r w:rsidR="00EA5921">
              <w:rPr>
                <w:rFonts w:asciiTheme="minorHAnsi" w:hAnsiTheme="minorHAnsi" w:cstheme="minorHAnsi"/>
              </w:rPr>
              <w:t>Provided</w:t>
            </w:r>
          </w:p>
          <w:p w14:paraId="10B2E9F0" w14:textId="77777777" w:rsidR="008B0562" w:rsidRDefault="008B0562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Lunch – various options</w:t>
            </w:r>
          </w:p>
          <w:p w14:paraId="694736AC" w14:textId="497212D3" w:rsidR="00D73105" w:rsidRPr="00D73105" w:rsidRDefault="00D7310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D73105">
              <w:rPr>
                <w:rFonts w:asciiTheme="minorHAnsi" w:hAnsiTheme="minorHAnsi" w:cstheme="minorHAnsi"/>
                <w:i/>
                <w:iCs/>
              </w:rPr>
              <w:t>CHARGEABLE</w:t>
            </w:r>
          </w:p>
        </w:tc>
        <w:tc>
          <w:tcPr>
            <w:tcW w:w="1417" w:type="dxa"/>
          </w:tcPr>
          <w:p w14:paraId="6C0957F2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D7FDB98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D1839A5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5687091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405" w:type="dxa"/>
          </w:tcPr>
          <w:p w14:paraId="22B34DCF" w14:textId="77777777" w:rsidR="003A0A35" w:rsidRDefault="003A0A35" w:rsidP="00571F6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6CADD36C" w14:textId="77777777" w:rsidR="008B0562" w:rsidRDefault="008B0562" w:rsidP="006702E1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982901" w14:paraId="3AD9C556" w14:textId="77777777" w:rsidTr="00982901">
        <w:tc>
          <w:tcPr>
            <w:tcW w:w="4811" w:type="dxa"/>
          </w:tcPr>
          <w:p w14:paraId="3EC3994B" w14:textId="293A0107" w:rsidR="00982901" w:rsidRPr="006702E1" w:rsidRDefault="00982901" w:rsidP="0098290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702E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How flexible are you with the above provisional da</w:t>
            </w:r>
            <w:r w:rsidR="00945C0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ys</w:t>
            </w:r>
            <w:r w:rsidRPr="006702E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?</w:t>
            </w:r>
          </w:p>
          <w:p w14:paraId="1CFBBF7C" w14:textId="6C4C7AD8" w:rsidR="00982901" w:rsidRPr="00945C0A" w:rsidRDefault="00A70EDC" w:rsidP="00945C0A">
            <w:pPr>
              <w:spacing w:after="0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</w:pPr>
            <w:proofErr w:type="gramStart"/>
            <w:r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>E.g.</w:t>
            </w:r>
            <w:proofErr w:type="gramEnd"/>
            <w:r w:rsidR="00982901"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>I</w:t>
            </w:r>
            <w:r w:rsidR="00982901"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 xml:space="preserve">f you </w:t>
            </w:r>
            <w:r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>request a</w:t>
            </w:r>
            <w:r w:rsidR="00982901"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 xml:space="preserve"> Tuesday session, but we only have a Wednesday session available would </w:t>
            </w:r>
            <w:r w:rsidR="00945C0A" w:rsidRPr="00945C0A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  <w:t>this be acceptable?</w:t>
            </w:r>
          </w:p>
        </w:tc>
        <w:tc>
          <w:tcPr>
            <w:tcW w:w="4811" w:type="dxa"/>
          </w:tcPr>
          <w:p w14:paraId="00EDB8DE" w14:textId="77777777" w:rsidR="00982901" w:rsidRDefault="00982901" w:rsidP="006702E1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4EA986CA" w14:textId="77777777" w:rsidR="00570E5E" w:rsidRPr="006702E1" w:rsidRDefault="00570E5E" w:rsidP="006702E1">
      <w:pPr>
        <w:spacing w:after="0"/>
        <w:rPr>
          <w:rFonts w:asciiTheme="minorHAnsi" w:hAnsiTheme="minorHAnsi" w:cstheme="minorHAnsi"/>
          <w:sz w:val="24"/>
          <w:szCs w:val="24"/>
          <w:lang w:val="en-US"/>
        </w:rPr>
      </w:pPr>
    </w:p>
    <w:p w14:paraId="7A7E0170" w14:textId="77777777" w:rsidR="0057644F" w:rsidRDefault="004435C6" w:rsidP="00CA2028">
      <w:pP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Thank you for taking the time to complete this form. By providing your email address you consent to us providing updates on the Pre School. </w:t>
      </w:r>
      <w:r w:rsidR="00CA202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BB1B4BF" w14:textId="77777777" w:rsidR="005063B3" w:rsidRDefault="005063B3" w:rsidP="00CA2028">
      <w:pP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63CD5F5" w14:textId="298550EB" w:rsidR="00775597" w:rsidRPr="006702E1" w:rsidRDefault="004435C6" w:rsidP="00CA2028">
      <w:pPr>
        <w:spacing w:after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6702E1">
        <w:rPr>
          <w:rFonts w:asciiTheme="minorHAnsi" w:hAnsiTheme="minorHAnsi" w:cstheme="minorHAnsi"/>
          <w:sz w:val="24"/>
          <w:szCs w:val="24"/>
          <w:lang w:val="en-US"/>
        </w:rPr>
        <w:t>In the meantime</w:t>
      </w:r>
      <w:r w:rsidR="1EE8844C" w:rsidRPr="006702E1">
        <w:rPr>
          <w:rFonts w:asciiTheme="minorHAnsi" w:hAnsiTheme="minorHAnsi" w:cstheme="minorHAnsi"/>
          <w:sz w:val="24"/>
          <w:szCs w:val="24"/>
          <w:lang w:val="en-US"/>
        </w:rPr>
        <w:t>,</w:t>
      </w:r>
      <w:r w:rsidRPr="006702E1">
        <w:rPr>
          <w:rFonts w:asciiTheme="minorHAnsi" w:hAnsiTheme="minorHAnsi" w:cstheme="minorHAnsi"/>
          <w:sz w:val="24"/>
          <w:szCs w:val="24"/>
          <w:lang w:val="en-US"/>
        </w:rPr>
        <w:t xml:space="preserve"> if you have any further questions please email the </w:t>
      </w:r>
      <w:r w:rsidR="001A3C1C">
        <w:rPr>
          <w:rFonts w:asciiTheme="minorHAnsi" w:hAnsiTheme="minorHAnsi" w:cstheme="minorHAnsi"/>
          <w:sz w:val="24"/>
          <w:szCs w:val="24"/>
          <w:lang w:val="en-US"/>
        </w:rPr>
        <w:t xml:space="preserve">office - </w:t>
      </w:r>
      <w:r w:rsidRPr="006702E1">
        <w:rPr>
          <w:rFonts w:asciiTheme="minorHAnsi" w:hAnsiTheme="minorHAnsi" w:cstheme="minorHAnsi"/>
          <w:sz w:val="24"/>
          <w:szCs w:val="24"/>
          <w:lang w:val="en-US"/>
        </w:rPr>
        <w:t>office@holycross.norfolk.sch.uk</w:t>
      </w:r>
    </w:p>
    <w:sectPr w:rsidR="00775597" w:rsidRPr="006702E1" w:rsidSect="006F6E13">
      <w:headerReference w:type="default" r:id="rId10"/>
      <w:pgSz w:w="11900" w:h="16840" w:code="9"/>
      <w:pgMar w:top="3119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01A5E" w14:textId="77777777" w:rsidR="006F2A65" w:rsidRDefault="006F2A65" w:rsidP="00805EFF">
      <w:r>
        <w:separator/>
      </w:r>
    </w:p>
  </w:endnote>
  <w:endnote w:type="continuationSeparator" w:id="0">
    <w:p w14:paraId="1FFC9A66" w14:textId="77777777" w:rsidR="006F2A65" w:rsidRDefault="006F2A65" w:rsidP="0080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4DAD" w14:textId="77777777" w:rsidR="006F2A65" w:rsidRDefault="006F2A65" w:rsidP="00805EFF">
      <w:r>
        <w:separator/>
      </w:r>
    </w:p>
  </w:footnote>
  <w:footnote w:type="continuationSeparator" w:id="0">
    <w:p w14:paraId="63B7FD37" w14:textId="77777777" w:rsidR="006F2A65" w:rsidRDefault="006F2A65" w:rsidP="0080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D5FA" w14:textId="77777777" w:rsidR="00805EFF" w:rsidRDefault="00D539F7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63CD5FB" wp14:editId="463CD5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7140" cy="107467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074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7D11"/>
    <w:multiLevelType w:val="hybridMultilevel"/>
    <w:tmpl w:val="92823174"/>
    <w:lvl w:ilvl="0" w:tplc="DA9878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73E79"/>
    <w:multiLevelType w:val="hybridMultilevel"/>
    <w:tmpl w:val="B9BE2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F6899"/>
    <w:multiLevelType w:val="hybridMultilevel"/>
    <w:tmpl w:val="15FCA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D7B96"/>
    <w:multiLevelType w:val="hybridMultilevel"/>
    <w:tmpl w:val="10061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E2A0E"/>
    <w:multiLevelType w:val="hybridMultilevel"/>
    <w:tmpl w:val="3A7C1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9B"/>
    <w:rsid w:val="00070FC6"/>
    <w:rsid w:val="00087DF0"/>
    <w:rsid w:val="000A7FEE"/>
    <w:rsid w:val="000C4C37"/>
    <w:rsid w:val="000D62FA"/>
    <w:rsid w:val="00103AA4"/>
    <w:rsid w:val="00126A27"/>
    <w:rsid w:val="0014668E"/>
    <w:rsid w:val="00152C3F"/>
    <w:rsid w:val="001610E9"/>
    <w:rsid w:val="001776FE"/>
    <w:rsid w:val="00181D9E"/>
    <w:rsid w:val="001A3C1C"/>
    <w:rsid w:val="001C043C"/>
    <w:rsid w:val="001C7440"/>
    <w:rsid w:val="0021137D"/>
    <w:rsid w:val="00215ADA"/>
    <w:rsid w:val="00237470"/>
    <w:rsid w:val="0024500A"/>
    <w:rsid w:val="00272D56"/>
    <w:rsid w:val="002854B7"/>
    <w:rsid w:val="00290052"/>
    <w:rsid w:val="002C3DF9"/>
    <w:rsid w:val="003413EE"/>
    <w:rsid w:val="003A0A35"/>
    <w:rsid w:val="003A2AF5"/>
    <w:rsid w:val="003A3B67"/>
    <w:rsid w:val="003B3569"/>
    <w:rsid w:val="003B5A3B"/>
    <w:rsid w:val="00406EE8"/>
    <w:rsid w:val="004435C6"/>
    <w:rsid w:val="00446C24"/>
    <w:rsid w:val="0049316A"/>
    <w:rsid w:val="00497293"/>
    <w:rsid w:val="004977BD"/>
    <w:rsid w:val="004B2E18"/>
    <w:rsid w:val="004C3CCB"/>
    <w:rsid w:val="004C5512"/>
    <w:rsid w:val="004D0FBF"/>
    <w:rsid w:val="004E176D"/>
    <w:rsid w:val="005063B3"/>
    <w:rsid w:val="00525F0F"/>
    <w:rsid w:val="00570E5E"/>
    <w:rsid w:val="0057644F"/>
    <w:rsid w:val="006215C1"/>
    <w:rsid w:val="00661019"/>
    <w:rsid w:val="006702E1"/>
    <w:rsid w:val="00672621"/>
    <w:rsid w:val="00681EFC"/>
    <w:rsid w:val="00682660"/>
    <w:rsid w:val="0069289B"/>
    <w:rsid w:val="006A0F50"/>
    <w:rsid w:val="006B08B7"/>
    <w:rsid w:val="006F2A65"/>
    <w:rsid w:val="006F6E13"/>
    <w:rsid w:val="00703E51"/>
    <w:rsid w:val="00722B09"/>
    <w:rsid w:val="00757566"/>
    <w:rsid w:val="00775597"/>
    <w:rsid w:val="007A2EBF"/>
    <w:rsid w:val="00805EFF"/>
    <w:rsid w:val="00837764"/>
    <w:rsid w:val="00837C87"/>
    <w:rsid w:val="00881BAC"/>
    <w:rsid w:val="008B0562"/>
    <w:rsid w:val="008C6809"/>
    <w:rsid w:val="008E4304"/>
    <w:rsid w:val="008E6648"/>
    <w:rsid w:val="008F429D"/>
    <w:rsid w:val="008F4AA5"/>
    <w:rsid w:val="008F5946"/>
    <w:rsid w:val="00945C0A"/>
    <w:rsid w:val="00945E99"/>
    <w:rsid w:val="009659C1"/>
    <w:rsid w:val="00982901"/>
    <w:rsid w:val="00985EC6"/>
    <w:rsid w:val="00A26DC3"/>
    <w:rsid w:val="00A604C5"/>
    <w:rsid w:val="00A70EDC"/>
    <w:rsid w:val="00A9101B"/>
    <w:rsid w:val="00B57898"/>
    <w:rsid w:val="00BA01EA"/>
    <w:rsid w:val="00BA309D"/>
    <w:rsid w:val="00C15825"/>
    <w:rsid w:val="00C335D2"/>
    <w:rsid w:val="00CA04FE"/>
    <w:rsid w:val="00CA2028"/>
    <w:rsid w:val="00D11009"/>
    <w:rsid w:val="00D14392"/>
    <w:rsid w:val="00D17FC3"/>
    <w:rsid w:val="00D45803"/>
    <w:rsid w:val="00D539F7"/>
    <w:rsid w:val="00D705AA"/>
    <w:rsid w:val="00D73105"/>
    <w:rsid w:val="00D93D11"/>
    <w:rsid w:val="00DA166E"/>
    <w:rsid w:val="00E16DEF"/>
    <w:rsid w:val="00EA26F9"/>
    <w:rsid w:val="00EA5921"/>
    <w:rsid w:val="00EB2A4B"/>
    <w:rsid w:val="00ED1200"/>
    <w:rsid w:val="00EE2DB0"/>
    <w:rsid w:val="00F201B2"/>
    <w:rsid w:val="00F25928"/>
    <w:rsid w:val="00F86E49"/>
    <w:rsid w:val="00FE05CB"/>
    <w:rsid w:val="00FE7223"/>
    <w:rsid w:val="1400CBAE"/>
    <w:rsid w:val="1EE88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3CD5DA"/>
  <w15:chartTrackingRefBased/>
  <w15:docId w15:val="{97698DC7-0C95-45B4-BC86-993AC4E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9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7566"/>
    <w:pPr>
      <w:spacing w:after="0" w:line="240" w:lineRule="auto"/>
      <w:outlineLvl w:val="1"/>
    </w:pPr>
    <w:rPr>
      <w:rFonts w:ascii="Arial" w:hAnsi="Arial" w:cs="Arial"/>
      <w:b/>
      <w:color w:val="4B575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EFF"/>
  </w:style>
  <w:style w:type="paragraph" w:styleId="Footer">
    <w:name w:val="footer"/>
    <w:basedOn w:val="Normal"/>
    <w:link w:val="FooterChar"/>
    <w:uiPriority w:val="99"/>
    <w:unhideWhenUsed/>
    <w:rsid w:val="00805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EFF"/>
  </w:style>
  <w:style w:type="paragraph" w:styleId="BalloonText">
    <w:name w:val="Balloon Text"/>
    <w:basedOn w:val="Normal"/>
    <w:link w:val="BalloonTextChar"/>
    <w:uiPriority w:val="99"/>
    <w:semiHidden/>
    <w:unhideWhenUsed/>
    <w:rsid w:val="00692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289B"/>
    <w:rPr>
      <w:rFonts w:ascii="Segoe UI" w:eastAsia="Calibri" w:hAnsi="Segoe UI" w:cs="Segoe UI"/>
      <w:sz w:val="18"/>
      <w:szCs w:val="18"/>
      <w:lang w:val="en-GB"/>
    </w:rPr>
  </w:style>
  <w:style w:type="character" w:styleId="Hyperlink">
    <w:name w:val="Hyperlink"/>
    <w:uiPriority w:val="99"/>
    <w:unhideWhenUsed/>
    <w:rsid w:val="008F429D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2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F429D"/>
    <w:rPr>
      <w:lang w:eastAsia="en-US"/>
    </w:rPr>
  </w:style>
  <w:style w:type="character" w:styleId="FootnoteReference">
    <w:name w:val="footnote reference"/>
    <w:uiPriority w:val="99"/>
    <w:semiHidden/>
    <w:unhideWhenUsed/>
    <w:rsid w:val="008F429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F42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757566"/>
    <w:rPr>
      <w:rFonts w:ascii="Arial" w:hAnsi="Arial" w:cs="Arial"/>
      <w:b/>
      <w:color w:val="4B575F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57566"/>
    <w:pPr>
      <w:spacing w:after="0" w:line="240" w:lineRule="auto"/>
    </w:pPr>
    <w:rPr>
      <w:rFonts w:ascii="Arial" w:eastAsia="Times New Roman" w:hAnsi="Arial"/>
      <w:sz w:val="24"/>
      <w:szCs w:val="20"/>
      <w:lang w:eastAsia="en-GB"/>
    </w:rPr>
  </w:style>
  <w:style w:type="character" w:customStyle="1" w:styleId="BodyTextChar">
    <w:name w:val="Body Text Char"/>
    <w:link w:val="BodyText"/>
    <w:rsid w:val="00757566"/>
    <w:rPr>
      <w:rFonts w:ascii="Arial" w:eastAsia="Times New Roman" w:hAnsi="Arial"/>
      <w:sz w:val="24"/>
    </w:rPr>
  </w:style>
  <w:style w:type="character" w:styleId="PlaceholderText">
    <w:name w:val="Placeholder Text"/>
    <w:uiPriority w:val="99"/>
    <w:semiHidden/>
    <w:rsid w:val="00757566"/>
    <w:rPr>
      <w:color w:val="808080"/>
    </w:rPr>
  </w:style>
  <w:style w:type="character" w:styleId="Strong">
    <w:name w:val="Strong"/>
    <w:uiPriority w:val="22"/>
    <w:qFormat/>
    <w:rsid w:val="00F86E49"/>
    <w:rPr>
      <w:b/>
      <w:bCs/>
    </w:rPr>
  </w:style>
  <w:style w:type="character" w:customStyle="1" w:styleId="mark04as2ugov">
    <w:name w:val="mark04as2ugov"/>
    <w:rsid w:val="00F86E49"/>
  </w:style>
  <w:style w:type="character" w:customStyle="1" w:styleId="markot233wmmf">
    <w:name w:val="markot233wmmf"/>
    <w:rsid w:val="00F86E49"/>
  </w:style>
  <w:style w:type="table" w:styleId="TableGrid">
    <w:name w:val="Table Grid"/>
    <w:basedOn w:val="TableNormal"/>
    <w:uiPriority w:val="59"/>
    <w:rsid w:val="00C15825"/>
    <w:rPr>
      <w:rFonts w:ascii="Aptos" w:eastAsia="Times New Roman" w:hAnsi="Aptos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efaultParagraphFont"/>
    <w:rsid w:val="0024500A"/>
  </w:style>
  <w:style w:type="character" w:customStyle="1" w:styleId="eop">
    <w:name w:val="eop"/>
    <w:basedOn w:val="DefaultParagraphFont"/>
    <w:rsid w:val="0024500A"/>
  </w:style>
  <w:style w:type="paragraph" w:customStyle="1" w:styleId="paragraph">
    <w:name w:val="paragraph"/>
    <w:basedOn w:val="Normal"/>
    <w:rsid w:val="002450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\Downloads\Holy%20Cross%20Letterhead%20July%202021%20(1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16b552-38ef-4e71-8e23-e2ed11f358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EEF76FC64E94A997CC11E9BC25251" ma:contentTypeVersion="15" ma:contentTypeDescription="Create a new document." ma:contentTypeScope="" ma:versionID="1130182f2817cf93277bf710d072118c">
  <xsd:schema xmlns:xsd="http://www.w3.org/2001/XMLSchema" xmlns:xs="http://www.w3.org/2001/XMLSchema" xmlns:p="http://schemas.microsoft.com/office/2006/metadata/properties" xmlns:ns3="16e6765b-d84f-4eae-a4fd-0110e1371970" xmlns:ns4="9516b552-38ef-4e71-8e23-e2ed11f358e4" targetNamespace="http://schemas.microsoft.com/office/2006/metadata/properties" ma:root="true" ma:fieldsID="1b1b8b91b4196d39ac62b1202ef42033" ns3:_="" ns4:_="">
    <xsd:import namespace="16e6765b-d84f-4eae-a4fd-0110e1371970"/>
    <xsd:import namespace="9516b552-38ef-4e71-8e23-e2ed11f358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6765b-d84f-4eae-a4fd-0110e13719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6b552-38ef-4e71-8e23-e2ed11f35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01EBE-1D7B-43CE-A885-9FF755427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CE4E3-20ED-4100-A882-A9FF6616464C}">
  <ds:schemaRefs>
    <ds:schemaRef ds:uri="http://schemas.microsoft.com/office/2006/metadata/properties"/>
    <ds:schemaRef ds:uri="http://schemas.microsoft.com/office/infopath/2007/PartnerControls"/>
    <ds:schemaRef ds:uri="9516b552-38ef-4e71-8e23-e2ed11f358e4"/>
  </ds:schemaRefs>
</ds:datastoreItem>
</file>

<file path=customXml/itemProps3.xml><?xml version="1.0" encoding="utf-8"?>
<ds:datastoreItem xmlns:ds="http://schemas.openxmlformats.org/officeDocument/2006/customXml" ds:itemID="{F5D77E23-E194-451A-9B69-DCA8F7524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6765b-d84f-4eae-a4fd-0110e1371970"/>
    <ds:schemaRef ds:uri="9516b552-38ef-4e71-8e23-e2ed11f35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Holy Cross Letterhead July 2021 (1) (1)</Template>
  <TotalTime>50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Holy Cross Church of England Primary School - Office Account</cp:lastModifiedBy>
  <cp:revision>53</cp:revision>
  <cp:lastPrinted>2023-07-20T18:30:00Z</cp:lastPrinted>
  <dcterms:created xsi:type="dcterms:W3CDTF">2024-05-08T09:59:00Z</dcterms:created>
  <dcterms:modified xsi:type="dcterms:W3CDTF">2025-04-02T08:52:00Z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0x010100337EEF76FC64E94A997CC11E9BC25251</vt:lpwstr>
  </property>
</Properties>
</file>