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AF5296" w14:textId="156DDC65" w:rsidR="00462851" w:rsidRDefault="000563B5" w:rsidP="00BA27A9">
      <w:pPr>
        <w:pStyle w:val="Heading1"/>
        <w:rPr>
          <w:color w:val="FF0000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286EBE18" wp14:editId="5A71D58C">
            <wp:simplePos x="0" y="0"/>
            <wp:positionH relativeFrom="page">
              <wp:posOffset>57151</wp:posOffset>
            </wp:positionH>
            <wp:positionV relativeFrom="paragraph">
              <wp:posOffset>-819150</wp:posOffset>
            </wp:positionV>
            <wp:extent cx="7429500" cy="10506075"/>
            <wp:effectExtent l="0" t="0" r="0" b="9525"/>
            <wp:wrapNone/>
            <wp:docPr id="3" name="Picture 2" descr="Image result for children stick men schoo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ildren stick men school"/>
                    <pic:cNvPicPr>
                      <a:picLocks/>
                    </pic:cNvPicPr>
                  </pic:nvPicPr>
                  <pic:blipFill>
                    <a:blip r:embed="rId7" r:link="rId8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808B5" w:rsidRPr="00F808B5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6C5DC870" wp14:editId="29AAF44C">
            <wp:simplePos x="0" y="0"/>
            <wp:positionH relativeFrom="column">
              <wp:posOffset>-662152</wp:posOffset>
            </wp:positionH>
            <wp:positionV relativeFrom="paragraph">
              <wp:posOffset>-733031</wp:posOffset>
            </wp:positionV>
            <wp:extent cx="835660" cy="1355725"/>
            <wp:effectExtent l="0" t="0" r="0" b="0"/>
            <wp:wrapNone/>
            <wp:docPr id="8" name="Picture 8" descr="Image result for the howard primary school elf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the howard primary school elfor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DC8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3E66B6BB" wp14:editId="15393582">
            <wp:simplePos x="0" y="0"/>
            <wp:positionH relativeFrom="margin">
              <wp:posOffset>-2453640</wp:posOffset>
            </wp:positionH>
            <wp:positionV relativeFrom="margin">
              <wp:posOffset>-624840</wp:posOffset>
            </wp:positionV>
            <wp:extent cx="1407377" cy="1253836"/>
            <wp:effectExtent l="0" t="0" r="2540" b="3810"/>
            <wp:wrapNone/>
            <wp:docPr id="28" name="Picture 28" descr="/var/folders/21/3wzfs1tj7f32lts6pl9vm6p40000gn/T/com.microsoft.Word/Content.MSO/335C0D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21/3wzfs1tj7f32lts6pl9vm6p40000gn/T/com.microsoft.Word/Content.MSO/335C0DF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77" cy="125383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DC8"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312C6BC1" wp14:editId="102E9C90">
            <wp:simplePos x="0" y="0"/>
            <wp:positionH relativeFrom="margin">
              <wp:posOffset>-2606040</wp:posOffset>
            </wp:positionH>
            <wp:positionV relativeFrom="margin">
              <wp:posOffset>-777240</wp:posOffset>
            </wp:positionV>
            <wp:extent cx="1407377" cy="1253836"/>
            <wp:effectExtent l="0" t="0" r="2540" b="3810"/>
            <wp:wrapNone/>
            <wp:docPr id="27" name="Picture 27" descr="/var/folders/21/3wzfs1tj7f32lts6pl9vm6p40000gn/T/com.microsoft.Word/Content.MSO/335C0D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21/3wzfs1tj7f32lts6pl9vm6p40000gn/T/com.microsoft.Word/Content.MSO/335C0DF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77" cy="125383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DC8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4544E5B6" wp14:editId="7F2D403E">
            <wp:simplePos x="0" y="0"/>
            <wp:positionH relativeFrom="margin">
              <wp:posOffset>-2758440</wp:posOffset>
            </wp:positionH>
            <wp:positionV relativeFrom="margin">
              <wp:posOffset>-929640</wp:posOffset>
            </wp:positionV>
            <wp:extent cx="1407377" cy="1253836"/>
            <wp:effectExtent l="0" t="0" r="2540" b="3810"/>
            <wp:wrapNone/>
            <wp:docPr id="2" name="Picture 2" descr="/var/folders/21/3wzfs1tj7f32lts6pl9vm6p40000gn/T/com.microsoft.Word/Content.MSO/335C0DF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21/3wzfs1tj7f32lts6pl9vm6p40000gn/T/com.microsoft.Word/Content.MSO/335C0DF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77" cy="125383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4F2F2" w14:textId="678C806F" w:rsidR="00462851" w:rsidRDefault="00990D13" w:rsidP="00462851">
      <w:pPr>
        <w:pStyle w:val="Heading1"/>
        <w:jc w:val="center"/>
        <w:rPr>
          <w:color w:val="FF000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83564" wp14:editId="24D63114">
                <wp:simplePos x="0" y="0"/>
                <wp:positionH relativeFrom="column">
                  <wp:posOffset>-1047750</wp:posOffset>
                </wp:positionH>
                <wp:positionV relativeFrom="paragraph">
                  <wp:posOffset>436880</wp:posOffset>
                </wp:positionV>
                <wp:extent cx="5791200" cy="6286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576BEC" w14:textId="4CCF15EE" w:rsidR="00845D2B" w:rsidRPr="00990D13" w:rsidRDefault="00845D2B" w:rsidP="00DE630F">
                            <w:pPr>
                              <w:pStyle w:val="Heading1"/>
                              <w:jc w:val="center"/>
                              <w:rPr>
                                <w:rFonts w:cs="Times New Roman (Headings CS)"/>
                                <w:b/>
                                <w:noProof/>
                                <w:color w:val="FFFFFF" w:themeColor="background1"/>
                                <w:sz w:val="54"/>
                                <w:szCs w:val="5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Times New Roman (Headings CS)"/>
                                <w:b/>
                                <w:noProof/>
                                <w:color w:val="FFFFFF" w:themeColor="background1"/>
                                <w:sz w:val="54"/>
                                <w:szCs w:val="5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Howard Primary School</w:t>
                            </w:r>
                            <w:r w:rsidRPr="00990D13">
                              <w:rPr>
                                <w:rFonts w:cs="Times New Roman (Headings CS)"/>
                                <w:b/>
                                <w:noProof/>
                                <w:color w:val="FFFFFF" w:themeColor="background1"/>
                                <w:sz w:val="54"/>
                                <w:szCs w:val="5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8356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2.5pt;margin-top:34.4pt;width:456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" filled="f" stroked="f">
                <v:textbox>
                  <w:txbxContent>
                    <w:p w14:paraId="56576BEC" w14:textId="4CCF15EE" w:rsidR="00845D2B" w:rsidRPr="00990D13" w:rsidRDefault="00845D2B" w:rsidP="00DE630F">
                      <w:pPr>
                        <w:pStyle w:val="Heading1"/>
                        <w:jc w:val="center"/>
                        <w:rPr>
                          <w:rFonts w:cs="Times New Roman (Headings CS)"/>
                          <w:b/>
                          <w:noProof/>
                          <w:color w:val="FFFFFF" w:themeColor="background1"/>
                          <w:sz w:val="54"/>
                          <w:szCs w:val="5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Times New Roman (Headings CS)"/>
                          <w:b/>
                          <w:noProof/>
                          <w:color w:val="FFFFFF" w:themeColor="background1"/>
                          <w:sz w:val="54"/>
                          <w:szCs w:val="5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Howard Primary School</w:t>
                      </w:r>
                      <w:r w:rsidRPr="00990D13">
                        <w:rPr>
                          <w:rFonts w:cs="Times New Roman (Headings CS)"/>
                          <w:b/>
                          <w:noProof/>
                          <w:color w:val="FFFFFF" w:themeColor="background1"/>
                          <w:sz w:val="54"/>
                          <w:szCs w:val="5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3AC0">
        <w:rPr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B66913" wp14:editId="1E309EC6">
                <wp:simplePos x="0" y="0"/>
                <wp:positionH relativeFrom="column">
                  <wp:posOffset>-929640</wp:posOffset>
                </wp:positionH>
                <wp:positionV relativeFrom="paragraph">
                  <wp:posOffset>425861</wp:posOffset>
                </wp:positionV>
                <wp:extent cx="7583170" cy="945515"/>
                <wp:effectExtent l="0" t="0" r="11430" b="69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3170" cy="94551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38028F4" id="Rectangle 5" o:spid="_x0000_s1026" style="position:absolute;margin-left:-73.2pt;margin-top:33.55pt;width:597.1pt;height:7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" fillcolor="red" strokecolor="#1f4d78 [1604]" strokeweight="1pt"/>
            </w:pict>
          </mc:Fallback>
        </mc:AlternateContent>
      </w:r>
      <w:r w:rsidR="00F74024">
        <w:rPr>
          <w:noProof/>
          <w:lang w:eastAsia="en-GB"/>
        </w:rPr>
        <w:drawing>
          <wp:anchor distT="0" distB="0" distL="114300" distR="114300" simplePos="0" relativeHeight="251669503" behindDoc="0" locked="0" layoutInCell="1" allowOverlap="1" wp14:anchorId="032509DE" wp14:editId="0AEE4ADE">
            <wp:simplePos x="0" y="0"/>
            <wp:positionH relativeFrom="column">
              <wp:posOffset>8870428</wp:posOffset>
            </wp:positionH>
            <wp:positionV relativeFrom="paragraph">
              <wp:posOffset>342564</wp:posOffset>
            </wp:positionV>
            <wp:extent cx="1298861" cy="2075471"/>
            <wp:effectExtent l="469900" t="190500" r="428625" b="198120"/>
            <wp:wrapNone/>
            <wp:docPr id="20" name="Picture 19" descr="Related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94273">
                      <a:off x="0" y="0"/>
                      <a:ext cx="1298861" cy="207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19B9D" w14:textId="56DA72AB" w:rsidR="00462851" w:rsidRDefault="00462851" w:rsidP="00462851">
      <w:pPr>
        <w:pStyle w:val="Heading1"/>
        <w:jc w:val="center"/>
        <w:rPr>
          <w:color w:val="FF0000"/>
        </w:rPr>
      </w:pPr>
    </w:p>
    <w:p w14:paraId="3DA50AAF" w14:textId="071DFCA5" w:rsidR="00462851" w:rsidRDefault="00462851" w:rsidP="00462851">
      <w:pPr>
        <w:pStyle w:val="Heading1"/>
        <w:jc w:val="center"/>
        <w:rPr>
          <w:color w:val="FF0000"/>
        </w:rPr>
      </w:pPr>
    </w:p>
    <w:p w14:paraId="5884C336" w14:textId="26255428" w:rsidR="00E726CD" w:rsidRDefault="00F808B5" w:rsidP="00462851">
      <w:pPr>
        <w:jc w:val="center"/>
      </w:pPr>
      <w:r>
        <w:rPr>
          <w:rFonts w:ascii="Comic Sans MS" w:hAnsi="Comic Sans MS"/>
          <w:noProof/>
          <w:sz w:val="48"/>
          <w:lang w:eastAsia="en-GB"/>
        </w:rPr>
        <w:drawing>
          <wp:anchor distT="0" distB="0" distL="114300" distR="114300" simplePos="0" relativeHeight="251689984" behindDoc="0" locked="0" layoutInCell="1" allowOverlap="1" wp14:anchorId="6F65D1BB" wp14:editId="67F26CBD">
            <wp:simplePos x="0" y="0"/>
            <wp:positionH relativeFrom="column">
              <wp:posOffset>4144645</wp:posOffset>
            </wp:positionH>
            <wp:positionV relativeFrom="paragraph">
              <wp:posOffset>278765</wp:posOffset>
            </wp:positionV>
            <wp:extent cx="2333625" cy="1555115"/>
            <wp:effectExtent l="628650" t="628650" r="638175" b="635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spectus 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51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glow rad="698500"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30F">
        <w:t>R</w:t>
      </w:r>
    </w:p>
    <w:p w14:paraId="6BA9DA3D" w14:textId="2472009D" w:rsidR="00285924" w:rsidRPr="00285924" w:rsidRDefault="00845D2B" w:rsidP="002859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3323D5E4" wp14:editId="21E3FD50">
                <wp:simplePos x="0" y="0"/>
                <wp:positionH relativeFrom="page">
                  <wp:posOffset>238125</wp:posOffset>
                </wp:positionH>
                <wp:positionV relativeFrom="paragraph">
                  <wp:posOffset>129539</wp:posOffset>
                </wp:positionV>
                <wp:extent cx="4314825" cy="2710815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710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E48AF" w14:textId="683FDA2C" w:rsidR="00845D2B" w:rsidRPr="00845D2B" w:rsidRDefault="00845D2B" w:rsidP="00905954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5D2B">
                              <w:rPr>
                                <w:rFonts w:ascii="Calibri" w:eastAsia="Times New Roman" w:hAnsi="Calibri" w:cs="Calibri"/>
                                <w:b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 have a child of Reception age (4 years old before September) please come and visit our school</w:t>
                            </w:r>
                          </w:p>
                          <w:p w14:paraId="78FE155F" w14:textId="539154C5" w:rsidR="00845D2B" w:rsidRPr="00845D2B" w:rsidRDefault="00845D2B" w:rsidP="00905954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4472C4" w:themeColor="accent5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5D2B">
                              <w:rPr>
                                <w:rFonts w:ascii="Calibri" w:eastAsia="Times New Roman" w:hAnsi="Calibri" w:cs="Calibri"/>
                                <w:b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Give us a call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to book</w:t>
                            </w:r>
                            <w:r w:rsidRPr="00845D2B">
                              <w:rPr>
                                <w:rFonts w:ascii="Calibri" w:eastAsia="Times New Roman" w:hAnsi="Calibri" w:cs="Calibri"/>
                                <w:b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personalised tour</w:t>
                            </w:r>
                          </w:p>
                          <w:p w14:paraId="292B3807" w14:textId="77777777" w:rsidR="00845D2B" w:rsidRPr="00845D2B" w:rsidRDefault="00845D2B" w:rsidP="00905954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4472C4" w:themeColor="accent5"/>
                                <w:sz w:val="44"/>
                                <w:szCs w:val="44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46FC82" w14:textId="77777777" w:rsidR="00845D2B" w:rsidRPr="00905954" w:rsidRDefault="00845D2B" w:rsidP="00905954">
                            <w:pP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sz w:val="56"/>
                                <w:szCs w:val="56"/>
                                <w:shd w:val="clear" w:color="auto" w:fill="FFFFFF"/>
                              </w:rPr>
                            </w:pPr>
                          </w:p>
                          <w:p w14:paraId="33EFCFFC" w14:textId="77777777" w:rsidR="00845D2B" w:rsidRPr="005C6271" w:rsidRDefault="00845D2B" w:rsidP="009F5EB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3D5E4" id="Text Box 19" o:spid="_x0000_s1027" type="#_x0000_t202" style="position:absolute;margin-left:18.75pt;margin-top:10.2pt;width:339.75pt;height:213.45pt;z-index:-2516485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" fillcolor="white [3201]" stroked="f" strokeweight=".5pt">
                <v:textbox>
                  <w:txbxContent>
                    <w:p w14:paraId="398E48AF" w14:textId="683FDA2C" w:rsidR="00845D2B" w:rsidRPr="00845D2B" w:rsidRDefault="00845D2B" w:rsidP="00905954">
                      <w:pPr>
                        <w:rPr>
                          <w:rFonts w:ascii="Calibri" w:eastAsia="Times New Roman" w:hAnsi="Calibri" w:cs="Calibri"/>
                          <w:b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5D2B">
                        <w:rPr>
                          <w:rFonts w:ascii="Calibri" w:eastAsia="Times New Roman" w:hAnsi="Calibri" w:cs="Calibri"/>
                          <w:b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If you have a child of Reception age (4 years old before September) please come and visit our school</w:t>
                      </w:r>
                    </w:p>
                    <w:p w14:paraId="78FE155F" w14:textId="539154C5" w:rsidR="00845D2B" w:rsidRPr="00845D2B" w:rsidRDefault="00845D2B" w:rsidP="00905954">
                      <w:pPr>
                        <w:rPr>
                          <w:rFonts w:ascii="Calibri" w:eastAsia="Times New Roman" w:hAnsi="Calibri" w:cs="Calibri"/>
                          <w:b/>
                          <w:color w:val="4472C4" w:themeColor="accent5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5D2B">
                        <w:rPr>
                          <w:rFonts w:ascii="Calibri" w:eastAsia="Times New Roman" w:hAnsi="Calibri" w:cs="Calibri"/>
                          <w:b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Give us a call</w:t>
                      </w:r>
                      <w:r>
                        <w:rPr>
                          <w:rFonts w:ascii="Calibri" w:eastAsia="Times New Roman" w:hAnsi="Calibri" w:cs="Calibri"/>
                          <w:b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to book</w:t>
                      </w:r>
                      <w:r w:rsidRPr="00845D2B">
                        <w:rPr>
                          <w:rFonts w:ascii="Calibri" w:eastAsia="Times New Roman" w:hAnsi="Calibri" w:cs="Calibri"/>
                          <w:b/>
                          <w:color w:val="000000" w:themeColor="text1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personalised tour</w:t>
                      </w:r>
                    </w:p>
                    <w:p w14:paraId="292B3807" w14:textId="77777777" w:rsidR="00845D2B" w:rsidRPr="00845D2B" w:rsidRDefault="00845D2B" w:rsidP="00905954">
                      <w:pPr>
                        <w:rPr>
                          <w:rFonts w:ascii="Calibri" w:eastAsia="Times New Roman" w:hAnsi="Calibri" w:cs="Calibri"/>
                          <w:b/>
                          <w:color w:val="4472C4" w:themeColor="accent5"/>
                          <w:sz w:val="44"/>
                          <w:szCs w:val="44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E46FC82" w14:textId="77777777" w:rsidR="00845D2B" w:rsidRPr="00905954" w:rsidRDefault="00845D2B" w:rsidP="00905954">
                      <w:pPr>
                        <w:rPr>
                          <w:rFonts w:ascii="Calibri" w:eastAsia="Times New Roman" w:hAnsi="Calibri" w:cs="Calibri"/>
                          <w:b/>
                          <w:color w:val="000000"/>
                          <w:sz w:val="56"/>
                          <w:szCs w:val="56"/>
                          <w:shd w:val="clear" w:color="auto" w:fill="FFFFFF"/>
                        </w:rPr>
                      </w:pPr>
                    </w:p>
                    <w:p w14:paraId="33EFCFFC" w14:textId="77777777" w:rsidR="00845D2B" w:rsidRPr="005C6271" w:rsidRDefault="00845D2B" w:rsidP="009F5EB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ECFBEE" w14:textId="7DB4A116" w:rsidR="003D3E89" w:rsidRDefault="00845D2B" w:rsidP="00462851">
      <w:pPr>
        <w:jc w:val="center"/>
      </w:pPr>
      <w:r w:rsidRPr="006D65C8">
        <w:rPr>
          <w:noProof/>
          <w:color w:val="FF0000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973ED60" wp14:editId="5E3F49E6">
                <wp:simplePos x="0" y="0"/>
                <wp:positionH relativeFrom="page">
                  <wp:align>right</wp:align>
                </wp:positionH>
                <wp:positionV relativeFrom="paragraph">
                  <wp:posOffset>3592830</wp:posOffset>
                </wp:positionV>
                <wp:extent cx="2543175" cy="3619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51CD3" w14:textId="7D5C79E8" w:rsidR="00845D2B" w:rsidRDefault="00845D2B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EA7D78">
                              <w:rPr>
                                <w:b/>
                                <w:sz w:val="34"/>
                                <w:szCs w:val="34"/>
                              </w:rPr>
                              <w:t>Meet our excellent staff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3ED60" id="Text Box 2" o:spid="_x0000_s1028" type="#_x0000_t202" style="position:absolute;left:0;text-align:left;margin-left:149.05pt;margin-top:282.9pt;width:200.25pt;height:28.5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" strokecolor="white [3212]">
                <v:textbox>
                  <w:txbxContent>
                    <w:p w14:paraId="74B51CD3" w14:textId="7D5C79E8" w:rsidR="00845D2B" w:rsidRDefault="00845D2B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 w:rsidRPr="00EA7D78">
                        <w:rPr>
                          <w:b/>
                          <w:sz w:val="34"/>
                          <w:szCs w:val="34"/>
                        </w:rPr>
                        <w:t>Meet our excellent staff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0C75FDC2" wp14:editId="486D72FE">
                <wp:simplePos x="0" y="0"/>
                <wp:positionH relativeFrom="page">
                  <wp:posOffset>4305300</wp:posOffset>
                </wp:positionH>
                <wp:positionV relativeFrom="paragraph">
                  <wp:posOffset>4135755</wp:posOffset>
                </wp:positionV>
                <wp:extent cx="3152775" cy="619125"/>
                <wp:effectExtent l="0" t="0" r="952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2960F2" w14:textId="2870E0E4" w:rsidR="00845D2B" w:rsidRPr="00990D13" w:rsidRDefault="00845D2B" w:rsidP="009F5EBF">
                            <w:pPr>
                              <w:tabs>
                                <w:tab w:val="left" w:pos="8247"/>
                              </w:tabs>
                              <w:jc w:val="center"/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See our happy, engaged children</w:t>
                            </w:r>
                          </w:p>
                          <w:p w14:paraId="37A74E77" w14:textId="77777777" w:rsidR="00845D2B" w:rsidRDefault="00845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5FDC2" id="Text Box 22" o:spid="_x0000_s1029" type="#_x0000_t202" style="position:absolute;left:0;text-align:left;margin-left:339pt;margin-top:325.65pt;width:248.25pt;height:48.75pt;z-index:2516725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" fillcolor="white [3201]" stroked="f" strokeweight=".5pt">
                <v:textbox>
                  <w:txbxContent>
                    <w:p w14:paraId="502960F2" w14:textId="2870E0E4" w:rsidR="00845D2B" w:rsidRPr="00990D13" w:rsidRDefault="00845D2B" w:rsidP="009F5EBF">
                      <w:pPr>
                        <w:tabs>
                          <w:tab w:val="left" w:pos="8247"/>
                        </w:tabs>
                        <w:jc w:val="center"/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>See our happy, engaged children</w:t>
                      </w:r>
                    </w:p>
                    <w:p w14:paraId="37A74E77" w14:textId="77777777" w:rsidR="00845D2B" w:rsidRDefault="00845D2B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2FA4F5E5" wp14:editId="2B114D6C">
            <wp:simplePos x="0" y="0"/>
            <wp:positionH relativeFrom="page">
              <wp:posOffset>4181475</wp:posOffset>
            </wp:positionH>
            <wp:positionV relativeFrom="margin">
              <wp:posOffset>3518535</wp:posOffset>
            </wp:positionV>
            <wp:extent cx="2362200" cy="1574165"/>
            <wp:effectExtent l="628650" t="628650" r="628650" b="635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21/3wzfs1tj7f32lts6pl9vm6p40000gn/T/com.microsoft.Word/Content.MSO/335C0DF1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41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glow rad="6985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7" behindDoc="0" locked="0" layoutInCell="1" allowOverlap="1" wp14:anchorId="2AC64A0D" wp14:editId="2A7C87F8">
            <wp:simplePos x="0" y="0"/>
            <wp:positionH relativeFrom="margin">
              <wp:align>center</wp:align>
            </wp:positionH>
            <wp:positionV relativeFrom="paragraph">
              <wp:posOffset>2760980</wp:posOffset>
            </wp:positionV>
            <wp:extent cx="2243455" cy="1495425"/>
            <wp:effectExtent l="628650" t="628650" r="633095" b="638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21/3wzfs1tj7f32lts6pl9vm6p40000gn/T/com.microsoft.Word/Content.MSO/4AEAA63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4954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glow rad="698500"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D78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52C381E" wp14:editId="28E1C83D">
            <wp:simplePos x="0" y="0"/>
            <wp:positionH relativeFrom="page">
              <wp:align>left</wp:align>
            </wp:positionH>
            <wp:positionV relativeFrom="paragraph">
              <wp:posOffset>3573780</wp:posOffset>
            </wp:positionV>
            <wp:extent cx="2295525" cy="1638300"/>
            <wp:effectExtent l="628650" t="628650" r="638175" b="628650"/>
            <wp:wrapTight wrapText="bothSides">
              <wp:wrapPolygon edited="0">
                <wp:start x="7887" y="-8288"/>
                <wp:lineTo x="-538" y="-7786"/>
                <wp:lineTo x="-538" y="-3767"/>
                <wp:lineTo x="-3585" y="-3767"/>
                <wp:lineTo x="-3585" y="251"/>
                <wp:lineTo x="-5019" y="251"/>
                <wp:lineTo x="-5019" y="4270"/>
                <wp:lineTo x="-5915" y="4270"/>
                <wp:lineTo x="-5915" y="16326"/>
                <wp:lineTo x="-5198" y="16326"/>
                <wp:lineTo x="-5198" y="17330"/>
                <wp:lineTo x="-3944" y="20344"/>
                <wp:lineTo x="-1434" y="24363"/>
                <wp:lineTo x="-1255" y="24363"/>
                <wp:lineTo x="4481" y="28381"/>
                <wp:lineTo x="7708" y="29637"/>
                <wp:lineTo x="13802" y="29637"/>
                <wp:lineTo x="17029" y="28381"/>
                <wp:lineTo x="22765" y="24363"/>
                <wp:lineTo x="22944" y="24363"/>
                <wp:lineTo x="25633" y="20344"/>
                <wp:lineTo x="26888" y="16326"/>
                <wp:lineTo x="27426" y="12307"/>
                <wp:lineTo x="27426" y="8288"/>
                <wp:lineTo x="26529" y="4270"/>
                <wp:lineTo x="25095" y="251"/>
                <wp:lineTo x="22227" y="-3516"/>
                <wp:lineTo x="22227" y="-6028"/>
                <wp:lineTo x="18822" y="-7786"/>
                <wp:lineTo x="13623" y="-8288"/>
                <wp:lineTo x="7887" y="-828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.bolton\AppData\Local\Microsoft\Windows\INetCache\Content.Word\IMG_18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383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glow rad="698500">
                        <a:schemeClr val="bg1"/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D78" w:rsidRPr="006D65C8">
        <w:rPr>
          <w:noProof/>
          <w:color w:val="FF0000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EA097F1" wp14:editId="221D99DD">
                <wp:simplePos x="0" y="0"/>
                <wp:positionH relativeFrom="margin">
                  <wp:align>right</wp:align>
                </wp:positionH>
                <wp:positionV relativeFrom="paragraph">
                  <wp:posOffset>4735830</wp:posOffset>
                </wp:positionV>
                <wp:extent cx="3038475" cy="36195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7BE14" w14:textId="7E2648C4" w:rsidR="00845D2B" w:rsidRDefault="00845D2B" w:rsidP="00EA7D78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</w:rPr>
                              <w:t>View our extensive grounds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097F1" id="_x0000_s1030" type="#_x0000_t202" style="position:absolute;left:0;text-align:left;margin-left:188.05pt;margin-top:372.9pt;width:239.25pt;height:28.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" strokecolor="window">
                <v:textbox>
                  <w:txbxContent>
                    <w:p w14:paraId="5087BE14" w14:textId="7E2648C4" w:rsidR="00845D2B" w:rsidRDefault="00845D2B" w:rsidP="00EA7D78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sz w:val="34"/>
                          <w:szCs w:val="34"/>
                        </w:rPr>
                        <w:t>View our extensive grounds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A7D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F150E2" wp14:editId="3FD3408B">
                <wp:simplePos x="0" y="0"/>
                <wp:positionH relativeFrom="column">
                  <wp:posOffset>1552575</wp:posOffset>
                </wp:positionH>
                <wp:positionV relativeFrom="paragraph">
                  <wp:posOffset>5364480</wp:posOffset>
                </wp:positionV>
                <wp:extent cx="4774565" cy="790575"/>
                <wp:effectExtent l="0" t="0" r="698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456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534796" w14:textId="2A94B5F8" w:rsidR="00845D2B" w:rsidRPr="004A5738" w:rsidRDefault="00845D2B" w:rsidP="00EA7D78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A5738">
                              <w:rPr>
                                <w:b/>
                                <w:sz w:val="36"/>
                                <w:szCs w:val="36"/>
                              </w:rPr>
                              <w:t>September places available for 4 year olds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150E2" id="Text Box 25" o:spid="_x0000_s1031" type="#_x0000_t202" style="position:absolute;left:0;text-align:left;margin-left:122.25pt;margin-top:422.4pt;width:375.95pt;height:6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" fillcolor="white [3201]" stroked="f" strokeweight=".5pt">
                <v:textbox>
                  <w:txbxContent>
                    <w:p w14:paraId="79534796" w14:textId="2A94B5F8" w:rsidR="00845D2B" w:rsidRPr="004A5738" w:rsidRDefault="00845D2B" w:rsidP="00EA7D78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4A5738">
                        <w:rPr>
                          <w:b/>
                          <w:sz w:val="36"/>
                          <w:szCs w:val="36"/>
                        </w:rPr>
                        <w:t>September places available for 4 year olds</w:t>
                      </w:r>
                    </w:p>
                  </w:txbxContent>
                </v:textbox>
              </v:shape>
            </w:pict>
          </mc:Fallback>
        </mc:AlternateContent>
      </w:r>
      <w:r w:rsidR="00FC00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13073D" wp14:editId="5BC549C6">
                <wp:simplePos x="0" y="0"/>
                <wp:positionH relativeFrom="page">
                  <wp:align>left</wp:align>
                </wp:positionH>
                <wp:positionV relativeFrom="paragraph">
                  <wp:posOffset>6267674</wp:posOffset>
                </wp:positionV>
                <wp:extent cx="7636585" cy="806824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6585" cy="806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2E36D" w14:textId="5B9F9FD8" w:rsidR="00845D2B" w:rsidRPr="00197772" w:rsidRDefault="00313599" w:rsidP="0008016D">
                            <w:pPr>
                              <w:pStyle w:val="NormalWeb"/>
                              <w:spacing w:before="0" w:beforeAutospacing="0" w:after="0" w:afterAutospacing="0" w:line="330" w:lineRule="atLeast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845D2B" w:rsidRPr="00197772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For more information, please call 01287383292 or email howardoffice@tssmat.staffs.sch.uk</w:t>
                            </w:r>
                          </w:p>
                          <w:p w14:paraId="017C6D8F" w14:textId="0F208987" w:rsidR="00845D2B" w:rsidRPr="00197772" w:rsidRDefault="00313599" w:rsidP="004A5738">
                            <w:pPr>
                              <w:rPr>
                                <w:rFonts w:eastAsia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97772">
                              <w:rPr>
                                <w:rFonts w:eastAsia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45D2B" w:rsidRPr="00197772">
                              <w:rPr>
                                <w:rFonts w:eastAsia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The Square, Elford, Tamworth, D79 9DB</w:t>
                            </w:r>
                          </w:p>
                          <w:p w14:paraId="28EE40C1" w14:textId="07F3B376" w:rsidR="00845D2B" w:rsidRDefault="00845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073D" id="Text Box 26" o:spid="_x0000_s1032" type="#_x0000_t202" style="position:absolute;left:0;text-align:left;margin-left:0;margin-top:493.5pt;width:601.3pt;height:63.5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" filled="f" stroked="f" strokeweight=".5pt">
                <v:textbox>
                  <w:txbxContent>
                    <w:p w14:paraId="4662E36D" w14:textId="5B9F9FD8" w:rsidR="00845D2B" w:rsidRPr="00197772" w:rsidRDefault="00313599" w:rsidP="0008016D">
                      <w:pPr>
                        <w:pStyle w:val="NormalWeb"/>
                        <w:spacing w:before="0" w:beforeAutospacing="0" w:after="0" w:afterAutospacing="0" w:line="330" w:lineRule="atLeast"/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  </w:t>
                      </w:r>
                      <w:r w:rsidR="00845D2B" w:rsidRPr="00197772"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For more information, please call 01287383292 or email howardoffice@tssmat.staffs.sch.uk</w:t>
                      </w:r>
                    </w:p>
                    <w:p w14:paraId="017C6D8F" w14:textId="0F208987" w:rsidR="00845D2B" w:rsidRPr="00197772" w:rsidRDefault="00313599" w:rsidP="004A5738">
                      <w:pPr>
                        <w:rPr>
                          <w:rFonts w:eastAsia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97772">
                        <w:rPr>
                          <w:rFonts w:eastAsia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 w:rsidR="00845D2B" w:rsidRPr="00197772">
                        <w:rPr>
                          <w:rFonts w:eastAsia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The Square, Elford, Tamworth, D79 9DB</w:t>
                      </w:r>
                    </w:p>
                    <w:p w14:paraId="28EE40C1" w14:textId="07F3B376" w:rsidR="00845D2B" w:rsidRDefault="00845D2B"/>
                  </w:txbxContent>
                </v:textbox>
                <w10:wrap anchorx="page"/>
              </v:shape>
            </w:pict>
          </mc:Fallback>
        </mc:AlternateContent>
      </w:r>
      <w:r w:rsidR="000801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0F6A05" wp14:editId="3F5447D9">
                <wp:simplePos x="0" y="0"/>
                <wp:positionH relativeFrom="column">
                  <wp:posOffset>-929640</wp:posOffset>
                </wp:positionH>
                <wp:positionV relativeFrom="paragraph">
                  <wp:posOffset>6256020</wp:posOffset>
                </wp:positionV>
                <wp:extent cx="7583170" cy="7620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3170" cy="76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A2505" id="Rectangle 21" o:spid="_x0000_s1026" style="position:absolute;margin-left:-73.2pt;margin-top:492.6pt;width:597.1pt;height:60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" fillcolor="red" stroked="f" strokeweight="1pt"/>
            </w:pict>
          </mc:Fallback>
        </mc:AlternateContent>
      </w:r>
    </w:p>
    <w:sectPr w:rsidR="003D3E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A61279" w14:textId="77777777" w:rsidR="00845D2B" w:rsidRDefault="00845D2B" w:rsidP="0086736A">
      <w:pPr>
        <w:spacing w:after="0" w:line="240" w:lineRule="auto"/>
      </w:pPr>
      <w:r>
        <w:separator/>
      </w:r>
    </w:p>
  </w:endnote>
  <w:endnote w:type="continuationSeparator" w:id="0">
    <w:p w14:paraId="34771626" w14:textId="77777777" w:rsidR="00845D2B" w:rsidRDefault="00845D2B" w:rsidP="00867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 (Headings CS)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E0AE5" w14:textId="77777777" w:rsidR="00845D2B" w:rsidRDefault="00845D2B" w:rsidP="0086736A">
      <w:pPr>
        <w:spacing w:after="0" w:line="240" w:lineRule="auto"/>
      </w:pPr>
      <w:r>
        <w:separator/>
      </w:r>
    </w:p>
  </w:footnote>
  <w:footnote w:type="continuationSeparator" w:id="0">
    <w:p w14:paraId="21AD46BF" w14:textId="77777777" w:rsidR="00845D2B" w:rsidRDefault="00845D2B" w:rsidP="008673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6CD"/>
    <w:rsid w:val="000563B5"/>
    <w:rsid w:val="0008016D"/>
    <w:rsid w:val="000B684B"/>
    <w:rsid w:val="000C1473"/>
    <w:rsid w:val="001930F2"/>
    <w:rsid w:val="00197772"/>
    <w:rsid w:val="001C7AE1"/>
    <w:rsid w:val="00276D3D"/>
    <w:rsid w:val="00285924"/>
    <w:rsid w:val="00313599"/>
    <w:rsid w:val="003D3E89"/>
    <w:rsid w:val="00444F05"/>
    <w:rsid w:val="00456ADB"/>
    <w:rsid w:val="00462851"/>
    <w:rsid w:val="00494D49"/>
    <w:rsid w:val="004A5738"/>
    <w:rsid w:val="004F639C"/>
    <w:rsid w:val="004F7240"/>
    <w:rsid w:val="00504241"/>
    <w:rsid w:val="00520EFC"/>
    <w:rsid w:val="005411ED"/>
    <w:rsid w:val="005C6271"/>
    <w:rsid w:val="006D5B56"/>
    <w:rsid w:val="006D65C8"/>
    <w:rsid w:val="00814657"/>
    <w:rsid w:val="00845D2B"/>
    <w:rsid w:val="0086736A"/>
    <w:rsid w:val="00905954"/>
    <w:rsid w:val="00990D13"/>
    <w:rsid w:val="009E72EB"/>
    <w:rsid w:val="009E741F"/>
    <w:rsid w:val="009F5EBF"/>
    <w:rsid w:val="00B90EAC"/>
    <w:rsid w:val="00BA27A9"/>
    <w:rsid w:val="00BE1154"/>
    <w:rsid w:val="00BE6DC8"/>
    <w:rsid w:val="00C27081"/>
    <w:rsid w:val="00CD0247"/>
    <w:rsid w:val="00D72296"/>
    <w:rsid w:val="00D741A3"/>
    <w:rsid w:val="00DC3AC0"/>
    <w:rsid w:val="00DE630F"/>
    <w:rsid w:val="00E34094"/>
    <w:rsid w:val="00E52A80"/>
    <w:rsid w:val="00E726CD"/>
    <w:rsid w:val="00EA7D78"/>
    <w:rsid w:val="00EB101C"/>
    <w:rsid w:val="00EF4570"/>
    <w:rsid w:val="00F15F8D"/>
    <w:rsid w:val="00F4694C"/>
    <w:rsid w:val="00F74024"/>
    <w:rsid w:val="00F808B5"/>
    <w:rsid w:val="00FC008B"/>
    <w:rsid w:val="00FF0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2C0689C"/>
  <w15:chartTrackingRefBased/>
  <w15:docId w15:val="{C55683D5-F0F0-4402-B685-77D8CC651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28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28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28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28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28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6285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6285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6285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628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285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628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6285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6285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46285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46285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ormalWeb">
    <w:name w:val="Normal (Web)"/>
    <w:basedOn w:val="Normal"/>
    <w:uiPriority w:val="99"/>
    <w:unhideWhenUsed/>
    <w:rsid w:val="004A5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A5738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4A573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4A5738"/>
    <w:rPr>
      <w:rFonts w:ascii="Arial" w:eastAsia="Times New Roman" w:hAnsi="Arial" w:cs="Times New Roman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4A573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Times New Roman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4A5738"/>
    <w:rPr>
      <w:rFonts w:ascii="Arial" w:eastAsia="Times New Roman" w:hAnsi="Arial" w:cs="Times New Roman"/>
      <w:vanish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A573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73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36A"/>
  </w:style>
  <w:style w:type="paragraph" w:styleId="Footer">
    <w:name w:val="footer"/>
    <w:basedOn w:val="Normal"/>
    <w:link w:val="FooterChar"/>
    <w:uiPriority w:val="99"/>
    <w:unhideWhenUsed/>
    <w:rsid w:val="008673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36A"/>
  </w:style>
  <w:style w:type="paragraph" w:styleId="BalloonText">
    <w:name w:val="Balloon Text"/>
    <w:basedOn w:val="Normal"/>
    <w:link w:val="BalloonTextChar"/>
    <w:uiPriority w:val="99"/>
    <w:semiHidden/>
    <w:unhideWhenUsed/>
    <w:rsid w:val="00056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3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5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2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1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649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715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164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365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614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mage.shutterstock.com/z/stock-vector-set-of-school-doodle-kids-stick-figure-kids-303524114.jpg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https://encrypted-tbn0.gstatic.com/images?q=tbn:ANd9GcT4NzkjGA7_YEP4YoQtvbvp83wAcfkR76po_KFjQL7jrND3il9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5040041-C08E-4157-837B-54F46BA21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D63AB773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TSSMAT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Crosse Office (TSSMAT)</dc:creator>
  <cp:keywords/>
  <dc:description/>
  <cp:lastModifiedBy>The Howard Office (TSSMAT)</cp:lastModifiedBy>
  <cp:revision>2</cp:revision>
  <cp:lastPrinted>2019-11-06T10:12:00Z</cp:lastPrinted>
  <dcterms:created xsi:type="dcterms:W3CDTF">2019-11-06T10:44:00Z</dcterms:created>
  <dcterms:modified xsi:type="dcterms:W3CDTF">2019-11-06T10:44:00Z</dcterms:modified>
</cp:coreProperties>
</file>