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AD8" w:rsidRDefault="0072123C">
      <w:r>
        <w:rPr>
          <w:rFonts w:ascii="Bookman Old Style" w:hAnsi="Bookman Old Style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8B172" wp14:editId="16EC4BEA">
                <wp:simplePos x="0" y="0"/>
                <wp:positionH relativeFrom="column">
                  <wp:posOffset>3073400</wp:posOffset>
                </wp:positionH>
                <wp:positionV relativeFrom="paragraph">
                  <wp:posOffset>-133350</wp:posOffset>
                </wp:positionV>
                <wp:extent cx="3495675" cy="1714500"/>
                <wp:effectExtent l="0" t="0" r="9525" b="0"/>
                <wp:wrapNone/>
                <wp:docPr id="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Jubilee Primary School &amp; Children’s Centre</w:t>
                            </w:r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Tulse Hill,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2D274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London</w:t>
                                </w:r>
                              </w:smartTag>
                              <w:r w:rsidRPr="002D274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2D274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SW2 2JE</w:t>
                                </w:r>
                              </w:smartTag>
                            </w:smartTag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020 8678 6530</w:t>
                            </w:r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F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020 8674 8905</w:t>
                            </w:r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hyperlink r:id="rId7" w:history="1">
                              <w:r w:rsidRPr="002D274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es-ES"/>
                                </w:rPr>
                                <w:t>admin@jubilee.lambeth.sch.uk</w:t>
                              </w:r>
                            </w:hyperlink>
                          </w:p>
                          <w:p w:rsidR="0072123C" w:rsidRPr="002D2742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72123C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Headteacher: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Mr T Prestwich</w:t>
                            </w:r>
                          </w:p>
                          <w:p w:rsidR="0072123C" w:rsidRDefault="0072123C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Deputy Head</w:t>
                            </w:r>
                            <w:r w:rsidRPr="00171D6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520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Miss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 Cail</w:t>
                            </w:r>
                          </w:p>
                          <w:p w:rsidR="0072123C" w:rsidRPr="00171D6D" w:rsidRDefault="0072123C" w:rsidP="0072123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121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Deputy Head</w:t>
                            </w:r>
                            <w:r w:rsidR="001520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Mrs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Esty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E8B172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margin-left:242pt;margin-top:-10.5pt;width:275.2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" stroked="f">
                <v:textbox>
                  <w:txbxContent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Jubilee Primary School &amp; Children’s Centre</w:t>
                      </w:r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Tulse Hill,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2D2742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London</w:t>
                          </w:r>
                        </w:smartTag>
                        <w:r w:rsidRPr="002D274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2D2742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SW2 2JE</w:t>
                          </w:r>
                        </w:smartTag>
                      </w:smartTag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T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020 8678 6530</w:t>
                      </w:r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F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020 8674 8905</w:t>
                      </w:r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E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hyperlink r:id="rId8" w:history="1">
                        <w:r w:rsidRPr="002D2742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es-ES"/>
                          </w:rPr>
                          <w:t>admin@jubilee.lambeth.sch.uk</w:t>
                        </w:r>
                      </w:hyperlink>
                    </w:p>
                    <w:p w:rsidR="0072123C" w:rsidRPr="002D2742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</w:p>
                    <w:p w:rsidR="0072123C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Headteacher: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Mr T Prestwich</w:t>
                      </w:r>
                    </w:p>
                    <w:p w:rsidR="0072123C" w:rsidRDefault="0072123C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Deputy Head</w:t>
                      </w:r>
                      <w:r w:rsidRPr="00171D6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5203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Miss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 Cail</w:t>
                      </w:r>
                    </w:p>
                    <w:p w:rsidR="0072123C" w:rsidRPr="00171D6D" w:rsidRDefault="0072123C" w:rsidP="0072123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121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Deputy Head</w:t>
                      </w:r>
                      <w:r w:rsidR="0015203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Mrs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Esty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lang w:val="en-GB" w:eastAsia="en-GB"/>
        </w:rPr>
        <w:drawing>
          <wp:inline distT="0" distB="0" distL="0" distR="0" wp14:anchorId="099D0521" wp14:editId="67DA6F32">
            <wp:extent cx="1409076" cy="130328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bilee_Logo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76" cy="13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3F3" w:rsidRDefault="00F213F3"/>
    <w:p w:rsidR="00431E40" w:rsidRDefault="00431E40"/>
    <w:p w:rsidR="00F406DE" w:rsidRDefault="00F406DE" w:rsidP="00F406DE">
      <w:pPr>
        <w:rPr>
          <w:rFonts w:ascii="Arial" w:hAnsi="Arial" w:cs="Arial"/>
        </w:rPr>
      </w:pPr>
    </w:p>
    <w:p w:rsidR="002A1A64" w:rsidRDefault="002A1A64" w:rsidP="00F406DE">
      <w:pPr>
        <w:rPr>
          <w:rFonts w:ascii="Arial" w:hAnsi="Arial" w:cs="Arial"/>
        </w:rPr>
      </w:pPr>
    </w:p>
    <w:p w:rsidR="001228CC" w:rsidRDefault="001228CC" w:rsidP="00F406DE">
      <w:pPr>
        <w:rPr>
          <w:rFonts w:ascii="Arial" w:hAnsi="Arial" w:cs="Arial"/>
        </w:rPr>
      </w:pPr>
      <w:r>
        <w:rPr>
          <w:rFonts w:ascii="Arial" w:hAnsi="Arial" w:cs="Arial"/>
        </w:rPr>
        <w:t>Dear Parent/</w:t>
      </w:r>
      <w:proofErr w:type="spellStart"/>
      <w:r>
        <w:rPr>
          <w:rFonts w:ascii="Arial" w:hAnsi="Arial" w:cs="Arial"/>
        </w:rPr>
        <w:t>Carer</w:t>
      </w:r>
      <w:proofErr w:type="spellEnd"/>
    </w:p>
    <w:p w:rsidR="001228CC" w:rsidRPr="00597922" w:rsidRDefault="001228CC" w:rsidP="00F406DE">
      <w:pPr>
        <w:rPr>
          <w:rFonts w:ascii="Arial" w:hAnsi="Arial" w:cs="Arial"/>
        </w:rPr>
      </w:pPr>
    </w:p>
    <w:p w:rsidR="002A1A64" w:rsidRDefault="001228CC" w:rsidP="002A1A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Prescription Medication Consent Forms.</w:t>
      </w:r>
    </w:p>
    <w:p w:rsidR="002A1A64" w:rsidRDefault="002A1A64" w:rsidP="002A1A64">
      <w:pPr>
        <w:rPr>
          <w:rFonts w:ascii="Arial" w:hAnsi="Arial" w:cs="Arial"/>
        </w:rPr>
      </w:pPr>
    </w:p>
    <w:p w:rsidR="001228CC" w:rsidRDefault="001228CC" w:rsidP="002A1A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your child requires medication on a regular basis or </w:t>
      </w:r>
      <w:proofErr w:type="gramStart"/>
      <w:r>
        <w:rPr>
          <w:rFonts w:ascii="Arial" w:hAnsi="Arial" w:cs="Arial"/>
        </w:rPr>
        <w:t>has been prescribed</w:t>
      </w:r>
      <w:proofErr w:type="gramEnd"/>
      <w:r>
        <w:rPr>
          <w:rFonts w:ascii="Arial" w:hAnsi="Arial" w:cs="Arial"/>
        </w:rPr>
        <w:t xml:space="preserve"> medication following an illness, we request that all parents complete a Prescription Medication Consent Form.</w:t>
      </w:r>
      <w:r w:rsidR="007E178B">
        <w:rPr>
          <w:rFonts w:ascii="Arial" w:hAnsi="Arial" w:cs="Arial"/>
        </w:rPr>
        <w:t xml:space="preserve"> A separate form </w:t>
      </w:r>
      <w:proofErr w:type="gramStart"/>
      <w:r w:rsidR="007E178B">
        <w:rPr>
          <w:rFonts w:ascii="Arial" w:hAnsi="Arial" w:cs="Arial"/>
        </w:rPr>
        <w:t>must be completed</w:t>
      </w:r>
      <w:proofErr w:type="gramEnd"/>
      <w:r w:rsidR="007E178B">
        <w:rPr>
          <w:rFonts w:ascii="Arial" w:hAnsi="Arial" w:cs="Arial"/>
        </w:rPr>
        <w:t xml:space="preserve"> for each medication.</w:t>
      </w:r>
    </w:p>
    <w:p w:rsidR="001228CC" w:rsidRDefault="001228CC" w:rsidP="002A1A64">
      <w:pPr>
        <w:rPr>
          <w:rFonts w:ascii="Arial" w:hAnsi="Arial" w:cs="Arial"/>
        </w:rPr>
      </w:pPr>
    </w:p>
    <w:p w:rsidR="001228CC" w:rsidRDefault="007E178B" w:rsidP="001228CC">
      <w:pPr>
        <w:rPr>
          <w:rFonts w:ascii="Arial" w:hAnsi="Arial" w:cs="Arial"/>
        </w:rPr>
      </w:pPr>
      <w:r>
        <w:rPr>
          <w:rFonts w:ascii="Arial" w:hAnsi="Arial" w:cs="Arial"/>
        </w:rPr>
        <w:t>The forms</w:t>
      </w:r>
      <w:r w:rsidR="001228CC" w:rsidRPr="001228CC">
        <w:rPr>
          <w:rFonts w:ascii="Arial" w:hAnsi="Arial" w:cs="Arial"/>
        </w:rPr>
        <w:t xml:space="preserve"> </w:t>
      </w:r>
      <w:proofErr w:type="gramStart"/>
      <w:r w:rsidR="001228CC" w:rsidRPr="001228CC">
        <w:rPr>
          <w:rFonts w:ascii="Arial" w:hAnsi="Arial" w:cs="Arial"/>
        </w:rPr>
        <w:t>must be completed in full and signed</w:t>
      </w:r>
      <w:proofErr w:type="gramEnd"/>
      <w:r w:rsidR="001228CC" w:rsidRPr="001228CC">
        <w:rPr>
          <w:rFonts w:ascii="Arial" w:hAnsi="Arial" w:cs="Arial"/>
        </w:rPr>
        <w:t>. The completion of this form does not act as a guarantee that the</w:t>
      </w:r>
      <w:r w:rsidR="001228CC">
        <w:rPr>
          <w:rFonts w:ascii="Arial" w:hAnsi="Arial" w:cs="Arial"/>
        </w:rPr>
        <w:t xml:space="preserve"> </w:t>
      </w:r>
      <w:r w:rsidR="001228CC" w:rsidRPr="001228CC">
        <w:rPr>
          <w:rFonts w:ascii="Arial" w:hAnsi="Arial" w:cs="Arial"/>
        </w:rPr>
        <w:t>school will administer medication and the school may refuse to administer medication at any time. Any</w:t>
      </w:r>
      <w:r w:rsidR="001228CC">
        <w:rPr>
          <w:rFonts w:ascii="Arial" w:hAnsi="Arial" w:cs="Arial"/>
        </w:rPr>
        <w:t xml:space="preserve"> </w:t>
      </w:r>
      <w:r w:rsidR="001228CC" w:rsidRPr="001228CC">
        <w:rPr>
          <w:rFonts w:ascii="Arial" w:hAnsi="Arial" w:cs="Arial"/>
        </w:rPr>
        <w:t xml:space="preserve">medication to </w:t>
      </w:r>
      <w:proofErr w:type="gramStart"/>
      <w:r w:rsidR="001228CC" w:rsidRPr="001228CC">
        <w:rPr>
          <w:rFonts w:ascii="Arial" w:hAnsi="Arial" w:cs="Arial"/>
        </w:rPr>
        <w:t>be administered</w:t>
      </w:r>
      <w:proofErr w:type="gramEnd"/>
      <w:r w:rsidR="001228CC" w:rsidRPr="001228CC">
        <w:rPr>
          <w:rFonts w:ascii="Arial" w:hAnsi="Arial" w:cs="Arial"/>
        </w:rPr>
        <w:t xml:space="preserve"> must have been administered previously by the parent to </w:t>
      </w:r>
      <w:proofErr w:type="spellStart"/>
      <w:r w:rsidR="001228CC" w:rsidRPr="001228CC">
        <w:rPr>
          <w:rFonts w:ascii="Arial" w:hAnsi="Arial" w:cs="Arial"/>
        </w:rPr>
        <w:t>minimise</w:t>
      </w:r>
      <w:proofErr w:type="spellEnd"/>
      <w:r w:rsidR="001228CC" w:rsidRPr="001228CC">
        <w:rPr>
          <w:rFonts w:ascii="Arial" w:hAnsi="Arial" w:cs="Arial"/>
        </w:rPr>
        <w:t xml:space="preserve"> the risk of</w:t>
      </w:r>
      <w:r w:rsidR="001228CC">
        <w:rPr>
          <w:rFonts w:ascii="Arial" w:hAnsi="Arial" w:cs="Arial"/>
        </w:rPr>
        <w:t xml:space="preserve"> </w:t>
      </w:r>
      <w:r w:rsidR="001228CC" w:rsidRPr="001228CC">
        <w:rPr>
          <w:rFonts w:ascii="Arial" w:hAnsi="Arial" w:cs="Arial"/>
        </w:rPr>
        <w:t>adverse or allergic reaction to any new medication. All medication must be stored</w:t>
      </w:r>
      <w:r w:rsidR="001228CC">
        <w:rPr>
          <w:rFonts w:ascii="Arial" w:hAnsi="Arial" w:cs="Arial"/>
        </w:rPr>
        <w:t xml:space="preserve"> in</w:t>
      </w:r>
      <w:r w:rsidR="001228CC" w:rsidRPr="001228CC">
        <w:rPr>
          <w:rFonts w:ascii="Arial" w:hAnsi="Arial" w:cs="Arial"/>
        </w:rPr>
        <w:t xml:space="preserve"> its original container a</w:t>
      </w:r>
      <w:bookmarkStart w:id="0" w:name="_GoBack"/>
      <w:bookmarkEnd w:id="0"/>
      <w:r w:rsidR="001228CC" w:rsidRPr="001228CC">
        <w:rPr>
          <w:rFonts w:ascii="Arial" w:hAnsi="Arial" w:cs="Arial"/>
        </w:rPr>
        <w:t xml:space="preserve">nd </w:t>
      </w:r>
      <w:proofErr w:type="gramStart"/>
      <w:r w:rsidR="001228CC" w:rsidRPr="001228CC">
        <w:rPr>
          <w:rFonts w:ascii="Arial" w:hAnsi="Arial" w:cs="Arial"/>
        </w:rPr>
        <w:t>be</w:t>
      </w:r>
      <w:r w:rsidR="001228CC">
        <w:rPr>
          <w:rFonts w:ascii="Arial" w:hAnsi="Arial" w:cs="Arial"/>
        </w:rPr>
        <w:t xml:space="preserve"> </w:t>
      </w:r>
      <w:r w:rsidR="001228CC" w:rsidRPr="001228CC">
        <w:rPr>
          <w:rFonts w:ascii="Arial" w:hAnsi="Arial" w:cs="Arial"/>
        </w:rPr>
        <w:t>clearly labelled</w:t>
      </w:r>
      <w:proofErr w:type="gramEnd"/>
      <w:r w:rsidR="001228CC" w:rsidRPr="001228CC">
        <w:rPr>
          <w:rFonts w:ascii="Arial" w:hAnsi="Arial" w:cs="Arial"/>
        </w:rPr>
        <w:t xml:space="preserve"> with the child’s name</w:t>
      </w:r>
      <w:r w:rsidR="001228CC">
        <w:rPr>
          <w:rFonts w:ascii="Arial" w:hAnsi="Arial" w:cs="Arial"/>
        </w:rPr>
        <w:t xml:space="preserve">; without the dispensing chemists’ details </w:t>
      </w:r>
      <w:r w:rsidR="00F532B6">
        <w:rPr>
          <w:rFonts w:ascii="Arial" w:hAnsi="Arial" w:cs="Arial"/>
        </w:rPr>
        <w:t xml:space="preserve">on the label, </w:t>
      </w:r>
      <w:r w:rsidR="001228CC">
        <w:rPr>
          <w:rFonts w:ascii="Arial" w:hAnsi="Arial" w:cs="Arial"/>
        </w:rPr>
        <w:t>we will not be able to accept any medication apart from antihistamines</w:t>
      </w:r>
      <w:r w:rsidR="001228CC" w:rsidRPr="001228CC">
        <w:rPr>
          <w:rFonts w:ascii="Arial" w:hAnsi="Arial" w:cs="Arial"/>
        </w:rPr>
        <w:t>. Please refer to the Administration of Medication policy for more</w:t>
      </w:r>
      <w:r w:rsidR="001228CC">
        <w:rPr>
          <w:rFonts w:ascii="Arial" w:hAnsi="Arial" w:cs="Arial"/>
        </w:rPr>
        <w:t xml:space="preserve"> </w:t>
      </w:r>
      <w:r w:rsidR="001228CC" w:rsidRPr="001228CC">
        <w:rPr>
          <w:rFonts w:ascii="Arial" w:hAnsi="Arial" w:cs="Arial"/>
        </w:rPr>
        <w:t>information</w:t>
      </w:r>
    </w:p>
    <w:p w:rsidR="002A1A64" w:rsidRDefault="002A1A64" w:rsidP="002A1A64">
      <w:pPr>
        <w:rPr>
          <w:rFonts w:ascii="Arial" w:hAnsi="Arial" w:cs="Arial"/>
        </w:rPr>
      </w:pPr>
    </w:p>
    <w:p w:rsidR="007E7492" w:rsidRDefault="001228CC" w:rsidP="002A1A64">
      <w:pPr>
        <w:rPr>
          <w:rFonts w:ascii="Arial" w:hAnsi="Arial" w:cs="Arial"/>
        </w:rPr>
      </w:pPr>
      <w:r>
        <w:rPr>
          <w:rFonts w:ascii="Arial" w:hAnsi="Arial" w:cs="Arial"/>
        </w:rPr>
        <w:t>If your child has a potential</w:t>
      </w:r>
      <w:r w:rsidR="001D409F">
        <w:rPr>
          <w:rFonts w:ascii="Arial" w:hAnsi="Arial" w:cs="Arial"/>
        </w:rPr>
        <w:t>ly</w:t>
      </w:r>
      <w:r>
        <w:rPr>
          <w:rFonts w:ascii="Arial" w:hAnsi="Arial" w:cs="Arial"/>
        </w:rPr>
        <w:t xml:space="preserve"> life threatening condition such as asthma, anaphylaxis or diabetes, which is controlled by medication</w:t>
      </w:r>
      <w:r w:rsidR="007E7492">
        <w:rPr>
          <w:rFonts w:ascii="Arial" w:hAnsi="Arial" w:cs="Arial"/>
        </w:rPr>
        <w:t xml:space="preserve">, we must insist that </w:t>
      </w:r>
      <w:r>
        <w:rPr>
          <w:rFonts w:ascii="Arial" w:hAnsi="Arial" w:cs="Arial"/>
        </w:rPr>
        <w:t>this</w:t>
      </w:r>
      <w:r w:rsidR="007E7492">
        <w:rPr>
          <w:rFonts w:ascii="Arial" w:hAnsi="Arial" w:cs="Arial"/>
        </w:rPr>
        <w:t xml:space="preserve"> is in school on the first day of term otherwise this may delay your child’s </w:t>
      </w:r>
      <w:r w:rsidR="00F532B6">
        <w:rPr>
          <w:rFonts w:ascii="Arial" w:hAnsi="Arial" w:cs="Arial"/>
        </w:rPr>
        <w:t>start at</w:t>
      </w:r>
      <w:r w:rsidR="007E7492">
        <w:rPr>
          <w:rFonts w:ascii="Arial" w:hAnsi="Arial" w:cs="Arial"/>
        </w:rPr>
        <w:t xml:space="preserve"> </w:t>
      </w:r>
      <w:r w:rsidR="007E178B">
        <w:rPr>
          <w:rFonts w:ascii="Arial" w:hAnsi="Arial" w:cs="Arial"/>
        </w:rPr>
        <w:t>Jubilee.</w:t>
      </w:r>
    </w:p>
    <w:p w:rsidR="002A1A64" w:rsidRDefault="002A1A64" w:rsidP="002A1A64">
      <w:pPr>
        <w:rPr>
          <w:rFonts w:ascii="Arial" w:hAnsi="Arial" w:cs="Arial"/>
        </w:rPr>
      </w:pPr>
    </w:p>
    <w:p w:rsidR="002A1A64" w:rsidRDefault="002A1A64" w:rsidP="002A1A64">
      <w:pPr>
        <w:rPr>
          <w:rFonts w:ascii="Arial" w:hAnsi="Arial" w:cs="Arial"/>
        </w:rPr>
      </w:pPr>
    </w:p>
    <w:p w:rsidR="002A1A64" w:rsidRDefault="002A1A64" w:rsidP="002A1A64">
      <w:pPr>
        <w:rPr>
          <w:rFonts w:ascii="Arial" w:hAnsi="Arial" w:cs="Arial"/>
        </w:rPr>
      </w:pPr>
      <w:r>
        <w:rPr>
          <w:rFonts w:ascii="Arial" w:hAnsi="Arial" w:cs="Arial"/>
        </w:rPr>
        <w:t>Alia Zakir</w:t>
      </w:r>
    </w:p>
    <w:p w:rsidR="002A1A64" w:rsidRDefault="002A1A64" w:rsidP="002A1A64">
      <w:pPr>
        <w:rPr>
          <w:rFonts w:ascii="Arial" w:hAnsi="Arial" w:cs="Arial"/>
        </w:rPr>
      </w:pPr>
      <w:r>
        <w:rPr>
          <w:rFonts w:ascii="Arial" w:hAnsi="Arial" w:cs="Arial"/>
        </w:rPr>
        <w:t>Inclusion Manager</w:t>
      </w:r>
    </w:p>
    <w:p w:rsidR="00F406DE" w:rsidRPr="009E2168" w:rsidRDefault="00F406DE" w:rsidP="00F406DE">
      <w:pPr>
        <w:jc w:val="both"/>
        <w:rPr>
          <w:rFonts w:ascii="Arial" w:hAnsi="Arial" w:cs="Arial"/>
          <w:sz w:val="22"/>
          <w:szCs w:val="22"/>
        </w:rPr>
      </w:pPr>
    </w:p>
    <w:sectPr w:rsidR="00F406DE" w:rsidRPr="009E2168" w:rsidSect="003B21E4">
      <w:footerReference w:type="default" r:id="rId10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F33" w:rsidRDefault="00DF3F33" w:rsidP="0072123C">
      <w:r>
        <w:separator/>
      </w:r>
    </w:p>
  </w:endnote>
  <w:endnote w:type="continuationSeparator" w:id="0">
    <w:p w:rsidR="00DF3F33" w:rsidRDefault="00DF3F33" w:rsidP="00721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23C" w:rsidRDefault="004B487F">
    <w:pPr>
      <w:pStyle w:val="Footer"/>
    </w:pPr>
    <w:r w:rsidRPr="00AD2842">
      <w:rPr>
        <w:rFonts w:asciiTheme="minorHAnsi" w:eastAsiaTheme="minorHAnsi" w:hAnsiTheme="minorHAnsi" w:cstheme="minorBidi"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D1A21E" wp14:editId="3F44F945">
              <wp:simplePos x="0" y="0"/>
              <wp:positionH relativeFrom="column">
                <wp:posOffset>-581025</wp:posOffset>
              </wp:positionH>
              <wp:positionV relativeFrom="paragraph">
                <wp:posOffset>5080</wp:posOffset>
              </wp:positionV>
              <wp:extent cx="7753350" cy="6953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3350" cy="6953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487F" w:rsidRDefault="004B487F" w:rsidP="004B487F">
                          <w:r>
                            <w:t xml:space="preserve">     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FE87E69" wp14:editId="45467310">
                                <wp:extent cx="528925" cy="528925"/>
                                <wp:effectExtent l="0" t="0" r="5080" b="508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925" cy="528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AB8FC76" wp14:editId="65BA17ED">
                                <wp:extent cx="904875" cy="360111"/>
                                <wp:effectExtent l="0" t="0" r="0" b="1905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elleray\AppData\Local\Microsoft\Windows\Temporary Internet Files\Content.Outlook\UN51VTJW\16 Bronze Star kitemar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1800" cy="3588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F34CFDE" wp14:editId="1817394A">
                                <wp:extent cx="1047750" cy="419100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4350" cy="429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DA2C7E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2EF2960" wp14:editId="0C132191">
                                <wp:extent cx="1152525" cy="542669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5536" cy="5676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309498C" wp14:editId="7657648F">
                                <wp:extent cx="409575" cy="429999"/>
                                <wp:effectExtent l="0" t="0" r="0" b="8255"/>
                                <wp:docPr id="14" name="Picture 14" descr="https://www.naturalthinkers.co.uk/s/cc_images/teaserbox_3125419.png?t=14750192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www.naturalthinkers.co.uk/s/cc_images/teaserbox_3125419.png?t=147501920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r:link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3733" cy="4343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1B9C6F3" wp14:editId="1F121BA4">
                                <wp:extent cx="1144270" cy="457708"/>
                                <wp:effectExtent l="0" t="0" r="0" b="0"/>
                                <wp:docPr id="15" name="Picture 15" descr="C:\Users\jelleray\AppData\Local\Microsoft\Windows\Temporary Internet Files\Content.Outlook\UN51VTJW\GA-Supporter-Badge-2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elleray\AppData\Local\Microsoft\Windows\Temporary Internet Files\Content.Outlook\UN51VTJW\GA-Supporter-Badge-2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4270" cy="4577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4BB215F" wp14:editId="69FBF53A">
                                <wp:extent cx="560229" cy="546564"/>
                                <wp:effectExtent l="0" t="0" r="0" b="635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K:\MASTERS\LOGO\Rights Respecting Schools UNICEF logo - ne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8644" cy="5645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1A21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45.75pt;margin-top:.4pt;width:610.5pt;height:5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" fillcolor="window" stroked="f" strokeweight=".5pt">
              <v:textbox>
                <w:txbxContent>
                  <w:p w:rsidR="004B487F" w:rsidRDefault="004B487F" w:rsidP="004B487F">
                    <w:r>
                      <w:t xml:space="preserve">    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FE87E69" wp14:editId="45467310">
                          <wp:extent cx="528925" cy="528925"/>
                          <wp:effectExtent l="0" t="0" r="5080" b="508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925" cy="528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AB8FC76" wp14:editId="65BA17ED">
                          <wp:extent cx="904875" cy="360111"/>
                          <wp:effectExtent l="0" t="0" r="0" b="1905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elleray\AppData\Local\Microsoft\Windows\Temporary Internet Files\Content.Outlook\UN51VTJW\16 Bronze Star kitemar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1800" cy="3588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F34CFDE" wp14:editId="1817394A">
                          <wp:extent cx="1047750" cy="419100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4350" cy="429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="00DA2C7E">
                      <w:rPr>
                        <w:noProof/>
                        <w:lang w:eastAsia="en-GB"/>
                      </w:rPr>
                      <w:drawing>
                        <wp:inline distT="0" distB="0" distL="0" distR="0" wp14:anchorId="62EF2960" wp14:editId="0C132191">
                          <wp:extent cx="1152525" cy="542669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5536" cy="5676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309498C" wp14:editId="7657648F">
                          <wp:extent cx="409575" cy="429999"/>
                          <wp:effectExtent l="0" t="0" r="0" b="8255"/>
                          <wp:docPr id="14" name="Picture 14" descr="https://www.naturalthinkers.co.uk/s/cc_images/teaserbox_3125419.png?t=14750192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ttps://www.naturalthinkers.co.uk/s/cc_images/teaserbox_3125419.png?t=14750192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r:link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3733" cy="4343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1B9C6F3" wp14:editId="1F121BA4">
                          <wp:extent cx="1144270" cy="457708"/>
                          <wp:effectExtent l="0" t="0" r="0" b="0"/>
                          <wp:docPr id="15" name="Picture 15" descr="C:\Users\jelleray\AppData\Local\Microsoft\Windows\Temporary Internet Files\Content.Outlook\UN51VTJW\GA-Supporter-Badge-2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elleray\AppData\Local\Microsoft\Windows\Temporary Internet Files\Content.Outlook\UN51VTJW\GA-Supporter-Badge-2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4270" cy="457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4BB215F" wp14:editId="69FBF53A">
                          <wp:extent cx="560229" cy="546564"/>
                          <wp:effectExtent l="0" t="0" r="0" b="635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K:\MASTERS\LOGO\Rights Respecting Schools UNICEF logo - new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8644" cy="564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2123C" w:rsidRDefault="007212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F33" w:rsidRDefault="00DF3F33" w:rsidP="0072123C">
      <w:r>
        <w:separator/>
      </w:r>
    </w:p>
  </w:footnote>
  <w:footnote w:type="continuationSeparator" w:id="0">
    <w:p w:rsidR="00DF3F33" w:rsidRDefault="00DF3F33" w:rsidP="00721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90691"/>
    <w:multiLevelType w:val="hybridMultilevel"/>
    <w:tmpl w:val="4904876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63CA7611"/>
    <w:multiLevelType w:val="hybridMultilevel"/>
    <w:tmpl w:val="710670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8AE"/>
    <w:rsid w:val="001228CC"/>
    <w:rsid w:val="00132A38"/>
    <w:rsid w:val="00152039"/>
    <w:rsid w:val="001D409F"/>
    <w:rsid w:val="002225F2"/>
    <w:rsid w:val="002663F4"/>
    <w:rsid w:val="002A1A64"/>
    <w:rsid w:val="00356CE6"/>
    <w:rsid w:val="003A6C47"/>
    <w:rsid w:val="003B21E4"/>
    <w:rsid w:val="004136E7"/>
    <w:rsid w:val="00431E40"/>
    <w:rsid w:val="00447BF8"/>
    <w:rsid w:val="004538AE"/>
    <w:rsid w:val="00484B8B"/>
    <w:rsid w:val="004B487F"/>
    <w:rsid w:val="004B7387"/>
    <w:rsid w:val="00597922"/>
    <w:rsid w:val="00685392"/>
    <w:rsid w:val="0072123C"/>
    <w:rsid w:val="007E178B"/>
    <w:rsid w:val="007E7492"/>
    <w:rsid w:val="00813AEA"/>
    <w:rsid w:val="008C7ED1"/>
    <w:rsid w:val="00976C8F"/>
    <w:rsid w:val="009B1519"/>
    <w:rsid w:val="009D3253"/>
    <w:rsid w:val="009E0ACE"/>
    <w:rsid w:val="00A96A01"/>
    <w:rsid w:val="00AE2DA2"/>
    <w:rsid w:val="00B36246"/>
    <w:rsid w:val="00B71AD8"/>
    <w:rsid w:val="00B74A52"/>
    <w:rsid w:val="00BF43CE"/>
    <w:rsid w:val="00C17763"/>
    <w:rsid w:val="00C27B23"/>
    <w:rsid w:val="00CF029A"/>
    <w:rsid w:val="00D25B22"/>
    <w:rsid w:val="00DA2C7E"/>
    <w:rsid w:val="00DD311F"/>
    <w:rsid w:val="00DF3F33"/>
    <w:rsid w:val="00E30F8F"/>
    <w:rsid w:val="00F213F3"/>
    <w:rsid w:val="00F406DE"/>
    <w:rsid w:val="00F5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43E6E6C8"/>
  <w15:docId w15:val="{F1C96C02-5C65-4248-B3F6-50656BEA2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23C"/>
    <w:pPr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212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2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3C"/>
    <w:rPr>
      <w:rFonts w:ascii="Tahoma" w:eastAsia="Times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nhideWhenUsed/>
    <w:rsid w:val="007212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23C"/>
    <w:rPr>
      <w:rFonts w:ascii="Times" w:eastAsia="Times" w:hAnsi="Times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212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23C"/>
    <w:rPr>
      <w:rFonts w:ascii="Times" w:eastAsia="Times" w:hAnsi="Times" w:cs="Times New Roman"/>
      <w:sz w:val="24"/>
      <w:szCs w:val="20"/>
      <w:lang w:val="en-US"/>
    </w:rPr>
  </w:style>
  <w:style w:type="paragraph" w:customStyle="1" w:styleId="BodyRegular">
    <w:name w:val="Body Regular"/>
    <w:basedOn w:val="Normal"/>
    <w:rsid w:val="00DD311F"/>
    <w:pPr>
      <w:spacing w:after="260" w:line="260" w:lineRule="exact"/>
    </w:pPr>
    <w:rPr>
      <w:rFonts w:ascii="Arial" w:eastAsia="Times New Roman" w:hAnsi="Arial" w:cs="Arial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7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jubilee.lambeth.sch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dmin@jubilee.lambeth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60.png"/><Relationship Id="rId3" Type="http://schemas.openxmlformats.org/officeDocument/2006/relationships/image" Target="media/image4.emf"/><Relationship Id="rId7" Type="http://schemas.openxmlformats.org/officeDocument/2006/relationships/image" Target="media/image7.jpeg"/><Relationship Id="rId12" Type="http://schemas.openxmlformats.org/officeDocument/2006/relationships/image" Target="media/image50.png"/><Relationship Id="rId2" Type="http://schemas.openxmlformats.org/officeDocument/2006/relationships/image" Target="media/image3.png"/><Relationship Id="rId16" Type="http://schemas.openxmlformats.org/officeDocument/2006/relationships/image" Target="media/image80.png"/><Relationship Id="rId1" Type="http://schemas.openxmlformats.org/officeDocument/2006/relationships/image" Target="media/image2.jpeg"/><Relationship Id="rId6" Type="http://schemas.openxmlformats.org/officeDocument/2006/relationships/image" Target="cid:image001.png@01D2C5B7.AA8AB5F0" TargetMode="External"/><Relationship Id="rId11" Type="http://schemas.openxmlformats.org/officeDocument/2006/relationships/image" Target="media/image40.emf"/><Relationship Id="rId5" Type="http://schemas.openxmlformats.org/officeDocument/2006/relationships/image" Target="media/image6.png"/><Relationship Id="rId15" Type="http://schemas.openxmlformats.org/officeDocument/2006/relationships/image" Target="media/image70.jpeg"/><Relationship Id="rId10" Type="http://schemas.openxmlformats.org/officeDocument/2006/relationships/image" Target="media/image30.png"/><Relationship Id="rId4" Type="http://schemas.openxmlformats.org/officeDocument/2006/relationships/image" Target="media/image5.png"/><Relationship Id="rId9" Type="http://schemas.openxmlformats.org/officeDocument/2006/relationships/image" Target="media/image20.jpeg"/><Relationship Id="rId14" Type="http://schemas.openxmlformats.org/officeDocument/2006/relationships/image" Target="cid:image001.png@01D2C5B7.AA8AB5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2AF8C61E</Template>
  <TotalTime>8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Elleray</dc:creator>
  <cp:lastModifiedBy>azakir</cp:lastModifiedBy>
  <cp:revision>4</cp:revision>
  <cp:lastPrinted>2019-06-12T12:35:00Z</cp:lastPrinted>
  <dcterms:created xsi:type="dcterms:W3CDTF">2020-07-02T13:01:00Z</dcterms:created>
  <dcterms:modified xsi:type="dcterms:W3CDTF">2020-07-02T13:09:00Z</dcterms:modified>
</cp:coreProperties>
</file>