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AD8" w:rsidRDefault="0072123C">
      <w:r>
        <w:rPr>
          <w:rFonts w:ascii="Bookman Old Style" w:hAnsi="Bookman Old Style"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8B172" wp14:editId="16EC4BEA">
                <wp:simplePos x="0" y="0"/>
                <wp:positionH relativeFrom="column">
                  <wp:posOffset>3073400</wp:posOffset>
                </wp:positionH>
                <wp:positionV relativeFrom="paragraph">
                  <wp:posOffset>-133350</wp:posOffset>
                </wp:positionV>
                <wp:extent cx="3495675" cy="1714500"/>
                <wp:effectExtent l="0" t="0" r="9525" b="0"/>
                <wp:wrapNone/>
                <wp:docPr id="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5AA" w:rsidRPr="002D2742" w:rsidRDefault="00BD65AA" w:rsidP="007212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Jubilee Primary School &amp; Children’s Centre</w:t>
                            </w:r>
                          </w:p>
                          <w:p w:rsidR="00BD65AA" w:rsidRPr="002D2742" w:rsidRDefault="00BD65AA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Tulse</w:t>
                            </w:r>
                            <w:proofErr w:type="spellEnd"/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Hill,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2D274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London</w:t>
                                </w:r>
                              </w:smartTag>
                              <w:r w:rsidRPr="002D2742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2D2742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SW2 2JE</w:t>
                                </w:r>
                              </w:smartTag>
                            </w:smartTag>
                          </w:p>
                          <w:p w:rsidR="00BD65AA" w:rsidRPr="002D2742" w:rsidRDefault="00BD65AA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BD65AA" w:rsidRPr="002D2742" w:rsidRDefault="00BD65AA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020 8678 6530</w:t>
                            </w:r>
                          </w:p>
                          <w:p w:rsidR="00BD65AA" w:rsidRPr="002D2742" w:rsidRDefault="00BD65AA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F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020 8674 8905</w:t>
                            </w:r>
                          </w:p>
                          <w:p w:rsidR="00BD65AA" w:rsidRPr="002D2742" w:rsidRDefault="00BD65AA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2D27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hyperlink r:id="rId7" w:history="1">
                              <w:r w:rsidRPr="002D274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lang w:val="es-ES"/>
                                </w:rPr>
                                <w:t>admin@jubilee.lambeth.sch.uk</w:t>
                              </w:r>
                            </w:hyperlink>
                          </w:p>
                          <w:p w:rsidR="00BD65AA" w:rsidRPr="002D2742" w:rsidRDefault="00BD65AA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BD65AA" w:rsidRDefault="00BD65AA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Headteacher</w:t>
                            </w:r>
                            <w:proofErr w:type="spellEnd"/>
                            <w:r w:rsidRPr="002D274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Mr T Prestwich</w:t>
                            </w:r>
                          </w:p>
                          <w:p w:rsidR="00BD65AA" w:rsidRDefault="00BD65AA" w:rsidP="0072123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Deputy Head</w:t>
                            </w:r>
                            <w:r w:rsidRPr="00171D6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Miss P Cail</w:t>
                            </w:r>
                          </w:p>
                          <w:p w:rsidR="00BD65AA" w:rsidRPr="00171D6D" w:rsidRDefault="00BD65AA" w:rsidP="007212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121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Deputy Head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 Esty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E8B172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242pt;margin-top:-10.5pt;width:275.2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" stroked="f">
                <v:textbox>
                  <w:txbxContent>
                    <w:p w:rsidR="00BD65AA" w:rsidRPr="002D2742" w:rsidRDefault="00BD65AA" w:rsidP="0072123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Jubilee Primary School &amp; Children’s Centre</w:t>
                      </w:r>
                    </w:p>
                    <w:p w:rsidR="00BD65AA" w:rsidRPr="002D2742" w:rsidRDefault="00BD65AA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</w:rPr>
                        <w:t>Tulse</w:t>
                      </w:r>
                      <w:proofErr w:type="spellEnd"/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Hill,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2D2742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London</w:t>
                          </w:r>
                        </w:smartTag>
                        <w:r w:rsidRPr="002D2742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2D2742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SW2 2JE</w:t>
                          </w:r>
                        </w:smartTag>
                      </w:smartTag>
                    </w:p>
                    <w:p w:rsidR="00BD65AA" w:rsidRPr="002D2742" w:rsidRDefault="00BD65AA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BD65AA" w:rsidRPr="002D2742" w:rsidRDefault="00BD65AA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T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020 8678 6530</w:t>
                      </w:r>
                    </w:p>
                    <w:p w:rsidR="00BD65AA" w:rsidRPr="002D2742" w:rsidRDefault="00BD65AA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F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020 8674 8905</w:t>
                      </w:r>
                    </w:p>
                    <w:p w:rsidR="00BD65AA" w:rsidRPr="002D2742" w:rsidRDefault="00BD65AA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E</w:t>
                      </w:r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2D27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hyperlink r:id="rId8" w:history="1">
                        <w:r w:rsidRPr="002D274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lang w:val="es-ES"/>
                          </w:rPr>
                          <w:t>admin@jubilee.lambeth.sch.uk</w:t>
                        </w:r>
                      </w:hyperlink>
                    </w:p>
                    <w:p w:rsidR="00BD65AA" w:rsidRPr="002D2742" w:rsidRDefault="00BD65AA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</w:p>
                    <w:p w:rsidR="00BD65AA" w:rsidRDefault="00BD65AA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Headteacher</w:t>
                      </w:r>
                      <w:proofErr w:type="spellEnd"/>
                      <w:r w:rsidRPr="002D274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Mr T Prestwich</w:t>
                      </w:r>
                    </w:p>
                    <w:p w:rsidR="00BD65AA" w:rsidRDefault="00BD65AA" w:rsidP="0072123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Deputy Head</w:t>
                      </w:r>
                      <w:r w:rsidRPr="00171D6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Miss P Cail</w:t>
                      </w:r>
                    </w:p>
                    <w:p w:rsidR="00BD65AA" w:rsidRPr="00171D6D" w:rsidRDefault="00BD65AA" w:rsidP="0072123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121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Deputy Head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Mrs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 Esty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i/>
          <w:noProof/>
          <w:lang w:val="en-GB" w:eastAsia="en-GB"/>
        </w:rPr>
        <w:drawing>
          <wp:inline distT="0" distB="0" distL="0" distR="0" wp14:anchorId="099D0521" wp14:editId="67DA6F32">
            <wp:extent cx="1409076" cy="130328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bilee_Logo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76" cy="13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F3" w:rsidRDefault="00F213F3"/>
    <w:p w:rsidR="00431E40" w:rsidRPr="00405F63" w:rsidRDefault="00431E40">
      <w:pPr>
        <w:rPr>
          <w:szCs w:val="24"/>
        </w:rPr>
      </w:pPr>
    </w:p>
    <w:p w:rsidR="00F406DE" w:rsidRPr="00405F63" w:rsidRDefault="00F406DE" w:rsidP="00F406DE">
      <w:pPr>
        <w:rPr>
          <w:rFonts w:asciiTheme="minorHAnsi" w:hAnsiTheme="minorHAnsi" w:cstheme="minorHAnsi"/>
          <w:szCs w:val="24"/>
        </w:rPr>
      </w:pPr>
      <w:r w:rsidRPr="00405F63">
        <w:rPr>
          <w:rFonts w:asciiTheme="minorHAnsi" w:hAnsiTheme="minorHAnsi" w:cstheme="minorHAnsi"/>
          <w:szCs w:val="24"/>
        </w:rPr>
        <w:fldChar w:fldCharType="begin"/>
      </w:r>
      <w:r w:rsidRPr="00405F63">
        <w:rPr>
          <w:rFonts w:asciiTheme="minorHAnsi" w:hAnsiTheme="minorHAnsi" w:cstheme="minorHAnsi"/>
          <w:szCs w:val="24"/>
        </w:rPr>
        <w:instrText xml:space="preserve"> DATE \@ "d MMMM yyyy" </w:instrText>
      </w:r>
      <w:r w:rsidRPr="00405F63">
        <w:rPr>
          <w:rFonts w:asciiTheme="minorHAnsi" w:hAnsiTheme="minorHAnsi" w:cstheme="minorHAnsi"/>
          <w:szCs w:val="24"/>
        </w:rPr>
        <w:fldChar w:fldCharType="separate"/>
      </w:r>
      <w:r w:rsidR="00BD65AA">
        <w:rPr>
          <w:rFonts w:asciiTheme="minorHAnsi" w:hAnsiTheme="minorHAnsi" w:cstheme="minorHAnsi"/>
          <w:noProof/>
          <w:szCs w:val="24"/>
        </w:rPr>
        <w:t>12 October 2020</w:t>
      </w:r>
      <w:r w:rsidRPr="00405F63">
        <w:rPr>
          <w:rFonts w:asciiTheme="minorHAnsi" w:hAnsiTheme="minorHAnsi" w:cstheme="minorHAnsi"/>
          <w:szCs w:val="24"/>
        </w:rPr>
        <w:fldChar w:fldCharType="end"/>
      </w:r>
    </w:p>
    <w:p w:rsidR="00405F63" w:rsidRPr="00405F63" w:rsidRDefault="00405F63" w:rsidP="00F406DE">
      <w:pPr>
        <w:rPr>
          <w:rFonts w:asciiTheme="minorHAnsi" w:hAnsiTheme="minorHAnsi" w:cstheme="minorHAnsi"/>
          <w:szCs w:val="24"/>
        </w:rPr>
      </w:pPr>
    </w:p>
    <w:p w:rsidR="00405F63" w:rsidRPr="00405F63" w:rsidRDefault="00405F63" w:rsidP="00F406DE">
      <w:pPr>
        <w:rPr>
          <w:rFonts w:asciiTheme="minorHAnsi" w:hAnsiTheme="minorHAnsi" w:cstheme="minorHAnsi"/>
          <w:szCs w:val="24"/>
        </w:rPr>
      </w:pPr>
    </w:p>
    <w:p w:rsidR="00405F63" w:rsidRPr="00405F63" w:rsidRDefault="00405F63" w:rsidP="00F406DE">
      <w:pPr>
        <w:rPr>
          <w:rFonts w:asciiTheme="minorHAnsi" w:hAnsiTheme="minorHAnsi" w:cstheme="minorHAnsi"/>
          <w:szCs w:val="24"/>
        </w:rPr>
      </w:pPr>
      <w:r w:rsidRPr="00405F63">
        <w:rPr>
          <w:rFonts w:asciiTheme="minorHAnsi" w:hAnsiTheme="minorHAnsi" w:cstheme="minorHAnsi"/>
          <w:szCs w:val="24"/>
        </w:rPr>
        <w:t>Dear Parents/</w:t>
      </w:r>
      <w:proofErr w:type="spellStart"/>
      <w:r w:rsidRPr="00405F63">
        <w:rPr>
          <w:rFonts w:asciiTheme="minorHAnsi" w:hAnsiTheme="minorHAnsi" w:cstheme="minorHAnsi"/>
          <w:szCs w:val="24"/>
        </w:rPr>
        <w:t>Carers</w:t>
      </w:r>
      <w:proofErr w:type="spellEnd"/>
    </w:p>
    <w:p w:rsidR="00405F63" w:rsidRPr="00405F63" w:rsidRDefault="00405F63" w:rsidP="00F406DE">
      <w:pPr>
        <w:rPr>
          <w:rFonts w:asciiTheme="minorHAnsi" w:hAnsiTheme="minorHAnsi" w:cstheme="minorHAnsi"/>
          <w:szCs w:val="24"/>
        </w:rPr>
      </w:pPr>
    </w:p>
    <w:p w:rsidR="00405F63" w:rsidRPr="00405F63" w:rsidRDefault="00405F63" w:rsidP="00405F63">
      <w:pPr>
        <w:rPr>
          <w:rFonts w:asciiTheme="minorHAnsi" w:hAnsiTheme="minorHAnsi" w:cstheme="minorHAnsi"/>
          <w:szCs w:val="24"/>
        </w:rPr>
      </w:pPr>
      <w:r w:rsidRPr="00405F63">
        <w:rPr>
          <w:rFonts w:asciiTheme="minorHAnsi" w:hAnsiTheme="minorHAnsi" w:cstheme="minorHAnsi"/>
          <w:szCs w:val="24"/>
        </w:rPr>
        <w:t xml:space="preserve">RE: </w:t>
      </w:r>
      <w:r w:rsidRPr="00405F63">
        <w:rPr>
          <w:rFonts w:asciiTheme="minorHAnsi" w:hAnsiTheme="minorHAnsi" w:cstheme="minorHAnsi"/>
          <w:color w:val="000000"/>
          <w:szCs w:val="24"/>
          <w:u w:val="single"/>
        </w:rPr>
        <w:t>Reopening Of Year 6 Bubble</w:t>
      </w: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 w:rsidRPr="00405F63">
        <w:rPr>
          <w:rFonts w:asciiTheme="minorHAnsi" w:hAnsiTheme="minorHAnsi" w:cstheme="minorHAnsi"/>
          <w:color w:val="000000"/>
          <w:szCs w:val="24"/>
        </w:rPr>
        <w:t> </w:t>
      </w: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 w:rsidRPr="00405F63">
        <w:rPr>
          <w:rFonts w:asciiTheme="minorHAnsi" w:hAnsiTheme="minorHAnsi" w:cstheme="minorHAnsi"/>
          <w:color w:val="000000"/>
          <w:szCs w:val="24"/>
        </w:rPr>
        <w:t xml:space="preserve">We are pleased to inform you that, following clarification of test results and after consultation with Public Health England, we will now be able to invite our Year 6 bubble back into school from tomorrow-Tuesday 13th October. We are able to reopen the bubble because- although family members of a Year 6 pupil have had positive test results, the pupil in question </w:t>
      </w:r>
      <w:proofErr w:type="gramStart"/>
      <w:r w:rsidRPr="00405F63">
        <w:rPr>
          <w:rFonts w:asciiTheme="minorHAnsi" w:hAnsiTheme="minorHAnsi" w:cstheme="minorHAnsi"/>
          <w:color w:val="000000"/>
          <w:szCs w:val="24"/>
        </w:rPr>
        <w:t>has now been confirmed</w:t>
      </w:r>
      <w:proofErr w:type="gramEnd"/>
      <w:r w:rsidRPr="00405F63">
        <w:rPr>
          <w:rFonts w:asciiTheme="minorHAnsi" w:hAnsiTheme="minorHAnsi" w:cstheme="minorHAnsi"/>
          <w:color w:val="000000"/>
          <w:szCs w:val="24"/>
        </w:rPr>
        <w:t xml:space="preserve"> to be negative for </w:t>
      </w:r>
      <w:proofErr w:type="spellStart"/>
      <w:r w:rsidRPr="00405F63">
        <w:rPr>
          <w:rFonts w:asciiTheme="minorHAnsi" w:hAnsiTheme="minorHAnsi" w:cstheme="minorHAnsi"/>
          <w:color w:val="000000"/>
          <w:szCs w:val="24"/>
        </w:rPr>
        <w:t>Covid</w:t>
      </w:r>
      <w:proofErr w:type="spellEnd"/>
      <w:r w:rsidRPr="00405F63">
        <w:rPr>
          <w:rFonts w:asciiTheme="minorHAnsi" w:hAnsiTheme="minorHAnsi" w:cstheme="minorHAnsi"/>
          <w:color w:val="000000"/>
          <w:szCs w:val="24"/>
        </w:rPr>
        <w:t xml:space="preserve"> -19. </w:t>
      </w: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 w:rsidRPr="00405F63">
        <w:rPr>
          <w:rFonts w:asciiTheme="minorHAnsi" w:hAnsiTheme="minorHAnsi" w:cstheme="minorHAnsi"/>
          <w:color w:val="000000"/>
          <w:szCs w:val="24"/>
        </w:rPr>
        <w:t> </w:t>
      </w: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 w:rsidRPr="00405F63">
        <w:rPr>
          <w:rFonts w:asciiTheme="minorHAnsi" w:hAnsiTheme="minorHAnsi" w:cstheme="minorHAnsi"/>
          <w:color w:val="000000"/>
          <w:szCs w:val="24"/>
        </w:rPr>
        <w:t xml:space="preserve">We would like to thank all parents and </w:t>
      </w:r>
      <w:proofErr w:type="spellStart"/>
      <w:r w:rsidRPr="00405F63">
        <w:rPr>
          <w:rFonts w:asciiTheme="minorHAnsi" w:hAnsiTheme="minorHAnsi" w:cstheme="minorHAnsi"/>
          <w:color w:val="000000"/>
          <w:szCs w:val="24"/>
        </w:rPr>
        <w:t>carers</w:t>
      </w:r>
      <w:proofErr w:type="spellEnd"/>
      <w:r w:rsidRPr="00405F63">
        <w:rPr>
          <w:rFonts w:asciiTheme="minorHAnsi" w:hAnsiTheme="minorHAnsi" w:cstheme="minorHAnsi"/>
          <w:color w:val="000000"/>
          <w:szCs w:val="24"/>
        </w:rPr>
        <w:t xml:space="preserve"> for your help and cooperation during the week we have been away from school</w:t>
      </w:r>
      <w:r w:rsidR="00BD65AA">
        <w:rPr>
          <w:rFonts w:asciiTheme="minorHAnsi" w:hAnsiTheme="minorHAnsi" w:cstheme="minorHAnsi"/>
          <w:color w:val="000000"/>
          <w:szCs w:val="24"/>
        </w:rPr>
        <w:t>,</w:t>
      </w:r>
      <w:r w:rsidRPr="00405F63">
        <w:rPr>
          <w:rFonts w:asciiTheme="minorHAnsi" w:hAnsiTheme="minorHAnsi" w:cstheme="minorHAnsi"/>
          <w:color w:val="000000"/>
          <w:szCs w:val="24"/>
        </w:rPr>
        <w:t xml:space="preserve"> and to thank the pu</w:t>
      </w:r>
      <w:bookmarkStart w:id="0" w:name="_GoBack"/>
      <w:bookmarkEnd w:id="0"/>
      <w:r w:rsidRPr="00405F63">
        <w:rPr>
          <w:rFonts w:asciiTheme="minorHAnsi" w:hAnsiTheme="minorHAnsi" w:cstheme="minorHAnsi"/>
          <w:color w:val="000000"/>
          <w:szCs w:val="24"/>
        </w:rPr>
        <w:t>pils for their engagement with online learning which we are pleased to say has been excellent.</w:t>
      </w: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 w:rsidRPr="00405F63">
        <w:rPr>
          <w:rFonts w:asciiTheme="minorHAnsi" w:hAnsiTheme="minorHAnsi" w:cstheme="minorHAnsi"/>
          <w:color w:val="000000"/>
          <w:szCs w:val="24"/>
        </w:rPr>
        <w:t> </w:t>
      </w: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 w:rsidRPr="00405F63">
        <w:rPr>
          <w:rFonts w:asciiTheme="minorHAnsi" w:hAnsiTheme="minorHAnsi" w:cstheme="minorHAnsi"/>
          <w:color w:val="000000"/>
          <w:szCs w:val="24"/>
        </w:rPr>
        <w:t> </w:t>
      </w:r>
    </w:p>
    <w:p w:rsid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 w:rsidRPr="00405F63">
        <w:rPr>
          <w:rFonts w:asciiTheme="minorHAnsi" w:hAnsiTheme="minorHAnsi" w:cstheme="minorHAnsi"/>
          <w:color w:val="000000"/>
          <w:szCs w:val="24"/>
        </w:rPr>
        <w:t>Kind regards,</w:t>
      </w: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173480" cy="419100"/>
            <wp:effectExtent l="0" t="0" r="7620" b="0"/>
            <wp:wrapTight wrapText="bothSides">
              <wp:wrapPolygon edited="0">
                <wp:start x="0" y="0"/>
                <wp:lineTo x="0" y="20618"/>
                <wp:lineTo x="21390" y="20618"/>
                <wp:lineTo x="213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9" r="19143" b="33430"/>
                    <a:stretch/>
                  </pic:blipFill>
                  <pic:spPr bwMode="auto">
                    <a:xfrm>
                      <a:off x="0" y="0"/>
                      <a:ext cx="11734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 w:rsidRPr="00405F63">
        <w:rPr>
          <w:rFonts w:asciiTheme="minorHAnsi" w:hAnsiTheme="minorHAnsi" w:cstheme="minorHAnsi"/>
          <w:color w:val="000000"/>
          <w:szCs w:val="24"/>
        </w:rPr>
        <w:t> </w:t>
      </w:r>
    </w:p>
    <w:p w:rsid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r w:rsidRPr="00405F63">
        <w:rPr>
          <w:rFonts w:asciiTheme="minorHAnsi" w:hAnsiTheme="minorHAnsi" w:cstheme="minorHAnsi"/>
          <w:color w:val="000000"/>
          <w:szCs w:val="24"/>
        </w:rPr>
        <w:t>Tom Prestwich</w:t>
      </w:r>
    </w:p>
    <w:p w:rsidR="00405F63" w:rsidRPr="00405F63" w:rsidRDefault="00405F63" w:rsidP="00405F63">
      <w:pPr>
        <w:rPr>
          <w:rFonts w:asciiTheme="minorHAnsi" w:hAnsiTheme="minorHAnsi" w:cstheme="minorHAnsi"/>
          <w:color w:val="000000"/>
          <w:szCs w:val="24"/>
        </w:rPr>
      </w:pPr>
      <w:proofErr w:type="spellStart"/>
      <w:r w:rsidRPr="00405F63">
        <w:rPr>
          <w:rFonts w:asciiTheme="minorHAnsi" w:hAnsiTheme="minorHAnsi" w:cstheme="minorHAnsi"/>
          <w:color w:val="000000"/>
          <w:szCs w:val="24"/>
        </w:rPr>
        <w:t>Headteacher</w:t>
      </w:r>
      <w:proofErr w:type="spellEnd"/>
      <w:r w:rsidRPr="00405F63">
        <w:rPr>
          <w:rFonts w:asciiTheme="minorHAnsi" w:hAnsiTheme="minorHAnsi" w:cstheme="minorHAnsi"/>
          <w:color w:val="000000"/>
          <w:szCs w:val="24"/>
        </w:rPr>
        <w:t xml:space="preserve"> </w:t>
      </w:r>
    </w:p>
    <w:p w:rsidR="00D62683" w:rsidRDefault="00D62683" w:rsidP="00D62683">
      <w:pPr>
        <w:jc w:val="both"/>
        <w:rPr>
          <w:rFonts w:ascii="Arial" w:hAnsi="Arial"/>
        </w:rPr>
      </w:pPr>
    </w:p>
    <w:p w:rsidR="00F406DE" w:rsidRPr="009E2168" w:rsidRDefault="00F406DE" w:rsidP="00F406DE">
      <w:pPr>
        <w:jc w:val="both"/>
        <w:rPr>
          <w:rFonts w:ascii="Arial" w:hAnsi="Arial" w:cs="Arial"/>
          <w:sz w:val="22"/>
          <w:szCs w:val="22"/>
        </w:rPr>
      </w:pPr>
    </w:p>
    <w:sectPr w:rsidR="00F406DE" w:rsidRPr="009E2168" w:rsidSect="003B21E4">
      <w:footerReference w:type="default" r:id="rId11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5AA" w:rsidRDefault="00BD65AA" w:rsidP="0072123C">
      <w:r>
        <w:separator/>
      </w:r>
    </w:p>
  </w:endnote>
  <w:endnote w:type="continuationSeparator" w:id="0">
    <w:p w:rsidR="00BD65AA" w:rsidRDefault="00BD65AA" w:rsidP="00721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5AA" w:rsidRDefault="00BD65AA">
    <w:pPr>
      <w:pStyle w:val="Footer"/>
    </w:pPr>
    <w:r w:rsidRPr="00AD2842">
      <w:rPr>
        <w:rFonts w:asciiTheme="minorHAnsi" w:eastAsiaTheme="minorHAnsi" w:hAnsiTheme="minorHAnsi" w:cstheme="minorBidi"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2D1A21E" wp14:editId="3F44F945">
              <wp:simplePos x="0" y="0"/>
              <wp:positionH relativeFrom="column">
                <wp:posOffset>-581025</wp:posOffset>
              </wp:positionH>
              <wp:positionV relativeFrom="paragraph">
                <wp:posOffset>5080</wp:posOffset>
              </wp:positionV>
              <wp:extent cx="7753350" cy="6953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3350" cy="6953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D65AA" w:rsidRDefault="00BD65AA" w:rsidP="004B487F">
                          <w:r>
                            <w:t xml:space="preserve">    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FE87E69" wp14:editId="45467310">
                                <wp:extent cx="528925" cy="528925"/>
                                <wp:effectExtent l="0" t="0" r="5080" b="508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925" cy="528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AB8FC76" wp14:editId="65BA17ED">
                                <wp:extent cx="904875" cy="360111"/>
                                <wp:effectExtent l="0" t="0" r="0" b="190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elleray\AppData\Local\Microsoft\Windows\Temporary Internet Files\Content.Outlook\UN51VTJW\16 Bronze Star kitemar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800" cy="3588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F34CFDE" wp14:editId="1817394A">
                                <wp:extent cx="1047750" cy="419100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4350" cy="429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2EF2960" wp14:editId="0C132191">
                                <wp:extent cx="1152525" cy="542669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5536" cy="5676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309498C" wp14:editId="7657648F">
                                <wp:extent cx="409575" cy="429999"/>
                                <wp:effectExtent l="0" t="0" r="0" b="8255"/>
                                <wp:docPr id="14" name="Picture 14" descr="https://www.naturalthinkers.co.uk/s/cc_images/teaserbox_3125419.png?t=14750192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www.naturalthinkers.co.uk/s/cc_images/teaserbox_3125419.png?t=147501920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r:link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3733" cy="4343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B9C6F3" wp14:editId="1F121BA4">
                                <wp:extent cx="1144270" cy="457708"/>
                                <wp:effectExtent l="0" t="0" r="0" b="0"/>
                                <wp:docPr id="15" name="Picture 15" descr="C:\Users\jelleray\AppData\Local\Microsoft\Windows\Temporary Internet Files\Content.Outlook\UN51VTJW\GA-Supporter-Badge-2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elleray\AppData\Local\Microsoft\Windows\Temporary Internet Files\Content.Outlook\UN51VTJW\GA-Supporter-Badge-2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4270" cy="457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4BB215F" wp14:editId="69FBF53A">
                                <wp:extent cx="560229" cy="546564"/>
                                <wp:effectExtent l="0" t="0" r="0" b="635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K:\MASTERS\LOGO\Rights Respecting Schools UNICEF logo - ne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8644" cy="564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1A21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45.75pt;margin-top:.4pt;width:610.5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" fillcolor="window" stroked="f" strokeweight=".5pt">
              <v:textbox>
                <w:txbxContent>
                  <w:p w:rsidR="00D62683" w:rsidRDefault="00D62683" w:rsidP="004B487F">
                    <w:r>
                      <w:t xml:space="preserve">    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FE87E69" wp14:editId="45467310">
                          <wp:extent cx="528925" cy="528925"/>
                          <wp:effectExtent l="0" t="0" r="5080" b="508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925" cy="52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3AB8FC76" wp14:editId="65BA17ED">
                          <wp:extent cx="904875" cy="360111"/>
                          <wp:effectExtent l="0" t="0" r="0" b="190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elleray\AppData\Local\Microsoft\Windows\Temporary Internet Files\Content.Outlook\UN51VTJW\16 Bronze Star kitemar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800" cy="3588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F34CFDE" wp14:editId="1817394A">
                          <wp:extent cx="1047750" cy="419100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4350" cy="429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2EF2960" wp14:editId="0C132191">
                          <wp:extent cx="1152525" cy="542669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5536" cy="5676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309498C" wp14:editId="7657648F">
                          <wp:extent cx="409575" cy="429999"/>
                          <wp:effectExtent l="0" t="0" r="0" b="8255"/>
                          <wp:docPr id="14" name="Picture 14" descr="https://www.naturalthinkers.co.uk/s/cc_images/teaserbox_3125419.png?t=14750192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ttps://www.naturalthinkers.co.uk/s/cc_images/teaserbox_3125419.png?t=14750192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r:link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3733" cy="434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B9C6F3" wp14:editId="1F121BA4">
                          <wp:extent cx="1144270" cy="457708"/>
                          <wp:effectExtent l="0" t="0" r="0" b="0"/>
                          <wp:docPr id="15" name="Picture 15" descr="C:\Users\jelleray\AppData\Local\Microsoft\Windows\Temporary Internet Files\Content.Outlook\UN51VTJW\GA-Supporter-Badge-2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elleray\AppData\Local\Microsoft\Windows\Temporary Internet Files\Content.Outlook\UN51VTJW\GA-Supporter-Badge-2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4270" cy="457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4BB215F" wp14:editId="69FBF53A">
                          <wp:extent cx="560229" cy="546564"/>
                          <wp:effectExtent l="0" t="0" r="0" b="635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K:\MASTERS\LOGO\Rights Respecting Schools UNICEF logo - new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8644" cy="564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D65AA" w:rsidRDefault="00BD65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5AA" w:rsidRDefault="00BD65AA" w:rsidP="0072123C">
      <w:r>
        <w:separator/>
      </w:r>
    </w:p>
  </w:footnote>
  <w:footnote w:type="continuationSeparator" w:id="0">
    <w:p w:rsidR="00BD65AA" w:rsidRDefault="00BD65AA" w:rsidP="00721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90691"/>
    <w:multiLevelType w:val="hybridMultilevel"/>
    <w:tmpl w:val="4904876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63CA7611"/>
    <w:multiLevelType w:val="hybridMultilevel"/>
    <w:tmpl w:val="710670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8AE"/>
    <w:rsid w:val="00132A38"/>
    <w:rsid w:val="00147743"/>
    <w:rsid w:val="00152039"/>
    <w:rsid w:val="002225F2"/>
    <w:rsid w:val="002663F4"/>
    <w:rsid w:val="00356CE6"/>
    <w:rsid w:val="003A6C47"/>
    <w:rsid w:val="003B21E4"/>
    <w:rsid w:val="00405F63"/>
    <w:rsid w:val="004136E7"/>
    <w:rsid w:val="00431E40"/>
    <w:rsid w:val="00447BF8"/>
    <w:rsid w:val="004538AE"/>
    <w:rsid w:val="00484B8B"/>
    <w:rsid w:val="004B487F"/>
    <w:rsid w:val="004B7387"/>
    <w:rsid w:val="00597922"/>
    <w:rsid w:val="00685392"/>
    <w:rsid w:val="0072123C"/>
    <w:rsid w:val="00813AEA"/>
    <w:rsid w:val="008C7ED1"/>
    <w:rsid w:val="00976C8F"/>
    <w:rsid w:val="009D3253"/>
    <w:rsid w:val="009E0ACE"/>
    <w:rsid w:val="00A96A01"/>
    <w:rsid w:val="00B05F54"/>
    <w:rsid w:val="00B36246"/>
    <w:rsid w:val="00B71AD8"/>
    <w:rsid w:val="00B74A52"/>
    <w:rsid w:val="00BD65AA"/>
    <w:rsid w:val="00BF43CE"/>
    <w:rsid w:val="00C17763"/>
    <w:rsid w:val="00C27B23"/>
    <w:rsid w:val="00D25B22"/>
    <w:rsid w:val="00D62683"/>
    <w:rsid w:val="00DA2C7E"/>
    <w:rsid w:val="00DD311F"/>
    <w:rsid w:val="00E30F8F"/>
    <w:rsid w:val="00F213F3"/>
    <w:rsid w:val="00F4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51201"/>
    <o:shapelayout v:ext="edit">
      <o:idmap v:ext="edit" data="1"/>
    </o:shapelayout>
  </w:shapeDefaults>
  <w:decimalSymbol w:val="."/>
  <w:listSeparator w:val=","/>
  <w14:docId w14:val="60887EC9"/>
  <w15:docId w15:val="{F1C96C02-5C65-4248-B3F6-50656BEA2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23C"/>
    <w:pPr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212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3C"/>
    <w:rPr>
      <w:rFonts w:ascii="Tahoma" w:eastAsia="Times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nhideWhenUsed/>
    <w:rsid w:val="007212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23C"/>
    <w:rPr>
      <w:rFonts w:ascii="Times" w:eastAsia="Times" w:hAnsi="Times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212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23C"/>
    <w:rPr>
      <w:rFonts w:ascii="Times" w:eastAsia="Times" w:hAnsi="Times" w:cs="Times New Roman"/>
      <w:sz w:val="24"/>
      <w:szCs w:val="20"/>
      <w:lang w:val="en-US"/>
    </w:rPr>
  </w:style>
  <w:style w:type="paragraph" w:customStyle="1" w:styleId="BodyRegular">
    <w:name w:val="Body Regular"/>
    <w:basedOn w:val="Normal"/>
    <w:rsid w:val="00DD311F"/>
    <w:pPr>
      <w:spacing w:after="260" w:line="260" w:lineRule="exact"/>
    </w:pPr>
    <w:rPr>
      <w:rFonts w:ascii="Arial" w:eastAsia="Times New Roman" w:hAnsi="Arial" w:cs="Arial"/>
      <w:sz w:val="20"/>
      <w:szCs w:val="24"/>
    </w:rPr>
  </w:style>
  <w:style w:type="paragraph" w:styleId="BodyText">
    <w:name w:val="Body Text"/>
    <w:basedOn w:val="Normal"/>
    <w:link w:val="BodyTextChar"/>
    <w:rsid w:val="00D62683"/>
    <w:pPr>
      <w:jc w:val="both"/>
    </w:pPr>
    <w:rPr>
      <w:rFonts w:ascii="Times New Roman" w:eastAsia="Times New Roman" w:hAnsi="Times New Roman"/>
      <w:lang w:val="en-GB"/>
    </w:rPr>
  </w:style>
  <w:style w:type="character" w:customStyle="1" w:styleId="BodyTextChar">
    <w:name w:val="Body Text Char"/>
    <w:basedOn w:val="DefaultParagraphFont"/>
    <w:link w:val="BodyText"/>
    <w:rsid w:val="00D62683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7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jubilee.lambeth.sch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in@jubilee.lambeth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70.png"/><Relationship Id="rId3" Type="http://schemas.openxmlformats.org/officeDocument/2006/relationships/image" Target="media/image5.emf"/><Relationship Id="rId7" Type="http://schemas.openxmlformats.org/officeDocument/2006/relationships/image" Target="media/image8.jpeg"/><Relationship Id="rId12" Type="http://schemas.openxmlformats.org/officeDocument/2006/relationships/image" Target="media/image60.png"/><Relationship Id="rId2" Type="http://schemas.openxmlformats.org/officeDocument/2006/relationships/image" Target="media/image4.png"/><Relationship Id="rId16" Type="http://schemas.openxmlformats.org/officeDocument/2006/relationships/image" Target="media/image90.png"/><Relationship Id="rId1" Type="http://schemas.openxmlformats.org/officeDocument/2006/relationships/image" Target="media/image3.jpeg"/><Relationship Id="rId6" Type="http://schemas.openxmlformats.org/officeDocument/2006/relationships/image" Target="cid:image001.png@01D2C5B7.AA8AB5F0" TargetMode="External"/><Relationship Id="rId11" Type="http://schemas.openxmlformats.org/officeDocument/2006/relationships/image" Target="media/image50.emf"/><Relationship Id="rId5" Type="http://schemas.openxmlformats.org/officeDocument/2006/relationships/image" Target="media/image7.png"/><Relationship Id="rId15" Type="http://schemas.openxmlformats.org/officeDocument/2006/relationships/image" Target="media/image80.jpeg"/><Relationship Id="rId10" Type="http://schemas.openxmlformats.org/officeDocument/2006/relationships/image" Target="media/image40.png"/><Relationship Id="rId4" Type="http://schemas.openxmlformats.org/officeDocument/2006/relationships/image" Target="media/image6.png"/><Relationship Id="rId9" Type="http://schemas.openxmlformats.org/officeDocument/2006/relationships/image" Target="media/image30.jpeg"/><Relationship Id="rId14" Type="http://schemas.openxmlformats.org/officeDocument/2006/relationships/image" Target="cid:image001.png@01D2C5B7.AA8AB5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3EF16D0E</Template>
  <TotalTime>13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Elleray</dc:creator>
  <cp:lastModifiedBy>Obe Edehomo</cp:lastModifiedBy>
  <cp:revision>3</cp:revision>
  <cp:lastPrinted>2019-06-12T12:35:00Z</cp:lastPrinted>
  <dcterms:created xsi:type="dcterms:W3CDTF">2020-10-12T10:35:00Z</dcterms:created>
  <dcterms:modified xsi:type="dcterms:W3CDTF">2020-10-12T11:35:00Z</dcterms:modified>
</cp:coreProperties>
</file>