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D8" w:rsidRPr="00B0429B" w:rsidRDefault="0072123C">
      <w:pPr>
        <w:rPr>
          <w:rFonts w:ascii="Arial" w:hAnsi="Arial" w:cs="Arial"/>
          <w:szCs w:val="24"/>
        </w:rPr>
      </w:pPr>
      <w:r w:rsidRPr="00B0429B">
        <w:rPr>
          <w:rFonts w:ascii="Arial" w:hAnsi="Arial" w:cs="Arial"/>
          <w:i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8B172" wp14:editId="16EC4BEA">
                <wp:simplePos x="0" y="0"/>
                <wp:positionH relativeFrom="column">
                  <wp:posOffset>3073400</wp:posOffset>
                </wp:positionH>
                <wp:positionV relativeFrom="paragraph">
                  <wp:posOffset>-133350</wp:posOffset>
                </wp:positionV>
                <wp:extent cx="3495675" cy="1714500"/>
                <wp:effectExtent l="0" t="0" r="9525" b="0"/>
                <wp:wrapNone/>
                <wp:docPr id="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Jubilee Primary School &amp; Children’s Centre</w:t>
                            </w:r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Tulse Hill,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London</w:t>
                                </w:r>
                              </w:smartTag>
                              <w:r w:rsidRPr="002D274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SW2 2JE</w:t>
                                </w:r>
                              </w:smartTag>
                            </w:smartTag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020 8678 6530</w:t>
                            </w:r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020 8674 8905</w:t>
                            </w:r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7" w:history="1">
                              <w:r w:rsidRPr="002D27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s-ES"/>
                                </w:rPr>
                                <w:t>admin@jubilee.lambeth.sch.uk</w:t>
                              </w:r>
                            </w:hyperlink>
                          </w:p>
                          <w:p w:rsidR="00B0429B" w:rsidRPr="002D2742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B0429B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Headteacher: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Mr T Prestwich</w:t>
                            </w:r>
                          </w:p>
                          <w:p w:rsidR="00B0429B" w:rsidRDefault="00B0429B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Pr="00171D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Miss P Cail</w:t>
                            </w:r>
                          </w:p>
                          <w:p w:rsidR="00B0429B" w:rsidRPr="00171D6D" w:rsidRDefault="00B0429B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21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Mrs S Esty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8B172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242pt;margin-top:-10.5pt;width:275.2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" stroked="f">
                <v:textbox>
                  <w:txbxContent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Jubilee Primary School &amp; Children’s Centre</w:t>
                      </w:r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Tulse Hill,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London</w:t>
                          </w:r>
                        </w:smartTag>
                        <w:r w:rsidRPr="002D274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SW2 2JE</w:t>
                          </w:r>
                        </w:smartTag>
                      </w:smartTag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T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020 8678 6530</w:t>
                      </w:r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020 8674 8905</w:t>
                      </w:r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8" w:history="1">
                        <w:r w:rsidRPr="002D27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  <w:t>admin@jubilee.lambeth.sch.uk</w:t>
                        </w:r>
                      </w:hyperlink>
                    </w:p>
                    <w:p w:rsidR="00B0429B" w:rsidRPr="002D2742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</w:p>
                    <w:p w:rsidR="00B0429B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Headteacher: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Mr T Prestwich</w:t>
                      </w:r>
                    </w:p>
                    <w:p w:rsidR="00B0429B" w:rsidRDefault="00B0429B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Pr="00171D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Miss P Cail</w:t>
                      </w:r>
                    </w:p>
                    <w:p w:rsidR="00B0429B" w:rsidRPr="00171D6D" w:rsidRDefault="00B0429B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21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Mrs S Esty</w:t>
                      </w:r>
                    </w:p>
                  </w:txbxContent>
                </v:textbox>
              </v:shape>
            </w:pict>
          </mc:Fallback>
        </mc:AlternateContent>
      </w:r>
      <w:r w:rsidRPr="00B0429B">
        <w:rPr>
          <w:rFonts w:ascii="Arial" w:hAnsi="Arial" w:cs="Arial"/>
          <w:i/>
          <w:noProof/>
          <w:szCs w:val="24"/>
          <w:lang w:val="en-GB" w:eastAsia="en-GB"/>
        </w:rPr>
        <w:drawing>
          <wp:inline distT="0" distB="0" distL="0" distR="0" wp14:anchorId="099D0521" wp14:editId="67DA6F32">
            <wp:extent cx="1409076" cy="13032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ee_Logo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6" cy="13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F3" w:rsidRPr="00B0429B" w:rsidRDefault="00F213F3">
      <w:pPr>
        <w:rPr>
          <w:rFonts w:ascii="Arial" w:hAnsi="Arial" w:cs="Arial"/>
          <w:szCs w:val="24"/>
        </w:rPr>
      </w:pPr>
    </w:p>
    <w:p w:rsidR="003A685B" w:rsidRPr="00B0429B" w:rsidRDefault="003A685B" w:rsidP="00671A30">
      <w:pPr>
        <w:rPr>
          <w:rFonts w:ascii="Arial" w:hAnsi="Arial" w:cs="Arial"/>
          <w:szCs w:val="24"/>
        </w:rPr>
      </w:pPr>
      <w:r w:rsidRPr="00B0429B">
        <w:rPr>
          <w:rFonts w:ascii="Arial" w:hAnsi="Arial" w:cs="Arial"/>
          <w:color w:val="FF0000"/>
          <w:szCs w:val="24"/>
        </w:rPr>
        <w:br/>
      </w:r>
    </w:p>
    <w:p w:rsidR="003A685B" w:rsidRPr="00B0429B" w:rsidRDefault="003A685B" w:rsidP="003A685B">
      <w:pPr>
        <w:spacing w:line="280" w:lineRule="atLeast"/>
        <w:jc w:val="both"/>
        <w:rPr>
          <w:rFonts w:ascii="Arial" w:hAnsi="Arial" w:cs="Arial"/>
          <w:szCs w:val="24"/>
        </w:rPr>
      </w:pPr>
    </w:p>
    <w:p w:rsidR="00731DA8" w:rsidRPr="00B0429B" w:rsidRDefault="00671A30" w:rsidP="00731DA8">
      <w:pPr>
        <w:rPr>
          <w:rFonts w:ascii="Arial" w:hAnsi="Arial" w:cs="Arial"/>
          <w:b/>
          <w:szCs w:val="24"/>
        </w:rPr>
      </w:pPr>
      <w:r w:rsidRPr="00B0429B">
        <w:rPr>
          <w:rFonts w:ascii="Arial" w:hAnsi="Arial" w:cs="Arial"/>
          <w:b/>
          <w:szCs w:val="24"/>
        </w:rPr>
        <w:t xml:space="preserve">Update </w:t>
      </w:r>
      <w:r w:rsidR="00731DA8" w:rsidRPr="00B0429B">
        <w:rPr>
          <w:rFonts w:ascii="Arial" w:hAnsi="Arial" w:cs="Arial"/>
          <w:b/>
          <w:szCs w:val="24"/>
        </w:rPr>
        <w:t>Advice to All Parents</w:t>
      </w:r>
      <w:r w:rsidRPr="00B0429B">
        <w:rPr>
          <w:rFonts w:ascii="Arial" w:hAnsi="Arial" w:cs="Arial"/>
          <w:b/>
          <w:szCs w:val="24"/>
        </w:rPr>
        <w:t>/ Carers</w:t>
      </w:r>
      <w:r w:rsidR="00731DA8" w:rsidRPr="00B0429B">
        <w:rPr>
          <w:rFonts w:ascii="Arial" w:hAnsi="Arial" w:cs="Arial"/>
          <w:b/>
          <w:szCs w:val="24"/>
        </w:rPr>
        <w:t xml:space="preserve"> - Single case</w:t>
      </w:r>
    </w:p>
    <w:p w:rsidR="00731DA8" w:rsidRPr="00B0429B" w:rsidRDefault="00731DA8" w:rsidP="00731DA8">
      <w:pPr>
        <w:rPr>
          <w:rFonts w:ascii="Arial" w:hAnsi="Arial" w:cs="Arial"/>
          <w:szCs w:val="24"/>
        </w:rPr>
      </w:pP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  <w:r w:rsidRPr="00B0429B">
        <w:rPr>
          <w:rFonts w:ascii="Arial" w:hAnsi="Arial" w:cs="Arial"/>
          <w:szCs w:val="24"/>
        </w:rPr>
        <w:t>Dear Parents</w:t>
      </w:r>
      <w:r w:rsidR="00671A30" w:rsidRPr="00B0429B">
        <w:rPr>
          <w:rFonts w:ascii="Arial" w:hAnsi="Arial" w:cs="Arial"/>
          <w:szCs w:val="24"/>
        </w:rPr>
        <w:t xml:space="preserve"> </w:t>
      </w:r>
      <w:r w:rsidRPr="00B0429B">
        <w:rPr>
          <w:rFonts w:ascii="Arial" w:hAnsi="Arial" w:cs="Arial"/>
          <w:szCs w:val="24"/>
        </w:rPr>
        <w:t xml:space="preserve">/ Carers, </w:t>
      </w:r>
    </w:p>
    <w:p w:rsidR="00671A30" w:rsidRPr="00B0429B" w:rsidRDefault="00671A30" w:rsidP="00671A30">
      <w:pPr>
        <w:rPr>
          <w:rFonts w:ascii="Arial" w:hAnsi="Arial" w:cs="Arial"/>
          <w:i/>
          <w:iCs/>
          <w:color w:val="1F497D"/>
          <w:szCs w:val="24"/>
        </w:rPr>
      </w:pP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  <w:r w:rsidRPr="00B0429B">
        <w:rPr>
          <w:rFonts w:ascii="Arial" w:hAnsi="Arial" w:cs="Arial"/>
          <w:iCs/>
          <w:szCs w:val="24"/>
        </w:rPr>
        <w:t>We appreciate there must be some concern following the news of a confirmed case within the school. However, please be assured that we have planned for this eventuality and have immediately consulted with Public Health England and received the following advice:</w:t>
      </w: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  <w:r w:rsidRPr="00B0429B">
        <w:rPr>
          <w:rFonts w:ascii="Arial" w:hAnsi="Arial" w:cs="Arial"/>
          <w:iCs/>
          <w:szCs w:val="24"/>
          <w:u w:val="single"/>
        </w:rPr>
        <w:t>Only pupils in t</w:t>
      </w:r>
      <w:r w:rsidR="00D268A5">
        <w:rPr>
          <w:rFonts w:ascii="Arial" w:hAnsi="Arial" w:cs="Arial"/>
          <w:iCs/>
          <w:szCs w:val="24"/>
          <w:u w:val="single"/>
        </w:rPr>
        <w:t>he affected year group bubble, Y</w:t>
      </w:r>
      <w:r w:rsidRPr="00B0429B">
        <w:rPr>
          <w:rFonts w:ascii="Arial" w:hAnsi="Arial" w:cs="Arial"/>
          <w:iCs/>
          <w:szCs w:val="24"/>
          <w:u w:val="single"/>
        </w:rPr>
        <w:t>ear 6, need to isolate</w:t>
      </w:r>
      <w:r w:rsidRPr="00B0429B">
        <w:rPr>
          <w:rFonts w:ascii="Arial" w:hAnsi="Arial" w:cs="Arial"/>
          <w:iCs/>
          <w:szCs w:val="24"/>
        </w:rPr>
        <w:t xml:space="preserve">. All of these families have been notified and pupils in this year group will be isolating for 14 days. </w:t>
      </w: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  <w:r w:rsidRPr="00B0429B">
        <w:rPr>
          <w:rFonts w:ascii="Arial" w:hAnsi="Arial" w:cs="Arial"/>
          <w:b/>
          <w:iCs/>
          <w:szCs w:val="24"/>
        </w:rPr>
        <w:t>No</w:t>
      </w:r>
      <w:r w:rsidRPr="00B0429B">
        <w:rPr>
          <w:rFonts w:ascii="Arial" w:hAnsi="Arial" w:cs="Arial"/>
          <w:iCs/>
          <w:szCs w:val="24"/>
        </w:rPr>
        <w:t xml:space="preserve"> other pupils need to isolate at this stage and we are expecting pupils in all other year groups, including siblings of children in the affected bubb</w:t>
      </w:r>
      <w:bookmarkStart w:id="0" w:name="_GoBack"/>
      <w:bookmarkEnd w:id="0"/>
      <w:r w:rsidRPr="00B0429B">
        <w:rPr>
          <w:rFonts w:ascii="Arial" w:hAnsi="Arial" w:cs="Arial"/>
          <w:iCs/>
          <w:szCs w:val="24"/>
        </w:rPr>
        <w:t xml:space="preserve">le, in school tomorrow. </w:t>
      </w: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</w:p>
    <w:p w:rsidR="00671A30" w:rsidRPr="00B0429B" w:rsidRDefault="00671A30" w:rsidP="00671A30">
      <w:pPr>
        <w:rPr>
          <w:rFonts w:ascii="Arial" w:hAnsi="Arial" w:cs="Arial"/>
          <w:iCs/>
          <w:szCs w:val="24"/>
        </w:rPr>
      </w:pPr>
      <w:r w:rsidRPr="00B0429B">
        <w:rPr>
          <w:rFonts w:ascii="Arial" w:hAnsi="Arial" w:cs="Arial"/>
          <w:iCs/>
          <w:szCs w:val="24"/>
        </w:rPr>
        <w:t xml:space="preserve">I would like to thank parents and carers for their continued support. </w:t>
      </w:r>
    </w:p>
    <w:p w:rsidR="00671A30" w:rsidRPr="00B0429B" w:rsidRDefault="00671A30" w:rsidP="00671A30">
      <w:pPr>
        <w:rPr>
          <w:rFonts w:ascii="Arial" w:hAnsi="Arial" w:cs="Arial"/>
          <w:i/>
          <w:iCs/>
          <w:color w:val="1F497D"/>
          <w:szCs w:val="24"/>
        </w:rPr>
      </w:pP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  <w:r w:rsidRPr="00B0429B">
        <w:rPr>
          <w:rFonts w:ascii="Arial" w:hAnsi="Arial" w:cs="Arial"/>
          <w:szCs w:val="24"/>
        </w:rPr>
        <w:t>Yours sincerely</w:t>
      </w: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  <w:r w:rsidRPr="00B0429B">
        <w:rPr>
          <w:rFonts w:ascii="Arial" w:hAnsi="Arial" w:cs="Arial"/>
          <w:noProof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80645</wp:posOffset>
            </wp:positionV>
            <wp:extent cx="1335405" cy="4768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 r="19143" b="33430"/>
                    <a:stretch/>
                  </pic:blipFill>
                  <pic:spPr bwMode="auto">
                    <a:xfrm>
                      <a:off x="0" y="0"/>
                      <a:ext cx="13354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</w:p>
    <w:p w:rsidR="00671A30" w:rsidRPr="00B0429B" w:rsidRDefault="00671A30" w:rsidP="00731DA8">
      <w:pPr>
        <w:spacing w:line="280" w:lineRule="exact"/>
        <w:rPr>
          <w:rFonts w:ascii="Arial" w:hAnsi="Arial" w:cs="Arial"/>
          <w:szCs w:val="24"/>
        </w:rPr>
      </w:pPr>
    </w:p>
    <w:p w:rsidR="00671A30" w:rsidRPr="00B0429B" w:rsidRDefault="00671A30" w:rsidP="00731DA8">
      <w:pPr>
        <w:spacing w:line="280" w:lineRule="exact"/>
        <w:rPr>
          <w:rFonts w:ascii="Arial" w:hAnsi="Arial" w:cs="Arial"/>
          <w:szCs w:val="24"/>
        </w:rPr>
      </w:pP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  <w:r w:rsidRPr="00B0429B">
        <w:rPr>
          <w:rFonts w:ascii="Arial" w:hAnsi="Arial" w:cs="Arial"/>
          <w:szCs w:val="24"/>
        </w:rPr>
        <w:t>Tom Prestwich</w:t>
      </w:r>
    </w:p>
    <w:p w:rsidR="00731DA8" w:rsidRPr="00B0429B" w:rsidRDefault="00731DA8" w:rsidP="00731DA8">
      <w:pPr>
        <w:spacing w:line="280" w:lineRule="exact"/>
        <w:rPr>
          <w:rFonts w:ascii="Arial" w:hAnsi="Arial" w:cs="Arial"/>
          <w:szCs w:val="24"/>
        </w:rPr>
      </w:pPr>
      <w:r w:rsidRPr="00B0429B">
        <w:rPr>
          <w:rFonts w:ascii="Arial" w:hAnsi="Arial" w:cs="Arial"/>
          <w:szCs w:val="24"/>
        </w:rPr>
        <w:t>Headteacher</w:t>
      </w:r>
    </w:p>
    <w:p w:rsidR="00731DA8" w:rsidRPr="00B0429B" w:rsidRDefault="00731DA8" w:rsidP="00731DA8">
      <w:pPr>
        <w:rPr>
          <w:rFonts w:ascii="Arial" w:hAnsi="Arial" w:cs="Arial"/>
          <w:szCs w:val="24"/>
        </w:rPr>
      </w:pPr>
    </w:p>
    <w:p w:rsidR="00731DA8" w:rsidRPr="00B0429B" w:rsidRDefault="00731DA8" w:rsidP="003A685B">
      <w:pPr>
        <w:spacing w:line="280" w:lineRule="atLeast"/>
        <w:jc w:val="both"/>
        <w:rPr>
          <w:rFonts w:ascii="Arial" w:hAnsi="Arial" w:cs="Arial"/>
          <w:szCs w:val="24"/>
        </w:rPr>
      </w:pPr>
    </w:p>
    <w:sectPr w:rsidR="00731DA8" w:rsidRPr="00B0429B" w:rsidSect="003B21E4">
      <w:footerReference w:type="default" r:id="rId11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29B" w:rsidRDefault="00B0429B" w:rsidP="0072123C">
      <w:r>
        <w:separator/>
      </w:r>
    </w:p>
  </w:endnote>
  <w:endnote w:type="continuationSeparator" w:id="0">
    <w:p w:rsidR="00B0429B" w:rsidRDefault="00B0429B" w:rsidP="0072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29B" w:rsidRDefault="00B0429B">
    <w:pPr>
      <w:pStyle w:val="Footer"/>
    </w:pPr>
    <w:r w:rsidRPr="00AD2842">
      <w:rPr>
        <w:rFonts w:asciiTheme="minorHAnsi" w:eastAsiaTheme="minorHAnsi" w:hAnsiTheme="minorHAnsi" w:cstheme="minorBidi"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D1A21E" wp14:editId="3F44F945">
              <wp:simplePos x="0" y="0"/>
              <wp:positionH relativeFrom="column">
                <wp:posOffset>-581025</wp:posOffset>
              </wp:positionH>
              <wp:positionV relativeFrom="paragraph">
                <wp:posOffset>5080</wp:posOffset>
              </wp:positionV>
              <wp:extent cx="7753350" cy="6953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695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0429B" w:rsidRDefault="00B0429B" w:rsidP="004B487F"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E87E69" wp14:editId="45467310">
                                <wp:extent cx="528925" cy="528925"/>
                                <wp:effectExtent l="0" t="0" r="5080" b="508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925" cy="528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B8FC76" wp14:editId="65BA17ED">
                                <wp:extent cx="904875" cy="360111"/>
                                <wp:effectExtent l="0" t="0" r="0" b="190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16 Bronze Star kitemar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800" cy="3588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F34CFDE" wp14:editId="1817394A">
                                <wp:extent cx="1047750" cy="4191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4350" cy="429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EF2960" wp14:editId="0C132191">
                                <wp:extent cx="1152525" cy="54266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536" cy="5676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309498C" wp14:editId="7657648F">
                                <wp:extent cx="409575" cy="429999"/>
                                <wp:effectExtent l="0" t="0" r="0" b="8255"/>
                                <wp:docPr id="14" name="Picture 14" descr="https://www.naturalthinkers.co.uk/s/cc_images/teaserbox_3125419.png?t=1475019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www.naturalthinkers.co.uk/s/cc_images/teaserbox_3125419.png?t=14750192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r:link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733" cy="434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B9C6F3" wp14:editId="1F121BA4">
                                <wp:extent cx="1144270" cy="457708"/>
                                <wp:effectExtent l="0" t="0" r="0" b="0"/>
                                <wp:docPr id="15" name="Picture 15" descr="C:\Users\jelleray\AppData\Local\Microsoft\Windows\Temporary Internet Files\Content.Outlook\UN51VTJW\GA-Supporter-Badge-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GA-Supporter-Badge-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4270" cy="457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4BB215F" wp14:editId="69FBF53A">
                                <wp:extent cx="560229" cy="546564"/>
                                <wp:effectExtent l="0" t="0" r="0" b="635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:\MASTERS\LOGO\Rights Respecting Schools UNICEF logo - n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644" cy="564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1A2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45.75pt;margin-top:.4pt;width:610.5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" fillcolor="window" stroked="f" strokeweight=".5pt">
              <v:textbox>
                <w:txbxContent>
                  <w:p w:rsidR="003A685B" w:rsidRDefault="003A685B" w:rsidP="004B487F">
                    <w:r>
                      <w:t xml:space="preserve">   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E87E69" wp14:editId="45467310">
                          <wp:extent cx="528925" cy="528925"/>
                          <wp:effectExtent l="0" t="0" r="5080" b="508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925" cy="52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B8FC76" wp14:editId="65BA17ED">
                          <wp:extent cx="904875" cy="360111"/>
                          <wp:effectExtent l="0" t="0" r="0" b="190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16 Bronze Star kitemar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800" cy="35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F34CFDE" wp14:editId="1817394A">
                          <wp:extent cx="1047750" cy="4191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4350" cy="429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2EF2960" wp14:editId="0C132191">
                          <wp:extent cx="1152525" cy="54266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536" cy="5676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309498C" wp14:editId="7657648F">
                          <wp:extent cx="409575" cy="429999"/>
                          <wp:effectExtent l="0" t="0" r="0" b="8255"/>
                          <wp:docPr id="14" name="Picture 14" descr="https://www.naturalthinkers.co.uk/s/cc_images/teaserbox_3125419.png?t=1475019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www.naturalthinkers.co.uk/s/cc_images/teaserbox_3125419.png?t=1475019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733" cy="434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B9C6F3" wp14:editId="1F121BA4">
                          <wp:extent cx="1144270" cy="457708"/>
                          <wp:effectExtent l="0" t="0" r="0" b="0"/>
                          <wp:docPr id="15" name="Picture 15" descr="C:\Users\jelleray\AppData\Local\Microsoft\Windows\Temporary Internet Files\Content.Outlook\UN51VTJW\GA-Supporter-Badge-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GA-Supporter-Badge-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4270" cy="457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4BB215F" wp14:editId="69FBF53A">
                          <wp:extent cx="560229" cy="546564"/>
                          <wp:effectExtent l="0" t="0" r="0" b="635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:\MASTERS\LOGO\Rights Respecting Schools UNICEF logo - n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644" cy="564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0429B" w:rsidRDefault="00B04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29B" w:rsidRDefault="00B0429B" w:rsidP="0072123C">
      <w:r>
        <w:separator/>
      </w:r>
    </w:p>
  </w:footnote>
  <w:footnote w:type="continuationSeparator" w:id="0">
    <w:p w:rsidR="00B0429B" w:rsidRDefault="00B0429B" w:rsidP="00721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90691"/>
    <w:multiLevelType w:val="hybridMultilevel"/>
    <w:tmpl w:val="4904876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A7611"/>
    <w:multiLevelType w:val="hybridMultilevel"/>
    <w:tmpl w:val="71067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AE"/>
    <w:rsid w:val="00132A38"/>
    <w:rsid w:val="00152039"/>
    <w:rsid w:val="002225F2"/>
    <w:rsid w:val="002663F4"/>
    <w:rsid w:val="00356CE6"/>
    <w:rsid w:val="003A685B"/>
    <w:rsid w:val="003A6C47"/>
    <w:rsid w:val="003B21E4"/>
    <w:rsid w:val="004136E7"/>
    <w:rsid w:val="00431E40"/>
    <w:rsid w:val="00447BF8"/>
    <w:rsid w:val="004538AE"/>
    <w:rsid w:val="00484B8B"/>
    <w:rsid w:val="004B487F"/>
    <w:rsid w:val="004B7387"/>
    <w:rsid w:val="00597922"/>
    <w:rsid w:val="00671A30"/>
    <w:rsid w:val="00685392"/>
    <w:rsid w:val="0072123C"/>
    <w:rsid w:val="00731DA8"/>
    <w:rsid w:val="00813AEA"/>
    <w:rsid w:val="008C7ED1"/>
    <w:rsid w:val="00976C8F"/>
    <w:rsid w:val="009D3253"/>
    <w:rsid w:val="009E0ACE"/>
    <w:rsid w:val="00A96A01"/>
    <w:rsid w:val="00B0429B"/>
    <w:rsid w:val="00B36246"/>
    <w:rsid w:val="00B45EFB"/>
    <w:rsid w:val="00B71AD8"/>
    <w:rsid w:val="00B74A52"/>
    <w:rsid w:val="00BF43CE"/>
    <w:rsid w:val="00C17763"/>
    <w:rsid w:val="00C27B23"/>
    <w:rsid w:val="00D25B22"/>
    <w:rsid w:val="00D268A5"/>
    <w:rsid w:val="00DA2C7E"/>
    <w:rsid w:val="00DD311F"/>
    <w:rsid w:val="00E30F8F"/>
    <w:rsid w:val="00F213F3"/>
    <w:rsid w:val="00F4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51201"/>
    <o:shapelayout v:ext="edit">
      <o:idmap v:ext="edit" data="1"/>
    </o:shapelayout>
  </w:shapeDefaults>
  <w:decimalSymbol w:val="."/>
  <w:listSeparator w:val=","/>
  <w14:docId w14:val="198B74B2"/>
  <w15:docId w15:val="{F1C96C02-5C65-4248-B3F6-50656BEA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3C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12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3C"/>
    <w:rPr>
      <w:rFonts w:ascii="Tahoma" w:eastAsia="Times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7212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2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customStyle="1" w:styleId="BodyRegular">
    <w:name w:val="Body Regular"/>
    <w:basedOn w:val="Normal"/>
    <w:rsid w:val="00DD311F"/>
    <w:pPr>
      <w:spacing w:after="260" w:line="260" w:lineRule="exact"/>
    </w:pPr>
    <w:rPr>
      <w:rFonts w:ascii="Arial" w:eastAsia="Times New Roman" w:hAnsi="Arial" w:cs="Arial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A685B"/>
    <w:pPr>
      <w:spacing w:line="320" w:lineRule="exact"/>
      <w:ind w:left="720"/>
      <w:contextualSpacing/>
    </w:pPr>
    <w:rPr>
      <w:rFonts w:ascii="Arial" w:eastAsia="Calibri" w:hAnsi="Arial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A685B"/>
    <w:rPr>
      <w:rFonts w:ascii="Arial" w:eastAsia="Calibri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7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jubilee.lambeth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jubilee.lambeth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70.png"/><Relationship Id="rId3" Type="http://schemas.openxmlformats.org/officeDocument/2006/relationships/image" Target="media/image5.emf"/><Relationship Id="rId7" Type="http://schemas.openxmlformats.org/officeDocument/2006/relationships/image" Target="media/image8.jpeg"/><Relationship Id="rId12" Type="http://schemas.openxmlformats.org/officeDocument/2006/relationships/image" Target="media/image60.png"/><Relationship Id="rId2" Type="http://schemas.openxmlformats.org/officeDocument/2006/relationships/image" Target="media/image4.png"/><Relationship Id="rId16" Type="http://schemas.openxmlformats.org/officeDocument/2006/relationships/image" Target="media/image90.png"/><Relationship Id="rId1" Type="http://schemas.openxmlformats.org/officeDocument/2006/relationships/image" Target="media/image3.jpeg"/><Relationship Id="rId6" Type="http://schemas.openxmlformats.org/officeDocument/2006/relationships/image" Target="cid:image001.png@01D2C5B7.AA8AB5F0" TargetMode="External"/><Relationship Id="rId11" Type="http://schemas.openxmlformats.org/officeDocument/2006/relationships/image" Target="media/image50.emf"/><Relationship Id="rId5" Type="http://schemas.openxmlformats.org/officeDocument/2006/relationships/image" Target="media/image7.png"/><Relationship Id="rId15" Type="http://schemas.openxmlformats.org/officeDocument/2006/relationships/image" Target="media/image80.jpeg"/><Relationship Id="rId10" Type="http://schemas.openxmlformats.org/officeDocument/2006/relationships/image" Target="media/image40.png"/><Relationship Id="rId4" Type="http://schemas.openxmlformats.org/officeDocument/2006/relationships/image" Target="media/image6.png"/><Relationship Id="rId9" Type="http://schemas.openxmlformats.org/officeDocument/2006/relationships/image" Target="media/image30.jpeg"/><Relationship Id="rId14" Type="http://schemas.openxmlformats.org/officeDocument/2006/relationships/image" Target="cid:image001.png@01D2C5B7.AA8AB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8FEB8BDF</Template>
  <TotalTime>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Elleray</dc:creator>
  <cp:lastModifiedBy>Bradley Ekman</cp:lastModifiedBy>
  <cp:revision>3</cp:revision>
  <cp:lastPrinted>2020-10-06T13:57:00Z</cp:lastPrinted>
  <dcterms:created xsi:type="dcterms:W3CDTF">2020-10-06T13:56:00Z</dcterms:created>
  <dcterms:modified xsi:type="dcterms:W3CDTF">2020-10-06T14:01:00Z</dcterms:modified>
</cp:coreProperties>
</file>