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11"/>
        <w:gridCol w:w="270"/>
        <w:gridCol w:w="2789"/>
        <w:gridCol w:w="1619"/>
        <w:gridCol w:w="2791"/>
      </w:tblGrid>
      <w:tr w:rsidR="00650259" w:rsidRPr="00846B76" w14:paraId="5DE953A2" w14:textId="77777777" w:rsidTr="00346DE2">
        <w:bookmarkStart w:id="0" w:name="_GoBack" w:displacedByCustomXml="next"/>
        <w:bookmarkEnd w:id="0" w:displacedByCustomXml="next"/>
        <w:sdt>
          <w:sdtPr>
            <w:id w:val="1621259925"/>
            <w:placeholder>
              <w:docPart w:val="A2368A31A1ED4163BF62FCDDDAB60B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3DDBB62B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30E8614B" w14:textId="0C870B8F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7C52ED0" w14:textId="77777777" w:rsidTr="00346DE2">
        <w:sdt>
          <w:sdtPr>
            <w:id w:val="-1470592894"/>
            <w:placeholder>
              <w:docPart w:val="B173B67B850C423087AB890227D712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5B3A6270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69DF54CD" w14:textId="77777777" w:rsidR="00650259" w:rsidRPr="00846B76" w:rsidRDefault="00650259" w:rsidP="00346DE2">
            <w:pPr>
              <w:spacing w:before="240"/>
            </w:pPr>
          </w:p>
        </w:tc>
      </w:tr>
      <w:tr w:rsidR="00263AD5" w:rsidRPr="00846B76" w14:paraId="178FF71C" w14:textId="77777777" w:rsidTr="00346DE2">
        <w:tc>
          <w:tcPr>
            <w:tcW w:w="1010" w:type="pct"/>
            <w:gridSpan w:val="2"/>
            <w:vAlign w:val="bottom"/>
          </w:tcPr>
          <w:p w14:paraId="5BDB96EC" w14:textId="77777777" w:rsidR="00263AD5" w:rsidRDefault="00263AD5" w:rsidP="00346DE2"/>
          <w:p w14:paraId="5AD69889" w14:textId="50294F7F" w:rsidR="00263AD5" w:rsidRDefault="00263AD5" w:rsidP="00346DE2">
            <w:r>
              <w:t xml:space="preserve">Do you live in the borough of </w:t>
            </w:r>
            <w:proofErr w:type="spellStart"/>
            <w:r>
              <w:t>Newham</w:t>
            </w:r>
            <w:proofErr w:type="spellEnd"/>
            <w:r>
              <w:t>?</w:t>
            </w:r>
          </w:p>
        </w:tc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75A6B58E" w14:textId="77777777" w:rsidR="00263AD5" w:rsidRPr="00846B76" w:rsidRDefault="00263AD5" w:rsidP="00346DE2">
            <w:pPr>
              <w:spacing w:before="240"/>
            </w:pPr>
          </w:p>
        </w:tc>
      </w:tr>
      <w:tr w:rsidR="00650259" w:rsidRPr="00846B76" w14:paraId="40DF9D78" w14:textId="77777777" w:rsidTr="00346DE2">
        <w:sdt>
          <w:sdtPr>
            <w:id w:val="572943512"/>
            <w:placeholder>
              <w:docPart w:val="8712FD35B8EB47E58545418AD4D66B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22A1C272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32AD63EF" w14:textId="7F838D9D" w:rsidR="00263AD5" w:rsidRPr="00846B76" w:rsidRDefault="00263AD5" w:rsidP="00346DE2">
            <w:pPr>
              <w:spacing w:before="240"/>
            </w:pPr>
          </w:p>
        </w:tc>
      </w:tr>
      <w:tr w:rsidR="00263AD5" w:rsidRPr="00846B76" w14:paraId="5194AFCE" w14:textId="77777777" w:rsidTr="00346DE2">
        <w:tc>
          <w:tcPr>
            <w:tcW w:w="1010" w:type="pct"/>
            <w:gridSpan w:val="2"/>
            <w:vAlign w:val="bottom"/>
          </w:tcPr>
          <w:p w14:paraId="4C4BBFA2" w14:textId="77777777" w:rsidR="00263AD5" w:rsidRDefault="00263AD5" w:rsidP="00346DE2"/>
        </w:tc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110395C0" w14:textId="77777777" w:rsidR="00263AD5" w:rsidRPr="00846B76" w:rsidRDefault="00263AD5" w:rsidP="00346DE2">
            <w:pPr>
              <w:spacing w:before="240"/>
            </w:pPr>
          </w:p>
        </w:tc>
      </w:tr>
      <w:tr w:rsidR="00650259" w:rsidRPr="00846B76" w14:paraId="4F44A891" w14:textId="77777777" w:rsidTr="00346DE2">
        <w:tc>
          <w:tcPr>
            <w:tcW w:w="1010" w:type="pct"/>
            <w:gridSpan w:val="2"/>
            <w:vAlign w:val="bottom"/>
          </w:tcPr>
          <w:p w14:paraId="5DA8CFAC" w14:textId="2D9DE6E7" w:rsidR="00650259" w:rsidRPr="00846B76" w:rsidRDefault="00263AD5" w:rsidP="00346DE2">
            <w:r>
              <w:t>Postcode</w:t>
            </w:r>
          </w:p>
        </w:tc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3033D379" w14:textId="52C11E4D" w:rsidR="00263AD5" w:rsidRPr="00846B76" w:rsidRDefault="00263AD5" w:rsidP="00346DE2">
            <w:pPr>
              <w:spacing w:before="240"/>
            </w:pPr>
          </w:p>
        </w:tc>
      </w:tr>
      <w:tr w:rsidR="00650259" w:rsidRPr="00846B76" w14:paraId="60DE9BA9" w14:textId="77777777" w:rsidTr="00346DE2">
        <w:sdt>
          <w:sdtPr>
            <w:id w:val="83577009"/>
            <w:placeholder>
              <w:docPart w:val="425072DC969943849D48894B8DBC0E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180393D3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5C4AD4A0" w14:textId="77777777" w:rsidR="00650259" w:rsidRPr="00846B76" w:rsidRDefault="00650259" w:rsidP="00346DE2">
            <w:pPr>
              <w:spacing w:before="240"/>
            </w:pPr>
          </w:p>
        </w:tc>
        <w:tc>
          <w:tcPr>
            <w:tcW w:w="865" w:type="pct"/>
            <w:vAlign w:val="bottom"/>
          </w:tcPr>
          <w:p w14:paraId="3DCBE933" w14:textId="01A79ED3" w:rsidR="00650259" w:rsidRPr="00846B76" w:rsidRDefault="00263AD5" w:rsidP="00346DE2">
            <w:r>
              <w:t>Mobile</w:t>
            </w:r>
          </w:p>
        </w:tc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52BE12A8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26E6527" w14:textId="77777777" w:rsidTr="00346DE2">
        <w:sdt>
          <w:sdtPr>
            <w:id w:val="-965116832"/>
            <w:placeholder>
              <w:docPart w:val="ABE2147B837C4BFC885F78622C929A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57067A0F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2E857F38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DE379FB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702B72E4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63AD5" w:rsidRPr="00846B76" w14:paraId="66F8B032" w14:textId="77777777" w:rsidTr="00367A30">
        <w:trPr>
          <w:gridAfter w:val="2"/>
          <w:wAfter w:w="2356" w:type="pct"/>
        </w:trPr>
        <w:tc>
          <w:tcPr>
            <w:tcW w:w="1010" w:type="pct"/>
            <w:gridSpan w:val="2"/>
            <w:vAlign w:val="bottom"/>
          </w:tcPr>
          <w:p w14:paraId="7A2297DC" w14:textId="7E9A6F04" w:rsidR="00263AD5" w:rsidRPr="00846B76" w:rsidRDefault="00263AD5" w:rsidP="00367A30">
            <w:r>
              <w:t>Age</w:t>
            </w:r>
          </w:p>
        </w:tc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1C28DED1" w14:textId="77777777" w:rsidR="00263AD5" w:rsidRPr="00846B76" w:rsidRDefault="00263AD5" w:rsidP="00367A30">
            <w:pPr>
              <w:spacing w:before="240"/>
            </w:pPr>
          </w:p>
        </w:tc>
      </w:tr>
      <w:tr w:rsidR="00263AD5" w:rsidRPr="00846B76" w14:paraId="2CD5BBC6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69C1047A" w14:textId="77777777" w:rsidR="00263AD5" w:rsidRPr="00846B76" w:rsidRDefault="00263AD5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5A3DE55E" w14:textId="77777777" w:rsidTr="00346DE2">
        <w:tc>
          <w:tcPr>
            <w:tcW w:w="5000" w:type="pct"/>
            <w:gridSpan w:val="6"/>
            <w:vAlign w:val="bottom"/>
          </w:tcPr>
          <w:p w14:paraId="2ACB746B" w14:textId="242CA865" w:rsidR="00346DE2" w:rsidRDefault="00263AD5" w:rsidP="001C4A3D">
            <w:pPr>
              <w:spacing w:before="240"/>
            </w:pPr>
            <w:r>
              <w:t xml:space="preserve">As part of the Upskill Project we invite Guest Speakers to talk about how they have overcome personal challenges. Tick below on the talks you would be interested hearing about and </w:t>
            </w:r>
            <w:r w:rsidR="0049525F">
              <w:t>list any other which you would like to include:</w:t>
            </w:r>
          </w:p>
        </w:tc>
      </w:tr>
      <w:tr w:rsidR="00346DE2" w:rsidRPr="00846B76" w14:paraId="62FC22EC" w14:textId="77777777" w:rsidTr="001C4A3D">
        <w:tc>
          <w:tcPr>
            <w:tcW w:w="577" w:type="pct"/>
          </w:tcPr>
          <w:p w14:paraId="13951F58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5AE01E6D" w14:textId="17CC9198" w:rsidR="00346DE2" w:rsidRDefault="00263AD5" w:rsidP="00346DE2">
            <w:r>
              <w:t>Gang Member</w:t>
            </w:r>
          </w:p>
        </w:tc>
      </w:tr>
      <w:tr w:rsidR="00346DE2" w:rsidRPr="00846B76" w14:paraId="72D18B5C" w14:textId="77777777" w:rsidTr="001C4A3D">
        <w:tc>
          <w:tcPr>
            <w:tcW w:w="577" w:type="pct"/>
          </w:tcPr>
          <w:p w14:paraId="7DD4A414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61A78621" w14:textId="36FF2BB2" w:rsidR="00346DE2" w:rsidRDefault="00263AD5" w:rsidP="00346DE2">
            <w:r>
              <w:t>Extremism</w:t>
            </w:r>
          </w:p>
        </w:tc>
      </w:tr>
      <w:tr w:rsidR="00346DE2" w:rsidRPr="00846B76" w14:paraId="18EF8C44" w14:textId="77777777" w:rsidTr="001C4A3D">
        <w:tc>
          <w:tcPr>
            <w:tcW w:w="577" w:type="pct"/>
          </w:tcPr>
          <w:p w14:paraId="6BDC2D6C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78C782BD" w14:textId="1A99F7B5" w:rsidR="00346DE2" w:rsidRDefault="00263AD5" w:rsidP="00346DE2">
            <w:r>
              <w:t>Drug Addiction</w:t>
            </w:r>
          </w:p>
        </w:tc>
      </w:tr>
      <w:tr w:rsidR="00346DE2" w:rsidRPr="00846B76" w14:paraId="42F28C2F" w14:textId="77777777" w:rsidTr="001C4A3D">
        <w:tc>
          <w:tcPr>
            <w:tcW w:w="577" w:type="pct"/>
          </w:tcPr>
          <w:p w14:paraId="38E4CD11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3C9BE024" w14:textId="5AB84FEA" w:rsidR="00346DE2" w:rsidRDefault="00263AD5" w:rsidP="00346DE2">
            <w:r>
              <w:t>Alcohol Addiction</w:t>
            </w:r>
          </w:p>
        </w:tc>
      </w:tr>
      <w:tr w:rsidR="00263AD5" w:rsidRPr="00846B76" w14:paraId="5B3DEFB2" w14:textId="77777777" w:rsidTr="001C4A3D">
        <w:trPr>
          <w:gridAfter w:val="3"/>
          <w:wAfter w:w="3846" w:type="pct"/>
        </w:trPr>
        <w:tc>
          <w:tcPr>
            <w:tcW w:w="577" w:type="pct"/>
          </w:tcPr>
          <w:p w14:paraId="7679B908" w14:textId="77777777" w:rsidR="00263AD5" w:rsidRPr="00346DE2" w:rsidRDefault="00263AD5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431975614"/>
            <w:placeholder>
              <w:docPart w:val="1A77B36019E648CDBC9EDC91243922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36BC500F" w14:textId="77777777" w:rsidR="00263AD5" w:rsidRDefault="00263AD5" w:rsidP="00346DE2">
                <w:r w:rsidRPr="00A700A8">
                  <w:t>Other:</w:t>
                </w:r>
              </w:p>
            </w:tc>
          </w:sdtContent>
        </w:sdt>
      </w:tr>
      <w:tr w:rsidR="00346DE2" w:rsidRPr="00846B76" w14:paraId="41C1E75C" w14:textId="77777777" w:rsidTr="001C4A3D">
        <w:tc>
          <w:tcPr>
            <w:tcW w:w="577" w:type="pct"/>
          </w:tcPr>
          <w:p w14:paraId="722166FD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295192273"/>
            <w:placeholder>
              <w:docPart w:val="950E96DC34B14CBABD38A2CA13BCE13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0678E443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D984A0" w14:textId="77777777" w:rsidR="00346DE2" w:rsidRDefault="00346DE2" w:rsidP="00346DE2">
            <w:pPr>
              <w:spacing w:before="120"/>
            </w:pPr>
          </w:p>
        </w:tc>
      </w:tr>
    </w:tbl>
    <w:p w14:paraId="5EF1A168" w14:textId="1F550E0C" w:rsidR="00CE6104" w:rsidRDefault="0049525F" w:rsidP="00E677FE">
      <w:pPr>
        <w:spacing w:after="0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A6529A" wp14:editId="45FFEDDF">
            <wp:simplePos x="0" y="0"/>
            <wp:positionH relativeFrom="column">
              <wp:posOffset>-795020</wp:posOffset>
            </wp:positionH>
            <wp:positionV relativeFrom="paragraph">
              <wp:posOffset>-7479665</wp:posOffset>
            </wp:positionV>
            <wp:extent cx="2656676" cy="600578"/>
            <wp:effectExtent l="0" t="0" r="0" b="9525"/>
            <wp:wrapNone/>
            <wp:docPr id="4" name="Picture 4" descr="West Ham United Foundation reflect on outstanding achievements | West Ham  Un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st Ham United Foundation reflect on outstanding achievements | West Ham  Uni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66" b="25400"/>
                    <a:stretch/>
                  </pic:blipFill>
                  <pic:spPr bwMode="auto">
                    <a:xfrm>
                      <a:off x="0" y="0"/>
                      <a:ext cx="2656676" cy="60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5BF1621" wp14:editId="13B1229E">
            <wp:simplePos x="0" y="0"/>
            <wp:positionH relativeFrom="column">
              <wp:posOffset>4818380</wp:posOffset>
            </wp:positionH>
            <wp:positionV relativeFrom="paragraph">
              <wp:posOffset>-7600315</wp:posOffset>
            </wp:positionV>
            <wp:extent cx="1981200" cy="876300"/>
            <wp:effectExtent l="0" t="0" r="0" b="0"/>
            <wp:wrapNone/>
            <wp:docPr id="3" name="Picture 3" descr="Newham Council – Newham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ham Council – Newham Counc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ABEE0" w14:textId="273967C6" w:rsidR="0049525F" w:rsidRPr="0049525F" w:rsidRDefault="0049525F" w:rsidP="0049525F">
      <w:pPr>
        <w:rPr>
          <w:sz w:val="16"/>
          <w:szCs w:val="16"/>
        </w:rPr>
      </w:pPr>
    </w:p>
    <w:p w14:paraId="604EECF2" w14:textId="4EE4EDD5" w:rsidR="0049525F" w:rsidRPr="0049525F" w:rsidRDefault="0049525F" w:rsidP="0049525F">
      <w:pPr>
        <w:rPr>
          <w:sz w:val="16"/>
          <w:szCs w:val="16"/>
        </w:rPr>
      </w:pPr>
    </w:p>
    <w:p w14:paraId="3F84F020" w14:textId="69FCDD1B" w:rsidR="0049525F" w:rsidRPr="0049525F" w:rsidRDefault="0049525F" w:rsidP="0049525F">
      <w:pPr>
        <w:rPr>
          <w:sz w:val="16"/>
          <w:szCs w:val="16"/>
        </w:rPr>
      </w:pPr>
    </w:p>
    <w:p w14:paraId="24BB3AB7" w14:textId="3DC83328" w:rsidR="0049525F" w:rsidRPr="0049525F" w:rsidRDefault="0049525F" w:rsidP="0049525F">
      <w:pPr>
        <w:tabs>
          <w:tab w:val="left" w:pos="8090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sectPr w:rsidR="0049525F" w:rsidRPr="0049525F" w:rsidSect="002462F3"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3EADD" w14:textId="77777777" w:rsidR="00F373CB" w:rsidRDefault="00F373CB" w:rsidP="00650259">
      <w:pPr>
        <w:spacing w:after="0" w:line="240" w:lineRule="auto"/>
      </w:pPr>
      <w:r>
        <w:separator/>
      </w:r>
    </w:p>
  </w:endnote>
  <w:endnote w:type="continuationSeparator" w:id="0">
    <w:p w14:paraId="4535EDFD" w14:textId="77777777" w:rsidR="00F373CB" w:rsidRDefault="00F373C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C4380DF-1AEC-4D5F-83B4-A3512535F497}"/>
    <w:embedBold r:id="rId2" w:fontKey="{0BA0D26F-189D-4BB7-AA1D-254811C9268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E703D5F-94F3-4BDD-A350-6379575A7357}"/>
    <w:embedBold r:id="rId4" w:fontKey="{00DF74F4-B51D-4B41-B482-7376DDF5498C}"/>
    <w:embedItalic r:id="rId5" w:fontKey="{6A5764E0-6414-4E10-BD44-6E4485CBA45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BC2D4A9-C13D-4786-A969-E092F91F482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8E810AD-EC7D-4242-9B41-04ADAC451F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01534082" w14:textId="77777777" w:rsidTr="00C4167A">
      <w:tc>
        <w:tcPr>
          <w:tcW w:w="4675" w:type="dxa"/>
          <w:vAlign w:val="center"/>
        </w:tcPr>
        <w:p w14:paraId="380D4F81" w14:textId="358D9A45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1AFD38A" w14:textId="1E8BF8EA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71DE79F0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F118B1" w14:textId="77777777" w:rsidR="00F373CB" w:rsidRDefault="00F373CB" w:rsidP="00650259">
      <w:pPr>
        <w:spacing w:after="0" w:line="240" w:lineRule="auto"/>
      </w:pPr>
      <w:r>
        <w:separator/>
      </w:r>
    </w:p>
  </w:footnote>
  <w:footnote w:type="continuationSeparator" w:id="0">
    <w:p w14:paraId="48CD3200" w14:textId="77777777" w:rsidR="00F373CB" w:rsidRDefault="00F373CB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AD5"/>
    <w:rsid w:val="00052382"/>
    <w:rsid w:val="0006568A"/>
    <w:rsid w:val="00076F0F"/>
    <w:rsid w:val="00084253"/>
    <w:rsid w:val="000D1F49"/>
    <w:rsid w:val="001727CA"/>
    <w:rsid w:val="001C4A3D"/>
    <w:rsid w:val="002462F3"/>
    <w:rsid w:val="00263AD5"/>
    <w:rsid w:val="002C56E6"/>
    <w:rsid w:val="00346DE2"/>
    <w:rsid w:val="00361E11"/>
    <w:rsid w:val="003B4744"/>
    <w:rsid w:val="003F0847"/>
    <w:rsid w:val="0040090B"/>
    <w:rsid w:val="0046302A"/>
    <w:rsid w:val="00487D2D"/>
    <w:rsid w:val="0049525F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DC55EE"/>
    <w:rsid w:val="00DD7585"/>
    <w:rsid w:val="00E61C09"/>
    <w:rsid w:val="00E677FE"/>
    <w:rsid w:val="00EB3B58"/>
    <w:rsid w:val="00EB563B"/>
    <w:rsid w:val="00EC7359"/>
    <w:rsid w:val="00EE3054"/>
    <w:rsid w:val="00F00606"/>
    <w:rsid w:val="00F01256"/>
    <w:rsid w:val="00F373CB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3AC3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63AD5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misan.Williams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368A31A1ED4163BF62FCDDDAB60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FB66B-C619-42E8-82CF-BE5BD8D4ECA6}"/>
      </w:docPartPr>
      <w:docPartBody>
        <w:p w:rsidR="008B75E2" w:rsidRDefault="00633A5E">
          <w:pPr>
            <w:pStyle w:val="A2368A31A1ED4163BF62FCDDDAB60BCF"/>
          </w:pPr>
          <w:r w:rsidRPr="00346DE2">
            <w:t>First Name</w:t>
          </w:r>
        </w:p>
      </w:docPartBody>
    </w:docPart>
    <w:docPart>
      <w:docPartPr>
        <w:name w:val="B173B67B850C423087AB890227D71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F5D3E-8342-4D42-AEC1-196E23F8EDDD}"/>
      </w:docPartPr>
      <w:docPartBody>
        <w:p w:rsidR="008B75E2" w:rsidRDefault="00633A5E">
          <w:pPr>
            <w:pStyle w:val="B173B67B850C423087AB890227D712EF"/>
          </w:pPr>
          <w:r w:rsidRPr="00346DE2">
            <w:t>Last Name</w:t>
          </w:r>
        </w:p>
      </w:docPartBody>
    </w:docPart>
    <w:docPart>
      <w:docPartPr>
        <w:name w:val="8712FD35B8EB47E58545418AD4D66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57CE7-EBB4-4952-9423-ABD3C0DB69EF}"/>
      </w:docPartPr>
      <w:docPartBody>
        <w:p w:rsidR="008B75E2" w:rsidRDefault="00633A5E">
          <w:pPr>
            <w:pStyle w:val="8712FD35B8EB47E58545418AD4D66B1E"/>
          </w:pPr>
          <w:r w:rsidRPr="00346DE2">
            <w:t>Address</w:t>
          </w:r>
        </w:p>
      </w:docPartBody>
    </w:docPart>
    <w:docPart>
      <w:docPartPr>
        <w:name w:val="425072DC969943849D48894B8DBC0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CC22E-826D-4B8E-A81E-8C26A019DF9B}"/>
      </w:docPartPr>
      <w:docPartBody>
        <w:p w:rsidR="008B75E2" w:rsidRDefault="00633A5E">
          <w:pPr>
            <w:pStyle w:val="425072DC969943849D48894B8DBC0E1B"/>
          </w:pPr>
          <w:r w:rsidRPr="00346DE2">
            <w:t>Home Phone</w:t>
          </w:r>
        </w:p>
      </w:docPartBody>
    </w:docPart>
    <w:docPart>
      <w:docPartPr>
        <w:name w:val="ABE2147B837C4BFC885F78622C929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EE97FE-D8DA-4012-9247-21B0BA9D6F02}"/>
      </w:docPartPr>
      <w:docPartBody>
        <w:p w:rsidR="008B75E2" w:rsidRDefault="00633A5E">
          <w:pPr>
            <w:pStyle w:val="ABE2147B837C4BFC885F78622C929AD6"/>
          </w:pPr>
          <w:r w:rsidRPr="00346DE2">
            <w:t>Email</w:t>
          </w:r>
        </w:p>
      </w:docPartBody>
    </w:docPart>
    <w:docPart>
      <w:docPartPr>
        <w:name w:val="950E96DC34B14CBABD38A2CA13BCE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A2C3C-2C68-48A1-AEF0-66DF9D2A0073}"/>
      </w:docPartPr>
      <w:docPartBody>
        <w:p w:rsidR="008B75E2" w:rsidRDefault="00633A5E">
          <w:pPr>
            <w:pStyle w:val="950E96DC34B14CBABD38A2CA13BCE135"/>
          </w:pPr>
          <w:r w:rsidRPr="00A700A8">
            <w:t>Other:</w:t>
          </w:r>
        </w:p>
      </w:docPartBody>
    </w:docPart>
    <w:docPart>
      <w:docPartPr>
        <w:name w:val="1A77B36019E648CDBC9EDC9124392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B59B7-5204-440A-822D-FC8C8227BE72}"/>
      </w:docPartPr>
      <w:docPartBody>
        <w:p w:rsidR="008B75E2" w:rsidRDefault="00C41D7A" w:rsidP="00C41D7A">
          <w:pPr>
            <w:pStyle w:val="1A77B36019E648CDBC9EDC91243922AC"/>
          </w:pPr>
          <w:r w:rsidRPr="00A700A8"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D7A"/>
    <w:rsid w:val="00633A5E"/>
    <w:rsid w:val="008B75E2"/>
    <w:rsid w:val="00C41D7A"/>
    <w:rsid w:val="00F7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368A31A1ED4163BF62FCDDDAB60BCF">
    <w:name w:val="A2368A31A1ED4163BF62FCDDDAB60BCF"/>
  </w:style>
  <w:style w:type="paragraph" w:customStyle="1" w:styleId="B173B67B850C423087AB890227D712EF">
    <w:name w:val="B173B67B850C423087AB890227D712EF"/>
  </w:style>
  <w:style w:type="paragraph" w:customStyle="1" w:styleId="8712FD35B8EB47E58545418AD4D66B1E">
    <w:name w:val="8712FD35B8EB47E58545418AD4D66B1E"/>
  </w:style>
  <w:style w:type="paragraph" w:customStyle="1" w:styleId="E0159ABC4E104D45800F07028B985F8D">
    <w:name w:val="E0159ABC4E104D45800F07028B985F8D"/>
  </w:style>
  <w:style w:type="paragraph" w:customStyle="1" w:styleId="425072DC969943849D48894B8DBC0E1B">
    <w:name w:val="425072DC969943849D48894B8DBC0E1B"/>
  </w:style>
  <w:style w:type="paragraph" w:customStyle="1" w:styleId="9263B91664504A77A5BA5CFF6344E04A">
    <w:name w:val="9263B91664504A77A5BA5CFF6344E04A"/>
  </w:style>
  <w:style w:type="paragraph" w:customStyle="1" w:styleId="ABE2147B837C4BFC885F78622C929AD6">
    <w:name w:val="ABE2147B837C4BFC885F78622C929AD6"/>
  </w:style>
  <w:style w:type="paragraph" w:customStyle="1" w:styleId="DF6965C1194347069DF57615E72EF74E">
    <w:name w:val="DF6965C1194347069DF57615E72EF74E"/>
  </w:style>
  <w:style w:type="paragraph" w:customStyle="1" w:styleId="350C89C866FE423DA78367E04D116EAF">
    <w:name w:val="350C89C866FE423DA78367E04D116EAF"/>
  </w:style>
  <w:style w:type="paragraph" w:customStyle="1" w:styleId="D2ED352D11954D13957F6D5BFE31DB90">
    <w:name w:val="D2ED352D11954D13957F6D5BFE31DB90"/>
  </w:style>
  <w:style w:type="paragraph" w:customStyle="1" w:styleId="C15FC268450A4055B062CE1D2277D0EC">
    <w:name w:val="C15FC268450A4055B062CE1D2277D0EC"/>
  </w:style>
  <w:style w:type="paragraph" w:customStyle="1" w:styleId="ADF9EF31AA834FBA9FB284A5D4DED37A">
    <w:name w:val="ADF9EF31AA834FBA9FB284A5D4DED37A"/>
  </w:style>
  <w:style w:type="paragraph" w:customStyle="1" w:styleId="35FAC42F336C488F95C227996E04985E">
    <w:name w:val="35FAC42F336C488F95C227996E04985E"/>
  </w:style>
  <w:style w:type="paragraph" w:customStyle="1" w:styleId="7DCCBD278B8D4B52A49404286B29FC87">
    <w:name w:val="7DCCBD278B8D4B52A49404286B29FC87"/>
  </w:style>
  <w:style w:type="paragraph" w:customStyle="1" w:styleId="FACC266B9A6D4E74B08C656C1446A737">
    <w:name w:val="FACC266B9A6D4E74B08C656C1446A737"/>
  </w:style>
  <w:style w:type="paragraph" w:customStyle="1" w:styleId="8D429C7544C24BCB87500DAA86630D4D">
    <w:name w:val="8D429C7544C24BCB87500DAA86630D4D"/>
  </w:style>
  <w:style w:type="paragraph" w:customStyle="1" w:styleId="07F4D3193E6948AAB8D669663EB24334">
    <w:name w:val="07F4D3193E6948AAB8D669663EB24334"/>
  </w:style>
  <w:style w:type="paragraph" w:customStyle="1" w:styleId="950E96DC34B14CBABD38A2CA13BCE135">
    <w:name w:val="950E96DC34B14CBABD38A2CA13BCE135"/>
  </w:style>
  <w:style w:type="paragraph" w:customStyle="1" w:styleId="B7116AAB98CE45A6AEC34FFCEBDB8369">
    <w:name w:val="B7116AAB98CE45A6AEC34FFCEBDB8369"/>
  </w:style>
  <w:style w:type="paragraph" w:customStyle="1" w:styleId="59F7FE85968146FA95386BE27894FBCC">
    <w:name w:val="59F7FE85968146FA95386BE27894FBCC"/>
  </w:style>
  <w:style w:type="paragraph" w:customStyle="1" w:styleId="066B03467BBF46C087FA333989101BA4">
    <w:name w:val="066B03467BBF46C087FA333989101BA4"/>
  </w:style>
  <w:style w:type="paragraph" w:customStyle="1" w:styleId="A6389AB5B504466CA5E632A8E3CDBEEB">
    <w:name w:val="A6389AB5B504466CA5E632A8E3CDBEEB"/>
  </w:style>
  <w:style w:type="paragraph" w:customStyle="1" w:styleId="263DC2171AEB482498990110B29C03DB">
    <w:name w:val="263DC2171AEB482498990110B29C03DB"/>
  </w:style>
  <w:style w:type="paragraph" w:customStyle="1" w:styleId="00213C2B4BCA4F548B32CB13F192BABF">
    <w:name w:val="00213C2B4BCA4F548B32CB13F192BABF"/>
    <w:rsid w:val="00C41D7A"/>
  </w:style>
  <w:style w:type="paragraph" w:customStyle="1" w:styleId="1A77B36019E648CDBC9EDC91243922AC">
    <w:name w:val="1A77B36019E648CDBC9EDC91243922AC"/>
    <w:rsid w:val="00C41D7A"/>
  </w:style>
  <w:style w:type="paragraph" w:customStyle="1" w:styleId="4587D8C1EE054BF7B806FE049334E42E">
    <w:name w:val="4587D8C1EE054BF7B806FE049334E42E"/>
    <w:rsid w:val="00C41D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2022-02-04T12:19:00Z</dcterms:created>
  <dcterms:modified xsi:type="dcterms:W3CDTF">2022-02-04T12:19:00Z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