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204" w:rsidRPr="00961C55" w:rsidRDefault="00961C55" w:rsidP="00961C55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961C55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762000</wp:posOffset>
            </wp:positionV>
            <wp:extent cx="6181725" cy="8677275"/>
            <wp:effectExtent l="0" t="0" r="9525" b="9525"/>
            <wp:wrapThrough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C55">
        <w:rPr>
          <w:rFonts w:ascii="Arial" w:hAnsi="Arial" w:cs="Arial"/>
          <w:sz w:val="28"/>
          <w:szCs w:val="28"/>
          <w:u w:val="single"/>
        </w:rPr>
        <w:t>Example of Timetable</w:t>
      </w:r>
      <w:bookmarkStart w:id="0" w:name="_GoBack"/>
      <w:bookmarkEnd w:id="0"/>
    </w:p>
    <w:sectPr w:rsidR="00151204" w:rsidRPr="00961C55" w:rsidSect="00961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C55"/>
    <w:rsid w:val="0002738F"/>
    <w:rsid w:val="00151204"/>
    <w:rsid w:val="0096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2FF75"/>
  <w15:chartTrackingRefBased/>
  <w15:docId w15:val="{9988DBE6-0394-4E31-8CD5-BF08ADAC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380DA640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Sykes</dc:creator>
  <cp:keywords/>
  <dc:description/>
  <cp:lastModifiedBy>Mrs H Sykes</cp:lastModifiedBy>
  <cp:revision>1</cp:revision>
  <dcterms:created xsi:type="dcterms:W3CDTF">2020-06-10T11:53:00Z</dcterms:created>
  <dcterms:modified xsi:type="dcterms:W3CDTF">2020-06-10T11:56:00Z</dcterms:modified>
</cp:coreProperties>
</file>