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9" w:type="pct"/>
        <w:tblInd w:w="-142" w:type="dxa"/>
        <w:tblLayout w:type="fixed"/>
        <w:tblLook w:val="0600" w:firstRow="0" w:lastRow="0" w:firstColumn="0" w:lastColumn="0" w:noHBand="1" w:noVBand="1"/>
        <w:tblCaption w:val="Layout table"/>
      </w:tblPr>
      <w:tblGrid>
        <w:gridCol w:w="4675"/>
        <w:gridCol w:w="641"/>
        <w:gridCol w:w="4770"/>
        <w:gridCol w:w="456"/>
        <w:gridCol w:w="4853"/>
      </w:tblGrid>
      <w:tr w:rsidR="008A67F7" w14:paraId="5315EE39" w14:textId="77777777" w:rsidTr="00515552">
        <w:trPr>
          <w:trHeight w:val="6768"/>
        </w:trPr>
        <w:tc>
          <w:tcPr>
            <w:tcW w:w="1518" w:type="pct"/>
          </w:tcPr>
          <w:p w14:paraId="5435FD80" w14:textId="77777777" w:rsidR="00386835" w:rsidRPr="00B27C2B" w:rsidRDefault="00386835" w:rsidP="00180154">
            <w:pPr>
              <w:pStyle w:val="Contact"/>
              <w:ind w:right="351"/>
              <w:rPr>
                <w:color w:val="71BBD9" w:themeColor="accent1"/>
                <w:sz w:val="24"/>
              </w:rPr>
            </w:pPr>
            <w:r w:rsidRPr="00B27C2B">
              <w:rPr>
                <w:color w:val="71BBD9" w:themeColor="accent1"/>
                <w:sz w:val="24"/>
                <w:u w:val="single"/>
              </w:rPr>
              <w:t>Occasional Visitor Procedures</w:t>
            </w:r>
          </w:p>
          <w:p w14:paraId="364AFD2E" w14:textId="77777777" w:rsidR="00386835" w:rsidRPr="00B27C2B" w:rsidRDefault="00386835" w:rsidP="00386835">
            <w:pPr>
              <w:pStyle w:val="Contact"/>
              <w:rPr>
                <w:color w:val="FFFFFF" w:themeColor="background2"/>
                <w:sz w:val="20"/>
              </w:rPr>
            </w:pPr>
          </w:p>
          <w:p w14:paraId="79947D1D" w14:textId="77777777" w:rsidR="00B27C2B" w:rsidRDefault="00386835" w:rsidP="00B27C2B">
            <w:pPr>
              <w:pStyle w:val="Contact"/>
              <w:numPr>
                <w:ilvl w:val="0"/>
                <w:numId w:val="9"/>
              </w:numPr>
              <w:ind w:left="247"/>
              <w:jc w:val="left"/>
              <w:rPr>
                <w:color w:val="auto"/>
                <w:sz w:val="20"/>
              </w:rPr>
            </w:pPr>
            <w:r w:rsidRPr="00B27C2B">
              <w:rPr>
                <w:color w:val="auto"/>
                <w:sz w:val="20"/>
              </w:rPr>
              <w:t>Visitors MUST sign in at the inventory</w:t>
            </w:r>
          </w:p>
          <w:p w14:paraId="75DF93D7" w14:textId="5090A8DC" w:rsidR="00386835" w:rsidRPr="00B27C2B" w:rsidRDefault="00386835" w:rsidP="00B27C2B">
            <w:pPr>
              <w:pStyle w:val="Contact"/>
              <w:ind w:left="247"/>
              <w:jc w:val="left"/>
              <w:rPr>
                <w:color w:val="auto"/>
                <w:sz w:val="20"/>
              </w:rPr>
            </w:pPr>
            <w:r w:rsidRPr="00B27C2B">
              <w:rPr>
                <w:color w:val="auto"/>
                <w:sz w:val="20"/>
              </w:rPr>
              <w:t>machine by the office.</w:t>
            </w:r>
          </w:p>
          <w:p w14:paraId="1D379FE9" w14:textId="77777777" w:rsidR="00386835" w:rsidRPr="00B27C2B" w:rsidRDefault="00386835" w:rsidP="00D8088A">
            <w:pPr>
              <w:pStyle w:val="Contact"/>
              <w:ind w:left="-113"/>
              <w:jc w:val="left"/>
              <w:rPr>
                <w:color w:val="auto"/>
                <w:sz w:val="20"/>
              </w:rPr>
            </w:pPr>
          </w:p>
          <w:p w14:paraId="79FE6A68" w14:textId="77777777" w:rsidR="00386835" w:rsidRPr="00B27C2B" w:rsidRDefault="00386835" w:rsidP="00180154">
            <w:pPr>
              <w:pStyle w:val="Contact"/>
              <w:numPr>
                <w:ilvl w:val="0"/>
                <w:numId w:val="9"/>
              </w:numPr>
              <w:ind w:left="247" w:right="635"/>
              <w:jc w:val="left"/>
              <w:rPr>
                <w:color w:val="auto"/>
                <w:sz w:val="20"/>
              </w:rPr>
            </w:pPr>
            <w:r w:rsidRPr="00B27C2B">
              <w:rPr>
                <w:color w:val="auto"/>
                <w:sz w:val="20"/>
              </w:rPr>
              <w:t>Photo ID issued MUST be worn at all times whilst on school premises.</w:t>
            </w:r>
          </w:p>
          <w:p w14:paraId="304523E6" w14:textId="77777777" w:rsidR="00386835" w:rsidRPr="00B27C2B" w:rsidRDefault="00386835" w:rsidP="00D8088A">
            <w:pPr>
              <w:pStyle w:val="Contact"/>
              <w:ind w:left="-113"/>
              <w:jc w:val="left"/>
              <w:rPr>
                <w:color w:val="auto"/>
                <w:sz w:val="20"/>
              </w:rPr>
            </w:pPr>
          </w:p>
          <w:p w14:paraId="677EFBCE" w14:textId="77777777" w:rsidR="00386835" w:rsidRPr="00B27C2B" w:rsidRDefault="00386835" w:rsidP="00180154">
            <w:pPr>
              <w:pStyle w:val="Contact"/>
              <w:numPr>
                <w:ilvl w:val="0"/>
                <w:numId w:val="9"/>
              </w:numPr>
              <w:ind w:left="247" w:right="493"/>
              <w:jc w:val="left"/>
              <w:rPr>
                <w:color w:val="auto"/>
                <w:sz w:val="20"/>
              </w:rPr>
            </w:pPr>
            <w:r w:rsidRPr="00B27C2B">
              <w:rPr>
                <w:color w:val="auto"/>
                <w:sz w:val="20"/>
              </w:rPr>
              <w:t>Visitors should remain under the supervision of school staff whilst on site, unless arranged otherwise.</w:t>
            </w:r>
          </w:p>
          <w:p w14:paraId="0D8EF218" w14:textId="77777777" w:rsidR="00386835" w:rsidRPr="00B27C2B" w:rsidRDefault="00386835" w:rsidP="00D8088A">
            <w:pPr>
              <w:pStyle w:val="Contact"/>
              <w:ind w:left="-113"/>
              <w:jc w:val="left"/>
              <w:rPr>
                <w:color w:val="auto"/>
                <w:sz w:val="20"/>
              </w:rPr>
            </w:pPr>
          </w:p>
          <w:p w14:paraId="3FEA378B" w14:textId="77777777" w:rsidR="00386835" w:rsidRPr="00B27C2B" w:rsidRDefault="00386835" w:rsidP="00180154">
            <w:pPr>
              <w:pStyle w:val="Contact"/>
              <w:numPr>
                <w:ilvl w:val="0"/>
                <w:numId w:val="9"/>
              </w:numPr>
              <w:ind w:left="247" w:right="635"/>
              <w:jc w:val="left"/>
              <w:rPr>
                <w:color w:val="auto"/>
                <w:sz w:val="20"/>
              </w:rPr>
            </w:pPr>
            <w:r w:rsidRPr="00B27C2B">
              <w:rPr>
                <w:color w:val="auto"/>
                <w:sz w:val="20"/>
              </w:rPr>
              <w:t>All visitors must sign out at the main office before leaving the site.</w:t>
            </w:r>
          </w:p>
          <w:p w14:paraId="1761AB83" w14:textId="77777777" w:rsidR="00386835" w:rsidRPr="00B27C2B" w:rsidRDefault="00386835" w:rsidP="00386835">
            <w:pPr>
              <w:pStyle w:val="Contact"/>
              <w:jc w:val="left"/>
              <w:rPr>
                <w:color w:val="auto"/>
                <w:sz w:val="20"/>
              </w:rPr>
            </w:pPr>
            <w:r w:rsidRPr="00B27C2B">
              <w:rPr>
                <w:color w:val="auto"/>
                <w:sz w:val="20"/>
              </w:rPr>
              <w:br/>
            </w:r>
          </w:p>
          <w:p w14:paraId="18FD762B" w14:textId="77777777" w:rsidR="00386835" w:rsidRPr="00B27C2B" w:rsidRDefault="00386835" w:rsidP="00180154">
            <w:pPr>
              <w:pStyle w:val="Contact"/>
              <w:ind w:left="-113" w:right="635"/>
              <w:jc w:val="left"/>
              <w:rPr>
                <w:color w:val="auto"/>
                <w:sz w:val="20"/>
              </w:rPr>
            </w:pPr>
            <w:r w:rsidRPr="00B27C2B">
              <w:rPr>
                <w:color w:val="auto"/>
                <w:sz w:val="20"/>
              </w:rPr>
              <w:t>Any visitors wishing to speak to a member of the team should telephone school to make an appointment.</w:t>
            </w:r>
          </w:p>
          <w:p w14:paraId="4EAAFE3A" w14:textId="77777777" w:rsidR="00386835" w:rsidRPr="00B27C2B" w:rsidRDefault="00386835" w:rsidP="00386835">
            <w:pPr>
              <w:pStyle w:val="Contact"/>
              <w:jc w:val="left"/>
              <w:rPr>
                <w:color w:val="auto"/>
                <w:sz w:val="20"/>
              </w:rPr>
            </w:pPr>
          </w:p>
          <w:p w14:paraId="10E7D02A" w14:textId="77777777" w:rsidR="00386835" w:rsidRPr="00B27C2B" w:rsidRDefault="00386835" w:rsidP="00180154">
            <w:pPr>
              <w:pStyle w:val="Contact"/>
              <w:ind w:left="-113" w:right="493"/>
              <w:jc w:val="left"/>
              <w:rPr>
                <w:color w:val="auto"/>
                <w:sz w:val="20"/>
              </w:rPr>
            </w:pPr>
            <w:r w:rsidRPr="00B27C2B">
              <w:rPr>
                <w:color w:val="auto"/>
                <w:sz w:val="20"/>
              </w:rPr>
              <w:t>Please let school know if you have any access needs.</w:t>
            </w:r>
          </w:p>
          <w:p w14:paraId="28298D9D" w14:textId="77777777" w:rsidR="00386835" w:rsidRDefault="00386835" w:rsidP="00386835">
            <w:pPr>
              <w:pStyle w:val="Contact"/>
              <w:rPr>
                <w:color w:val="71BBD9" w:themeColor="accent1"/>
                <w:sz w:val="24"/>
                <w:u w:val="single"/>
              </w:rPr>
            </w:pPr>
          </w:p>
          <w:p w14:paraId="5D2A75E8" w14:textId="77777777" w:rsidR="00386835" w:rsidRDefault="00386835" w:rsidP="00386835">
            <w:pPr>
              <w:pStyle w:val="Contact"/>
              <w:rPr>
                <w:color w:val="71BBD9" w:themeColor="accent1"/>
                <w:sz w:val="24"/>
                <w:u w:val="single"/>
              </w:rPr>
            </w:pPr>
          </w:p>
          <w:p w14:paraId="40FA3620" w14:textId="77777777" w:rsidR="00386835" w:rsidRPr="00B27C2B" w:rsidRDefault="00386835" w:rsidP="00D8088A">
            <w:pPr>
              <w:pStyle w:val="Contact"/>
              <w:ind w:left="-170"/>
              <w:rPr>
                <w:color w:val="71BBD9" w:themeColor="accent1"/>
                <w:sz w:val="28"/>
              </w:rPr>
            </w:pPr>
            <w:r w:rsidRPr="00B27C2B">
              <w:rPr>
                <w:color w:val="71BBD9" w:themeColor="accent1"/>
                <w:sz w:val="24"/>
                <w:u w:val="single"/>
              </w:rPr>
              <w:t>Regular Volunteers</w:t>
            </w:r>
          </w:p>
          <w:p w14:paraId="59FB323B" w14:textId="77777777" w:rsidR="00386835" w:rsidRPr="00B27C2B" w:rsidRDefault="00386835" w:rsidP="00386835">
            <w:pPr>
              <w:pStyle w:val="Contact"/>
              <w:rPr>
                <w:color w:val="FFFFFF" w:themeColor="background2"/>
                <w:sz w:val="20"/>
              </w:rPr>
            </w:pPr>
          </w:p>
          <w:p w14:paraId="14C2DBA6" w14:textId="3039BF71" w:rsidR="00386835" w:rsidRPr="00B27C2B" w:rsidRDefault="00386835" w:rsidP="00180154">
            <w:pPr>
              <w:pStyle w:val="Contact"/>
              <w:numPr>
                <w:ilvl w:val="0"/>
                <w:numId w:val="5"/>
              </w:numPr>
              <w:ind w:left="247" w:right="210"/>
              <w:jc w:val="left"/>
              <w:rPr>
                <w:color w:val="auto"/>
                <w:sz w:val="20"/>
              </w:rPr>
            </w:pPr>
            <w:r w:rsidRPr="00B27C2B">
              <w:rPr>
                <w:color w:val="auto"/>
                <w:sz w:val="20"/>
              </w:rPr>
              <w:t xml:space="preserve">Visitors MUST sign in at the </w:t>
            </w:r>
            <w:r w:rsidR="00B27C2B" w:rsidRPr="00B27C2B">
              <w:rPr>
                <w:color w:val="auto"/>
                <w:sz w:val="20"/>
              </w:rPr>
              <w:t>InVentry</w:t>
            </w:r>
            <w:r w:rsidRPr="00B27C2B">
              <w:rPr>
                <w:color w:val="auto"/>
                <w:sz w:val="20"/>
              </w:rPr>
              <w:t xml:space="preserve"> machine by the office.</w:t>
            </w:r>
          </w:p>
          <w:p w14:paraId="12713D75" w14:textId="77777777" w:rsidR="00386835" w:rsidRPr="00B27C2B" w:rsidRDefault="00386835" w:rsidP="00386835">
            <w:pPr>
              <w:pStyle w:val="Contact"/>
              <w:ind w:left="720"/>
              <w:jc w:val="left"/>
              <w:rPr>
                <w:color w:val="auto"/>
                <w:sz w:val="20"/>
              </w:rPr>
            </w:pPr>
          </w:p>
          <w:p w14:paraId="1D4F764A" w14:textId="77777777" w:rsidR="00386835" w:rsidRPr="00B27C2B" w:rsidRDefault="00386835" w:rsidP="00180154">
            <w:pPr>
              <w:pStyle w:val="Contact"/>
              <w:numPr>
                <w:ilvl w:val="0"/>
                <w:numId w:val="5"/>
              </w:numPr>
              <w:ind w:left="247" w:right="351"/>
              <w:jc w:val="left"/>
              <w:rPr>
                <w:color w:val="auto"/>
                <w:sz w:val="20"/>
              </w:rPr>
            </w:pPr>
            <w:r w:rsidRPr="00B27C2B">
              <w:rPr>
                <w:color w:val="auto"/>
                <w:sz w:val="20"/>
              </w:rPr>
              <w:t>Volunteers must wear an ID Badge throughout their visit.</w:t>
            </w:r>
          </w:p>
          <w:p w14:paraId="0C79C4FC" w14:textId="77777777" w:rsidR="00386835" w:rsidRPr="00B27C2B" w:rsidRDefault="00386835" w:rsidP="00386835">
            <w:pPr>
              <w:pStyle w:val="Contact"/>
              <w:jc w:val="left"/>
              <w:rPr>
                <w:color w:val="auto"/>
                <w:sz w:val="20"/>
              </w:rPr>
            </w:pPr>
          </w:p>
          <w:p w14:paraId="3686B1B1" w14:textId="77777777" w:rsidR="008A67F7" w:rsidRPr="00386835" w:rsidRDefault="00386835" w:rsidP="00180154">
            <w:pPr>
              <w:ind w:right="351"/>
              <w:rPr>
                <w:color w:val="auto"/>
              </w:rPr>
            </w:pPr>
            <w:r w:rsidRPr="00B27C2B">
              <w:rPr>
                <w:color w:val="auto"/>
                <w:sz w:val="20"/>
              </w:rPr>
              <w:t>Regular volunteers to school have a valid DBS certificate.</w:t>
            </w:r>
          </w:p>
        </w:tc>
        <w:tc>
          <w:tcPr>
            <w:tcW w:w="208" w:type="pct"/>
          </w:tcPr>
          <w:p w14:paraId="685BAB57" w14:textId="77777777" w:rsidR="008A67F7" w:rsidRDefault="008A67F7" w:rsidP="00584032">
            <w:pPr>
              <w:jc w:val="center"/>
            </w:pPr>
          </w:p>
        </w:tc>
        <w:tc>
          <w:tcPr>
            <w:tcW w:w="1549" w:type="pct"/>
            <w:vAlign w:val="center"/>
          </w:tcPr>
          <w:p w14:paraId="1FC912DB" w14:textId="77777777" w:rsidR="00E4463E" w:rsidRPr="00386835" w:rsidRDefault="00E4463E" w:rsidP="00584032">
            <w:pPr>
              <w:pStyle w:val="Contact"/>
              <w:rPr>
                <w:color w:val="71BBD9" w:themeColor="accent1"/>
                <w:sz w:val="28"/>
              </w:rPr>
            </w:pPr>
            <w:r w:rsidRPr="00386835">
              <w:rPr>
                <w:color w:val="71BBD9" w:themeColor="accent1"/>
                <w:sz w:val="28"/>
                <w:u w:val="single"/>
              </w:rPr>
              <w:t>SAFEGUARDING STATEMENT</w:t>
            </w:r>
          </w:p>
          <w:p w14:paraId="7FE524C3" w14:textId="77777777" w:rsidR="00E4463E" w:rsidRDefault="00E4463E" w:rsidP="00584032">
            <w:pPr>
              <w:pStyle w:val="Contact"/>
              <w:rPr>
                <w:color w:val="FFFFFF" w:themeColor="background2"/>
              </w:rPr>
            </w:pPr>
          </w:p>
          <w:p w14:paraId="14C03871" w14:textId="35F9E0AC" w:rsidR="00E4463E" w:rsidRDefault="00E4463E" w:rsidP="00584032">
            <w:pPr>
              <w:pStyle w:val="Contact"/>
              <w:rPr>
                <w:color w:val="auto"/>
              </w:rPr>
            </w:pPr>
            <w:r>
              <w:rPr>
                <w:color w:val="auto"/>
              </w:rPr>
              <w:t xml:space="preserve">At Manchester Road Primary </w:t>
            </w:r>
            <w:r w:rsidR="00166455">
              <w:rPr>
                <w:color w:val="auto"/>
              </w:rPr>
              <w:t>A</w:t>
            </w:r>
            <w:r w:rsidR="00E95A08">
              <w:rPr>
                <w:color w:val="auto"/>
              </w:rPr>
              <w:t>cademy,</w:t>
            </w:r>
            <w:r>
              <w:rPr>
                <w:color w:val="auto"/>
              </w:rPr>
              <w:t xml:space="preserve"> we are committed to safeguarding and promoting the welfare of children.</w:t>
            </w:r>
          </w:p>
          <w:p w14:paraId="2D41F43C" w14:textId="77777777" w:rsidR="00E4463E" w:rsidRDefault="00E4463E" w:rsidP="00584032">
            <w:pPr>
              <w:pStyle w:val="Contact"/>
              <w:rPr>
                <w:color w:val="FFFFFF" w:themeColor="background2"/>
              </w:rPr>
            </w:pPr>
          </w:p>
          <w:p w14:paraId="56436994" w14:textId="77777777" w:rsidR="00E4463E" w:rsidRDefault="00E4463E" w:rsidP="00584032">
            <w:pPr>
              <w:pStyle w:val="Contact"/>
              <w:rPr>
                <w:color w:val="auto"/>
              </w:rPr>
            </w:pPr>
            <w:r>
              <w:rPr>
                <w:color w:val="auto"/>
              </w:rPr>
              <w:t>We expect all staff, volunteers and visitors to share this common commitment.</w:t>
            </w:r>
          </w:p>
          <w:p w14:paraId="73362D0D" w14:textId="77777777" w:rsidR="00E4463E" w:rsidRPr="00E4463E" w:rsidRDefault="00E4463E" w:rsidP="00584032">
            <w:pPr>
              <w:pStyle w:val="Contact"/>
              <w:rPr>
                <w:color w:val="auto"/>
              </w:rPr>
            </w:pPr>
          </w:p>
          <w:p w14:paraId="006B4735" w14:textId="77777777" w:rsidR="00584032" w:rsidRDefault="00E4463E" w:rsidP="00584032">
            <w:pPr>
              <w:pStyle w:val="Contact"/>
              <w:rPr>
                <w:color w:val="auto"/>
              </w:rPr>
            </w:pPr>
            <w:r w:rsidRPr="00E4463E">
              <w:rPr>
                <w:color w:val="auto"/>
              </w:rPr>
              <w:t>This leaflet contains information about our school, and other sa</w:t>
            </w:r>
            <w:r w:rsidR="00584032">
              <w:rPr>
                <w:color w:val="auto"/>
              </w:rPr>
              <w:t>f</w:t>
            </w:r>
            <w:r w:rsidRPr="00E4463E">
              <w:rPr>
                <w:color w:val="auto"/>
              </w:rPr>
              <w:t>e</w:t>
            </w:r>
            <w:r>
              <w:rPr>
                <w:color w:val="auto"/>
              </w:rPr>
              <w:t>g</w:t>
            </w:r>
            <w:r w:rsidRPr="00E4463E">
              <w:rPr>
                <w:color w:val="auto"/>
              </w:rPr>
              <w:t>uarding procedures.</w:t>
            </w:r>
            <w:r w:rsidR="00584032">
              <w:rPr>
                <w:color w:val="auto"/>
              </w:rPr>
              <w:t xml:space="preserve">  If you are unclear about anything in the leaflet please speak to any of the contacts named within.</w:t>
            </w:r>
          </w:p>
          <w:p w14:paraId="2E977CEB" w14:textId="77777777" w:rsidR="00584032" w:rsidRDefault="00584032" w:rsidP="00584032">
            <w:pPr>
              <w:pStyle w:val="Contact"/>
              <w:rPr>
                <w:color w:val="FFFFFF" w:themeColor="background2"/>
              </w:rPr>
            </w:pPr>
          </w:p>
          <w:p w14:paraId="04A013D9" w14:textId="77777777" w:rsidR="00584032" w:rsidRDefault="00584032" w:rsidP="00584032">
            <w:pPr>
              <w:pStyle w:val="Contact"/>
              <w:rPr>
                <w:color w:val="auto"/>
              </w:rPr>
            </w:pPr>
            <w:r>
              <w:rPr>
                <w:color w:val="auto"/>
              </w:rPr>
              <w:t>Please keep this leaflet with you so that you can refer to it if needed.</w:t>
            </w:r>
          </w:p>
          <w:p w14:paraId="0C262DF6" w14:textId="77777777" w:rsidR="00584032" w:rsidRDefault="00584032" w:rsidP="00584032">
            <w:pPr>
              <w:pStyle w:val="Contact"/>
              <w:rPr>
                <w:color w:val="auto"/>
              </w:rPr>
            </w:pPr>
          </w:p>
          <w:p w14:paraId="2FBDE217" w14:textId="77777777" w:rsidR="00584032" w:rsidRDefault="00584032" w:rsidP="00584032">
            <w:pPr>
              <w:pStyle w:val="Contact"/>
              <w:rPr>
                <w:color w:val="auto"/>
              </w:rPr>
            </w:pPr>
            <w:r>
              <w:rPr>
                <w:color w:val="auto"/>
              </w:rPr>
              <w:t>If you are concerned about the safety of any child in our school, you must report this to one of the designated team.</w:t>
            </w:r>
          </w:p>
          <w:p w14:paraId="22975287" w14:textId="77777777" w:rsidR="00584032" w:rsidRDefault="00584032" w:rsidP="00584032">
            <w:pPr>
              <w:pStyle w:val="Contact"/>
              <w:rPr>
                <w:color w:val="auto"/>
              </w:rPr>
            </w:pPr>
          </w:p>
          <w:p w14:paraId="2245CFC9" w14:textId="77777777" w:rsidR="00584032" w:rsidRDefault="00584032" w:rsidP="00584032">
            <w:pPr>
              <w:pStyle w:val="Contact"/>
              <w:rPr>
                <w:color w:val="auto"/>
              </w:rPr>
            </w:pPr>
            <w:r>
              <w:rPr>
                <w:color w:val="auto"/>
              </w:rPr>
              <w:t>If you are concerned about the conduct of a member of staff or volunteer in your school, you must contact the Designated Safeguarding Lead.</w:t>
            </w:r>
          </w:p>
          <w:p w14:paraId="0B600533" w14:textId="7998C987" w:rsidR="00543DB9" w:rsidRDefault="00E95A08" w:rsidP="00584032">
            <w:pPr>
              <w:pStyle w:val="Contact"/>
              <w:rPr>
                <w:color w:val="auto"/>
              </w:rPr>
            </w:pPr>
            <w:r w:rsidRPr="00E95A08">
              <w:rPr>
                <w:noProof/>
                <w:color w:val="auto"/>
              </w:rPr>
              <w:drawing>
                <wp:inline distT="0" distB="0" distL="0" distR="0" wp14:anchorId="3760E3E2" wp14:editId="742A7578">
                  <wp:extent cx="2695575" cy="1402080"/>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5575" cy="1402080"/>
                          </a:xfrm>
                          <a:prstGeom prst="rect">
                            <a:avLst/>
                          </a:prstGeom>
                        </pic:spPr>
                      </pic:pic>
                    </a:graphicData>
                  </a:graphic>
                </wp:inline>
              </w:drawing>
            </w:r>
          </w:p>
          <w:p w14:paraId="7DB41E49" w14:textId="757837A0" w:rsidR="00E95A08" w:rsidRDefault="00E15E15" w:rsidP="00584032">
            <w:pPr>
              <w:pStyle w:val="Contact"/>
              <w:rPr>
                <w:color w:val="auto"/>
              </w:rPr>
            </w:pPr>
            <w:r w:rsidRPr="00D4518D">
              <w:rPr>
                <w:noProof/>
                <w:color w:val="auto"/>
              </w:rPr>
              <w:drawing>
                <wp:anchor distT="0" distB="0" distL="114300" distR="114300" simplePos="0" relativeHeight="251658240" behindDoc="0" locked="0" layoutInCell="1" allowOverlap="1" wp14:anchorId="601E7C9E" wp14:editId="5F9D2B12">
                  <wp:simplePos x="0" y="0"/>
                  <wp:positionH relativeFrom="column">
                    <wp:posOffset>1079500</wp:posOffset>
                  </wp:positionH>
                  <wp:positionV relativeFrom="paragraph">
                    <wp:posOffset>130175</wp:posOffset>
                  </wp:positionV>
                  <wp:extent cx="727075" cy="734060"/>
                  <wp:effectExtent l="0" t="0" r="0" b="8890"/>
                  <wp:wrapThrough wrapText="bothSides">
                    <wp:wrapPolygon edited="0">
                      <wp:start x="0" y="0"/>
                      <wp:lineTo x="0" y="21301"/>
                      <wp:lineTo x="20940" y="21301"/>
                      <wp:lineTo x="209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7075" cy="734060"/>
                          </a:xfrm>
                          <a:prstGeom prst="rect">
                            <a:avLst/>
                          </a:prstGeom>
                        </pic:spPr>
                      </pic:pic>
                    </a:graphicData>
                  </a:graphic>
                  <wp14:sizeRelH relativeFrom="margin">
                    <wp14:pctWidth>0</wp14:pctWidth>
                  </wp14:sizeRelH>
                  <wp14:sizeRelV relativeFrom="margin">
                    <wp14:pctHeight>0</wp14:pctHeight>
                  </wp14:sizeRelV>
                </wp:anchor>
              </w:drawing>
            </w:r>
          </w:p>
          <w:p w14:paraId="01FACF88" w14:textId="617F56D7" w:rsidR="00946E3C" w:rsidRPr="00AE5C09" w:rsidRDefault="00946E3C" w:rsidP="00E95A08">
            <w:pPr>
              <w:pStyle w:val="Contact"/>
              <w:jc w:val="left"/>
            </w:pPr>
          </w:p>
        </w:tc>
        <w:tc>
          <w:tcPr>
            <w:tcW w:w="148" w:type="pct"/>
          </w:tcPr>
          <w:p w14:paraId="0DF8555F" w14:textId="77777777" w:rsidR="008A67F7" w:rsidRDefault="008A67F7" w:rsidP="00BC3FC8"/>
        </w:tc>
        <w:tc>
          <w:tcPr>
            <w:tcW w:w="1576" w:type="pct"/>
          </w:tcPr>
          <w:p w14:paraId="0AEFE380" w14:textId="7BB443CE" w:rsidR="00172036" w:rsidRPr="003C300F" w:rsidRDefault="00515552" w:rsidP="00172036">
            <w:pPr>
              <w:pStyle w:val="Subtitle"/>
            </w:pPr>
            <w:r w:rsidRPr="00D8088A">
              <w:rPr>
                <w:noProof/>
                <w:sz w:val="48"/>
              </w:rPr>
              <w:drawing>
                <wp:anchor distT="0" distB="0" distL="114300" distR="114300" simplePos="0" relativeHeight="251659264" behindDoc="0" locked="0" layoutInCell="1" allowOverlap="1" wp14:anchorId="5F0999F2" wp14:editId="3EDC6EEB">
                  <wp:simplePos x="0" y="0"/>
                  <wp:positionH relativeFrom="column">
                    <wp:posOffset>443865</wp:posOffset>
                  </wp:positionH>
                  <wp:positionV relativeFrom="paragraph">
                    <wp:posOffset>313690</wp:posOffset>
                  </wp:positionV>
                  <wp:extent cx="2473960" cy="2256155"/>
                  <wp:effectExtent l="0" t="0" r="2540" b="0"/>
                  <wp:wrapThrough wrapText="bothSides">
                    <wp:wrapPolygon edited="0">
                      <wp:start x="0" y="0"/>
                      <wp:lineTo x="0" y="21339"/>
                      <wp:lineTo x="21456" y="21339"/>
                      <wp:lineTo x="214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3960" cy="2256155"/>
                          </a:xfrm>
                          <a:prstGeom prst="rect">
                            <a:avLst/>
                          </a:prstGeom>
                        </pic:spPr>
                      </pic:pic>
                    </a:graphicData>
                  </a:graphic>
                  <wp14:sizeRelH relativeFrom="margin">
                    <wp14:pctWidth>0</wp14:pctWidth>
                  </wp14:sizeRelH>
                  <wp14:sizeRelV relativeFrom="margin">
                    <wp14:pctHeight>0</wp14:pctHeight>
                  </wp14:sizeRelV>
                </wp:anchor>
              </w:drawing>
            </w:r>
            <w:sdt>
              <w:sdtPr>
                <w:id w:val="1889614098"/>
                <w:placeholder>
                  <w:docPart w:val="3CD91308231F46C5AD7196368E6DAA14"/>
                </w:placeholder>
                <w:temporary/>
                <w:showingPlcHdr/>
                <w15:appearance w15:val="hidden"/>
              </w:sdtPr>
              <w:sdtEndPr/>
              <w:sdtContent>
                <w:r w:rsidR="003C300F" w:rsidRPr="003C300F">
                  <w:t>Event subtitle</w:t>
                </w:r>
              </w:sdtContent>
            </w:sdt>
          </w:p>
          <w:p w14:paraId="2FF762A5" w14:textId="5C567430" w:rsidR="00E4463E" w:rsidRDefault="00D8088A" w:rsidP="00E4463E">
            <w:pPr>
              <w:pStyle w:val="Title"/>
              <w:jc w:val="center"/>
              <w:rPr>
                <w:sz w:val="48"/>
              </w:rPr>
            </w:pPr>
            <w:r>
              <w:rPr>
                <w:sz w:val="48"/>
              </w:rPr>
              <w:br/>
            </w:r>
          </w:p>
          <w:p w14:paraId="40900FCF" w14:textId="4CC9123C" w:rsidR="008A67F7" w:rsidRDefault="00B27C2B" w:rsidP="00515552">
            <w:pPr>
              <w:pStyle w:val="Title"/>
              <w:ind w:left="507" w:firstLine="43"/>
              <w:jc w:val="center"/>
              <w:rPr>
                <w:rFonts w:asciiTheme="minorHAnsi" w:hAnsiTheme="minorHAnsi" w:cstheme="minorHAnsi"/>
                <w:sz w:val="40"/>
              </w:rPr>
            </w:pPr>
            <w:r>
              <w:rPr>
                <w:rFonts w:asciiTheme="minorHAnsi" w:hAnsiTheme="minorHAnsi" w:cstheme="minorHAnsi"/>
                <w:sz w:val="40"/>
              </w:rPr>
              <w:t xml:space="preserve"> </w:t>
            </w:r>
            <w:r w:rsidR="00E4463E" w:rsidRPr="00E4463E">
              <w:rPr>
                <w:rFonts w:asciiTheme="minorHAnsi" w:hAnsiTheme="minorHAnsi" w:cstheme="minorHAnsi"/>
                <w:sz w:val="40"/>
              </w:rPr>
              <w:t>Visitors guide &amp; safeguarding information</w:t>
            </w:r>
          </w:p>
          <w:p w14:paraId="71BB570E" w14:textId="77777777" w:rsidR="00E4463E" w:rsidRDefault="00E4463E" w:rsidP="00E4463E"/>
          <w:p w14:paraId="65E37A37" w14:textId="77777777" w:rsidR="008E6683" w:rsidRPr="00B27C2B" w:rsidRDefault="00E4463E" w:rsidP="00BC39E8">
            <w:pPr>
              <w:ind w:left="649"/>
              <w:jc w:val="center"/>
              <w:rPr>
                <w:color w:val="A9D6E8" w:themeColor="accent1" w:themeTint="99"/>
                <w:sz w:val="20"/>
              </w:rPr>
            </w:pPr>
            <w:r w:rsidRPr="00B27C2B">
              <w:rPr>
                <w:color w:val="A9D6E8" w:themeColor="accent1" w:themeTint="99"/>
                <w:sz w:val="20"/>
              </w:rPr>
              <w:t>We hope you enjoy your visit to our school</w:t>
            </w:r>
            <w:r w:rsidR="008E6683" w:rsidRPr="00B27C2B">
              <w:rPr>
                <w:color w:val="A9D6E8" w:themeColor="accent1" w:themeTint="99"/>
                <w:sz w:val="20"/>
              </w:rPr>
              <w:t>.</w:t>
            </w:r>
          </w:p>
          <w:p w14:paraId="3B07B2A4" w14:textId="140D9355" w:rsidR="00E4463E" w:rsidRPr="00B27C2B" w:rsidRDefault="00E4463E" w:rsidP="00BC39E8">
            <w:pPr>
              <w:ind w:left="366"/>
              <w:jc w:val="center"/>
              <w:rPr>
                <w:color w:val="A9D6E8" w:themeColor="accent1" w:themeTint="99"/>
                <w:sz w:val="20"/>
              </w:rPr>
            </w:pPr>
            <w:r w:rsidRPr="00B27C2B">
              <w:rPr>
                <w:color w:val="A9D6E8" w:themeColor="accent1" w:themeTint="99"/>
                <w:sz w:val="20"/>
              </w:rPr>
              <w:t xml:space="preserve"> </w:t>
            </w:r>
            <w:r w:rsidR="00B27C2B">
              <w:rPr>
                <w:color w:val="A9D6E8" w:themeColor="accent1" w:themeTint="99"/>
                <w:sz w:val="20"/>
              </w:rPr>
              <w:t xml:space="preserve">   </w:t>
            </w:r>
            <w:r w:rsidRPr="00B27C2B">
              <w:rPr>
                <w:color w:val="A9D6E8" w:themeColor="accent1" w:themeTint="99"/>
                <w:sz w:val="20"/>
              </w:rPr>
              <w:t>Please read this leaflet carefully before entering the building.</w:t>
            </w:r>
          </w:p>
          <w:p w14:paraId="5A278340" w14:textId="77777777" w:rsidR="00E4463E" w:rsidRDefault="00E4463E" w:rsidP="00E4463E">
            <w:pPr>
              <w:jc w:val="center"/>
              <w:rPr>
                <w:color w:val="A9D6E8" w:themeColor="accent1" w:themeTint="99"/>
                <w:sz w:val="24"/>
              </w:rPr>
            </w:pPr>
          </w:p>
          <w:p w14:paraId="38E3167A" w14:textId="77777777" w:rsidR="00E4463E" w:rsidRDefault="00E4463E" w:rsidP="00E4463E">
            <w:pPr>
              <w:jc w:val="center"/>
              <w:rPr>
                <w:color w:val="A9D6E8" w:themeColor="accent1" w:themeTint="99"/>
                <w:sz w:val="24"/>
              </w:rPr>
            </w:pPr>
          </w:p>
          <w:p w14:paraId="7AE21332" w14:textId="77777777" w:rsidR="00E4463E" w:rsidRDefault="00E4463E" w:rsidP="00E4463E">
            <w:pPr>
              <w:jc w:val="center"/>
              <w:rPr>
                <w:color w:val="A9D6E8" w:themeColor="accent1" w:themeTint="99"/>
                <w:sz w:val="24"/>
              </w:rPr>
            </w:pPr>
          </w:p>
          <w:p w14:paraId="4E074CF0" w14:textId="77777777" w:rsidR="00E4463E" w:rsidRDefault="00E4463E" w:rsidP="00E4463E">
            <w:pPr>
              <w:jc w:val="center"/>
              <w:rPr>
                <w:color w:val="A9D6E8" w:themeColor="accent1" w:themeTint="99"/>
                <w:sz w:val="24"/>
              </w:rPr>
            </w:pPr>
          </w:p>
          <w:p w14:paraId="091F830F" w14:textId="77777777" w:rsidR="00E4463E" w:rsidRDefault="00E4463E" w:rsidP="00E4463E">
            <w:pPr>
              <w:jc w:val="center"/>
              <w:rPr>
                <w:color w:val="A9D6E8" w:themeColor="accent1" w:themeTint="99"/>
                <w:sz w:val="24"/>
              </w:rPr>
            </w:pPr>
          </w:p>
          <w:p w14:paraId="18F39132" w14:textId="77777777" w:rsidR="00172036" w:rsidRPr="00E4463E" w:rsidRDefault="00E4463E" w:rsidP="00BC39E8">
            <w:pPr>
              <w:ind w:left="366"/>
              <w:jc w:val="center"/>
              <w:rPr>
                <w:color w:val="auto"/>
              </w:rPr>
            </w:pPr>
            <w:r>
              <w:rPr>
                <w:color w:val="auto"/>
              </w:rPr>
              <w:t>Revised December 2025</w:t>
            </w:r>
          </w:p>
        </w:tc>
      </w:tr>
      <w:tr w:rsidR="008A67F7" w14:paraId="7823C5B8" w14:textId="77777777" w:rsidTr="00515552">
        <w:trPr>
          <w:cantSplit/>
          <w:trHeight w:val="5783"/>
        </w:trPr>
        <w:tc>
          <w:tcPr>
            <w:tcW w:w="1518" w:type="pct"/>
          </w:tcPr>
          <w:p w14:paraId="0BAD69CB" w14:textId="77777777" w:rsidR="00283B1D" w:rsidRPr="007123E5" w:rsidRDefault="00283B1D" w:rsidP="001C1648"/>
          <w:p w14:paraId="3B4B9C45" w14:textId="77777777" w:rsidR="00283B1D" w:rsidRPr="007123E5" w:rsidRDefault="00283B1D" w:rsidP="001C1648">
            <w:pPr>
              <w:rPr>
                <w:b/>
                <w:color w:val="auto"/>
              </w:rPr>
            </w:pPr>
            <w:r w:rsidRPr="007123E5">
              <w:rPr>
                <w:b/>
                <w:color w:val="auto"/>
              </w:rPr>
              <w:t>If a child discloses that they may be subject to abuse:</w:t>
            </w:r>
          </w:p>
          <w:p w14:paraId="737A6B74" w14:textId="77777777" w:rsidR="007123E5" w:rsidRDefault="007123E5" w:rsidP="00B27C2B">
            <w:pPr>
              <w:ind w:left="360"/>
              <w:rPr>
                <w:b/>
                <w:color w:val="auto"/>
                <w:sz w:val="20"/>
              </w:rPr>
            </w:pPr>
          </w:p>
          <w:p w14:paraId="2B16F1AB" w14:textId="097548E7" w:rsidR="00283B1D" w:rsidRPr="007123E5" w:rsidRDefault="00242A30" w:rsidP="00515552">
            <w:pPr>
              <w:pStyle w:val="ListParagraph"/>
              <w:numPr>
                <w:ilvl w:val="0"/>
                <w:numId w:val="10"/>
              </w:numPr>
              <w:ind w:left="175" w:hanging="284"/>
              <w:rPr>
                <w:b/>
                <w:color w:val="auto"/>
                <w:sz w:val="20"/>
              </w:rPr>
            </w:pPr>
            <w:r w:rsidRPr="007123E5">
              <w:rPr>
                <w:b/>
                <w:color w:val="auto"/>
                <w:sz w:val="20"/>
              </w:rPr>
              <w:t>React Calmly</w:t>
            </w:r>
            <w:r w:rsidR="00D8088A" w:rsidRPr="007123E5">
              <w:rPr>
                <w:b/>
                <w:color w:val="auto"/>
                <w:sz w:val="20"/>
              </w:rPr>
              <w:br/>
            </w:r>
          </w:p>
          <w:p w14:paraId="0F834CCC" w14:textId="3309513D" w:rsidR="00242A30" w:rsidRPr="007123E5" w:rsidRDefault="00242A30" w:rsidP="00515552">
            <w:pPr>
              <w:pStyle w:val="ListParagraph"/>
              <w:numPr>
                <w:ilvl w:val="0"/>
                <w:numId w:val="10"/>
              </w:numPr>
              <w:ind w:left="175" w:right="635" w:hanging="284"/>
              <w:rPr>
                <w:b/>
                <w:color w:val="auto"/>
                <w:sz w:val="20"/>
              </w:rPr>
            </w:pPr>
            <w:r w:rsidRPr="007123E5">
              <w:rPr>
                <w:b/>
                <w:color w:val="auto"/>
                <w:sz w:val="20"/>
              </w:rPr>
              <w:t xml:space="preserve">Listen Carefully </w:t>
            </w:r>
            <w:r w:rsidRPr="007123E5">
              <w:rPr>
                <w:color w:val="auto"/>
                <w:sz w:val="20"/>
              </w:rPr>
              <w:t>to the child, particularly what is said spontaneously.</w:t>
            </w:r>
          </w:p>
          <w:p w14:paraId="077E5F3D" w14:textId="77777777" w:rsidR="00242A30" w:rsidRPr="007123E5" w:rsidRDefault="00242A30" w:rsidP="00515552">
            <w:pPr>
              <w:pStyle w:val="ListParagraph"/>
              <w:ind w:left="175" w:hanging="284"/>
              <w:rPr>
                <w:b/>
                <w:color w:val="auto"/>
                <w:sz w:val="20"/>
              </w:rPr>
            </w:pPr>
          </w:p>
          <w:p w14:paraId="40E69F0A" w14:textId="2DDAA0B7" w:rsidR="00242A30" w:rsidRPr="007123E5" w:rsidRDefault="00242A30" w:rsidP="00515552">
            <w:pPr>
              <w:pStyle w:val="ListParagraph"/>
              <w:numPr>
                <w:ilvl w:val="0"/>
                <w:numId w:val="10"/>
              </w:numPr>
              <w:ind w:left="175" w:right="635" w:hanging="284"/>
              <w:rPr>
                <w:b/>
                <w:color w:val="auto"/>
                <w:sz w:val="20"/>
              </w:rPr>
            </w:pPr>
            <w:r w:rsidRPr="007123E5">
              <w:rPr>
                <w:b/>
                <w:color w:val="auto"/>
                <w:sz w:val="20"/>
              </w:rPr>
              <w:t xml:space="preserve">Do not </w:t>
            </w:r>
            <w:r w:rsidRPr="007123E5">
              <w:rPr>
                <w:color w:val="auto"/>
                <w:sz w:val="20"/>
              </w:rPr>
              <w:t>promise confidentiality.  Explain to the child that you may have to pass on information to make sure they are safe.</w:t>
            </w:r>
            <w:r w:rsidRPr="007123E5">
              <w:rPr>
                <w:color w:val="auto"/>
                <w:sz w:val="20"/>
              </w:rPr>
              <w:br/>
            </w:r>
          </w:p>
          <w:p w14:paraId="00DB109C" w14:textId="55623CBE" w:rsidR="00242A30" w:rsidRPr="007123E5" w:rsidRDefault="00242A30" w:rsidP="00515552">
            <w:pPr>
              <w:pStyle w:val="ListParagraph"/>
              <w:numPr>
                <w:ilvl w:val="0"/>
                <w:numId w:val="10"/>
              </w:numPr>
              <w:ind w:left="175" w:right="635" w:hanging="284"/>
              <w:rPr>
                <w:b/>
                <w:color w:val="auto"/>
                <w:sz w:val="20"/>
              </w:rPr>
            </w:pPr>
            <w:r w:rsidRPr="007123E5">
              <w:rPr>
                <w:b/>
                <w:color w:val="auto"/>
                <w:sz w:val="20"/>
              </w:rPr>
              <w:t xml:space="preserve">Do not </w:t>
            </w:r>
            <w:r w:rsidRPr="007123E5">
              <w:rPr>
                <w:color w:val="auto"/>
                <w:sz w:val="20"/>
              </w:rPr>
              <w:t>ask any leading questions or make judgements. Ask for clarification using language such as ‘can you explain… Can you tell me anymore, describ</w:t>
            </w:r>
            <w:r w:rsidR="00992969" w:rsidRPr="007123E5">
              <w:rPr>
                <w:color w:val="auto"/>
                <w:sz w:val="20"/>
              </w:rPr>
              <w:t>e…’ but as soon as you think there may be a</w:t>
            </w:r>
            <w:r w:rsidR="00E15E15" w:rsidRPr="007123E5">
              <w:rPr>
                <w:color w:val="auto"/>
                <w:sz w:val="20"/>
              </w:rPr>
              <w:t>n</w:t>
            </w:r>
            <w:r w:rsidR="00992969" w:rsidRPr="007123E5">
              <w:rPr>
                <w:color w:val="auto"/>
                <w:sz w:val="20"/>
              </w:rPr>
              <w:t xml:space="preserve"> issue, ask no further </w:t>
            </w:r>
            <w:proofErr w:type="gramStart"/>
            <w:r w:rsidR="00992969" w:rsidRPr="007123E5">
              <w:rPr>
                <w:color w:val="auto"/>
                <w:sz w:val="20"/>
              </w:rPr>
              <w:t>questions.</w:t>
            </w:r>
            <w:proofErr w:type="gramEnd"/>
            <w:r w:rsidR="00992969" w:rsidRPr="007123E5">
              <w:rPr>
                <w:color w:val="auto"/>
                <w:sz w:val="20"/>
              </w:rPr>
              <w:t xml:space="preserve">  This needs to be passed to designated safeguarding officer in school.</w:t>
            </w:r>
            <w:r w:rsidR="00D8088A" w:rsidRPr="007123E5">
              <w:rPr>
                <w:color w:val="auto"/>
                <w:sz w:val="20"/>
              </w:rPr>
              <w:br/>
            </w:r>
          </w:p>
          <w:p w14:paraId="2FEAF665" w14:textId="51AC43B6" w:rsidR="00992969" w:rsidRPr="007123E5" w:rsidRDefault="00992969" w:rsidP="00515552">
            <w:pPr>
              <w:pStyle w:val="ListParagraph"/>
              <w:numPr>
                <w:ilvl w:val="0"/>
                <w:numId w:val="10"/>
              </w:numPr>
              <w:ind w:left="175" w:right="635" w:hanging="284"/>
              <w:rPr>
                <w:b/>
                <w:color w:val="auto"/>
                <w:sz w:val="20"/>
              </w:rPr>
            </w:pPr>
            <w:r w:rsidRPr="007123E5">
              <w:rPr>
                <w:b/>
                <w:color w:val="auto"/>
                <w:sz w:val="20"/>
              </w:rPr>
              <w:t xml:space="preserve">Reassure </w:t>
            </w:r>
            <w:r w:rsidRPr="007123E5">
              <w:rPr>
                <w:color w:val="auto"/>
                <w:sz w:val="20"/>
              </w:rPr>
              <w:t>the child that they are doing the right thing.</w:t>
            </w:r>
            <w:r w:rsidR="00D8088A" w:rsidRPr="007123E5">
              <w:rPr>
                <w:color w:val="auto"/>
                <w:sz w:val="20"/>
              </w:rPr>
              <w:br/>
            </w:r>
          </w:p>
          <w:p w14:paraId="3124DF84" w14:textId="1BBE3121" w:rsidR="00992969" w:rsidRPr="007123E5" w:rsidRDefault="00992969" w:rsidP="00515552">
            <w:pPr>
              <w:pStyle w:val="ListParagraph"/>
              <w:numPr>
                <w:ilvl w:val="0"/>
                <w:numId w:val="10"/>
              </w:numPr>
              <w:ind w:left="175" w:right="777" w:hanging="284"/>
              <w:rPr>
                <w:b/>
                <w:color w:val="auto"/>
                <w:sz w:val="20"/>
              </w:rPr>
            </w:pPr>
            <w:r w:rsidRPr="007123E5">
              <w:rPr>
                <w:b/>
                <w:color w:val="auto"/>
                <w:sz w:val="20"/>
              </w:rPr>
              <w:t xml:space="preserve">Record </w:t>
            </w:r>
            <w:r w:rsidRPr="007123E5">
              <w:rPr>
                <w:color w:val="auto"/>
                <w:sz w:val="20"/>
              </w:rPr>
              <w:t>carefully what the child has said in their own words</w:t>
            </w:r>
            <w:r w:rsidR="00D8088A" w:rsidRPr="007123E5">
              <w:rPr>
                <w:color w:val="auto"/>
                <w:sz w:val="20"/>
              </w:rPr>
              <w:t>, including when and how the account was given.  Fill in the school concern sheets (available at the office).  Pass this to the safeguarding lead or one of the safeguarding team immediately.</w:t>
            </w:r>
          </w:p>
        </w:tc>
        <w:tc>
          <w:tcPr>
            <w:tcW w:w="208" w:type="pct"/>
          </w:tcPr>
          <w:p w14:paraId="6E9F8DB6" w14:textId="77777777" w:rsidR="008A67F7" w:rsidRPr="007123E5" w:rsidRDefault="008A67F7" w:rsidP="00BC3FC8">
            <w:pPr>
              <w:rPr>
                <w:sz w:val="20"/>
              </w:rPr>
            </w:pPr>
          </w:p>
        </w:tc>
        <w:tc>
          <w:tcPr>
            <w:tcW w:w="1549" w:type="pct"/>
          </w:tcPr>
          <w:p w14:paraId="2ABE95C2" w14:textId="74205036" w:rsidR="008A67F7" w:rsidRPr="007123E5" w:rsidRDefault="000A5B01" w:rsidP="00515552">
            <w:pPr>
              <w:ind w:left="-35" w:right="336"/>
              <w:rPr>
                <w:color w:val="auto"/>
                <w:sz w:val="20"/>
              </w:rPr>
            </w:pPr>
            <w:r w:rsidRPr="007123E5">
              <w:rPr>
                <w:color w:val="auto"/>
                <w:sz w:val="20"/>
              </w:rPr>
              <w:br/>
            </w:r>
            <w:r w:rsidR="0063684D" w:rsidRPr="007123E5">
              <w:rPr>
                <w:color w:val="auto"/>
                <w:sz w:val="20"/>
              </w:rPr>
              <w:t>If you feel that a child may be at risk of harm, but are not sure, then inform one of the safeguarding team immediately.  They will offer advice and take appropriate action.</w:t>
            </w:r>
          </w:p>
          <w:p w14:paraId="524944D8" w14:textId="77777777" w:rsidR="0063684D" w:rsidRPr="007123E5" w:rsidRDefault="00AA509E" w:rsidP="00515552">
            <w:pPr>
              <w:ind w:left="-35" w:right="336"/>
              <w:rPr>
                <w:color w:val="auto"/>
                <w:sz w:val="20"/>
              </w:rPr>
            </w:pPr>
            <w:r w:rsidRPr="007123E5">
              <w:rPr>
                <w:color w:val="auto"/>
                <w:sz w:val="20"/>
              </w:rPr>
              <w:t>Child abuse can happen to any child regardless of elements such as gender, culture, religion, social background or disability.</w:t>
            </w:r>
          </w:p>
          <w:p w14:paraId="172BB23C" w14:textId="77777777" w:rsidR="00AA509E" w:rsidRPr="007123E5" w:rsidRDefault="00AA509E" w:rsidP="00515552">
            <w:pPr>
              <w:ind w:left="-35" w:right="336"/>
              <w:rPr>
                <w:color w:val="auto"/>
                <w:sz w:val="20"/>
              </w:rPr>
            </w:pPr>
            <w:r w:rsidRPr="007123E5">
              <w:rPr>
                <w:color w:val="auto"/>
                <w:sz w:val="20"/>
              </w:rPr>
              <w:t>A copy of the school safeguarding policy is available in the staffroom.</w:t>
            </w:r>
          </w:p>
          <w:p w14:paraId="0A637241" w14:textId="77777777" w:rsidR="00AA509E" w:rsidRPr="007123E5" w:rsidRDefault="00AA509E" w:rsidP="00515552">
            <w:pPr>
              <w:ind w:left="-35" w:right="336"/>
              <w:rPr>
                <w:b/>
                <w:color w:val="auto"/>
                <w:sz w:val="20"/>
              </w:rPr>
            </w:pPr>
            <w:r w:rsidRPr="007123E5">
              <w:rPr>
                <w:color w:val="auto"/>
                <w:sz w:val="20"/>
              </w:rPr>
              <w:br/>
            </w:r>
            <w:r w:rsidRPr="007123E5">
              <w:rPr>
                <w:b/>
                <w:color w:val="auto"/>
                <w:sz w:val="20"/>
              </w:rPr>
              <w:t>Types of Harm:</w:t>
            </w:r>
          </w:p>
          <w:p w14:paraId="693EC1F1" w14:textId="7AF88FF7" w:rsidR="00AA509E" w:rsidRPr="007123E5" w:rsidRDefault="00AA509E" w:rsidP="00515552">
            <w:pPr>
              <w:ind w:left="-35" w:right="336"/>
              <w:rPr>
                <w:color w:val="auto"/>
                <w:sz w:val="20"/>
              </w:rPr>
            </w:pPr>
            <w:r w:rsidRPr="007123E5">
              <w:rPr>
                <w:b/>
                <w:color w:val="auto"/>
                <w:sz w:val="20"/>
              </w:rPr>
              <w:t xml:space="preserve">Physical: </w:t>
            </w:r>
            <w:r w:rsidRPr="007123E5">
              <w:rPr>
                <w:color w:val="auto"/>
                <w:sz w:val="20"/>
              </w:rPr>
              <w:t>when a child is deliberately hurt of injured.</w:t>
            </w:r>
          </w:p>
          <w:p w14:paraId="6A6CF731" w14:textId="4F8A3F71" w:rsidR="00AA509E" w:rsidRPr="007123E5" w:rsidRDefault="00AA509E" w:rsidP="00515552">
            <w:pPr>
              <w:ind w:left="-35" w:right="336"/>
              <w:rPr>
                <w:color w:val="auto"/>
                <w:sz w:val="20"/>
              </w:rPr>
            </w:pPr>
            <w:r w:rsidRPr="007123E5">
              <w:rPr>
                <w:b/>
                <w:color w:val="auto"/>
                <w:sz w:val="20"/>
              </w:rPr>
              <w:t xml:space="preserve">Sexual: </w:t>
            </w:r>
            <w:r w:rsidRPr="007123E5">
              <w:rPr>
                <w:color w:val="auto"/>
                <w:sz w:val="20"/>
              </w:rPr>
              <w:t>when a child is influenced or forced to take part in sexual activity.  This can also include being made to look at inappropriate images.</w:t>
            </w:r>
          </w:p>
          <w:p w14:paraId="00FC2090" w14:textId="2CB7DFEE" w:rsidR="00AA509E" w:rsidRPr="007123E5" w:rsidRDefault="00AA509E" w:rsidP="00515552">
            <w:pPr>
              <w:ind w:left="-35" w:right="336"/>
              <w:rPr>
                <w:color w:val="auto"/>
                <w:sz w:val="20"/>
              </w:rPr>
            </w:pPr>
            <w:r w:rsidRPr="007123E5">
              <w:rPr>
                <w:b/>
                <w:color w:val="auto"/>
                <w:sz w:val="20"/>
              </w:rPr>
              <w:t xml:space="preserve">Emotional: </w:t>
            </w:r>
            <w:r w:rsidRPr="007123E5">
              <w:rPr>
                <w:color w:val="auto"/>
                <w:sz w:val="20"/>
              </w:rPr>
              <w:t>when a child is made to feel frightened, worthless or unloved.  It can be shouting, using threats or making fun of someone.  It can also be if a child witnesses fighting at home.</w:t>
            </w:r>
          </w:p>
          <w:p w14:paraId="25168833" w14:textId="0E7845D5" w:rsidR="00AA509E" w:rsidRPr="007123E5" w:rsidRDefault="00AA509E" w:rsidP="00515552">
            <w:pPr>
              <w:ind w:left="-35" w:right="336"/>
              <w:rPr>
                <w:color w:val="auto"/>
                <w:sz w:val="20"/>
              </w:rPr>
            </w:pPr>
            <w:r w:rsidRPr="007123E5">
              <w:rPr>
                <w:b/>
                <w:color w:val="auto"/>
                <w:sz w:val="20"/>
              </w:rPr>
              <w:t>Neglect:</w:t>
            </w:r>
            <w:r w:rsidRPr="007123E5">
              <w:rPr>
                <w:color w:val="auto"/>
                <w:sz w:val="20"/>
              </w:rPr>
              <w:t xml:space="preserve"> when a child is not being taken care of by their parents / guardians.  It can be poor hygiene, poor diet, not keeping appointments for additional support, not coming to school, or being left home alone.</w:t>
            </w:r>
          </w:p>
          <w:p w14:paraId="14F17099" w14:textId="58D97BA6" w:rsidR="00AA509E" w:rsidRPr="007123E5" w:rsidRDefault="00D4518D" w:rsidP="00515552">
            <w:pPr>
              <w:ind w:right="336"/>
              <w:jc w:val="center"/>
              <w:rPr>
                <w:color w:val="auto"/>
                <w:sz w:val="20"/>
              </w:rPr>
            </w:pPr>
            <w:r w:rsidRPr="007123E5">
              <w:rPr>
                <w:noProof/>
                <w:color w:val="auto"/>
                <w:sz w:val="20"/>
              </w:rPr>
              <w:drawing>
                <wp:inline distT="0" distB="0" distL="0" distR="0" wp14:anchorId="2A6977DE" wp14:editId="390CDBD4">
                  <wp:extent cx="681567" cy="681567"/>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2526" cy="692526"/>
                          </a:xfrm>
                          <a:prstGeom prst="rect">
                            <a:avLst/>
                          </a:prstGeom>
                        </pic:spPr>
                      </pic:pic>
                    </a:graphicData>
                  </a:graphic>
                </wp:inline>
              </w:drawing>
            </w:r>
          </w:p>
        </w:tc>
        <w:tc>
          <w:tcPr>
            <w:tcW w:w="148" w:type="pct"/>
          </w:tcPr>
          <w:p w14:paraId="61F4A7EC" w14:textId="77777777" w:rsidR="008A67F7" w:rsidRPr="007123E5" w:rsidRDefault="008A67F7" w:rsidP="00BC3FC8">
            <w:pPr>
              <w:rPr>
                <w:sz w:val="20"/>
              </w:rPr>
            </w:pPr>
          </w:p>
        </w:tc>
        <w:tc>
          <w:tcPr>
            <w:tcW w:w="1576" w:type="pct"/>
            <w:vAlign w:val="center"/>
          </w:tcPr>
          <w:p w14:paraId="4E98766D" w14:textId="567D962D" w:rsidR="003D08C5" w:rsidRPr="007123E5" w:rsidRDefault="00FA788B" w:rsidP="007123E5">
            <w:pPr>
              <w:pStyle w:val="Quote"/>
              <w:ind w:left="0"/>
              <w:jc w:val="center"/>
              <w:rPr>
                <w:sz w:val="20"/>
                <w:u w:val="single"/>
              </w:rPr>
            </w:pPr>
            <w:r w:rsidRPr="007123E5">
              <w:rPr>
                <w:sz w:val="20"/>
                <w:u w:val="single"/>
              </w:rPr>
              <w:t>Staff and Visitor Conduct</w:t>
            </w:r>
          </w:p>
          <w:p w14:paraId="47FF4DBF" w14:textId="00F1B92A" w:rsidR="00FA788B" w:rsidRPr="007123E5" w:rsidRDefault="00FA788B" w:rsidP="00B27C2B">
            <w:pPr>
              <w:ind w:left="720"/>
              <w:rPr>
                <w:color w:val="auto"/>
                <w:sz w:val="20"/>
              </w:rPr>
            </w:pPr>
            <w:r w:rsidRPr="007123E5">
              <w:rPr>
                <w:color w:val="auto"/>
                <w:sz w:val="20"/>
              </w:rPr>
              <w:t>We expect all visitors to behave in a manner in line with our school principles of PR</w:t>
            </w:r>
            <w:r w:rsidR="00495414" w:rsidRPr="007123E5">
              <w:rPr>
                <w:color w:val="auto"/>
                <w:sz w:val="20"/>
              </w:rPr>
              <w:t>I</w:t>
            </w:r>
            <w:r w:rsidRPr="007123E5">
              <w:rPr>
                <w:color w:val="auto"/>
                <w:sz w:val="20"/>
              </w:rPr>
              <w:t>DE, POSITIVITY and POLITENESS.</w:t>
            </w:r>
          </w:p>
          <w:p w14:paraId="354A6778" w14:textId="2CD6BC55" w:rsidR="00FA788B" w:rsidRPr="007123E5" w:rsidRDefault="00FA788B" w:rsidP="00B27C2B">
            <w:pPr>
              <w:ind w:left="360"/>
              <w:rPr>
                <w:color w:val="auto"/>
                <w:sz w:val="20"/>
              </w:rPr>
            </w:pPr>
            <w:r w:rsidRPr="007123E5">
              <w:rPr>
                <w:color w:val="auto"/>
                <w:sz w:val="20"/>
              </w:rPr>
              <w:t>As such, we ask all members of our community to follow the code below:</w:t>
            </w:r>
          </w:p>
          <w:p w14:paraId="6A635617" w14:textId="77777777" w:rsidR="007123E5" w:rsidRPr="007123E5" w:rsidRDefault="00FA788B" w:rsidP="0063684D">
            <w:pPr>
              <w:pStyle w:val="ListParagraph"/>
              <w:numPr>
                <w:ilvl w:val="0"/>
                <w:numId w:val="6"/>
              </w:numPr>
              <w:rPr>
                <w:color w:val="auto"/>
                <w:sz w:val="20"/>
              </w:rPr>
            </w:pPr>
            <w:r w:rsidRPr="007123E5">
              <w:rPr>
                <w:color w:val="auto"/>
                <w:sz w:val="20"/>
              </w:rPr>
              <w:t>Treat everyone with respect</w:t>
            </w:r>
          </w:p>
          <w:p w14:paraId="4BA3BED7" w14:textId="1D44905F" w:rsidR="00FA788B" w:rsidRPr="007123E5" w:rsidRDefault="00FA788B" w:rsidP="0063684D">
            <w:pPr>
              <w:pStyle w:val="ListParagraph"/>
              <w:numPr>
                <w:ilvl w:val="0"/>
                <w:numId w:val="6"/>
              </w:numPr>
              <w:rPr>
                <w:color w:val="auto"/>
                <w:sz w:val="20"/>
              </w:rPr>
            </w:pPr>
            <w:r w:rsidRPr="007123E5">
              <w:rPr>
                <w:color w:val="auto"/>
                <w:sz w:val="20"/>
              </w:rPr>
              <w:t>Set an example that your actions can</w:t>
            </w:r>
            <w:r w:rsidR="00E15E15" w:rsidRPr="007123E5">
              <w:rPr>
                <w:color w:val="auto"/>
                <w:sz w:val="20"/>
              </w:rPr>
              <w:t>’t</w:t>
            </w:r>
            <w:r w:rsidRPr="007123E5">
              <w:rPr>
                <w:color w:val="auto"/>
                <w:sz w:val="20"/>
              </w:rPr>
              <w:t xml:space="preserve"> be misinterpreted – so be professional.</w:t>
            </w:r>
          </w:p>
          <w:p w14:paraId="3A5E3854" w14:textId="77777777" w:rsidR="00FA788B" w:rsidRPr="007123E5" w:rsidRDefault="00FA788B" w:rsidP="0063684D">
            <w:pPr>
              <w:pStyle w:val="ListParagraph"/>
              <w:rPr>
                <w:color w:val="auto"/>
                <w:sz w:val="20"/>
              </w:rPr>
            </w:pPr>
          </w:p>
          <w:p w14:paraId="352BC0BC" w14:textId="29F21119" w:rsidR="00FA788B" w:rsidRPr="007123E5" w:rsidRDefault="00FA788B" w:rsidP="0063684D">
            <w:pPr>
              <w:pStyle w:val="ListParagraph"/>
              <w:numPr>
                <w:ilvl w:val="0"/>
                <w:numId w:val="6"/>
              </w:numPr>
              <w:rPr>
                <w:color w:val="auto"/>
                <w:sz w:val="20"/>
              </w:rPr>
            </w:pPr>
            <w:r w:rsidRPr="007123E5">
              <w:rPr>
                <w:color w:val="auto"/>
                <w:sz w:val="20"/>
              </w:rPr>
              <w:t>Be respectful to a child’s right to privacy.</w:t>
            </w:r>
            <w:r w:rsidR="0063684D" w:rsidRPr="007123E5">
              <w:rPr>
                <w:color w:val="auto"/>
                <w:sz w:val="20"/>
              </w:rPr>
              <w:br/>
            </w:r>
          </w:p>
          <w:p w14:paraId="3ACC2044" w14:textId="1C78722D" w:rsidR="0063684D" w:rsidRPr="007123E5" w:rsidRDefault="00FA788B" w:rsidP="0063684D">
            <w:pPr>
              <w:pStyle w:val="ListParagraph"/>
              <w:numPr>
                <w:ilvl w:val="0"/>
                <w:numId w:val="6"/>
              </w:numPr>
              <w:rPr>
                <w:color w:val="auto"/>
                <w:sz w:val="20"/>
              </w:rPr>
            </w:pPr>
            <w:r w:rsidRPr="007123E5">
              <w:rPr>
                <w:color w:val="auto"/>
                <w:sz w:val="20"/>
              </w:rPr>
              <w:t>Do not use any mobile device whilst on school property.</w:t>
            </w:r>
          </w:p>
          <w:p w14:paraId="7E92FFE2" w14:textId="77777777" w:rsidR="0063684D" w:rsidRPr="007123E5" w:rsidRDefault="0063684D" w:rsidP="0063684D">
            <w:pPr>
              <w:pStyle w:val="ListParagraph"/>
              <w:rPr>
                <w:color w:val="auto"/>
                <w:sz w:val="20"/>
              </w:rPr>
            </w:pPr>
          </w:p>
          <w:p w14:paraId="2CCBB74C" w14:textId="1E836288" w:rsidR="0063684D" w:rsidRPr="007123E5" w:rsidRDefault="00FA788B" w:rsidP="0063684D">
            <w:pPr>
              <w:pStyle w:val="ListParagraph"/>
              <w:numPr>
                <w:ilvl w:val="0"/>
                <w:numId w:val="6"/>
              </w:numPr>
              <w:rPr>
                <w:color w:val="auto"/>
                <w:sz w:val="20"/>
              </w:rPr>
            </w:pPr>
            <w:r w:rsidRPr="007123E5">
              <w:rPr>
                <w:color w:val="auto"/>
                <w:sz w:val="20"/>
              </w:rPr>
              <w:t>No photos of videos must be made of the children.</w:t>
            </w:r>
            <w:r w:rsidR="0063684D" w:rsidRPr="007123E5">
              <w:rPr>
                <w:color w:val="auto"/>
                <w:sz w:val="20"/>
              </w:rPr>
              <w:br/>
            </w:r>
          </w:p>
          <w:p w14:paraId="10748AD0" w14:textId="1B505A34" w:rsidR="0063684D" w:rsidRPr="007123E5" w:rsidRDefault="00FA788B" w:rsidP="0063684D">
            <w:pPr>
              <w:pStyle w:val="ListParagraph"/>
              <w:numPr>
                <w:ilvl w:val="0"/>
                <w:numId w:val="6"/>
              </w:numPr>
              <w:rPr>
                <w:color w:val="auto"/>
                <w:sz w:val="20"/>
              </w:rPr>
            </w:pPr>
            <w:r w:rsidRPr="007123E5">
              <w:rPr>
                <w:color w:val="auto"/>
                <w:sz w:val="20"/>
              </w:rPr>
              <w:t>Do not make any attempt to befriend children or their families – either in school or on line.</w:t>
            </w:r>
          </w:p>
          <w:p w14:paraId="2794BF1D" w14:textId="77777777" w:rsidR="0063684D" w:rsidRPr="007123E5" w:rsidRDefault="0063684D" w:rsidP="0063684D">
            <w:pPr>
              <w:pStyle w:val="ListParagraph"/>
              <w:rPr>
                <w:color w:val="auto"/>
                <w:sz w:val="20"/>
              </w:rPr>
            </w:pPr>
          </w:p>
          <w:p w14:paraId="7F07B11A" w14:textId="0B3FC8EF" w:rsidR="00FA788B" w:rsidRPr="007123E5" w:rsidRDefault="00FA788B" w:rsidP="0063684D">
            <w:pPr>
              <w:pStyle w:val="ListParagraph"/>
              <w:numPr>
                <w:ilvl w:val="0"/>
                <w:numId w:val="6"/>
              </w:numPr>
              <w:rPr>
                <w:color w:val="auto"/>
                <w:sz w:val="20"/>
              </w:rPr>
            </w:pPr>
            <w:r w:rsidRPr="007123E5">
              <w:rPr>
                <w:color w:val="auto"/>
                <w:sz w:val="20"/>
              </w:rPr>
              <w:t>Do not permit any unacceptable or unsafe behavio</w:t>
            </w:r>
            <w:r w:rsidR="00E15E15" w:rsidRPr="007123E5">
              <w:rPr>
                <w:color w:val="auto"/>
                <w:sz w:val="20"/>
              </w:rPr>
              <w:t>u</w:t>
            </w:r>
            <w:r w:rsidRPr="007123E5">
              <w:rPr>
                <w:color w:val="auto"/>
                <w:sz w:val="20"/>
              </w:rPr>
              <w:t>r.</w:t>
            </w:r>
          </w:p>
          <w:p w14:paraId="65F6D01F" w14:textId="77777777" w:rsidR="0063684D" w:rsidRPr="007123E5" w:rsidRDefault="0063684D" w:rsidP="0063684D">
            <w:pPr>
              <w:pStyle w:val="ListParagraph"/>
              <w:rPr>
                <w:color w:val="auto"/>
                <w:sz w:val="20"/>
              </w:rPr>
            </w:pPr>
          </w:p>
          <w:p w14:paraId="2BB5BD06" w14:textId="13252BC8" w:rsidR="0063684D" w:rsidRPr="007123E5" w:rsidRDefault="00FA788B" w:rsidP="0063684D">
            <w:pPr>
              <w:pStyle w:val="ListParagraph"/>
              <w:numPr>
                <w:ilvl w:val="0"/>
                <w:numId w:val="6"/>
              </w:numPr>
              <w:rPr>
                <w:color w:val="auto"/>
                <w:sz w:val="20"/>
              </w:rPr>
            </w:pPr>
            <w:r w:rsidRPr="007123E5">
              <w:rPr>
                <w:color w:val="auto"/>
                <w:sz w:val="20"/>
              </w:rPr>
              <w:t>Do not play any games</w:t>
            </w:r>
            <w:r w:rsidR="0063684D" w:rsidRPr="007123E5">
              <w:rPr>
                <w:color w:val="auto"/>
                <w:sz w:val="20"/>
              </w:rPr>
              <w:t xml:space="preserve"> with physical contact, or have inappropriate ‘banter’ with the children.</w:t>
            </w:r>
            <w:r w:rsidR="0063684D" w:rsidRPr="007123E5">
              <w:rPr>
                <w:color w:val="auto"/>
                <w:sz w:val="20"/>
              </w:rPr>
              <w:br/>
            </w:r>
          </w:p>
          <w:p w14:paraId="0D14F5BB" w14:textId="3763C47A" w:rsidR="0063684D" w:rsidRPr="007123E5" w:rsidRDefault="0063684D" w:rsidP="007123E5">
            <w:pPr>
              <w:pStyle w:val="ListParagraph"/>
              <w:numPr>
                <w:ilvl w:val="0"/>
                <w:numId w:val="6"/>
              </w:numPr>
              <w:rPr>
                <w:color w:val="auto"/>
                <w:sz w:val="20"/>
              </w:rPr>
            </w:pPr>
            <w:r w:rsidRPr="007123E5">
              <w:rPr>
                <w:color w:val="auto"/>
                <w:sz w:val="20"/>
              </w:rPr>
              <w:t>Avoid being alone with a child – keep a door open or have a second adult in the room</w:t>
            </w:r>
            <w:r w:rsidRPr="007123E5">
              <w:rPr>
                <w:color w:val="auto"/>
                <w:sz w:val="20"/>
              </w:rPr>
              <w:br/>
              <w:t>BE CONFIDENTIAL – no personal information about staff or children should be shared outside school.</w:t>
            </w:r>
          </w:p>
        </w:tc>
        <w:bookmarkStart w:id="0" w:name="_GoBack"/>
        <w:bookmarkEnd w:id="0"/>
      </w:tr>
    </w:tbl>
    <w:p w14:paraId="0F652C4B" w14:textId="77777777" w:rsidR="006F51BE" w:rsidRPr="0063684D" w:rsidRDefault="006F51BE" w:rsidP="000A5B01">
      <w:pPr>
        <w:rPr>
          <w:color w:val="auto"/>
        </w:rPr>
      </w:pPr>
    </w:p>
    <w:sectPr w:rsidR="006F51BE" w:rsidRPr="0063684D" w:rsidSect="000A5B01">
      <w:type w:val="continuous"/>
      <w:pgSz w:w="16838" w:h="11906" w:orient="landscape" w:code="9"/>
      <w:pgMar w:top="720" w:right="720" w:bottom="720" w:left="720" w:header="340" w:footer="34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3736F" w14:textId="77777777" w:rsidR="00E4463E" w:rsidRDefault="00E4463E" w:rsidP="00180323">
      <w:pPr>
        <w:spacing w:after="0"/>
      </w:pPr>
      <w:r>
        <w:separator/>
      </w:r>
    </w:p>
  </w:endnote>
  <w:endnote w:type="continuationSeparator" w:id="0">
    <w:p w14:paraId="3293B634" w14:textId="77777777" w:rsidR="00E4463E" w:rsidRDefault="00E4463E"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0FF4C" w14:textId="77777777" w:rsidR="00E4463E" w:rsidRDefault="00E4463E" w:rsidP="00180323">
      <w:pPr>
        <w:spacing w:after="0"/>
      </w:pPr>
      <w:r>
        <w:separator/>
      </w:r>
    </w:p>
  </w:footnote>
  <w:footnote w:type="continuationSeparator" w:id="0">
    <w:p w14:paraId="6E3604C8" w14:textId="77777777" w:rsidR="00E4463E" w:rsidRDefault="00E4463E" w:rsidP="0018032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0266D"/>
    <w:multiLevelType w:val="hybridMultilevel"/>
    <w:tmpl w:val="A362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1824C9"/>
    <w:multiLevelType w:val="hybridMultilevel"/>
    <w:tmpl w:val="C602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94521"/>
    <w:multiLevelType w:val="hybridMultilevel"/>
    <w:tmpl w:val="AD540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44ECB"/>
    <w:multiLevelType w:val="hybridMultilevel"/>
    <w:tmpl w:val="10B42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3F4821"/>
    <w:multiLevelType w:val="hybridMultilevel"/>
    <w:tmpl w:val="DF96F84C"/>
    <w:lvl w:ilvl="0" w:tplc="31C0E850">
      <w:start w:val="1"/>
      <w:numFmt w:val="bullet"/>
      <w:pStyle w:val="Heading6"/>
      <w:lvlText w:val=""/>
      <w:lvlJc w:val="left"/>
      <w:pPr>
        <w:ind w:left="360" w:hanging="360"/>
      </w:pPr>
      <w:rPr>
        <w:rFonts w:ascii="Symbol" w:hAnsi="Symbol" w:hint="default"/>
        <w:color w:val="ED377A"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7858CE"/>
    <w:multiLevelType w:val="hybridMultilevel"/>
    <w:tmpl w:val="55E4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A26066"/>
    <w:multiLevelType w:val="hybridMultilevel"/>
    <w:tmpl w:val="E0E2D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537652"/>
    <w:multiLevelType w:val="hybridMultilevel"/>
    <w:tmpl w:val="D4BE0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8"/>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63E"/>
    <w:rsid w:val="00064512"/>
    <w:rsid w:val="000655DC"/>
    <w:rsid w:val="000A4C25"/>
    <w:rsid w:val="000A5B01"/>
    <w:rsid w:val="00166455"/>
    <w:rsid w:val="00172036"/>
    <w:rsid w:val="00180154"/>
    <w:rsid w:val="00180323"/>
    <w:rsid w:val="00193B15"/>
    <w:rsid w:val="001C1648"/>
    <w:rsid w:val="001E6818"/>
    <w:rsid w:val="00202BB7"/>
    <w:rsid w:val="002244C2"/>
    <w:rsid w:val="00242A30"/>
    <w:rsid w:val="002457F5"/>
    <w:rsid w:val="00283B1D"/>
    <w:rsid w:val="002A771D"/>
    <w:rsid w:val="00300B32"/>
    <w:rsid w:val="0035526D"/>
    <w:rsid w:val="00386835"/>
    <w:rsid w:val="003C300F"/>
    <w:rsid w:val="003D08C5"/>
    <w:rsid w:val="003D4ABD"/>
    <w:rsid w:val="00402E5B"/>
    <w:rsid w:val="00473DD2"/>
    <w:rsid w:val="00473E6D"/>
    <w:rsid w:val="00495414"/>
    <w:rsid w:val="004B496F"/>
    <w:rsid w:val="004C3594"/>
    <w:rsid w:val="004D2F0E"/>
    <w:rsid w:val="004D566C"/>
    <w:rsid w:val="00503D4F"/>
    <w:rsid w:val="00515552"/>
    <w:rsid w:val="00515A72"/>
    <w:rsid w:val="00523855"/>
    <w:rsid w:val="00543DB9"/>
    <w:rsid w:val="005527E2"/>
    <w:rsid w:val="00584032"/>
    <w:rsid w:val="005B7230"/>
    <w:rsid w:val="005D4796"/>
    <w:rsid w:val="0063684D"/>
    <w:rsid w:val="00640655"/>
    <w:rsid w:val="006A307A"/>
    <w:rsid w:val="006B04B2"/>
    <w:rsid w:val="006D5270"/>
    <w:rsid w:val="006E39F3"/>
    <w:rsid w:val="006F51BE"/>
    <w:rsid w:val="00703EA8"/>
    <w:rsid w:val="007123E5"/>
    <w:rsid w:val="007F549E"/>
    <w:rsid w:val="00827553"/>
    <w:rsid w:val="00833F9A"/>
    <w:rsid w:val="0083691C"/>
    <w:rsid w:val="00843AD5"/>
    <w:rsid w:val="008701B3"/>
    <w:rsid w:val="00884888"/>
    <w:rsid w:val="008A67F7"/>
    <w:rsid w:val="008B442F"/>
    <w:rsid w:val="008E5CAD"/>
    <w:rsid w:val="008E6683"/>
    <w:rsid w:val="009118A4"/>
    <w:rsid w:val="00926AF2"/>
    <w:rsid w:val="00946E3C"/>
    <w:rsid w:val="00992969"/>
    <w:rsid w:val="00A770E7"/>
    <w:rsid w:val="00AA509E"/>
    <w:rsid w:val="00AE5C09"/>
    <w:rsid w:val="00B05CA9"/>
    <w:rsid w:val="00B251F8"/>
    <w:rsid w:val="00B27C2B"/>
    <w:rsid w:val="00B32908"/>
    <w:rsid w:val="00B65472"/>
    <w:rsid w:val="00B75C3D"/>
    <w:rsid w:val="00B92B80"/>
    <w:rsid w:val="00BC39E8"/>
    <w:rsid w:val="00BC3FC8"/>
    <w:rsid w:val="00C0145D"/>
    <w:rsid w:val="00C42279"/>
    <w:rsid w:val="00CA09D9"/>
    <w:rsid w:val="00CC4B37"/>
    <w:rsid w:val="00CF3B20"/>
    <w:rsid w:val="00D436E3"/>
    <w:rsid w:val="00D4518D"/>
    <w:rsid w:val="00D8088A"/>
    <w:rsid w:val="00DE69A8"/>
    <w:rsid w:val="00E06D38"/>
    <w:rsid w:val="00E15E15"/>
    <w:rsid w:val="00E4463E"/>
    <w:rsid w:val="00E514DD"/>
    <w:rsid w:val="00E55CD2"/>
    <w:rsid w:val="00E56AFD"/>
    <w:rsid w:val="00E637B1"/>
    <w:rsid w:val="00E77933"/>
    <w:rsid w:val="00E84247"/>
    <w:rsid w:val="00E95A08"/>
    <w:rsid w:val="00EA558A"/>
    <w:rsid w:val="00EB1C95"/>
    <w:rsid w:val="00ED14B1"/>
    <w:rsid w:val="00EE543D"/>
    <w:rsid w:val="00EF23C9"/>
    <w:rsid w:val="00EF680C"/>
    <w:rsid w:val="00F4527F"/>
    <w:rsid w:val="00FA7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1AC3E6"/>
  <w15:chartTrackingRefBased/>
  <w15:docId w15:val="{792723E1-1042-406F-A66A-3111BE965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18"/>
        <w:szCs w:val="18"/>
        <w:lang w:val="en-AU"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26D"/>
    <w:rPr>
      <w:color w:val="FFFFFF" w:themeColor="background1"/>
      <w:sz w:val="22"/>
      <w:lang w:val="en-US"/>
    </w:rPr>
  </w:style>
  <w:style w:type="paragraph" w:styleId="Heading1">
    <w:name w:val="heading 1"/>
    <w:basedOn w:val="Normal"/>
    <w:next w:val="Normal"/>
    <w:link w:val="Heading1Char"/>
    <w:uiPriority w:val="9"/>
    <w:qFormat/>
    <w:rsid w:val="00AE5C09"/>
    <w:pPr>
      <w:keepNext/>
      <w:keepLines/>
      <w:spacing w:after="400"/>
      <w:outlineLvl w:val="0"/>
    </w:pPr>
    <w:rPr>
      <w:rFonts w:asciiTheme="majorHAnsi" w:eastAsiaTheme="majorEastAsia" w:hAnsiTheme="majorHAnsi" w:cstheme="majorBidi"/>
      <w:caps/>
      <w:color w:val="2DA8CD" w:themeColor="accent4"/>
      <w:sz w:val="40"/>
      <w:szCs w:val="32"/>
    </w:rPr>
  </w:style>
  <w:style w:type="paragraph" w:styleId="Heading2">
    <w:name w:val="heading 2"/>
    <w:basedOn w:val="Heading1"/>
    <w:next w:val="Normal"/>
    <w:link w:val="Heading2Char"/>
    <w:uiPriority w:val="9"/>
    <w:qFormat/>
    <w:rsid w:val="00AE5C09"/>
    <w:pPr>
      <w:jc w:val="center"/>
      <w:outlineLvl w:val="1"/>
    </w:pPr>
    <w:rPr>
      <w:sz w:val="32"/>
      <w:szCs w:val="26"/>
    </w:rPr>
  </w:style>
  <w:style w:type="paragraph" w:styleId="Heading3">
    <w:name w:val="heading 3"/>
    <w:basedOn w:val="Heading2"/>
    <w:next w:val="Normal"/>
    <w:link w:val="Heading3Char"/>
    <w:uiPriority w:val="9"/>
    <w:qFormat/>
    <w:rsid w:val="00C42279"/>
    <w:pPr>
      <w:jc w:val="left"/>
      <w:outlineLvl w:val="2"/>
    </w:pPr>
    <w:rPr>
      <w:color w:val="FFFFFF" w:themeColor="background1"/>
      <w:sz w:val="40"/>
      <w:szCs w:val="24"/>
    </w:rPr>
  </w:style>
  <w:style w:type="paragraph" w:styleId="Heading4">
    <w:name w:val="heading 4"/>
    <w:basedOn w:val="Heading3"/>
    <w:next w:val="Normal"/>
    <w:link w:val="Heading4Char"/>
    <w:uiPriority w:val="9"/>
    <w:qFormat/>
    <w:rsid w:val="00C42279"/>
    <w:pPr>
      <w:spacing w:after="120"/>
      <w:outlineLvl w:val="3"/>
    </w:pPr>
    <w:rPr>
      <w:iCs/>
      <w:color w:val="2DA8CD" w:themeColor="accent4"/>
      <w:sz w:val="18"/>
    </w:rPr>
  </w:style>
  <w:style w:type="paragraph" w:styleId="Heading5">
    <w:name w:val="heading 5"/>
    <w:basedOn w:val="Heading4"/>
    <w:next w:val="Normal"/>
    <w:link w:val="Heading5Char"/>
    <w:uiPriority w:val="9"/>
    <w:qFormat/>
    <w:rsid w:val="007F549E"/>
    <w:pPr>
      <w:spacing w:after="320"/>
      <w:outlineLvl w:val="4"/>
    </w:pPr>
    <w:rPr>
      <w:color w:val="FFFFFF" w:themeColor="background1"/>
      <w:sz w:val="32"/>
    </w:rPr>
  </w:style>
  <w:style w:type="paragraph" w:styleId="Heading6">
    <w:name w:val="heading 6"/>
    <w:basedOn w:val="Heading5"/>
    <w:next w:val="Indent"/>
    <w:link w:val="Heading6Char"/>
    <w:uiPriority w:val="9"/>
    <w:qFormat/>
    <w:rsid w:val="00B65472"/>
    <w:pPr>
      <w:numPr>
        <w:numId w:val="3"/>
      </w:numPr>
      <w:spacing w:after="120"/>
      <w:outlineLvl w:val="5"/>
    </w:pPr>
    <w:rPr>
      <w:color w:val="2DA8CD" w:themeColor="accent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2"/>
    <w:qFormat/>
    <w:rsid w:val="003C300F"/>
    <w:pPr>
      <w:spacing w:after="240"/>
      <w:contextualSpacing/>
    </w:pPr>
    <w:rPr>
      <w:rFonts w:asciiTheme="majorHAnsi" w:eastAsiaTheme="majorEastAsia" w:hAnsiTheme="majorHAnsi" w:cstheme="majorBidi"/>
      <w:b/>
      <w:caps/>
      <w:color w:val="71BBD9" w:themeColor="accent1"/>
      <w:kern w:val="28"/>
      <w:sz w:val="76"/>
      <w:szCs w:val="56"/>
    </w:rPr>
  </w:style>
  <w:style w:type="character" w:customStyle="1" w:styleId="TitleChar">
    <w:name w:val="Title Char"/>
    <w:basedOn w:val="DefaultParagraphFont"/>
    <w:link w:val="Title"/>
    <w:uiPriority w:val="12"/>
    <w:rsid w:val="00202BB7"/>
    <w:rPr>
      <w:rFonts w:asciiTheme="majorHAnsi" w:eastAsiaTheme="majorEastAsia" w:hAnsiTheme="majorHAnsi" w:cstheme="majorBidi"/>
      <w:b/>
      <w:caps/>
      <w:color w:val="71BBD9" w:themeColor="accent1"/>
      <w:kern w:val="28"/>
      <w:sz w:val="76"/>
      <w:szCs w:val="56"/>
    </w:rPr>
  </w:style>
  <w:style w:type="paragraph" w:styleId="Subtitle">
    <w:name w:val="Subtitle"/>
    <w:basedOn w:val="Normal"/>
    <w:next w:val="Normal"/>
    <w:link w:val="SubtitleChar"/>
    <w:uiPriority w:val="11"/>
    <w:qFormat/>
    <w:rsid w:val="003C300F"/>
    <w:pPr>
      <w:numPr>
        <w:ilvl w:val="1"/>
      </w:numPr>
      <w:spacing w:after="240"/>
    </w:pPr>
    <w:rPr>
      <w:rFonts w:eastAsiaTheme="minorEastAsia" w:cstheme="minorBidi"/>
      <w:caps/>
      <w:szCs w:val="22"/>
    </w:rPr>
  </w:style>
  <w:style w:type="character" w:customStyle="1" w:styleId="SubtitleChar">
    <w:name w:val="Subtitle Char"/>
    <w:basedOn w:val="DefaultParagraphFont"/>
    <w:link w:val="Subtitle"/>
    <w:uiPriority w:val="11"/>
    <w:rsid w:val="003C300F"/>
    <w:rPr>
      <w:rFonts w:eastAsiaTheme="minorEastAsia" w:cstheme="minorBidi"/>
      <w:caps/>
      <w:color w:val="FFFFFF" w:themeColor="background1"/>
      <w:szCs w:val="22"/>
    </w:rPr>
  </w:style>
  <w:style w:type="character" w:customStyle="1" w:styleId="Heading1Char">
    <w:name w:val="Heading 1 Char"/>
    <w:basedOn w:val="DefaultParagraphFont"/>
    <w:link w:val="Heading1"/>
    <w:uiPriority w:val="9"/>
    <w:rsid w:val="00AE5C09"/>
    <w:rPr>
      <w:rFonts w:asciiTheme="majorHAnsi" w:eastAsiaTheme="majorEastAsia" w:hAnsiTheme="majorHAnsi" w:cstheme="majorBidi"/>
      <w:caps/>
      <w:color w:val="2DA8CD" w:themeColor="accent4"/>
      <w:sz w:val="40"/>
      <w:szCs w:val="32"/>
    </w:rPr>
  </w:style>
  <w:style w:type="character" w:customStyle="1" w:styleId="Heading2Char">
    <w:name w:val="Heading 2 Char"/>
    <w:basedOn w:val="DefaultParagraphFont"/>
    <w:link w:val="Heading2"/>
    <w:uiPriority w:val="9"/>
    <w:rsid w:val="00AE5C09"/>
    <w:rPr>
      <w:rFonts w:asciiTheme="majorHAnsi" w:eastAsiaTheme="majorEastAsia" w:hAnsiTheme="majorHAnsi" w:cstheme="majorBidi"/>
      <w:caps/>
      <w:color w:val="2DA8CD" w:themeColor="accent4"/>
      <w:sz w:val="32"/>
      <w:szCs w:val="26"/>
    </w:rPr>
  </w:style>
  <w:style w:type="paragraph" w:styleId="Quote">
    <w:name w:val="Quote"/>
    <w:basedOn w:val="Normal"/>
    <w:next w:val="Normal"/>
    <w:link w:val="QuoteChar"/>
    <w:uiPriority w:val="15"/>
    <w:qFormat/>
    <w:rsid w:val="0035526D"/>
    <w:pPr>
      <w:spacing w:before="480" w:after="360"/>
      <w:ind w:left="734"/>
    </w:pPr>
    <w:rPr>
      <w:b/>
      <w:iCs/>
      <w:color w:val="1F1F50" w:themeColor="accent3"/>
      <w:sz w:val="60"/>
    </w:rPr>
  </w:style>
  <w:style w:type="character" w:customStyle="1" w:styleId="QuoteChar">
    <w:name w:val="Quote Char"/>
    <w:basedOn w:val="DefaultParagraphFont"/>
    <w:link w:val="Quote"/>
    <w:uiPriority w:val="15"/>
    <w:rsid w:val="0035526D"/>
    <w:rPr>
      <w:b/>
      <w:iCs/>
      <w:color w:val="1F1F50" w:themeColor="accent3"/>
      <w:sz w:val="60"/>
      <w:lang w:val="en-US"/>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
    <w:name w:val="Contact"/>
    <w:basedOn w:val="Normal"/>
    <w:link w:val="ContactChar"/>
    <w:uiPriority w:val="10"/>
    <w:qFormat/>
    <w:rsid w:val="00946E3C"/>
    <w:pPr>
      <w:spacing w:after="800"/>
      <w:contextualSpacing/>
      <w:jc w:val="center"/>
    </w:pPr>
  </w:style>
  <w:style w:type="character" w:styleId="Hyperlink">
    <w:name w:val="Hyperlink"/>
    <w:basedOn w:val="DefaultParagraphFont"/>
    <w:uiPriority w:val="99"/>
    <w:semiHidden/>
    <w:rsid w:val="00946E3C"/>
    <w:rPr>
      <w:color w:val="72BADB" w:themeColor="hyperlink"/>
      <w:u w:val="single"/>
    </w:rPr>
  </w:style>
  <w:style w:type="character" w:customStyle="1" w:styleId="ContactChar">
    <w:name w:val="Contact Char"/>
    <w:basedOn w:val="DefaultParagraphFont"/>
    <w:link w:val="Contact"/>
    <w:uiPriority w:val="10"/>
    <w:rsid w:val="00202BB7"/>
    <w:rPr>
      <w:color w:val="FFFFFF" w:themeColor="background1"/>
    </w:rPr>
  </w:style>
  <w:style w:type="character" w:styleId="UnresolvedMention">
    <w:name w:val="Unresolved Mention"/>
    <w:basedOn w:val="DefaultParagraphFont"/>
    <w:uiPriority w:val="99"/>
    <w:semiHidden/>
    <w:unhideWhenUsed/>
    <w:rsid w:val="00946E3C"/>
    <w:rPr>
      <w:color w:val="808080"/>
      <w:shd w:val="clear" w:color="auto" w:fill="E6E6E6"/>
    </w:rPr>
  </w:style>
  <w:style w:type="paragraph" w:customStyle="1" w:styleId="Source">
    <w:name w:val="Source"/>
    <w:basedOn w:val="Normal"/>
    <w:link w:val="SourceChar"/>
    <w:uiPriority w:val="15"/>
    <w:qFormat/>
    <w:rsid w:val="003D08C5"/>
    <w:pPr>
      <w:jc w:val="right"/>
    </w:pPr>
    <w:rPr>
      <w:color w:val="1F1F50" w:themeColor="accent3"/>
      <w:sz w:val="32"/>
    </w:rPr>
  </w:style>
  <w:style w:type="character" w:customStyle="1" w:styleId="Heading3Char">
    <w:name w:val="Heading 3 Char"/>
    <w:basedOn w:val="DefaultParagraphFont"/>
    <w:link w:val="Heading3"/>
    <w:uiPriority w:val="9"/>
    <w:rsid w:val="00C42279"/>
    <w:rPr>
      <w:rFonts w:asciiTheme="majorHAnsi" w:eastAsiaTheme="majorEastAsia" w:hAnsiTheme="majorHAnsi" w:cstheme="majorBidi"/>
      <w:caps/>
      <w:color w:val="FFFFFF" w:themeColor="background1"/>
      <w:sz w:val="40"/>
      <w:szCs w:val="24"/>
    </w:rPr>
  </w:style>
  <w:style w:type="character" w:customStyle="1" w:styleId="SourceChar">
    <w:name w:val="Source Char"/>
    <w:basedOn w:val="DefaultParagraphFont"/>
    <w:link w:val="Source"/>
    <w:uiPriority w:val="15"/>
    <w:rsid w:val="00202BB7"/>
    <w:rPr>
      <w:color w:val="1F1F50" w:themeColor="accent3"/>
      <w:sz w:val="32"/>
    </w:rPr>
  </w:style>
  <w:style w:type="character" w:customStyle="1" w:styleId="Heading4Char">
    <w:name w:val="Heading 4 Char"/>
    <w:basedOn w:val="DefaultParagraphFont"/>
    <w:link w:val="Heading4"/>
    <w:uiPriority w:val="9"/>
    <w:rsid w:val="00C42279"/>
    <w:rPr>
      <w:rFonts w:asciiTheme="majorHAnsi" w:eastAsiaTheme="majorEastAsia" w:hAnsiTheme="majorHAnsi" w:cstheme="majorBidi"/>
      <w:iCs/>
      <w:caps/>
      <w:color w:val="2DA8CD" w:themeColor="accent4"/>
      <w:szCs w:val="24"/>
    </w:rPr>
  </w:style>
  <w:style w:type="character" w:customStyle="1" w:styleId="Heading5Char">
    <w:name w:val="Heading 5 Char"/>
    <w:basedOn w:val="DefaultParagraphFont"/>
    <w:link w:val="Heading5"/>
    <w:uiPriority w:val="9"/>
    <w:rsid w:val="007F549E"/>
    <w:rPr>
      <w:rFonts w:asciiTheme="majorHAnsi" w:eastAsiaTheme="majorEastAsia" w:hAnsiTheme="majorHAnsi" w:cstheme="majorBidi"/>
      <w:iCs/>
      <w:caps/>
      <w:color w:val="FFFFFF" w:themeColor="background1"/>
      <w:sz w:val="32"/>
      <w:szCs w:val="24"/>
    </w:rPr>
  </w:style>
  <w:style w:type="character" w:customStyle="1" w:styleId="Heading6Char">
    <w:name w:val="Heading 6 Char"/>
    <w:basedOn w:val="DefaultParagraphFont"/>
    <w:link w:val="Heading6"/>
    <w:uiPriority w:val="9"/>
    <w:rsid w:val="007F549E"/>
    <w:rPr>
      <w:rFonts w:asciiTheme="majorHAnsi" w:eastAsiaTheme="majorEastAsia" w:hAnsiTheme="majorHAnsi" w:cstheme="majorBidi"/>
      <w:iCs/>
      <w:caps/>
      <w:color w:val="2DA8CD" w:themeColor="accent4"/>
      <w:sz w:val="24"/>
      <w:szCs w:val="24"/>
    </w:rPr>
  </w:style>
  <w:style w:type="paragraph" w:customStyle="1" w:styleId="Indent">
    <w:name w:val="Indent"/>
    <w:basedOn w:val="Normal"/>
    <w:link w:val="IndentChar"/>
    <w:uiPriority w:val="15"/>
    <w:qFormat/>
    <w:rsid w:val="00B65472"/>
    <w:pPr>
      <w:ind w:left="357"/>
    </w:pPr>
  </w:style>
  <w:style w:type="character" w:customStyle="1" w:styleId="IndentChar">
    <w:name w:val="Indent Char"/>
    <w:basedOn w:val="DefaultParagraphFont"/>
    <w:link w:val="Indent"/>
    <w:uiPriority w:val="15"/>
    <w:rsid w:val="00202BB7"/>
    <w:rPr>
      <w:color w:val="FFFFFF" w:themeColor="background1"/>
    </w:rPr>
  </w:style>
  <w:style w:type="paragraph" w:styleId="ListParagraph">
    <w:name w:val="List Paragraph"/>
    <w:basedOn w:val="Normal"/>
    <w:uiPriority w:val="34"/>
    <w:semiHidden/>
    <w:rsid w:val="00386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AppData\Roaming\Microsoft\Templates\Vivid%20shapes%20event%20brochure%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CD91308231F46C5AD7196368E6DAA14"/>
        <w:category>
          <w:name w:val="General"/>
          <w:gallery w:val="placeholder"/>
        </w:category>
        <w:types>
          <w:type w:val="bbPlcHdr"/>
        </w:types>
        <w:behaviors>
          <w:behavior w:val="content"/>
        </w:behaviors>
        <w:guid w:val="{16A659EA-29C0-4D45-BC7C-4D988D2FF9D4}"/>
      </w:docPartPr>
      <w:docPartBody>
        <w:p w:rsidR="001E102B" w:rsidRDefault="001E102B">
          <w:pPr>
            <w:pStyle w:val="3CD91308231F46C5AD7196368E6DAA14"/>
          </w:pPr>
          <w:r w:rsidRPr="003C300F">
            <w:t>Event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02B"/>
    <w:rsid w:val="001E1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qFormat/>
    <w:pPr>
      <w:spacing w:before="0" w:after="400" w:line="240" w:lineRule="auto"/>
      <w:outlineLvl w:val="2"/>
    </w:pPr>
    <w:rPr>
      <w:caps/>
      <w:color w:val="FFFFFF" w:themeColor="background1"/>
      <w:sz w:val="40"/>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0CFF553ADB4E398DBBDE5E96485C35">
    <w:name w:val="0C0CFF553ADB4E398DBBDE5E96485C35"/>
  </w:style>
  <w:style w:type="paragraph" w:customStyle="1" w:styleId="5FE63830121A4AD68EB06974496CCA02">
    <w:name w:val="5FE63830121A4AD68EB06974496CCA02"/>
  </w:style>
  <w:style w:type="paragraph" w:customStyle="1" w:styleId="E168134A5313452BBF682206979418FD">
    <w:name w:val="E168134A5313452BBF682206979418FD"/>
  </w:style>
  <w:style w:type="character" w:styleId="PlaceholderText">
    <w:name w:val="Placeholder Text"/>
    <w:basedOn w:val="DefaultParagraphFont"/>
    <w:uiPriority w:val="99"/>
    <w:semiHidden/>
    <w:rPr>
      <w:color w:val="808080"/>
    </w:rPr>
  </w:style>
  <w:style w:type="paragraph" w:customStyle="1" w:styleId="A04AED36586D42E8810D0FFC0288EDBE">
    <w:name w:val="A04AED36586D42E8810D0FFC0288EDBE"/>
  </w:style>
  <w:style w:type="paragraph" w:customStyle="1" w:styleId="DBA21860BFD548E1A88742C45D5D7305">
    <w:name w:val="DBA21860BFD548E1A88742C45D5D7305"/>
  </w:style>
  <w:style w:type="paragraph" w:customStyle="1" w:styleId="B6E232EF72F94C769A75FF8CA5D37029">
    <w:name w:val="B6E232EF72F94C769A75FF8CA5D37029"/>
  </w:style>
  <w:style w:type="paragraph" w:customStyle="1" w:styleId="E927D020073A45C695007D7EBA09974B">
    <w:name w:val="E927D020073A45C695007D7EBA09974B"/>
  </w:style>
  <w:style w:type="paragraph" w:customStyle="1" w:styleId="F373A0CA4F724CC7B82C75435A842C68">
    <w:name w:val="F373A0CA4F724CC7B82C75435A842C68"/>
  </w:style>
  <w:style w:type="paragraph" w:customStyle="1" w:styleId="3CD91308231F46C5AD7196368E6DAA14">
    <w:name w:val="3CD91308231F46C5AD7196368E6DAA14"/>
  </w:style>
  <w:style w:type="paragraph" w:customStyle="1" w:styleId="CF96862848C24FDDAF332D077B43E871">
    <w:name w:val="CF96862848C24FDDAF332D077B43E871"/>
  </w:style>
  <w:style w:type="paragraph" w:customStyle="1" w:styleId="A379D3941BD14542A4C97CA0ACB30366">
    <w:name w:val="A379D3941BD14542A4C97CA0ACB30366"/>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sz w:val="40"/>
      <w:szCs w:val="24"/>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7C185802338A49C6A4E6051D9F1076E9">
    <w:name w:val="7C185802338A49C6A4E6051D9F1076E9"/>
  </w:style>
  <w:style w:type="paragraph" w:customStyle="1" w:styleId="889E17F07ACB458BB7F26B7274924320">
    <w:name w:val="889E17F07ACB458BB7F26B7274924320"/>
  </w:style>
  <w:style w:type="paragraph" w:customStyle="1" w:styleId="E162752EDB89497DAA27841E5B8B08EC">
    <w:name w:val="E162752EDB89497DAA27841E5B8B08EC"/>
  </w:style>
  <w:style w:type="paragraph" w:customStyle="1" w:styleId="AAA05826C17541D3A2C5D89A5DFABA38">
    <w:name w:val="AAA05826C17541D3A2C5D89A5DFABA38"/>
  </w:style>
  <w:style w:type="paragraph" w:customStyle="1" w:styleId="8E9DAEE7BD924B3B8FCA9B77667670FF">
    <w:name w:val="8E9DAEE7BD924B3B8FCA9B77667670FF"/>
  </w:style>
  <w:style w:type="paragraph" w:customStyle="1" w:styleId="4F7BD2F9DDA2447192B5D3CE03F360DA">
    <w:name w:val="4F7BD2F9DDA2447192B5D3CE03F360DA"/>
  </w:style>
  <w:style w:type="paragraph" w:customStyle="1" w:styleId="8278E4725467463998CE6DD1EB4C5B9D">
    <w:name w:val="8278E4725467463998CE6DD1EB4C5B9D"/>
  </w:style>
  <w:style w:type="paragraph" w:customStyle="1" w:styleId="6B951001CE5E4B7D87FB1A86E62B717D">
    <w:name w:val="6B951001CE5E4B7D87FB1A86E62B717D"/>
  </w:style>
  <w:style w:type="paragraph" w:customStyle="1" w:styleId="57C5F586693144249A7227779F86D1FE">
    <w:name w:val="57C5F586693144249A7227779F86D1FE"/>
  </w:style>
  <w:style w:type="paragraph" w:customStyle="1" w:styleId="BB898A2267AF4B4BA0BC7849A29E516A">
    <w:name w:val="BB898A2267AF4B4BA0BC7849A29E516A"/>
  </w:style>
  <w:style w:type="paragraph" w:customStyle="1" w:styleId="F58A4F8D34F74838B23C901AE8602E8A">
    <w:name w:val="F58A4F8D34F74838B23C901AE8602E8A"/>
  </w:style>
  <w:style w:type="paragraph" w:customStyle="1" w:styleId="FA46CC412AB743699B1522897CA5F452">
    <w:name w:val="FA46CC412AB743699B1522897CA5F452"/>
  </w:style>
  <w:style w:type="paragraph" w:customStyle="1" w:styleId="2E7062BA930F4C0C977B2A923C851C5D">
    <w:name w:val="2E7062BA930F4C0C977B2A923C851C5D"/>
  </w:style>
  <w:style w:type="paragraph" w:customStyle="1" w:styleId="EA4CD79A413A417584C04CC6D74E1CCE">
    <w:name w:val="EA4CD79A413A417584C04CC6D74E1CCE"/>
  </w:style>
  <w:style w:type="paragraph" w:customStyle="1" w:styleId="05293C3BD2F341748A5CA2806D1CA1A7">
    <w:name w:val="05293C3BD2F341748A5CA2806D1CA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Event series brochure">
      <a:dk1>
        <a:sysClr val="windowText" lastClr="000000"/>
      </a:dk1>
      <a:lt1>
        <a:sysClr val="window" lastClr="FFFFFF"/>
      </a:lt1>
      <a:dk2>
        <a:srgbClr val="000000"/>
      </a:dk2>
      <a:lt2>
        <a:srgbClr val="FFFFFF"/>
      </a:lt2>
      <a:accent1>
        <a:srgbClr val="71BBD9"/>
      </a:accent1>
      <a:accent2>
        <a:srgbClr val="ED377A"/>
      </a:accent2>
      <a:accent3>
        <a:srgbClr val="1F1F50"/>
      </a:accent3>
      <a:accent4>
        <a:srgbClr val="2DA8CD"/>
      </a:accent4>
      <a:accent5>
        <a:srgbClr val="E78826"/>
      </a:accent5>
      <a:accent6>
        <a:srgbClr val="FFFFFF"/>
      </a:accent6>
      <a:hlink>
        <a:srgbClr val="72BADB"/>
      </a:hlink>
      <a:folHlink>
        <a:srgbClr val="EE377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81e9793-8acb-4233-8b2d-4451c296e5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6E383CC3234941AC5FE8CD8938FEA7" ma:contentTypeVersion="19" ma:contentTypeDescription="Create a new document." ma:contentTypeScope="" ma:versionID="ea14052a170512fb9e34d55e2b728f6e">
  <xsd:schema xmlns:xsd="http://www.w3.org/2001/XMLSchema" xmlns:xs="http://www.w3.org/2001/XMLSchema" xmlns:p="http://schemas.microsoft.com/office/2006/metadata/properties" xmlns:ns3="c81e9793-8acb-4233-8b2d-4451c296e57d" xmlns:ns4="94416655-6fae-4ab6-a02f-ed52a05388da" targetNamespace="http://schemas.microsoft.com/office/2006/metadata/properties" ma:root="true" ma:fieldsID="ad49e6a81bc9fee5bd725158cb0c3ce7" ns3:_="" ns4:_="">
    <xsd:import namespace="c81e9793-8acb-4233-8b2d-4451c296e57d"/>
    <xsd:import namespace="94416655-6fae-4ab6-a02f-ed52a05388d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e9793-8acb-4233-8b2d-4451c296e5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16655-6fae-4ab6-a02f-ed52a0538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40D94-09E7-476B-8F44-2BF0D5B9963E}">
  <ds:schemaRefs>
    <ds:schemaRef ds:uri="http://schemas.microsoft.com/sharepoint/v3/contenttype/forms"/>
  </ds:schemaRefs>
</ds:datastoreItem>
</file>

<file path=customXml/itemProps2.xml><?xml version="1.0" encoding="utf-8"?>
<ds:datastoreItem xmlns:ds="http://schemas.openxmlformats.org/officeDocument/2006/customXml" ds:itemID="{28B7EFC3-0FA6-4E49-B085-51B39F3599E7}">
  <ds:schemaRefs>
    <ds:schemaRef ds:uri="http://schemas.openxmlformats.org/package/2006/metadata/core-properties"/>
    <ds:schemaRef ds:uri="http://purl.org/dc/elements/1.1/"/>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94416655-6fae-4ab6-a02f-ed52a05388da"/>
    <ds:schemaRef ds:uri="c81e9793-8acb-4233-8b2d-4451c296e57d"/>
    <ds:schemaRef ds:uri="http://schemas.microsoft.com/office/2006/metadata/properties"/>
  </ds:schemaRefs>
</ds:datastoreItem>
</file>

<file path=customXml/itemProps3.xml><?xml version="1.0" encoding="utf-8"?>
<ds:datastoreItem xmlns:ds="http://schemas.openxmlformats.org/officeDocument/2006/customXml" ds:itemID="{2336427A-4A65-4C81-B768-83A06D345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e9793-8acb-4233-8b2d-4451c296e57d"/>
    <ds:schemaRef ds:uri="94416655-6fae-4ab6-a02f-ed52a0538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0D9667-4A64-409A-B762-0AC6CC719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Vivid shapes event brochure .dotx</Template>
  <TotalTime>473</TotalTime>
  <Pages>2</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dc:description/>
  <cp:lastModifiedBy>Tony Braithwaite</cp:lastModifiedBy>
  <cp:revision>10</cp:revision>
  <cp:lastPrinted>2026-04-20T08:40:00Z</cp:lastPrinted>
  <dcterms:created xsi:type="dcterms:W3CDTF">2025-12-15T10:38:00Z</dcterms:created>
  <dcterms:modified xsi:type="dcterms:W3CDTF">2026-04-20T09:57:00Z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0x010100EB6E383CC3234941AC5FE8CD8938FEA7</vt:lpwstr>
  </property>
</Properties>
</file>