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F7E" w:rsidRDefault="007E1B31" w:rsidP="007E1B31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How to use AR at home:</w:t>
      </w:r>
    </w:p>
    <w:p w:rsidR="007E1B31" w:rsidRDefault="007E1B31" w:rsidP="007E1B31">
      <w:pPr>
        <w:spacing w:line="360" w:lineRule="auto"/>
        <w:rPr>
          <w:sz w:val="28"/>
          <w:szCs w:val="28"/>
        </w:rPr>
      </w:pPr>
    </w:p>
    <w:p w:rsidR="007E1B31" w:rsidRDefault="007E1B31" w:rsidP="007E1B31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Type </w:t>
      </w:r>
      <w:r w:rsidRPr="007E1B31">
        <w:rPr>
          <w:b/>
          <w:sz w:val="28"/>
          <w:szCs w:val="28"/>
        </w:rPr>
        <w:t>Mayfield school homepage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into google and go to the Mayfield school homepage. Or go to: </w:t>
      </w:r>
      <w:hyperlink r:id="rId5" w:history="1">
        <w:r w:rsidRPr="00931916">
          <w:rPr>
            <w:rStyle w:val="Hyperlink"/>
            <w:sz w:val="28"/>
            <w:szCs w:val="28"/>
          </w:rPr>
          <w:t>https://mayfield.portsmouth.sch.uk/student-homepage</w:t>
        </w:r>
      </w:hyperlink>
    </w:p>
    <w:p w:rsidR="007E1B31" w:rsidRDefault="007E1B31" w:rsidP="007E1B31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This screen will come up.</w:t>
      </w:r>
    </w:p>
    <w:p w:rsidR="007E1B31" w:rsidRDefault="007E1B31" w:rsidP="007E1B31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D1C9CE">
            <wp:extent cx="4772660" cy="3517900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2"/>
                    <a:stretch/>
                  </pic:blipFill>
                  <pic:spPr bwMode="auto">
                    <a:xfrm>
                      <a:off x="0" y="0"/>
                      <a:ext cx="477266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B31" w:rsidRPr="007E1B31" w:rsidRDefault="007E1B31" w:rsidP="007E1B31">
      <w:pPr>
        <w:spacing w:line="360" w:lineRule="auto"/>
        <w:rPr>
          <w:sz w:val="28"/>
          <w:szCs w:val="28"/>
        </w:rPr>
      </w:pPr>
    </w:p>
    <w:p w:rsidR="007E1B31" w:rsidRDefault="007E1B31" w:rsidP="007E1B31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Click onto the </w:t>
      </w:r>
      <w:r w:rsidR="008312D2">
        <w:rPr>
          <w:sz w:val="28"/>
          <w:szCs w:val="28"/>
        </w:rPr>
        <w:t>Blue Man icon and the following screen will pop up.</w:t>
      </w:r>
    </w:p>
    <w:p w:rsidR="008312D2" w:rsidRPr="008312D2" w:rsidRDefault="008312D2" w:rsidP="008312D2">
      <w:pPr>
        <w:pStyle w:val="ListParagraph"/>
        <w:rPr>
          <w:sz w:val="28"/>
          <w:szCs w:val="28"/>
        </w:rPr>
      </w:pPr>
    </w:p>
    <w:p w:rsidR="008312D2" w:rsidRDefault="008312D2" w:rsidP="007E1B31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EFA03E5">
            <wp:extent cx="4906635" cy="27622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11" cy="2768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2D2" w:rsidRPr="008312D2" w:rsidRDefault="008312D2" w:rsidP="008312D2">
      <w:pPr>
        <w:pStyle w:val="ListParagraph"/>
        <w:rPr>
          <w:sz w:val="28"/>
          <w:szCs w:val="28"/>
        </w:rPr>
      </w:pPr>
    </w:p>
    <w:p w:rsidR="008312D2" w:rsidRPr="008312D2" w:rsidRDefault="008312D2" w:rsidP="007E1B31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Pr="008312D2">
        <w:rPr>
          <w:b/>
          <w:sz w:val="28"/>
          <w:szCs w:val="28"/>
        </w:rPr>
        <w:t>‘I am a Student’</w:t>
      </w:r>
    </w:p>
    <w:p w:rsidR="008312D2" w:rsidRPr="008312D2" w:rsidRDefault="008312D2" w:rsidP="008312D2">
      <w:pPr>
        <w:pStyle w:val="ListParagraph"/>
        <w:rPr>
          <w:sz w:val="28"/>
          <w:szCs w:val="28"/>
        </w:rPr>
      </w:pPr>
    </w:p>
    <w:p w:rsidR="008312D2" w:rsidRDefault="00CC0FA2" w:rsidP="007E1B31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B0EB469" wp14:editId="3BC89371">
            <wp:extent cx="4810125" cy="34335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771" t="8273" r="26545" b="26137"/>
                    <a:stretch/>
                  </pic:blipFill>
                  <pic:spPr bwMode="auto">
                    <a:xfrm>
                      <a:off x="0" y="0"/>
                      <a:ext cx="4823818" cy="344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FA2" w:rsidRPr="00CC0FA2" w:rsidRDefault="00CC0FA2" w:rsidP="00CC0FA2">
      <w:pPr>
        <w:pStyle w:val="ListParagraph"/>
        <w:rPr>
          <w:sz w:val="28"/>
          <w:szCs w:val="28"/>
        </w:rPr>
      </w:pPr>
    </w:p>
    <w:p w:rsidR="00CC0FA2" w:rsidRDefault="00CC0FA2" w:rsidP="007E1B31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You will see a log in screen.</w:t>
      </w:r>
    </w:p>
    <w:p w:rsidR="00CC0FA2" w:rsidRPr="00CC0FA2" w:rsidRDefault="00CC0FA2" w:rsidP="00CC0FA2">
      <w:pPr>
        <w:pStyle w:val="ListParagraph"/>
        <w:rPr>
          <w:sz w:val="28"/>
          <w:szCs w:val="28"/>
        </w:rPr>
      </w:pPr>
    </w:p>
    <w:p w:rsidR="00CC0FA2" w:rsidRPr="00CC0FA2" w:rsidRDefault="00CC0FA2" w:rsidP="00CC0FA2">
      <w:pPr>
        <w:spacing w:line="360" w:lineRule="auto"/>
        <w:rPr>
          <w:sz w:val="28"/>
          <w:szCs w:val="28"/>
        </w:rPr>
      </w:pPr>
    </w:p>
    <w:p w:rsidR="00CC0FA2" w:rsidRPr="00CC0FA2" w:rsidRDefault="00CC0FA2" w:rsidP="00CC0FA2">
      <w:pPr>
        <w:pStyle w:val="ListParagraph"/>
        <w:rPr>
          <w:sz w:val="28"/>
          <w:szCs w:val="28"/>
        </w:rPr>
      </w:pPr>
    </w:p>
    <w:p w:rsidR="00CC0FA2" w:rsidRDefault="00CC0FA2" w:rsidP="007E1B31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User Name: First letter of first name followed by first four letters of surname.</w:t>
      </w:r>
    </w:p>
    <w:p w:rsidR="00CC0FA2" w:rsidRPr="00CC0FA2" w:rsidRDefault="00CC0FA2" w:rsidP="00CC0FA2">
      <w:pPr>
        <w:spacing w:line="360" w:lineRule="auto"/>
        <w:rPr>
          <w:b/>
          <w:sz w:val="28"/>
          <w:szCs w:val="28"/>
        </w:rPr>
      </w:pPr>
      <w:r w:rsidRPr="00CC0FA2">
        <w:rPr>
          <w:b/>
          <w:sz w:val="28"/>
          <w:szCs w:val="28"/>
        </w:rPr>
        <w:t xml:space="preserve">Example: </w:t>
      </w:r>
    </w:p>
    <w:p w:rsidR="00CC0FA2" w:rsidRPr="00CC0FA2" w:rsidRDefault="00CC0FA2" w:rsidP="00CC0FA2">
      <w:pPr>
        <w:spacing w:line="360" w:lineRule="auto"/>
        <w:rPr>
          <w:b/>
          <w:sz w:val="28"/>
          <w:szCs w:val="28"/>
        </w:rPr>
      </w:pPr>
      <w:r w:rsidRPr="00CC0FA2">
        <w:rPr>
          <w:b/>
          <w:sz w:val="28"/>
          <w:szCs w:val="28"/>
        </w:rPr>
        <w:t>John Smith = JSMIT</w:t>
      </w:r>
    </w:p>
    <w:p w:rsidR="00CC0FA2" w:rsidRPr="00CC0FA2" w:rsidRDefault="00CC0FA2" w:rsidP="00CC0FA2">
      <w:pPr>
        <w:spacing w:line="360" w:lineRule="auto"/>
        <w:rPr>
          <w:b/>
          <w:sz w:val="28"/>
          <w:szCs w:val="28"/>
        </w:rPr>
      </w:pPr>
      <w:r w:rsidRPr="00CC0FA2">
        <w:rPr>
          <w:b/>
          <w:sz w:val="28"/>
          <w:szCs w:val="28"/>
        </w:rPr>
        <w:t>Tom Jones = TJONE</w:t>
      </w:r>
    </w:p>
    <w:p w:rsidR="00CC0FA2" w:rsidRDefault="00CC0FA2" w:rsidP="00CC0FA2">
      <w:pPr>
        <w:spacing w:line="360" w:lineRule="auto"/>
        <w:rPr>
          <w:sz w:val="28"/>
          <w:szCs w:val="28"/>
        </w:rPr>
      </w:pPr>
      <w:r w:rsidRPr="00CC0FA2">
        <w:rPr>
          <w:sz w:val="28"/>
          <w:szCs w:val="28"/>
        </w:rPr>
        <w:t>Password: Mayfield</w:t>
      </w:r>
    </w:p>
    <w:p w:rsidR="00CC0FA2" w:rsidRDefault="00CC0FA2" w:rsidP="00CC0F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Some pupils may have a 1 after their name if they have similar names to other pupils, so if you are unable to log in they need to add a 1 afterwards.</w:t>
      </w:r>
    </w:p>
    <w:p w:rsidR="00CC0FA2" w:rsidRDefault="00CC0FA2" w:rsidP="00CC0FA2">
      <w:pPr>
        <w:spacing w:line="360" w:lineRule="auto"/>
        <w:rPr>
          <w:b/>
          <w:sz w:val="28"/>
          <w:szCs w:val="28"/>
        </w:rPr>
      </w:pPr>
      <w:r w:rsidRPr="00CC0FA2">
        <w:rPr>
          <w:b/>
          <w:sz w:val="28"/>
          <w:szCs w:val="28"/>
        </w:rPr>
        <w:t>John Smith = JSMIT1</w:t>
      </w:r>
    </w:p>
    <w:p w:rsidR="0002579B" w:rsidRDefault="0002579B" w:rsidP="0002579B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You will see a screen like this:</w:t>
      </w:r>
    </w:p>
    <w:p w:rsidR="0002579B" w:rsidRPr="0002579B" w:rsidRDefault="0002579B" w:rsidP="0002579B">
      <w:pPr>
        <w:spacing w:line="360" w:lineRule="auto"/>
        <w:ind w:left="360"/>
        <w:rPr>
          <w:sz w:val="28"/>
          <w:szCs w:val="28"/>
        </w:rPr>
      </w:pPr>
    </w:p>
    <w:p w:rsidR="007E1B31" w:rsidRDefault="0002579B" w:rsidP="007E1B3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9E1B4D">
            <wp:extent cx="5968365" cy="26276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79B" w:rsidRDefault="0002579B" w:rsidP="007E1B31">
      <w:pPr>
        <w:spacing w:line="360" w:lineRule="auto"/>
        <w:rPr>
          <w:sz w:val="28"/>
          <w:szCs w:val="28"/>
        </w:rPr>
      </w:pPr>
    </w:p>
    <w:p w:rsidR="0002579B" w:rsidRDefault="0002579B" w:rsidP="007E1B3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FA35B4F">
            <wp:extent cx="5474970" cy="1950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79B" w:rsidRDefault="0002579B" w:rsidP="007E1B3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Use the </w:t>
      </w:r>
      <w:r w:rsidRPr="0002579B">
        <w:rPr>
          <w:b/>
          <w:sz w:val="28"/>
          <w:szCs w:val="28"/>
        </w:rPr>
        <w:t>two orange icons to either take a reading quiz or an article quiz</w:t>
      </w:r>
      <w:r>
        <w:rPr>
          <w:sz w:val="28"/>
          <w:szCs w:val="28"/>
        </w:rPr>
        <w:t xml:space="preserve">. </w:t>
      </w:r>
    </w:p>
    <w:p w:rsidR="0002579B" w:rsidRDefault="0002579B" w:rsidP="007E1B31">
      <w:pPr>
        <w:spacing w:line="360" w:lineRule="auto"/>
        <w:rPr>
          <w:color w:val="000000" w:themeColor="text1"/>
          <w:sz w:val="28"/>
          <w:szCs w:val="28"/>
        </w:rPr>
      </w:pPr>
      <w:r w:rsidRPr="0002579B">
        <w:rPr>
          <w:b/>
          <w:color w:val="FF0000"/>
          <w:sz w:val="28"/>
          <w:szCs w:val="28"/>
        </w:rPr>
        <w:t xml:space="preserve">Do not click the blue icon. </w:t>
      </w:r>
      <w:r>
        <w:rPr>
          <w:color w:val="000000" w:themeColor="text1"/>
          <w:sz w:val="28"/>
          <w:szCs w:val="28"/>
        </w:rPr>
        <w:t>If you do simply refresh the page by pressing F5 on your keyboard and log in again.</w:t>
      </w:r>
    </w:p>
    <w:p w:rsidR="0002579B" w:rsidRDefault="0002579B" w:rsidP="007E1B31">
      <w:pPr>
        <w:spacing w:line="360" w:lineRule="auto"/>
        <w:rPr>
          <w:color w:val="000000" w:themeColor="text1"/>
          <w:sz w:val="28"/>
          <w:szCs w:val="28"/>
        </w:rPr>
      </w:pPr>
    </w:p>
    <w:p w:rsidR="0002579B" w:rsidRDefault="0002579B" w:rsidP="007E1B31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When you log on you can select the name of your teacher.</w:t>
      </w:r>
    </w:p>
    <w:p w:rsidR="0002579B" w:rsidRDefault="0002579B" w:rsidP="007E1B31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You will get a screen like this:</w:t>
      </w:r>
    </w:p>
    <w:p w:rsidR="0002579B" w:rsidRDefault="0002579B" w:rsidP="007E1B31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A06964F">
            <wp:extent cx="5730875" cy="226822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79B" w:rsidRDefault="0002579B" w:rsidP="007E1B31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From here you can type in the name of your book and you will be able to take a quiz on it. You can also check your progress</w:t>
      </w:r>
      <w:r w:rsidR="008365D4">
        <w:rPr>
          <w:color w:val="000000" w:themeColor="text1"/>
          <w:sz w:val="28"/>
          <w:szCs w:val="28"/>
        </w:rPr>
        <w:t xml:space="preserve"> which will help to improve your word count. To log out simply click on your name on the top right and select ‘log off’.</w:t>
      </w:r>
      <w:bookmarkStart w:id="0" w:name="_GoBack"/>
      <w:bookmarkEnd w:id="0"/>
    </w:p>
    <w:p w:rsidR="0002579B" w:rsidRDefault="0002579B" w:rsidP="007E1B31">
      <w:pPr>
        <w:spacing w:line="360" w:lineRule="auto"/>
        <w:rPr>
          <w:color w:val="000000" w:themeColor="text1"/>
          <w:sz w:val="28"/>
          <w:szCs w:val="28"/>
        </w:rPr>
      </w:pPr>
    </w:p>
    <w:p w:rsidR="0002579B" w:rsidRPr="0002579B" w:rsidRDefault="0002579B" w:rsidP="007E1B31">
      <w:pPr>
        <w:spacing w:line="360" w:lineRule="auto"/>
        <w:rPr>
          <w:color w:val="000000" w:themeColor="text1"/>
          <w:sz w:val="28"/>
          <w:szCs w:val="28"/>
        </w:rPr>
      </w:pPr>
    </w:p>
    <w:p w:rsidR="0002579B" w:rsidRPr="007E1B31" w:rsidRDefault="0002579B" w:rsidP="007E1B31">
      <w:pPr>
        <w:spacing w:line="360" w:lineRule="auto"/>
        <w:rPr>
          <w:sz w:val="28"/>
          <w:szCs w:val="28"/>
        </w:rPr>
      </w:pPr>
    </w:p>
    <w:p w:rsidR="007E1B31" w:rsidRPr="007E1B31" w:rsidRDefault="007E1B31">
      <w:pPr>
        <w:rPr>
          <w:sz w:val="28"/>
          <w:szCs w:val="28"/>
        </w:rPr>
      </w:pPr>
    </w:p>
    <w:sectPr w:rsidR="007E1B31" w:rsidRPr="007E1B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F6E81"/>
    <w:multiLevelType w:val="hybridMultilevel"/>
    <w:tmpl w:val="891453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B717CD"/>
    <w:multiLevelType w:val="hybridMultilevel"/>
    <w:tmpl w:val="93E67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B31"/>
    <w:rsid w:val="0002579B"/>
    <w:rsid w:val="00421E87"/>
    <w:rsid w:val="004C4CD4"/>
    <w:rsid w:val="00742EB4"/>
    <w:rsid w:val="007E1B31"/>
    <w:rsid w:val="008312D2"/>
    <w:rsid w:val="008365D4"/>
    <w:rsid w:val="00CC0FA2"/>
    <w:rsid w:val="00CE6779"/>
    <w:rsid w:val="00FE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9330442"/>
  <w15:chartTrackingRefBased/>
  <w15:docId w15:val="{7549D214-4262-4061-B1C0-4876ABB43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1B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1B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1B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ayfield.portsmouth.sch.uk/student-homepag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CE19039D</Template>
  <TotalTime>17</TotalTime>
  <Pages>5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GroomE</dc:creator>
  <cp:keywords/>
  <dc:description/>
  <cp:lastModifiedBy>GroomE</cp:lastModifiedBy>
  <cp:revision>4</cp:revision>
  <dcterms:created xsi:type="dcterms:W3CDTF">2020-03-17T10:22:00Z</dcterms:created>
  <dcterms:modified xsi:type="dcterms:W3CDTF">2020-03-17T10:42:00Z</dcterms:modified>
</cp:coreProperties>
</file>