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15388"/>
      </w:tblGrid>
      <w:tr w:rsidR="0077149B" w14:paraId="73D27C6A" w14:textId="77777777" w:rsidTr="3B35933D">
        <w:tc>
          <w:tcPr>
            <w:tcW w:w="15388" w:type="dxa"/>
          </w:tcPr>
          <w:p w14:paraId="5D5F1EAD" w14:textId="77777777" w:rsidR="0077149B" w:rsidRDefault="0077149B" w:rsidP="00133001"/>
          <w:p w14:paraId="2528C231" w14:textId="77777777" w:rsidR="0077149B" w:rsidRDefault="440ACDD9" w:rsidP="00133001">
            <w:pPr>
              <w:jc w:val="center"/>
            </w:pPr>
            <w:r>
              <w:rPr>
                <w:noProof/>
              </w:rPr>
              <w:drawing>
                <wp:inline distT="0" distB="0" distL="0" distR="0" wp14:anchorId="7695A8FD" wp14:editId="78F43635">
                  <wp:extent cx="5000625" cy="1200150"/>
                  <wp:effectExtent l="0" t="0" r="9525" b="0"/>
                  <wp:docPr id="222838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000625" cy="1200150"/>
                          </a:xfrm>
                          <a:prstGeom prst="rect">
                            <a:avLst/>
                          </a:prstGeom>
                        </pic:spPr>
                      </pic:pic>
                    </a:graphicData>
                  </a:graphic>
                </wp:inline>
              </w:drawing>
            </w:r>
          </w:p>
          <w:p w14:paraId="27AEA87F" w14:textId="77777777" w:rsidR="0077149B" w:rsidRDefault="0077149B" w:rsidP="00133001">
            <w:pPr>
              <w:rPr>
                <w:rFonts w:cstheme="minorHAnsi"/>
                <w:sz w:val="24"/>
                <w:szCs w:val="24"/>
              </w:rPr>
            </w:pPr>
          </w:p>
          <w:p w14:paraId="7282C9AE" w14:textId="77777777" w:rsidR="0077149B" w:rsidRPr="006A7937" w:rsidRDefault="0077149B" w:rsidP="00133001">
            <w:pPr>
              <w:rPr>
                <w:rFonts w:ascii="Comic Sans MS" w:hAnsi="Comic Sans MS" w:cstheme="minorHAnsi"/>
                <w:sz w:val="24"/>
                <w:szCs w:val="24"/>
              </w:rPr>
            </w:pPr>
            <w:r w:rsidRPr="006A7937">
              <w:rPr>
                <w:rFonts w:ascii="Comic Sans MS" w:hAnsi="Comic Sans MS" w:cstheme="minorHAnsi"/>
                <w:sz w:val="24"/>
                <w:szCs w:val="24"/>
              </w:rPr>
              <w:t>Dear Parent/Carer,</w:t>
            </w:r>
          </w:p>
          <w:p w14:paraId="1E80053C" w14:textId="77777777" w:rsidR="0077149B" w:rsidRPr="006A7937" w:rsidRDefault="0077149B" w:rsidP="00133001">
            <w:pPr>
              <w:rPr>
                <w:rFonts w:ascii="Comic Sans MS" w:hAnsi="Comic Sans MS" w:cstheme="minorHAnsi"/>
                <w:sz w:val="24"/>
                <w:szCs w:val="24"/>
              </w:rPr>
            </w:pPr>
          </w:p>
          <w:p w14:paraId="4B701700" w14:textId="54D37068" w:rsidR="14E53E22" w:rsidRDefault="7E3F3964" w:rsidP="69115DBF">
            <w:pPr>
              <w:spacing w:line="259" w:lineRule="auto"/>
              <w:rPr>
                <w:rFonts w:ascii="Comic Sans MS" w:eastAsia="Comic Sans MS" w:hAnsi="Comic Sans MS" w:cs="Comic Sans MS"/>
                <w:sz w:val="24"/>
                <w:szCs w:val="24"/>
              </w:rPr>
            </w:pPr>
            <w:r w:rsidRPr="0028DA17">
              <w:rPr>
                <w:rFonts w:ascii="Comic Sans MS" w:eastAsia="Comic Sans MS" w:hAnsi="Comic Sans MS" w:cs="Comic Sans MS"/>
                <w:sz w:val="24"/>
                <w:szCs w:val="24"/>
              </w:rPr>
              <w:t>A</w:t>
            </w:r>
            <w:r w:rsidR="6773117C" w:rsidRPr="0028DA17">
              <w:rPr>
                <w:rFonts w:ascii="Comic Sans MS" w:eastAsia="Comic Sans MS" w:hAnsi="Comic Sans MS" w:cs="Comic Sans MS"/>
                <w:sz w:val="24"/>
                <w:szCs w:val="24"/>
              </w:rPr>
              <w:t>s</w:t>
            </w:r>
            <w:r w:rsidRPr="0028DA17">
              <w:rPr>
                <w:rFonts w:ascii="Comic Sans MS" w:eastAsia="Comic Sans MS" w:hAnsi="Comic Sans MS" w:cs="Comic Sans MS"/>
                <w:sz w:val="24"/>
                <w:szCs w:val="24"/>
              </w:rPr>
              <w:t xml:space="preserve"> the school is currently </w:t>
            </w:r>
            <w:r w:rsidR="4022275B" w:rsidRPr="0028DA17">
              <w:rPr>
                <w:rFonts w:ascii="Comic Sans MS" w:eastAsia="Comic Sans MS" w:hAnsi="Comic Sans MS" w:cs="Comic Sans MS"/>
                <w:sz w:val="24"/>
                <w:szCs w:val="24"/>
              </w:rPr>
              <w:t>only partially open to Year R and Year 1</w:t>
            </w:r>
            <w:r w:rsidRPr="0028DA17">
              <w:rPr>
                <w:rFonts w:ascii="Comic Sans MS" w:eastAsia="Comic Sans MS" w:hAnsi="Comic Sans MS" w:cs="Comic Sans MS"/>
                <w:sz w:val="24"/>
                <w:szCs w:val="24"/>
              </w:rPr>
              <w:t xml:space="preserve"> </w:t>
            </w:r>
            <w:r w:rsidR="71D9D703" w:rsidRPr="0028DA17">
              <w:rPr>
                <w:rFonts w:ascii="Comic Sans MS" w:eastAsia="Comic Sans MS" w:hAnsi="Comic Sans MS" w:cs="Comic Sans MS"/>
                <w:sz w:val="24"/>
                <w:szCs w:val="24"/>
              </w:rPr>
              <w:t xml:space="preserve">due </w:t>
            </w:r>
            <w:r w:rsidRPr="0028DA17">
              <w:rPr>
                <w:rFonts w:ascii="Comic Sans MS" w:eastAsia="Comic Sans MS" w:hAnsi="Comic Sans MS" w:cs="Comic Sans MS"/>
                <w:sz w:val="24"/>
                <w:szCs w:val="24"/>
              </w:rPr>
              <w:t xml:space="preserve">to Coronavirus, we are continuing to provide educational tasks for your children </w:t>
            </w:r>
            <w:r w:rsidR="0C1E3815" w:rsidRPr="0028DA17">
              <w:rPr>
                <w:rFonts w:ascii="Comic Sans MS" w:eastAsia="Comic Sans MS" w:hAnsi="Comic Sans MS" w:cs="Comic Sans MS"/>
                <w:sz w:val="24"/>
                <w:szCs w:val="24"/>
              </w:rPr>
              <w:t>to complete whilst they are at home. On the days your child is in school, they will be completing those days of learning with</w:t>
            </w:r>
            <w:r w:rsidR="2B6B0E00" w:rsidRPr="0028DA17">
              <w:rPr>
                <w:rFonts w:ascii="Comic Sans MS" w:eastAsia="Comic Sans MS" w:hAnsi="Comic Sans MS" w:cs="Comic Sans MS"/>
                <w:sz w:val="24"/>
                <w:szCs w:val="24"/>
              </w:rPr>
              <w:t>in their ‘bubble’</w:t>
            </w:r>
            <w:r w:rsidRPr="0028DA17">
              <w:rPr>
                <w:rFonts w:ascii="Comic Sans MS" w:eastAsia="Comic Sans MS" w:hAnsi="Comic Sans MS" w:cs="Comic Sans MS"/>
                <w:sz w:val="24"/>
                <w:szCs w:val="24"/>
              </w:rPr>
              <w:t xml:space="preserve">. </w:t>
            </w:r>
          </w:p>
          <w:p w14:paraId="6BADED79" w14:textId="783CEB51" w:rsidR="69115DBF" w:rsidRDefault="69115DBF" w:rsidP="69115DBF">
            <w:pPr>
              <w:spacing w:line="259" w:lineRule="auto"/>
              <w:rPr>
                <w:rFonts w:ascii="Comic Sans MS" w:eastAsia="Comic Sans MS" w:hAnsi="Comic Sans MS" w:cs="Comic Sans MS"/>
                <w:sz w:val="24"/>
                <w:szCs w:val="24"/>
              </w:rPr>
            </w:pPr>
          </w:p>
          <w:p w14:paraId="1E938EB4" w14:textId="30819730" w:rsidR="14E53E22" w:rsidRDefault="7E3F3964" w:rsidP="69115DBF">
            <w:pPr>
              <w:spacing w:line="259" w:lineRule="auto"/>
              <w:rPr>
                <w:rFonts w:ascii="Comic Sans MS" w:eastAsia="Comic Sans MS" w:hAnsi="Comic Sans MS" w:cs="Comic Sans MS"/>
                <w:sz w:val="24"/>
                <w:szCs w:val="24"/>
              </w:rPr>
            </w:pPr>
            <w:r w:rsidRPr="20952A0E">
              <w:rPr>
                <w:rFonts w:ascii="Comic Sans MS" w:eastAsia="Comic Sans MS" w:hAnsi="Comic Sans MS" w:cs="Comic Sans MS"/>
                <w:sz w:val="24"/>
                <w:szCs w:val="24"/>
              </w:rPr>
              <w:t>In primary, we suggest that children complete;</w:t>
            </w:r>
          </w:p>
          <w:p w14:paraId="57D681B9" w14:textId="11F7273D" w:rsidR="14E53E22" w:rsidRDefault="7E3F3964" w:rsidP="20952A0E">
            <w:pPr>
              <w:pStyle w:val="ListParagraph"/>
              <w:numPr>
                <w:ilvl w:val="0"/>
                <w:numId w:val="5"/>
              </w:numPr>
              <w:spacing w:after="160" w:line="259" w:lineRule="auto"/>
              <w:rPr>
                <w:rFonts w:eastAsiaTheme="minorEastAsia"/>
                <w:sz w:val="24"/>
                <w:szCs w:val="24"/>
              </w:rPr>
            </w:pPr>
            <w:r w:rsidRPr="20952A0E">
              <w:rPr>
                <w:rFonts w:ascii="Comic Sans MS" w:eastAsia="Comic Sans MS" w:hAnsi="Comic Sans MS" w:cs="Comic Sans MS"/>
                <w:sz w:val="24"/>
                <w:szCs w:val="24"/>
              </w:rPr>
              <w:t>30 minutes a day reading to/with an adult (this could be a bedtime story)</w:t>
            </w:r>
          </w:p>
          <w:p w14:paraId="4E24D56D" w14:textId="5B376CB4" w:rsidR="14E53E22" w:rsidRDefault="7E3F3964" w:rsidP="20952A0E">
            <w:pPr>
              <w:pStyle w:val="ListParagraph"/>
              <w:numPr>
                <w:ilvl w:val="0"/>
                <w:numId w:val="5"/>
              </w:numPr>
              <w:spacing w:after="160" w:line="259" w:lineRule="auto"/>
              <w:rPr>
                <w:rFonts w:eastAsiaTheme="minorEastAsia"/>
                <w:sz w:val="24"/>
                <w:szCs w:val="24"/>
              </w:rPr>
            </w:pPr>
            <w:r w:rsidRPr="20952A0E">
              <w:rPr>
                <w:rFonts w:ascii="Comic Sans MS" w:eastAsia="Comic Sans MS" w:hAnsi="Comic Sans MS" w:cs="Comic Sans MS"/>
                <w:sz w:val="24"/>
                <w:szCs w:val="24"/>
              </w:rPr>
              <w:t>30 minutes of Maths a day</w:t>
            </w:r>
          </w:p>
          <w:p w14:paraId="29015727" w14:textId="7F76EFD9" w:rsidR="14E53E22" w:rsidRDefault="7E3F3964" w:rsidP="20952A0E">
            <w:pPr>
              <w:pStyle w:val="ListParagraph"/>
              <w:numPr>
                <w:ilvl w:val="0"/>
                <w:numId w:val="5"/>
              </w:numPr>
              <w:spacing w:after="160" w:line="259" w:lineRule="auto"/>
              <w:rPr>
                <w:rFonts w:eastAsiaTheme="minorEastAsia"/>
                <w:sz w:val="24"/>
                <w:szCs w:val="24"/>
              </w:rPr>
            </w:pPr>
            <w:r w:rsidRPr="20952A0E">
              <w:rPr>
                <w:rFonts w:ascii="Comic Sans MS" w:eastAsia="Comic Sans MS" w:hAnsi="Comic Sans MS" w:cs="Comic Sans MS"/>
                <w:sz w:val="24"/>
                <w:szCs w:val="24"/>
              </w:rPr>
              <w:t>30 minutes of English a day</w:t>
            </w:r>
          </w:p>
          <w:p w14:paraId="21600D94" w14:textId="6F9B5C22" w:rsidR="14E53E22" w:rsidRDefault="7E3F3964" w:rsidP="20952A0E">
            <w:pPr>
              <w:pStyle w:val="ListParagraph"/>
              <w:numPr>
                <w:ilvl w:val="0"/>
                <w:numId w:val="5"/>
              </w:numPr>
              <w:spacing w:after="160" w:line="259" w:lineRule="auto"/>
              <w:rPr>
                <w:rFonts w:eastAsiaTheme="minorEastAsia"/>
                <w:sz w:val="24"/>
                <w:szCs w:val="24"/>
              </w:rPr>
            </w:pPr>
            <w:r w:rsidRPr="20952A0E">
              <w:rPr>
                <w:rFonts w:ascii="Comic Sans MS" w:eastAsia="Comic Sans MS" w:hAnsi="Comic Sans MS" w:cs="Comic Sans MS"/>
                <w:sz w:val="24"/>
                <w:szCs w:val="24"/>
              </w:rPr>
              <w:t>30 minutes of PE/ physical activity</w:t>
            </w:r>
          </w:p>
          <w:p w14:paraId="7FAD5ED8" w14:textId="0438A741" w:rsidR="69115DBF" w:rsidRPr="00133001" w:rsidRDefault="14E53E22" w:rsidP="00133001">
            <w:pPr>
              <w:pStyle w:val="ListParagraph"/>
              <w:numPr>
                <w:ilvl w:val="0"/>
                <w:numId w:val="5"/>
              </w:numPr>
              <w:spacing w:after="160" w:line="259" w:lineRule="auto"/>
              <w:rPr>
                <w:rFonts w:eastAsiaTheme="minorEastAsia"/>
                <w:sz w:val="24"/>
                <w:szCs w:val="24"/>
              </w:rPr>
            </w:pPr>
            <w:r w:rsidRPr="69115DBF">
              <w:rPr>
                <w:rFonts w:ascii="Comic Sans MS" w:eastAsia="Comic Sans MS" w:hAnsi="Comic Sans MS" w:cs="Comic Sans MS"/>
                <w:sz w:val="24"/>
                <w:szCs w:val="24"/>
              </w:rPr>
              <w:t>A weekly topic/creative task</w:t>
            </w:r>
          </w:p>
          <w:p w14:paraId="56A2FC51" w14:textId="0DAC6E3B" w:rsidR="14E53E22" w:rsidRDefault="7E3F3964" w:rsidP="69115DBF">
            <w:pPr>
              <w:spacing w:line="259" w:lineRule="auto"/>
              <w:rPr>
                <w:rFonts w:ascii="Comic Sans MS" w:eastAsia="Comic Sans MS" w:hAnsi="Comic Sans MS" w:cs="Comic Sans MS"/>
                <w:sz w:val="24"/>
                <w:szCs w:val="24"/>
              </w:rPr>
            </w:pPr>
            <w:r w:rsidRPr="20952A0E">
              <w:rPr>
                <w:rFonts w:ascii="Comic Sans MS" w:eastAsia="Comic Sans MS" w:hAnsi="Comic Sans MS" w:cs="Comic Sans MS"/>
                <w:sz w:val="24"/>
                <w:szCs w:val="24"/>
              </w:rPr>
              <w:t>Home learning tasks can be supplemented with work from a number of websites (see list below for ideas)</w:t>
            </w:r>
          </w:p>
          <w:p w14:paraId="3237C501" w14:textId="6E9CBD08" w:rsidR="69115DBF" w:rsidRDefault="69115DBF" w:rsidP="69115DBF">
            <w:pPr>
              <w:spacing w:line="259" w:lineRule="auto"/>
              <w:rPr>
                <w:rFonts w:ascii="Comic Sans MS" w:eastAsia="Comic Sans MS" w:hAnsi="Comic Sans MS" w:cs="Comic Sans MS"/>
                <w:sz w:val="24"/>
                <w:szCs w:val="24"/>
              </w:rPr>
            </w:pPr>
          </w:p>
          <w:p w14:paraId="0FE945E8" w14:textId="76DFFECF" w:rsidR="14E53E22" w:rsidRDefault="7E3F3964" w:rsidP="69115DBF">
            <w:pPr>
              <w:spacing w:line="259" w:lineRule="auto"/>
              <w:rPr>
                <w:rFonts w:ascii="Comic Sans MS" w:eastAsia="Comic Sans MS" w:hAnsi="Comic Sans MS" w:cs="Comic Sans MS"/>
                <w:sz w:val="24"/>
                <w:szCs w:val="24"/>
              </w:rPr>
            </w:pPr>
            <w:r w:rsidRPr="3B7EFF5F">
              <w:rPr>
                <w:rFonts w:ascii="Comic Sans MS" w:eastAsia="Comic Sans MS" w:hAnsi="Comic Sans MS" w:cs="Comic Sans MS"/>
                <w:sz w:val="24"/>
                <w:szCs w:val="24"/>
              </w:rPr>
              <w:t>Teachers will set a weekly programme for your child to work through at home. This will be available for you to access on the school website every Monday.</w:t>
            </w:r>
          </w:p>
          <w:p w14:paraId="37E60F34" w14:textId="29DEECFB" w:rsidR="0077149B" w:rsidRDefault="0077149B" w:rsidP="69115DBF">
            <w:pPr>
              <w:spacing w:line="259" w:lineRule="auto"/>
              <w:rPr>
                <w:rFonts w:ascii="Comic Sans MS" w:eastAsia="Comic Sans MS" w:hAnsi="Comic Sans MS" w:cs="Comic Sans MS"/>
                <w:sz w:val="24"/>
                <w:szCs w:val="24"/>
              </w:rPr>
            </w:pPr>
          </w:p>
          <w:p w14:paraId="6299172F" w14:textId="6E1E788A" w:rsidR="0077149B" w:rsidRDefault="13D1413E" w:rsidP="69115DBF">
            <w:pPr>
              <w:spacing w:line="259" w:lineRule="auto"/>
              <w:rPr>
                <w:rFonts w:ascii="Comic Sans MS" w:eastAsia="Comic Sans MS" w:hAnsi="Comic Sans MS" w:cs="Comic Sans MS"/>
                <w:sz w:val="24"/>
                <w:szCs w:val="24"/>
              </w:rPr>
            </w:pPr>
            <w:r w:rsidRPr="3B7EFF5F">
              <w:rPr>
                <w:rFonts w:ascii="Comic Sans MS" w:eastAsia="Comic Sans MS" w:hAnsi="Comic Sans MS" w:cs="Comic Sans MS"/>
                <w:sz w:val="24"/>
                <w:szCs w:val="24"/>
              </w:rPr>
              <w:t xml:space="preserve">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w:t>
            </w:r>
            <w:r w:rsidR="7E3F3964" w:rsidRPr="3B7EFF5F">
              <w:rPr>
                <w:rFonts w:ascii="Comic Sans MS" w:eastAsia="Comic Sans MS" w:hAnsi="Comic Sans MS" w:cs="Comic Sans MS"/>
                <w:sz w:val="24"/>
                <w:szCs w:val="24"/>
              </w:rPr>
              <w:t>Activities such as the 30</w:t>
            </w:r>
            <w:r w:rsidR="0172E6CB" w:rsidRPr="3B7EFF5F">
              <w:rPr>
                <w:rFonts w:ascii="Comic Sans MS" w:eastAsia="Comic Sans MS" w:hAnsi="Comic Sans MS" w:cs="Comic Sans MS"/>
                <w:sz w:val="24"/>
                <w:szCs w:val="24"/>
              </w:rPr>
              <w:t>-d</w:t>
            </w:r>
            <w:r w:rsidR="7E3F3964" w:rsidRPr="3B7EFF5F">
              <w:rPr>
                <w:rFonts w:ascii="Comic Sans MS" w:eastAsia="Comic Sans MS" w:hAnsi="Comic Sans MS" w:cs="Comic Sans MS"/>
                <w:sz w:val="24"/>
                <w:szCs w:val="24"/>
              </w:rPr>
              <w:t xml:space="preserve">ay </w:t>
            </w:r>
            <w:r w:rsidR="6FD986C4" w:rsidRPr="3B7EFF5F">
              <w:rPr>
                <w:rFonts w:ascii="Comic Sans MS" w:eastAsia="Comic Sans MS" w:hAnsi="Comic Sans MS" w:cs="Comic Sans MS"/>
                <w:sz w:val="24"/>
                <w:szCs w:val="24"/>
              </w:rPr>
              <w:t>L</w:t>
            </w:r>
            <w:r w:rsidR="7E3F3964" w:rsidRPr="3B7EFF5F">
              <w:rPr>
                <w:rFonts w:ascii="Comic Sans MS" w:eastAsia="Comic Sans MS" w:hAnsi="Comic Sans MS" w:cs="Comic Sans MS"/>
                <w:sz w:val="24"/>
                <w:szCs w:val="24"/>
              </w:rPr>
              <w:t>ego</w:t>
            </w:r>
            <w:r w:rsidRPr="3B7EFF5F">
              <w:rPr>
                <w:rFonts w:ascii="Comic Sans MS" w:eastAsia="Comic Sans MS" w:hAnsi="Comic Sans MS" w:cs="Comic Sans MS"/>
                <w:sz w:val="24"/>
                <w:szCs w:val="24"/>
              </w:rPr>
              <w:t xml:space="preserve"> challenge and using the real PE activities could be a good place to start. </w:t>
            </w:r>
          </w:p>
          <w:p w14:paraId="2B2D6F5A" w14:textId="72264C2F" w:rsidR="0077149B" w:rsidRDefault="0077149B" w:rsidP="69115DBF">
            <w:pPr>
              <w:spacing w:line="259" w:lineRule="auto"/>
              <w:rPr>
                <w:rFonts w:ascii="Comic Sans MS" w:eastAsia="Comic Sans MS" w:hAnsi="Comic Sans MS" w:cs="Comic Sans MS"/>
                <w:sz w:val="24"/>
                <w:szCs w:val="24"/>
              </w:rPr>
            </w:pPr>
          </w:p>
          <w:p w14:paraId="16EAEABC" w14:textId="5CBE9C71" w:rsidR="0077149B" w:rsidRDefault="13D1413E" w:rsidP="69115DBF">
            <w:pPr>
              <w:spacing w:line="259" w:lineRule="auto"/>
              <w:rPr>
                <w:rFonts w:ascii="Calibri" w:eastAsia="Calibri" w:hAnsi="Calibri" w:cs="Calibri"/>
                <w:sz w:val="24"/>
                <w:szCs w:val="24"/>
              </w:rPr>
            </w:pPr>
            <w:r w:rsidRPr="20952A0E">
              <w:rPr>
                <w:rFonts w:ascii="Comic Sans MS" w:eastAsia="Comic Sans MS" w:hAnsi="Comic Sans MS" w:cs="Comic Sans MS"/>
                <w:sz w:val="24"/>
                <w:szCs w:val="24"/>
              </w:rPr>
              <w:t>As well as educational learning, the children could also begin to learn different life skills – how do boil an egg, sew on a button, learn to send an email, bake a cake using a recipe book etc.</w:t>
            </w:r>
            <w:r w:rsidRPr="20952A0E">
              <w:rPr>
                <w:rFonts w:ascii="Calibri" w:eastAsia="Calibri" w:hAnsi="Calibri" w:cs="Calibri"/>
                <w:sz w:val="24"/>
                <w:szCs w:val="24"/>
              </w:rPr>
              <w:t xml:space="preserve"> </w:t>
            </w:r>
          </w:p>
          <w:p w14:paraId="4A5756A7" w14:textId="49E0FF45" w:rsidR="0077149B" w:rsidRDefault="0077149B" w:rsidP="69115DBF">
            <w:pPr>
              <w:spacing w:line="259" w:lineRule="auto"/>
              <w:rPr>
                <w:rFonts w:ascii="Calibri" w:eastAsia="Calibri" w:hAnsi="Calibri" w:cs="Calibri"/>
                <w:sz w:val="24"/>
                <w:szCs w:val="24"/>
              </w:rPr>
            </w:pPr>
          </w:p>
          <w:p w14:paraId="6C09CC40" w14:textId="62D7809E" w:rsidR="0077149B" w:rsidRDefault="13D1413E" w:rsidP="69115DBF">
            <w:pPr>
              <w:spacing w:line="259" w:lineRule="auto"/>
              <w:rPr>
                <w:rFonts w:ascii="Comic Sans MS" w:eastAsia="Comic Sans MS" w:hAnsi="Comic Sans MS" w:cs="Comic Sans MS"/>
                <w:sz w:val="24"/>
                <w:szCs w:val="24"/>
              </w:rPr>
            </w:pPr>
            <w:r w:rsidRPr="20952A0E">
              <w:rPr>
                <w:rFonts w:ascii="Comic Sans MS" w:eastAsia="Comic Sans MS" w:hAnsi="Comic Sans MS" w:cs="Comic Sans MS"/>
                <w:sz w:val="24"/>
                <w:szCs w:val="24"/>
              </w:rPr>
              <w:t>We hope you are all keeping well and staying positive.</w:t>
            </w:r>
          </w:p>
          <w:p w14:paraId="67B13174" w14:textId="018BD965" w:rsidR="0077149B" w:rsidRDefault="0077149B" w:rsidP="69115DBF">
            <w:pPr>
              <w:spacing w:line="259" w:lineRule="auto"/>
              <w:rPr>
                <w:rFonts w:ascii="Comic Sans MS" w:eastAsia="Comic Sans MS" w:hAnsi="Comic Sans MS" w:cs="Comic Sans MS"/>
                <w:sz w:val="24"/>
                <w:szCs w:val="24"/>
              </w:rPr>
            </w:pPr>
          </w:p>
          <w:p w14:paraId="32EB2587" w14:textId="4A94E1A1" w:rsidR="0077149B" w:rsidRDefault="13D1413E" w:rsidP="69115DBF">
            <w:pPr>
              <w:spacing w:line="259" w:lineRule="auto"/>
              <w:rPr>
                <w:rFonts w:ascii="Comic Sans MS" w:eastAsia="Comic Sans MS" w:hAnsi="Comic Sans MS" w:cs="Comic Sans MS"/>
                <w:sz w:val="24"/>
                <w:szCs w:val="24"/>
              </w:rPr>
            </w:pPr>
            <w:r w:rsidRPr="20952A0E">
              <w:rPr>
                <w:rFonts w:ascii="Comic Sans MS" w:eastAsia="Comic Sans MS" w:hAnsi="Comic Sans MS" w:cs="Comic Sans MS"/>
                <w:sz w:val="24"/>
                <w:szCs w:val="24"/>
              </w:rPr>
              <w:t>Kind regards,</w:t>
            </w:r>
          </w:p>
          <w:p w14:paraId="74B67138" w14:textId="77777777" w:rsidR="00C9001C" w:rsidRPr="00561E85" w:rsidRDefault="00C9001C" w:rsidP="00133001">
            <w:pPr>
              <w:rPr>
                <w:rFonts w:ascii="Comic Sans MS" w:hAnsi="Comic Sans MS" w:cstheme="minorHAnsi"/>
                <w:sz w:val="24"/>
                <w:szCs w:val="24"/>
              </w:rPr>
            </w:pPr>
          </w:p>
          <w:p w14:paraId="3F7C9B6F" w14:textId="55262FE5" w:rsidR="0077149B" w:rsidRPr="00A03772" w:rsidRDefault="0091313B" w:rsidP="00133001">
            <w:pPr>
              <w:rPr>
                <w:rFonts w:ascii="Comic Sans MS" w:hAnsi="Comic Sans MS"/>
                <w:sz w:val="24"/>
                <w:szCs w:val="24"/>
              </w:rPr>
            </w:pPr>
            <w:r>
              <w:rPr>
                <w:rFonts w:ascii="Comic Sans MS" w:hAnsi="Comic Sans MS"/>
                <w:sz w:val="24"/>
                <w:szCs w:val="24"/>
              </w:rPr>
              <w:t xml:space="preserve">Miss Percival, Mrs </w:t>
            </w:r>
            <w:proofErr w:type="spellStart"/>
            <w:r>
              <w:rPr>
                <w:rFonts w:ascii="Comic Sans MS" w:hAnsi="Comic Sans MS"/>
                <w:sz w:val="24"/>
                <w:szCs w:val="24"/>
              </w:rPr>
              <w:t>Jonkers</w:t>
            </w:r>
            <w:proofErr w:type="spellEnd"/>
            <w:r>
              <w:rPr>
                <w:rFonts w:ascii="Comic Sans MS" w:hAnsi="Comic Sans MS"/>
                <w:sz w:val="24"/>
                <w:szCs w:val="24"/>
              </w:rPr>
              <w:t>, Mrs Moore</w:t>
            </w:r>
            <w:r w:rsidR="0077149B" w:rsidRPr="0963FF83">
              <w:rPr>
                <w:rFonts w:ascii="Comic Sans MS" w:hAnsi="Comic Sans MS"/>
                <w:sz w:val="24"/>
                <w:szCs w:val="24"/>
              </w:rPr>
              <w:t xml:space="preserve"> and the Year </w:t>
            </w:r>
            <w:r w:rsidR="2206DF29" w:rsidRPr="0963FF83">
              <w:rPr>
                <w:rFonts w:ascii="Comic Sans MS" w:hAnsi="Comic Sans MS"/>
                <w:sz w:val="24"/>
                <w:szCs w:val="24"/>
              </w:rPr>
              <w:t>R</w:t>
            </w:r>
            <w:r w:rsidR="0077149B" w:rsidRPr="0963FF83">
              <w:rPr>
                <w:rFonts w:ascii="Comic Sans MS" w:hAnsi="Comic Sans MS"/>
                <w:sz w:val="24"/>
                <w:szCs w:val="24"/>
              </w:rPr>
              <w:t xml:space="preserve"> team.</w:t>
            </w:r>
          </w:p>
          <w:p w14:paraId="2A63DA13" w14:textId="77777777" w:rsidR="0077149B" w:rsidRDefault="0077149B" w:rsidP="00133001"/>
          <w:p w14:paraId="53B1E231" w14:textId="32F825FF" w:rsidR="0077149B" w:rsidRDefault="003463FC" w:rsidP="3B7EFF5F">
            <w:pPr>
              <w:rPr>
                <w:rFonts w:ascii="Comic Sans MS" w:eastAsia="Comic Sans MS" w:hAnsi="Comic Sans MS" w:cs="Comic Sans MS"/>
              </w:rPr>
            </w:pPr>
            <w:hyperlink r:id="rId9">
              <w:r w:rsidR="00E860E2" w:rsidRPr="3B7EFF5F">
                <w:rPr>
                  <w:rStyle w:val="Hyperlink"/>
                  <w:rFonts w:ascii="Comic Sans MS" w:eastAsia="Comic Sans MS" w:hAnsi="Comic Sans MS" w:cs="Comic Sans MS"/>
                </w:rPr>
                <w:t>jonkers-kerry@mayfield.portsmouth.sch.uk</w:t>
              </w:r>
            </w:hyperlink>
          </w:p>
          <w:p w14:paraId="66FE44E9" w14:textId="6BF9C453" w:rsidR="00F3459D" w:rsidRDefault="003463FC" w:rsidP="3B7EFF5F">
            <w:pPr>
              <w:rPr>
                <w:rFonts w:ascii="Comic Sans MS" w:eastAsia="Comic Sans MS" w:hAnsi="Comic Sans MS" w:cs="Comic Sans MS"/>
              </w:rPr>
            </w:pPr>
            <w:hyperlink r:id="rId10">
              <w:r w:rsidR="00E860E2" w:rsidRPr="3B7EFF5F">
                <w:rPr>
                  <w:rStyle w:val="Hyperlink"/>
                  <w:rFonts w:ascii="Comic Sans MS" w:eastAsia="Comic Sans MS" w:hAnsi="Comic Sans MS" w:cs="Comic Sans MS"/>
                </w:rPr>
                <w:t>percival-jessica@mayfield.portsmouth.sch.uk</w:t>
              </w:r>
            </w:hyperlink>
          </w:p>
          <w:p w14:paraId="42581802" w14:textId="52713133" w:rsidR="00E860E2" w:rsidRDefault="003463FC" w:rsidP="3B7EFF5F">
            <w:pPr>
              <w:rPr>
                <w:rFonts w:ascii="Comic Sans MS" w:eastAsia="Comic Sans MS" w:hAnsi="Comic Sans MS" w:cs="Comic Sans MS"/>
              </w:rPr>
            </w:pPr>
            <w:hyperlink r:id="rId11">
              <w:r w:rsidR="00B840B1" w:rsidRPr="3B7EFF5F">
                <w:rPr>
                  <w:rStyle w:val="Hyperlink"/>
                  <w:rFonts w:ascii="Comic Sans MS" w:eastAsia="Comic Sans MS" w:hAnsi="Comic Sans MS" w:cs="Comic Sans MS"/>
                </w:rPr>
                <w:t>moore-laura@mayfield.portsmouth.sch.uk</w:t>
              </w:r>
            </w:hyperlink>
            <w:r w:rsidR="00B840B1" w:rsidRPr="3B7EFF5F">
              <w:rPr>
                <w:rFonts w:ascii="Comic Sans MS" w:eastAsia="Comic Sans MS" w:hAnsi="Comic Sans MS" w:cs="Comic Sans MS"/>
              </w:rPr>
              <w:t xml:space="preserve"> </w:t>
            </w:r>
          </w:p>
          <w:p w14:paraId="1CC95BC6" w14:textId="77777777" w:rsidR="0077149B" w:rsidRDefault="0077149B" w:rsidP="00133001"/>
        </w:tc>
      </w:tr>
    </w:tbl>
    <w:p w14:paraId="1C45400E" w14:textId="0CC8A5D2" w:rsidR="000B54B7" w:rsidRDefault="000B54B7" w:rsidP="000B54B7"/>
    <w:tbl>
      <w:tblPr>
        <w:tblStyle w:val="TableGrid"/>
        <w:tblW w:w="15263" w:type="dxa"/>
        <w:tblLayout w:type="fixed"/>
        <w:tblLook w:val="06A0" w:firstRow="1" w:lastRow="0" w:firstColumn="1" w:lastColumn="0" w:noHBand="1" w:noVBand="1"/>
      </w:tblPr>
      <w:tblGrid>
        <w:gridCol w:w="1173"/>
        <w:gridCol w:w="2818"/>
        <w:gridCol w:w="2818"/>
        <w:gridCol w:w="2818"/>
        <w:gridCol w:w="2818"/>
        <w:gridCol w:w="2818"/>
      </w:tblGrid>
      <w:tr w:rsidR="00B12849" w14:paraId="62097891" w14:textId="5262E498" w:rsidTr="3B35933D">
        <w:trPr>
          <w:trHeight w:val="1340"/>
        </w:trPr>
        <w:tc>
          <w:tcPr>
            <w:tcW w:w="15263" w:type="dxa"/>
            <w:gridSpan w:val="6"/>
          </w:tcPr>
          <w:p w14:paraId="332667F4" w14:textId="707E67BE" w:rsidR="00B12849" w:rsidRPr="00C43CC4" w:rsidRDefault="00B12849" w:rsidP="44802C4F">
            <w:pPr>
              <w:jc w:val="center"/>
              <w:rPr>
                <w:sz w:val="44"/>
                <w:szCs w:val="44"/>
              </w:rPr>
            </w:pPr>
            <w:r w:rsidRPr="3DC4C84C">
              <w:rPr>
                <w:sz w:val="44"/>
                <w:szCs w:val="44"/>
              </w:rPr>
              <w:t xml:space="preserve">Ideas for Home Learning - Week </w:t>
            </w:r>
            <w:r w:rsidR="33EE191C" w:rsidRPr="3DC4C84C">
              <w:rPr>
                <w:sz w:val="44"/>
                <w:szCs w:val="44"/>
              </w:rPr>
              <w:t>10</w:t>
            </w:r>
            <w:r w:rsidRPr="3DC4C84C">
              <w:rPr>
                <w:sz w:val="44"/>
                <w:szCs w:val="44"/>
              </w:rPr>
              <w:t xml:space="preserve"> – </w:t>
            </w:r>
            <w:r w:rsidR="736704B3" w:rsidRPr="3DC4C84C">
              <w:rPr>
                <w:sz w:val="44"/>
                <w:szCs w:val="44"/>
              </w:rPr>
              <w:t>06</w:t>
            </w:r>
            <w:r w:rsidRPr="3DC4C84C">
              <w:rPr>
                <w:sz w:val="44"/>
                <w:szCs w:val="44"/>
              </w:rPr>
              <w:t>/0</w:t>
            </w:r>
            <w:r w:rsidR="7C9DB99F" w:rsidRPr="3DC4C84C">
              <w:rPr>
                <w:sz w:val="44"/>
                <w:szCs w:val="44"/>
              </w:rPr>
              <w:t>7</w:t>
            </w:r>
            <w:r w:rsidRPr="3DC4C84C">
              <w:rPr>
                <w:sz w:val="44"/>
                <w:szCs w:val="44"/>
              </w:rPr>
              <w:t>/2020</w:t>
            </w:r>
          </w:p>
          <w:p w14:paraId="36E87103" w14:textId="5B01F074" w:rsidR="00B12849" w:rsidRPr="42EC70DF" w:rsidRDefault="00B12849" w:rsidP="44802C4F">
            <w:pPr>
              <w:jc w:val="center"/>
              <w:rPr>
                <w:sz w:val="44"/>
                <w:szCs w:val="44"/>
              </w:rPr>
            </w:pPr>
            <w:r w:rsidRPr="20952A0E">
              <w:rPr>
                <w:sz w:val="24"/>
                <w:szCs w:val="24"/>
              </w:rPr>
              <w:t xml:space="preserve">Our topic this half-term is </w:t>
            </w:r>
            <w:r w:rsidRPr="20952A0E">
              <w:rPr>
                <w:b/>
                <w:bCs/>
                <w:i/>
                <w:iCs/>
                <w:color w:val="00B0F0"/>
                <w:sz w:val="24"/>
                <w:szCs w:val="24"/>
              </w:rPr>
              <w:t>Adventures: Real or Imaginary</w:t>
            </w:r>
            <w:r w:rsidRPr="20952A0E">
              <w:rPr>
                <w:sz w:val="24"/>
                <w:szCs w:val="24"/>
              </w:rPr>
              <w:t xml:space="preserve">. Each week will give you a range of activities that you can complete with your child to continue to consolidate their learning. Most importantly – please remember to read </w:t>
            </w:r>
            <w:proofErr w:type="spellStart"/>
            <w:r w:rsidRPr="20952A0E">
              <w:rPr>
                <w:b/>
                <w:bCs/>
                <w:sz w:val="24"/>
                <w:szCs w:val="24"/>
              </w:rPr>
              <w:t>everyday</w:t>
            </w:r>
            <w:proofErr w:type="spellEnd"/>
            <w:r w:rsidRPr="20952A0E">
              <w:rPr>
                <w:sz w:val="24"/>
                <w:szCs w:val="24"/>
              </w:rPr>
              <w:t>!</w:t>
            </w:r>
          </w:p>
        </w:tc>
      </w:tr>
      <w:tr w:rsidR="00E01920" w14:paraId="2EA50D14" w14:textId="77777777" w:rsidTr="3B35933D">
        <w:trPr>
          <w:trHeight w:val="39"/>
        </w:trPr>
        <w:tc>
          <w:tcPr>
            <w:tcW w:w="1173" w:type="dxa"/>
          </w:tcPr>
          <w:p w14:paraId="46436D78" w14:textId="77777777" w:rsidR="00E01920" w:rsidRPr="00397EE6" w:rsidRDefault="00E01920" w:rsidP="00397EE6">
            <w:pPr>
              <w:jc w:val="center"/>
              <w:rPr>
                <w:sz w:val="36"/>
                <w:szCs w:val="36"/>
              </w:rPr>
            </w:pPr>
          </w:p>
        </w:tc>
        <w:tc>
          <w:tcPr>
            <w:tcW w:w="2818" w:type="dxa"/>
          </w:tcPr>
          <w:p w14:paraId="23CB6D63" w14:textId="4FDF603B" w:rsidR="00E01920" w:rsidRPr="00E01920" w:rsidRDefault="00E01920" w:rsidP="00E01920">
            <w:pPr>
              <w:jc w:val="center"/>
              <w:rPr>
                <w:sz w:val="28"/>
                <w:szCs w:val="28"/>
              </w:rPr>
            </w:pPr>
            <w:r w:rsidRPr="00E01920">
              <w:rPr>
                <w:sz w:val="28"/>
                <w:szCs w:val="28"/>
              </w:rPr>
              <w:t>Monday</w:t>
            </w:r>
          </w:p>
        </w:tc>
        <w:tc>
          <w:tcPr>
            <w:tcW w:w="2818" w:type="dxa"/>
          </w:tcPr>
          <w:p w14:paraId="4E302BCE" w14:textId="057AFA7A" w:rsidR="00E01920" w:rsidRPr="00E01920" w:rsidRDefault="00E01920" w:rsidP="00E01920">
            <w:pPr>
              <w:jc w:val="center"/>
              <w:rPr>
                <w:sz w:val="28"/>
                <w:szCs w:val="28"/>
              </w:rPr>
            </w:pPr>
            <w:r w:rsidRPr="00E01920">
              <w:rPr>
                <w:sz w:val="28"/>
                <w:szCs w:val="28"/>
              </w:rPr>
              <w:t>Tuesday</w:t>
            </w:r>
          </w:p>
        </w:tc>
        <w:tc>
          <w:tcPr>
            <w:tcW w:w="2818" w:type="dxa"/>
          </w:tcPr>
          <w:p w14:paraId="290D6A8F" w14:textId="536F61FF" w:rsidR="00E01920" w:rsidRPr="00E01920" w:rsidRDefault="00E01920" w:rsidP="00E01920">
            <w:pPr>
              <w:jc w:val="center"/>
              <w:rPr>
                <w:sz w:val="28"/>
                <w:szCs w:val="28"/>
              </w:rPr>
            </w:pPr>
            <w:r w:rsidRPr="00E01920">
              <w:rPr>
                <w:sz w:val="28"/>
                <w:szCs w:val="28"/>
              </w:rPr>
              <w:t>Wednesday</w:t>
            </w:r>
          </w:p>
        </w:tc>
        <w:tc>
          <w:tcPr>
            <w:tcW w:w="2818" w:type="dxa"/>
          </w:tcPr>
          <w:p w14:paraId="02BDB8EF" w14:textId="5A75C329" w:rsidR="00E01920" w:rsidRPr="00E01920" w:rsidRDefault="00E01920" w:rsidP="00E01920">
            <w:pPr>
              <w:jc w:val="center"/>
              <w:rPr>
                <w:sz w:val="28"/>
                <w:szCs w:val="28"/>
              </w:rPr>
            </w:pPr>
            <w:r w:rsidRPr="00E01920">
              <w:rPr>
                <w:sz w:val="28"/>
                <w:szCs w:val="28"/>
              </w:rPr>
              <w:t>Thursday</w:t>
            </w:r>
          </w:p>
        </w:tc>
        <w:tc>
          <w:tcPr>
            <w:tcW w:w="2818" w:type="dxa"/>
          </w:tcPr>
          <w:p w14:paraId="436C5927" w14:textId="22B7E8D1" w:rsidR="00E01920" w:rsidRPr="00E01920" w:rsidRDefault="00E01920" w:rsidP="00E01920">
            <w:pPr>
              <w:jc w:val="center"/>
              <w:rPr>
                <w:sz w:val="28"/>
                <w:szCs w:val="28"/>
              </w:rPr>
            </w:pPr>
            <w:r w:rsidRPr="00E01920">
              <w:rPr>
                <w:sz w:val="28"/>
                <w:szCs w:val="28"/>
              </w:rPr>
              <w:t>Friday</w:t>
            </w:r>
          </w:p>
        </w:tc>
      </w:tr>
      <w:tr w:rsidR="00395876" w14:paraId="6E9E298E" w14:textId="016F51F3" w:rsidTr="3B35933D">
        <w:trPr>
          <w:trHeight w:val="39"/>
        </w:trPr>
        <w:tc>
          <w:tcPr>
            <w:tcW w:w="1173" w:type="dxa"/>
          </w:tcPr>
          <w:p w14:paraId="0F445F8F" w14:textId="7F8A8D4A" w:rsidR="00395876" w:rsidRPr="00E01920" w:rsidRDefault="00395876" w:rsidP="00397EE6">
            <w:pPr>
              <w:jc w:val="center"/>
              <w:rPr>
                <w:sz w:val="32"/>
                <w:szCs w:val="32"/>
              </w:rPr>
            </w:pPr>
            <w:r w:rsidRPr="00E01920">
              <w:rPr>
                <w:sz w:val="32"/>
                <w:szCs w:val="32"/>
              </w:rPr>
              <w:t>English</w:t>
            </w:r>
          </w:p>
        </w:tc>
        <w:tc>
          <w:tcPr>
            <w:tcW w:w="2818" w:type="dxa"/>
          </w:tcPr>
          <w:p w14:paraId="30346EBC" w14:textId="296A4BFB" w:rsidR="00A532CE" w:rsidRDefault="7AD15C1C" w:rsidP="6A5D3FDE">
            <w:pPr>
              <w:rPr>
                <w:rFonts w:eastAsiaTheme="minorEastAsia"/>
                <w:color w:val="000000" w:themeColor="text1"/>
              </w:rPr>
            </w:pPr>
            <w:r w:rsidRPr="3B35933D">
              <w:rPr>
                <w:rFonts w:eastAsiaTheme="minorEastAsia"/>
                <w:color w:val="000000" w:themeColor="text1"/>
              </w:rPr>
              <w:t>Phonics</w:t>
            </w:r>
          </w:p>
          <w:p w14:paraId="5AE4A295" w14:textId="38830407" w:rsidR="00A532CE" w:rsidRDefault="00A532CE" w:rsidP="6A5D3FDE">
            <w:pPr>
              <w:rPr>
                <w:rFonts w:eastAsiaTheme="minorEastAsia"/>
                <w:color w:val="000000" w:themeColor="text1"/>
              </w:rPr>
            </w:pPr>
          </w:p>
          <w:p w14:paraId="6ED55853" w14:textId="0A8E6316" w:rsidR="00A532CE" w:rsidRDefault="7AD15C1C" w:rsidP="3B35933D">
            <w:pPr>
              <w:rPr>
                <w:rFonts w:eastAsiaTheme="minorEastAsia"/>
                <w:color w:val="000000" w:themeColor="text1"/>
              </w:rPr>
            </w:pPr>
            <w:r w:rsidRPr="3B35933D">
              <w:rPr>
                <w:rFonts w:eastAsiaTheme="minorEastAsia"/>
                <w:color w:val="000000" w:themeColor="text1"/>
              </w:rPr>
              <w:t xml:space="preserve">Recap phase 3 sounds </w:t>
            </w:r>
            <w:proofErr w:type="spellStart"/>
            <w:r w:rsidRPr="003463FC">
              <w:rPr>
                <w:rFonts w:eastAsiaTheme="minorEastAsia"/>
                <w:b/>
                <w:color w:val="000000" w:themeColor="text1"/>
              </w:rPr>
              <w:t>ch</w:t>
            </w:r>
            <w:proofErr w:type="spellEnd"/>
            <w:r w:rsidRPr="003463FC">
              <w:rPr>
                <w:rFonts w:eastAsiaTheme="minorEastAsia"/>
                <w:b/>
                <w:color w:val="000000" w:themeColor="text1"/>
              </w:rPr>
              <w:t xml:space="preserve">, </w:t>
            </w:r>
            <w:proofErr w:type="spellStart"/>
            <w:r w:rsidRPr="003463FC">
              <w:rPr>
                <w:rFonts w:eastAsiaTheme="minorEastAsia"/>
                <w:b/>
                <w:color w:val="000000" w:themeColor="text1"/>
              </w:rPr>
              <w:t>sh</w:t>
            </w:r>
            <w:proofErr w:type="spellEnd"/>
            <w:r w:rsidRPr="003463FC">
              <w:rPr>
                <w:rFonts w:eastAsiaTheme="minorEastAsia"/>
                <w:b/>
                <w:color w:val="000000" w:themeColor="text1"/>
              </w:rPr>
              <w:t xml:space="preserve">, </w:t>
            </w:r>
            <w:proofErr w:type="spellStart"/>
            <w:r w:rsidRPr="003463FC">
              <w:rPr>
                <w:rFonts w:eastAsiaTheme="minorEastAsia"/>
                <w:b/>
                <w:color w:val="000000" w:themeColor="text1"/>
              </w:rPr>
              <w:t>th</w:t>
            </w:r>
            <w:proofErr w:type="spellEnd"/>
            <w:r w:rsidRPr="003463FC">
              <w:rPr>
                <w:rFonts w:eastAsiaTheme="minorEastAsia"/>
                <w:b/>
                <w:color w:val="000000" w:themeColor="text1"/>
              </w:rPr>
              <w:t xml:space="preserve">, ng, ai, </w:t>
            </w:r>
            <w:proofErr w:type="spellStart"/>
            <w:r w:rsidRPr="003463FC">
              <w:rPr>
                <w:rFonts w:eastAsiaTheme="minorEastAsia"/>
                <w:b/>
                <w:color w:val="000000" w:themeColor="text1"/>
              </w:rPr>
              <w:t>ee</w:t>
            </w:r>
            <w:proofErr w:type="spellEnd"/>
            <w:r w:rsidRPr="003463FC">
              <w:rPr>
                <w:rFonts w:eastAsiaTheme="minorEastAsia"/>
                <w:b/>
                <w:color w:val="000000" w:themeColor="text1"/>
              </w:rPr>
              <w:t xml:space="preserve">, </w:t>
            </w:r>
            <w:proofErr w:type="spellStart"/>
            <w:r w:rsidRPr="003463FC">
              <w:rPr>
                <w:rFonts w:eastAsiaTheme="minorEastAsia"/>
                <w:b/>
                <w:color w:val="000000" w:themeColor="text1"/>
              </w:rPr>
              <w:t>igh</w:t>
            </w:r>
            <w:proofErr w:type="spellEnd"/>
            <w:r w:rsidRPr="003463FC">
              <w:rPr>
                <w:rFonts w:eastAsiaTheme="minorEastAsia"/>
                <w:b/>
                <w:color w:val="000000" w:themeColor="text1"/>
              </w:rPr>
              <w:t xml:space="preserve">, </w:t>
            </w:r>
            <w:proofErr w:type="spellStart"/>
            <w:r w:rsidRPr="003463FC">
              <w:rPr>
                <w:rFonts w:eastAsiaTheme="minorEastAsia"/>
                <w:b/>
                <w:color w:val="000000" w:themeColor="text1"/>
              </w:rPr>
              <w:t>oa</w:t>
            </w:r>
            <w:proofErr w:type="spellEnd"/>
            <w:r w:rsidRPr="003463FC">
              <w:rPr>
                <w:rFonts w:eastAsiaTheme="minorEastAsia"/>
                <w:b/>
                <w:color w:val="000000" w:themeColor="text1"/>
              </w:rPr>
              <w:t xml:space="preserve">, </w:t>
            </w:r>
            <w:proofErr w:type="spellStart"/>
            <w:r w:rsidRPr="003463FC">
              <w:rPr>
                <w:rFonts w:eastAsiaTheme="minorEastAsia"/>
                <w:b/>
                <w:color w:val="000000" w:themeColor="text1"/>
              </w:rPr>
              <w:t>oo</w:t>
            </w:r>
            <w:proofErr w:type="spellEnd"/>
            <w:r w:rsidRPr="003463FC">
              <w:rPr>
                <w:rFonts w:eastAsiaTheme="minorEastAsia"/>
                <w:b/>
                <w:color w:val="000000" w:themeColor="text1"/>
              </w:rPr>
              <w:t xml:space="preserve"> long, </w:t>
            </w:r>
            <w:proofErr w:type="spellStart"/>
            <w:r w:rsidRPr="003463FC">
              <w:rPr>
                <w:rFonts w:eastAsiaTheme="minorEastAsia"/>
                <w:b/>
                <w:color w:val="000000" w:themeColor="text1"/>
              </w:rPr>
              <w:t>oo</w:t>
            </w:r>
            <w:proofErr w:type="spellEnd"/>
            <w:r w:rsidRPr="003463FC">
              <w:rPr>
                <w:rFonts w:eastAsiaTheme="minorEastAsia"/>
                <w:b/>
                <w:color w:val="000000" w:themeColor="text1"/>
              </w:rPr>
              <w:t xml:space="preserve"> short, </w:t>
            </w:r>
            <w:proofErr w:type="spellStart"/>
            <w:r w:rsidRPr="003463FC">
              <w:rPr>
                <w:rFonts w:eastAsiaTheme="minorEastAsia"/>
                <w:b/>
                <w:color w:val="000000" w:themeColor="text1"/>
              </w:rPr>
              <w:t>ar</w:t>
            </w:r>
            <w:proofErr w:type="spellEnd"/>
            <w:r w:rsidRPr="003463FC">
              <w:rPr>
                <w:rFonts w:eastAsiaTheme="minorEastAsia"/>
                <w:b/>
                <w:color w:val="000000" w:themeColor="text1"/>
              </w:rPr>
              <w:t xml:space="preserve">, or, </w:t>
            </w:r>
            <w:proofErr w:type="spellStart"/>
            <w:r w:rsidRPr="003463FC">
              <w:rPr>
                <w:rFonts w:eastAsiaTheme="minorEastAsia"/>
                <w:b/>
                <w:color w:val="000000" w:themeColor="text1"/>
              </w:rPr>
              <w:t>ur</w:t>
            </w:r>
            <w:proofErr w:type="spellEnd"/>
            <w:r w:rsidRPr="003463FC">
              <w:rPr>
                <w:rFonts w:eastAsiaTheme="minorEastAsia"/>
                <w:b/>
                <w:color w:val="000000" w:themeColor="text1"/>
              </w:rPr>
              <w:t xml:space="preserve">, ow, oi, ear, air, </w:t>
            </w:r>
            <w:proofErr w:type="spellStart"/>
            <w:r w:rsidRPr="003463FC">
              <w:rPr>
                <w:rFonts w:eastAsiaTheme="minorEastAsia"/>
                <w:b/>
                <w:color w:val="000000" w:themeColor="text1"/>
              </w:rPr>
              <w:t>ure</w:t>
            </w:r>
            <w:proofErr w:type="spellEnd"/>
            <w:r w:rsidRPr="003463FC">
              <w:rPr>
                <w:rFonts w:eastAsiaTheme="minorEastAsia"/>
                <w:b/>
                <w:color w:val="000000" w:themeColor="text1"/>
              </w:rPr>
              <w:t xml:space="preserve">, </w:t>
            </w:r>
            <w:proofErr w:type="spellStart"/>
            <w:r w:rsidRPr="003463FC">
              <w:rPr>
                <w:rFonts w:eastAsiaTheme="minorEastAsia"/>
                <w:b/>
                <w:color w:val="000000" w:themeColor="text1"/>
              </w:rPr>
              <w:t>er</w:t>
            </w:r>
            <w:proofErr w:type="spellEnd"/>
            <w:r w:rsidRPr="003463FC">
              <w:rPr>
                <w:rFonts w:eastAsiaTheme="minorEastAsia"/>
                <w:b/>
                <w:color w:val="000000" w:themeColor="text1"/>
              </w:rPr>
              <w:t>.</w:t>
            </w:r>
          </w:p>
          <w:p w14:paraId="4307B13A" w14:textId="408E90EF" w:rsidR="00A532CE" w:rsidRDefault="00A532CE" w:rsidP="3B35933D">
            <w:pPr>
              <w:rPr>
                <w:rFonts w:eastAsiaTheme="minorEastAsia"/>
                <w:color w:val="000000" w:themeColor="text1"/>
              </w:rPr>
            </w:pPr>
          </w:p>
          <w:p w14:paraId="08211EA6" w14:textId="6869E24B" w:rsidR="00A532CE" w:rsidRDefault="46B26B6B" w:rsidP="3B35933D">
            <w:pPr>
              <w:rPr>
                <w:rFonts w:eastAsiaTheme="minorEastAsia"/>
                <w:color w:val="000000" w:themeColor="text1"/>
              </w:rPr>
            </w:pPr>
            <w:r w:rsidRPr="3B35933D">
              <w:rPr>
                <w:rFonts w:eastAsiaTheme="minorEastAsia"/>
                <w:color w:val="000000" w:themeColor="text1"/>
              </w:rPr>
              <w:t>Phonics Play (still free to log on)</w:t>
            </w:r>
            <w:r w:rsidR="003463FC">
              <w:rPr>
                <w:rFonts w:eastAsiaTheme="minorEastAsia"/>
                <w:color w:val="000000" w:themeColor="text1"/>
              </w:rPr>
              <w:t>.</w:t>
            </w:r>
          </w:p>
          <w:p w14:paraId="7461BE50" w14:textId="77D83F1E" w:rsidR="00A532CE" w:rsidRDefault="00A532CE" w:rsidP="3B35933D">
            <w:pPr>
              <w:rPr>
                <w:rFonts w:eastAsiaTheme="minorEastAsia"/>
                <w:color w:val="000000" w:themeColor="text1"/>
              </w:rPr>
            </w:pPr>
          </w:p>
          <w:p w14:paraId="174FC98B" w14:textId="7F6109BE" w:rsidR="00A532CE" w:rsidRDefault="46B26B6B" w:rsidP="3B35933D">
            <w:pPr>
              <w:rPr>
                <w:rFonts w:eastAsiaTheme="minorEastAsia"/>
                <w:color w:val="000000" w:themeColor="text1"/>
              </w:rPr>
            </w:pPr>
            <w:r w:rsidRPr="3B35933D">
              <w:rPr>
                <w:rFonts w:eastAsiaTheme="minorEastAsia"/>
                <w:color w:val="000000" w:themeColor="text1"/>
              </w:rPr>
              <w:t xml:space="preserve">Play </w:t>
            </w:r>
            <w:r w:rsidRPr="003463FC">
              <w:rPr>
                <w:rFonts w:eastAsiaTheme="minorEastAsia"/>
                <w:color w:val="000000" w:themeColor="text1"/>
                <w:u w:val="single"/>
              </w:rPr>
              <w:t>Dragons Den</w:t>
            </w:r>
          </w:p>
        </w:tc>
        <w:tc>
          <w:tcPr>
            <w:tcW w:w="2818" w:type="dxa"/>
          </w:tcPr>
          <w:p w14:paraId="1667B0FE" w14:textId="4F39DBE7" w:rsidR="00395876" w:rsidRDefault="657CCDE0" w:rsidP="11BEDDC5">
            <w:pPr>
              <w:spacing w:line="259" w:lineRule="auto"/>
              <w:rPr>
                <w:rFonts w:ascii="Calibri" w:eastAsia="Calibri" w:hAnsi="Calibri" w:cs="Calibri"/>
              </w:rPr>
            </w:pPr>
            <w:r w:rsidRPr="11BEDDC5">
              <w:rPr>
                <w:rFonts w:ascii="Calibri" w:eastAsia="Calibri" w:hAnsi="Calibri" w:cs="Calibri"/>
              </w:rPr>
              <w:t>Comprehension</w:t>
            </w:r>
          </w:p>
          <w:p w14:paraId="5048CE1B" w14:textId="721283BB" w:rsidR="00395876" w:rsidRDefault="00395876" w:rsidP="11BEDDC5">
            <w:pPr>
              <w:spacing w:line="259" w:lineRule="auto"/>
              <w:rPr>
                <w:rFonts w:ascii="Calibri" w:eastAsia="Calibri" w:hAnsi="Calibri" w:cs="Calibri"/>
              </w:rPr>
            </w:pPr>
          </w:p>
          <w:p w14:paraId="213BC462" w14:textId="2759AF00" w:rsidR="00395876" w:rsidRDefault="657CCDE0" w:rsidP="11BEDDC5">
            <w:pPr>
              <w:spacing w:line="259" w:lineRule="auto"/>
              <w:rPr>
                <w:rFonts w:ascii="Calibri" w:eastAsia="Calibri" w:hAnsi="Calibri" w:cs="Calibri"/>
              </w:rPr>
            </w:pPr>
            <w:r w:rsidRPr="3DC4C84C">
              <w:rPr>
                <w:rFonts w:ascii="Calibri" w:eastAsia="Calibri" w:hAnsi="Calibri" w:cs="Calibri"/>
              </w:rPr>
              <w:t xml:space="preserve">Oxford Owl eBooks: </w:t>
            </w:r>
            <w:r w:rsidR="29E1BD26" w:rsidRPr="3DC4C84C">
              <w:rPr>
                <w:rFonts w:ascii="Calibri" w:eastAsia="Calibri" w:hAnsi="Calibri" w:cs="Calibri"/>
              </w:rPr>
              <w:t>Zoom Food</w:t>
            </w:r>
          </w:p>
          <w:p w14:paraId="0687C228" w14:textId="7D75881F" w:rsidR="00395876" w:rsidRDefault="00395876" w:rsidP="11BEDDC5">
            <w:pPr>
              <w:spacing w:line="259" w:lineRule="auto"/>
              <w:rPr>
                <w:rFonts w:ascii="Calibri" w:eastAsia="Calibri" w:hAnsi="Calibri" w:cs="Calibri"/>
              </w:rPr>
            </w:pPr>
          </w:p>
          <w:p w14:paraId="2A70F705" w14:textId="7FEB435F" w:rsidR="00395876" w:rsidRDefault="13F5B79D" w:rsidP="3315B309">
            <w:pPr>
              <w:spacing w:line="257" w:lineRule="auto"/>
              <w:rPr>
                <w:rFonts w:ascii="Calibri" w:eastAsia="Calibri" w:hAnsi="Calibri" w:cs="Calibri"/>
                <w:color w:val="000000" w:themeColor="text1"/>
              </w:rPr>
            </w:pPr>
            <w:r w:rsidRPr="3DC4C84C">
              <w:rPr>
                <w:rFonts w:ascii="Calibri" w:eastAsia="Calibri" w:hAnsi="Calibri" w:cs="Calibri"/>
                <w:color w:val="000000" w:themeColor="text1"/>
              </w:rPr>
              <w:t xml:space="preserve">Read the story and then </w:t>
            </w:r>
            <w:r w:rsidR="4120395E" w:rsidRPr="3DC4C84C">
              <w:rPr>
                <w:rFonts w:ascii="Calibri" w:eastAsia="Calibri" w:hAnsi="Calibri" w:cs="Calibri"/>
                <w:color w:val="000000" w:themeColor="text1"/>
              </w:rPr>
              <w:t>complete</w:t>
            </w:r>
            <w:r w:rsidR="778F31D8" w:rsidRPr="3DC4C84C">
              <w:rPr>
                <w:rFonts w:ascii="Calibri" w:eastAsia="Calibri" w:hAnsi="Calibri" w:cs="Calibri"/>
                <w:color w:val="000000" w:themeColor="text1"/>
              </w:rPr>
              <w:t xml:space="preserve"> the questions on </w:t>
            </w:r>
            <w:r w:rsidR="1A6E7687" w:rsidRPr="3DC4C84C">
              <w:rPr>
                <w:rFonts w:ascii="Calibri" w:eastAsia="Calibri" w:hAnsi="Calibri" w:cs="Calibri"/>
                <w:color w:val="000000" w:themeColor="text1"/>
              </w:rPr>
              <w:t>pg1</w:t>
            </w:r>
            <w:r w:rsidR="6F549445" w:rsidRPr="3DC4C84C">
              <w:rPr>
                <w:rFonts w:ascii="Calibri" w:eastAsia="Calibri" w:hAnsi="Calibri" w:cs="Calibri"/>
                <w:color w:val="000000" w:themeColor="text1"/>
              </w:rPr>
              <w:t>7.</w:t>
            </w:r>
          </w:p>
          <w:p w14:paraId="3FCE9150" w14:textId="30031353" w:rsidR="00395876" w:rsidRDefault="00395876" w:rsidP="640E6B0E"/>
        </w:tc>
        <w:tc>
          <w:tcPr>
            <w:tcW w:w="2818" w:type="dxa"/>
          </w:tcPr>
          <w:p w14:paraId="73F2DF38" w14:textId="1A39E1EA" w:rsidR="006D1884" w:rsidRDefault="006D1884" w:rsidP="006D1884">
            <w:r>
              <w:t>LIVE Storytime</w:t>
            </w:r>
          </w:p>
          <w:p w14:paraId="476A6440" w14:textId="0D75F390" w:rsidR="006D1884" w:rsidRDefault="006D1884" w:rsidP="006D1884"/>
          <w:p w14:paraId="21B3424E" w14:textId="527F0D3D" w:rsidR="006D1884" w:rsidRDefault="006D1884" w:rsidP="006D1884">
            <w:r>
              <w:t>Join the ‘Year R’ Microsoft Teams at 9.30am for a story and challenge with M</w:t>
            </w:r>
            <w:r w:rsidR="000B2586">
              <w:t>rs</w:t>
            </w:r>
            <w:r w:rsidR="41ABEAB7">
              <w:t xml:space="preserve"> </w:t>
            </w:r>
            <w:proofErr w:type="spellStart"/>
            <w:r w:rsidR="41ABEAB7">
              <w:t>Jonkers</w:t>
            </w:r>
            <w:proofErr w:type="spellEnd"/>
            <w:r>
              <w:t>.</w:t>
            </w:r>
            <w:r w:rsidR="003017AB">
              <w:t xml:space="preserve"> If you can’t join </w:t>
            </w:r>
            <w:r w:rsidR="00006209">
              <w:t>at this time, w</w:t>
            </w:r>
            <w:r w:rsidR="000B2586">
              <w:t xml:space="preserve">e </w:t>
            </w:r>
            <w:r w:rsidR="00C3652A">
              <w:t>will record this session</w:t>
            </w:r>
            <w:r w:rsidR="005046C8">
              <w:t xml:space="preserve">, so it will be available in </w:t>
            </w:r>
            <w:r w:rsidR="003017AB">
              <w:t xml:space="preserve">Microsoft Teams to access after the session has finished. </w:t>
            </w:r>
          </w:p>
          <w:p w14:paraId="642D9274" w14:textId="77777777" w:rsidR="00006209" w:rsidRDefault="00006209" w:rsidP="006D1884"/>
          <w:p w14:paraId="750377F6" w14:textId="77777777" w:rsidR="006D1884" w:rsidRDefault="006D1884" w:rsidP="006D1884">
            <w:r>
              <w:lastRenderedPageBreak/>
              <w:t xml:space="preserve">What story do you think it will be this week? Here is a tiny clue! </w:t>
            </w:r>
          </w:p>
          <w:p w14:paraId="2F477FEA" w14:textId="77777777" w:rsidR="00006209" w:rsidRDefault="00006209" w:rsidP="006D1884"/>
          <w:p w14:paraId="00AD708A" w14:textId="7A75B130" w:rsidR="157C7FA1" w:rsidRDefault="157C7FA1" w:rsidP="3B35933D">
            <w:pPr>
              <w:jc w:val="center"/>
            </w:pPr>
            <w:r>
              <w:rPr>
                <w:noProof/>
              </w:rPr>
              <w:drawing>
                <wp:inline distT="0" distB="0" distL="0" distR="0" wp14:anchorId="0F0403B5" wp14:editId="6DD8D8DF">
                  <wp:extent cx="657225" cy="1114425"/>
                  <wp:effectExtent l="0" t="0" r="0" b="0"/>
                  <wp:docPr id="276985159" name="Picture 27698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57225" cy="1114425"/>
                          </a:xfrm>
                          <a:prstGeom prst="rect">
                            <a:avLst/>
                          </a:prstGeom>
                        </pic:spPr>
                      </pic:pic>
                    </a:graphicData>
                  </a:graphic>
                </wp:inline>
              </w:drawing>
            </w:r>
          </w:p>
          <w:p w14:paraId="3E151396" w14:textId="59C30CDE" w:rsidR="00006209" w:rsidRDefault="00006209" w:rsidP="000B07A4">
            <w:pPr>
              <w:jc w:val="center"/>
            </w:pPr>
          </w:p>
          <w:p w14:paraId="341CD739" w14:textId="19ACA3F7" w:rsidR="00395876" w:rsidRDefault="00395876" w:rsidP="28E27077">
            <w:pPr>
              <w:spacing w:line="259" w:lineRule="auto"/>
            </w:pPr>
          </w:p>
        </w:tc>
        <w:tc>
          <w:tcPr>
            <w:tcW w:w="2818" w:type="dxa"/>
          </w:tcPr>
          <w:p w14:paraId="40538F95" w14:textId="1A6234C2" w:rsidR="00F8069C" w:rsidRDefault="25B2873E" w:rsidP="40D5C3FA">
            <w:pPr>
              <w:spacing w:line="259" w:lineRule="auto"/>
              <w:rPr>
                <w:rFonts w:ascii="Calibri" w:eastAsia="Calibri" w:hAnsi="Calibri" w:cs="Calibri"/>
              </w:rPr>
            </w:pPr>
            <w:r w:rsidRPr="40D5C3FA">
              <w:rPr>
                <w:rFonts w:ascii="Calibri" w:eastAsia="Calibri" w:hAnsi="Calibri" w:cs="Calibri"/>
              </w:rPr>
              <w:lastRenderedPageBreak/>
              <w:t xml:space="preserve">Book Review </w:t>
            </w:r>
          </w:p>
          <w:p w14:paraId="37975475" w14:textId="45B2E492" w:rsidR="00F8069C" w:rsidRDefault="00F8069C" w:rsidP="3215E14D">
            <w:pPr>
              <w:spacing w:line="259" w:lineRule="auto"/>
              <w:rPr>
                <w:rFonts w:ascii="Calibri" w:eastAsia="Calibri" w:hAnsi="Calibri" w:cs="Calibri"/>
              </w:rPr>
            </w:pPr>
          </w:p>
          <w:p w14:paraId="75D90632" w14:textId="7FE28634" w:rsidR="00F8069C" w:rsidRDefault="25B2873E" w:rsidP="3B35933D">
            <w:pPr>
              <w:spacing w:line="259" w:lineRule="auto"/>
              <w:rPr>
                <w:noProof/>
              </w:rPr>
            </w:pPr>
            <w:r w:rsidRPr="3B35933D">
              <w:rPr>
                <w:rFonts w:ascii="Calibri" w:eastAsia="Calibri" w:hAnsi="Calibri" w:cs="Calibri"/>
              </w:rPr>
              <w:t xml:space="preserve">Can you </w:t>
            </w:r>
            <w:r w:rsidR="003463FC">
              <w:rPr>
                <w:rFonts w:ascii="Calibri" w:eastAsia="Calibri" w:hAnsi="Calibri" w:cs="Calibri"/>
              </w:rPr>
              <w:t>complete</w:t>
            </w:r>
            <w:r w:rsidRPr="3B35933D">
              <w:rPr>
                <w:rFonts w:ascii="Calibri" w:eastAsia="Calibri" w:hAnsi="Calibri" w:cs="Calibri"/>
              </w:rPr>
              <w:t xml:space="preserve"> a simple book review about the story</w:t>
            </w:r>
            <w:r w:rsidR="1972CEB2" w:rsidRPr="3B35933D">
              <w:rPr>
                <w:rFonts w:ascii="Calibri" w:eastAsia="Calibri" w:hAnsi="Calibri" w:cs="Calibri"/>
              </w:rPr>
              <w:t xml:space="preserve"> that Mrs </w:t>
            </w:r>
            <w:proofErr w:type="spellStart"/>
            <w:r w:rsidR="1972CEB2" w:rsidRPr="3B35933D">
              <w:rPr>
                <w:rFonts w:ascii="Calibri" w:eastAsia="Calibri" w:hAnsi="Calibri" w:cs="Calibri"/>
              </w:rPr>
              <w:t>Jonkers</w:t>
            </w:r>
            <w:proofErr w:type="spellEnd"/>
            <w:r w:rsidR="1972CEB2" w:rsidRPr="3B35933D">
              <w:rPr>
                <w:rFonts w:ascii="Calibri" w:eastAsia="Calibri" w:hAnsi="Calibri" w:cs="Calibri"/>
              </w:rPr>
              <w:t xml:space="preserve"> read yesterday?</w:t>
            </w:r>
            <w:r w:rsidR="734A157F" w:rsidRPr="3B35933D">
              <w:rPr>
                <w:rFonts w:ascii="Calibri" w:eastAsia="Calibri" w:hAnsi="Calibri" w:cs="Calibri"/>
              </w:rPr>
              <w:t xml:space="preserve"> </w:t>
            </w:r>
          </w:p>
          <w:p w14:paraId="2445094F" w14:textId="58E51BD7" w:rsidR="00F8069C" w:rsidRDefault="1972CEB2" w:rsidP="7A7187F7">
            <w:pPr>
              <w:spacing w:line="259" w:lineRule="auto"/>
              <w:rPr>
                <w:rFonts w:ascii="Calibri" w:eastAsia="Calibri" w:hAnsi="Calibri" w:cs="Calibri"/>
              </w:rPr>
            </w:pPr>
            <w:r w:rsidRPr="3B35933D">
              <w:rPr>
                <w:rFonts w:ascii="Calibri" w:eastAsia="Calibri" w:hAnsi="Calibri" w:cs="Calibri"/>
              </w:rPr>
              <w:t xml:space="preserve">Scroll down to page </w:t>
            </w:r>
            <w:r w:rsidR="003463FC">
              <w:rPr>
                <w:rFonts w:ascii="Calibri" w:eastAsia="Calibri" w:hAnsi="Calibri" w:cs="Calibri"/>
              </w:rPr>
              <w:t>8</w:t>
            </w:r>
            <w:r w:rsidRPr="3B35933D">
              <w:rPr>
                <w:rFonts w:ascii="Calibri" w:eastAsia="Calibri" w:hAnsi="Calibri" w:cs="Calibri"/>
              </w:rPr>
              <w:t xml:space="preserve"> to see a format to follow.</w:t>
            </w:r>
          </w:p>
          <w:p w14:paraId="23FED615" w14:textId="2E906AEC" w:rsidR="00F8069C" w:rsidRDefault="00F8069C" w:rsidP="7A7187F7">
            <w:pPr>
              <w:spacing w:line="259" w:lineRule="auto"/>
              <w:rPr>
                <w:rFonts w:ascii="Calibri" w:eastAsia="Calibri" w:hAnsi="Calibri" w:cs="Calibri"/>
              </w:rPr>
            </w:pPr>
          </w:p>
        </w:tc>
        <w:tc>
          <w:tcPr>
            <w:tcW w:w="2818" w:type="dxa"/>
          </w:tcPr>
          <w:p w14:paraId="50C736D5" w14:textId="7B89F5BC" w:rsidR="005A44E3" w:rsidRDefault="60BC3FFE" w:rsidP="0028DA17">
            <w:r>
              <w:t>Helicopter Stories</w:t>
            </w:r>
          </w:p>
          <w:p w14:paraId="443640BE" w14:textId="6FBF44D3" w:rsidR="005A44E3" w:rsidRDefault="005A44E3" w:rsidP="3B35933D"/>
          <w:p w14:paraId="0221BFA5" w14:textId="54A5C478" w:rsidR="005A44E3" w:rsidRDefault="60BC3FFE" w:rsidP="3B35933D">
            <w:r>
              <w:t xml:space="preserve">Have a go at making up your own </w:t>
            </w:r>
            <w:r w:rsidR="30DB2B36">
              <w:t>H</w:t>
            </w:r>
            <w:r>
              <w:t xml:space="preserve">elicopter </w:t>
            </w:r>
            <w:r w:rsidR="04801C12">
              <w:t>S</w:t>
            </w:r>
            <w:r>
              <w:t>tory about a knight, a princess or a dragon. It could even feature all three!!</w:t>
            </w:r>
          </w:p>
          <w:p w14:paraId="4E95AB15" w14:textId="4661FC65" w:rsidR="005A44E3" w:rsidRDefault="005A44E3" w:rsidP="3B35933D"/>
          <w:p w14:paraId="47CC9DD5" w14:textId="407F946C" w:rsidR="005A44E3" w:rsidRDefault="30773123" w:rsidP="3B35933D">
            <w:r>
              <w:t>Please click the link below to learn more about Helicopter Stories</w:t>
            </w:r>
            <w:r w:rsidR="39692E66">
              <w:t xml:space="preserve"> at Home</w:t>
            </w:r>
          </w:p>
          <w:p w14:paraId="389FF08B" w14:textId="281F228C" w:rsidR="005A44E3" w:rsidRDefault="005A44E3" w:rsidP="3B35933D"/>
          <w:p w14:paraId="456A77A1" w14:textId="77777777" w:rsidR="005A44E3" w:rsidRPr="003463FC" w:rsidRDefault="003463FC" w:rsidP="3B35933D">
            <w:pPr>
              <w:spacing w:line="259" w:lineRule="auto"/>
              <w:rPr>
                <w:rFonts w:ascii="Calibri" w:eastAsia="Calibri" w:hAnsi="Calibri" w:cs="Calibri"/>
                <w:color w:val="000000" w:themeColor="text1"/>
                <w:sz w:val="20"/>
              </w:rPr>
            </w:pPr>
            <w:hyperlink r:id="rId13">
              <w:r w:rsidR="30773123" w:rsidRPr="003463FC">
                <w:rPr>
                  <w:rStyle w:val="Hyperlink"/>
                  <w:rFonts w:ascii="Calibri" w:eastAsia="Calibri" w:hAnsi="Calibri" w:cs="Calibri"/>
                  <w:color w:val="0563C1"/>
                  <w:szCs w:val="24"/>
                </w:rPr>
                <w:t>https://helicopterstories.co.uk/2020/04/19/helicopter-at-home/?fbclid=IwAR0Lv4h_FkUToEGjRgrCseqMeTO8y6867c7VsO30dNCa4NRjzfH-b-I9Sgo</w:t>
              </w:r>
            </w:hyperlink>
          </w:p>
          <w:p w14:paraId="26A77B2B" w14:textId="0001B5B5" w:rsidR="005A44E3" w:rsidRDefault="005A44E3" w:rsidP="3B35933D"/>
        </w:tc>
      </w:tr>
      <w:tr w:rsidR="00395876" w14:paraId="6D0AFFC3" w14:textId="38A4CB59" w:rsidTr="3B35933D">
        <w:trPr>
          <w:trHeight w:val="1467"/>
        </w:trPr>
        <w:tc>
          <w:tcPr>
            <w:tcW w:w="1173" w:type="dxa"/>
          </w:tcPr>
          <w:p w14:paraId="17DD066A" w14:textId="1528EEBB" w:rsidR="00395876" w:rsidRPr="00E01920" w:rsidRDefault="00395876" w:rsidP="00397EE6">
            <w:pPr>
              <w:jc w:val="center"/>
              <w:rPr>
                <w:sz w:val="32"/>
                <w:szCs w:val="32"/>
              </w:rPr>
            </w:pPr>
            <w:r w:rsidRPr="00E01920">
              <w:rPr>
                <w:sz w:val="32"/>
                <w:szCs w:val="32"/>
              </w:rPr>
              <w:lastRenderedPageBreak/>
              <w:t>Maths</w:t>
            </w:r>
          </w:p>
        </w:tc>
        <w:tc>
          <w:tcPr>
            <w:tcW w:w="2818" w:type="dxa"/>
          </w:tcPr>
          <w:p w14:paraId="32C43BEE" w14:textId="66621C17" w:rsidR="00395876" w:rsidRDefault="00CE220C" w:rsidP="00B373CB">
            <w:pPr>
              <w:rPr>
                <w:rFonts w:ascii="Calibri" w:eastAsia="Calibri" w:hAnsi="Calibri" w:cs="Calibri"/>
              </w:rPr>
            </w:pPr>
            <w:r>
              <w:rPr>
                <w:rFonts w:ascii="Calibri" w:eastAsia="Calibri" w:hAnsi="Calibri" w:cs="Calibri"/>
              </w:rPr>
              <w:t>Feedback Task</w:t>
            </w:r>
          </w:p>
          <w:p w14:paraId="6B6856E4" w14:textId="7B6CF8BD" w:rsidR="00AE73DC" w:rsidRDefault="00AE73DC" w:rsidP="00B373CB">
            <w:pPr>
              <w:rPr>
                <w:rFonts w:ascii="Calibri" w:eastAsia="Calibri" w:hAnsi="Calibri" w:cs="Calibri"/>
              </w:rPr>
            </w:pPr>
          </w:p>
          <w:p w14:paraId="1623471C" w14:textId="78823546" w:rsidR="00AE73DC" w:rsidRDefault="001A5072" w:rsidP="139D8275">
            <w:pPr>
              <w:rPr>
                <w:rStyle w:val="normaltextrun"/>
                <w:color w:val="000000"/>
                <w:shd w:val="clear" w:color="auto" w:fill="FFFFFF"/>
              </w:rPr>
            </w:pPr>
            <w:r>
              <w:rPr>
                <w:rStyle w:val="normaltextrun"/>
                <w:color w:val="000000"/>
                <w:shd w:val="clear" w:color="auto" w:fill="FFFFFF"/>
              </w:rPr>
              <w:t xml:space="preserve">Watch the video of Mrs Moore and Miss Percival demonstrating </w:t>
            </w:r>
            <w:r w:rsidR="00994D46">
              <w:rPr>
                <w:rStyle w:val="normaltextrun"/>
                <w:color w:val="000000"/>
                <w:shd w:val="clear" w:color="auto" w:fill="FFFFFF"/>
              </w:rPr>
              <w:t xml:space="preserve">‘counting </w:t>
            </w:r>
            <w:r w:rsidR="4F0202D3">
              <w:rPr>
                <w:rStyle w:val="normaltextrun"/>
                <w:color w:val="000000"/>
                <w:shd w:val="clear" w:color="auto" w:fill="FFFFFF"/>
              </w:rPr>
              <w:t>back</w:t>
            </w:r>
            <w:r w:rsidR="00994D46">
              <w:rPr>
                <w:rStyle w:val="normaltextrun"/>
                <w:color w:val="000000"/>
                <w:shd w:val="clear" w:color="auto" w:fill="FFFFFF"/>
              </w:rPr>
              <w:t xml:space="preserve">’. Link: </w:t>
            </w:r>
          </w:p>
          <w:p w14:paraId="57B549DD" w14:textId="142AF3C3" w:rsidR="00994D46" w:rsidRDefault="003463FC" w:rsidP="3B35933D">
            <w:hyperlink r:id="rId14">
              <w:r w:rsidR="20D17CC8" w:rsidRPr="3B35933D">
                <w:rPr>
                  <w:rStyle w:val="Hyperlink"/>
                  <w:rFonts w:ascii="Calibri" w:eastAsia="Calibri" w:hAnsi="Calibri" w:cs="Calibri"/>
                </w:rPr>
                <w:t>https://mayfieldschoolpo2.sharepoint.com/sites/YearR-ForHomeLearning2/Shared%20Documents/General/Year%20R%20Counting%20Back%20Monday%206th%20July%202020.mp4</w:t>
              </w:r>
            </w:hyperlink>
            <w:r w:rsidR="20D17CC8" w:rsidRPr="3B35933D">
              <w:rPr>
                <w:rFonts w:ascii="Calibri" w:eastAsia="Calibri" w:hAnsi="Calibri" w:cs="Calibri"/>
              </w:rPr>
              <w:t xml:space="preserve"> </w:t>
            </w:r>
          </w:p>
          <w:p w14:paraId="2D938ED0" w14:textId="153619DD" w:rsidR="3B35933D" w:rsidRDefault="3B35933D" w:rsidP="3B35933D">
            <w:pPr>
              <w:rPr>
                <w:rFonts w:ascii="Calibri" w:eastAsia="Calibri" w:hAnsi="Calibri" w:cs="Calibri"/>
              </w:rPr>
            </w:pPr>
          </w:p>
          <w:p w14:paraId="6386F22E" w14:textId="77777777" w:rsidR="00994D46" w:rsidRDefault="00994D46" w:rsidP="00B373CB">
            <w:pPr>
              <w:rPr>
                <w:rFonts w:ascii="Calibri" w:eastAsia="Calibri" w:hAnsi="Calibri" w:cs="Calibri"/>
              </w:rPr>
            </w:pPr>
            <w:r>
              <w:rPr>
                <w:rFonts w:ascii="Calibri" w:eastAsia="Calibri" w:hAnsi="Calibri" w:cs="Calibri"/>
              </w:rPr>
              <w:t>It is also available in the</w:t>
            </w:r>
            <w:r w:rsidR="00787E34">
              <w:rPr>
                <w:rFonts w:ascii="Calibri" w:eastAsia="Calibri" w:hAnsi="Calibri" w:cs="Calibri"/>
              </w:rPr>
              <w:t xml:space="preserve"> ‘Files’ section on the Year R Microsoft Team.</w:t>
            </w:r>
          </w:p>
          <w:p w14:paraId="35815F7A" w14:textId="234D88F9" w:rsidR="00787E34" w:rsidRDefault="00787E34" w:rsidP="00B373CB">
            <w:pPr>
              <w:rPr>
                <w:rFonts w:ascii="Calibri" w:eastAsia="Calibri" w:hAnsi="Calibri" w:cs="Calibri"/>
              </w:rPr>
            </w:pPr>
          </w:p>
          <w:p w14:paraId="775AF71D" w14:textId="0E42BDA3" w:rsidR="00341C49" w:rsidRDefault="00787E34" w:rsidP="00B373CB">
            <w:pPr>
              <w:rPr>
                <w:rFonts w:ascii="Calibri" w:eastAsia="Calibri" w:hAnsi="Calibri" w:cs="Calibri"/>
              </w:rPr>
            </w:pPr>
            <w:r w:rsidRPr="3DC4C84C">
              <w:rPr>
                <w:rFonts w:ascii="Calibri" w:eastAsia="Calibri" w:hAnsi="Calibri" w:cs="Calibri"/>
              </w:rPr>
              <w:t xml:space="preserve">Once you have watched the video, have a go </w:t>
            </w:r>
            <w:r w:rsidR="00A85F9A" w:rsidRPr="3DC4C84C">
              <w:rPr>
                <w:rFonts w:ascii="Calibri" w:eastAsia="Calibri" w:hAnsi="Calibri" w:cs="Calibri"/>
              </w:rPr>
              <w:t>at the same task using the numbers 1-</w:t>
            </w:r>
            <w:r w:rsidR="7997DDA5" w:rsidRPr="3DC4C84C">
              <w:rPr>
                <w:rFonts w:ascii="Calibri" w:eastAsia="Calibri" w:hAnsi="Calibri" w:cs="Calibri"/>
              </w:rPr>
              <w:t>10</w:t>
            </w:r>
            <w:r w:rsidR="00A85F9A" w:rsidRPr="3DC4C84C">
              <w:rPr>
                <w:rFonts w:ascii="Calibri" w:eastAsia="Calibri" w:hAnsi="Calibri" w:cs="Calibri"/>
              </w:rPr>
              <w:t xml:space="preserve">. </w:t>
            </w:r>
          </w:p>
          <w:p w14:paraId="2861AD09" w14:textId="234D88F9" w:rsidR="00A85F9A" w:rsidRDefault="00A85F9A" w:rsidP="00B373CB">
            <w:pPr>
              <w:rPr>
                <w:rFonts w:ascii="Calibri" w:eastAsia="Calibri" w:hAnsi="Calibri" w:cs="Calibri"/>
              </w:rPr>
            </w:pPr>
          </w:p>
          <w:p w14:paraId="5AEC97F2" w14:textId="03A7E44D" w:rsidR="00A85F9A" w:rsidRDefault="00A85F9A" w:rsidP="00B373CB">
            <w:pPr>
              <w:rPr>
                <w:rFonts w:ascii="Calibri" w:eastAsia="Calibri" w:hAnsi="Calibri" w:cs="Calibri"/>
              </w:rPr>
            </w:pPr>
            <w:r w:rsidRPr="3DC4C84C">
              <w:rPr>
                <w:rFonts w:ascii="Calibri" w:eastAsia="Calibri" w:hAnsi="Calibri" w:cs="Calibri"/>
              </w:rPr>
              <w:t>Challenge</w:t>
            </w:r>
            <w:r w:rsidR="008359D7" w:rsidRPr="3DC4C84C">
              <w:rPr>
                <w:rFonts w:ascii="Calibri" w:eastAsia="Calibri" w:hAnsi="Calibri" w:cs="Calibri"/>
              </w:rPr>
              <w:t xml:space="preserve">: Use numbers up to </w:t>
            </w:r>
            <w:r w:rsidR="2531AFA7" w:rsidRPr="3DC4C84C">
              <w:rPr>
                <w:rFonts w:ascii="Calibri" w:eastAsia="Calibri" w:hAnsi="Calibri" w:cs="Calibri"/>
              </w:rPr>
              <w:t>15</w:t>
            </w:r>
            <w:r w:rsidR="008359D7" w:rsidRPr="3DC4C84C">
              <w:rPr>
                <w:rFonts w:ascii="Calibri" w:eastAsia="Calibri" w:hAnsi="Calibri" w:cs="Calibri"/>
              </w:rPr>
              <w:t>.</w:t>
            </w:r>
          </w:p>
          <w:p w14:paraId="0C45B192" w14:textId="763D18A4" w:rsidR="00577C61" w:rsidRDefault="00577C61" w:rsidP="00B373CB">
            <w:pPr>
              <w:rPr>
                <w:rFonts w:ascii="Calibri" w:eastAsia="Calibri" w:hAnsi="Calibri" w:cs="Calibri"/>
              </w:rPr>
            </w:pPr>
          </w:p>
          <w:p w14:paraId="23834110" w14:textId="177FC420" w:rsidR="001B42A6" w:rsidRDefault="00E50F4A" w:rsidP="00B373CB">
            <w:pPr>
              <w:rPr>
                <w:rFonts w:ascii="Calibri" w:eastAsia="Calibri" w:hAnsi="Calibri" w:cs="Calibri"/>
              </w:rPr>
            </w:pPr>
            <w:r>
              <w:rPr>
                <w:rStyle w:val="normaltextrun"/>
                <w:rFonts w:ascii="Calibri" w:hAnsi="Calibri" w:cs="Calibri"/>
                <w:color w:val="000000"/>
                <w:shd w:val="clear" w:color="auto" w:fill="FFFFFF"/>
              </w:rPr>
              <w:lastRenderedPageBreak/>
              <w:t>This work can either be dropped off in a box at reception, or simply send a photo in an email</w:t>
            </w:r>
            <w:r w:rsidR="0042692E">
              <w:rPr>
                <w:rStyle w:val="normaltextrun"/>
                <w:rFonts w:ascii="Calibri" w:hAnsi="Calibri" w:cs="Calibri"/>
                <w:color w:val="000000"/>
                <w:shd w:val="clear" w:color="auto" w:fill="FFFFFF"/>
              </w:rPr>
              <w:t xml:space="preserve"> to your class teacher</w:t>
            </w:r>
            <w:r>
              <w:rPr>
                <w:rStyle w:val="normaltextrun"/>
                <w:rFonts w:ascii="Calibri" w:hAnsi="Calibri" w:cs="Calibri"/>
                <w:color w:val="000000"/>
                <w:shd w:val="clear" w:color="auto" w:fill="FFFFFF"/>
              </w:rPr>
              <w:t>.</w:t>
            </w:r>
            <w:r w:rsidR="00085A98">
              <w:rPr>
                <w:rStyle w:val="normaltextrun"/>
                <w:rFonts w:ascii="Calibri" w:hAnsi="Calibri" w:cs="Calibri"/>
                <w:color w:val="000000"/>
                <w:shd w:val="clear" w:color="auto" w:fill="FFFFFF"/>
              </w:rPr>
              <w:t xml:space="preserve"> We will be giving individual feedback based on what we are sent</w:t>
            </w:r>
            <w:r w:rsidR="004E48D7">
              <w:rPr>
                <w:rStyle w:val="normaltextrun"/>
                <w:rFonts w:ascii="Calibri" w:hAnsi="Calibri" w:cs="Calibri"/>
                <w:color w:val="000000"/>
                <w:shd w:val="clear" w:color="auto" w:fill="FFFFFF"/>
              </w:rPr>
              <w:t xml:space="preserve">. </w:t>
            </w:r>
            <w:r w:rsidR="00A16C2B">
              <w:rPr>
                <w:rStyle w:val="normaltextrun"/>
                <w:rFonts w:ascii="Calibri" w:hAnsi="Calibri" w:cs="Calibri"/>
                <w:color w:val="000000"/>
                <w:shd w:val="clear" w:color="auto" w:fill="FFFFFF"/>
              </w:rPr>
              <w:t xml:space="preserve">Please </w:t>
            </w:r>
            <w:r w:rsidR="002C0A04">
              <w:rPr>
                <w:rStyle w:val="normaltextrun"/>
                <w:rFonts w:ascii="Calibri" w:hAnsi="Calibri" w:cs="Calibri"/>
                <w:color w:val="000000"/>
                <w:shd w:val="clear" w:color="auto" w:fill="FFFFFF"/>
              </w:rPr>
              <w:t xml:space="preserve">submit this work by </w:t>
            </w:r>
            <w:r w:rsidR="00AE133C">
              <w:rPr>
                <w:rStyle w:val="normaltextrun"/>
                <w:rFonts w:ascii="Calibri" w:hAnsi="Calibri" w:cs="Calibri"/>
                <w:color w:val="000000"/>
                <w:shd w:val="clear" w:color="auto" w:fill="FFFFFF"/>
              </w:rPr>
              <w:t xml:space="preserve">Monday </w:t>
            </w:r>
            <w:r w:rsidR="161F081F">
              <w:rPr>
                <w:rStyle w:val="normaltextrun"/>
                <w:rFonts w:ascii="Calibri" w:hAnsi="Calibri" w:cs="Calibri"/>
                <w:color w:val="000000"/>
                <w:shd w:val="clear" w:color="auto" w:fill="FFFFFF"/>
              </w:rPr>
              <w:t>13</w:t>
            </w:r>
            <w:r w:rsidR="0042692E" w:rsidRPr="0042692E">
              <w:rPr>
                <w:rStyle w:val="normaltextrun"/>
                <w:rFonts w:ascii="Calibri" w:hAnsi="Calibri" w:cs="Calibri"/>
                <w:color w:val="000000"/>
                <w:shd w:val="clear" w:color="auto" w:fill="FFFFFF"/>
                <w:vertAlign w:val="superscript"/>
              </w:rPr>
              <w:t>th</w:t>
            </w:r>
            <w:r w:rsidR="0042692E">
              <w:rPr>
                <w:rStyle w:val="normaltextrun"/>
                <w:rFonts w:ascii="Calibri" w:hAnsi="Calibri" w:cs="Calibri"/>
                <w:color w:val="000000"/>
                <w:shd w:val="clear" w:color="auto" w:fill="FFFFFF"/>
              </w:rPr>
              <w:t xml:space="preserve"> July</w:t>
            </w:r>
            <w:r w:rsidR="003A675B">
              <w:rPr>
                <w:rStyle w:val="normaltextrun"/>
                <w:rFonts w:ascii="Calibri" w:hAnsi="Calibri" w:cs="Calibri"/>
                <w:color w:val="000000"/>
                <w:shd w:val="clear" w:color="auto" w:fill="FFFFFF"/>
              </w:rPr>
              <w:t xml:space="preserve"> so we can feedback on Wednesday </w:t>
            </w:r>
            <w:r w:rsidR="47D7C031">
              <w:rPr>
                <w:rStyle w:val="normaltextrun"/>
                <w:rFonts w:ascii="Calibri" w:hAnsi="Calibri" w:cs="Calibri"/>
                <w:color w:val="000000"/>
                <w:shd w:val="clear" w:color="auto" w:fill="FFFFFF"/>
              </w:rPr>
              <w:t>15</w:t>
            </w:r>
            <w:r w:rsidR="003A675B" w:rsidRPr="003A675B">
              <w:rPr>
                <w:rStyle w:val="normaltextrun"/>
                <w:rFonts w:ascii="Calibri" w:hAnsi="Calibri" w:cs="Calibri"/>
                <w:color w:val="000000"/>
                <w:shd w:val="clear" w:color="auto" w:fill="FFFFFF"/>
                <w:vertAlign w:val="superscript"/>
              </w:rPr>
              <w:t>th</w:t>
            </w:r>
            <w:r w:rsidR="003A675B">
              <w:rPr>
                <w:rStyle w:val="normaltextrun"/>
                <w:rFonts w:ascii="Calibri" w:hAnsi="Calibri" w:cs="Calibri"/>
                <w:color w:val="000000"/>
                <w:shd w:val="clear" w:color="auto" w:fill="FFFFFF"/>
              </w:rPr>
              <w:t xml:space="preserve"> July. </w:t>
            </w:r>
          </w:p>
        </w:tc>
        <w:tc>
          <w:tcPr>
            <w:tcW w:w="2818" w:type="dxa"/>
          </w:tcPr>
          <w:p w14:paraId="28A9616C" w14:textId="55AF5A48" w:rsidR="000B1BBB" w:rsidRDefault="70732CF8" w:rsidP="00B373CB">
            <w:r>
              <w:lastRenderedPageBreak/>
              <w:t>Cou</w:t>
            </w:r>
            <w:r w:rsidR="00D70A66">
              <w:t>nt</w:t>
            </w:r>
            <w:r>
              <w:t xml:space="preserve">ing </w:t>
            </w:r>
            <w:r w:rsidR="2D0A81DE">
              <w:t>Back</w:t>
            </w:r>
          </w:p>
          <w:p w14:paraId="460C35F5" w14:textId="77777777" w:rsidR="00852A8A" w:rsidRDefault="00852A8A" w:rsidP="00B373CB"/>
          <w:p w14:paraId="23B25B14" w14:textId="26CE6E1E" w:rsidR="00852A8A" w:rsidRDefault="441E79FB" w:rsidP="00B373CB">
            <w:r>
              <w:t>Think back to what we did yesterday</w:t>
            </w:r>
            <w:r w:rsidR="5DD63F63">
              <w:t xml:space="preserve">. Can you do this activity again, but this time using numbers up to </w:t>
            </w:r>
            <w:r w:rsidR="573DE413">
              <w:t>2</w:t>
            </w:r>
            <w:r w:rsidR="5DD63F63">
              <w:t>0.</w:t>
            </w:r>
          </w:p>
          <w:p w14:paraId="5E55BDEE" w14:textId="3C448441" w:rsidR="00852A8A" w:rsidRDefault="00852A8A" w:rsidP="00B373CB"/>
          <w:p w14:paraId="7DD8AA93" w14:textId="6AB1CDC0" w:rsidR="008359D7" w:rsidRDefault="008359D7" w:rsidP="00B373CB">
            <w:r>
              <w:t>Challenge: Use a</w:t>
            </w:r>
            <w:r w:rsidR="15C3D333">
              <w:t>ny two</w:t>
            </w:r>
            <w:r>
              <w:t xml:space="preserve">-digit number </w:t>
            </w:r>
            <w:r w:rsidR="4E22FC12">
              <w:t xml:space="preserve">(up to </w:t>
            </w:r>
            <w:r w:rsidR="416A5FF5">
              <w:t>3</w:t>
            </w:r>
            <w:r w:rsidR="4E22FC12">
              <w:t xml:space="preserve">0) </w:t>
            </w:r>
            <w:r>
              <w:t xml:space="preserve">and a </w:t>
            </w:r>
            <w:r w:rsidR="61D64A40">
              <w:t>one-digit num</w:t>
            </w:r>
            <w:r w:rsidR="29088FE2">
              <w:t>b</w:t>
            </w:r>
            <w:r w:rsidR="61D64A40">
              <w:t>er</w:t>
            </w:r>
            <w:r w:rsidR="00623F59">
              <w:t xml:space="preserve">. E.g. </w:t>
            </w:r>
            <w:r w:rsidR="73B6D834">
              <w:t>29</w:t>
            </w:r>
            <w:r w:rsidR="322A313A">
              <w:t xml:space="preserve"> - </w:t>
            </w:r>
            <w:r w:rsidR="2FEEB64D">
              <w:t>7</w:t>
            </w:r>
            <w:r w:rsidR="00623F59">
              <w:t xml:space="preserve"> = ____.</w:t>
            </w:r>
          </w:p>
        </w:tc>
        <w:tc>
          <w:tcPr>
            <w:tcW w:w="2818" w:type="dxa"/>
          </w:tcPr>
          <w:p w14:paraId="61BF965F" w14:textId="44F28690" w:rsidR="00871794" w:rsidRDefault="1CA222FE" w:rsidP="222D99B5">
            <w:pPr>
              <w:rPr>
                <w:rFonts w:eastAsiaTheme="minorEastAsia"/>
                <w:color w:val="000000" w:themeColor="text1"/>
              </w:rPr>
            </w:pPr>
            <w:r w:rsidRPr="3B35933D">
              <w:rPr>
                <w:rFonts w:eastAsiaTheme="minorEastAsia"/>
                <w:color w:val="000000" w:themeColor="text1"/>
              </w:rPr>
              <w:t xml:space="preserve">Number Problems </w:t>
            </w:r>
          </w:p>
          <w:p w14:paraId="50539176" w14:textId="40FCDBE5" w:rsidR="00871794" w:rsidRDefault="00871794" w:rsidP="2E8BD803">
            <w:pPr>
              <w:rPr>
                <w:rFonts w:eastAsiaTheme="minorEastAsia"/>
                <w:color w:val="000000" w:themeColor="text1"/>
              </w:rPr>
            </w:pPr>
          </w:p>
          <w:p w14:paraId="33D65CDB" w14:textId="01FA14B1" w:rsidR="00871794" w:rsidRDefault="1CA222FE" w:rsidP="3B35933D">
            <w:pPr>
              <w:rPr>
                <w:rFonts w:eastAsiaTheme="minorEastAsia"/>
                <w:color w:val="000000" w:themeColor="text1"/>
              </w:rPr>
            </w:pPr>
            <w:r w:rsidRPr="3B35933D">
              <w:rPr>
                <w:rFonts w:eastAsiaTheme="minorEastAsia"/>
                <w:color w:val="000000" w:themeColor="text1"/>
              </w:rPr>
              <w:t xml:space="preserve">Scroll down to the bottom (pages </w:t>
            </w:r>
            <w:r w:rsidR="003463FC">
              <w:rPr>
                <w:rFonts w:eastAsiaTheme="minorEastAsia"/>
                <w:color w:val="000000" w:themeColor="text1"/>
              </w:rPr>
              <w:t>9 to 11</w:t>
            </w:r>
            <w:r w:rsidRPr="3B35933D">
              <w:rPr>
                <w:rFonts w:eastAsiaTheme="minorEastAsia"/>
                <w:color w:val="000000" w:themeColor="text1"/>
              </w:rPr>
              <w:t>) to look at the number problems. Can you use your counting back skills to find the answers?</w:t>
            </w:r>
          </w:p>
        </w:tc>
        <w:tc>
          <w:tcPr>
            <w:tcW w:w="2818" w:type="dxa"/>
          </w:tcPr>
          <w:p w14:paraId="24A11749" w14:textId="601A1B8C" w:rsidR="007D5E48" w:rsidRDefault="77F908CE" w:rsidP="44F1382B">
            <w:pPr>
              <w:rPr>
                <w:rFonts w:eastAsiaTheme="minorEastAsia"/>
                <w:color w:val="000000" w:themeColor="text1"/>
              </w:rPr>
            </w:pPr>
            <w:r w:rsidRPr="3B35933D">
              <w:rPr>
                <w:rFonts w:eastAsiaTheme="minorEastAsia"/>
                <w:color w:val="000000" w:themeColor="text1"/>
              </w:rPr>
              <w:t xml:space="preserve">Construction </w:t>
            </w:r>
          </w:p>
          <w:p w14:paraId="76B1129D" w14:textId="6A982825" w:rsidR="007D5E48" w:rsidRDefault="007D5E48" w:rsidP="44F1382B">
            <w:pPr>
              <w:rPr>
                <w:rFonts w:eastAsiaTheme="minorEastAsia"/>
                <w:color w:val="000000" w:themeColor="text1"/>
              </w:rPr>
            </w:pPr>
          </w:p>
          <w:p w14:paraId="76758FA8" w14:textId="0CBB575D" w:rsidR="007D5E48" w:rsidRDefault="77F908CE" w:rsidP="06AFB54A">
            <w:pPr>
              <w:rPr>
                <w:rFonts w:eastAsiaTheme="minorEastAsia"/>
                <w:color w:val="000000" w:themeColor="text1"/>
              </w:rPr>
            </w:pPr>
            <w:r w:rsidRPr="3B35933D">
              <w:rPr>
                <w:rFonts w:eastAsiaTheme="minorEastAsia"/>
                <w:color w:val="000000" w:themeColor="text1"/>
              </w:rPr>
              <w:t xml:space="preserve">Make a tower of 20 bricks. Take it in turns to roll a dice and </w:t>
            </w:r>
            <w:r w:rsidR="6B2DB692" w:rsidRPr="3B35933D">
              <w:rPr>
                <w:rFonts w:eastAsiaTheme="minorEastAsia"/>
                <w:color w:val="000000" w:themeColor="text1"/>
              </w:rPr>
              <w:t>take that amount away from</w:t>
            </w:r>
            <w:r w:rsidRPr="3B35933D">
              <w:rPr>
                <w:rFonts w:eastAsiaTheme="minorEastAsia"/>
                <w:color w:val="000000" w:themeColor="text1"/>
              </w:rPr>
              <w:t xml:space="preserve"> your tower. Count </w:t>
            </w:r>
            <w:r w:rsidR="6B2DB692" w:rsidRPr="3B35933D">
              <w:rPr>
                <w:rFonts w:eastAsiaTheme="minorEastAsia"/>
                <w:color w:val="000000" w:themeColor="text1"/>
              </w:rPr>
              <w:t>back</w:t>
            </w:r>
            <w:r w:rsidRPr="3B35933D">
              <w:rPr>
                <w:rFonts w:eastAsiaTheme="minorEastAsia"/>
                <w:color w:val="000000" w:themeColor="text1"/>
              </w:rPr>
              <w:t xml:space="preserve"> each time you </w:t>
            </w:r>
            <w:r w:rsidR="6B2DB692" w:rsidRPr="3B35933D">
              <w:rPr>
                <w:rFonts w:eastAsiaTheme="minorEastAsia"/>
                <w:color w:val="000000" w:themeColor="text1"/>
              </w:rPr>
              <w:t>take bricks away.</w:t>
            </w:r>
            <w:r w:rsidRPr="3B35933D">
              <w:rPr>
                <w:rFonts w:eastAsiaTheme="minorEastAsia"/>
                <w:color w:val="000000" w:themeColor="text1"/>
              </w:rPr>
              <w:t xml:space="preserve"> E.g. I have </w:t>
            </w:r>
            <w:r w:rsidR="00AC54D2" w:rsidRPr="3B35933D">
              <w:rPr>
                <w:rFonts w:eastAsiaTheme="minorEastAsia"/>
                <w:color w:val="000000" w:themeColor="text1"/>
              </w:rPr>
              <w:t>20</w:t>
            </w:r>
            <w:r w:rsidRPr="3B35933D">
              <w:rPr>
                <w:rFonts w:eastAsiaTheme="minorEastAsia"/>
                <w:color w:val="000000" w:themeColor="text1"/>
              </w:rPr>
              <w:t xml:space="preserve"> blocks already so I will start on </w:t>
            </w:r>
            <w:r w:rsidR="41A82668" w:rsidRPr="3B35933D">
              <w:rPr>
                <w:rFonts w:eastAsiaTheme="minorEastAsia"/>
                <w:color w:val="000000" w:themeColor="text1"/>
              </w:rPr>
              <w:t>20</w:t>
            </w:r>
            <w:r w:rsidRPr="3B35933D">
              <w:rPr>
                <w:rFonts w:eastAsiaTheme="minorEastAsia"/>
                <w:color w:val="000000" w:themeColor="text1"/>
              </w:rPr>
              <w:t xml:space="preserve"> </w:t>
            </w:r>
            <w:r w:rsidR="6BDF4856" w:rsidRPr="3B35933D">
              <w:rPr>
                <w:rFonts w:eastAsiaTheme="minorEastAsia"/>
                <w:color w:val="000000" w:themeColor="text1"/>
              </w:rPr>
              <w:t>and then</w:t>
            </w:r>
            <w:r w:rsidRPr="3B35933D">
              <w:rPr>
                <w:rFonts w:eastAsiaTheme="minorEastAsia"/>
                <w:color w:val="000000" w:themeColor="text1"/>
              </w:rPr>
              <w:t xml:space="preserve"> </w:t>
            </w:r>
            <w:r w:rsidR="47B444CF" w:rsidRPr="3B35933D">
              <w:rPr>
                <w:rFonts w:eastAsiaTheme="minorEastAsia"/>
                <w:color w:val="000000" w:themeColor="text1"/>
              </w:rPr>
              <w:t xml:space="preserve">take away </w:t>
            </w:r>
            <w:r w:rsidRPr="3B35933D">
              <w:rPr>
                <w:rFonts w:eastAsiaTheme="minorEastAsia"/>
                <w:color w:val="000000" w:themeColor="text1"/>
              </w:rPr>
              <w:t>2. “</w:t>
            </w:r>
            <w:r w:rsidR="16277128" w:rsidRPr="3B35933D">
              <w:rPr>
                <w:rFonts w:eastAsiaTheme="minorEastAsia"/>
                <w:color w:val="000000" w:themeColor="text1"/>
              </w:rPr>
              <w:t>20</w:t>
            </w:r>
            <w:r w:rsidRPr="3B35933D">
              <w:rPr>
                <w:rFonts w:eastAsiaTheme="minorEastAsia"/>
                <w:color w:val="000000" w:themeColor="text1"/>
              </w:rPr>
              <w:t xml:space="preserve">, </w:t>
            </w:r>
            <w:r w:rsidR="05BDCD2D" w:rsidRPr="3B35933D">
              <w:rPr>
                <w:rFonts w:eastAsiaTheme="minorEastAsia"/>
                <w:color w:val="000000" w:themeColor="text1"/>
              </w:rPr>
              <w:t>19</w:t>
            </w:r>
            <w:r w:rsidRPr="3B35933D">
              <w:rPr>
                <w:rFonts w:eastAsiaTheme="minorEastAsia"/>
                <w:color w:val="000000" w:themeColor="text1"/>
              </w:rPr>
              <w:t xml:space="preserve">, </w:t>
            </w:r>
            <w:r w:rsidR="5162833C" w:rsidRPr="3B35933D">
              <w:rPr>
                <w:rFonts w:eastAsiaTheme="minorEastAsia"/>
                <w:color w:val="000000" w:themeColor="text1"/>
              </w:rPr>
              <w:t>18</w:t>
            </w:r>
            <w:r w:rsidRPr="3B35933D">
              <w:rPr>
                <w:rFonts w:eastAsiaTheme="minorEastAsia"/>
                <w:color w:val="000000" w:themeColor="text1"/>
              </w:rPr>
              <w:t xml:space="preserve">.” </w:t>
            </w:r>
          </w:p>
          <w:p w14:paraId="6616B768" w14:textId="0E32FB9C" w:rsidR="007D5E48" w:rsidRDefault="007D5E48" w:rsidP="06AFB54A">
            <w:pPr>
              <w:rPr>
                <w:rFonts w:eastAsiaTheme="minorEastAsia"/>
                <w:color w:val="000000" w:themeColor="text1"/>
              </w:rPr>
            </w:pPr>
          </w:p>
          <w:p w14:paraId="0E0D23E3" w14:textId="502FA66A" w:rsidR="007D5E48" w:rsidRDefault="77F908CE" w:rsidP="3EBC24EC">
            <w:pPr>
              <w:rPr>
                <w:rFonts w:eastAsiaTheme="minorEastAsia"/>
                <w:color w:val="000000" w:themeColor="text1"/>
              </w:rPr>
            </w:pPr>
            <w:r w:rsidRPr="3B35933D">
              <w:rPr>
                <w:rFonts w:eastAsiaTheme="minorEastAsia"/>
                <w:color w:val="000000" w:themeColor="text1"/>
              </w:rPr>
              <w:t xml:space="preserve">Challenge: Record your sums on a piece of paper each time you </w:t>
            </w:r>
            <w:r w:rsidR="3049A74F" w:rsidRPr="3B35933D">
              <w:rPr>
                <w:rFonts w:eastAsiaTheme="minorEastAsia"/>
                <w:color w:val="000000" w:themeColor="text1"/>
              </w:rPr>
              <w:t>take block</w:t>
            </w:r>
            <w:r w:rsidRPr="3B35933D">
              <w:rPr>
                <w:rFonts w:eastAsiaTheme="minorEastAsia"/>
                <w:color w:val="000000" w:themeColor="text1"/>
              </w:rPr>
              <w:t>s</w:t>
            </w:r>
            <w:r w:rsidR="7604450D" w:rsidRPr="3B35933D">
              <w:rPr>
                <w:rFonts w:eastAsiaTheme="minorEastAsia"/>
                <w:color w:val="000000" w:themeColor="text1"/>
              </w:rPr>
              <w:t xml:space="preserve"> away</w:t>
            </w:r>
            <w:r w:rsidRPr="3B35933D">
              <w:rPr>
                <w:rFonts w:eastAsiaTheme="minorEastAsia"/>
                <w:color w:val="000000" w:themeColor="text1"/>
              </w:rPr>
              <w:t xml:space="preserve">. (E.g. </w:t>
            </w:r>
            <w:r w:rsidR="62CD0DE4" w:rsidRPr="3B35933D">
              <w:rPr>
                <w:rFonts w:eastAsiaTheme="minorEastAsia"/>
                <w:color w:val="000000" w:themeColor="text1"/>
              </w:rPr>
              <w:t>20-</w:t>
            </w:r>
            <w:r w:rsidRPr="3B35933D">
              <w:rPr>
                <w:rFonts w:eastAsiaTheme="minorEastAsia"/>
                <w:color w:val="000000" w:themeColor="text1"/>
              </w:rPr>
              <w:t>3=</w:t>
            </w:r>
            <w:r w:rsidR="577D5CC1" w:rsidRPr="3B35933D">
              <w:rPr>
                <w:rFonts w:eastAsiaTheme="minorEastAsia"/>
                <w:color w:val="000000" w:themeColor="text1"/>
              </w:rPr>
              <w:t>17</w:t>
            </w:r>
            <w:r w:rsidRPr="3B35933D">
              <w:rPr>
                <w:rFonts w:eastAsiaTheme="minorEastAsia"/>
                <w:color w:val="000000" w:themeColor="text1"/>
              </w:rPr>
              <w:t xml:space="preserve">, </w:t>
            </w:r>
            <w:r w:rsidR="76B41FB6" w:rsidRPr="3B35933D">
              <w:rPr>
                <w:rFonts w:eastAsiaTheme="minorEastAsia"/>
                <w:color w:val="000000" w:themeColor="text1"/>
              </w:rPr>
              <w:t>17-</w:t>
            </w:r>
            <w:r w:rsidRPr="3B35933D">
              <w:rPr>
                <w:rFonts w:eastAsiaTheme="minorEastAsia"/>
                <w:color w:val="000000" w:themeColor="text1"/>
              </w:rPr>
              <w:t>5</w:t>
            </w:r>
            <w:r w:rsidR="76B41FB6" w:rsidRPr="3B35933D">
              <w:rPr>
                <w:rFonts w:eastAsiaTheme="minorEastAsia"/>
                <w:color w:val="000000" w:themeColor="text1"/>
              </w:rPr>
              <w:t>=12</w:t>
            </w:r>
            <w:r w:rsidRPr="3B35933D">
              <w:rPr>
                <w:rFonts w:eastAsiaTheme="minorEastAsia"/>
                <w:color w:val="000000" w:themeColor="text1"/>
              </w:rPr>
              <w:t>)</w:t>
            </w:r>
          </w:p>
        </w:tc>
        <w:tc>
          <w:tcPr>
            <w:tcW w:w="2818" w:type="dxa"/>
          </w:tcPr>
          <w:p w14:paraId="56695BE9" w14:textId="7B423CD1" w:rsidR="00D85FD9" w:rsidRDefault="16EE0FB4" w:rsidP="20F6DD6C">
            <w:pPr>
              <w:rPr>
                <w:rFonts w:ascii="Calibri" w:eastAsia="Calibri" w:hAnsi="Calibri" w:cs="Calibri"/>
              </w:rPr>
            </w:pPr>
            <w:r w:rsidRPr="3B35933D">
              <w:rPr>
                <w:rFonts w:ascii="Calibri" w:eastAsia="Calibri" w:hAnsi="Calibri" w:cs="Calibri"/>
              </w:rPr>
              <w:t>Count</w:t>
            </w:r>
            <w:r w:rsidR="57DB5F10" w:rsidRPr="3B35933D">
              <w:rPr>
                <w:rFonts w:ascii="Calibri" w:eastAsia="Calibri" w:hAnsi="Calibri" w:cs="Calibri"/>
              </w:rPr>
              <w:t>d</w:t>
            </w:r>
            <w:r w:rsidRPr="3B35933D">
              <w:rPr>
                <w:rFonts w:ascii="Calibri" w:eastAsia="Calibri" w:hAnsi="Calibri" w:cs="Calibri"/>
              </w:rPr>
              <w:t>own game</w:t>
            </w:r>
          </w:p>
          <w:p w14:paraId="744A6F9D" w14:textId="3231E75C" w:rsidR="00D85FD9" w:rsidRDefault="00D85FD9" w:rsidP="20F6DD6C">
            <w:pPr>
              <w:rPr>
                <w:rFonts w:ascii="Calibri" w:eastAsia="Calibri" w:hAnsi="Calibri" w:cs="Calibri"/>
              </w:rPr>
            </w:pPr>
          </w:p>
          <w:p w14:paraId="2519D5BC" w14:textId="6BCDCC2C" w:rsidR="00D85FD9" w:rsidRDefault="16EE0FB4" w:rsidP="00B765A7">
            <w:pPr>
              <w:rPr>
                <w:rFonts w:ascii="Calibri" w:eastAsia="Calibri" w:hAnsi="Calibri" w:cs="Calibri"/>
              </w:rPr>
            </w:pPr>
            <w:r w:rsidRPr="3B35933D">
              <w:rPr>
                <w:rFonts w:ascii="Calibri" w:eastAsia="Calibri" w:hAnsi="Calibri" w:cs="Calibri"/>
              </w:rPr>
              <w:t xml:space="preserve">Create a </w:t>
            </w:r>
            <w:r w:rsidR="003463FC" w:rsidRPr="3B35933D">
              <w:rPr>
                <w:rFonts w:ascii="Calibri" w:eastAsia="Calibri" w:hAnsi="Calibri" w:cs="Calibri"/>
              </w:rPr>
              <w:t>countdown</w:t>
            </w:r>
            <w:r w:rsidRPr="3B35933D">
              <w:rPr>
                <w:rFonts w:ascii="Calibri" w:eastAsia="Calibri" w:hAnsi="Calibri" w:cs="Calibri"/>
              </w:rPr>
              <w:t xml:space="preserve"> game. For example, chalk outside (or write on pieces of paper) numbers 10-0 </w:t>
            </w:r>
            <w:r w:rsidR="76916176" w:rsidRPr="3B35933D">
              <w:rPr>
                <w:rFonts w:ascii="Calibri" w:eastAsia="Calibri" w:hAnsi="Calibri" w:cs="Calibri"/>
              </w:rPr>
              <w:t>leading towards a rocket or water blaster. Provide a dice.</w:t>
            </w:r>
            <w:r w:rsidR="7AA1B095" w:rsidRPr="3B35933D">
              <w:rPr>
                <w:rFonts w:ascii="Calibri" w:eastAsia="Calibri" w:hAnsi="Calibri" w:cs="Calibri"/>
              </w:rPr>
              <w:t xml:space="preserve"> The children roll the dice and jump from 10-0</w:t>
            </w:r>
            <w:bookmarkStart w:id="0" w:name="_GoBack"/>
            <w:bookmarkEnd w:id="0"/>
            <w:r w:rsidR="7AA1B095" w:rsidRPr="3B35933D">
              <w:rPr>
                <w:rFonts w:ascii="Calibri" w:eastAsia="Calibri" w:hAnsi="Calibri" w:cs="Calibri"/>
              </w:rPr>
              <w:t>.</w:t>
            </w:r>
            <w:r w:rsidR="78BA466A" w:rsidRPr="3B35933D">
              <w:rPr>
                <w:rFonts w:ascii="Calibri" w:eastAsia="Calibri" w:hAnsi="Calibri" w:cs="Calibri"/>
              </w:rPr>
              <w:t xml:space="preserve"> First to reach the rocket</w:t>
            </w:r>
            <w:r w:rsidR="4367B152" w:rsidRPr="3B35933D">
              <w:rPr>
                <w:rFonts w:ascii="Calibri" w:eastAsia="Calibri" w:hAnsi="Calibri" w:cs="Calibri"/>
              </w:rPr>
              <w:t xml:space="preserve"> shouts </w:t>
            </w:r>
            <w:r w:rsidR="1B67E8A8" w:rsidRPr="3B35933D">
              <w:rPr>
                <w:rFonts w:ascii="Calibri" w:eastAsia="Calibri" w:hAnsi="Calibri" w:cs="Calibri"/>
              </w:rPr>
              <w:t>‘</w:t>
            </w:r>
            <w:r w:rsidR="4367B152" w:rsidRPr="3B35933D">
              <w:rPr>
                <w:rFonts w:ascii="Calibri" w:eastAsia="Calibri" w:hAnsi="Calibri" w:cs="Calibri"/>
              </w:rPr>
              <w:t>blast off</w:t>
            </w:r>
            <w:r w:rsidR="07092570" w:rsidRPr="3B35933D">
              <w:rPr>
                <w:rFonts w:ascii="Calibri" w:eastAsia="Calibri" w:hAnsi="Calibri" w:cs="Calibri"/>
              </w:rPr>
              <w:t>!’</w:t>
            </w:r>
            <w:r w:rsidR="4367B152" w:rsidRPr="3B35933D">
              <w:rPr>
                <w:rFonts w:ascii="Calibri" w:eastAsia="Calibri" w:hAnsi="Calibri" w:cs="Calibri"/>
              </w:rPr>
              <w:t xml:space="preserve"> to win the game.</w:t>
            </w:r>
          </w:p>
        </w:tc>
      </w:tr>
      <w:tr w:rsidR="00395876" w14:paraId="1112BE25" w14:textId="2CF5B5C0" w:rsidTr="3B35933D">
        <w:trPr>
          <w:trHeight w:val="529"/>
        </w:trPr>
        <w:tc>
          <w:tcPr>
            <w:tcW w:w="1173" w:type="dxa"/>
          </w:tcPr>
          <w:p w14:paraId="78519CD7" w14:textId="0E3F6278" w:rsidR="00395876" w:rsidRPr="00E01920" w:rsidRDefault="00395876" w:rsidP="659A4F26">
            <w:pPr>
              <w:jc w:val="center"/>
              <w:rPr>
                <w:sz w:val="32"/>
                <w:szCs w:val="32"/>
              </w:rPr>
            </w:pPr>
            <w:r w:rsidRPr="00E01920">
              <w:rPr>
                <w:sz w:val="20"/>
                <w:szCs w:val="20"/>
              </w:rPr>
              <w:t>Wider Curriculum</w:t>
            </w:r>
          </w:p>
        </w:tc>
        <w:tc>
          <w:tcPr>
            <w:tcW w:w="2818" w:type="dxa"/>
          </w:tcPr>
          <w:p w14:paraId="229A49BF" w14:textId="49967920" w:rsidR="07056B68" w:rsidRDefault="07056B68" w:rsidP="3B35933D">
            <w:pPr>
              <w:spacing w:line="259" w:lineRule="auto"/>
            </w:pPr>
            <w:r>
              <w:t>A New Adventure</w:t>
            </w:r>
          </w:p>
          <w:p w14:paraId="0C1E666C" w14:textId="3C8D70E7" w:rsidR="3B35933D" w:rsidRDefault="3B35933D" w:rsidP="3B35933D">
            <w:pPr>
              <w:spacing w:line="259" w:lineRule="auto"/>
            </w:pPr>
          </w:p>
          <w:p w14:paraId="108A1AC8" w14:textId="2A3D0D7D" w:rsidR="00395876" w:rsidRPr="005B2DA6" w:rsidRDefault="6FE94A51" w:rsidP="3DC4C84C">
            <w:pPr>
              <w:spacing w:line="259" w:lineRule="auto"/>
            </w:pPr>
            <w:r>
              <w:t>This week our adventure comes back to Earth, I wonder where we will be</w:t>
            </w:r>
            <w:r w:rsidR="181B29AC">
              <w:t>?</w:t>
            </w:r>
          </w:p>
          <w:p w14:paraId="1220FF4C" w14:textId="5094AA4E" w:rsidR="00395876" w:rsidRPr="005B2DA6" w:rsidRDefault="00395876" w:rsidP="3DC4C84C">
            <w:pPr>
              <w:spacing w:line="259" w:lineRule="auto"/>
            </w:pPr>
          </w:p>
          <w:p w14:paraId="5764AD9F" w14:textId="23A6AA0B" w:rsidR="00395876" w:rsidRPr="005B2DA6" w:rsidRDefault="181B29AC" w:rsidP="3DC4C84C">
            <w:pPr>
              <w:spacing w:line="259" w:lineRule="auto"/>
            </w:pPr>
            <w:r>
              <w:t xml:space="preserve">On a tablet or laptop etc bring up a picture of a castle. </w:t>
            </w:r>
            <w:r w:rsidR="001B446B">
              <w:t>Do not</w:t>
            </w:r>
            <w:r>
              <w:t xml:space="preserve"> show the children yet- cover the picture wit</w:t>
            </w:r>
            <w:r w:rsidR="06EFE7FE">
              <w:t>h</w:t>
            </w:r>
            <w:r>
              <w:t xml:space="preserve"> some paper, and in the paper cut a small circle. </w:t>
            </w:r>
          </w:p>
          <w:p w14:paraId="28C9BC5C" w14:textId="2BD9A6A0" w:rsidR="00395876" w:rsidRPr="005B2DA6" w:rsidRDefault="00395876" w:rsidP="3DC4C84C">
            <w:pPr>
              <w:spacing w:line="259" w:lineRule="auto"/>
            </w:pPr>
          </w:p>
          <w:p w14:paraId="6AC41AE5" w14:textId="0A627204" w:rsidR="00395876" w:rsidRPr="005B2DA6" w:rsidRDefault="14BA5031" w:rsidP="3DC4C84C">
            <w:pPr>
              <w:spacing w:line="259" w:lineRule="auto"/>
            </w:pPr>
            <w:r>
              <w:t>Slowly start to move the ‘spotlight’ around the p</w:t>
            </w:r>
            <w:r w:rsidR="576141D2">
              <w:t xml:space="preserve">icture can you guess where we are going? </w:t>
            </w:r>
          </w:p>
          <w:p w14:paraId="38157A66" w14:textId="29EA4CF1" w:rsidR="00395876" w:rsidRPr="005B2DA6" w:rsidRDefault="00395876" w:rsidP="3DC4C84C">
            <w:pPr>
              <w:spacing w:line="259" w:lineRule="auto"/>
            </w:pPr>
          </w:p>
          <w:p w14:paraId="2CE3791D" w14:textId="67CAB8D2" w:rsidR="00395876" w:rsidRPr="005B2DA6" w:rsidRDefault="6809A01E" w:rsidP="3DC4C84C">
            <w:pPr>
              <w:spacing w:line="259" w:lineRule="auto"/>
            </w:pPr>
            <w:r>
              <w:t>What is a castle, do we have them now, what were they for, who lived there?</w:t>
            </w:r>
          </w:p>
          <w:p w14:paraId="7447E41F" w14:textId="66EDFDA6" w:rsidR="00395876" w:rsidRPr="005B2DA6" w:rsidRDefault="00395876" w:rsidP="3DC4C84C">
            <w:pPr>
              <w:spacing w:line="259" w:lineRule="auto"/>
            </w:pPr>
          </w:p>
          <w:p w14:paraId="20F27D1A" w14:textId="12B1B131" w:rsidR="00395876" w:rsidRPr="005B2DA6" w:rsidRDefault="5221A97A" w:rsidP="3DC4C84C">
            <w:pPr>
              <w:spacing w:line="259" w:lineRule="auto"/>
            </w:pPr>
            <w:r>
              <w:t>Have a look at different castle</w:t>
            </w:r>
            <w:r w:rsidR="5AD06048">
              <w:t>s</w:t>
            </w:r>
            <w:r>
              <w:t xml:space="preserve"> online, you could even go for a walk around</w:t>
            </w:r>
            <w:r w:rsidR="00ED12A2">
              <w:t xml:space="preserve"> or </w:t>
            </w:r>
            <w:r w:rsidR="00ED12A2">
              <w:lastRenderedPageBreak/>
              <w:t>sightseeing at</w:t>
            </w:r>
            <w:r>
              <w:t xml:space="preserve"> Portchester Castle</w:t>
            </w:r>
            <w:r w:rsidR="000D2DEE">
              <w:t xml:space="preserve"> or Southsea Castle</w:t>
            </w:r>
            <w:r w:rsidR="71B27467">
              <w:t>!</w:t>
            </w:r>
          </w:p>
          <w:p w14:paraId="38AFD8FB" w14:textId="002B813A" w:rsidR="00395876" w:rsidRPr="005B2DA6" w:rsidRDefault="00395876" w:rsidP="3DC4C84C">
            <w:pPr>
              <w:spacing w:line="259" w:lineRule="auto"/>
            </w:pPr>
          </w:p>
        </w:tc>
        <w:tc>
          <w:tcPr>
            <w:tcW w:w="2818" w:type="dxa"/>
          </w:tcPr>
          <w:p w14:paraId="7F797D4B" w14:textId="3C0E4CD6" w:rsidR="0C89EE54" w:rsidRDefault="0C89EE54" w:rsidP="3B35933D">
            <w:pPr>
              <w:rPr>
                <w:noProof/>
              </w:rPr>
            </w:pPr>
            <w:r w:rsidRPr="3B35933D">
              <w:rPr>
                <w:noProof/>
              </w:rPr>
              <w:lastRenderedPageBreak/>
              <w:t>Castles</w:t>
            </w:r>
          </w:p>
          <w:p w14:paraId="739A245D" w14:textId="4B1A21EC" w:rsidR="3B35933D" w:rsidRDefault="3B35933D" w:rsidP="3B35933D">
            <w:pPr>
              <w:rPr>
                <w:noProof/>
              </w:rPr>
            </w:pPr>
          </w:p>
          <w:p w14:paraId="69D8117C" w14:textId="37FBDFA6" w:rsidR="00673A6D" w:rsidRDefault="007151DA" w:rsidP="3DC4C84C">
            <w:pPr>
              <w:rPr>
                <w:noProof/>
              </w:rPr>
            </w:pPr>
            <w:r w:rsidRPr="3B35933D">
              <w:rPr>
                <w:noProof/>
              </w:rPr>
              <w:t>Look at the features of a castle</w:t>
            </w:r>
            <w:r w:rsidR="00C90F08" w:rsidRPr="3B35933D">
              <w:rPr>
                <w:noProof/>
              </w:rPr>
              <w:t xml:space="preserve"> (there is a picture at the end of this document</w:t>
            </w:r>
            <w:r w:rsidR="1AB4ECA0" w:rsidRPr="3B35933D">
              <w:rPr>
                <w:noProof/>
              </w:rPr>
              <w:t xml:space="preserve"> - P</w:t>
            </w:r>
            <w:r w:rsidR="003463FC">
              <w:rPr>
                <w:noProof/>
              </w:rPr>
              <w:t>age</w:t>
            </w:r>
            <w:r w:rsidR="1AB4ECA0" w:rsidRPr="3B35933D">
              <w:rPr>
                <w:noProof/>
              </w:rPr>
              <w:t xml:space="preserve"> </w:t>
            </w:r>
            <w:r w:rsidR="003463FC">
              <w:rPr>
                <w:noProof/>
              </w:rPr>
              <w:t>7</w:t>
            </w:r>
            <w:r w:rsidR="00C90F08" w:rsidRPr="3B35933D">
              <w:rPr>
                <w:noProof/>
              </w:rPr>
              <w:t>)</w:t>
            </w:r>
            <w:r w:rsidR="00ED12A2" w:rsidRPr="3B35933D">
              <w:rPr>
                <w:noProof/>
              </w:rPr>
              <w:t xml:space="preserve"> </w:t>
            </w:r>
            <w:r w:rsidR="009B36B2" w:rsidRPr="3B35933D">
              <w:rPr>
                <w:noProof/>
              </w:rPr>
              <w:t>Have a look at what they are and th</w:t>
            </w:r>
            <w:r w:rsidR="75EB4BD9" w:rsidRPr="3B35933D">
              <w:rPr>
                <w:noProof/>
              </w:rPr>
              <w:t>e</w:t>
            </w:r>
            <w:r w:rsidR="009B36B2" w:rsidRPr="3B35933D">
              <w:rPr>
                <w:noProof/>
              </w:rPr>
              <w:t xml:space="preserve">ir functions. </w:t>
            </w:r>
          </w:p>
          <w:p w14:paraId="73811E31" w14:textId="77777777" w:rsidR="008C7730" w:rsidRDefault="008C7730" w:rsidP="3DC4C84C">
            <w:pPr>
              <w:rPr>
                <w:noProof/>
              </w:rPr>
            </w:pPr>
          </w:p>
          <w:p w14:paraId="7E907E7B" w14:textId="77777777" w:rsidR="008C7730" w:rsidRDefault="00782197" w:rsidP="3DC4C84C">
            <w:pPr>
              <w:rPr>
                <w:noProof/>
              </w:rPr>
            </w:pPr>
            <w:r>
              <w:rPr>
                <w:noProof/>
              </w:rPr>
              <w:t>Can you design your own castle and include those features</w:t>
            </w:r>
            <w:r w:rsidR="00C2183C">
              <w:rPr>
                <w:noProof/>
              </w:rPr>
              <w:t>, don’t foget to label it.</w:t>
            </w:r>
          </w:p>
          <w:p w14:paraId="2F582F59" w14:textId="77777777" w:rsidR="00231EBD" w:rsidRDefault="00231EBD" w:rsidP="3DC4C84C">
            <w:pPr>
              <w:rPr>
                <w:noProof/>
              </w:rPr>
            </w:pPr>
          </w:p>
          <w:p w14:paraId="0D2A0D9C" w14:textId="1280CECC" w:rsidR="00673A6D" w:rsidRDefault="00231EBD" w:rsidP="3DC4C84C">
            <w:pPr>
              <w:rPr>
                <w:noProof/>
              </w:rPr>
            </w:pPr>
            <w:r w:rsidRPr="3B35933D">
              <w:rPr>
                <w:noProof/>
              </w:rPr>
              <w:t xml:space="preserve">If you want a challenge you can </w:t>
            </w:r>
            <w:r w:rsidR="00D951F7" w:rsidRPr="3B35933D">
              <w:rPr>
                <w:noProof/>
              </w:rPr>
              <w:t>tell someone (or even write) who lives there</w:t>
            </w:r>
            <w:r w:rsidR="008A68D3" w:rsidRPr="3B35933D">
              <w:rPr>
                <w:noProof/>
              </w:rPr>
              <w:t>. What do they do</w:t>
            </w:r>
            <w:r w:rsidR="3409371E" w:rsidRPr="3B35933D">
              <w:rPr>
                <w:noProof/>
              </w:rPr>
              <w:t>?</w:t>
            </w:r>
            <w:r w:rsidR="008A68D3" w:rsidRPr="3B35933D">
              <w:rPr>
                <w:noProof/>
              </w:rPr>
              <w:t xml:space="preserve"> </w:t>
            </w:r>
            <w:r w:rsidR="0357BE0C" w:rsidRPr="3B35933D">
              <w:rPr>
                <w:noProof/>
              </w:rPr>
              <w:t>A</w:t>
            </w:r>
            <w:r w:rsidR="001A6970" w:rsidRPr="3B35933D">
              <w:rPr>
                <w:noProof/>
              </w:rPr>
              <w:t>re</w:t>
            </w:r>
            <w:r w:rsidR="008A68D3" w:rsidRPr="3B35933D">
              <w:rPr>
                <w:noProof/>
              </w:rPr>
              <w:t xml:space="preserve"> they a knight/ a princess</w:t>
            </w:r>
            <w:r w:rsidR="009B36B2" w:rsidRPr="3B35933D">
              <w:rPr>
                <w:noProof/>
              </w:rPr>
              <w:t>/ king</w:t>
            </w:r>
            <w:r w:rsidR="0EB306F6" w:rsidRPr="3B35933D">
              <w:rPr>
                <w:noProof/>
              </w:rPr>
              <w:t>/</w:t>
            </w:r>
            <w:r w:rsidR="009B36B2" w:rsidRPr="3B35933D">
              <w:rPr>
                <w:noProof/>
              </w:rPr>
              <w:t xml:space="preserve"> queen, maybe even a mythical creature?</w:t>
            </w:r>
            <w:r w:rsidR="7241A952" w:rsidRPr="3B35933D">
              <w:rPr>
                <w:noProof/>
              </w:rPr>
              <w:t xml:space="preserve"> </w:t>
            </w:r>
          </w:p>
        </w:tc>
        <w:tc>
          <w:tcPr>
            <w:tcW w:w="2818" w:type="dxa"/>
          </w:tcPr>
          <w:p w14:paraId="4983E5DA" w14:textId="01AF5532" w:rsidR="006D1884" w:rsidRDefault="006D1884" w:rsidP="3B35933D">
            <w:pPr>
              <w:pStyle w:val="ListParagraph"/>
              <w:spacing w:line="259" w:lineRule="auto"/>
              <w:ind w:left="0"/>
            </w:pPr>
            <w:r w:rsidRPr="3B35933D">
              <w:rPr>
                <w:rFonts w:ascii="Calibri" w:eastAsia="Calibri" w:hAnsi="Calibri" w:cs="Calibri"/>
              </w:rPr>
              <w:t xml:space="preserve">LIVE </w:t>
            </w:r>
            <w:r>
              <w:t>Challenge</w:t>
            </w:r>
          </w:p>
          <w:p w14:paraId="6415AE51" w14:textId="77777777" w:rsidR="006D1884" w:rsidRDefault="006D1884" w:rsidP="006D1884">
            <w:pPr>
              <w:pStyle w:val="ListParagraph"/>
              <w:spacing w:line="259" w:lineRule="auto"/>
              <w:ind w:left="0"/>
            </w:pPr>
          </w:p>
          <w:p w14:paraId="6EB18AAC" w14:textId="0674D36E" w:rsidR="000B07A4" w:rsidRDefault="006D1884" w:rsidP="000B07A4">
            <w:r>
              <w:t xml:space="preserve">We have a challenge for you! </w:t>
            </w:r>
            <w:r w:rsidR="000B07A4">
              <w:t xml:space="preserve">Join the ‘Year R’ Microsoft Teams at 9.30am for a story and challenge with Mrs </w:t>
            </w:r>
            <w:proofErr w:type="spellStart"/>
            <w:r w:rsidR="60F44624">
              <w:t>Jonkers</w:t>
            </w:r>
            <w:proofErr w:type="spellEnd"/>
            <w:r w:rsidR="000B07A4">
              <w:t xml:space="preserve">. If you </w:t>
            </w:r>
            <w:r w:rsidR="00EC3F9C">
              <w:t>cannot</w:t>
            </w:r>
            <w:r w:rsidR="000B07A4">
              <w:t xml:space="preserve"> join at this time, we will record this session, so it will be available in </w:t>
            </w:r>
            <w:r w:rsidR="4B92C650">
              <w:t>Micr</w:t>
            </w:r>
            <w:r w:rsidR="000B07A4">
              <w:t xml:space="preserve">osoft Teams to access after the session has finished. </w:t>
            </w:r>
          </w:p>
          <w:p w14:paraId="0AC9607F" w14:textId="19D86B38" w:rsidR="007B77D6" w:rsidRPr="004444CE" w:rsidRDefault="007B77D6" w:rsidP="006D1884">
            <w:pPr>
              <w:rPr>
                <w:rFonts w:ascii="Calibri" w:eastAsia="Calibri" w:hAnsi="Calibri" w:cs="Calibri"/>
              </w:rPr>
            </w:pPr>
          </w:p>
        </w:tc>
        <w:tc>
          <w:tcPr>
            <w:tcW w:w="2818" w:type="dxa"/>
          </w:tcPr>
          <w:p w14:paraId="1DEA6A63" w14:textId="0A675BF3" w:rsidR="2834BA99" w:rsidRDefault="2834BA99" w:rsidP="3B35933D">
            <w:pPr>
              <w:spacing w:line="259" w:lineRule="auto"/>
            </w:pPr>
            <w:r>
              <w:t>Dragons</w:t>
            </w:r>
          </w:p>
          <w:p w14:paraId="5A734FBB" w14:textId="2F21E668" w:rsidR="3B35933D" w:rsidRDefault="3B35933D" w:rsidP="3B35933D">
            <w:pPr>
              <w:spacing w:line="259" w:lineRule="auto"/>
            </w:pPr>
          </w:p>
          <w:p w14:paraId="12E03092" w14:textId="10AAC797" w:rsidR="00DB2B89" w:rsidRPr="005B7D8D" w:rsidRDefault="598BB58D" w:rsidP="3DC4C84C">
            <w:pPr>
              <w:spacing w:line="259" w:lineRule="auto"/>
            </w:pPr>
            <w:r>
              <w:t xml:space="preserve">In myths and </w:t>
            </w:r>
            <w:r w:rsidR="291C65CD">
              <w:t>legends,</w:t>
            </w:r>
            <w:r>
              <w:t xml:space="preserve"> you can read about fearsome dragons. </w:t>
            </w:r>
          </w:p>
          <w:p w14:paraId="30E31828" w14:textId="440650E8" w:rsidR="00DB2B89" w:rsidRPr="005B7D8D" w:rsidRDefault="00DB2B89" w:rsidP="3DC4C84C">
            <w:pPr>
              <w:spacing w:line="259" w:lineRule="auto"/>
            </w:pPr>
          </w:p>
          <w:p w14:paraId="52B4C719" w14:textId="6E0A1EDA" w:rsidR="00DB2B89" w:rsidRPr="005B7D8D" w:rsidRDefault="003463FC" w:rsidP="3DC4C84C">
            <w:pPr>
              <w:spacing w:line="259" w:lineRule="auto"/>
            </w:pPr>
            <w:hyperlink r:id="rId15">
              <w:r w:rsidR="09851AB9" w:rsidRPr="3DC4C84C">
                <w:rPr>
                  <w:rStyle w:val="Hyperlink"/>
                  <w:rFonts w:ascii="Calibri" w:eastAsia="Calibri" w:hAnsi="Calibri" w:cs="Calibri"/>
                </w:rPr>
                <w:t>https://www.youtube.com/watch?v=QHDeEJ-9utI</w:t>
              </w:r>
            </w:hyperlink>
          </w:p>
          <w:p w14:paraId="3B459A2D" w14:textId="5B9E982B" w:rsidR="00DB2B89" w:rsidRPr="005B7D8D" w:rsidRDefault="00DB2B89" w:rsidP="3DC4C84C">
            <w:pPr>
              <w:spacing w:line="259" w:lineRule="auto"/>
              <w:rPr>
                <w:rFonts w:ascii="Calibri" w:eastAsia="Calibri" w:hAnsi="Calibri" w:cs="Calibri"/>
              </w:rPr>
            </w:pPr>
          </w:p>
          <w:p w14:paraId="41D02D0C" w14:textId="0261EEB9" w:rsidR="00DB2B89" w:rsidRPr="005B7D8D" w:rsidRDefault="55FAB8EE" w:rsidP="3DC4C84C">
            <w:pPr>
              <w:spacing w:line="259" w:lineRule="auto"/>
            </w:pPr>
            <w:r>
              <w:t>Let’s make our own dragons to start with. Using a kitchen roll or toilet roll tube, can you paint it any colour you like, now with card and paper cut out some wings.</w:t>
            </w:r>
          </w:p>
          <w:p w14:paraId="026CDFF2" w14:textId="11ED85EE" w:rsidR="00DB2B89" w:rsidRPr="005B7D8D" w:rsidRDefault="00DB2B89" w:rsidP="3DC4C84C"/>
          <w:p w14:paraId="52CF511D" w14:textId="23E4A48A" w:rsidR="00DB2B89" w:rsidRPr="005B7D8D" w:rsidRDefault="5005427E" w:rsidP="3DC4C84C">
            <w:r>
              <w:rPr>
                <w:noProof/>
              </w:rPr>
              <w:drawing>
                <wp:inline distT="0" distB="0" distL="0" distR="0" wp14:anchorId="1A77A167" wp14:editId="744D12A2">
                  <wp:extent cx="1638300" cy="1419225"/>
                  <wp:effectExtent l="0" t="0" r="0" b="0"/>
                  <wp:docPr id="627306104" name="Picture 1322556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556839"/>
                          <pic:cNvPicPr/>
                        </pic:nvPicPr>
                        <pic:blipFill>
                          <a:blip r:embed="rId16">
                            <a:extLst>
                              <a:ext uri="{28A0092B-C50C-407E-A947-70E740481C1C}">
                                <a14:useLocalDpi xmlns:a14="http://schemas.microsoft.com/office/drawing/2010/main" val="0"/>
                              </a:ext>
                            </a:extLst>
                          </a:blip>
                          <a:stretch>
                            <a:fillRect/>
                          </a:stretch>
                        </pic:blipFill>
                        <pic:spPr>
                          <a:xfrm>
                            <a:off x="0" y="0"/>
                            <a:ext cx="1638300" cy="1419225"/>
                          </a:xfrm>
                          <a:prstGeom prst="rect">
                            <a:avLst/>
                          </a:prstGeom>
                        </pic:spPr>
                      </pic:pic>
                    </a:graphicData>
                  </a:graphic>
                </wp:inline>
              </w:drawing>
            </w:r>
          </w:p>
          <w:p w14:paraId="73150559" w14:textId="32C9034F" w:rsidR="00DB2B89" w:rsidRPr="005B7D8D" w:rsidRDefault="64F2140A" w:rsidP="3DC4C84C">
            <w:r>
              <w:lastRenderedPageBreak/>
              <w:t xml:space="preserve">You can always make a dragon head out of a painted egg box. </w:t>
            </w:r>
          </w:p>
          <w:p w14:paraId="2CE68E9B" w14:textId="3BF67235" w:rsidR="00DB2B89" w:rsidRPr="005B7D8D" w:rsidRDefault="00DB2B89" w:rsidP="3DC4C84C"/>
          <w:p w14:paraId="34838B73" w14:textId="4A9CD109" w:rsidR="00DB2B89" w:rsidRPr="005B7D8D" w:rsidRDefault="102A6DD7" w:rsidP="3DC4C84C">
            <w:r>
              <w:rPr>
                <w:noProof/>
              </w:rPr>
              <w:drawing>
                <wp:inline distT="0" distB="0" distL="0" distR="0" wp14:anchorId="30DB33FE" wp14:editId="2A5D5CBA">
                  <wp:extent cx="1638300" cy="2181225"/>
                  <wp:effectExtent l="0" t="0" r="0" b="0"/>
                  <wp:docPr id="1398777807" name="Picture 1751377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3779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8300" cy="2181225"/>
                          </a:xfrm>
                          <a:prstGeom prst="rect">
                            <a:avLst/>
                          </a:prstGeom>
                        </pic:spPr>
                      </pic:pic>
                    </a:graphicData>
                  </a:graphic>
                </wp:inline>
              </w:drawing>
            </w:r>
          </w:p>
        </w:tc>
        <w:tc>
          <w:tcPr>
            <w:tcW w:w="2818" w:type="dxa"/>
          </w:tcPr>
          <w:p w14:paraId="1ADE6141" w14:textId="313C36EA" w:rsidR="48C4BF1D" w:rsidRDefault="48C4BF1D" w:rsidP="3B35933D">
            <w:pPr>
              <w:rPr>
                <w:rFonts w:ascii="Calibri" w:eastAsia="Calibri" w:hAnsi="Calibri" w:cs="Calibri"/>
              </w:rPr>
            </w:pPr>
            <w:r w:rsidRPr="3B35933D">
              <w:rPr>
                <w:rFonts w:ascii="Calibri" w:eastAsia="Calibri" w:hAnsi="Calibri" w:cs="Calibri"/>
              </w:rPr>
              <w:lastRenderedPageBreak/>
              <w:t>Catapult!</w:t>
            </w:r>
          </w:p>
          <w:p w14:paraId="08C8EEEB" w14:textId="7BCCB2A3" w:rsidR="3B35933D" w:rsidRDefault="3B35933D" w:rsidP="3B35933D">
            <w:pPr>
              <w:rPr>
                <w:rFonts w:ascii="Calibri" w:eastAsia="Calibri" w:hAnsi="Calibri" w:cs="Calibri"/>
              </w:rPr>
            </w:pPr>
          </w:p>
          <w:p w14:paraId="2610CAE4" w14:textId="654E209C" w:rsidR="00395876" w:rsidRPr="006B3EE3" w:rsidRDefault="3F2732AE" w:rsidP="3DC4C84C">
            <w:pPr>
              <w:rPr>
                <w:rFonts w:ascii="Calibri" w:eastAsia="Calibri" w:hAnsi="Calibri" w:cs="Calibri"/>
              </w:rPr>
            </w:pPr>
            <w:r w:rsidRPr="3B35933D">
              <w:rPr>
                <w:rFonts w:ascii="Calibri" w:eastAsia="Calibri" w:hAnsi="Calibri" w:cs="Calibri"/>
              </w:rPr>
              <w:t>In the myths and stories</w:t>
            </w:r>
            <w:r w:rsidR="5646B296" w:rsidRPr="3B35933D">
              <w:rPr>
                <w:rFonts w:ascii="Calibri" w:eastAsia="Calibri" w:hAnsi="Calibri" w:cs="Calibri"/>
              </w:rPr>
              <w:t>,</w:t>
            </w:r>
            <w:r w:rsidRPr="3B35933D">
              <w:rPr>
                <w:rFonts w:ascii="Calibri" w:eastAsia="Calibri" w:hAnsi="Calibri" w:cs="Calibri"/>
              </w:rPr>
              <w:t xml:space="preserve"> dragons used to attack the castles</w:t>
            </w:r>
            <w:r w:rsidR="2AAC111D" w:rsidRPr="3B35933D">
              <w:rPr>
                <w:rFonts w:ascii="Calibri" w:eastAsia="Calibri" w:hAnsi="Calibri" w:cs="Calibri"/>
              </w:rPr>
              <w:t>, so</w:t>
            </w:r>
            <w:r w:rsidRPr="3B35933D">
              <w:rPr>
                <w:rFonts w:ascii="Calibri" w:eastAsia="Calibri" w:hAnsi="Calibri" w:cs="Calibri"/>
              </w:rPr>
              <w:t xml:space="preserve"> they needed to be </w:t>
            </w:r>
            <w:r w:rsidR="64801AAF" w:rsidRPr="3B35933D">
              <w:rPr>
                <w:rFonts w:ascii="Calibri" w:eastAsia="Calibri" w:hAnsi="Calibri" w:cs="Calibri"/>
              </w:rPr>
              <w:t>defended</w:t>
            </w:r>
            <w:r w:rsidRPr="3B35933D">
              <w:rPr>
                <w:rFonts w:ascii="Calibri" w:eastAsia="Calibri" w:hAnsi="Calibri" w:cs="Calibri"/>
              </w:rPr>
              <w:t>.</w:t>
            </w:r>
            <w:r w:rsidR="009A1D69" w:rsidRPr="3B35933D">
              <w:rPr>
                <w:rFonts w:ascii="Calibri" w:eastAsia="Calibri" w:hAnsi="Calibri" w:cs="Calibri"/>
              </w:rPr>
              <w:t xml:space="preserve"> They would use catapults to fight off their enemies.</w:t>
            </w:r>
          </w:p>
          <w:p w14:paraId="36857841" w14:textId="67959005" w:rsidR="00395876" w:rsidRPr="006B3EE3" w:rsidRDefault="00395876" w:rsidP="3DC4C84C">
            <w:pPr>
              <w:rPr>
                <w:rFonts w:ascii="Calibri" w:eastAsia="Calibri" w:hAnsi="Calibri" w:cs="Calibri"/>
              </w:rPr>
            </w:pPr>
          </w:p>
          <w:p w14:paraId="78A012C0" w14:textId="7BD2E69A" w:rsidR="00395876" w:rsidRPr="00956801" w:rsidRDefault="51339174" w:rsidP="6A5D3FDE">
            <w:pPr>
              <w:pStyle w:val="ListParagraph"/>
              <w:numPr>
                <w:ilvl w:val="0"/>
                <w:numId w:val="7"/>
              </w:numPr>
              <w:rPr>
                <w:rFonts w:eastAsiaTheme="minorEastAsia"/>
                <w:color w:val="222222"/>
              </w:rPr>
            </w:pPr>
            <w:r w:rsidRPr="3B35933D">
              <w:rPr>
                <w:rFonts w:eastAsia="Arial"/>
                <w:color w:val="222222"/>
              </w:rPr>
              <w:t>Take 5 sticks and stack them, securing one end with a rubber band. ...</w:t>
            </w:r>
          </w:p>
          <w:p w14:paraId="6DC1D736" w14:textId="62A85110" w:rsidR="00395876" w:rsidRPr="00956801" w:rsidRDefault="51339174" w:rsidP="6A5D3FDE">
            <w:pPr>
              <w:pStyle w:val="ListParagraph"/>
              <w:numPr>
                <w:ilvl w:val="0"/>
                <w:numId w:val="7"/>
              </w:numPr>
              <w:rPr>
                <w:rFonts w:eastAsiaTheme="minorEastAsia"/>
                <w:color w:val="222222"/>
              </w:rPr>
            </w:pPr>
            <w:r w:rsidRPr="3B35933D">
              <w:rPr>
                <w:rFonts w:eastAsia="Arial"/>
                <w:color w:val="222222"/>
              </w:rPr>
              <w:t>Slide one more stick between the bottom stick and the rest of the stack.</w:t>
            </w:r>
          </w:p>
          <w:p w14:paraId="474B6C9A" w14:textId="3B315171" w:rsidR="00395876" w:rsidRPr="00956801" w:rsidRDefault="51339174" w:rsidP="6A5D3FDE">
            <w:pPr>
              <w:pStyle w:val="ListParagraph"/>
              <w:numPr>
                <w:ilvl w:val="0"/>
                <w:numId w:val="7"/>
              </w:numPr>
              <w:rPr>
                <w:rFonts w:eastAsiaTheme="minorEastAsia"/>
                <w:color w:val="222222"/>
              </w:rPr>
            </w:pPr>
            <w:r w:rsidRPr="3B35933D">
              <w:rPr>
                <w:rFonts w:eastAsia="Arial"/>
                <w:color w:val="222222"/>
              </w:rPr>
              <w:t>Secure the other end with a rubber band.</w:t>
            </w:r>
          </w:p>
          <w:p w14:paraId="42169532" w14:textId="3598A805" w:rsidR="00395876" w:rsidRPr="00956801" w:rsidRDefault="51339174" w:rsidP="6A5D3FDE">
            <w:pPr>
              <w:pStyle w:val="ListParagraph"/>
              <w:numPr>
                <w:ilvl w:val="0"/>
                <w:numId w:val="7"/>
              </w:numPr>
              <w:rPr>
                <w:rFonts w:eastAsiaTheme="minorEastAsia"/>
                <w:color w:val="222222"/>
              </w:rPr>
            </w:pPr>
            <w:r w:rsidRPr="3B35933D">
              <w:rPr>
                <w:rFonts w:eastAsia="Arial"/>
                <w:color w:val="222222"/>
              </w:rPr>
              <w:t xml:space="preserve">Place the </w:t>
            </w:r>
            <w:r w:rsidRPr="3B35933D">
              <w:rPr>
                <w:rFonts w:eastAsia="Arial"/>
                <w:b/>
                <w:bCs/>
                <w:color w:val="222222"/>
              </w:rPr>
              <w:t>spoon</w:t>
            </w:r>
            <w:r w:rsidRPr="3B35933D">
              <w:rPr>
                <w:rFonts w:eastAsia="Arial"/>
                <w:color w:val="222222"/>
              </w:rPr>
              <w:t xml:space="preserve"> on </w:t>
            </w:r>
            <w:r w:rsidR="1D41AFBA" w:rsidRPr="3B35933D">
              <w:rPr>
                <w:rFonts w:eastAsia="Arial"/>
                <w:color w:val="222222"/>
              </w:rPr>
              <w:t>top and</w:t>
            </w:r>
            <w:r w:rsidRPr="3B35933D">
              <w:rPr>
                <w:rFonts w:eastAsia="Arial"/>
                <w:color w:val="222222"/>
              </w:rPr>
              <w:t xml:space="preserve"> attach the end of the </w:t>
            </w:r>
            <w:r w:rsidRPr="3B35933D">
              <w:rPr>
                <w:rFonts w:eastAsia="Arial"/>
                <w:b/>
                <w:bCs/>
                <w:color w:val="222222"/>
              </w:rPr>
              <w:t>spoon</w:t>
            </w:r>
            <w:r w:rsidRPr="3B35933D">
              <w:rPr>
                <w:rFonts w:eastAsia="Arial"/>
                <w:color w:val="222222"/>
              </w:rPr>
              <w:t xml:space="preserve"> to the end of the single stick with the last rubber band.</w:t>
            </w:r>
          </w:p>
          <w:p w14:paraId="3186C5F9" w14:textId="77777777" w:rsidR="00395876" w:rsidRDefault="00395876" w:rsidP="3DC4C84C">
            <w:pPr>
              <w:rPr>
                <w:rFonts w:ascii="Calibri" w:eastAsia="Calibri" w:hAnsi="Calibri" w:cs="Calibri"/>
              </w:rPr>
            </w:pPr>
          </w:p>
          <w:p w14:paraId="694A5F9D" w14:textId="564C9F49" w:rsidR="00175561" w:rsidRPr="006B3EE3" w:rsidRDefault="00175561" w:rsidP="3DC4C84C">
            <w:pPr>
              <w:rPr>
                <w:rFonts w:ascii="Calibri" w:eastAsia="Calibri" w:hAnsi="Calibri" w:cs="Calibri"/>
              </w:rPr>
            </w:pPr>
            <w:r>
              <w:rPr>
                <w:noProof/>
              </w:rPr>
              <w:lastRenderedPageBreak/>
              <w:drawing>
                <wp:inline distT="0" distB="0" distL="0" distR="0" wp14:anchorId="36291AFC" wp14:editId="109CABAA">
                  <wp:extent cx="1652270" cy="1056005"/>
                  <wp:effectExtent l="0" t="0" r="5080" b="0"/>
                  <wp:docPr id="483894411" name="Picture 1" descr="Build this Mini Catapult with Popsicle Sticks and a Sp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1652270" cy="1056005"/>
                          </a:xfrm>
                          <a:prstGeom prst="rect">
                            <a:avLst/>
                          </a:prstGeom>
                        </pic:spPr>
                      </pic:pic>
                    </a:graphicData>
                  </a:graphic>
                </wp:inline>
              </w:drawing>
            </w:r>
          </w:p>
        </w:tc>
      </w:tr>
      <w:tr w:rsidR="002D654A" w14:paraId="3A75F28D" w14:textId="05AC03EB" w:rsidTr="3B35933D">
        <w:trPr>
          <w:trHeight w:val="2814"/>
        </w:trPr>
        <w:tc>
          <w:tcPr>
            <w:tcW w:w="15263" w:type="dxa"/>
            <w:gridSpan w:val="6"/>
          </w:tcPr>
          <w:p w14:paraId="5F3623E3" w14:textId="77777777" w:rsidR="002D654A" w:rsidRDefault="003463FC" w:rsidP="640E6B0E">
            <w:pPr>
              <w:spacing w:line="259" w:lineRule="auto"/>
              <w:rPr>
                <w:rFonts w:ascii="Calibri" w:eastAsia="Calibri" w:hAnsi="Calibri" w:cs="Calibri"/>
                <w:color w:val="000000" w:themeColor="text1"/>
                <w:sz w:val="24"/>
                <w:szCs w:val="24"/>
              </w:rPr>
            </w:pPr>
            <w:hyperlink r:id="rId19">
              <w:r w:rsidR="002D654A" w:rsidRPr="640E6B0E">
                <w:rPr>
                  <w:rStyle w:val="Hyperlink"/>
                  <w:rFonts w:ascii="Calibri" w:eastAsia="Calibri" w:hAnsi="Calibri" w:cs="Calibri"/>
                  <w:color w:val="0563C1"/>
                  <w:sz w:val="24"/>
                  <w:szCs w:val="24"/>
                </w:rPr>
                <w:t>https://whiterosemaths.com/homelearning/early-years/</w:t>
              </w:r>
            </w:hyperlink>
          </w:p>
          <w:p w14:paraId="3B0BAA6F" w14:textId="77777777" w:rsidR="002D654A" w:rsidRDefault="002D654A" w:rsidP="640E6B0E">
            <w:pPr>
              <w:spacing w:line="259" w:lineRule="auto"/>
              <w:rPr>
                <w:rFonts w:ascii="Calibri" w:eastAsia="Calibri" w:hAnsi="Calibri" w:cs="Calibri"/>
                <w:color w:val="000000" w:themeColor="text1"/>
                <w:sz w:val="24"/>
                <w:szCs w:val="24"/>
              </w:rPr>
            </w:pPr>
          </w:p>
          <w:p w14:paraId="49963E8A" w14:textId="77777777" w:rsidR="002D654A" w:rsidRDefault="003463FC" w:rsidP="640E6B0E">
            <w:pPr>
              <w:spacing w:line="259" w:lineRule="auto"/>
              <w:rPr>
                <w:rFonts w:ascii="Calibri" w:eastAsia="Calibri" w:hAnsi="Calibri" w:cs="Calibri"/>
                <w:color w:val="000000" w:themeColor="text1"/>
                <w:sz w:val="24"/>
                <w:szCs w:val="24"/>
              </w:rPr>
            </w:pPr>
            <w:hyperlink r:id="rId20">
              <w:r w:rsidR="002D654A" w:rsidRPr="640E6B0E">
                <w:rPr>
                  <w:rStyle w:val="Hyperlink"/>
                  <w:rFonts w:ascii="Calibri" w:eastAsia="Calibri" w:hAnsi="Calibri" w:cs="Calibri"/>
                  <w:color w:val="0563C1"/>
                  <w:sz w:val="24"/>
                  <w:szCs w:val="24"/>
                </w:rPr>
                <w:t>https://www.themathsfactor.com/</w:t>
              </w:r>
            </w:hyperlink>
          </w:p>
          <w:p w14:paraId="23EA0249" w14:textId="77777777" w:rsidR="002D654A" w:rsidRDefault="002D654A" w:rsidP="640E6B0E">
            <w:pPr>
              <w:spacing w:line="259" w:lineRule="auto"/>
              <w:rPr>
                <w:rFonts w:ascii="Calibri" w:eastAsia="Calibri" w:hAnsi="Calibri" w:cs="Calibri"/>
                <w:color w:val="000000" w:themeColor="text1"/>
                <w:sz w:val="24"/>
                <w:szCs w:val="24"/>
              </w:rPr>
            </w:pPr>
          </w:p>
          <w:p w14:paraId="63666F4D" w14:textId="77777777" w:rsidR="002D654A" w:rsidRDefault="003463FC" w:rsidP="640E6B0E">
            <w:pPr>
              <w:spacing w:line="259" w:lineRule="auto"/>
              <w:rPr>
                <w:rFonts w:ascii="Calibri" w:eastAsia="Calibri" w:hAnsi="Calibri" w:cs="Calibri"/>
                <w:color w:val="000000" w:themeColor="text1"/>
                <w:sz w:val="24"/>
                <w:szCs w:val="24"/>
              </w:rPr>
            </w:pPr>
            <w:hyperlink r:id="rId21">
              <w:r w:rsidR="002D654A" w:rsidRPr="640E6B0E">
                <w:rPr>
                  <w:rStyle w:val="Hyperlink"/>
                  <w:rFonts w:ascii="Calibri" w:eastAsia="Calibri" w:hAnsi="Calibri" w:cs="Calibri"/>
                  <w:color w:val="0563C1"/>
                  <w:sz w:val="24"/>
                  <w:szCs w:val="24"/>
                </w:rPr>
                <w:t>https://nrich.maths.org/primary</w:t>
              </w:r>
            </w:hyperlink>
          </w:p>
          <w:p w14:paraId="6BC8D36F" w14:textId="77777777" w:rsidR="002D654A" w:rsidRDefault="002D654A" w:rsidP="640E6B0E">
            <w:pPr>
              <w:spacing w:line="259" w:lineRule="auto"/>
              <w:rPr>
                <w:rFonts w:ascii="Calibri" w:eastAsia="Calibri" w:hAnsi="Calibri" w:cs="Calibri"/>
                <w:color w:val="000000" w:themeColor="text1"/>
                <w:sz w:val="24"/>
                <w:szCs w:val="24"/>
              </w:rPr>
            </w:pPr>
          </w:p>
          <w:p w14:paraId="126429D6" w14:textId="77777777" w:rsidR="002D654A" w:rsidRDefault="003463FC" w:rsidP="640E6B0E">
            <w:pPr>
              <w:spacing w:line="259" w:lineRule="auto"/>
              <w:rPr>
                <w:rFonts w:ascii="Calibri" w:eastAsia="Calibri" w:hAnsi="Calibri" w:cs="Calibri"/>
                <w:color w:val="000000" w:themeColor="text1"/>
                <w:sz w:val="24"/>
                <w:szCs w:val="24"/>
              </w:rPr>
            </w:pPr>
            <w:hyperlink r:id="rId22">
              <w:r w:rsidR="002D654A" w:rsidRPr="640E6B0E">
                <w:rPr>
                  <w:rStyle w:val="Hyperlink"/>
                  <w:rFonts w:ascii="Calibri" w:eastAsia="Calibri" w:hAnsi="Calibri" w:cs="Calibri"/>
                  <w:color w:val="0563C1"/>
                  <w:sz w:val="24"/>
                  <w:szCs w:val="24"/>
                </w:rPr>
                <w:t>https://www.literacyshed.com/home.html</w:t>
              </w:r>
            </w:hyperlink>
          </w:p>
          <w:p w14:paraId="27A5A86C" w14:textId="77777777" w:rsidR="002D654A" w:rsidRDefault="002D654A" w:rsidP="640E6B0E">
            <w:pPr>
              <w:spacing w:line="259" w:lineRule="auto"/>
              <w:rPr>
                <w:rFonts w:ascii="Calibri" w:eastAsia="Calibri" w:hAnsi="Calibri" w:cs="Calibri"/>
                <w:color w:val="000000" w:themeColor="text1"/>
                <w:sz w:val="24"/>
                <w:szCs w:val="24"/>
              </w:rPr>
            </w:pPr>
          </w:p>
          <w:p w14:paraId="193AFB1F" w14:textId="77777777" w:rsidR="002D654A" w:rsidRDefault="002D654A" w:rsidP="640E6B0E">
            <w:pPr>
              <w:spacing w:line="259" w:lineRule="auto"/>
              <w:rPr>
                <w:rFonts w:ascii="Calibri" w:eastAsia="Calibri" w:hAnsi="Calibri" w:cs="Calibri"/>
                <w:color w:val="000000" w:themeColor="text1"/>
                <w:sz w:val="24"/>
                <w:szCs w:val="24"/>
              </w:rPr>
            </w:pPr>
            <w:r w:rsidRPr="640E6B0E">
              <w:rPr>
                <w:rFonts w:ascii="Calibri" w:eastAsia="Calibri" w:hAnsi="Calibri" w:cs="Calibri"/>
                <w:color w:val="0563C1"/>
                <w:sz w:val="24"/>
                <w:szCs w:val="24"/>
                <w:u w:val="single"/>
              </w:rPr>
              <w:t xml:space="preserve"> </w:t>
            </w:r>
            <w:hyperlink r:id="rId23">
              <w:r w:rsidRPr="640E6B0E">
                <w:rPr>
                  <w:rStyle w:val="Hyperlink"/>
                  <w:rFonts w:ascii="Calibri" w:eastAsia="Calibri" w:hAnsi="Calibri" w:cs="Calibri"/>
                  <w:color w:val="0563C1"/>
                  <w:sz w:val="24"/>
                  <w:szCs w:val="24"/>
                </w:rPr>
                <w:t>https://monsterphonics.com/?gclid= EAIaIQobChMI56aEu9yh6AIVFeDtCh2NMAcIEA AYASAAEgK1b_D_BwE</w:t>
              </w:r>
            </w:hyperlink>
          </w:p>
          <w:p w14:paraId="06C09D78" w14:textId="77777777" w:rsidR="002D654A" w:rsidRDefault="002D654A" w:rsidP="640E6B0E">
            <w:pPr>
              <w:spacing w:line="259" w:lineRule="auto"/>
              <w:rPr>
                <w:rFonts w:ascii="Calibri" w:eastAsia="Calibri" w:hAnsi="Calibri" w:cs="Calibri"/>
                <w:color w:val="000000" w:themeColor="text1"/>
                <w:sz w:val="24"/>
                <w:szCs w:val="24"/>
              </w:rPr>
            </w:pPr>
          </w:p>
          <w:p w14:paraId="2665C9D4" w14:textId="77777777" w:rsidR="002D654A" w:rsidRDefault="003463FC" w:rsidP="640E6B0E">
            <w:pPr>
              <w:spacing w:line="259" w:lineRule="auto"/>
              <w:rPr>
                <w:rFonts w:ascii="Calibri" w:eastAsia="Calibri" w:hAnsi="Calibri" w:cs="Calibri"/>
                <w:color w:val="000000" w:themeColor="text1"/>
                <w:sz w:val="24"/>
                <w:szCs w:val="24"/>
              </w:rPr>
            </w:pPr>
            <w:hyperlink r:id="rId24">
              <w:r w:rsidR="002D654A" w:rsidRPr="640E6B0E">
                <w:rPr>
                  <w:rStyle w:val="Hyperlink"/>
                  <w:rFonts w:ascii="Calibri" w:eastAsia="Calibri" w:hAnsi="Calibri" w:cs="Calibri"/>
                  <w:color w:val="0563C1"/>
                  <w:sz w:val="24"/>
                  <w:szCs w:val="24"/>
                </w:rPr>
                <w:t>https://www.oxfordowl.co.uk/welcome-back/for-home/reading-owl/kids-activities</w:t>
              </w:r>
            </w:hyperlink>
          </w:p>
          <w:p w14:paraId="29FC9D90" w14:textId="77777777" w:rsidR="002D654A" w:rsidRDefault="002D654A" w:rsidP="640E6B0E">
            <w:pPr>
              <w:spacing w:line="259" w:lineRule="auto"/>
              <w:rPr>
                <w:rFonts w:ascii="Calibri" w:eastAsia="Calibri" w:hAnsi="Calibri" w:cs="Calibri"/>
                <w:color w:val="000000" w:themeColor="text1"/>
                <w:sz w:val="24"/>
                <w:szCs w:val="24"/>
              </w:rPr>
            </w:pPr>
          </w:p>
          <w:p w14:paraId="5B356518" w14:textId="77777777" w:rsidR="002D654A" w:rsidRDefault="003463FC" w:rsidP="640E6B0E">
            <w:pPr>
              <w:spacing w:line="259" w:lineRule="auto"/>
              <w:rPr>
                <w:rFonts w:ascii="Calibri" w:eastAsia="Calibri" w:hAnsi="Calibri" w:cs="Calibri"/>
                <w:color w:val="000000" w:themeColor="text1"/>
              </w:rPr>
            </w:pPr>
            <w:hyperlink r:id="rId25">
              <w:r w:rsidR="002D654A" w:rsidRPr="640E6B0E">
                <w:rPr>
                  <w:rStyle w:val="Hyperlink"/>
                  <w:rFonts w:ascii="Calibri" w:eastAsia="Calibri" w:hAnsi="Calibri" w:cs="Calibri"/>
                  <w:color w:val="0563C1"/>
                  <w:sz w:val="24"/>
                  <w:szCs w:val="24"/>
                </w:rPr>
                <w:t>http://www.phonicsplaycomics.co.uk/comics.html</w:t>
              </w:r>
            </w:hyperlink>
          </w:p>
          <w:p w14:paraId="2A742402" w14:textId="77777777" w:rsidR="002D654A" w:rsidRDefault="002D654A" w:rsidP="640E6B0E">
            <w:pPr>
              <w:spacing w:line="259" w:lineRule="auto"/>
              <w:rPr>
                <w:rFonts w:ascii="Calibri" w:eastAsia="Calibri" w:hAnsi="Calibri" w:cs="Calibri"/>
                <w:color w:val="000000" w:themeColor="text1"/>
                <w:sz w:val="24"/>
                <w:szCs w:val="24"/>
              </w:rPr>
            </w:pPr>
          </w:p>
          <w:p w14:paraId="449635D8" w14:textId="77777777" w:rsidR="002D654A" w:rsidRDefault="003463FC" w:rsidP="640E6B0E">
            <w:pPr>
              <w:spacing w:line="259" w:lineRule="auto"/>
              <w:rPr>
                <w:rFonts w:ascii="Calibri" w:eastAsia="Calibri" w:hAnsi="Calibri" w:cs="Calibri"/>
                <w:color w:val="000000" w:themeColor="text1"/>
              </w:rPr>
            </w:pPr>
            <w:hyperlink r:id="rId26" w:anchor="3">
              <w:r w:rsidR="002D654A" w:rsidRPr="640E6B0E">
                <w:rPr>
                  <w:rStyle w:val="Hyperlink"/>
                  <w:rFonts w:ascii="Calibri" w:eastAsia="Calibri" w:hAnsi="Calibri" w:cs="Calibri"/>
                  <w:color w:val="0563C1"/>
                  <w:sz w:val="24"/>
                  <w:szCs w:val="24"/>
                </w:rPr>
                <w:t>https://hungrylittleminds.campaign.gov.uk/#3</w:t>
              </w:r>
            </w:hyperlink>
          </w:p>
          <w:p w14:paraId="519C867F" w14:textId="77777777" w:rsidR="002D654A" w:rsidRDefault="002D654A" w:rsidP="640E6B0E">
            <w:pPr>
              <w:spacing w:line="259" w:lineRule="auto"/>
              <w:rPr>
                <w:rFonts w:ascii="Calibri" w:eastAsia="Calibri" w:hAnsi="Calibri" w:cs="Calibri"/>
                <w:color w:val="000000" w:themeColor="text1"/>
                <w:sz w:val="24"/>
                <w:szCs w:val="24"/>
              </w:rPr>
            </w:pPr>
          </w:p>
          <w:p w14:paraId="7CE0869B" w14:textId="77777777" w:rsidR="002D654A" w:rsidRDefault="003463FC" w:rsidP="640E6B0E">
            <w:pPr>
              <w:spacing w:line="259" w:lineRule="auto"/>
              <w:rPr>
                <w:rFonts w:ascii="Calibri" w:eastAsia="Calibri" w:hAnsi="Calibri" w:cs="Calibri"/>
                <w:color w:val="000000" w:themeColor="text1"/>
              </w:rPr>
            </w:pPr>
            <w:hyperlink r:id="rId27">
              <w:r w:rsidR="002D654A" w:rsidRPr="640E6B0E">
                <w:rPr>
                  <w:rStyle w:val="Hyperlink"/>
                  <w:rFonts w:ascii="Calibri" w:eastAsia="Calibri" w:hAnsi="Calibri" w:cs="Calibri"/>
                  <w:color w:val="0563C1"/>
                  <w:sz w:val="24"/>
                  <w:szCs w:val="24"/>
                </w:rPr>
                <w:t>https://helicopterstories.co.uk/2020/04/19/helicopter-at-home/?fbclid=IwAR0Lv4h_FkUToEGjRgrCseqMeTO8y6867c7VsO30dNCa4NRjzfH-b-I9Sgo</w:t>
              </w:r>
            </w:hyperlink>
          </w:p>
          <w:p w14:paraId="4C98EBA8" w14:textId="77777777" w:rsidR="002D654A" w:rsidRDefault="002D654A" w:rsidP="640E6B0E">
            <w:pPr>
              <w:spacing w:line="259" w:lineRule="auto"/>
              <w:rPr>
                <w:rFonts w:ascii="Calibri" w:eastAsia="Calibri" w:hAnsi="Calibri" w:cs="Calibri"/>
                <w:color w:val="000000" w:themeColor="text1"/>
                <w:sz w:val="24"/>
                <w:szCs w:val="24"/>
              </w:rPr>
            </w:pPr>
          </w:p>
          <w:p w14:paraId="219575E8" w14:textId="77777777" w:rsidR="002D654A" w:rsidRDefault="003463FC" w:rsidP="640E6B0E">
            <w:pPr>
              <w:spacing w:line="259" w:lineRule="auto"/>
              <w:rPr>
                <w:rFonts w:ascii="Calibri" w:eastAsia="Calibri" w:hAnsi="Calibri" w:cs="Calibri"/>
                <w:color w:val="000000" w:themeColor="text1"/>
              </w:rPr>
            </w:pPr>
            <w:hyperlink r:id="rId28" w:anchor="schedule">
              <w:r w:rsidR="002D654A" w:rsidRPr="640E6B0E">
                <w:rPr>
                  <w:rStyle w:val="Hyperlink"/>
                  <w:rFonts w:ascii="Calibri" w:eastAsia="Calibri" w:hAnsi="Calibri" w:cs="Calibri"/>
                  <w:color w:val="0563C1"/>
                  <w:sz w:val="24"/>
                  <w:szCs w:val="24"/>
                </w:rPr>
                <w:t>https://www.thenational.academy/online-classroom/reception/?fbclid=IwAR3rmEvVhInbaoHEwFTzDlPvjYyhdgg0uRqE3j3RYsh-BeANFtomxOaC_iA#schedule</w:t>
              </w:r>
            </w:hyperlink>
          </w:p>
          <w:p w14:paraId="7DD91201" w14:textId="77777777" w:rsidR="002D654A" w:rsidRDefault="002D654A" w:rsidP="640E6B0E">
            <w:pPr>
              <w:spacing w:line="259" w:lineRule="auto"/>
              <w:rPr>
                <w:rFonts w:ascii="Calibri" w:eastAsia="Calibri" w:hAnsi="Calibri" w:cs="Calibri"/>
                <w:color w:val="000000" w:themeColor="text1"/>
                <w:sz w:val="24"/>
                <w:szCs w:val="24"/>
              </w:rPr>
            </w:pPr>
          </w:p>
          <w:p w14:paraId="0B94B092" w14:textId="77777777" w:rsidR="002D654A" w:rsidRDefault="003463FC" w:rsidP="640E6B0E">
            <w:pPr>
              <w:spacing w:line="259" w:lineRule="auto"/>
              <w:rPr>
                <w:rFonts w:ascii="Calibri" w:eastAsia="Calibri" w:hAnsi="Calibri" w:cs="Calibri"/>
                <w:color w:val="000000" w:themeColor="text1"/>
              </w:rPr>
            </w:pPr>
            <w:hyperlink r:id="rId29">
              <w:r w:rsidR="002D654A" w:rsidRPr="640E6B0E">
                <w:rPr>
                  <w:rStyle w:val="Hyperlink"/>
                  <w:rFonts w:ascii="Calibri" w:eastAsia="Calibri" w:hAnsi="Calibri" w:cs="Calibri"/>
                  <w:color w:val="0563C1"/>
                  <w:sz w:val="24"/>
                  <w:szCs w:val="24"/>
                </w:rPr>
                <w:t>https://abcdoes.com/home-learning/?fbclid=IwAR073jDtoh8q18bQ69aszb2EY1VCMls8z4rPu54vA9uHhFcGWW2-6xTLBHg</w:t>
              </w:r>
            </w:hyperlink>
          </w:p>
          <w:p w14:paraId="62467C6C" w14:textId="77777777" w:rsidR="002D654A" w:rsidRDefault="002D654A" w:rsidP="640E6B0E">
            <w:pPr>
              <w:spacing w:line="259" w:lineRule="auto"/>
              <w:rPr>
                <w:rFonts w:ascii="Calibri" w:eastAsia="Calibri" w:hAnsi="Calibri" w:cs="Calibri"/>
                <w:color w:val="000000" w:themeColor="text1"/>
                <w:sz w:val="24"/>
                <w:szCs w:val="24"/>
              </w:rPr>
            </w:pPr>
          </w:p>
          <w:p w14:paraId="45201B98" w14:textId="77777777" w:rsidR="002D654A" w:rsidRDefault="003463FC" w:rsidP="640E6B0E">
            <w:pPr>
              <w:spacing w:line="259" w:lineRule="auto"/>
              <w:rPr>
                <w:rFonts w:ascii="Calibri" w:eastAsia="Calibri" w:hAnsi="Calibri" w:cs="Calibri"/>
                <w:color w:val="000000" w:themeColor="text1"/>
              </w:rPr>
            </w:pPr>
            <w:hyperlink r:id="rId30">
              <w:r w:rsidR="002D654A" w:rsidRPr="640E6B0E">
                <w:rPr>
                  <w:rStyle w:val="Hyperlink"/>
                  <w:rFonts w:ascii="Calibri" w:eastAsia="Calibri" w:hAnsi="Calibri" w:cs="Calibri"/>
                  <w:color w:val="0563C1"/>
                  <w:sz w:val="24"/>
                  <w:szCs w:val="24"/>
                </w:rPr>
                <w:t>https://www.gosh.org/power-of-play-hub?fbclid=IwAR3GE6wpig3g3FWhm0gfqO53MCTVUbYV14N_lXiokKgY0T9kT-2e0-S9fHI</w:t>
              </w:r>
            </w:hyperlink>
          </w:p>
          <w:p w14:paraId="7BCF6052" w14:textId="77777777" w:rsidR="002D654A" w:rsidRDefault="002D654A" w:rsidP="640E6B0E">
            <w:pPr>
              <w:spacing w:line="259" w:lineRule="auto"/>
              <w:rPr>
                <w:rFonts w:ascii="Calibri" w:eastAsia="Calibri" w:hAnsi="Calibri" w:cs="Calibri"/>
                <w:color w:val="000000" w:themeColor="text1"/>
                <w:sz w:val="24"/>
                <w:szCs w:val="24"/>
              </w:rPr>
            </w:pPr>
          </w:p>
          <w:p w14:paraId="5DAF1C47" w14:textId="77777777" w:rsidR="002D654A" w:rsidRDefault="003463FC" w:rsidP="640E6B0E">
            <w:pPr>
              <w:spacing w:line="259" w:lineRule="auto"/>
              <w:rPr>
                <w:rFonts w:ascii="Calibri" w:eastAsia="Calibri" w:hAnsi="Calibri" w:cs="Calibri"/>
                <w:color w:val="000000" w:themeColor="text1"/>
              </w:rPr>
            </w:pPr>
            <w:hyperlink r:id="rId31">
              <w:r w:rsidR="002D654A" w:rsidRPr="640E6B0E">
                <w:rPr>
                  <w:rStyle w:val="Hyperlink"/>
                  <w:rFonts w:ascii="Calibri" w:eastAsia="Calibri" w:hAnsi="Calibri" w:cs="Calibri"/>
                  <w:color w:val="0563C1"/>
                  <w:sz w:val="24"/>
                  <w:szCs w:val="24"/>
                </w:rPr>
                <w:t>https://www.eyfshome.com/?fbclid=IwAR22Kn0jIpWTg0DHnyYAU9peAltEJhdoKZy9XE2cdLgkeuE6Zui3S208B6I</w:t>
              </w:r>
            </w:hyperlink>
          </w:p>
          <w:p w14:paraId="21DCBE9D" w14:textId="77777777" w:rsidR="002D654A" w:rsidRDefault="002D654A" w:rsidP="640E6B0E">
            <w:pPr>
              <w:spacing w:line="259" w:lineRule="auto"/>
              <w:rPr>
                <w:rFonts w:ascii="Calibri" w:eastAsia="Calibri" w:hAnsi="Calibri" w:cs="Calibri"/>
                <w:color w:val="000000" w:themeColor="text1"/>
                <w:sz w:val="24"/>
                <w:szCs w:val="24"/>
              </w:rPr>
            </w:pPr>
          </w:p>
          <w:p w14:paraId="2C895950" w14:textId="77777777" w:rsidR="002D654A" w:rsidRDefault="003463FC" w:rsidP="640E6B0E">
            <w:pPr>
              <w:spacing w:line="259" w:lineRule="auto"/>
              <w:rPr>
                <w:rFonts w:ascii="Calibri" w:eastAsia="Calibri" w:hAnsi="Calibri" w:cs="Calibri"/>
                <w:color w:val="000000" w:themeColor="text1"/>
              </w:rPr>
            </w:pPr>
            <w:hyperlink r:id="rId32">
              <w:r w:rsidR="002D654A" w:rsidRPr="640E6B0E">
                <w:rPr>
                  <w:rStyle w:val="Hyperlink"/>
                  <w:rFonts w:ascii="Calibri" w:eastAsia="Calibri" w:hAnsi="Calibri" w:cs="Calibri"/>
                  <w:color w:val="0563C1"/>
                  <w:sz w:val="24"/>
                  <w:szCs w:val="24"/>
                </w:rPr>
                <w:t>https://www.booktrust.org.uk/books-and-reading/have-some-fun/storybooks-and-games/?fbclid=IwAR3nMgPF-ElsUY9Kd7Mk-2V-tr1B38RtJ1WXq541wCWA3Mgl7bjmqDp5C10</w:t>
              </w:r>
            </w:hyperlink>
          </w:p>
          <w:p w14:paraId="2C342875" w14:textId="77777777" w:rsidR="002D654A" w:rsidRDefault="002D654A" w:rsidP="640E6B0E">
            <w:pPr>
              <w:spacing w:line="259" w:lineRule="auto"/>
              <w:rPr>
                <w:rFonts w:ascii="Calibri" w:eastAsia="Calibri" w:hAnsi="Calibri" w:cs="Calibri"/>
                <w:color w:val="000000" w:themeColor="text1"/>
                <w:sz w:val="24"/>
                <w:szCs w:val="24"/>
              </w:rPr>
            </w:pPr>
          </w:p>
          <w:p w14:paraId="331EFB2E" w14:textId="612D25C8" w:rsidR="002D654A" w:rsidRDefault="002D654A" w:rsidP="640E6B0E">
            <w:r w:rsidRPr="640E6B0E">
              <w:rPr>
                <w:rFonts w:ascii="Calibri" w:eastAsia="Calibri" w:hAnsi="Calibri" w:cs="Calibri"/>
                <w:color w:val="0563C1"/>
                <w:sz w:val="24"/>
                <w:szCs w:val="24"/>
              </w:rPr>
              <w:t>Please feel free to share any other websites with us that your child has enjoyed using.</w:t>
            </w:r>
          </w:p>
        </w:tc>
      </w:tr>
    </w:tbl>
    <w:p w14:paraId="3E70CFF9" w14:textId="6243ABC6" w:rsidR="00A70818" w:rsidRDefault="00A70818" w:rsidP="00C4059B">
      <w:pPr>
        <w:sectPr w:rsidR="00A70818" w:rsidSect="009B2280">
          <w:pgSz w:w="16838" w:h="11906" w:orient="landscape"/>
          <w:pgMar w:top="720" w:right="720" w:bottom="720" w:left="720" w:header="709" w:footer="709" w:gutter="0"/>
          <w:cols w:space="708"/>
          <w:docGrid w:linePitch="360"/>
        </w:sectPr>
      </w:pPr>
    </w:p>
    <w:p w14:paraId="12D26463" w14:textId="7104F7B0" w:rsidR="00A70818" w:rsidRDefault="00C90F08" w:rsidP="0099602A">
      <w:pPr>
        <w:jc w:val="center"/>
        <w:sectPr w:rsidR="00A70818" w:rsidSect="009B2280">
          <w:pgSz w:w="16838" w:h="11906" w:orient="landscape"/>
          <w:pgMar w:top="720" w:right="720" w:bottom="720" w:left="720" w:header="709" w:footer="709" w:gutter="0"/>
          <w:cols w:space="708"/>
          <w:docGrid w:linePitch="360"/>
        </w:sectPr>
      </w:pPr>
      <w:r>
        <w:rPr>
          <w:noProof/>
        </w:rPr>
        <w:lastRenderedPageBreak/>
        <w:drawing>
          <wp:inline distT="0" distB="0" distL="0" distR="0" wp14:anchorId="669F075B" wp14:editId="46593E11">
            <wp:extent cx="9319377" cy="65782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7729" t="14152" r="19183" b="6641"/>
                    <a:stretch/>
                  </pic:blipFill>
                  <pic:spPr bwMode="auto">
                    <a:xfrm>
                      <a:off x="0" y="0"/>
                      <a:ext cx="9330592" cy="6586137"/>
                    </a:xfrm>
                    <a:prstGeom prst="rect">
                      <a:avLst/>
                    </a:prstGeom>
                    <a:ln>
                      <a:noFill/>
                    </a:ln>
                    <a:extLst>
                      <a:ext uri="{53640926-AAD7-44D8-BBD7-CCE9431645EC}">
                        <a14:shadowObscured xmlns:a14="http://schemas.microsoft.com/office/drawing/2010/main"/>
                      </a:ext>
                    </a:extLst>
                  </pic:spPr>
                </pic:pic>
              </a:graphicData>
            </a:graphic>
          </wp:inline>
        </w:drawing>
      </w:r>
    </w:p>
    <w:p w14:paraId="409D95F2" w14:textId="2373DC31" w:rsidR="00A70818" w:rsidRDefault="2B40E90F" w:rsidP="6A5D3FDE">
      <w:r>
        <w:rPr>
          <w:noProof/>
        </w:rPr>
        <w:lastRenderedPageBreak/>
        <w:drawing>
          <wp:inline distT="0" distB="0" distL="0" distR="0" wp14:anchorId="03EC3D9A" wp14:editId="5031A46E">
            <wp:extent cx="5682299" cy="8221836"/>
            <wp:effectExtent l="1276350" t="0" r="1252220" b="0"/>
            <wp:docPr id="776491220" name="Picture 77649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rcRect l="33528" t="14236" r="34892" b="4513"/>
                    <a:stretch>
                      <a:fillRect/>
                    </a:stretch>
                  </pic:blipFill>
                  <pic:spPr>
                    <a:xfrm rot="16200000">
                      <a:off x="0" y="0"/>
                      <a:ext cx="5682299" cy="8221836"/>
                    </a:xfrm>
                    <a:prstGeom prst="rect">
                      <a:avLst/>
                    </a:prstGeom>
                  </pic:spPr>
                </pic:pic>
              </a:graphicData>
            </a:graphic>
          </wp:inline>
        </w:drawing>
      </w:r>
    </w:p>
    <w:p w14:paraId="2E7D3BE5" w14:textId="15570B02" w:rsidR="51E0126A" w:rsidRDefault="51E0126A" w:rsidP="003463FC">
      <w:pPr>
        <w:jc w:val="center"/>
      </w:pPr>
      <w:r>
        <w:rPr>
          <w:noProof/>
        </w:rPr>
        <w:lastRenderedPageBreak/>
        <w:drawing>
          <wp:inline distT="0" distB="0" distL="0" distR="0" wp14:anchorId="3C77ED33" wp14:editId="3EB087D0">
            <wp:extent cx="9038503" cy="6369269"/>
            <wp:effectExtent l="0" t="0" r="0" b="0"/>
            <wp:docPr id="1409436130" name="Picture 140943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9043812" cy="6373010"/>
                    </a:xfrm>
                    <a:prstGeom prst="rect">
                      <a:avLst/>
                    </a:prstGeom>
                  </pic:spPr>
                </pic:pic>
              </a:graphicData>
            </a:graphic>
          </wp:inline>
        </w:drawing>
      </w:r>
    </w:p>
    <w:p w14:paraId="474E1A67" w14:textId="1770A6F2" w:rsidR="003463FC" w:rsidRDefault="003463FC" w:rsidP="003463FC">
      <w:pPr>
        <w:jc w:val="center"/>
      </w:pPr>
      <w:r w:rsidRPr="003463FC">
        <w:lastRenderedPageBreak/>
        <w:drawing>
          <wp:inline distT="0" distB="0" distL="0" distR="0" wp14:anchorId="0B347BBD" wp14:editId="0E1A064E">
            <wp:extent cx="9161352" cy="6448097"/>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167574" cy="6452476"/>
                    </a:xfrm>
                    <a:prstGeom prst="rect">
                      <a:avLst/>
                    </a:prstGeom>
                  </pic:spPr>
                </pic:pic>
              </a:graphicData>
            </a:graphic>
          </wp:inline>
        </w:drawing>
      </w:r>
    </w:p>
    <w:p w14:paraId="57C145C3" w14:textId="4E9A0BA4" w:rsidR="003463FC" w:rsidRDefault="003463FC" w:rsidP="003463FC">
      <w:pPr>
        <w:jc w:val="center"/>
      </w:pPr>
      <w:r w:rsidRPr="003463FC">
        <w:lastRenderedPageBreak/>
        <w:drawing>
          <wp:inline distT="0" distB="0" distL="0" distR="0" wp14:anchorId="06BD60BC" wp14:editId="70C90F45">
            <wp:extent cx="9399624" cy="660575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408195" cy="6611775"/>
                    </a:xfrm>
                    <a:prstGeom prst="rect">
                      <a:avLst/>
                    </a:prstGeom>
                  </pic:spPr>
                </pic:pic>
              </a:graphicData>
            </a:graphic>
          </wp:inline>
        </w:drawing>
      </w:r>
    </w:p>
    <w:sectPr w:rsidR="003463FC" w:rsidSect="009B2280">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85BCA"/>
    <w:multiLevelType w:val="hybridMultilevel"/>
    <w:tmpl w:val="FFFFFFFF"/>
    <w:lvl w:ilvl="0" w:tplc="44DAC260">
      <w:start w:val="1"/>
      <w:numFmt w:val="decimal"/>
      <w:lvlText w:val="%1."/>
      <w:lvlJc w:val="left"/>
      <w:pPr>
        <w:ind w:left="720" w:hanging="360"/>
      </w:pPr>
    </w:lvl>
    <w:lvl w:ilvl="1" w:tplc="6F7C6440">
      <w:start w:val="1"/>
      <w:numFmt w:val="lowerLetter"/>
      <w:lvlText w:val="%2."/>
      <w:lvlJc w:val="left"/>
      <w:pPr>
        <w:ind w:left="1440" w:hanging="360"/>
      </w:pPr>
    </w:lvl>
    <w:lvl w:ilvl="2" w:tplc="700261D0">
      <w:start w:val="1"/>
      <w:numFmt w:val="lowerRoman"/>
      <w:lvlText w:val="%3."/>
      <w:lvlJc w:val="right"/>
      <w:pPr>
        <w:ind w:left="2160" w:hanging="180"/>
      </w:pPr>
    </w:lvl>
    <w:lvl w:ilvl="3" w:tplc="C3DEC5FA">
      <w:start w:val="1"/>
      <w:numFmt w:val="decimal"/>
      <w:lvlText w:val="%4."/>
      <w:lvlJc w:val="left"/>
      <w:pPr>
        <w:ind w:left="2880" w:hanging="360"/>
      </w:pPr>
    </w:lvl>
    <w:lvl w:ilvl="4" w:tplc="7BF285DC">
      <w:start w:val="1"/>
      <w:numFmt w:val="lowerLetter"/>
      <w:lvlText w:val="%5."/>
      <w:lvlJc w:val="left"/>
      <w:pPr>
        <w:ind w:left="3600" w:hanging="360"/>
      </w:pPr>
    </w:lvl>
    <w:lvl w:ilvl="5" w:tplc="ACDABB8A">
      <w:start w:val="1"/>
      <w:numFmt w:val="lowerRoman"/>
      <w:lvlText w:val="%6."/>
      <w:lvlJc w:val="right"/>
      <w:pPr>
        <w:ind w:left="4320" w:hanging="180"/>
      </w:pPr>
    </w:lvl>
    <w:lvl w:ilvl="6" w:tplc="374A85C8">
      <w:start w:val="1"/>
      <w:numFmt w:val="decimal"/>
      <w:lvlText w:val="%7."/>
      <w:lvlJc w:val="left"/>
      <w:pPr>
        <w:ind w:left="5040" w:hanging="360"/>
      </w:pPr>
    </w:lvl>
    <w:lvl w:ilvl="7" w:tplc="B1AC8282">
      <w:start w:val="1"/>
      <w:numFmt w:val="lowerLetter"/>
      <w:lvlText w:val="%8."/>
      <w:lvlJc w:val="left"/>
      <w:pPr>
        <w:ind w:left="5760" w:hanging="360"/>
      </w:pPr>
    </w:lvl>
    <w:lvl w:ilvl="8" w:tplc="34121952">
      <w:start w:val="1"/>
      <w:numFmt w:val="lowerRoman"/>
      <w:lvlText w:val="%9."/>
      <w:lvlJc w:val="right"/>
      <w:pPr>
        <w:ind w:left="6480" w:hanging="180"/>
      </w:pPr>
    </w:lvl>
  </w:abstractNum>
  <w:abstractNum w:abstractNumId="1" w15:restartNumberingAfterBreak="0">
    <w:nsid w:val="179D25D0"/>
    <w:multiLevelType w:val="hybridMultilevel"/>
    <w:tmpl w:val="97CE6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ED324A"/>
    <w:multiLevelType w:val="hybridMultilevel"/>
    <w:tmpl w:val="FFFFFFFF"/>
    <w:lvl w:ilvl="0" w:tplc="FB92953A">
      <w:start w:val="1"/>
      <w:numFmt w:val="bullet"/>
      <w:lvlText w:val=""/>
      <w:lvlJc w:val="left"/>
      <w:pPr>
        <w:ind w:left="720" w:hanging="360"/>
      </w:pPr>
      <w:rPr>
        <w:rFonts w:ascii="Symbol" w:hAnsi="Symbol" w:hint="default"/>
      </w:rPr>
    </w:lvl>
    <w:lvl w:ilvl="1" w:tplc="5D32BC84">
      <w:start w:val="1"/>
      <w:numFmt w:val="bullet"/>
      <w:lvlText w:val="o"/>
      <w:lvlJc w:val="left"/>
      <w:pPr>
        <w:ind w:left="1440" w:hanging="360"/>
      </w:pPr>
      <w:rPr>
        <w:rFonts w:ascii="Courier New" w:hAnsi="Courier New" w:hint="default"/>
      </w:rPr>
    </w:lvl>
    <w:lvl w:ilvl="2" w:tplc="CB284DD0">
      <w:start w:val="1"/>
      <w:numFmt w:val="bullet"/>
      <w:lvlText w:val=""/>
      <w:lvlJc w:val="left"/>
      <w:pPr>
        <w:ind w:left="2160" w:hanging="360"/>
      </w:pPr>
      <w:rPr>
        <w:rFonts w:ascii="Wingdings" w:hAnsi="Wingdings" w:hint="default"/>
      </w:rPr>
    </w:lvl>
    <w:lvl w:ilvl="3" w:tplc="9516F08A">
      <w:start w:val="1"/>
      <w:numFmt w:val="bullet"/>
      <w:lvlText w:val=""/>
      <w:lvlJc w:val="left"/>
      <w:pPr>
        <w:ind w:left="2880" w:hanging="360"/>
      </w:pPr>
      <w:rPr>
        <w:rFonts w:ascii="Symbol" w:hAnsi="Symbol" w:hint="default"/>
      </w:rPr>
    </w:lvl>
    <w:lvl w:ilvl="4" w:tplc="A446A40C">
      <w:start w:val="1"/>
      <w:numFmt w:val="bullet"/>
      <w:lvlText w:val="o"/>
      <w:lvlJc w:val="left"/>
      <w:pPr>
        <w:ind w:left="3600" w:hanging="360"/>
      </w:pPr>
      <w:rPr>
        <w:rFonts w:ascii="Courier New" w:hAnsi="Courier New" w:hint="default"/>
      </w:rPr>
    </w:lvl>
    <w:lvl w:ilvl="5" w:tplc="EB5262A2">
      <w:start w:val="1"/>
      <w:numFmt w:val="bullet"/>
      <w:lvlText w:val=""/>
      <w:lvlJc w:val="left"/>
      <w:pPr>
        <w:ind w:left="4320" w:hanging="360"/>
      </w:pPr>
      <w:rPr>
        <w:rFonts w:ascii="Wingdings" w:hAnsi="Wingdings" w:hint="default"/>
      </w:rPr>
    </w:lvl>
    <w:lvl w:ilvl="6" w:tplc="517EC51A">
      <w:start w:val="1"/>
      <w:numFmt w:val="bullet"/>
      <w:lvlText w:val=""/>
      <w:lvlJc w:val="left"/>
      <w:pPr>
        <w:ind w:left="5040" w:hanging="360"/>
      </w:pPr>
      <w:rPr>
        <w:rFonts w:ascii="Symbol" w:hAnsi="Symbol" w:hint="default"/>
      </w:rPr>
    </w:lvl>
    <w:lvl w:ilvl="7" w:tplc="E8C674DE">
      <w:start w:val="1"/>
      <w:numFmt w:val="bullet"/>
      <w:lvlText w:val="o"/>
      <w:lvlJc w:val="left"/>
      <w:pPr>
        <w:ind w:left="5760" w:hanging="360"/>
      </w:pPr>
      <w:rPr>
        <w:rFonts w:ascii="Courier New" w:hAnsi="Courier New" w:hint="default"/>
      </w:rPr>
    </w:lvl>
    <w:lvl w:ilvl="8" w:tplc="C3AE87B6">
      <w:start w:val="1"/>
      <w:numFmt w:val="bullet"/>
      <w:lvlText w:val=""/>
      <w:lvlJc w:val="left"/>
      <w:pPr>
        <w:ind w:left="6480" w:hanging="360"/>
      </w:pPr>
      <w:rPr>
        <w:rFonts w:ascii="Wingdings" w:hAnsi="Wingdings" w:hint="default"/>
      </w:rPr>
    </w:lvl>
  </w:abstractNum>
  <w:abstractNum w:abstractNumId="3" w15:restartNumberingAfterBreak="0">
    <w:nsid w:val="2E202AB7"/>
    <w:multiLevelType w:val="hybridMultilevel"/>
    <w:tmpl w:val="FFFFFFFF"/>
    <w:lvl w:ilvl="0" w:tplc="C6D0D3B8">
      <w:start w:val="1"/>
      <w:numFmt w:val="bullet"/>
      <w:lvlText w:val=""/>
      <w:lvlJc w:val="left"/>
      <w:pPr>
        <w:ind w:left="720" w:hanging="360"/>
      </w:pPr>
      <w:rPr>
        <w:rFonts w:ascii="Symbol" w:hAnsi="Symbol" w:hint="default"/>
      </w:rPr>
    </w:lvl>
    <w:lvl w:ilvl="1" w:tplc="F80C7E5E">
      <w:start w:val="1"/>
      <w:numFmt w:val="bullet"/>
      <w:lvlText w:val="o"/>
      <w:lvlJc w:val="left"/>
      <w:pPr>
        <w:ind w:left="1440" w:hanging="360"/>
      </w:pPr>
      <w:rPr>
        <w:rFonts w:ascii="Courier New" w:hAnsi="Courier New" w:hint="default"/>
      </w:rPr>
    </w:lvl>
    <w:lvl w:ilvl="2" w:tplc="461CF65E">
      <w:start w:val="1"/>
      <w:numFmt w:val="bullet"/>
      <w:lvlText w:val=""/>
      <w:lvlJc w:val="left"/>
      <w:pPr>
        <w:ind w:left="2160" w:hanging="360"/>
      </w:pPr>
      <w:rPr>
        <w:rFonts w:ascii="Wingdings" w:hAnsi="Wingdings" w:hint="default"/>
      </w:rPr>
    </w:lvl>
    <w:lvl w:ilvl="3" w:tplc="08EA3FF4">
      <w:start w:val="1"/>
      <w:numFmt w:val="bullet"/>
      <w:lvlText w:val=""/>
      <w:lvlJc w:val="left"/>
      <w:pPr>
        <w:ind w:left="2880" w:hanging="360"/>
      </w:pPr>
      <w:rPr>
        <w:rFonts w:ascii="Symbol" w:hAnsi="Symbol" w:hint="default"/>
      </w:rPr>
    </w:lvl>
    <w:lvl w:ilvl="4" w:tplc="D7B00426">
      <w:start w:val="1"/>
      <w:numFmt w:val="bullet"/>
      <w:lvlText w:val="o"/>
      <w:lvlJc w:val="left"/>
      <w:pPr>
        <w:ind w:left="3600" w:hanging="360"/>
      </w:pPr>
      <w:rPr>
        <w:rFonts w:ascii="Courier New" w:hAnsi="Courier New" w:hint="default"/>
      </w:rPr>
    </w:lvl>
    <w:lvl w:ilvl="5" w:tplc="8550D436">
      <w:start w:val="1"/>
      <w:numFmt w:val="bullet"/>
      <w:lvlText w:val=""/>
      <w:lvlJc w:val="left"/>
      <w:pPr>
        <w:ind w:left="4320" w:hanging="360"/>
      </w:pPr>
      <w:rPr>
        <w:rFonts w:ascii="Wingdings" w:hAnsi="Wingdings" w:hint="default"/>
      </w:rPr>
    </w:lvl>
    <w:lvl w:ilvl="6" w:tplc="A1442FC6">
      <w:start w:val="1"/>
      <w:numFmt w:val="bullet"/>
      <w:lvlText w:val=""/>
      <w:lvlJc w:val="left"/>
      <w:pPr>
        <w:ind w:left="5040" w:hanging="360"/>
      </w:pPr>
      <w:rPr>
        <w:rFonts w:ascii="Symbol" w:hAnsi="Symbol" w:hint="default"/>
      </w:rPr>
    </w:lvl>
    <w:lvl w:ilvl="7" w:tplc="03F639B2">
      <w:start w:val="1"/>
      <w:numFmt w:val="bullet"/>
      <w:lvlText w:val="o"/>
      <w:lvlJc w:val="left"/>
      <w:pPr>
        <w:ind w:left="5760" w:hanging="360"/>
      </w:pPr>
      <w:rPr>
        <w:rFonts w:ascii="Courier New" w:hAnsi="Courier New" w:hint="default"/>
      </w:rPr>
    </w:lvl>
    <w:lvl w:ilvl="8" w:tplc="E5E04FFE">
      <w:start w:val="1"/>
      <w:numFmt w:val="bullet"/>
      <w:lvlText w:val=""/>
      <w:lvlJc w:val="left"/>
      <w:pPr>
        <w:ind w:left="6480" w:hanging="360"/>
      </w:pPr>
      <w:rPr>
        <w:rFonts w:ascii="Wingdings" w:hAnsi="Wingdings" w:hint="default"/>
      </w:rPr>
    </w:lvl>
  </w:abstractNum>
  <w:abstractNum w:abstractNumId="4" w15:restartNumberingAfterBreak="0">
    <w:nsid w:val="755E5BE8"/>
    <w:multiLevelType w:val="hybridMultilevel"/>
    <w:tmpl w:val="3B72E318"/>
    <w:lvl w:ilvl="0" w:tplc="8CC4B060">
      <w:start w:val="1"/>
      <w:numFmt w:val="decimal"/>
      <w:lvlText w:val="%1."/>
      <w:lvlJc w:val="left"/>
      <w:pPr>
        <w:ind w:left="720" w:hanging="360"/>
      </w:pPr>
    </w:lvl>
    <w:lvl w:ilvl="1" w:tplc="E38E83C2">
      <w:start w:val="1"/>
      <w:numFmt w:val="lowerLetter"/>
      <w:lvlText w:val="%2."/>
      <w:lvlJc w:val="left"/>
      <w:pPr>
        <w:ind w:left="1440" w:hanging="360"/>
      </w:pPr>
    </w:lvl>
    <w:lvl w:ilvl="2" w:tplc="326823BA">
      <w:start w:val="1"/>
      <w:numFmt w:val="lowerRoman"/>
      <w:lvlText w:val="%3."/>
      <w:lvlJc w:val="right"/>
      <w:pPr>
        <w:ind w:left="2160" w:hanging="180"/>
      </w:pPr>
    </w:lvl>
    <w:lvl w:ilvl="3" w:tplc="1F766058">
      <w:start w:val="1"/>
      <w:numFmt w:val="decimal"/>
      <w:lvlText w:val="%4."/>
      <w:lvlJc w:val="left"/>
      <w:pPr>
        <w:ind w:left="2880" w:hanging="360"/>
      </w:pPr>
    </w:lvl>
    <w:lvl w:ilvl="4" w:tplc="A3D4AC96">
      <w:start w:val="1"/>
      <w:numFmt w:val="lowerLetter"/>
      <w:lvlText w:val="%5."/>
      <w:lvlJc w:val="left"/>
      <w:pPr>
        <w:ind w:left="3600" w:hanging="360"/>
      </w:pPr>
    </w:lvl>
    <w:lvl w:ilvl="5" w:tplc="87BA929A">
      <w:start w:val="1"/>
      <w:numFmt w:val="lowerRoman"/>
      <w:lvlText w:val="%6."/>
      <w:lvlJc w:val="right"/>
      <w:pPr>
        <w:ind w:left="4320" w:hanging="180"/>
      </w:pPr>
    </w:lvl>
    <w:lvl w:ilvl="6" w:tplc="A5B6B6F0">
      <w:start w:val="1"/>
      <w:numFmt w:val="decimal"/>
      <w:lvlText w:val="%7."/>
      <w:lvlJc w:val="left"/>
      <w:pPr>
        <w:ind w:left="5040" w:hanging="360"/>
      </w:pPr>
    </w:lvl>
    <w:lvl w:ilvl="7" w:tplc="C7FA667A">
      <w:start w:val="1"/>
      <w:numFmt w:val="lowerLetter"/>
      <w:lvlText w:val="%8."/>
      <w:lvlJc w:val="left"/>
      <w:pPr>
        <w:ind w:left="5760" w:hanging="360"/>
      </w:pPr>
    </w:lvl>
    <w:lvl w:ilvl="8" w:tplc="B20E4C28">
      <w:start w:val="1"/>
      <w:numFmt w:val="lowerRoman"/>
      <w:lvlText w:val="%9."/>
      <w:lvlJc w:val="right"/>
      <w:pPr>
        <w:ind w:left="6480" w:hanging="180"/>
      </w:pPr>
    </w:lvl>
  </w:abstractNum>
  <w:abstractNum w:abstractNumId="5" w15:restartNumberingAfterBreak="0">
    <w:nsid w:val="78A23F1F"/>
    <w:multiLevelType w:val="hybridMultilevel"/>
    <w:tmpl w:val="FFFFFFFF"/>
    <w:lvl w:ilvl="0" w:tplc="704A2FF0">
      <w:start w:val="1"/>
      <w:numFmt w:val="bullet"/>
      <w:lvlText w:val=""/>
      <w:lvlJc w:val="left"/>
      <w:pPr>
        <w:ind w:left="720" w:hanging="360"/>
      </w:pPr>
      <w:rPr>
        <w:rFonts w:ascii="Symbol" w:hAnsi="Symbol" w:hint="default"/>
      </w:rPr>
    </w:lvl>
    <w:lvl w:ilvl="1" w:tplc="523635E2">
      <w:start w:val="1"/>
      <w:numFmt w:val="bullet"/>
      <w:lvlText w:val="o"/>
      <w:lvlJc w:val="left"/>
      <w:pPr>
        <w:ind w:left="1440" w:hanging="360"/>
      </w:pPr>
      <w:rPr>
        <w:rFonts w:ascii="Courier New" w:hAnsi="Courier New" w:hint="default"/>
      </w:rPr>
    </w:lvl>
    <w:lvl w:ilvl="2" w:tplc="8ED04DE2">
      <w:start w:val="1"/>
      <w:numFmt w:val="bullet"/>
      <w:lvlText w:val=""/>
      <w:lvlJc w:val="left"/>
      <w:pPr>
        <w:ind w:left="2160" w:hanging="360"/>
      </w:pPr>
      <w:rPr>
        <w:rFonts w:ascii="Wingdings" w:hAnsi="Wingdings" w:hint="default"/>
      </w:rPr>
    </w:lvl>
    <w:lvl w:ilvl="3" w:tplc="6804ECC0">
      <w:start w:val="1"/>
      <w:numFmt w:val="bullet"/>
      <w:lvlText w:val=""/>
      <w:lvlJc w:val="left"/>
      <w:pPr>
        <w:ind w:left="2880" w:hanging="360"/>
      </w:pPr>
      <w:rPr>
        <w:rFonts w:ascii="Symbol" w:hAnsi="Symbol" w:hint="default"/>
      </w:rPr>
    </w:lvl>
    <w:lvl w:ilvl="4" w:tplc="2924A380">
      <w:start w:val="1"/>
      <w:numFmt w:val="bullet"/>
      <w:lvlText w:val="o"/>
      <w:lvlJc w:val="left"/>
      <w:pPr>
        <w:ind w:left="3600" w:hanging="360"/>
      </w:pPr>
      <w:rPr>
        <w:rFonts w:ascii="Courier New" w:hAnsi="Courier New" w:hint="default"/>
      </w:rPr>
    </w:lvl>
    <w:lvl w:ilvl="5" w:tplc="CE449C90">
      <w:start w:val="1"/>
      <w:numFmt w:val="bullet"/>
      <w:lvlText w:val=""/>
      <w:lvlJc w:val="left"/>
      <w:pPr>
        <w:ind w:left="4320" w:hanging="360"/>
      </w:pPr>
      <w:rPr>
        <w:rFonts w:ascii="Wingdings" w:hAnsi="Wingdings" w:hint="default"/>
      </w:rPr>
    </w:lvl>
    <w:lvl w:ilvl="6" w:tplc="C3702A9A">
      <w:start w:val="1"/>
      <w:numFmt w:val="bullet"/>
      <w:lvlText w:val=""/>
      <w:lvlJc w:val="left"/>
      <w:pPr>
        <w:ind w:left="5040" w:hanging="360"/>
      </w:pPr>
      <w:rPr>
        <w:rFonts w:ascii="Symbol" w:hAnsi="Symbol" w:hint="default"/>
      </w:rPr>
    </w:lvl>
    <w:lvl w:ilvl="7" w:tplc="B1CC5710">
      <w:start w:val="1"/>
      <w:numFmt w:val="bullet"/>
      <w:lvlText w:val="o"/>
      <w:lvlJc w:val="left"/>
      <w:pPr>
        <w:ind w:left="5760" w:hanging="360"/>
      </w:pPr>
      <w:rPr>
        <w:rFonts w:ascii="Courier New" w:hAnsi="Courier New" w:hint="default"/>
      </w:rPr>
    </w:lvl>
    <w:lvl w:ilvl="8" w:tplc="96944550">
      <w:start w:val="1"/>
      <w:numFmt w:val="bullet"/>
      <w:lvlText w:val=""/>
      <w:lvlJc w:val="left"/>
      <w:pPr>
        <w:ind w:left="6480" w:hanging="360"/>
      </w:pPr>
      <w:rPr>
        <w:rFonts w:ascii="Wingdings" w:hAnsi="Wingdings" w:hint="default"/>
      </w:rPr>
    </w:lvl>
  </w:abstractNum>
  <w:abstractNum w:abstractNumId="6" w15:restartNumberingAfterBreak="0">
    <w:nsid w:val="7BA42863"/>
    <w:multiLevelType w:val="hybridMultilevel"/>
    <w:tmpl w:val="1CD0B808"/>
    <w:lvl w:ilvl="0" w:tplc="BC78C1CE">
      <w:start w:val="1"/>
      <w:numFmt w:val="bullet"/>
      <w:lvlText w:val=""/>
      <w:lvlJc w:val="left"/>
      <w:pPr>
        <w:ind w:left="720" w:hanging="360"/>
      </w:pPr>
      <w:rPr>
        <w:rFonts w:ascii="Symbol" w:hAnsi="Symbol" w:hint="default"/>
      </w:rPr>
    </w:lvl>
    <w:lvl w:ilvl="1" w:tplc="9F62E5F6">
      <w:start w:val="1"/>
      <w:numFmt w:val="bullet"/>
      <w:lvlText w:val="o"/>
      <w:lvlJc w:val="left"/>
      <w:pPr>
        <w:ind w:left="1440" w:hanging="360"/>
      </w:pPr>
      <w:rPr>
        <w:rFonts w:ascii="Courier New" w:hAnsi="Courier New" w:hint="default"/>
      </w:rPr>
    </w:lvl>
    <w:lvl w:ilvl="2" w:tplc="CBF89E92">
      <w:start w:val="1"/>
      <w:numFmt w:val="bullet"/>
      <w:lvlText w:val=""/>
      <w:lvlJc w:val="left"/>
      <w:pPr>
        <w:ind w:left="2160" w:hanging="360"/>
      </w:pPr>
      <w:rPr>
        <w:rFonts w:ascii="Wingdings" w:hAnsi="Wingdings" w:hint="default"/>
      </w:rPr>
    </w:lvl>
    <w:lvl w:ilvl="3" w:tplc="BD329A32">
      <w:start w:val="1"/>
      <w:numFmt w:val="bullet"/>
      <w:lvlText w:val=""/>
      <w:lvlJc w:val="left"/>
      <w:pPr>
        <w:ind w:left="2880" w:hanging="360"/>
      </w:pPr>
      <w:rPr>
        <w:rFonts w:ascii="Symbol" w:hAnsi="Symbol" w:hint="default"/>
      </w:rPr>
    </w:lvl>
    <w:lvl w:ilvl="4" w:tplc="DA8CCE4C">
      <w:start w:val="1"/>
      <w:numFmt w:val="bullet"/>
      <w:lvlText w:val="o"/>
      <w:lvlJc w:val="left"/>
      <w:pPr>
        <w:ind w:left="3600" w:hanging="360"/>
      </w:pPr>
      <w:rPr>
        <w:rFonts w:ascii="Courier New" w:hAnsi="Courier New" w:hint="default"/>
      </w:rPr>
    </w:lvl>
    <w:lvl w:ilvl="5" w:tplc="DFE867FC">
      <w:start w:val="1"/>
      <w:numFmt w:val="bullet"/>
      <w:lvlText w:val=""/>
      <w:lvlJc w:val="left"/>
      <w:pPr>
        <w:ind w:left="4320" w:hanging="360"/>
      </w:pPr>
      <w:rPr>
        <w:rFonts w:ascii="Wingdings" w:hAnsi="Wingdings" w:hint="default"/>
      </w:rPr>
    </w:lvl>
    <w:lvl w:ilvl="6" w:tplc="86DC5006">
      <w:start w:val="1"/>
      <w:numFmt w:val="bullet"/>
      <w:lvlText w:val=""/>
      <w:lvlJc w:val="left"/>
      <w:pPr>
        <w:ind w:left="5040" w:hanging="360"/>
      </w:pPr>
      <w:rPr>
        <w:rFonts w:ascii="Symbol" w:hAnsi="Symbol" w:hint="default"/>
      </w:rPr>
    </w:lvl>
    <w:lvl w:ilvl="7" w:tplc="6F022EB0">
      <w:start w:val="1"/>
      <w:numFmt w:val="bullet"/>
      <w:lvlText w:val="o"/>
      <w:lvlJc w:val="left"/>
      <w:pPr>
        <w:ind w:left="5760" w:hanging="360"/>
      </w:pPr>
      <w:rPr>
        <w:rFonts w:ascii="Courier New" w:hAnsi="Courier New" w:hint="default"/>
      </w:rPr>
    </w:lvl>
    <w:lvl w:ilvl="8" w:tplc="7CF8D8D8">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5"/>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49B"/>
    <w:rsid w:val="000045EF"/>
    <w:rsid w:val="00004C13"/>
    <w:rsid w:val="00006209"/>
    <w:rsid w:val="00006495"/>
    <w:rsid w:val="0001094E"/>
    <w:rsid w:val="00011B54"/>
    <w:rsid w:val="000137A2"/>
    <w:rsid w:val="00030954"/>
    <w:rsid w:val="000335B4"/>
    <w:rsid w:val="0003484F"/>
    <w:rsid w:val="00035C69"/>
    <w:rsid w:val="0004423B"/>
    <w:rsid w:val="000500BF"/>
    <w:rsid w:val="00056FE0"/>
    <w:rsid w:val="00057026"/>
    <w:rsid w:val="00060848"/>
    <w:rsid w:val="0006175F"/>
    <w:rsid w:val="000619DB"/>
    <w:rsid w:val="00066C71"/>
    <w:rsid w:val="000749CF"/>
    <w:rsid w:val="00077E38"/>
    <w:rsid w:val="00080750"/>
    <w:rsid w:val="00083829"/>
    <w:rsid w:val="00085A98"/>
    <w:rsid w:val="00090290"/>
    <w:rsid w:val="000936FB"/>
    <w:rsid w:val="000954F0"/>
    <w:rsid w:val="000A58FA"/>
    <w:rsid w:val="000A7322"/>
    <w:rsid w:val="000B07A4"/>
    <w:rsid w:val="000B1B1D"/>
    <w:rsid w:val="000B1BBB"/>
    <w:rsid w:val="000B2586"/>
    <w:rsid w:val="000B54B7"/>
    <w:rsid w:val="000B697C"/>
    <w:rsid w:val="000C372B"/>
    <w:rsid w:val="000C51D0"/>
    <w:rsid w:val="000C5ACC"/>
    <w:rsid w:val="000D2DEE"/>
    <w:rsid w:val="000D51F1"/>
    <w:rsid w:val="000D5653"/>
    <w:rsid w:val="000E030B"/>
    <w:rsid w:val="000E327F"/>
    <w:rsid w:val="000F34F8"/>
    <w:rsid w:val="000F4774"/>
    <w:rsid w:val="000F4E43"/>
    <w:rsid w:val="000F6D06"/>
    <w:rsid w:val="00100C60"/>
    <w:rsid w:val="001011BD"/>
    <w:rsid w:val="00102C8E"/>
    <w:rsid w:val="00106EE5"/>
    <w:rsid w:val="0010779E"/>
    <w:rsid w:val="00107936"/>
    <w:rsid w:val="00110156"/>
    <w:rsid w:val="001105F2"/>
    <w:rsid w:val="00113D70"/>
    <w:rsid w:val="001173DF"/>
    <w:rsid w:val="001178BE"/>
    <w:rsid w:val="00131926"/>
    <w:rsid w:val="00131ACA"/>
    <w:rsid w:val="00133001"/>
    <w:rsid w:val="0013773B"/>
    <w:rsid w:val="00137B17"/>
    <w:rsid w:val="0014165C"/>
    <w:rsid w:val="00141D56"/>
    <w:rsid w:val="0014700F"/>
    <w:rsid w:val="00147BDC"/>
    <w:rsid w:val="0015210E"/>
    <w:rsid w:val="00154BF0"/>
    <w:rsid w:val="001576B9"/>
    <w:rsid w:val="00163583"/>
    <w:rsid w:val="00163ACB"/>
    <w:rsid w:val="0016534F"/>
    <w:rsid w:val="001672F5"/>
    <w:rsid w:val="0017031D"/>
    <w:rsid w:val="00170DC0"/>
    <w:rsid w:val="0017313D"/>
    <w:rsid w:val="00175561"/>
    <w:rsid w:val="00176587"/>
    <w:rsid w:val="001827FF"/>
    <w:rsid w:val="00184ABC"/>
    <w:rsid w:val="0019530B"/>
    <w:rsid w:val="0019758C"/>
    <w:rsid w:val="001A03E2"/>
    <w:rsid w:val="001A127E"/>
    <w:rsid w:val="001A1AC0"/>
    <w:rsid w:val="001A4C8A"/>
    <w:rsid w:val="001A5072"/>
    <w:rsid w:val="001A5F6C"/>
    <w:rsid w:val="001A6970"/>
    <w:rsid w:val="001A7E0D"/>
    <w:rsid w:val="001B05FF"/>
    <w:rsid w:val="001B066A"/>
    <w:rsid w:val="001B214E"/>
    <w:rsid w:val="001B42A6"/>
    <w:rsid w:val="001B446B"/>
    <w:rsid w:val="001B6380"/>
    <w:rsid w:val="001C38A3"/>
    <w:rsid w:val="001D0774"/>
    <w:rsid w:val="001D124D"/>
    <w:rsid w:val="001D2137"/>
    <w:rsid w:val="001D5D65"/>
    <w:rsid w:val="001E020C"/>
    <w:rsid w:val="001E3A0E"/>
    <w:rsid w:val="001E5E63"/>
    <w:rsid w:val="001F41A0"/>
    <w:rsid w:val="001F517A"/>
    <w:rsid w:val="001F6DCD"/>
    <w:rsid w:val="002006D2"/>
    <w:rsid w:val="00203817"/>
    <w:rsid w:val="00204C80"/>
    <w:rsid w:val="00206B1D"/>
    <w:rsid w:val="002074DF"/>
    <w:rsid w:val="00207D41"/>
    <w:rsid w:val="002100DF"/>
    <w:rsid w:val="002119C2"/>
    <w:rsid w:val="00211D8C"/>
    <w:rsid w:val="00211D9D"/>
    <w:rsid w:val="00212E25"/>
    <w:rsid w:val="002137B6"/>
    <w:rsid w:val="00213C12"/>
    <w:rsid w:val="00213E20"/>
    <w:rsid w:val="00217999"/>
    <w:rsid w:val="0022448E"/>
    <w:rsid w:val="0022550A"/>
    <w:rsid w:val="002275A0"/>
    <w:rsid w:val="00231B44"/>
    <w:rsid w:val="00231D0B"/>
    <w:rsid w:val="00231EBD"/>
    <w:rsid w:val="00234ACA"/>
    <w:rsid w:val="00242682"/>
    <w:rsid w:val="00242E6F"/>
    <w:rsid w:val="00243E51"/>
    <w:rsid w:val="002459C1"/>
    <w:rsid w:val="00246F56"/>
    <w:rsid w:val="00247A43"/>
    <w:rsid w:val="00247AB0"/>
    <w:rsid w:val="00252F3B"/>
    <w:rsid w:val="0025455C"/>
    <w:rsid w:val="00255D96"/>
    <w:rsid w:val="00256F9B"/>
    <w:rsid w:val="00257F16"/>
    <w:rsid w:val="00264E72"/>
    <w:rsid w:val="002654A5"/>
    <w:rsid w:val="00265536"/>
    <w:rsid w:val="00265664"/>
    <w:rsid w:val="0027435F"/>
    <w:rsid w:val="00274C69"/>
    <w:rsid w:val="00274D7B"/>
    <w:rsid w:val="0028022D"/>
    <w:rsid w:val="00280BC8"/>
    <w:rsid w:val="00282328"/>
    <w:rsid w:val="00286283"/>
    <w:rsid w:val="00287D59"/>
    <w:rsid w:val="0028DA17"/>
    <w:rsid w:val="00290F1F"/>
    <w:rsid w:val="00290F80"/>
    <w:rsid w:val="00291B12"/>
    <w:rsid w:val="00292341"/>
    <w:rsid w:val="002966DC"/>
    <w:rsid w:val="00297C3B"/>
    <w:rsid w:val="002A20B6"/>
    <w:rsid w:val="002A6220"/>
    <w:rsid w:val="002A733B"/>
    <w:rsid w:val="002B26CD"/>
    <w:rsid w:val="002B6631"/>
    <w:rsid w:val="002C0A04"/>
    <w:rsid w:val="002C0CAC"/>
    <w:rsid w:val="002C0EBB"/>
    <w:rsid w:val="002C1829"/>
    <w:rsid w:val="002C28B5"/>
    <w:rsid w:val="002C4520"/>
    <w:rsid w:val="002C4FE0"/>
    <w:rsid w:val="002D5A01"/>
    <w:rsid w:val="002D654A"/>
    <w:rsid w:val="002D6E01"/>
    <w:rsid w:val="002E0185"/>
    <w:rsid w:val="002E4211"/>
    <w:rsid w:val="002E497E"/>
    <w:rsid w:val="002E587C"/>
    <w:rsid w:val="002E6179"/>
    <w:rsid w:val="002E6DCC"/>
    <w:rsid w:val="002E7097"/>
    <w:rsid w:val="002F20DD"/>
    <w:rsid w:val="002F405F"/>
    <w:rsid w:val="002F49A1"/>
    <w:rsid w:val="003017AB"/>
    <w:rsid w:val="00304B6A"/>
    <w:rsid w:val="00304CFA"/>
    <w:rsid w:val="00307368"/>
    <w:rsid w:val="00315D69"/>
    <w:rsid w:val="00319F12"/>
    <w:rsid w:val="00321D10"/>
    <w:rsid w:val="00321EA8"/>
    <w:rsid w:val="003222E2"/>
    <w:rsid w:val="003230F7"/>
    <w:rsid w:val="00323AFC"/>
    <w:rsid w:val="003274AE"/>
    <w:rsid w:val="0033411D"/>
    <w:rsid w:val="00334DF0"/>
    <w:rsid w:val="003357BE"/>
    <w:rsid w:val="00340519"/>
    <w:rsid w:val="00340DDD"/>
    <w:rsid w:val="00341C49"/>
    <w:rsid w:val="00344FF2"/>
    <w:rsid w:val="00345C24"/>
    <w:rsid w:val="003463FC"/>
    <w:rsid w:val="00347F28"/>
    <w:rsid w:val="00353477"/>
    <w:rsid w:val="00353635"/>
    <w:rsid w:val="00354AE1"/>
    <w:rsid w:val="003552F8"/>
    <w:rsid w:val="00355919"/>
    <w:rsid w:val="003579E7"/>
    <w:rsid w:val="003607A0"/>
    <w:rsid w:val="00361B4B"/>
    <w:rsid w:val="003662E4"/>
    <w:rsid w:val="0036739F"/>
    <w:rsid w:val="00370128"/>
    <w:rsid w:val="003717FC"/>
    <w:rsid w:val="003745CF"/>
    <w:rsid w:val="00374EE8"/>
    <w:rsid w:val="00375529"/>
    <w:rsid w:val="00375CF5"/>
    <w:rsid w:val="00377CF2"/>
    <w:rsid w:val="0038127F"/>
    <w:rsid w:val="0039363E"/>
    <w:rsid w:val="003952D3"/>
    <w:rsid w:val="00395876"/>
    <w:rsid w:val="0039711F"/>
    <w:rsid w:val="00397EE6"/>
    <w:rsid w:val="003A2294"/>
    <w:rsid w:val="003A4A93"/>
    <w:rsid w:val="003A675B"/>
    <w:rsid w:val="003B3CA1"/>
    <w:rsid w:val="003B4124"/>
    <w:rsid w:val="003B44F7"/>
    <w:rsid w:val="003B6AD9"/>
    <w:rsid w:val="003C0886"/>
    <w:rsid w:val="003C12EA"/>
    <w:rsid w:val="003C1B3B"/>
    <w:rsid w:val="003C220F"/>
    <w:rsid w:val="003C3321"/>
    <w:rsid w:val="003C7524"/>
    <w:rsid w:val="003C7C96"/>
    <w:rsid w:val="003D0E15"/>
    <w:rsid w:val="003D41FA"/>
    <w:rsid w:val="003D4F91"/>
    <w:rsid w:val="003D6276"/>
    <w:rsid w:val="003D70CF"/>
    <w:rsid w:val="003E2B4D"/>
    <w:rsid w:val="003E4338"/>
    <w:rsid w:val="003E456F"/>
    <w:rsid w:val="003E53ED"/>
    <w:rsid w:val="003F632F"/>
    <w:rsid w:val="0040124A"/>
    <w:rsid w:val="00402EEE"/>
    <w:rsid w:val="0040444B"/>
    <w:rsid w:val="0040682A"/>
    <w:rsid w:val="00410E4A"/>
    <w:rsid w:val="00412927"/>
    <w:rsid w:val="00414712"/>
    <w:rsid w:val="00417732"/>
    <w:rsid w:val="00417F75"/>
    <w:rsid w:val="00422130"/>
    <w:rsid w:val="00422BD4"/>
    <w:rsid w:val="0042371A"/>
    <w:rsid w:val="0042692E"/>
    <w:rsid w:val="00427BF4"/>
    <w:rsid w:val="004314B2"/>
    <w:rsid w:val="00432EDB"/>
    <w:rsid w:val="00437876"/>
    <w:rsid w:val="004416AB"/>
    <w:rsid w:val="004444CE"/>
    <w:rsid w:val="004459DC"/>
    <w:rsid w:val="00447C01"/>
    <w:rsid w:val="00451599"/>
    <w:rsid w:val="004526FB"/>
    <w:rsid w:val="004542C4"/>
    <w:rsid w:val="004564A5"/>
    <w:rsid w:val="00456974"/>
    <w:rsid w:val="00457F55"/>
    <w:rsid w:val="0046207C"/>
    <w:rsid w:val="00463292"/>
    <w:rsid w:val="00463D0F"/>
    <w:rsid w:val="00464AD2"/>
    <w:rsid w:val="00466A2B"/>
    <w:rsid w:val="004672E0"/>
    <w:rsid w:val="00471097"/>
    <w:rsid w:val="00471717"/>
    <w:rsid w:val="00472913"/>
    <w:rsid w:val="004730D0"/>
    <w:rsid w:val="004749E6"/>
    <w:rsid w:val="00474C03"/>
    <w:rsid w:val="00474EF7"/>
    <w:rsid w:val="004750F5"/>
    <w:rsid w:val="004756BF"/>
    <w:rsid w:val="00476561"/>
    <w:rsid w:val="004775BE"/>
    <w:rsid w:val="00477D47"/>
    <w:rsid w:val="00483399"/>
    <w:rsid w:val="00484A14"/>
    <w:rsid w:val="0048646A"/>
    <w:rsid w:val="00486AC9"/>
    <w:rsid w:val="004924B8"/>
    <w:rsid w:val="00493537"/>
    <w:rsid w:val="00497F30"/>
    <w:rsid w:val="004A004C"/>
    <w:rsid w:val="004A00D3"/>
    <w:rsid w:val="004A09AB"/>
    <w:rsid w:val="004A10E8"/>
    <w:rsid w:val="004A1BA3"/>
    <w:rsid w:val="004A20B7"/>
    <w:rsid w:val="004A628E"/>
    <w:rsid w:val="004A6968"/>
    <w:rsid w:val="004B0C66"/>
    <w:rsid w:val="004B1BFD"/>
    <w:rsid w:val="004B68F1"/>
    <w:rsid w:val="004B747F"/>
    <w:rsid w:val="004C0934"/>
    <w:rsid w:val="004C1314"/>
    <w:rsid w:val="004C318A"/>
    <w:rsid w:val="004D09BC"/>
    <w:rsid w:val="004D0FB6"/>
    <w:rsid w:val="004D3910"/>
    <w:rsid w:val="004D48AF"/>
    <w:rsid w:val="004D5DD0"/>
    <w:rsid w:val="004D66E9"/>
    <w:rsid w:val="004E095D"/>
    <w:rsid w:val="004E48D7"/>
    <w:rsid w:val="004E4C12"/>
    <w:rsid w:val="004E5D9D"/>
    <w:rsid w:val="004E7273"/>
    <w:rsid w:val="004F5950"/>
    <w:rsid w:val="004F5D66"/>
    <w:rsid w:val="005046C8"/>
    <w:rsid w:val="005060E5"/>
    <w:rsid w:val="005072F8"/>
    <w:rsid w:val="0051165A"/>
    <w:rsid w:val="005123B4"/>
    <w:rsid w:val="0051296D"/>
    <w:rsid w:val="00512F33"/>
    <w:rsid w:val="00516B9D"/>
    <w:rsid w:val="00521384"/>
    <w:rsid w:val="00521D26"/>
    <w:rsid w:val="005249C7"/>
    <w:rsid w:val="005304EC"/>
    <w:rsid w:val="0053241A"/>
    <w:rsid w:val="00534238"/>
    <w:rsid w:val="0053575F"/>
    <w:rsid w:val="005368D7"/>
    <w:rsid w:val="00541717"/>
    <w:rsid w:val="00541AAF"/>
    <w:rsid w:val="00552323"/>
    <w:rsid w:val="00552525"/>
    <w:rsid w:val="00552934"/>
    <w:rsid w:val="00555042"/>
    <w:rsid w:val="0056004B"/>
    <w:rsid w:val="00561FBB"/>
    <w:rsid w:val="00565AA6"/>
    <w:rsid w:val="005670D0"/>
    <w:rsid w:val="0056753B"/>
    <w:rsid w:val="0057442C"/>
    <w:rsid w:val="0057576A"/>
    <w:rsid w:val="00577C61"/>
    <w:rsid w:val="005819AC"/>
    <w:rsid w:val="00581C40"/>
    <w:rsid w:val="00584F76"/>
    <w:rsid w:val="00586237"/>
    <w:rsid w:val="00587600"/>
    <w:rsid w:val="00591013"/>
    <w:rsid w:val="005915BD"/>
    <w:rsid w:val="00591FDF"/>
    <w:rsid w:val="00595226"/>
    <w:rsid w:val="005955E5"/>
    <w:rsid w:val="0059596C"/>
    <w:rsid w:val="0059773B"/>
    <w:rsid w:val="005A24A8"/>
    <w:rsid w:val="005A3167"/>
    <w:rsid w:val="005A3A60"/>
    <w:rsid w:val="005A44E3"/>
    <w:rsid w:val="005A4581"/>
    <w:rsid w:val="005A5487"/>
    <w:rsid w:val="005A5922"/>
    <w:rsid w:val="005A68C9"/>
    <w:rsid w:val="005A69C0"/>
    <w:rsid w:val="005B0287"/>
    <w:rsid w:val="005B2DA6"/>
    <w:rsid w:val="005B3A9C"/>
    <w:rsid w:val="005B7D8D"/>
    <w:rsid w:val="005D005E"/>
    <w:rsid w:val="005D0B98"/>
    <w:rsid w:val="005D1223"/>
    <w:rsid w:val="005D4237"/>
    <w:rsid w:val="005D5077"/>
    <w:rsid w:val="005E03B4"/>
    <w:rsid w:val="005E2E64"/>
    <w:rsid w:val="005E6DB0"/>
    <w:rsid w:val="005E7A3E"/>
    <w:rsid w:val="005F2618"/>
    <w:rsid w:val="005F3077"/>
    <w:rsid w:val="005F66A2"/>
    <w:rsid w:val="00602FD1"/>
    <w:rsid w:val="00604D60"/>
    <w:rsid w:val="00604DF6"/>
    <w:rsid w:val="00607F2A"/>
    <w:rsid w:val="00610E5F"/>
    <w:rsid w:val="006120F1"/>
    <w:rsid w:val="00613E70"/>
    <w:rsid w:val="00613FE2"/>
    <w:rsid w:val="006152FD"/>
    <w:rsid w:val="00620052"/>
    <w:rsid w:val="006213A4"/>
    <w:rsid w:val="006223B6"/>
    <w:rsid w:val="00623F59"/>
    <w:rsid w:val="00625680"/>
    <w:rsid w:val="0062658D"/>
    <w:rsid w:val="0062768F"/>
    <w:rsid w:val="00632E6E"/>
    <w:rsid w:val="00634C93"/>
    <w:rsid w:val="00634D7C"/>
    <w:rsid w:val="00635782"/>
    <w:rsid w:val="00635B98"/>
    <w:rsid w:val="00637EA0"/>
    <w:rsid w:val="00640907"/>
    <w:rsid w:val="00641FC7"/>
    <w:rsid w:val="00642769"/>
    <w:rsid w:val="006430C3"/>
    <w:rsid w:val="00652AEE"/>
    <w:rsid w:val="006552D4"/>
    <w:rsid w:val="0066066D"/>
    <w:rsid w:val="00661D84"/>
    <w:rsid w:val="00671E21"/>
    <w:rsid w:val="00672B66"/>
    <w:rsid w:val="00673A6D"/>
    <w:rsid w:val="006760A4"/>
    <w:rsid w:val="0067778E"/>
    <w:rsid w:val="00680A36"/>
    <w:rsid w:val="00694289"/>
    <w:rsid w:val="00694541"/>
    <w:rsid w:val="006A1222"/>
    <w:rsid w:val="006B095F"/>
    <w:rsid w:val="006B0F21"/>
    <w:rsid w:val="006B18C9"/>
    <w:rsid w:val="006B3EE3"/>
    <w:rsid w:val="006B65CD"/>
    <w:rsid w:val="006B68CF"/>
    <w:rsid w:val="006C4E1F"/>
    <w:rsid w:val="006C7A7F"/>
    <w:rsid w:val="006D1884"/>
    <w:rsid w:val="006D25BE"/>
    <w:rsid w:val="006D2C59"/>
    <w:rsid w:val="006D42F2"/>
    <w:rsid w:val="006E4209"/>
    <w:rsid w:val="006E728C"/>
    <w:rsid w:val="006E7C35"/>
    <w:rsid w:val="006F00C6"/>
    <w:rsid w:val="006F0DA9"/>
    <w:rsid w:val="006F4334"/>
    <w:rsid w:val="00702FDE"/>
    <w:rsid w:val="00704AF8"/>
    <w:rsid w:val="00706B30"/>
    <w:rsid w:val="00711F38"/>
    <w:rsid w:val="00712FBA"/>
    <w:rsid w:val="007134C8"/>
    <w:rsid w:val="007138AA"/>
    <w:rsid w:val="00715063"/>
    <w:rsid w:val="007151DA"/>
    <w:rsid w:val="007247D7"/>
    <w:rsid w:val="0072559C"/>
    <w:rsid w:val="00730E2F"/>
    <w:rsid w:val="00735AAB"/>
    <w:rsid w:val="00736F12"/>
    <w:rsid w:val="00737FEB"/>
    <w:rsid w:val="00741994"/>
    <w:rsid w:val="00743AE1"/>
    <w:rsid w:val="0074450D"/>
    <w:rsid w:val="00745FA4"/>
    <w:rsid w:val="00746438"/>
    <w:rsid w:val="00747334"/>
    <w:rsid w:val="0075022B"/>
    <w:rsid w:val="00751D86"/>
    <w:rsid w:val="00752187"/>
    <w:rsid w:val="007522E8"/>
    <w:rsid w:val="0076005A"/>
    <w:rsid w:val="00763119"/>
    <w:rsid w:val="00766864"/>
    <w:rsid w:val="00766A0B"/>
    <w:rsid w:val="007674A5"/>
    <w:rsid w:val="0077149B"/>
    <w:rsid w:val="00775AB8"/>
    <w:rsid w:val="007772E1"/>
    <w:rsid w:val="00780BC2"/>
    <w:rsid w:val="00782197"/>
    <w:rsid w:val="00784270"/>
    <w:rsid w:val="007866E9"/>
    <w:rsid w:val="00787E34"/>
    <w:rsid w:val="00787FEC"/>
    <w:rsid w:val="007910C5"/>
    <w:rsid w:val="00795531"/>
    <w:rsid w:val="007962DB"/>
    <w:rsid w:val="00796674"/>
    <w:rsid w:val="007A6C35"/>
    <w:rsid w:val="007B44EC"/>
    <w:rsid w:val="007B679B"/>
    <w:rsid w:val="007B77D6"/>
    <w:rsid w:val="007C1A3E"/>
    <w:rsid w:val="007C2A1C"/>
    <w:rsid w:val="007C4D10"/>
    <w:rsid w:val="007C4D3C"/>
    <w:rsid w:val="007C7DDF"/>
    <w:rsid w:val="007D1B3C"/>
    <w:rsid w:val="007D5161"/>
    <w:rsid w:val="007D5E48"/>
    <w:rsid w:val="007D7AF0"/>
    <w:rsid w:val="007E6A1C"/>
    <w:rsid w:val="007E73DF"/>
    <w:rsid w:val="007EABAC"/>
    <w:rsid w:val="007F0040"/>
    <w:rsid w:val="007F336A"/>
    <w:rsid w:val="007F7937"/>
    <w:rsid w:val="007F7C1F"/>
    <w:rsid w:val="007F7E3A"/>
    <w:rsid w:val="0080331D"/>
    <w:rsid w:val="00803DFD"/>
    <w:rsid w:val="0080502E"/>
    <w:rsid w:val="00805CBF"/>
    <w:rsid w:val="00810499"/>
    <w:rsid w:val="0081547F"/>
    <w:rsid w:val="00817A08"/>
    <w:rsid w:val="00825AD7"/>
    <w:rsid w:val="0083034D"/>
    <w:rsid w:val="0083044E"/>
    <w:rsid w:val="00833096"/>
    <w:rsid w:val="008359D7"/>
    <w:rsid w:val="00840A30"/>
    <w:rsid w:val="00843118"/>
    <w:rsid w:val="00844E9C"/>
    <w:rsid w:val="008455FF"/>
    <w:rsid w:val="00846B6E"/>
    <w:rsid w:val="00847A95"/>
    <w:rsid w:val="00852A8A"/>
    <w:rsid w:val="00853131"/>
    <w:rsid w:val="0085418C"/>
    <w:rsid w:val="00854F26"/>
    <w:rsid w:val="00857DD6"/>
    <w:rsid w:val="00860205"/>
    <w:rsid w:val="0086114F"/>
    <w:rsid w:val="0086469B"/>
    <w:rsid w:val="00865777"/>
    <w:rsid w:val="00866AAF"/>
    <w:rsid w:val="00867A55"/>
    <w:rsid w:val="00867C08"/>
    <w:rsid w:val="00871794"/>
    <w:rsid w:val="00872341"/>
    <w:rsid w:val="00872A09"/>
    <w:rsid w:val="00872BE7"/>
    <w:rsid w:val="008731DB"/>
    <w:rsid w:val="00875210"/>
    <w:rsid w:val="00880B19"/>
    <w:rsid w:val="00880F03"/>
    <w:rsid w:val="00882E3D"/>
    <w:rsid w:val="0089033B"/>
    <w:rsid w:val="00893EC2"/>
    <w:rsid w:val="0089452C"/>
    <w:rsid w:val="00896C59"/>
    <w:rsid w:val="008973FD"/>
    <w:rsid w:val="00897F0A"/>
    <w:rsid w:val="008A0722"/>
    <w:rsid w:val="008A0766"/>
    <w:rsid w:val="008A178B"/>
    <w:rsid w:val="008A436A"/>
    <w:rsid w:val="008A678E"/>
    <w:rsid w:val="008A68D3"/>
    <w:rsid w:val="008B1F4B"/>
    <w:rsid w:val="008C2884"/>
    <w:rsid w:val="008C2C91"/>
    <w:rsid w:val="008C475F"/>
    <w:rsid w:val="008C4AC4"/>
    <w:rsid w:val="008C5539"/>
    <w:rsid w:val="008C5E6A"/>
    <w:rsid w:val="008C6AE4"/>
    <w:rsid w:val="008C75C0"/>
    <w:rsid w:val="008C7730"/>
    <w:rsid w:val="008D43FE"/>
    <w:rsid w:val="008E0BAC"/>
    <w:rsid w:val="008E0D17"/>
    <w:rsid w:val="008E237D"/>
    <w:rsid w:val="008E6DCF"/>
    <w:rsid w:val="008E7646"/>
    <w:rsid w:val="008F5A7B"/>
    <w:rsid w:val="008F7915"/>
    <w:rsid w:val="008F7FB9"/>
    <w:rsid w:val="00900AA7"/>
    <w:rsid w:val="00901D77"/>
    <w:rsid w:val="00902DEE"/>
    <w:rsid w:val="00903EAA"/>
    <w:rsid w:val="009042D7"/>
    <w:rsid w:val="009058D0"/>
    <w:rsid w:val="0090760C"/>
    <w:rsid w:val="00907E49"/>
    <w:rsid w:val="0091178E"/>
    <w:rsid w:val="0091313B"/>
    <w:rsid w:val="00913632"/>
    <w:rsid w:val="009136FB"/>
    <w:rsid w:val="009141A3"/>
    <w:rsid w:val="0091796A"/>
    <w:rsid w:val="00920E27"/>
    <w:rsid w:val="00924978"/>
    <w:rsid w:val="00925E75"/>
    <w:rsid w:val="0093073E"/>
    <w:rsid w:val="009319EB"/>
    <w:rsid w:val="0093298B"/>
    <w:rsid w:val="00932B0C"/>
    <w:rsid w:val="00934F94"/>
    <w:rsid w:val="00947BAC"/>
    <w:rsid w:val="00950F2A"/>
    <w:rsid w:val="00955F55"/>
    <w:rsid w:val="00956801"/>
    <w:rsid w:val="009613B2"/>
    <w:rsid w:val="0096205F"/>
    <w:rsid w:val="009634AC"/>
    <w:rsid w:val="0096369F"/>
    <w:rsid w:val="009642E8"/>
    <w:rsid w:val="009650EA"/>
    <w:rsid w:val="009655F1"/>
    <w:rsid w:val="0096658B"/>
    <w:rsid w:val="00973103"/>
    <w:rsid w:val="00974976"/>
    <w:rsid w:val="0097610D"/>
    <w:rsid w:val="00980BF4"/>
    <w:rsid w:val="00982C31"/>
    <w:rsid w:val="009830FE"/>
    <w:rsid w:val="00985671"/>
    <w:rsid w:val="00986B8A"/>
    <w:rsid w:val="0099248E"/>
    <w:rsid w:val="009947C2"/>
    <w:rsid w:val="00994D46"/>
    <w:rsid w:val="0099602A"/>
    <w:rsid w:val="0099668F"/>
    <w:rsid w:val="009970B5"/>
    <w:rsid w:val="009A1D69"/>
    <w:rsid w:val="009A2144"/>
    <w:rsid w:val="009A3B17"/>
    <w:rsid w:val="009A53B6"/>
    <w:rsid w:val="009A592B"/>
    <w:rsid w:val="009A7768"/>
    <w:rsid w:val="009B184A"/>
    <w:rsid w:val="009B2280"/>
    <w:rsid w:val="009B36B2"/>
    <w:rsid w:val="009B37D2"/>
    <w:rsid w:val="009B4099"/>
    <w:rsid w:val="009B4AA6"/>
    <w:rsid w:val="009B66C0"/>
    <w:rsid w:val="009C1309"/>
    <w:rsid w:val="009C35CB"/>
    <w:rsid w:val="009C6C32"/>
    <w:rsid w:val="009D0BAC"/>
    <w:rsid w:val="009D1AAE"/>
    <w:rsid w:val="009D21A1"/>
    <w:rsid w:val="009D4073"/>
    <w:rsid w:val="009D5796"/>
    <w:rsid w:val="009E0B80"/>
    <w:rsid w:val="009E246A"/>
    <w:rsid w:val="009E3EA7"/>
    <w:rsid w:val="009E41B1"/>
    <w:rsid w:val="009E44BF"/>
    <w:rsid w:val="009E7A5B"/>
    <w:rsid w:val="009F74D8"/>
    <w:rsid w:val="00A01399"/>
    <w:rsid w:val="00A01D6A"/>
    <w:rsid w:val="00A02BD7"/>
    <w:rsid w:val="00A03772"/>
    <w:rsid w:val="00A04AD9"/>
    <w:rsid w:val="00A04B80"/>
    <w:rsid w:val="00A06ED1"/>
    <w:rsid w:val="00A10DD5"/>
    <w:rsid w:val="00A1372D"/>
    <w:rsid w:val="00A13F94"/>
    <w:rsid w:val="00A14FF7"/>
    <w:rsid w:val="00A1549B"/>
    <w:rsid w:val="00A16BE9"/>
    <w:rsid w:val="00A16C2B"/>
    <w:rsid w:val="00A17FC6"/>
    <w:rsid w:val="00A22D9D"/>
    <w:rsid w:val="00A32652"/>
    <w:rsid w:val="00A326C7"/>
    <w:rsid w:val="00A3369F"/>
    <w:rsid w:val="00A33F2D"/>
    <w:rsid w:val="00A40FF1"/>
    <w:rsid w:val="00A41E9F"/>
    <w:rsid w:val="00A435A7"/>
    <w:rsid w:val="00A44BC4"/>
    <w:rsid w:val="00A44EC6"/>
    <w:rsid w:val="00A45D5C"/>
    <w:rsid w:val="00A51BE0"/>
    <w:rsid w:val="00A53189"/>
    <w:rsid w:val="00A532CE"/>
    <w:rsid w:val="00A558F2"/>
    <w:rsid w:val="00A56018"/>
    <w:rsid w:val="00A60E8A"/>
    <w:rsid w:val="00A62816"/>
    <w:rsid w:val="00A6284A"/>
    <w:rsid w:val="00A6347B"/>
    <w:rsid w:val="00A6391B"/>
    <w:rsid w:val="00A63DE1"/>
    <w:rsid w:val="00A64B91"/>
    <w:rsid w:val="00A6679D"/>
    <w:rsid w:val="00A67C62"/>
    <w:rsid w:val="00A70617"/>
    <w:rsid w:val="00A70818"/>
    <w:rsid w:val="00A74660"/>
    <w:rsid w:val="00A75D0F"/>
    <w:rsid w:val="00A85F9A"/>
    <w:rsid w:val="00A8615F"/>
    <w:rsid w:val="00A86309"/>
    <w:rsid w:val="00A9154C"/>
    <w:rsid w:val="00A91823"/>
    <w:rsid w:val="00A9641B"/>
    <w:rsid w:val="00A96501"/>
    <w:rsid w:val="00A967A3"/>
    <w:rsid w:val="00A96977"/>
    <w:rsid w:val="00A9A037"/>
    <w:rsid w:val="00AA09E3"/>
    <w:rsid w:val="00AA40A6"/>
    <w:rsid w:val="00AA468F"/>
    <w:rsid w:val="00AB01CA"/>
    <w:rsid w:val="00AB1351"/>
    <w:rsid w:val="00AC14E2"/>
    <w:rsid w:val="00AC276B"/>
    <w:rsid w:val="00AC2FB8"/>
    <w:rsid w:val="00AC54D2"/>
    <w:rsid w:val="00AC5EBE"/>
    <w:rsid w:val="00AD076E"/>
    <w:rsid w:val="00AD3579"/>
    <w:rsid w:val="00AD4F26"/>
    <w:rsid w:val="00AD509F"/>
    <w:rsid w:val="00AD56FD"/>
    <w:rsid w:val="00AD5FA5"/>
    <w:rsid w:val="00AE10B8"/>
    <w:rsid w:val="00AE133C"/>
    <w:rsid w:val="00AE14BA"/>
    <w:rsid w:val="00AE1C12"/>
    <w:rsid w:val="00AE210E"/>
    <w:rsid w:val="00AE5516"/>
    <w:rsid w:val="00AE5D81"/>
    <w:rsid w:val="00AE7058"/>
    <w:rsid w:val="00AE73DC"/>
    <w:rsid w:val="00AF1C6B"/>
    <w:rsid w:val="00AF5A66"/>
    <w:rsid w:val="00AF7AD9"/>
    <w:rsid w:val="00B00050"/>
    <w:rsid w:val="00B0028B"/>
    <w:rsid w:val="00B00CA9"/>
    <w:rsid w:val="00B010A7"/>
    <w:rsid w:val="00B054FC"/>
    <w:rsid w:val="00B05E55"/>
    <w:rsid w:val="00B12849"/>
    <w:rsid w:val="00B1352E"/>
    <w:rsid w:val="00B170F8"/>
    <w:rsid w:val="00B203C7"/>
    <w:rsid w:val="00B2242F"/>
    <w:rsid w:val="00B30C23"/>
    <w:rsid w:val="00B3420A"/>
    <w:rsid w:val="00B373CB"/>
    <w:rsid w:val="00B379D4"/>
    <w:rsid w:val="00B37D7B"/>
    <w:rsid w:val="00B4158C"/>
    <w:rsid w:val="00B51DE3"/>
    <w:rsid w:val="00B55528"/>
    <w:rsid w:val="00B600CF"/>
    <w:rsid w:val="00B61584"/>
    <w:rsid w:val="00B62CBE"/>
    <w:rsid w:val="00B66049"/>
    <w:rsid w:val="00B70F2F"/>
    <w:rsid w:val="00B723F4"/>
    <w:rsid w:val="00B72D63"/>
    <w:rsid w:val="00B739CB"/>
    <w:rsid w:val="00B740F5"/>
    <w:rsid w:val="00B74DC0"/>
    <w:rsid w:val="00B765A7"/>
    <w:rsid w:val="00B806E7"/>
    <w:rsid w:val="00B840B1"/>
    <w:rsid w:val="00B86BF9"/>
    <w:rsid w:val="00B8766B"/>
    <w:rsid w:val="00B8766E"/>
    <w:rsid w:val="00B87944"/>
    <w:rsid w:val="00B8AD5B"/>
    <w:rsid w:val="00B90032"/>
    <w:rsid w:val="00B96816"/>
    <w:rsid w:val="00B96A5E"/>
    <w:rsid w:val="00B97674"/>
    <w:rsid w:val="00BA0BB3"/>
    <w:rsid w:val="00BA1F60"/>
    <w:rsid w:val="00BA4642"/>
    <w:rsid w:val="00BA605E"/>
    <w:rsid w:val="00BA6FB0"/>
    <w:rsid w:val="00BB4415"/>
    <w:rsid w:val="00BB4AAF"/>
    <w:rsid w:val="00BB4DC1"/>
    <w:rsid w:val="00BB6B7B"/>
    <w:rsid w:val="00BC0A96"/>
    <w:rsid w:val="00BC13B1"/>
    <w:rsid w:val="00BC14D5"/>
    <w:rsid w:val="00BC3078"/>
    <w:rsid w:val="00BC410C"/>
    <w:rsid w:val="00BC71ED"/>
    <w:rsid w:val="00BD0167"/>
    <w:rsid w:val="00BD5185"/>
    <w:rsid w:val="00BE056D"/>
    <w:rsid w:val="00BE4E3D"/>
    <w:rsid w:val="00BF36E0"/>
    <w:rsid w:val="00C008D2"/>
    <w:rsid w:val="00C00A52"/>
    <w:rsid w:val="00C0625D"/>
    <w:rsid w:val="00C06F57"/>
    <w:rsid w:val="00C10184"/>
    <w:rsid w:val="00C2183C"/>
    <w:rsid w:val="00C22393"/>
    <w:rsid w:val="00C23D5A"/>
    <w:rsid w:val="00C24EF8"/>
    <w:rsid w:val="00C31A36"/>
    <w:rsid w:val="00C33441"/>
    <w:rsid w:val="00C337C6"/>
    <w:rsid w:val="00C33FA8"/>
    <w:rsid w:val="00C35B23"/>
    <w:rsid w:val="00C3652A"/>
    <w:rsid w:val="00C36F4F"/>
    <w:rsid w:val="00C378D1"/>
    <w:rsid w:val="00C37D01"/>
    <w:rsid w:val="00C4059B"/>
    <w:rsid w:val="00C412D0"/>
    <w:rsid w:val="00C434A4"/>
    <w:rsid w:val="00C43CC4"/>
    <w:rsid w:val="00C45208"/>
    <w:rsid w:val="00C46837"/>
    <w:rsid w:val="00C47F1D"/>
    <w:rsid w:val="00C50313"/>
    <w:rsid w:val="00C503C2"/>
    <w:rsid w:val="00C544FF"/>
    <w:rsid w:val="00C54FB8"/>
    <w:rsid w:val="00C554BF"/>
    <w:rsid w:val="00C56C0C"/>
    <w:rsid w:val="00C60C2B"/>
    <w:rsid w:val="00C626D5"/>
    <w:rsid w:val="00C6492D"/>
    <w:rsid w:val="00C6497C"/>
    <w:rsid w:val="00C665DE"/>
    <w:rsid w:val="00C71374"/>
    <w:rsid w:val="00C715C2"/>
    <w:rsid w:val="00C742E9"/>
    <w:rsid w:val="00C745F0"/>
    <w:rsid w:val="00C74F54"/>
    <w:rsid w:val="00C75B27"/>
    <w:rsid w:val="00C81B8E"/>
    <w:rsid w:val="00C820E3"/>
    <w:rsid w:val="00C8237A"/>
    <w:rsid w:val="00C82E95"/>
    <w:rsid w:val="00C836C8"/>
    <w:rsid w:val="00C8756C"/>
    <w:rsid w:val="00C9001C"/>
    <w:rsid w:val="00C90491"/>
    <w:rsid w:val="00C90F08"/>
    <w:rsid w:val="00C91980"/>
    <w:rsid w:val="00C91BE2"/>
    <w:rsid w:val="00C945F8"/>
    <w:rsid w:val="00C94F9E"/>
    <w:rsid w:val="00C9705F"/>
    <w:rsid w:val="00C978C5"/>
    <w:rsid w:val="00CA24C2"/>
    <w:rsid w:val="00CA62ED"/>
    <w:rsid w:val="00CB1C42"/>
    <w:rsid w:val="00CB321C"/>
    <w:rsid w:val="00CB6857"/>
    <w:rsid w:val="00CC4818"/>
    <w:rsid w:val="00CC4898"/>
    <w:rsid w:val="00CC5355"/>
    <w:rsid w:val="00CC59D0"/>
    <w:rsid w:val="00CC7BD6"/>
    <w:rsid w:val="00CD17FB"/>
    <w:rsid w:val="00CE0E5C"/>
    <w:rsid w:val="00CE220C"/>
    <w:rsid w:val="00CE5F64"/>
    <w:rsid w:val="00CF1E09"/>
    <w:rsid w:val="00CF22B9"/>
    <w:rsid w:val="00CF3DCC"/>
    <w:rsid w:val="00CF48DE"/>
    <w:rsid w:val="00CF6F3E"/>
    <w:rsid w:val="00D010D0"/>
    <w:rsid w:val="00D02B2A"/>
    <w:rsid w:val="00D03151"/>
    <w:rsid w:val="00D03311"/>
    <w:rsid w:val="00D0464E"/>
    <w:rsid w:val="00D04B4C"/>
    <w:rsid w:val="00D06EC2"/>
    <w:rsid w:val="00D07636"/>
    <w:rsid w:val="00D10F80"/>
    <w:rsid w:val="00D14360"/>
    <w:rsid w:val="00D143FB"/>
    <w:rsid w:val="00D14FFA"/>
    <w:rsid w:val="00D16BD2"/>
    <w:rsid w:val="00D22278"/>
    <w:rsid w:val="00D2247B"/>
    <w:rsid w:val="00D25B9D"/>
    <w:rsid w:val="00D30AD9"/>
    <w:rsid w:val="00D31606"/>
    <w:rsid w:val="00D335E6"/>
    <w:rsid w:val="00D3699E"/>
    <w:rsid w:val="00D3775B"/>
    <w:rsid w:val="00D4159A"/>
    <w:rsid w:val="00D42132"/>
    <w:rsid w:val="00D44665"/>
    <w:rsid w:val="00D44713"/>
    <w:rsid w:val="00D52DAE"/>
    <w:rsid w:val="00D56166"/>
    <w:rsid w:val="00D61A57"/>
    <w:rsid w:val="00D63D2C"/>
    <w:rsid w:val="00D66152"/>
    <w:rsid w:val="00D70A66"/>
    <w:rsid w:val="00D71B77"/>
    <w:rsid w:val="00D730A1"/>
    <w:rsid w:val="00D73E57"/>
    <w:rsid w:val="00D75D3B"/>
    <w:rsid w:val="00D77240"/>
    <w:rsid w:val="00D80CB5"/>
    <w:rsid w:val="00D84154"/>
    <w:rsid w:val="00D8439D"/>
    <w:rsid w:val="00D85FD9"/>
    <w:rsid w:val="00D951F7"/>
    <w:rsid w:val="00D95232"/>
    <w:rsid w:val="00DA0971"/>
    <w:rsid w:val="00DA14AB"/>
    <w:rsid w:val="00DB0069"/>
    <w:rsid w:val="00DB2A8D"/>
    <w:rsid w:val="00DB2B89"/>
    <w:rsid w:val="00DB4193"/>
    <w:rsid w:val="00DB4FFD"/>
    <w:rsid w:val="00DC5790"/>
    <w:rsid w:val="00DCB9E3"/>
    <w:rsid w:val="00DE1DEF"/>
    <w:rsid w:val="00DE3F15"/>
    <w:rsid w:val="00DE7CAD"/>
    <w:rsid w:val="00DF11D1"/>
    <w:rsid w:val="00DF180C"/>
    <w:rsid w:val="00DF6564"/>
    <w:rsid w:val="00E007EC"/>
    <w:rsid w:val="00E01920"/>
    <w:rsid w:val="00E01B4E"/>
    <w:rsid w:val="00E029AE"/>
    <w:rsid w:val="00E02A6E"/>
    <w:rsid w:val="00E04812"/>
    <w:rsid w:val="00E126D8"/>
    <w:rsid w:val="00E12CAF"/>
    <w:rsid w:val="00E20A01"/>
    <w:rsid w:val="00E2248B"/>
    <w:rsid w:val="00E237A6"/>
    <w:rsid w:val="00E2609D"/>
    <w:rsid w:val="00E261A4"/>
    <w:rsid w:val="00E26319"/>
    <w:rsid w:val="00E27245"/>
    <w:rsid w:val="00E306CC"/>
    <w:rsid w:val="00E322E6"/>
    <w:rsid w:val="00E32893"/>
    <w:rsid w:val="00E37D6B"/>
    <w:rsid w:val="00E412D2"/>
    <w:rsid w:val="00E43039"/>
    <w:rsid w:val="00E45B5B"/>
    <w:rsid w:val="00E50F4A"/>
    <w:rsid w:val="00E50FC3"/>
    <w:rsid w:val="00E547C2"/>
    <w:rsid w:val="00E56723"/>
    <w:rsid w:val="00E56B08"/>
    <w:rsid w:val="00E614D1"/>
    <w:rsid w:val="00E62396"/>
    <w:rsid w:val="00E6243F"/>
    <w:rsid w:val="00E63295"/>
    <w:rsid w:val="00E64F92"/>
    <w:rsid w:val="00E66F9E"/>
    <w:rsid w:val="00E7093D"/>
    <w:rsid w:val="00E714E7"/>
    <w:rsid w:val="00E736BA"/>
    <w:rsid w:val="00E73979"/>
    <w:rsid w:val="00E76844"/>
    <w:rsid w:val="00E8386B"/>
    <w:rsid w:val="00E838B6"/>
    <w:rsid w:val="00E85550"/>
    <w:rsid w:val="00E860E2"/>
    <w:rsid w:val="00E86A2C"/>
    <w:rsid w:val="00E931D7"/>
    <w:rsid w:val="00E931DD"/>
    <w:rsid w:val="00E93426"/>
    <w:rsid w:val="00E93AFE"/>
    <w:rsid w:val="00E97C72"/>
    <w:rsid w:val="00EA2EBA"/>
    <w:rsid w:val="00EA31B6"/>
    <w:rsid w:val="00EA50D7"/>
    <w:rsid w:val="00EB1773"/>
    <w:rsid w:val="00EB197A"/>
    <w:rsid w:val="00EB19E6"/>
    <w:rsid w:val="00EB338F"/>
    <w:rsid w:val="00EB3EA7"/>
    <w:rsid w:val="00EB7722"/>
    <w:rsid w:val="00EC00EA"/>
    <w:rsid w:val="00EC2377"/>
    <w:rsid w:val="00EC3F9C"/>
    <w:rsid w:val="00EC6444"/>
    <w:rsid w:val="00ED12A2"/>
    <w:rsid w:val="00ED30A3"/>
    <w:rsid w:val="00ED54CE"/>
    <w:rsid w:val="00ED6325"/>
    <w:rsid w:val="00EE1C62"/>
    <w:rsid w:val="00EE370B"/>
    <w:rsid w:val="00EE4345"/>
    <w:rsid w:val="00EE78FA"/>
    <w:rsid w:val="00EF124D"/>
    <w:rsid w:val="00EF168C"/>
    <w:rsid w:val="00EF231B"/>
    <w:rsid w:val="00EF2C26"/>
    <w:rsid w:val="00EF3ABC"/>
    <w:rsid w:val="00EF5640"/>
    <w:rsid w:val="00F005E5"/>
    <w:rsid w:val="00F0240D"/>
    <w:rsid w:val="00F02CFC"/>
    <w:rsid w:val="00F0540B"/>
    <w:rsid w:val="00F05AF3"/>
    <w:rsid w:val="00F0641F"/>
    <w:rsid w:val="00F0662C"/>
    <w:rsid w:val="00F07FDC"/>
    <w:rsid w:val="00F1176B"/>
    <w:rsid w:val="00F14A2C"/>
    <w:rsid w:val="00F14B9C"/>
    <w:rsid w:val="00F17425"/>
    <w:rsid w:val="00F205CD"/>
    <w:rsid w:val="00F2240B"/>
    <w:rsid w:val="00F239EF"/>
    <w:rsid w:val="00F23F7F"/>
    <w:rsid w:val="00F248F0"/>
    <w:rsid w:val="00F24C16"/>
    <w:rsid w:val="00F25DEB"/>
    <w:rsid w:val="00F2768F"/>
    <w:rsid w:val="00F27EC9"/>
    <w:rsid w:val="00F31749"/>
    <w:rsid w:val="00F3459D"/>
    <w:rsid w:val="00F34F75"/>
    <w:rsid w:val="00F34FDF"/>
    <w:rsid w:val="00F40B8F"/>
    <w:rsid w:val="00F42EFD"/>
    <w:rsid w:val="00F43723"/>
    <w:rsid w:val="00F45074"/>
    <w:rsid w:val="00F454A4"/>
    <w:rsid w:val="00F52B29"/>
    <w:rsid w:val="00F54B3D"/>
    <w:rsid w:val="00F56AC4"/>
    <w:rsid w:val="00F5706C"/>
    <w:rsid w:val="00F6006A"/>
    <w:rsid w:val="00F64EA6"/>
    <w:rsid w:val="00F71FB1"/>
    <w:rsid w:val="00F7207A"/>
    <w:rsid w:val="00F72588"/>
    <w:rsid w:val="00F75162"/>
    <w:rsid w:val="00F757FC"/>
    <w:rsid w:val="00F8069C"/>
    <w:rsid w:val="00F80B3A"/>
    <w:rsid w:val="00F81EA2"/>
    <w:rsid w:val="00F843CE"/>
    <w:rsid w:val="00F862CB"/>
    <w:rsid w:val="00F94932"/>
    <w:rsid w:val="00F9602F"/>
    <w:rsid w:val="00FA118E"/>
    <w:rsid w:val="00FA68B4"/>
    <w:rsid w:val="00FA7A0C"/>
    <w:rsid w:val="00FB1729"/>
    <w:rsid w:val="00FB2314"/>
    <w:rsid w:val="00FB2B3F"/>
    <w:rsid w:val="00FB405D"/>
    <w:rsid w:val="00FB53CB"/>
    <w:rsid w:val="00FB57C6"/>
    <w:rsid w:val="00FB7C8A"/>
    <w:rsid w:val="00FC2DFB"/>
    <w:rsid w:val="00FC5DD9"/>
    <w:rsid w:val="00FD137E"/>
    <w:rsid w:val="00FD574C"/>
    <w:rsid w:val="00FD6C6E"/>
    <w:rsid w:val="00FD7D67"/>
    <w:rsid w:val="00FD7DD1"/>
    <w:rsid w:val="00FD7DFE"/>
    <w:rsid w:val="00FE1A52"/>
    <w:rsid w:val="00FE548A"/>
    <w:rsid w:val="00FF2DBF"/>
    <w:rsid w:val="00FF2FDA"/>
    <w:rsid w:val="00FF3B54"/>
    <w:rsid w:val="00FF5221"/>
    <w:rsid w:val="00FF7F7A"/>
    <w:rsid w:val="0106F349"/>
    <w:rsid w:val="010DFDB3"/>
    <w:rsid w:val="011A4846"/>
    <w:rsid w:val="01226D57"/>
    <w:rsid w:val="012C3CB8"/>
    <w:rsid w:val="016D4580"/>
    <w:rsid w:val="0172E6CB"/>
    <w:rsid w:val="01856D27"/>
    <w:rsid w:val="019B062C"/>
    <w:rsid w:val="01AF2CE3"/>
    <w:rsid w:val="01B74552"/>
    <w:rsid w:val="01C274FE"/>
    <w:rsid w:val="01C67AAF"/>
    <w:rsid w:val="01DBC020"/>
    <w:rsid w:val="01E2860B"/>
    <w:rsid w:val="01F55BFF"/>
    <w:rsid w:val="020EA585"/>
    <w:rsid w:val="0210CF9B"/>
    <w:rsid w:val="022615B3"/>
    <w:rsid w:val="026DEE5D"/>
    <w:rsid w:val="027CEEAC"/>
    <w:rsid w:val="02EB32BD"/>
    <w:rsid w:val="02EF802B"/>
    <w:rsid w:val="02F59511"/>
    <w:rsid w:val="030209EE"/>
    <w:rsid w:val="03130110"/>
    <w:rsid w:val="031367B8"/>
    <w:rsid w:val="031CF139"/>
    <w:rsid w:val="031E4F73"/>
    <w:rsid w:val="031F8581"/>
    <w:rsid w:val="03212A90"/>
    <w:rsid w:val="032C2738"/>
    <w:rsid w:val="03324C39"/>
    <w:rsid w:val="0339BE1C"/>
    <w:rsid w:val="03445FD0"/>
    <w:rsid w:val="035084CD"/>
    <w:rsid w:val="0357BE0C"/>
    <w:rsid w:val="03596CD4"/>
    <w:rsid w:val="036826BA"/>
    <w:rsid w:val="036B48EF"/>
    <w:rsid w:val="0379E35E"/>
    <w:rsid w:val="03895F6A"/>
    <w:rsid w:val="03A04C72"/>
    <w:rsid w:val="03E7E6B7"/>
    <w:rsid w:val="03F36EE9"/>
    <w:rsid w:val="03FC00C4"/>
    <w:rsid w:val="04095938"/>
    <w:rsid w:val="042A883E"/>
    <w:rsid w:val="043B29BD"/>
    <w:rsid w:val="04547478"/>
    <w:rsid w:val="045FF77D"/>
    <w:rsid w:val="046F8A8B"/>
    <w:rsid w:val="04801C12"/>
    <w:rsid w:val="048BB953"/>
    <w:rsid w:val="048F4E74"/>
    <w:rsid w:val="04958BBD"/>
    <w:rsid w:val="049BA4B3"/>
    <w:rsid w:val="04A25B19"/>
    <w:rsid w:val="04D002FC"/>
    <w:rsid w:val="04D93D35"/>
    <w:rsid w:val="04DB3EED"/>
    <w:rsid w:val="04DE1A60"/>
    <w:rsid w:val="0501307D"/>
    <w:rsid w:val="0506B73A"/>
    <w:rsid w:val="05203A3A"/>
    <w:rsid w:val="0524178D"/>
    <w:rsid w:val="052D8F6D"/>
    <w:rsid w:val="0551E82A"/>
    <w:rsid w:val="0565D4A6"/>
    <w:rsid w:val="058DA34A"/>
    <w:rsid w:val="0597CD05"/>
    <w:rsid w:val="059BF22F"/>
    <w:rsid w:val="05A7ED05"/>
    <w:rsid w:val="05AF5208"/>
    <w:rsid w:val="05BDCD2D"/>
    <w:rsid w:val="05F7B099"/>
    <w:rsid w:val="05FC1140"/>
    <w:rsid w:val="06255BC4"/>
    <w:rsid w:val="062C298E"/>
    <w:rsid w:val="06364FB7"/>
    <w:rsid w:val="06391419"/>
    <w:rsid w:val="063B2855"/>
    <w:rsid w:val="063E8F29"/>
    <w:rsid w:val="065E0474"/>
    <w:rsid w:val="065F2BE6"/>
    <w:rsid w:val="06687C8B"/>
    <w:rsid w:val="068D9B18"/>
    <w:rsid w:val="06989BC1"/>
    <w:rsid w:val="069A1EF0"/>
    <w:rsid w:val="069D7E51"/>
    <w:rsid w:val="06AFB54A"/>
    <w:rsid w:val="06BFE1BD"/>
    <w:rsid w:val="06C31C64"/>
    <w:rsid w:val="06CBAC26"/>
    <w:rsid w:val="06D1F3C4"/>
    <w:rsid w:val="06D4947F"/>
    <w:rsid w:val="06EB4A7C"/>
    <w:rsid w:val="06EC7999"/>
    <w:rsid w:val="06EFE7FE"/>
    <w:rsid w:val="06FAA431"/>
    <w:rsid w:val="07052517"/>
    <w:rsid w:val="07056B68"/>
    <w:rsid w:val="07092570"/>
    <w:rsid w:val="070972E2"/>
    <w:rsid w:val="0711F744"/>
    <w:rsid w:val="0721D89A"/>
    <w:rsid w:val="0725ECBF"/>
    <w:rsid w:val="072FBD64"/>
    <w:rsid w:val="07380F5F"/>
    <w:rsid w:val="07567560"/>
    <w:rsid w:val="075F6466"/>
    <w:rsid w:val="076EC52D"/>
    <w:rsid w:val="0782B26D"/>
    <w:rsid w:val="078466B4"/>
    <w:rsid w:val="078CA9B7"/>
    <w:rsid w:val="07A576CA"/>
    <w:rsid w:val="07A99260"/>
    <w:rsid w:val="07ADEE70"/>
    <w:rsid w:val="07BEE361"/>
    <w:rsid w:val="07DB51C9"/>
    <w:rsid w:val="07EA25B5"/>
    <w:rsid w:val="08048929"/>
    <w:rsid w:val="082305C4"/>
    <w:rsid w:val="08265ADC"/>
    <w:rsid w:val="082EBCC7"/>
    <w:rsid w:val="083BA655"/>
    <w:rsid w:val="083FD5C2"/>
    <w:rsid w:val="0841DDEB"/>
    <w:rsid w:val="08460827"/>
    <w:rsid w:val="085CA2BA"/>
    <w:rsid w:val="0876CB9B"/>
    <w:rsid w:val="087908C0"/>
    <w:rsid w:val="08847691"/>
    <w:rsid w:val="088DC4A4"/>
    <w:rsid w:val="08914980"/>
    <w:rsid w:val="08A65DA0"/>
    <w:rsid w:val="08ABCA92"/>
    <w:rsid w:val="08B53CAD"/>
    <w:rsid w:val="08E50B2A"/>
    <w:rsid w:val="08ED5754"/>
    <w:rsid w:val="08FA8CA4"/>
    <w:rsid w:val="08FC56B9"/>
    <w:rsid w:val="08FE4A73"/>
    <w:rsid w:val="09006E86"/>
    <w:rsid w:val="090499A6"/>
    <w:rsid w:val="090EB5F5"/>
    <w:rsid w:val="090F2383"/>
    <w:rsid w:val="0922AF59"/>
    <w:rsid w:val="09343A98"/>
    <w:rsid w:val="0955B2C6"/>
    <w:rsid w:val="0963FF83"/>
    <w:rsid w:val="097523B6"/>
    <w:rsid w:val="09851AB9"/>
    <w:rsid w:val="098E4CE6"/>
    <w:rsid w:val="09965927"/>
    <w:rsid w:val="09A22CA9"/>
    <w:rsid w:val="09BC19AD"/>
    <w:rsid w:val="09BC92ED"/>
    <w:rsid w:val="09D13083"/>
    <w:rsid w:val="0A0DD74A"/>
    <w:rsid w:val="0A1C1E75"/>
    <w:rsid w:val="0A51CD73"/>
    <w:rsid w:val="0A60DEB5"/>
    <w:rsid w:val="0A93141E"/>
    <w:rsid w:val="0AB5FE3D"/>
    <w:rsid w:val="0ABBB871"/>
    <w:rsid w:val="0ABD0973"/>
    <w:rsid w:val="0AC5B891"/>
    <w:rsid w:val="0B062C31"/>
    <w:rsid w:val="0B094433"/>
    <w:rsid w:val="0B154C29"/>
    <w:rsid w:val="0B38E3B9"/>
    <w:rsid w:val="0B3C1C66"/>
    <w:rsid w:val="0B56AE76"/>
    <w:rsid w:val="0B5AF1CA"/>
    <w:rsid w:val="0B62ECCB"/>
    <w:rsid w:val="0B632FB3"/>
    <w:rsid w:val="0B64C18F"/>
    <w:rsid w:val="0B7FF979"/>
    <w:rsid w:val="0B819908"/>
    <w:rsid w:val="0B956549"/>
    <w:rsid w:val="0BC40535"/>
    <w:rsid w:val="0BD05D78"/>
    <w:rsid w:val="0BFB79D6"/>
    <w:rsid w:val="0C02CDE7"/>
    <w:rsid w:val="0C1E3815"/>
    <w:rsid w:val="0C2BF92A"/>
    <w:rsid w:val="0C3983DB"/>
    <w:rsid w:val="0C44A82C"/>
    <w:rsid w:val="0C542E63"/>
    <w:rsid w:val="0C7A35B1"/>
    <w:rsid w:val="0C89EE54"/>
    <w:rsid w:val="0C8EE271"/>
    <w:rsid w:val="0C902C2F"/>
    <w:rsid w:val="0CA2789E"/>
    <w:rsid w:val="0D0869A7"/>
    <w:rsid w:val="0D16BDB0"/>
    <w:rsid w:val="0D6F9164"/>
    <w:rsid w:val="0D79C639"/>
    <w:rsid w:val="0D83898F"/>
    <w:rsid w:val="0DA0089C"/>
    <w:rsid w:val="0DAADCE7"/>
    <w:rsid w:val="0DC80284"/>
    <w:rsid w:val="0DCF90A8"/>
    <w:rsid w:val="0DE25914"/>
    <w:rsid w:val="0E02CC53"/>
    <w:rsid w:val="0E1C136E"/>
    <w:rsid w:val="0E207C25"/>
    <w:rsid w:val="0E2A6C07"/>
    <w:rsid w:val="0E469E05"/>
    <w:rsid w:val="0E68D731"/>
    <w:rsid w:val="0E7A9370"/>
    <w:rsid w:val="0E97AE73"/>
    <w:rsid w:val="0EA37CF7"/>
    <w:rsid w:val="0EB306F6"/>
    <w:rsid w:val="0EC13EA5"/>
    <w:rsid w:val="0EC94231"/>
    <w:rsid w:val="0ECCDDBB"/>
    <w:rsid w:val="0EEC325A"/>
    <w:rsid w:val="0F0F7949"/>
    <w:rsid w:val="0F476C21"/>
    <w:rsid w:val="0F4B1FDD"/>
    <w:rsid w:val="0F4D7F95"/>
    <w:rsid w:val="0F5F886C"/>
    <w:rsid w:val="0F822744"/>
    <w:rsid w:val="0F94DB66"/>
    <w:rsid w:val="0F9C456B"/>
    <w:rsid w:val="0FB47537"/>
    <w:rsid w:val="0FB7AFD9"/>
    <w:rsid w:val="0FBB6DD6"/>
    <w:rsid w:val="0FC2F7E3"/>
    <w:rsid w:val="0FC50CB4"/>
    <w:rsid w:val="0FC5775F"/>
    <w:rsid w:val="0FD6D1B8"/>
    <w:rsid w:val="0FEE7DE2"/>
    <w:rsid w:val="1006F781"/>
    <w:rsid w:val="100C7469"/>
    <w:rsid w:val="1015C20B"/>
    <w:rsid w:val="10234178"/>
    <w:rsid w:val="102A6DD7"/>
    <w:rsid w:val="104166F8"/>
    <w:rsid w:val="1063FE78"/>
    <w:rsid w:val="10745BF1"/>
    <w:rsid w:val="1087F380"/>
    <w:rsid w:val="10B532CB"/>
    <w:rsid w:val="10CACA26"/>
    <w:rsid w:val="10D25BF4"/>
    <w:rsid w:val="10E21D25"/>
    <w:rsid w:val="11321751"/>
    <w:rsid w:val="113B4C1B"/>
    <w:rsid w:val="1143538C"/>
    <w:rsid w:val="115A0FCB"/>
    <w:rsid w:val="115ADA9E"/>
    <w:rsid w:val="115D302D"/>
    <w:rsid w:val="115F6440"/>
    <w:rsid w:val="1162BC6F"/>
    <w:rsid w:val="1168E115"/>
    <w:rsid w:val="116EC654"/>
    <w:rsid w:val="119DF324"/>
    <w:rsid w:val="11B5D022"/>
    <w:rsid w:val="11BEDDC5"/>
    <w:rsid w:val="11F5A637"/>
    <w:rsid w:val="11F73181"/>
    <w:rsid w:val="120E476B"/>
    <w:rsid w:val="1220D579"/>
    <w:rsid w:val="12261DD1"/>
    <w:rsid w:val="12285809"/>
    <w:rsid w:val="125242FB"/>
    <w:rsid w:val="1256F845"/>
    <w:rsid w:val="1260A754"/>
    <w:rsid w:val="12641AC6"/>
    <w:rsid w:val="1290F7C5"/>
    <w:rsid w:val="12AFA97F"/>
    <w:rsid w:val="12BD2C00"/>
    <w:rsid w:val="12CB6FFF"/>
    <w:rsid w:val="12D087F7"/>
    <w:rsid w:val="12D93D66"/>
    <w:rsid w:val="12E70AE6"/>
    <w:rsid w:val="12FA8E55"/>
    <w:rsid w:val="12FC725E"/>
    <w:rsid w:val="130B903A"/>
    <w:rsid w:val="13115DDE"/>
    <w:rsid w:val="132036BB"/>
    <w:rsid w:val="13224E56"/>
    <w:rsid w:val="132A10C2"/>
    <w:rsid w:val="133C89C4"/>
    <w:rsid w:val="1344869E"/>
    <w:rsid w:val="1354444C"/>
    <w:rsid w:val="135B4C56"/>
    <w:rsid w:val="137BE80A"/>
    <w:rsid w:val="13828C15"/>
    <w:rsid w:val="138B2748"/>
    <w:rsid w:val="1397DFFE"/>
    <w:rsid w:val="13988AC2"/>
    <w:rsid w:val="139D8275"/>
    <w:rsid w:val="13AA9D8B"/>
    <w:rsid w:val="13BF7BD5"/>
    <w:rsid w:val="13D1413E"/>
    <w:rsid w:val="13D2125C"/>
    <w:rsid w:val="13D305DC"/>
    <w:rsid w:val="13F50216"/>
    <w:rsid w:val="13F50FF2"/>
    <w:rsid w:val="13F5B79D"/>
    <w:rsid w:val="143DBBA1"/>
    <w:rsid w:val="1453A20D"/>
    <w:rsid w:val="146180CD"/>
    <w:rsid w:val="146E7764"/>
    <w:rsid w:val="1490AFF2"/>
    <w:rsid w:val="1490DB90"/>
    <w:rsid w:val="14A319E0"/>
    <w:rsid w:val="14B0C0A8"/>
    <w:rsid w:val="14BA5031"/>
    <w:rsid w:val="14CACADE"/>
    <w:rsid w:val="14E53E22"/>
    <w:rsid w:val="14F8253B"/>
    <w:rsid w:val="14FBB8DA"/>
    <w:rsid w:val="1512768B"/>
    <w:rsid w:val="151B6359"/>
    <w:rsid w:val="1530CC5C"/>
    <w:rsid w:val="153A56BC"/>
    <w:rsid w:val="153C8452"/>
    <w:rsid w:val="15423FB6"/>
    <w:rsid w:val="154ED984"/>
    <w:rsid w:val="15730782"/>
    <w:rsid w:val="157C7FA1"/>
    <w:rsid w:val="15C3BD45"/>
    <w:rsid w:val="15C3D333"/>
    <w:rsid w:val="15C95C23"/>
    <w:rsid w:val="15DF76D9"/>
    <w:rsid w:val="15ED698A"/>
    <w:rsid w:val="161F081F"/>
    <w:rsid w:val="1626A5BB"/>
    <w:rsid w:val="16277128"/>
    <w:rsid w:val="162CC42F"/>
    <w:rsid w:val="162DD722"/>
    <w:rsid w:val="1636EF11"/>
    <w:rsid w:val="16458CFC"/>
    <w:rsid w:val="1662248C"/>
    <w:rsid w:val="1664DEE7"/>
    <w:rsid w:val="166B4B51"/>
    <w:rsid w:val="168C198B"/>
    <w:rsid w:val="16CE9B1F"/>
    <w:rsid w:val="16EE0FB4"/>
    <w:rsid w:val="170C3D0F"/>
    <w:rsid w:val="1716AF7E"/>
    <w:rsid w:val="174A658E"/>
    <w:rsid w:val="17A2B556"/>
    <w:rsid w:val="17A8918D"/>
    <w:rsid w:val="17B8FBB6"/>
    <w:rsid w:val="17BD21C9"/>
    <w:rsid w:val="17C022B1"/>
    <w:rsid w:val="17D67680"/>
    <w:rsid w:val="17E42C98"/>
    <w:rsid w:val="17EC7DE5"/>
    <w:rsid w:val="17EC9388"/>
    <w:rsid w:val="17FDCCCE"/>
    <w:rsid w:val="180C7D17"/>
    <w:rsid w:val="181B29AC"/>
    <w:rsid w:val="1833279A"/>
    <w:rsid w:val="18334671"/>
    <w:rsid w:val="18360544"/>
    <w:rsid w:val="18486F5A"/>
    <w:rsid w:val="18674198"/>
    <w:rsid w:val="186F22DD"/>
    <w:rsid w:val="188174E2"/>
    <w:rsid w:val="1881FE82"/>
    <w:rsid w:val="18886BDA"/>
    <w:rsid w:val="1891D027"/>
    <w:rsid w:val="18928BCF"/>
    <w:rsid w:val="1892C4BC"/>
    <w:rsid w:val="18A5AF4D"/>
    <w:rsid w:val="18CD2048"/>
    <w:rsid w:val="18D15F18"/>
    <w:rsid w:val="18DCC23A"/>
    <w:rsid w:val="194A2AD3"/>
    <w:rsid w:val="195A1329"/>
    <w:rsid w:val="1963C80F"/>
    <w:rsid w:val="197119F8"/>
    <w:rsid w:val="1972CEB2"/>
    <w:rsid w:val="19A415EE"/>
    <w:rsid w:val="19A7BF1A"/>
    <w:rsid w:val="19B1DB41"/>
    <w:rsid w:val="19C42B17"/>
    <w:rsid w:val="19CE0D5E"/>
    <w:rsid w:val="19F38E97"/>
    <w:rsid w:val="19F73D0C"/>
    <w:rsid w:val="1A07331F"/>
    <w:rsid w:val="1A3BE4A4"/>
    <w:rsid w:val="1A3DC2B8"/>
    <w:rsid w:val="1A4049BD"/>
    <w:rsid w:val="1A43A07F"/>
    <w:rsid w:val="1A5053A6"/>
    <w:rsid w:val="1A61FA0A"/>
    <w:rsid w:val="1A6E7687"/>
    <w:rsid w:val="1A6FD759"/>
    <w:rsid w:val="1A78C60B"/>
    <w:rsid w:val="1A823EB7"/>
    <w:rsid w:val="1A8788D5"/>
    <w:rsid w:val="1A9B0D4F"/>
    <w:rsid w:val="1AA8883F"/>
    <w:rsid w:val="1AB4ECA0"/>
    <w:rsid w:val="1ABA188F"/>
    <w:rsid w:val="1ADA5643"/>
    <w:rsid w:val="1AFBDD7A"/>
    <w:rsid w:val="1B14FF70"/>
    <w:rsid w:val="1B215F74"/>
    <w:rsid w:val="1B3C5CEB"/>
    <w:rsid w:val="1B5FD03A"/>
    <w:rsid w:val="1B67A23F"/>
    <w:rsid w:val="1B67E8A8"/>
    <w:rsid w:val="1B7DE747"/>
    <w:rsid w:val="1C188D04"/>
    <w:rsid w:val="1C2281DA"/>
    <w:rsid w:val="1C2C78B3"/>
    <w:rsid w:val="1C40A384"/>
    <w:rsid w:val="1C7A5EE1"/>
    <w:rsid w:val="1C84D588"/>
    <w:rsid w:val="1C84E8E6"/>
    <w:rsid w:val="1C8E8A07"/>
    <w:rsid w:val="1CA222FE"/>
    <w:rsid w:val="1CAFA21F"/>
    <w:rsid w:val="1CBC16E1"/>
    <w:rsid w:val="1CC580DD"/>
    <w:rsid w:val="1CDD050A"/>
    <w:rsid w:val="1CE4B48D"/>
    <w:rsid w:val="1CEDB07F"/>
    <w:rsid w:val="1D0A10F4"/>
    <w:rsid w:val="1D41AFBA"/>
    <w:rsid w:val="1D455293"/>
    <w:rsid w:val="1D725225"/>
    <w:rsid w:val="1D7B5298"/>
    <w:rsid w:val="1D7C2922"/>
    <w:rsid w:val="1D7D63E6"/>
    <w:rsid w:val="1DB3C429"/>
    <w:rsid w:val="1DC903F3"/>
    <w:rsid w:val="1DD3FB10"/>
    <w:rsid w:val="1DE03046"/>
    <w:rsid w:val="1DE11130"/>
    <w:rsid w:val="1DE225AD"/>
    <w:rsid w:val="1E008D05"/>
    <w:rsid w:val="1E0727F6"/>
    <w:rsid w:val="1E0D6BBA"/>
    <w:rsid w:val="1E22DC83"/>
    <w:rsid w:val="1E2B3503"/>
    <w:rsid w:val="1E2D5C04"/>
    <w:rsid w:val="1E2E6A7C"/>
    <w:rsid w:val="1E3DA9E6"/>
    <w:rsid w:val="1E608D03"/>
    <w:rsid w:val="1EA7BDC5"/>
    <w:rsid w:val="1ECB562A"/>
    <w:rsid w:val="1ECBF026"/>
    <w:rsid w:val="1EEB28D8"/>
    <w:rsid w:val="1EF4027F"/>
    <w:rsid w:val="1EF7BB25"/>
    <w:rsid w:val="1F026780"/>
    <w:rsid w:val="1F0D6BE1"/>
    <w:rsid w:val="1F11C895"/>
    <w:rsid w:val="1F16A09B"/>
    <w:rsid w:val="1F4B4368"/>
    <w:rsid w:val="1F52166D"/>
    <w:rsid w:val="1F635576"/>
    <w:rsid w:val="1F66A0AB"/>
    <w:rsid w:val="1F7B972E"/>
    <w:rsid w:val="1F7FA6DD"/>
    <w:rsid w:val="1F92FA74"/>
    <w:rsid w:val="1FA2F34B"/>
    <w:rsid w:val="1FC4BD83"/>
    <w:rsid w:val="1FC943F9"/>
    <w:rsid w:val="1FDB9BCD"/>
    <w:rsid w:val="1FEF1A2E"/>
    <w:rsid w:val="20216480"/>
    <w:rsid w:val="2065D33E"/>
    <w:rsid w:val="20722D1F"/>
    <w:rsid w:val="20798075"/>
    <w:rsid w:val="20952A0E"/>
    <w:rsid w:val="209BB27F"/>
    <w:rsid w:val="20D17CC8"/>
    <w:rsid w:val="20F6DD6C"/>
    <w:rsid w:val="210C7384"/>
    <w:rsid w:val="211AF178"/>
    <w:rsid w:val="2153E304"/>
    <w:rsid w:val="2193C195"/>
    <w:rsid w:val="2199AC6A"/>
    <w:rsid w:val="21B974F2"/>
    <w:rsid w:val="21D23552"/>
    <w:rsid w:val="21D77C16"/>
    <w:rsid w:val="21DA8F91"/>
    <w:rsid w:val="2206DF29"/>
    <w:rsid w:val="220AD2CB"/>
    <w:rsid w:val="22165760"/>
    <w:rsid w:val="222AD7D2"/>
    <w:rsid w:val="222D99B5"/>
    <w:rsid w:val="22341001"/>
    <w:rsid w:val="223656CA"/>
    <w:rsid w:val="224FB95C"/>
    <w:rsid w:val="22A6773D"/>
    <w:rsid w:val="22B93EE3"/>
    <w:rsid w:val="22D9EA9E"/>
    <w:rsid w:val="22F8A589"/>
    <w:rsid w:val="22FD0254"/>
    <w:rsid w:val="2306613B"/>
    <w:rsid w:val="230F974C"/>
    <w:rsid w:val="2311BFAB"/>
    <w:rsid w:val="231C7F02"/>
    <w:rsid w:val="23237EC2"/>
    <w:rsid w:val="2324963D"/>
    <w:rsid w:val="2327CC36"/>
    <w:rsid w:val="2331BFC7"/>
    <w:rsid w:val="2352541B"/>
    <w:rsid w:val="235C9BF9"/>
    <w:rsid w:val="239BD36F"/>
    <w:rsid w:val="23AB87FA"/>
    <w:rsid w:val="23B827CE"/>
    <w:rsid w:val="23C32A9D"/>
    <w:rsid w:val="23C35FBF"/>
    <w:rsid w:val="23C64E3E"/>
    <w:rsid w:val="23CB2626"/>
    <w:rsid w:val="23D69C87"/>
    <w:rsid w:val="23D7A540"/>
    <w:rsid w:val="23DBDE4E"/>
    <w:rsid w:val="23E6404A"/>
    <w:rsid w:val="23EADF80"/>
    <w:rsid w:val="23FF6DCA"/>
    <w:rsid w:val="24089516"/>
    <w:rsid w:val="24104D16"/>
    <w:rsid w:val="2451EEEC"/>
    <w:rsid w:val="247AEE51"/>
    <w:rsid w:val="24860F73"/>
    <w:rsid w:val="248B2445"/>
    <w:rsid w:val="24957604"/>
    <w:rsid w:val="24965182"/>
    <w:rsid w:val="24A4A73F"/>
    <w:rsid w:val="24C4FDD0"/>
    <w:rsid w:val="24DE47A0"/>
    <w:rsid w:val="24DF07CF"/>
    <w:rsid w:val="24F21B4C"/>
    <w:rsid w:val="24F24CAB"/>
    <w:rsid w:val="251DED55"/>
    <w:rsid w:val="25200551"/>
    <w:rsid w:val="252DD234"/>
    <w:rsid w:val="2531AFA7"/>
    <w:rsid w:val="2541A52D"/>
    <w:rsid w:val="2548A0F1"/>
    <w:rsid w:val="2558D348"/>
    <w:rsid w:val="25628B09"/>
    <w:rsid w:val="2569F0F2"/>
    <w:rsid w:val="256D6B3F"/>
    <w:rsid w:val="2573F112"/>
    <w:rsid w:val="2587FED0"/>
    <w:rsid w:val="25AAC9B1"/>
    <w:rsid w:val="25B2873E"/>
    <w:rsid w:val="25C137D0"/>
    <w:rsid w:val="25DAC00C"/>
    <w:rsid w:val="25FCDCF0"/>
    <w:rsid w:val="2607AA51"/>
    <w:rsid w:val="26194483"/>
    <w:rsid w:val="261FCD56"/>
    <w:rsid w:val="26202DF9"/>
    <w:rsid w:val="263E751B"/>
    <w:rsid w:val="26484C92"/>
    <w:rsid w:val="26591B8F"/>
    <w:rsid w:val="267DD621"/>
    <w:rsid w:val="268D8C65"/>
    <w:rsid w:val="26959FA1"/>
    <w:rsid w:val="269C4175"/>
    <w:rsid w:val="26B77626"/>
    <w:rsid w:val="26BB114D"/>
    <w:rsid w:val="26C26122"/>
    <w:rsid w:val="26C4EA8D"/>
    <w:rsid w:val="26C73117"/>
    <w:rsid w:val="26CD450A"/>
    <w:rsid w:val="26D73A23"/>
    <w:rsid w:val="26DDA8FB"/>
    <w:rsid w:val="26E330DF"/>
    <w:rsid w:val="26E3AD0F"/>
    <w:rsid w:val="26ECDCE3"/>
    <w:rsid w:val="27218D21"/>
    <w:rsid w:val="27384467"/>
    <w:rsid w:val="278CC8A6"/>
    <w:rsid w:val="279411B5"/>
    <w:rsid w:val="27B045F9"/>
    <w:rsid w:val="27BC10EC"/>
    <w:rsid w:val="27D1E08C"/>
    <w:rsid w:val="27DEB432"/>
    <w:rsid w:val="27FC0BBC"/>
    <w:rsid w:val="28030C65"/>
    <w:rsid w:val="28075EF0"/>
    <w:rsid w:val="280D7003"/>
    <w:rsid w:val="2812DE4A"/>
    <w:rsid w:val="2834B92F"/>
    <w:rsid w:val="2834BA99"/>
    <w:rsid w:val="2837FEDB"/>
    <w:rsid w:val="28595995"/>
    <w:rsid w:val="285BA6E3"/>
    <w:rsid w:val="285E23AB"/>
    <w:rsid w:val="28695E38"/>
    <w:rsid w:val="286A9596"/>
    <w:rsid w:val="287ACE8D"/>
    <w:rsid w:val="2884E651"/>
    <w:rsid w:val="289BE761"/>
    <w:rsid w:val="28A49004"/>
    <w:rsid w:val="28CE75C9"/>
    <w:rsid w:val="28E27077"/>
    <w:rsid w:val="28F7047C"/>
    <w:rsid w:val="28FB62C3"/>
    <w:rsid w:val="290745AB"/>
    <w:rsid w:val="29088FE2"/>
    <w:rsid w:val="291C65CD"/>
    <w:rsid w:val="291CDAD4"/>
    <w:rsid w:val="292A5DBB"/>
    <w:rsid w:val="293272AE"/>
    <w:rsid w:val="2956C727"/>
    <w:rsid w:val="29630826"/>
    <w:rsid w:val="296FEE2E"/>
    <w:rsid w:val="29732337"/>
    <w:rsid w:val="29752BD5"/>
    <w:rsid w:val="2980A992"/>
    <w:rsid w:val="299D2E2E"/>
    <w:rsid w:val="29B3405D"/>
    <w:rsid w:val="29DAC83C"/>
    <w:rsid w:val="29E1BD26"/>
    <w:rsid w:val="29EF6B59"/>
    <w:rsid w:val="2A098E2A"/>
    <w:rsid w:val="2A6483BA"/>
    <w:rsid w:val="2A986CEC"/>
    <w:rsid w:val="2AAC111D"/>
    <w:rsid w:val="2AC24048"/>
    <w:rsid w:val="2AE7DD6A"/>
    <w:rsid w:val="2AFE668B"/>
    <w:rsid w:val="2B065C11"/>
    <w:rsid w:val="2B085162"/>
    <w:rsid w:val="2B0AF51C"/>
    <w:rsid w:val="2B10257D"/>
    <w:rsid w:val="2B10386D"/>
    <w:rsid w:val="2B40E90F"/>
    <w:rsid w:val="2B51CD96"/>
    <w:rsid w:val="2B62DAD8"/>
    <w:rsid w:val="2B6A707E"/>
    <w:rsid w:val="2B6B0E00"/>
    <w:rsid w:val="2B6F226C"/>
    <w:rsid w:val="2B8B5CD6"/>
    <w:rsid w:val="2B8F56F7"/>
    <w:rsid w:val="2B9DC0D5"/>
    <w:rsid w:val="2BA63FE5"/>
    <w:rsid w:val="2BA7AE66"/>
    <w:rsid w:val="2BB2A093"/>
    <w:rsid w:val="2BB45A6B"/>
    <w:rsid w:val="2BCE7CB1"/>
    <w:rsid w:val="2BD07ED5"/>
    <w:rsid w:val="2C001F4B"/>
    <w:rsid w:val="2C33060D"/>
    <w:rsid w:val="2C9134C3"/>
    <w:rsid w:val="2CA481C7"/>
    <w:rsid w:val="2CA560C8"/>
    <w:rsid w:val="2CB9CE69"/>
    <w:rsid w:val="2D03DBED"/>
    <w:rsid w:val="2D099644"/>
    <w:rsid w:val="2D0A81DE"/>
    <w:rsid w:val="2D383C23"/>
    <w:rsid w:val="2D397741"/>
    <w:rsid w:val="2D3D4042"/>
    <w:rsid w:val="2D449805"/>
    <w:rsid w:val="2D478BB6"/>
    <w:rsid w:val="2D52F25B"/>
    <w:rsid w:val="2D6BE02B"/>
    <w:rsid w:val="2D82F313"/>
    <w:rsid w:val="2D860BFD"/>
    <w:rsid w:val="2D9573C1"/>
    <w:rsid w:val="2D9F1E20"/>
    <w:rsid w:val="2DCAF6BB"/>
    <w:rsid w:val="2DD03B59"/>
    <w:rsid w:val="2DEC9BF7"/>
    <w:rsid w:val="2DF7E2EB"/>
    <w:rsid w:val="2DF8F035"/>
    <w:rsid w:val="2E11F1C2"/>
    <w:rsid w:val="2E21471F"/>
    <w:rsid w:val="2E29A007"/>
    <w:rsid w:val="2E368CA3"/>
    <w:rsid w:val="2E432162"/>
    <w:rsid w:val="2E5ABA5F"/>
    <w:rsid w:val="2E5C2ADE"/>
    <w:rsid w:val="2E680CA1"/>
    <w:rsid w:val="2E8BD803"/>
    <w:rsid w:val="2E96EE4C"/>
    <w:rsid w:val="2EAF1A4A"/>
    <w:rsid w:val="2EB9A844"/>
    <w:rsid w:val="2EBB727B"/>
    <w:rsid w:val="2EC0CAA8"/>
    <w:rsid w:val="2EC3BA0C"/>
    <w:rsid w:val="2EC616AB"/>
    <w:rsid w:val="2EC896BC"/>
    <w:rsid w:val="2ED7C0C9"/>
    <w:rsid w:val="2EDE4C83"/>
    <w:rsid w:val="2EFAB6CB"/>
    <w:rsid w:val="2F1160BF"/>
    <w:rsid w:val="2F401EFE"/>
    <w:rsid w:val="2F5246D2"/>
    <w:rsid w:val="2F55BE19"/>
    <w:rsid w:val="2F5F6FAF"/>
    <w:rsid w:val="2F62245E"/>
    <w:rsid w:val="2F6FDE3B"/>
    <w:rsid w:val="2F794E72"/>
    <w:rsid w:val="2F938FC7"/>
    <w:rsid w:val="2F939631"/>
    <w:rsid w:val="2F99095F"/>
    <w:rsid w:val="2FA9B814"/>
    <w:rsid w:val="2FB2DB50"/>
    <w:rsid w:val="2FC33469"/>
    <w:rsid w:val="2FDC0884"/>
    <w:rsid w:val="2FDC5512"/>
    <w:rsid w:val="2FE185FF"/>
    <w:rsid w:val="2FE22554"/>
    <w:rsid w:val="2FEEB64D"/>
    <w:rsid w:val="2FFA165A"/>
    <w:rsid w:val="2FFF85E1"/>
    <w:rsid w:val="301695C4"/>
    <w:rsid w:val="3029227C"/>
    <w:rsid w:val="302E6BA0"/>
    <w:rsid w:val="30464392"/>
    <w:rsid w:val="3047B0F7"/>
    <w:rsid w:val="3049A74F"/>
    <w:rsid w:val="30570F56"/>
    <w:rsid w:val="305FC8B0"/>
    <w:rsid w:val="30674357"/>
    <w:rsid w:val="30773123"/>
    <w:rsid w:val="307BF874"/>
    <w:rsid w:val="30A1BB3B"/>
    <w:rsid w:val="30A623E3"/>
    <w:rsid w:val="30AE7691"/>
    <w:rsid w:val="30B0E6CA"/>
    <w:rsid w:val="30B47616"/>
    <w:rsid w:val="30D439F8"/>
    <w:rsid w:val="30DB2B36"/>
    <w:rsid w:val="30F3783E"/>
    <w:rsid w:val="31058BB4"/>
    <w:rsid w:val="310A2FB5"/>
    <w:rsid w:val="31506F2D"/>
    <w:rsid w:val="3155A0A0"/>
    <w:rsid w:val="3157F5BB"/>
    <w:rsid w:val="316EB9F2"/>
    <w:rsid w:val="317373FE"/>
    <w:rsid w:val="3183AE6F"/>
    <w:rsid w:val="31B28A43"/>
    <w:rsid w:val="31C8CD75"/>
    <w:rsid w:val="31DFC30E"/>
    <w:rsid w:val="31E3F866"/>
    <w:rsid w:val="31E53E46"/>
    <w:rsid w:val="31FC5C93"/>
    <w:rsid w:val="3205FCC1"/>
    <w:rsid w:val="3215E14D"/>
    <w:rsid w:val="322A313A"/>
    <w:rsid w:val="32488BC5"/>
    <w:rsid w:val="3249637E"/>
    <w:rsid w:val="32578F96"/>
    <w:rsid w:val="326935C3"/>
    <w:rsid w:val="3271EF84"/>
    <w:rsid w:val="3275004F"/>
    <w:rsid w:val="32849432"/>
    <w:rsid w:val="3285FC52"/>
    <w:rsid w:val="3298DB0C"/>
    <w:rsid w:val="32A2FD62"/>
    <w:rsid w:val="32AE609E"/>
    <w:rsid w:val="32B4D44C"/>
    <w:rsid w:val="32E281F9"/>
    <w:rsid w:val="32EBA956"/>
    <w:rsid w:val="3315B309"/>
    <w:rsid w:val="334F70EA"/>
    <w:rsid w:val="3361B2D4"/>
    <w:rsid w:val="336559E6"/>
    <w:rsid w:val="33669119"/>
    <w:rsid w:val="33941974"/>
    <w:rsid w:val="3398B1B7"/>
    <w:rsid w:val="339BCCE5"/>
    <w:rsid w:val="33C8A382"/>
    <w:rsid w:val="33ECC226"/>
    <w:rsid w:val="33EE191C"/>
    <w:rsid w:val="3409371E"/>
    <w:rsid w:val="340CADD3"/>
    <w:rsid w:val="340CE653"/>
    <w:rsid w:val="3415C2C7"/>
    <w:rsid w:val="3456E5CA"/>
    <w:rsid w:val="34799BFE"/>
    <w:rsid w:val="347A70AA"/>
    <w:rsid w:val="34C10CB5"/>
    <w:rsid w:val="34D4E936"/>
    <w:rsid w:val="34D9A5A3"/>
    <w:rsid w:val="34F3B46B"/>
    <w:rsid w:val="350804D4"/>
    <w:rsid w:val="350E1868"/>
    <w:rsid w:val="351D0B48"/>
    <w:rsid w:val="352BB19B"/>
    <w:rsid w:val="353026ED"/>
    <w:rsid w:val="353818B7"/>
    <w:rsid w:val="35775CC6"/>
    <w:rsid w:val="3583A795"/>
    <w:rsid w:val="35B7BD47"/>
    <w:rsid w:val="35BA7DC9"/>
    <w:rsid w:val="35DB9F21"/>
    <w:rsid w:val="35E2A843"/>
    <w:rsid w:val="35F3ED12"/>
    <w:rsid w:val="361BFDE6"/>
    <w:rsid w:val="361D0DC0"/>
    <w:rsid w:val="36203B2D"/>
    <w:rsid w:val="362CC925"/>
    <w:rsid w:val="365D2710"/>
    <w:rsid w:val="3669AC16"/>
    <w:rsid w:val="366C463D"/>
    <w:rsid w:val="36BC3914"/>
    <w:rsid w:val="36CBAACB"/>
    <w:rsid w:val="36CC07B2"/>
    <w:rsid w:val="36EA77A9"/>
    <w:rsid w:val="36ED1DC6"/>
    <w:rsid w:val="36F1AB47"/>
    <w:rsid w:val="3703CBA3"/>
    <w:rsid w:val="37324D30"/>
    <w:rsid w:val="3736149E"/>
    <w:rsid w:val="3755CD78"/>
    <w:rsid w:val="3755E983"/>
    <w:rsid w:val="375706EE"/>
    <w:rsid w:val="3759CC2A"/>
    <w:rsid w:val="3761C46E"/>
    <w:rsid w:val="376D10DF"/>
    <w:rsid w:val="37734E7A"/>
    <w:rsid w:val="3778E56F"/>
    <w:rsid w:val="377E7F3A"/>
    <w:rsid w:val="37844571"/>
    <w:rsid w:val="37AC2CC0"/>
    <w:rsid w:val="37BE875B"/>
    <w:rsid w:val="37BF75E5"/>
    <w:rsid w:val="37C10F5E"/>
    <w:rsid w:val="37CB417C"/>
    <w:rsid w:val="37E87133"/>
    <w:rsid w:val="37EA7207"/>
    <w:rsid w:val="38054371"/>
    <w:rsid w:val="380626E4"/>
    <w:rsid w:val="38087DFC"/>
    <w:rsid w:val="38193E47"/>
    <w:rsid w:val="381EE025"/>
    <w:rsid w:val="382F7FAD"/>
    <w:rsid w:val="383024E1"/>
    <w:rsid w:val="3855494C"/>
    <w:rsid w:val="3874DF60"/>
    <w:rsid w:val="38773EF6"/>
    <w:rsid w:val="387CA4B1"/>
    <w:rsid w:val="3889AD26"/>
    <w:rsid w:val="388E7D8A"/>
    <w:rsid w:val="38A3C4BA"/>
    <w:rsid w:val="38A56AF1"/>
    <w:rsid w:val="38CD2E57"/>
    <w:rsid w:val="38E09653"/>
    <w:rsid w:val="38E4888C"/>
    <w:rsid w:val="391B9E74"/>
    <w:rsid w:val="391E3998"/>
    <w:rsid w:val="391F0864"/>
    <w:rsid w:val="39202D91"/>
    <w:rsid w:val="39254A12"/>
    <w:rsid w:val="392962B5"/>
    <w:rsid w:val="392D7D1C"/>
    <w:rsid w:val="392E9E6D"/>
    <w:rsid w:val="39401F70"/>
    <w:rsid w:val="3948BDEA"/>
    <w:rsid w:val="39499DCC"/>
    <w:rsid w:val="3958B7DC"/>
    <w:rsid w:val="39692E66"/>
    <w:rsid w:val="396A3695"/>
    <w:rsid w:val="39A88018"/>
    <w:rsid w:val="39BF97CE"/>
    <w:rsid w:val="39C07810"/>
    <w:rsid w:val="39C69E3E"/>
    <w:rsid w:val="39C818BD"/>
    <w:rsid w:val="39CAFAAA"/>
    <w:rsid w:val="39CC1D98"/>
    <w:rsid w:val="39D30395"/>
    <w:rsid w:val="39D8C14E"/>
    <w:rsid w:val="39F48DEC"/>
    <w:rsid w:val="3A005B6C"/>
    <w:rsid w:val="3A25069E"/>
    <w:rsid w:val="3A554C67"/>
    <w:rsid w:val="3A9698B5"/>
    <w:rsid w:val="3AA0FBD5"/>
    <w:rsid w:val="3AAA1182"/>
    <w:rsid w:val="3AAC2407"/>
    <w:rsid w:val="3AAC7186"/>
    <w:rsid w:val="3ADAC127"/>
    <w:rsid w:val="3ADD9789"/>
    <w:rsid w:val="3AE8B87E"/>
    <w:rsid w:val="3B016112"/>
    <w:rsid w:val="3B03FDFE"/>
    <w:rsid w:val="3B0D24F7"/>
    <w:rsid w:val="3B17A7E1"/>
    <w:rsid w:val="3B33E858"/>
    <w:rsid w:val="3B35933D"/>
    <w:rsid w:val="3B41C21C"/>
    <w:rsid w:val="3B70807D"/>
    <w:rsid w:val="3B73D095"/>
    <w:rsid w:val="3B7ABA69"/>
    <w:rsid w:val="3B7EFF5F"/>
    <w:rsid w:val="3B952C88"/>
    <w:rsid w:val="3B9665A1"/>
    <w:rsid w:val="3BA08332"/>
    <w:rsid w:val="3BA50B21"/>
    <w:rsid w:val="3BC0F191"/>
    <w:rsid w:val="3BCD5CED"/>
    <w:rsid w:val="3BE12F29"/>
    <w:rsid w:val="3C045FF1"/>
    <w:rsid w:val="3C0D2A07"/>
    <w:rsid w:val="3C1AABB0"/>
    <w:rsid w:val="3C1F85A1"/>
    <w:rsid w:val="3C26DEC9"/>
    <w:rsid w:val="3C3C8F3A"/>
    <w:rsid w:val="3C41271E"/>
    <w:rsid w:val="3C41DB5D"/>
    <w:rsid w:val="3C48010E"/>
    <w:rsid w:val="3C5CABF6"/>
    <w:rsid w:val="3C704956"/>
    <w:rsid w:val="3C737BE2"/>
    <w:rsid w:val="3C7BC0D0"/>
    <w:rsid w:val="3C809F26"/>
    <w:rsid w:val="3C9010A0"/>
    <w:rsid w:val="3C905494"/>
    <w:rsid w:val="3CA27ABB"/>
    <w:rsid w:val="3CA74D1C"/>
    <w:rsid w:val="3CA89ECB"/>
    <w:rsid w:val="3CAB789D"/>
    <w:rsid w:val="3CBDC753"/>
    <w:rsid w:val="3CC23CA8"/>
    <w:rsid w:val="3CC52B4A"/>
    <w:rsid w:val="3CC6CF2F"/>
    <w:rsid w:val="3CFF47C9"/>
    <w:rsid w:val="3D10050A"/>
    <w:rsid w:val="3D3195F6"/>
    <w:rsid w:val="3D3F958F"/>
    <w:rsid w:val="3D419811"/>
    <w:rsid w:val="3D4FE08D"/>
    <w:rsid w:val="3D529B18"/>
    <w:rsid w:val="3D54955D"/>
    <w:rsid w:val="3D583002"/>
    <w:rsid w:val="3D5F2103"/>
    <w:rsid w:val="3D63B30B"/>
    <w:rsid w:val="3D98BC11"/>
    <w:rsid w:val="3D9E79D6"/>
    <w:rsid w:val="3DAC0FFC"/>
    <w:rsid w:val="3DAFE24C"/>
    <w:rsid w:val="3DB00D47"/>
    <w:rsid w:val="3DC4C84C"/>
    <w:rsid w:val="3DDCB11E"/>
    <w:rsid w:val="3E2C4D3C"/>
    <w:rsid w:val="3E55B032"/>
    <w:rsid w:val="3E6D89F1"/>
    <w:rsid w:val="3E76A4E6"/>
    <w:rsid w:val="3EB4630C"/>
    <w:rsid w:val="3EBC24EC"/>
    <w:rsid w:val="3EC38F34"/>
    <w:rsid w:val="3F1A88B6"/>
    <w:rsid w:val="3F2732AE"/>
    <w:rsid w:val="3F476373"/>
    <w:rsid w:val="3F749F54"/>
    <w:rsid w:val="3F9550A3"/>
    <w:rsid w:val="3F9A5D71"/>
    <w:rsid w:val="3FA2A813"/>
    <w:rsid w:val="3FA9AC44"/>
    <w:rsid w:val="3FC01B97"/>
    <w:rsid w:val="3FDE050E"/>
    <w:rsid w:val="3FE12607"/>
    <w:rsid w:val="3FFAAB84"/>
    <w:rsid w:val="40038F45"/>
    <w:rsid w:val="4003E798"/>
    <w:rsid w:val="40094F5E"/>
    <w:rsid w:val="4022275B"/>
    <w:rsid w:val="407305B0"/>
    <w:rsid w:val="40788064"/>
    <w:rsid w:val="407F4E4A"/>
    <w:rsid w:val="40A7B2B5"/>
    <w:rsid w:val="40AA579D"/>
    <w:rsid w:val="40AC8F89"/>
    <w:rsid w:val="40BE6F13"/>
    <w:rsid w:val="40D49753"/>
    <w:rsid w:val="40D5C3FA"/>
    <w:rsid w:val="40E61DFF"/>
    <w:rsid w:val="410C702F"/>
    <w:rsid w:val="4120395E"/>
    <w:rsid w:val="412598AD"/>
    <w:rsid w:val="4136048D"/>
    <w:rsid w:val="41382FD6"/>
    <w:rsid w:val="4145857E"/>
    <w:rsid w:val="4151D0A1"/>
    <w:rsid w:val="4155D08A"/>
    <w:rsid w:val="4160A117"/>
    <w:rsid w:val="4166BC62"/>
    <w:rsid w:val="416A5FF5"/>
    <w:rsid w:val="417A9164"/>
    <w:rsid w:val="417E5D39"/>
    <w:rsid w:val="41857FC8"/>
    <w:rsid w:val="4188DCF4"/>
    <w:rsid w:val="419B6248"/>
    <w:rsid w:val="41A3628F"/>
    <w:rsid w:val="41A4A3CF"/>
    <w:rsid w:val="41A6AE7C"/>
    <w:rsid w:val="41A82668"/>
    <w:rsid w:val="41ABEAB7"/>
    <w:rsid w:val="41B2F70E"/>
    <w:rsid w:val="41C62D1D"/>
    <w:rsid w:val="41DACABD"/>
    <w:rsid w:val="41DC7C67"/>
    <w:rsid w:val="41DD327F"/>
    <w:rsid w:val="41E6C720"/>
    <w:rsid w:val="41FA60B1"/>
    <w:rsid w:val="42204A97"/>
    <w:rsid w:val="4231C347"/>
    <w:rsid w:val="42453C4D"/>
    <w:rsid w:val="4269A39A"/>
    <w:rsid w:val="42706E9D"/>
    <w:rsid w:val="4272BD29"/>
    <w:rsid w:val="427CE8A6"/>
    <w:rsid w:val="4283D94C"/>
    <w:rsid w:val="4286C929"/>
    <w:rsid w:val="42884115"/>
    <w:rsid w:val="42A38FAC"/>
    <w:rsid w:val="42A5C2EE"/>
    <w:rsid w:val="42A973C0"/>
    <w:rsid w:val="42BF33D9"/>
    <w:rsid w:val="42C0F441"/>
    <w:rsid w:val="42CCBB4C"/>
    <w:rsid w:val="42DD1795"/>
    <w:rsid w:val="42E6E7CD"/>
    <w:rsid w:val="42EB6877"/>
    <w:rsid w:val="42EC70DF"/>
    <w:rsid w:val="43114E8A"/>
    <w:rsid w:val="4328BB0C"/>
    <w:rsid w:val="4335E216"/>
    <w:rsid w:val="433BF447"/>
    <w:rsid w:val="43442C97"/>
    <w:rsid w:val="435BD670"/>
    <w:rsid w:val="435E57FE"/>
    <w:rsid w:val="4367B152"/>
    <w:rsid w:val="43716E83"/>
    <w:rsid w:val="439E27B6"/>
    <w:rsid w:val="43A5B6CC"/>
    <w:rsid w:val="43E8F38B"/>
    <w:rsid w:val="43F9D6BB"/>
    <w:rsid w:val="440ACDD9"/>
    <w:rsid w:val="441BDFC6"/>
    <w:rsid w:val="441E79FB"/>
    <w:rsid w:val="4443EABD"/>
    <w:rsid w:val="44486A9A"/>
    <w:rsid w:val="444B615A"/>
    <w:rsid w:val="444E35D3"/>
    <w:rsid w:val="4473619A"/>
    <w:rsid w:val="44802C4F"/>
    <w:rsid w:val="4497D422"/>
    <w:rsid w:val="44A4B674"/>
    <w:rsid w:val="44A8E971"/>
    <w:rsid w:val="44BD7915"/>
    <w:rsid w:val="44C706DB"/>
    <w:rsid w:val="44CF2B33"/>
    <w:rsid w:val="44D43C22"/>
    <w:rsid w:val="44D4AC9A"/>
    <w:rsid w:val="44D8CB72"/>
    <w:rsid w:val="44E89253"/>
    <w:rsid w:val="44F1382B"/>
    <w:rsid w:val="450628AB"/>
    <w:rsid w:val="451504E2"/>
    <w:rsid w:val="4543F349"/>
    <w:rsid w:val="455FBCC5"/>
    <w:rsid w:val="4560E051"/>
    <w:rsid w:val="456A7F02"/>
    <w:rsid w:val="456C1346"/>
    <w:rsid w:val="45863062"/>
    <w:rsid w:val="45A264E2"/>
    <w:rsid w:val="45A63341"/>
    <w:rsid w:val="45B9BEEC"/>
    <w:rsid w:val="45BF6DC3"/>
    <w:rsid w:val="45C413B5"/>
    <w:rsid w:val="45CD6A8B"/>
    <w:rsid w:val="45ED2732"/>
    <w:rsid w:val="46305B16"/>
    <w:rsid w:val="4631F0D0"/>
    <w:rsid w:val="4632EA94"/>
    <w:rsid w:val="464632DD"/>
    <w:rsid w:val="46465715"/>
    <w:rsid w:val="464D2DEB"/>
    <w:rsid w:val="4654C778"/>
    <w:rsid w:val="468331D8"/>
    <w:rsid w:val="468AEE20"/>
    <w:rsid w:val="4690BBB3"/>
    <w:rsid w:val="469C16B6"/>
    <w:rsid w:val="46A23A5A"/>
    <w:rsid w:val="46B10694"/>
    <w:rsid w:val="46B12621"/>
    <w:rsid w:val="46B24AD6"/>
    <w:rsid w:val="46B26B6B"/>
    <w:rsid w:val="46D439DB"/>
    <w:rsid w:val="46DEB5B6"/>
    <w:rsid w:val="46EC5399"/>
    <w:rsid w:val="46F0BE17"/>
    <w:rsid w:val="46FBD685"/>
    <w:rsid w:val="4704374D"/>
    <w:rsid w:val="4740D21A"/>
    <w:rsid w:val="475A126B"/>
    <w:rsid w:val="476DDA47"/>
    <w:rsid w:val="4777BA56"/>
    <w:rsid w:val="47830E5F"/>
    <w:rsid w:val="479A5196"/>
    <w:rsid w:val="47A08CC9"/>
    <w:rsid w:val="47B444CF"/>
    <w:rsid w:val="47B60074"/>
    <w:rsid w:val="47BCBF6A"/>
    <w:rsid w:val="47D7C031"/>
    <w:rsid w:val="47EF9B03"/>
    <w:rsid w:val="47F87678"/>
    <w:rsid w:val="47FF02AD"/>
    <w:rsid w:val="480EED5E"/>
    <w:rsid w:val="4812A315"/>
    <w:rsid w:val="48253DD7"/>
    <w:rsid w:val="484040FE"/>
    <w:rsid w:val="4840B056"/>
    <w:rsid w:val="484E8656"/>
    <w:rsid w:val="4877DB06"/>
    <w:rsid w:val="487FB69C"/>
    <w:rsid w:val="48B11E42"/>
    <w:rsid w:val="48BC9A23"/>
    <w:rsid w:val="48C4BF1D"/>
    <w:rsid w:val="48CDFC4A"/>
    <w:rsid w:val="48D2C89D"/>
    <w:rsid w:val="48D760C7"/>
    <w:rsid w:val="48DE0B77"/>
    <w:rsid w:val="48EC40D9"/>
    <w:rsid w:val="4936E145"/>
    <w:rsid w:val="494B7D68"/>
    <w:rsid w:val="494E6E99"/>
    <w:rsid w:val="49650C0D"/>
    <w:rsid w:val="496E9DFE"/>
    <w:rsid w:val="497FC157"/>
    <w:rsid w:val="498D057A"/>
    <w:rsid w:val="4994CB23"/>
    <w:rsid w:val="49E9B91D"/>
    <w:rsid w:val="49F29AA6"/>
    <w:rsid w:val="49FAE9E4"/>
    <w:rsid w:val="4A219EA2"/>
    <w:rsid w:val="4A220DDF"/>
    <w:rsid w:val="4A29ADEE"/>
    <w:rsid w:val="4A33E2D8"/>
    <w:rsid w:val="4A388764"/>
    <w:rsid w:val="4A43ABBE"/>
    <w:rsid w:val="4A4C1AD1"/>
    <w:rsid w:val="4A573277"/>
    <w:rsid w:val="4A5AB6AA"/>
    <w:rsid w:val="4A5DE63F"/>
    <w:rsid w:val="4A6DCA85"/>
    <w:rsid w:val="4A80853C"/>
    <w:rsid w:val="4AA30C8D"/>
    <w:rsid w:val="4AA64F34"/>
    <w:rsid w:val="4AA7BE88"/>
    <w:rsid w:val="4AB511A3"/>
    <w:rsid w:val="4ABE94D8"/>
    <w:rsid w:val="4ACB6743"/>
    <w:rsid w:val="4AD3D8E3"/>
    <w:rsid w:val="4AD5358A"/>
    <w:rsid w:val="4AEEB8EC"/>
    <w:rsid w:val="4AF9755C"/>
    <w:rsid w:val="4AFBD628"/>
    <w:rsid w:val="4B396583"/>
    <w:rsid w:val="4B3EE225"/>
    <w:rsid w:val="4B56038A"/>
    <w:rsid w:val="4B5DAABB"/>
    <w:rsid w:val="4B80A3E4"/>
    <w:rsid w:val="4B924E3D"/>
    <w:rsid w:val="4B92C650"/>
    <w:rsid w:val="4B9CD7CF"/>
    <w:rsid w:val="4BA66214"/>
    <w:rsid w:val="4BAFA25A"/>
    <w:rsid w:val="4BDA7119"/>
    <w:rsid w:val="4BDF3C6C"/>
    <w:rsid w:val="4BE1488D"/>
    <w:rsid w:val="4BE54442"/>
    <w:rsid w:val="4C2CEAB9"/>
    <w:rsid w:val="4C679CFB"/>
    <w:rsid w:val="4C7524C5"/>
    <w:rsid w:val="4C7F1940"/>
    <w:rsid w:val="4C88C75E"/>
    <w:rsid w:val="4C88F355"/>
    <w:rsid w:val="4C8D72C2"/>
    <w:rsid w:val="4CABD3EA"/>
    <w:rsid w:val="4CBC1735"/>
    <w:rsid w:val="4CBD47F7"/>
    <w:rsid w:val="4CEB9FA0"/>
    <w:rsid w:val="4D0BCA69"/>
    <w:rsid w:val="4D2EE736"/>
    <w:rsid w:val="4D36B66E"/>
    <w:rsid w:val="4D37235A"/>
    <w:rsid w:val="4D3B2BF6"/>
    <w:rsid w:val="4D4B695C"/>
    <w:rsid w:val="4D627479"/>
    <w:rsid w:val="4D71184F"/>
    <w:rsid w:val="4D72999F"/>
    <w:rsid w:val="4D9F4E24"/>
    <w:rsid w:val="4DA1C91A"/>
    <w:rsid w:val="4DB2F5F3"/>
    <w:rsid w:val="4E068AD7"/>
    <w:rsid w:val="4E22FC12"/>
    <w:rsid w:val="4E23A2AF"/>
    <w:rsid w:val="4E2A818D"/>
    <w:rsid w:val="4E2FEF9B"/>
    <w:rsid w:val="4E30640C"/>
    <w:rsid w:val="4E6C9A85"/>
    <w:rsid w:val="4E728CBA"/>
    <w:rsid w:val="4E7B71FC"/>
    <w:rsid w:val="4E7FC55F"/>
    <w:rsid w:val="4E8AFA0F"/>
    <w:rsid w:val="4E8CDDF9"/>
    <w:rsid w:val="4E8E3124"/>
    <w:rsid w:val="4EB64294"/>
    <w:rsid w:val="4ED3C5B5"/>
    <w:rsid w:val="4EE60546"/>
    <w:rsid w:val="4EE79F53"/>
    <w:rsid w:val="4EF1C1E1"/>
    <w:rsid w:val="4EF7A920"/>
    <w:rsid w:val="4F0202D3"/>
    <w:rsid w:val="4F07DC8F"/>
    <w:rsid w:val="4F10B843"/>
    <w:rsid w:val="4F464479"/>
    <w:rsid w:val="4F65A9C3"/>
    <w:rsid w:val="4F6B071E"/>
    <w:rsid w:val="4FC43EC9"/>
    <w:rsid w:val="4FD79AF7"/>
    <w:rsid w:val="4FDD6FE6"/>
    <w:rsid w:val="5005427E"/>
    <w:rsid w:val="502442B7"/>
    <w:rsid w:val="502BA852"/>
    <w:rsid w:val="505116D6"/>
    <w:rsid w:val="50694118"/>
    <w:rsid w:val="5076BC54"/>
    <w:rsid w:val="507F0FB1"/>
    <w:rsid w:val="5088ADB7"/>
    <w:rsid w:val="509C2B28"/>
    <w:rsid w:val="509D12A2"/>
    <w:rsid w:val="509DD1D5"/>
    <w:rsid w:val="50A5A7F9"/>
    <w:rsid w:val="50E85531"/>
    <w:rsid w:val="50EAB205"/>
    <w:rsid w:val="50F7E1FC"/>
    <w:rsid w:val="51056351"/>
    <w:rsid w:val="511CE3B3"/>
    <w:rsid w:val="51339174"/>
    <w:rsid w:val="5162833C"/>
    <w:rsid w:val="516B138F"/>
    <w:rsid w:val="5182707F"/>
    <w:rsid w:val="519FA539"/>
    <w:rsid w:val="51B0357F"/>
    <w:rsid w:val="51B772EB"/>
    <w:rsid w:val="51BE5059"/>
    <w:rsid w:val="51D2D422"/>
    <w:rsid w:val="51E0126A"/>
    <w:rsid w:val="51E07D50"/>
    <w:rsid w:val="51F64DF3"/>
    <w:rsid w:val="51FE6C43"/>
    <w:rsid w:val="52110D9C"/>
    <w:rsid w:val="521343AB"/>
    <w:rsid w:val="5216EBAA"/>
    <w:rsid w:val="52203199"/>
    <w:rsid w:val="5221A97A"/>
    <w:rsid w:val="5233E521"/>
    <w:rsid w:val="5235DCD6"/>
    <w:rsid w:val="52402CD7"/>
    <w:rsid w:val="5245EF51"/>
    <w:rsid w:val="5247842E"/>
    <w:rsid w:val="524BADA9"/>
    <w:rsid w:val="527410C7"/>
    <w:rsid w:val="5274B032"/>
    <w:rsid w:val="527A05E7"/>
    <w:rsid w:val="528AF5D7"/>
    <w:rsid w:val="528DF151"/>
    <w:rsid w:val="529AFB2E"/>
    <w:rsid w:val="52A529BE"/>
    <w:rsid w:val="52A9B7A7"/>
    <w:rsid w:val="52B328C6"/>
    <w:rsid w:val="52DA9416"/>
    <w:rsid w:val="52DB481D"/>
    <w:rsid w:val="52DEE8C3"/>
    <w:rsid w:val="52F2FA58"/>
    <w:rsid w:val="530C73E3"/>
    <w:rsid w:val="532DBB1F"/>
    <w:rsid w:val="5349AA8E"/>
    <w:rsid w:val="534E0D9F"/>
    <w:rsid w:val="53656F5C"/>
    <w:rsid w:val="53856855"/>
    <w:rsid w:val="53899B24"/>
    <w:rsid w:val="538C69A9"/>
    <w:rsid w:val="5397B9CB"/>
    <w:rsid w:val="53EBF58A"/>
    <w:rsid w:val="53EF5870"/>
    <w:rsid w:val="5403A8C6"/>
    <w:rsid w:val="5403D496"/>
    <w:rsid w:val="542C040C"/>
    <w:rsid w:val="543D0F05"/>
    <w:rsid w:val="5444D2CA"/>
    <w:rsid w:val="544C0905"/>
    <w:rsid w:val="54646A2A"/>
    <w:rsid w:val="5468840C"/>
    <w:rsid w:val="548B2083"/>
    <w:rsid w:val="548F9C0D"/>
    <w:rsid w:val="54901DC1"/>
    <w:rsid w:val="54B8D2BD"/>
    <w:rsid w:val="54DC40B4"/>
    <w:rsid w:val="54E571A2"/>
    <w:rsid w:val="54E6AE28"/>
    <w:rsid w:val="54ED5111"/>
    <w:rsid w:val="55074E33"/>
    <w:rsid w:val="551A242B"/>
    <w:rsid w:val="55806FAA"/>
    <w:rsid w:val="559D1287"/>
    <w:rsid w:val="55A57121"/>
    <w:rsid w:val="55B5E022"/>
    <w:rsid w:val="55B99ABF"/>
    <w:rsid w:val="55F0EFE1"/>
    <w:rsid w:val="55FAB8EE"/>
    <w:rsid w:val="560556E9"/>
    <w:rsid w:val="5619E937"/>
    <w:rsid w:val="56283AF9"/>
    <w:rsid w:val="563914EF"/>
    <w:rsid w:val="5646B296"/>
    <w:rsid w:val="566ED74D"/>
    <w:rsid w:val="5672C14B"/>
    <w:rsid w:val="5675EC78"/>
    <w:rsid w:val="567C9719"/>
    <w:rsid w:val="568D704E"/>
    <w:rsid w:val="568EE4D9"/>
    <w:rsid w:val="56A5F529"/>
    <w:rsid w:val="56C30F42"/>
    <w:rsid w:val="56C31978"/>
    <w:rsid w:val="56C3D63F"/>
    <w:rsid w:val="56DF3E3E"/>
    <w:rsid w:val="56E76850"/>
    <w:rsid w:val="56EA3B35"/>
    <w:rsid w:val="56FE69D1"/>
    <w:rsid w:val="57055D7F"/>
    <w:rsid w:val="573DE413"/>
    <w:rsid w:val="5741F90A"/>
    <w:rsid w:val="574C4FBE"/>
    <w:rsid w:val="575DD7BC"/>
    <w:rsid w:val="576141D2"/>
    <w:rsid w:val="5764A797"/>
    <w:rsid w:val="576E7D1E"/>
    <w:rsid w:val="576E8D16"/>
    <w:rsid w:val="577D5CC1"/>
    <w:rsid w:val="577FB21B"/>
    <w:rsid w:val="57862E1F"/>
    <w:rsid w:val="5798EAC8"/>
    <w:rsid w:val="57B94419"/>
    <w:rsid w:val="57DB5F10"/>
    <w:rsid w:val="57F45DD6"/>
    <w:rsid w:val="580BD13D"/>
    <w:rsid w:val="5815175B"/>
    <w:rsid w:val="58203ED5"/>
    <w:rsid w:val="5835F4CF"/>
    <w:rsid w:val="58428EC7"/>
    <w:rsid w:val="5846D7AE"/>
    <w:rsid w:val="58672442"/>
    <w:rsid w:val="586C8C2A"/>
    <w:rsid w:val="58994E33"/>
    <w:rsid w:val="58A7CD65"/>
    <w:rsid w:val="58B18841"/>
    <w:rsid w:val="58B2F92E"/>
    <w:rsid w:val="590F1F26"/>
    <w:rsid w:val="5917AB51"/>
    <w:rsid w:val="5918029B"/>
    <w:rsid w:val="59339371"/>
    <w:rsid w:val="59379673"/>
    <w:rsid w:val="594220FF"/>
    <w:rsid w:val="595018BA"/>
    <w:rsid w:val="59511033"/>
    <w:rsid w:val="598BB58D"/>
    <w:rsid w:val="599491F0"/>
    <w:rsid w:val="599E60E0"/>
    <w:rsid w:val="59AD668E"/>
    <w:rsid w:val="59BD764D"/>
    <w:rsid w:val="59C3D31E"/>
    <w:rsid w:val="59D20C5F"/>
    <w:rsid w:val="5A20A970"/>
    <w:rsid w:val="5A24F15A"/>
    <w:rsid w:val="5A2D11B2"/>
    <w:rsid w:val="5A2EBFBC"/>
    <w:rsid w:val="5A402359"/>
    <w:rsid w:val="5A4B52A5"/>
    <w:rsid w:val="5A701B10"/>
    <w:rsid w:val="5A7ACA7E"/>
    <w:rsid w:val="5AD06048"/>
    <w:rsid w:val="5AE82B3D"/>
    <w:rsid w:val="5AF72537"/>
    <w:rsid w:val="5AFBAB00"/>
    <w:rsid w:val="5B0185E9"/>
    <w:rsid w:val="5B0B2AA4"/>
    <w:rsid w:val="5B19E0A1"/>
    <w:rsid w:val="5B2F36EE"/>
    <w:rsid w:val="5B30CFE5"/>
    <w:rsid w:val="5B3AF1AC"/>
    <w:rsid w:val="5B5766A9"/>
    <w:rsid w:val="5B5B8A70"/>
    <w:rsid w:val="5B87F286"/>
    <w:rsid w:val="5B8DCF3E"/>
    <w:rsid w:val="5BABE8AC"/>
    <w:rsid w:val="5BB9AADF"/>
    <w:rsid w:val="5BCFACC1"/>
    <w:rsid w:val="5BF21873"/>
    <w:rsid w:val="5C066559"/>
    <w:rsid w:val="5C26F56D"/>
    <w:rsid w:val="5C383714"/>
    <w:rsid w:val="5C3E7733"/>
    <w:rsid w:val="5C3F1A23"/>
    <w:rsid w:val="5C4022B7"/>
    <w:rsid w:val="5C5D6EE6"/>
    <w:rsid w:val="5C6562C2"/>
    <w:rsid w:val="5C65E522"/>
    <w:rsid w:val="5C6FE818"/>
    <w:rsid w:val="5C7C0611"/>
    <w:rsid w:val="5C7C652D"/>
    <w:rsid w:val="5C9C1E33"/>
    <w:rsid w:val="5C9D76A7"/>
    <w:rsid w:val="5CB1D618"/>
    <w:rsid w:val="5CC88324"/>
    <w:rsid w:val="5CDBA655"/>
    <w:rsid w:val="5CF1F3C2"/>
    <w:rsid w:val="5D0E837A"/>
    <w:rsid w:val="5D2E7462"/>
    <w:rsid w:val="5D339B5F"/>
    <w:rsid w:val="5D4B3601"/>
    <w:rsid w:val="5D61D791"/>
    <w:rsid w:val="5D71B810"/>
    <w:rsid w:val="5D7C78B8"/>
    <w:rsid w:val="5D9CD20E"/>
    <w:rsid w:val="5DAAC8FE"/>
    <w:rsid w:val="5DABEBD3"/>
    <w:rsid w:val="5DB012EA"/>
    <w:rsid w:val="5DD63F63"/>
    <w:rsid w:val="5DDC0C13"/>
    <w:rsid w:val="5DE2B51F"/>
    <w:rsid w:val="5E14779E"/>
    <w:rsid w:val="5E228A91"/>
    <w:rsid w:val="5E319EE2"/>
    <w:rsid w:val="5E5E2D80"/>
    <w:rsid w:val="5E6917E5"/>
    <w:rsid w:val="5E6A4E6A"/>
    <w:rsid w:val="5E71B243"/>
    <w:rsid w:val="5E74197F"/>
    <w:rsid w:val="5E7A98E0"/>
    <w:rsid w:val="5EA1E4EB"/>
    <w:rsid w:val="5ECCD9D6"/>
    <w:rsid w:val="5ED0B98D"/>
    <w:rsid w:val="5EE46AFF"/>
    <w:rsid w:val="5EE8CAC5"/>
    <w:rsid w:val="5F1E83EF"/>
    <w:rsid w:val="5F1FFDD9"/>
    <w:rsid w:val="5F2EB402"/>
    <w:rsid w:val="5F37A0FE"/>
    <w:rsid w:val="5F49F2EB"/>
    <w:rsid w:val="5F4BF8CF"/>
    <w:rsid w:val="5F52C974"/>
    <w:rsid w:val="5F61811D"/>
    <w:rsid w:val="5F814BF3"/>
    <w:rsid w:val="5FAFBB82"/>
    <w:rsid w:val="5FD9CAF8"/>
    <w:rsid w:val="5FDDF767"/>
    <w:rsid w:val="5FE22EB7"/>
    <w:rsid w:val="5FEB6E9F"/>
    <w:rsid w:val="5FFEB276"/>
    <w:rsid w:val="600B5560"/>
    <w:rsid w:val="60393697"/>
    <w:rsid w:val="60480CCC"/>
    <w:rsid w:val="60506F1A"/>
    <w:rsid w:val="605AE580"/>
    <w:rsid w:val="6066F01C"/>
    <w:rsid w:val="606C5F29"/>
    <w:rsid w:val="60736BB0"/>
    <w:rsid w:val="6085C890"/>
    <w:rsid w:val="609B259C"/>
    <w:rsid w:val="60A8E45C"/>
    <w:rsid w:val="60AB1115"/>
    <w:rsid w:val="60BC3FFE"/>
    <w:rsid w:val="60CDAA95"/>
    <w:rsid w:val="60CE0BEB"/>
    <w:rsid w:val="60F44624"/>
    <w:rsid w:val="61170028"/>
    <w:rsid w:val="611C1A22"/>
    <w:rsid w:val="6153683F"/>
    <w:rsid w:val="61672895"/>
    <w:rsid w:val="61686BEF"/>
    <w:rsid w:val="6194A008"/>
    <w:rsid w:val="61A43732"/>
    <w:rsid w:val="61AD175A"/>
    <w:rsid w:val="61D64A40"/>
    <w:rsid w:val="61ECB9E1"/>
    <w:rsid w:val="61F7F1B2"/>
    <w:rsid w:val="620BBF08"/>
    <w:rsid w:val="62145A02"/>
    <w:rsid w:val="621EB5C3"/>
    <w:rsid w:val="6229AAEF"/>
    <w:rsid w:val="6237472D"/>
    <w:rsid w:val="623C0549"/>
    <w:rsid w:val="62444257"/>
    <w:rsid w:val="624D2396"/>
    <w:rsid w:val="625232A9"/>
    <w:rsid w:val="6254005C"/>
    <w:rsid w:val="6254FBEA"/>
    <w:rsid w:val="625B4D0B"/>
    <w:rsid w:val="62639FB9"/>
    <w:rsid w:val="62A01550"/>
    <w:rsid w:val="62A2D854"/>
    <w:rsid w:val="62AFD958"/>
    <w:rsid w:val="62B669A6"/>
    <w:rsid w:val="62BB4D58"/>
    <w:rsid w:val="62CD0DE4"/>
    <w:rsid w:val="62D88BF7"/>
    <w:rsid w:val="62DEBD88"/>
    <w:rsid w:val="62E13177"/>
    <w:rsid w:val="62EA46F5"/>
    <w:rsid w:val="6301B36E"/>
    <w:rsid w:val="6322A344"/>
    <w:rsid w:val="6328988C"/>
    <w:rsid w:val="6331B5EC"/>
    <w:rsid w:val="63573AB8"/>
    <w:rsid w:val="636C4F36"/>
    <w:rsid w:val="636DF23A"/>
    <w:rsid w:val="6378718B"/>
    <w:rsid w:val="63872FA5"/>
    <w:rsid w:val="63880E07"/>
    <w:rsid w:val="6394DC3B"/>
    <w:rsid w:val="63980E47"/>
    <w:rsid w:val="639A3E8E"/>
    <w:rsid w:val="63A5F6A8"/>
    <w:rsid w:val="63C4E47C"/>
    <w:rsid w:val="63CBE0CA"/>
    <w:rsid w:val="63EE5BA4"/>
    <w:rsid w:val="63EF3372"/>
    <w:rsid w:val="640E6B0E"/>
    <w:rsid w:val="641E9126"/>
    <w:rsid w:val="64269FDF"/>
    <w:rsid w:val="64338848"/>
    <w:rsid w:val="6441CAA0"/>
    <w:rsid w:val="644D6F98"/>
    <w:rsid w:val="64504828"/>
    <w:rsid w:val="647E66BB"/>
    <w:rsid w:val="64801AAF"/>
    <w:rsid w:val="648C7426"/>
    <w:rsid w:val="6491A6EE"/>
    <w:rsid w:val="649BE1DD"/>
    <w:rsid w:val="649D83CF"/>
    <w:rsid w:val="64BA5358"/>
    <w:rsid w:val="64C14677"/>
    <w:rsid w:val="64C8A613"/>
    <w:rsid w:val="64D65A19"/>
    <w:rsid w:val="64F2140A"/>
    <w:rsid w:val="64F32013"/>
    <w:rsid w:val="6533EE0F"/>
    <w:rsid w:val="65499895"/>
    <w:rsid w:val="656D7096"/>
    <w:rsid w:val="65737B94"/>
    <w:rsid w:val="657CCDE0"/>
    <w:rsid w:val="65831306"/>
    <w:rsid w:val="6586EB15"/>
    <w:rsid w:val="659A4F26"/>
    <w:rsid w:val="65A1BD5E"/>
    <w:rsid w:val="65BE367B"/>
    <w:rsid w:val="65E51FC3"/>
    <w:rsid w:val="65F7E9F7"/>
    <w:rsid w:val="661638B8"/>
    <w:rsid w:val="66424278"/>
    <w:rsid w:val="666C064F"/>
    <w:rsid w:val="667494C5"/>
    <w:rsid w:val="667CAC81"/>
    <w:rsid w:val="66817E8C"/>
    <w:rsid w:val="66951519"/>
    <w:rsid w:val="669F6061"/>
    <w:rsid w:val="66D50675"/>
    <w:rsid w:val="66E3C197"/>
    <w:rsid w:val="66F7DE25"/>
    <w:rsid w:val="672780F6"/>
    <w:rsid w:val="6728B27D"/>
    <w:rsid w:val="672FBEE4"/>
    <w:rsid w:val="673D5869"/>
    <w:rsid w:val="6755A3BC"/>
    <w:rsid w:val="67569D50"/>
    <w:rsid w:val="67609817"/>
    <w:rsid w:val="6773117C"/>
    <w:rsid w:val="677920C0"/>
    <w:rsid w:val="6780A41A"/>
    <w:rsid w:val="679DEC54"/>
    <w:rsid w:val="679E5ADE"/>
    <w:rsid w:val="679F7FFF"/>
    <w:rsid w:val="67A30298"/>
    <w:rsid w:val="67AC4613"/>
    <w:rsid w:val="67C94E19"/>
    <w:rsid w:val="67CA4ADA"/>
    <w:rsid w:val="67CCDFDA"/>
    <w:rsid w:val="67DC27D3"/>
    <w:rsid w:val="6809A01E"/>
    <w:rsid w:val="6810A76E"/>
    <w:rsid w:val="6813C64D"/>
    <w:rsid w:val="6821BA3F"/>
    <w:rsid w:val="68377F81"/>
    <w:rsid w:val="683FD6F7"/>
    <w:rsid w:val="6861EC4B"/>
    <w:rsid w:val="6863DC25"/>
    <w:rsid w:val="687E819C"/>
    <w:rsid w:val="6880AAE1"/>
    <w:rsid w:val="689B05B7"/>
    <w:rsid w:val="68A3828C"/>
    <w:rsid w:val="68B00632"/>
    <w:rsid w:val="68CBC358"/>
    <w:rsid w:val="68CD5C97"/>
    <w:rsid w:val="68F80695"/>
    <w:rsid w:val="69115DBF"/>
    <w:rsid w:val="69129A9E"/>
    <w:rsid w:val="69156E5F"/>
    <w:rsid w:val="692B2869"/>
    <w:rsid w:val="693F345A"/>
    <w:rsid w:val="695E19FB"/>
    <w:rsid w:val="696AF730"/>
    <w:rsid w:val="698E2D85"/>
    <w:rsid w:val="69A39FCF"/>
    <w:rsid w:val="69C79ED5"/>
    <w:rsid w:val="69D60C8B"/>
    <w:rsid w:val="69D60ED5"/>
    <w:rsid w:val="69E0108A"/>
    <w:rsid w:val="69F2D97D"/>
    <w:rsid w:val="6A073E56"/>
    <w:rsid w:val="6A082C4C"/>
    <w:rsid w:val="6A132FBB"/>
    <w:rsid w:val="6A135ADC"/>
    <w:rsid w:val="6A17C789"/>
    <w:rsid w:val="6A372077"/>
    <w:rsid w:val="6A38B8C8"/>
    <w:rsid w:val="6A584942"/>
    <w:rsid w:val="6A585311"/>
    <w:rsid w:val="6A5D3FDE"/>
    <w:rsid w:val="6A7C0A50"/>
    <w:rsid w:val="6A8026FC"/>
    <w:rsid w:val="6A95FC9E"/>
    <w:rsid w:val="6A9C0CF5"/>
    <w:rsid w:val="6AA6DCE3"/>
    <w:rsid w:val="6AC424F3"/>
    <w:rsid w:val="6AC6C55A"/>
    <w:rsid w:val="6AC8F18B"/>
    <w:rsid w:val="6AD0CB7F"/>
    <w:rsid w:val="6AE14BB8"/>
    <w:rsid w:val="6AE1DD9D"/>
    <w:rsid w:val="6AEA4252"/>
    <w:rsid w:val="6AEDD7A3"/>
    <w:rsid w:val="6AEE31A4"/>
    <w:rsid w:val="6AF360D8"/>
    <w:rsid w:val="6B095912"/>
    <w:rsid w:val="6B0D38F9"/>
    <w:rsid w:val="6B1E1CC6"/>
    <w:rsid w:val="6B2DB692"/>
    <w:rsid w:val="6B4A5061"/>
    <w:rsid w:val="6B5656D6"/>
    <w:rsid w:val="6B59E2C9"/>
    <w:rsid w:val="6B5C4929"/>
    <w:rsid w:val="6B5EC87F"/>
    <w:rsid w:val="6B60EFD3"/>
    <w:rsid w:val="6B6370F1"/>
    <w:rsid w:val="6B703C35"/>
    <w:rsid w:val="6B7284D5"/>
    <w:rsid w:val="6B8E7FEF"/>
    <w:rsid w:val="6B8FB8CA"/>
    <w:rsid w:val="6BB6C88D"/>
    <w:rsid w:val="6BB7DCDF"/>
    <w:rsid w:val="6BD24E62"/>
    <w:rsid w:val="6BD2BC05"/>
    <w:rsid w:val="6BDB8028"/>
    <w:rsid w:val="6BDF4856"/>
    <w:rsid w:val="6C01A3D9"/>
    <w:rsid w:val="6C3103DE"/>
    <w:rsid w:val="6C31522D"/>
    <w:rsid w:val="6C41DC43"/>
    <w:rsid w:val="6C4B60C4"/>
    <w:rsid w:val="6C59F4EE"/>
    <w:rsid w:val="6C5CCAFF"/>
    <w:rsid w:val="6C667AB3"/>
    <w:rsid w:val="6C767FFD"/>
    <w:rsid w:val="6C7D7C7C"/>
    <w:rsid w:val="6C8ADF5D"/>
    <w:rsid w:val="6C8C8DD7"/>
    <w:rsid w:val="6C92A544"/>
    <w:rsid w:val="6C9D6099"/>
    <w:rsid w:val="6CA52100"/>
    <w:rsid w:val="6CC8E874"/>
    <w:rsid w:val="6CE13A90"/>
    <w:rsid w:val="6CE58C78"/>
    <w:rsid w:val="6D05AC2C"/>
    <w:rsid w:val="6D0F1C79"/>
    <w:rsid w:val="6D20CBB5"/>
    <w:rsid w:val="6D79576A"/>
    <w:rsid w:val="6D8EDF53"/>
    <w:rsid w:val="6DA0707E"/>
    <w:rsid w:val="6DA19D95"/>
    <w:rsid w:val="6DA332D4"/>
    <w:rsid w:val="6DD5C29B"/>
    <w:rsid w:val="6DE81033"/>
    <w:rsid w:val="6DEE6EB0"/>
    <w:rsid w:val="6DF0BE99"/>
    <w:rsid w:val="6DF7AC5D"/>
    <w:rsid w:val="6E17B051"/>
    <w:rsid w:val="6E18BF31"/>
    <w:rsid w:val="6E256303"/>
    <w:rsid w:val="6E2A20D2"/>
    <w:rsid w:val="6E3A691D"/>
    <w:rsid w:val="6E404E39"/>
    <w:rsid w:val="6E4B3820"/>
    <w:rsid w:val="6E5F4EB9"/>
    <w:rsid w:val="6E8F3E6A"/>
    <w:rsid w:val="6E8FD05C"/>
    <w:rsid w:val="6EB0D3E7"/>
    <w:rsid w:val="6EBE0F7F"/>
    <w:rsid w:val="6EBF237C"/>
    <w:rsid w:val="6ECB1DCB"/>
    <w:rsid w:val="6ED29FD3"/>
    <w:rsid w:val="6ED2A57F"/>
    <w:rsid w:val="6EE2039C"/>
    <w:rsid w:val="6EEDC9F7"/>
    <w:rsid w:val="6EFE978E"/>
    <w:rsid w:val="6F130029"/>
    <w:rsid w:val="6F1637E2"/>
    <w:rsid w:val="6F17C8AB"/>
    <w:rsid w:val="6F2FA714"/>
    <w:rsid w:val="6F346080"/>
    <w:rsid w:val="6F516857"/>
    <w:rsid w:val="6F549445"/>
    <w:rsid w:val="6F63A55E"/>
    <w:rsid w:val="6F6D230B"/>
    <w:rsid w:val="6F9220CE"/>
    <w:rsid w:val="6FA0723D"/>
    <w:rsid w:val="6FA833B4"/>
    <w:rsid w:val="6FC91352"/>
    <w:rsid w:val="6FCCB367"/>
    <w:rsid w:val="6FCDD9C5"/>
    <w:rsid w:val="6FD986C4"/>
    <w:rsid w:val="6FE3DEAF"/>
    <w:rsid w:val="6FE94A51"/>
    <w:rsid w:val="7024772C"/>
    <w:rsid w:val="70281D8C"/>
    <w:rsid w:val="7028EA1A"/>
    <w:rsid w:val="70600C15"/>
    <w:rsid w:val="70732CF8"/>
    <w:rsid w:val="7085B49E"/>
    <w:rsid w:val="70A27B3F"/>
    <w:rsid w:val="70A27F24"/>
    <w:rsid w:val="70B630BF"/>
    <w:rsid w:val="70CBC79D"/>
    <w:rsid w:val="70D6A4B8"/>
    <w:rsid w:val="70E53361"/>
    <w:rsid w:val="710507C2"/>
    <w:rsid w:val="7105F1DF"/>
    <w:rsid w:val="710F0850"/>
    <w:rsid w:val="7126F123"/>
    <w:rsid w:val="7162128B"/>
    <w:rsid w:val="71670F19"/>
    <w:rsid w:val="71881ED7"/>
    <w:rsid w:val="71B27467"/>
    <w:rsid w:val="71C42A20"/>
    <w:rsid w:val="71D65AF4"/>
    <w:rsid w:val="71D9D703"/>
    <w:rsid w:val="71EA69F1"/>
    <w:rsid w:val="71F89640"/>
    <w:rsid w:val="71FDA72B"/>
    <w:rsid w:val="7214B35D"/>
    <w:rsid w:val="721B8866"/>
    <w:rsid w:val="721F1321"/>
    <w:rsid w:val="7241A952"/>
    <w:rsid w:val="72759746"/>
    <w:rsid w:val="728C90BB"/>
    <w:rsid w:val="72A66191"/>
    <w:rsid w:val="72B6DDD7"/>
    <w:rsid w:val="72BA4DA8"/>
    <w:rsid w:val="72C17A17"/>
    <w:rsid w:val="72C2C29F"/>
    <w:rsid w:val="72E1F596"/>
    <w:rsid w:val="72E21A9E"/>
    <w:rsid w:val="73009B22"/>
    <w:rsid w:val="7308A6AD"/>
    <w:rsid w:val="7316E462"/>
    <w:rsid w:val="7325D79D"/>
    <w:rsid w:val="73360DAF"/>
    <w:rsid w:val="734A157F"/>
    <w:rsid w:val="734A9108"/>
    <w:rsid w:val="734F8CD4"/>
    <w:rsid w:val="73534ABF"/>
    <w:rsid w:val="7358EC6A"/>
    <w:rsid w:val="735B4A8B"/>
    <w:rsid w:val="736704B3"/>
    <w:rsid w:val="73722E6A"/>
    <w:rsid w:val="7375CB16"/>
    <w:rsid w:val="737DA807"/>
    <w:rsid w:val="7381910F"/>
    <w:rsid w:val="73981FE2"/>
    <w:rsid w:val="73B3F435"/>
    <w:rsid w:val="73B6D834"/>
    <w:rsid w:val="73C469AC"/>
    <w:rsid w:val="73CD717D"/>
    <w:rsid w:val="73F6E518"/>
    <w:rsid w:val="7402310B"/>
    <w:rsid w:val="74066205"/>
    <w:rsid w:val="74099D1B"/>
    <w:rsid w:val="740D3AEB"/>
    <w:rsid w:val="7420DE61"/>
    <w:rsid w:val="7428448C"/>
    <w:rsid w:val="742AF873"/>
    <w:rsid w:val="74503FC6"/>
    <w:rsid w:val="74625207"/>
    <w:rsid w:val="7466B284"/>
    <w:rsid w:val="746BA8F0"/>
    <w:rsid w:val="7472A90A"/>
    <w:rsid w:val="747D4ED5"/>
    <w:rsid w:val="747E7F2C"/>
    <w:rsid w:val="747EC7EC"/>
    <w:rsid w:val="7486A005"/>
    <w:rsid w:val="74A2C9FE"/>
    <w:rsid w:val="74AFC30A"/>
    <w:rsid w:val="74B57D98"/>
    <w:rsid w:val="74CB35B5"/>
    <w:rsid w:val="74F773DD"/>
    <w:rsid w:val="752933E2"/>
    <w:rsid w:val="752A57BE"/>
    <w:rsid w:val="7548C45A"/>
    <w:rsid w:val="7549A539"/>
    <w:rsid w:val="754DDEDB"/>
    <w:rsid w:val="7555C146"/>
    <w:rsid w:val="7559A5AB"/>
    <w:rsid w:val="755DA6CA"/>
    <w:rsid w:val="756A4E79"/>
    <w:rsid w:val="756B9231"/>
    <w:rsid w:val="758749E0"/>
    <w:rsid w:val="7589FB69"/>
    <w:rsid w:val="758A8ED4"/>
    <w:rsid w:val="75A2260E"/>
    <w:rsid w:val="75C42EDB"/>
    <w:rsid w:val="75C504F5"/>
    <w:rsid w:val="75C7C6D1"/>
    <w:rsid w:val="75D2162E"/>
    <w:rsid w:val="75D4107B"/>
    <w:rsid w:val="75EB4BD9"/>
    <w:rsid w:val="75EBF924"/>
    <w:rsid w:val="75F04706"/>
    <w:rsid w:val="7604450D"/>
    <w:rsid w:val="761F8B04"/>
    <w:rsid w:val="76392770"/>
    <w:rsid w:val="7653D95C"/>
    <w:rsid w:val="766B6E6C"/>
    <w:rsid w:val="7676A8EC"/>
    <w:rsid w:val="768CADB9"/>
    <w:rsid w:val="76916176"/>
    <w:rsid w:val="76A0EA90"/>
    <w:rsid w:val="76B41FB6"/>
    <w:rsid w:val="76C03088"/>
    <w:rsid w:val="76C3B6EB"/>
    <w:rsid w:val="76C72EC2"/>
    <w:rsid w:val="76E001E4"/>
    <w:rsid w:val="76EA1652"/>
    <w:rsid w:val="76EC44EC"/>
    <w:rsid w:val="76ED318B"/>
    <w:rsid w:val="76FFCA9F"/>
    <w:rsid w:val="770161D3"/>
    <w:rsid w:val="7707478F"/>
    <w:rsid w:val="770798C8"/>
    <w:rsid w:val="771369A0"/>
    <w:rsid w:val="7718D6F0"/>
    <w:rsid w:val="772C68A6"/>
    <w:rsid w:val="7732757D"/>
    <w:rsid w:val="773727CB"/>
    <w:rsid w:val="773BB78D"/>
    <w:rsid w:val="77478E97"/>
    <w:rsid w:val="7771A9F0"/>
    <w:rsid w:val="778F31D8"/>
    <w:rsid w:val="779451EA"/>
    <w:rsid w:val="77A5ED75"/>
    <w:rsid w:val="77AA9DA5"/>
    <w:rsid w:val="77B72E6E"/>
    <w:rsid w:val="77D2B098"/>
    <w:rsid w:val="77E6DD13"/>
    <w:rsid w:val="77F5A36C"/>
    <w:rsid w:val="77F908CE"/>
    <w:rsid w:val="7807D074"/>
    <w:rsid w:val="7809F4B2"/>
    <w:rsid w:val="780BD203"/>
    <w:rsid w:val="78121F9C"/>
    <w:rsid w:val="781F46EF"/>
    <w:rsid w:val="7823227C"/>
    <w:rsid w:val="78373D3D"/>
    <w:rsid w:val="78415160"/>
    <w:rsid w:val="784CA0F7"/>
    <w:rsid w:val="786784D9"/>
    <w:rsid w:val="78850B8E"/>
    <w:rsid w:val="788A1F10"/>
    <w:rsid w:val="78963E12"/>
    <w:rsid w:val="78A54C73"/>
    <w:rsid w:val="78BA466A"/>
    <w:rsid w:val="78D68107"/>
    <w:rsid w:val="78DAC99D"/>
    <w:rsid w:val="78E059E4"/>
    <w:rsid w:val="7906B208"/>
    <w:rsid w:val="792A7765"/>
    <w:rsid w:val="793C31BD"/>
    <w:rsid w:val="793E4E64"/>
    <w:rsid w:val="7949D45B"/>
    <w:rsid w:val="7962A859"/>
    <w:rsid w:val="7964F2B2"/>
    <w:rsid w:val="7975CD29"/>
    <w:rsid w:val="7997DDA5"/>
    <w:rsid w:val="79BF332F"/>
    <w:rsid w:val="79F1AD3B"/>
    <w:rsid w:val="7A0522BC"/>
    <w:rsid w:val="7A1607FB"/>
    <w:rsid w:val="7A1B00C5"/>
    <w:rsid w:val="7A25620E"/>
    <w:rsid w:val="7A2BB45D"/>
    <w:rsid w:val="7A393815"/>
    <w:rsid w:val="7A4BFDAA"/>
    <w:rsid w:val="7A662468"/>
    <w:rsid w:val="7A6B78C2"/>
    <w:rsid w:val="7A7187F7"/>
    <w:rsid w:val="7A815E3D"/>
    <w:rsid w:val="7A999F59"/>
    <w:rsid w:val="7A9C6E37"/>
    <w:rsid w:val="7AA1B095"/>
    <w:rsid w:val="7AC6BD5B"/>
    <w:rsid w:val="7AD15C1C"/>
    <w:rsid w:val="7AD37333"/>
    <w:rsid w:val="7AED1F85"/>
    <w:rsid w:val="7B2A6898"/>
    <w:rsid w:val="7B5AB284"/>
    <w:rsid w:val="7B661725"/>
    <w:rsid w:val="7B6F9F64"/>
    <w:rsid w:val="7B7F9A1F"/>
    <w:rsid w:val="7B83FB8A"/>
    <w:rsid w:val="7BA117E4"/>
    <w:rsid w:val="7BACA0BD"/>
    <w:rsid w:val="7BBA2C08"/>
    <w:rsid w:val="7BD321B9"/>
    <w:rsid w:val="7BE06204"/>
    <w:rsid w:val="7BE83ADB"/>
    <w:rsid w:val="7BFF733C"/>
    <w:rsid w:val="7C01BC09"/>
    <w:rsid w:val="7C06DB48"/>
    <w:rsid w:val="7C152AE1"/>
    <w:rsid w:val="7C39E485"/>
    <w:rsid w:val="7C4C4678"/>
    <w:rsid w:val="7C50A829"/>
    <w:rsid w:val="7C53D82D"/>
    <w:rsid w:val="7C5A8FD6"/>
    <w:rsid w:val="7C7DA313"/>
    <w:rsid w:val="7C8BC68D"/>
    <w:rsid w:val="7C9DB99F"/>
    <w:rsid w:val="7CA2C0F5"/>
    <w:rsid w:val="7CB7A8A2"/>
    <w:rsid w:val="7CD0E95E"/>
    <w:rsid w:val="7CF2AE34"/>
    <w:rsid w:val="7D02F60E"/>
    <w:rsid w:val="7D044A83"/>
    <w:rsid w:val="7D0FF237"/>
    <w:rsid w:val="7D394486"/>
    <w:rsid w:val="7D40428A"/>
    <w:rsid w:val="7D4091FC"/>
    <w:rsid w:val="7D525564"/>
    <w:rsid w:val="7D579D5E"/>
    <w:rsid w:val="7D61FF9E"/>
    <w:rsid w:val="7D757FD2"/>
    <w:rsid w:val="7D9DA598"/>
    <w:rsid w:val="7DB3DC47"/>
    <w:rsid w:val="7DC51AE4"/>
    <w:rsid w:val="7DF553F8"/>
    <w:rsid w:val="7E031CA0"/>
    <w:rsid w:val="7E2A1303"/>
    <w:rsid w:val="7E3F3964"/>
    <w:rsid w:val="7E6649A0"/>
    <w:rsid w:val="7E6F7FDC"/>
    <w:rsid w:val="7E720D32"/>
    <w:rsid w:val="7E749518"/>
    <w:rsid w:val="7E9D6D82"/>
    <w:rsid w:val="7EED44E9"/>
    <w:rsid w:val="7EED46E8"/>
    <w:rsid w:val="7F0EE8C4"/>
    <w:rsid w:val="7F0FD1B8"/>
    <w:rsid w:val="7F217474"/>
    <w:rsid w:val="7F315BED"/>
    <w:rsid w:val="7F32F313"/>
    <w:rsid w:val="7F35F84A"/>
    <w:rsid w:val="7F39CA1E"/>
    <w:rsid w:val="7F6928EA"/>
    <w:rsid w:val="7F8B8A71"/>
    <w:rsid w:val="7F8D436E"/>
    <w:rsid w:val="7FAD86A5"/>
    <w:rsid w:val="7FD0A2B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F14F0"/>
  <w15:chartTrackingRefBased/>
  <w15:docId w15:val="{6E9ADDE7-1890-4E75-B70F-E7BFB5FC3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14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1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149B"/>
    <w:pPr>
      <w:ind w:left="720"/>
      <w:contextualSpacing/>
    </w:pPr>
  </w:style>
  <w:style w:type="character" w:styleId="Hyperlink">
    <w:name w:val="Hyperlink"/>
    <w:basedOn w:val="DefaultParagraphFont"/>
    <w:uiPriority w:val="99"/>
    <w:unhideWhenUsed/>
    <w:rsid w:val="0077149B"/>
    <w:rPr>
      <w:color w:val="0563C1" w:themeColor="hyperlink"/>
      <w:u w:val="single"/>
    </w:rPr>
  </w:style>
  <w:style w:type="paragraph" w:customStyle="1" w:styleId="paragraph">
    <w:name w:val="paragraph"/>
    <w:basedOn w:val="Normal"/>
    <w:rsid w:val="007714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7149B"/>
  </w:style>
  <w:style w:type="character" w:customStyle="1" w:styleId="eop">
    <w:name w:val="eop"/>
    <w:basedOn w:val="DefaultParagraphFont"/>
    <w:rsid w:val="0077149B"/>
  </w:style>
  <w:style w:type="character" w:styleId="FollowedHyperlink">
    <w:name w:val="FollowedHyperlink"/>
    <w:basedOn w:val="DefaultParagraphFont"/>
    <w:uiPriority w:val="99"/>
    <w:semiHidden/>
    <w:unhideWhenUsed/>
    <w:rsid w:val="0077149B"/>
    <w:rPr>
      <w:color w:val="954F72" w:themeColor="followedHyperlink"/>
      <w:u w:val="single"/>
    </w:rPr>
  </w:style>
  <w:style w:type="character" w:styleId="UnresolvedMention">
    <w:name w:val="Unresolved Mention"/>
    <w:basedOn w:val="DefaultParagraphFont"/>
    <w:uiPriority w:val="99"/>
    <w:semiHidden/>
    <w:unhideWhenUsed/>
    <w:rsid w:val="00F34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licopterstories.co.uk/2020/04/19/helicopter-at-home/?fbclid=IwAR0Lv4h_FkUToEGjRgrCseqMeTO8y6867c7VsO30dNCa4NRjzfH-b-I9Sgo" TargetMode="External"/><Relationship Id="rId18" Type="http://schemas.openxmlformats.org/officeDocument/2006/relationships/image" Target="media/image5.jpg"/><Relationship Id="rId26" Type="http://schemas.openxmlformats.org/officeDocument/2006/relationships/hyperlink" Target="https://hungrylittleminds.campaign.gov.uk/" TargetMode="External"/><Relationship Id="rId39" Type="http://schemas.openxmlformats.org/officeDocument/2006/relationships/theme" Target="theme/theme1.xml"/><Relationship Id="rId21" Type="http://schemas.openxmlformats.org/officeDocument/2006/relationships/hyperlink" Target="https://nrich.maths.org/primary" TargetMode="External"/><Relationship Id="rId34"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www.phonicsplaycomics.co.uk/comics.html" TargetMode="External"/><Relationship Id="rId33" Type="http://schemas.openxmlformats.org/officeDocument/2006/relationships/image" Target="media/image6.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themathsfactor.com/" TargetMode="External"/><Relationship Id="rId29" Type="http://schemas.openxmlformats.org/officeDocument/2006/relationships/hyperlink" Target="https://abcdoes.com/home-learning/?fbclid=IwAR073jDtoh8q18bQ69aszb2EY1VCMls8z4rPu54vA9uHhFcGWW2-6xTLBH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oore-laura@mayfield.portsmouth.sch.uk" TargetMode="External"/><Relationship Id="rId24" Type="http://schemas.openxmlformats.org/officeDocument/2006/relationships/hyperlink" Target="https://www.oxfordowl.co.uk/welcome-back/for-home/reading-owl/kids-activities" TargetMode="External"/><Relationship Id="rId32" Type="http://schemas.openxmlformats.org/officeDocument/2006/relationships/hyperlink" Target="https://www.booktrust.org.uk/books-and-reading/have-some-fun/storybooks-and-games/?fbclid=IwAR3nMgPF-ElsUY9Kd7Mk-2V-tr1B38RtJ1WXq541wCWA3Mgl7bjmqDp5C10" TargetMode="External"/><Relationship Id="rId37"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yperlink" Target="https://www.youtube.com/watch?v=QHDeEJ-9utI" TargetMode="External"/><Relationship Id="rId23" Type="http://schemas.openxmlformats.org/officeDocument/2006/relationships/hyperlink" Target="https://monsterphonics.com/?gclid=%20EAIaIQobChMI56aEu9yh6AIVFeDtCh2NMAcIEA%20AYASAAEgK1b_D_BwE" TargetMode="External"/><Relationship Id="rId28" Type="http://schemas.openxmlformats.org/officeDocument/2006/relationships/hyperlink" Target="https://www.thenational.academy/online-classroom/reception/?fbclid=IwAR3rmEvVhInbaoHEwFTzDlPvjYyhdgg0uRqE3j3RYsh-BeANFtomxOaC_iA" TargetMode="External"/><Relationship Id="rId36" Type="http://schemas.openxmlformats.org/officeDocument/2006/relationships/image" Target="media/image9.png"/><Relationship Id="rId10" Type="http://schemas.openxmlformats.org/officeDocument/2006/relationships/hyperlink" Target="mailto:percival-jessica@mayfield.portsmouth.sch.uk" TargetMode="External"/><Relationship Id="rId19" Type="http://schemas.openxmlformats.org/officeDocument/2006/relationships/hyperlink" Target="https://whiterosemaths.com/homelearning/early-years/" TargetMode="External"/><Relationship Id="rId31" Type="http://schemas.openxmlformats.org/officeDocument/2006/relationships/hyperlink" Target="https://www.eyfshome.com/?fbclid=IwAR22Kn0jIpWTg0DHnyYAU9peAltEJhdoKZy9XE2cdLgkeuE6Zui3S208B6I" TargetMode="External"/><Relationship Id="rId4" Type="http://schemas.openxmlformats.org/officeDocument/2006/relationships/numbering" Target="numbering.xml"/><Relationship Id="rId9" Type="http://schemas.openxmlformats.org/officeDocument/2006/relationships/hyperlink" Target="mailto:jonkers-kerry@mayfield.portsmouth.sch.uk" TargetMode="External"/><Relationship Id="rId14" Type="http://schemas.openxmlformats.org/officeDocument/2006/relationships/hyperlink" Target="https://mayfieldschoolpo2.sharepoint.com/sites/YearR-ForHomeLearning2/Shared%20Documents/General/Year%20R%20Counting%20Back%20Monday%206th%20July%202020.mp4" TargetMode="External"/><Relationship Id="rId22" Type="http://schemas.openxmlformats.org/officeDocument/2006/relationships/hyperlink" Target="https://www.literacyshed.com/home.html" TargetMode="External"/><Relationship Id="rId27" Type="http://schemas.openxmlformats.org/officeDocument/2006/relationships/hyperlink" Target="https://helicopterstories.co.uk/2020/04/19/helicopter-at-home/?fbclid=IwAR0Lv4h_FkUToEGjRgrCseqMeTO8y6867c7VsO30dNCa4NRjzfH-b-I9Sgo" TargetMode="External"/><Relationship Id="rId30" Type="http://schemas.openxmlformats.org/officeDocument/2006/relationships/hyperlink" Target="https://www.gosh.org/power-of-play-hub?fbclid=IwAR3GE6wpig3g3FWhm0gfqO53MCTVUbYV14N_lXiokKgY0T9kT-2e0-S9fHI" TargetMode="External"/><Relationship Id="rId35" Type="http://schemas.openxmlformats.org/officeDocument/2006/relationships/image" Target="media/image8.png"/><Relationship Id="rId8" Type="http://schemas.openxmlformats.org/officeDocument/2006/relationships/image" Target="media/image1.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6f14df77-98d2-4ed4-8da8-6de542f49458">
      <UserInfo>
        <DisplayName/>
        <AccountId xsi:nil="true"/>
        <AccountType/>
      </UserInfo>
    </SharedWithUsers>
    <No_x002e_Lessons xmlns="256cee14-f636-4681-b71d-45a30a133b2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A99B5B-0A90-44FD-A96F-7E436C1DACB0}">
  <ds:schemaRefs>
    <ds:schemaRef ds:uri="http://schemas.microsoft.com/sharepoint/v3/contenttype/forms"/>
  </ds:schemaRefs>
</ds:datastoreItem>
</file>

<file path=customXml/itemProps2.xml><?xml version="1.0" encoding="utf-8"?>
<ds:datastoreItem xmlns:ds="http://schemas.openxmlformats.org/officeDocument/2006/customXml" ds:itemID="{AD43442E-6FB7-4B9A-AA25-897811CFB021}">
  <ds:schemaRefs>
    <ds:schemaRef ds:uri="http://schemas.microsoft.com/office/2006/metadata/properties"/>
    <ds:schemaRef ds:uri="http://schemas.microsoft.com/office/2006/documentManagement/types"/>
    <ds:schemaRef ds:uri="http://purl.org/dc/dcmitype/"/>
    <ds:schemaRef ds:uri="6f14df77-98d2-4ed4-8da8-6de542f49458"/>
    <ds:schemaRef ds:uri="http://www.w3.org/XML/1998/namespace"/>
    <ds:schemaRef ds:uri="http://schemas.microsoft.com/office/infopath/2007/PartnerControls"/>
    <ds:schemaRef ds:uri="http://schemas.openxmlformats.org/package/2006/metadata/core-properties"/>
    <ds:schemaRef ds:uri="http://purl.org/dc/terms/"/>
    <ds:schemaRef ds:uri="http://purl.org/dc/elements/1.1/"/>
    <ds:schemaRef ds:uri="3e3ba7d4-f132-4ee7-9025-9c09df7c693e"/>
  </ds:schemaRefs>
</ds:datastoreItem>
</file>

<file path=customXml/itemProps3.xml><?xml version="1.0" encoding="utf-8"?>
<ds:datastoreItem xmlns:ds="http://schemas.openxmlformats.org/officeDocument/2006/customXml" ds:itemID="{A43047C3-5405-4965-8772-C285ED93B225}"/>
</file>

<file path=docProps/app.xml><?xml version="1.0" encoding="utf-8"?>
<Properties xmlns="http://schemas.openxmlformats.org/officeDocument/2006/extended-properties" xmlns:vt="http://schemas.openxmlformats.org/officeDocument/2006/docPropsVTypes">
  <Template>675FE98E</Template>
  <TotalTime>3</TotalTime>
  <Pages>11</Pages>
  <Words>1533</Words>
  <Characters>8740</Characters>
  <Application>Microsoft Office Word</Application>
  <DocSecurity>0</DocSecurity>
  <Lines>72</Lines>
  <Paragraphs>20</Paragraphs>
  <ScaleCrop>false</ScaleCrop>
  <Company/>
  <LinksUpToDate>false</LinksUpToDate>
  <CharactersWithSpaces>10253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Percival-Jessica</dc:creator>
  <cp:keywords/>
  <dc:description/>
  <cp:lastModifiedBy>Percival-Jessica</cp:lastModifiedBy>
  <cp:revision>309</cp:revision>
  <dcterms:created xsi:type="dcterms:W3CDTF">2020-06-10T09:12:00Z</dcterms:created>
  <dcterms:modified xsi:type="dcterms:W3CDTF">2020-07-01T15:46:00Z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Order">
    <vt:r8>10823300</vt:r8>
  </property>
  <property fmtid="{D5CDD505-2E9C-101B-9397-08002B2CF9AE}" pid="8" name="_SourceUrl">
    <vt:lpwstr/>
  </property>
  <property fmtid="{D5CDD505-2E9C-101B-9397-08002B2CF9AE}" pid="9" name="_SharedFileIndex">
    <vt:lpwstr/>
  </property>
</Properties>
</file>