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A2C" w:rsidRDefault="00121A2C"/>
    <w:p w:rsidR="00121A2C" w:rsidRPr="00121A2C" w:rsidRDefault="00121A2C" w:rsidP="00121A2C"/>
    <w:p w:rsidR="00121A2C" w:rsidRPr="00121A2C" w:rsidRDefault="00121A2C" w:rsidP="00121A2C"/>
    <w:p w:rsidR="00121A2C" w:rsidRPr="00121A2C" w:rsidRDefault="00121A2C" w:rsidP="00121A2C"/>
    <w:p w:rsidR="00121A2C" w:rsidRPr="00121A2C" w:rsidRDefault="00121A2C" w:rsidP="00121A2C"/>
    <w:p w:rsidR="00121A2C" w:rsidRPr="00121A2C" w:rsidRDefault="00121A2C" w:rsidP="00121A2C"/>
    <w:p w:rsidR="00121A2C" w:rsidRPr="00121A2C" w:rsidRDefault="00121A2C" w:rsidP="00121A2C"/>
    <w:p w:rsidR="00121A2C" w:rsidRDefault="00121A2C" w:rsidP="00121A2C"/>
    <w:p w:rsidR="00121A2C" w:rsidRDefault="00121A2C" w:rsidP="00121A2C">
      <w:pPr>
        <w:pStyle w:val="Default"/>
      </w:pPr>
    </w:p>
    <w:p w:rsidR="00121A2C" w:rsidRDefault="00121A2C" w:rsidP="00121A2C">
      <w:pPr>
        <w:pStyle w:val="Default"/>
      </w:pPr>
    </w:p>
    <w:p w:rsidR="00121A2C" w:rsidRDefault="00121A2C" w:rsidP="00121A2C">
      <w:pPr>
        <w:pStyle w:val="Default"/>
      </w:pPr>
    </w:p>
    <w:p w:rsidR="00121A2C" w:rsidRPr="00DC6320" w:rsidRDefault="00121A2C" w:rsidP="00121A2C">
      <w:pPr>
        <w:pStyle w:val="Default"/>
        <w:rPr>
          <w:rFonts w:ascii="Montserrat Light" w:hAnsi="Montserrat Light"/>
          <w:sz w:val="16"/>
          <w:szCs w:val="16"/>
        </w:rPr>
      </w:pPr>
      <w:bookmarkStart w:id="0" w:name="_GoBack"/>
      <w:bookmarkEnd w:id="0"/>
    </w:p>
    <w:p w:rsidR="00DC6320" w:rsidRPr="00675F63" w:rsidRDefault="00DC6320" w:rsidP="00DC6320">
      <w:pPr>
        <w:rPr>
          <w:rFonts w:ascii="Gill Sans MT" w:hAnsi="Gill Sans MT"/>
          <w:sz w:val="24"/>
          <w:szCs w:val="24"/>
        </w:rPr>
      </w:pPr>
      <w:r w:rsidRPr="00675F63">
        <w:rPr>
          <w:rFonts w:ascii="Gill Sans MT" w:hAnsi="Gill Sans MT"/>
          <w:sz w:val="24"/>
          <w:szCs w:val="24"/>
        </w:rPr>
        <w:t>Appendix B</w:t>
      </w:r>
    </w:p>
    <w:p w:rsidR="00DC6320" w:rsidRPr="00675F63" w:rsidRDefault="00DC6320" w:rsidP="00DC6320">
      <w:pPr>
        <w:rPr>
          <w:rFonts w:ascii="Gill Sans MT" w:hAnsi="Gill Sans MT"/>
          <w:sz w:val="24"/>
          <w:szCs w:val="24"/>
        </w:rPr>
      </w:pPr>
    </w:p>
    <w:p w:rsidR="00DC6320" w:rsidRPr="00675F63" w:rsidRDefault="00DC6320" w:rsidP="00DC6320">
      <w:pPr>
        <w:pStyle w:val="Default"/>
        <w:rPr>
          <w:rFonts w:ascii="Gill Sans MT" w:hAnsi="Gill Sans MT"/>
        </w:rPr>
      </w:pPr>
      <w:r w:rsidRPr="00675F63">
        <w:rPr>
          <w:rFonts w:ascii="Gill Sans MT" w:hAnsi="Gill Sans MT"/>
        </w:rPr>
        <w:t xml:space="preserve">Dear </w:t>
      </w:r>
    </w:p>
    <w:p w:rsidR="00DC6320" w:rsidRPr="00675F63" w:rsidRDefault="00DC6320" w:rsidP="00DC6320">
      <w:pPr>
        <w:pStyle w:val="Default"/>
        <w:rPr>
          <w:rFonts w:ascii="Gill Sans MT" w:hAnsi="Gill Sans MT"/>
          <w:b/>
          <w:bCs/>
        </w:rPr>
      </w:pPr>
    </w:p>
    <w:p w:rsidR="00DC6320" w:rsidRPr="00675F63" w:rsidRDefault="00DC6320" w:rsidP="00DC6320">
      <w:pPr>
        <w:pStyle w:val="Default"/>
        <w:rPr>
          <w:rFonts w:ascii="Gill Sans MT" w:hAnsi="Gill Sans MT"/>
        </w:rPr>
      </w:pPr>
      <w:r w:rsidRPr="00675F63">
        <w:rPr>
          <w:rFonts w:ascii="Gill Sans MT" w:hAnsi="Gill Sans MT"/>
          <w:b/>
          <w:bCs/>
        </w:rPr>
        <w:t xml:space="preserve">Your conduct &lt;&lt;on school premises&gt;&gt; on (insert date) </w:t>
      </w:r>
    </w:p>
    <w:p w:rsidR="00DC6320" w:rsidRPr="00675F63" w:rsidRDefault="00DC6320" w:rsidP="00DC6320">
      <w:pPr>
        <w:pStyle w:val="Default"/>
        <w:rPr>
          <w:rFonts w:ascii="Gill Sans MT" w:hAnsi="Gill Sans MT"/>
        </w:rPr>
      </w:pPr>
    </w:p>
    <w:p w:rsidR="00DC6320" w:rsidRPr="00675F63" w:rsidRDefault="00DC6320" w:rsidP="00DC6320">
      <w:pPr>
        <w:pStyle w:val="Default"/>
        <w:rPr>
          <w:rFonts w:ascii="Gill Sans MT" w:hAnsi="Gill Sans MT"/>
          <w:color w:val="FF0000"/>
        </w:rPr>
      </w:pPr>
      <w:r w:rsidRPr="00675F63">
        <w:rPr>
          <w:rFonts w:ascii="Gill Sans MT" w:hAnsi="Gill Sans MT"/>
        </w:rPr>
        <w:t xml:space="preserve">I have received a report from the </w:t>
      </w:r>
      <w:r w:rsidRPr="00675F63">
        <w:rPr>
          <w:rFonts w:ascii="Gill Sans MT" w:hAnsi="Gill Sans MT"/>
          <w:color w:val="FF0000"/>
        </w:rPr>
        <w:t xml:space="preserve">Headteacher/Principal </w:t>
      </w:r>
      <w:r w:rsidRPr="00675F63">
        <w:rPr>
          <w:rFonts w:ascii="Gill Sans MT" w:hAnsi="Gill Sans MT"/>
        </w:rPr>
        <w:t xml:space="preserve">of </w:t>
      </w:r>
      <w:r w:rsidRPr="00675F63">
        <w:rPr>
          <w:rFonts w:ascii="Gill Sans MT" w:hAnsi="Gill Sans MT"/>
          <w:color w:val="FF0000"/>
        </w:rPr>
        <w:t>XXX</w:t>
      </w:r>
      <w:r w:rsidRPr="00675F63">
        <w:rPr>
          <w:rFonts w:ascii="Gill Sans MT" w:hAnsi="Gill Sans MT"/>
        </w:rPr>
        <w:t xml:space="preserve"> School regarding an incident that took place </w:t>
      </w:r>
      <w:r w:rsidRPr="00675F63">
        <w:rPr>
          <w:rFonts w:ascii="Gill Sans MT" w:hAnsi="Gill Sans MT"/>
          <w:color w:val="FF0000"/>
        </w:rPr>
        <w:t xml:space="preserve">&lt;&lt;on school premises&gt;&gt; </w:t>
      </w:r>
      <w:r w:rsidRPr="00675F63">
        <w:rPr>
          <w:rFonts w:ascii="Gill Sans MT" w:hAnsi="Gill Sans MT"/>
        </w:rPr>
        <w:t xml:space="preserve">on </w:t>
      </w:r>
      <w:r w:rsidRPr="00675F63">
        <w:rPr>
          <w:rFonts w:ascii="Gill Sans MT" w:hAnsi="Gill Sans MT"/>
          <w:color w:val="FF0000"/>
        </w:rPr>
        <w:t xml:space="preserve">(insert date) </w:t>
      </w:r>
      <w:r w:rsidRPr="00675F63">
        <w:rPr>
          <w:rFonts w:ascii="Gill Sans MT" w:hAnsi="Gill Sans MT"/>
        </w:rPr>
        <w:t xml:space="preserve">when you </w:t>
      </w:r>
      <w:r w:rsidRPr="00675F63">
        <w:rPr>
          <w:rFonts w:ascii="Gill Sans MT" w:hAnsi="Gill Sans MT"/>
          <w:color w:val="FF0000"/>
        </w:rPr>
        <w:t xml:space="preserve">(insert details of the incident and its effect on staff, pupils/students, </w:t>
      </w:r>
      <w:proofErr w:type="gramStart"/>
      <w:r w:rsidRPr="00675F63">
        <w:rPr>
          <w:rFonts w:ascii="Gill Sans MT" w:hAnsi="Gill Sans MT"/>
          <w:color w:val="FF0000"/>
        </w:rPr>
        <w:t>other</w:t>
      </w:r>
      <w:proofErr w:type="gramEnd"/>
      <w:r w:rsidRPr="00675F63">
        <w:rPr>
          <w:rFonts w:ascii="Gill Sans MT" w:hAnsi="Gill Sans MT"/>
          <w:color w:val="FF0000"/>
        </w:rPr>
        <w:t xml:space="preserve"> parents). </w:t>
      </w:r>
    </w:p>
    <w:p w:rsidR="00DC6320" w:rsidRPr="00675F63" w:rsidRDefault="00DC6320" w:rsidP="00DC6320">
      <w:pPr>
        <w:pStyle w:val="Default"/>
        <w:rPr>
          <w:rFonts w:ascii="Gill Sans MT" w:hAnsi="Gill Sans MT"/>
          <w:color w:val="FF0000"/>
        </w:rPr>
      </w:pPr>
    </w:p>
    <w:p w:rsidR="00DC6320" w:rsidRPr="00675F63" w:rsidRDefault="00DC6320" w:rsidP="00DC6320">
      <w:pPr>
        <w:pStyle w:val="Default"/>
        <w:rPr>
          <w:rFonts w:ascii="Gill Sans MT" w:hAnsi="Gill Sans MT"/>
          <w:color w:val="FF0000"/>
        </w:rPr>
      </w:pPr>
      <w:r w:rsidRPr="00675F63">
        <w:rPr>
          <w:rFonts w:ascii="Gill Sans MT" w:hAnsi="Gill Sans MT"/>
          <w:color w:val="FF0000"/>
        </w:rPr>
        <w:t xml:space="preserve">[If you did not witness the incident they may wish to use the following text: I have considered the witness accounts of the incident, and it would appear (insert details of incident).] </w:t>
      </w:r>
    </w:p>
    <w:p w:rsidR="00DC6320" w:rsidRPr="00675F63" w:rsidRDefault="00DC6320" w:rsidP="00DC6320">
      <w:pPr>
        <w:pStyle w:val="Default"/>
        <w:rPr>
          <w:rFonts w:ascii="Gill Sans MT" w:hAnsi="Gill Sans MT"/>
        </w:rPr>
      </w:pPr>
    </w:p>
    <w:p w:rsidR="00DC6320" w:rsidRPr="00675F63" w:rsidRDefault="00DC6320" w:rsidP="00DC6320">
      <w:pPr>
        <w:pStyle w:val="Default"/>
        <w:rPr>
          <w:rFonts w:ascii="Gill Sans MT" w:hAnsi="Gill Sans MT"/>
        </w:rPr>
      </w:pPr>
      <w:r w:rsidRPr="00675F63">
        <w:rPr>
          <w:rFonts w:ascii="Gill Sans MT" w:hAnsi="Gill Sans MT"/>
        </w:rPr>
        <w:t xml:space="preserve">Your behaviour falls short of The White Horse Federation’s Parent and Visitor Code of Conduct (see enclosed). I must therefore warn you that if you are involved in a similar incident again, you will leave me with no alternative other than to ban you from coming onto the school site without my written permission. </w:t>
      </w:r>
    </w:p>
    <w:p w:rsidR="00DC6320" w:rsidRPr="00675F63" w:rsidRDefault="00DC6320" w:rsidP="00DC6320">
      <w:pPr>
        <w:pStyle w:val="Default"/>
        <w:rPr>
          <w:rFonts w:ascii="Gill Sans MT" w:hAnsi="Gill Sans MT"/>
        </w:rPr>
      </w:pPr>
    </w:p>
    <w:p w:rsidR="00DC6320" w:rsidRPr="00675F63" w:rsidRDefault="00DC6320" w:rsidP="00DC6320">
      <w:pPr>
        <w:pStyle w:val="Default"/>
        <w:rPr>
          <w:rFonts w:ascii="Gill Sans MT" w:hAnsi="Gill Sans MT"/>
        </w:rPr>
      </w:pPr>
      <w:r w:rsidRPr="00675F63">
        <w:rPr>
          <w:rFonts w:ascii="Gill Sans MT" w:hAnsi="Gill Sans MT"/>
        </w:rPr>
        <w:t xml:space="preserve">I do hope that this will not be necessary and that I can rely on your co-operation in this matter. </w:t>
      </w:r>
    </w:p>
    <w:p w:rsidR="00DC6320" w:rsidRPr="00675F63" w:rsidRDefault="00DC6320" w:rsidP="00DC6320">
      <w:pPr>
        <w:pStyle w:val="Default"/>
        <w:rPr>
          <w:rFonts w:ascii="Gill Sans MT" w:hAnsi="Gill Sans MT"/>
        </w:rPr>
      </w:pPr>
    </w:p>
    <w:p w:rsidR="00DC6320" w:rsidRPr="00675F63" w:rsidRDefault="00DC6320" w:rsidP="00DC6320">
      <w:pPr>
        <w:pStyle w:val="Default"/>
        <w:rPr>
          <w:rFonts w:ascii="Gill Sans MT" w:hAnsi="Gill Sans MT"/>
        </w:rPr>
      </w:pPr>
      <w:r w:rsidRPr="00675F63">
        <w:rPr>
          <w:rFonts w:ascii="Gill Sans MT" w:hAnsi="Gill Sans MT"/>
        </w:rPr>
        <w:t xml:space="preserve">Yours sincerely </w:t>
      </w:r>
    </w:p>
    <w:p w:rsidR="00DC6320" w:rsidRPr="00675F63" w:rsidRDefault="00DC6320" w:rsidP="00DC6320">
      <w:pPr>
        <w:rPr>
          <w:rFonts w:ascii="Gill Sans MT" w:hAnsi="Gill Sans MT"/>
          <w:sz w:val="24"/>
          <w:szCs w:val="24"/>
        </w:rPr>
      </w:pPr>
    </w:p>
    <w:p w:rsidR="00DC6320" w:rsidRPr="00675F63" w:rsidRDefault="00DC6320" w:rsidP="00DC6320">
      <w:pPr>
        <w:rPr>
          <w:rFonts w:ascii="Gill Sans MT" w:hAnsi="Gill Sans MT"/>
          <w:sz w:val="24"/>
          <w:szCs w:val="24"/>
        </w:rPr>
      </w:pPr>
    </w:p>
    <w:p w:rsidR="00DC6320" w:rsidRPr="00675F63" w:rsidRDefault="00DC6320" w:rsidP="00DC6320">
      <w:pPr>
        <w:rPr>
          <w:rFonts w:ascii="Gill Sans MT" w:hAnsi="Gill Sans MT"/>
          <w:sz w:val="24"/>
          <w:szCs w:val="24"/>
        </w:rPr>
      </w:pPr>
      <w:r w:rsidRPr="00675F63">
        <w:rPr>
          <w:rFonts w:ascii="Gill Sans MT" w:hAnsi="Gill Sans MT"/>
          <w:sz w:val="24"/>
          <w:szCs w:val="24"/>
        </w:rPr>
        <w:t>Chair of Local Governing Board</w:t>
      </w:r>
    </w:p>
    <w:p w:rsidR="0063313F" w:rsidRPr="00121A2C" w:rsidRDefault="0063313F" w:rsidP="00121A2C">
      <w:pPr>
        <w:tabs>
          <w:tab w:val="left" w:pos="3090"/>
        </w:tabs>
      </w:pPr>
    </w:p>
    <w:sectPr w:rsidR="0063313F" w:rsidRPr="00121A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B55" w:rsidRDefault="00041B55" w:rsidP="00041B55">
      <w:r>
        <w:separator/>
      </w:r>
    </w:p>
  </w:endnote>
  <w:endnote w:type="continuationSeparator" w:id="0">
    <w:p w:rsidR="00041B55" w:rsidRDefault="00041B55" w:rsidP="00041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1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041B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041B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041B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B55" w:rsidRDefault="00041B55" w:rsidP="00041B55">
      <w:r>
        <w:separator/>
      </w:r>
    </w:p>
  </w:footnote>
  <w:footnote w:type="continuationSeparator" w:id="0">
    <w:p w:rsidR="00041B55" w:rsidRDefault="00041B55" w:rsidP="00041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675F6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357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WHF Le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675F6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358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WHF Le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675F6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357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WHF Le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B55"/>
    <w:rsid w:val="00041B55"/>
    <w:rsid w:val="00121A2C"/>
    <w:rsid w:val="0063313F"/>
    <w:rsid w:val="00675F63"/>
    <w:rsid w:val="00B20A4B"/>
    <w:rsid w:val="00DC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0DFC9AD-D5E0-4453-B586-868DA46D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A2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B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41B55"/>
  </w:style>
  <w:style w:type="paragraph" w:styleId="Footer">
    <w:name w:val="footer"/>
    <w:basedOn w:val="Normal"/>
    <w:link w:val="FooterChar"/>
    <w:uiPriority w:val="99"/>
    <w:unhideWhenUsed/>
    <w:rsid w:val="00041B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41B55"/>
  </w:style>
  <w:style w:type="paragraph" w:customStyle="1" w:styleId="Default">
    <w:name w:val="Default"/>
    <w:basedOn w:val="Normal"/>
    <w:rsid w:val="00121A2C"/>
    <w:pPr>
      <w:autoSpaceDE w:val="0"/>
      <w:autoSpaceDN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5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382884D2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Stalker</dc:creator>
  <cp:keywords/>
  <dc:description/>
  <cp:lastModifiedBy>Simon Cowley</cp:lastModifiedBy>
  <cp:revision>3</cp:revision>
  <dcterms:created xsi:type="dcterms:W3CDTF">2019-06-03T14:18:00Z</dcterms:created>
  <dcterms:modified xsi:type="dcterms:W3CDTF">2019-06-20T14:38:00Z</dcterms:modified>
</cp:coreProperties>
</file>