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0F8" w:rsidRPr="00605047" w:rsidRDefault="007F71B3" w:rsidP="00F930F8">
      <w:pPr>
        <w:pStyle w:val="NoSpacing"/>
        <w:jc w:val="center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sz w:val="60"/>
          <w:szCs w:val="60"/>
        </w:rPr>
        <w:t xml:space="preserve">Home Learning 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bookmarkStart w:id="0" w:name="_GoBack"/>
      <w:bookmarkEnd w:id="0"/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605047" w:rsidRDefault="00605047" w:rsidP="00605047">
      <w:pPr>
        <w:pStyle w:val="NoSpacing"/>
        <w:rPr>
          <w:rFonts w:ascii="Arial" w:hAnsi="Arial" w:cs="Arial"/>
          <w:sz w:val="44"/>
          <w:szCs w:val="44"/>
        </w:rPr>
      </w:pPr>
    </w:p>
    <w:p w:rsidR="00F930F8" w:rsidRPr="00605047" w:rsidRDefault="00F930F8" w:rsidP="00605047">
      <w:pPr>
        <w:pStyle w:val="NoSpacing"/>
        <w:jc w:val="center"/>
        <w:rPr>
          <w:rFonts w:ascii="Arial" w:hAnsi="Arial" w:cs="Arial"/>
          <w:sz w:val="44"/>
          <w:szCs w:val="44"/>
        </w:rPr>
      </w:pPr>
      <w:r w:rsidRPr="00605047">
        <w:rPr>
          <w:rFonts w:ascii="Arial" w:hAnsi="Arial" w:cs="Arial"/>
          <w:sz w:val="44"/>
          <w:szCs w:val="44"/>
        </w:rPr>
        <w:t xml:space="preserve">Name: </w:t>
      </w:r>
      <w:r w:rsidR="00605047">
        <w:rPr>
          <w:rFonts w:ascii="Arial" w:hAnsi="Arial" w:cs="Arial"/>
          <w:sz w:val="44"/>
          <w:szCs w:val="44"/>
        </w:rPr>
        <w:tab/>
      </w:r>
      <w:r w:rsidR="00605047">
        <w:rPr>
          <w:rFonts w:ascii="Arial" w:hAnsi="Arial" w:cs="Arial"/>
          <w:sz w:val="44"/>
          <w:szCs w:val="44"/>
        </w:rPr>
        <w:tab/>
      </w:r>
      <w:r w:rsidRPr="00605047">
        <w:rPr>
          <w:rFonts w:ascii="Arial" w:hAnsi="Arial" w:cs="Arial"/>
          <w:sz w:val="44"/>
          <w:szCs w:val="44"/>
        </w:rPr>
        <w:t>______________________</w:t>
      </w:r>
    </w:p>
    <w:p w:rsidR="004B246E" w:rsidRPr="00605047" w:rsidRDefault="004B246E" w:rsidP="00F930F8">
      <w:pPr>
        <w:pStyle w:val="NoSpacing"/>
        <w:rPr>
          <w:rFonts w:ascii="Arial" w:hAnsi="Arial" w:cs="Arial"/>
          <w:sz w:val="24"/>
          <w:szCs w:val="24"/>
        </w:rPr>
      </w:pPr>
    </w:p>
    <w:p w:rsidR="00605047" w:rsidRDefault="00605047" w:rsidP="009D3179">
      <w:pPr>
        <w:pStyle w:val="NoSpacing"/>
        <w:jc w:val="center"/>
        <w:rPr>
          <w:rFonts w:ascii="Arial" w:hAnsi="Arial" w:cs="Arial"/>
          <w:sz w:val="44"/>
          <w:szCs w:val="44"/>
        </w:rPr>
      </w:pPr>
    </w:p>
    <w:p w:rsidR="009D3179" w:rsidRDefault="009D3179" w:rsidP="00605047">
      <w:pPr>
        <w:pStyle w:val="NoSpacing"/>
        <w:jc w:val="center"/>
        <w:rPr>
          <w:rFonts w:ascii="Arial" w:hAnsi="Arial" w:cs="Arial"/>
          <w:sz w:val="34"/>
          <w:szCs w:val="34"/>
        </w:rPr>
      </w:pPr>
    </w:p>
    <w:p w:rsidR="009D3179" w:rsidRPr="009D3179" w:rsidRDefault="009D3179" w:rsidP="00605047">
      <w:pPr>
        <w:pStyle w:val="NoSpacing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D3179">
        <w:rPr>
          <w:rFonts w:ascii="Arial" w:hAnsi="Arial" w:cs="Arial"/>
          <w:b/>
          <w:sz w:val="32"/>
          <w:szCs w:val="32"/>
          <w:u w:val="single"/>
        </w:rPr>
        <w:t>NOW</w:t>
      </w:r>
    </w:p>
    <w:p w:rsidR="009D3179" w:rsidRPr="009D3179" w:rsidRDefault="009D3179" w:rsidP="00605047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9D3179">
        <w:rPr>
          <w:rFonts w:ascii="Arial" w:hAnsi="Arial" w:cs="Arial"/>
          <w:sz w:val="32"/>
          <w:szCs w:val="32"/>
        </w:rPr>
        <w:t>‘Push yourself because no one else is going to do it for you’</w:t>
      </w:r>
    </w:p>
    <w:p w:rsidR="009D3179" w:rsidRPr="009D3179" w:rsidRDefault="009D3179" w:rsidP="00605047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9D3179" w:rsidRPr="009D3179" w:rsidRDefault="009D3179" w:rsidP="009D3179">
      <w:pPr>
        <w:pStyle w:val="NoSpacing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D3179">
        <w:rPr>
          <w:rFonts w:ascii="Arial" w:hAnsi="Arial" w:cs="Arial"/>
          <w:b/>
          <w:sz w:val="32"/>
          <w:szCs w:val="32"/>
          <w:u w:val="single"/>
        </w:rPr>
        <w:t>RESULTS DAY</w:t>
      </w:r>
    </w:p>
    <w:p w:rsidR="009D3179" w:rsidRPr="009D3179" w:rsidRDefault="009D3179" w:rsidP="00605047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9D3179">
        <w:rPr>
          <w:rFonts w:ascii="Arial" w:hAnsi="Arial" w:cs="Arial"/>
          <w:sz w:val="32"/>
          <w:szCs w:val="32"/>
        </w:rPr>
        <w:t>‘You don’t want to look back and know you could’ve done better’</w:t>
      </w:r>
    </w:p>
    <w:p w:rsidR="009D3179" w:rsidRPr="009D3179" w:rsidRDefault="009D3179" w:rsidP="00605047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9D3179" w:rsidRPr="009D3179" w:rsidRDefault="009D3179" w:rsidP="00605047">
      <w:pPr>
        <w:pStyle w:val="NoSpacing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D3179">
        <w:rPr>
          <w:rFonts w:ascii="Arial" w:hAnsi="Arial" w:cs="Arial"/>
          <w:b/>
          <w:sz w:val="32"/>
          <w:szCs w:val="32"/>
          <w:u w:val="single"/>
        </w:rPr>
        <w:t>FUTURE</w:t>
      </w:r>
    </w:p>
    <w:p w:rsidR="009D3179" w:rsidRPr="009D3179" w:rsidRDefault="009D3179" w:rsidP="00605047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9D3179">
        <w:rPr>
          <w:rFonts w:ascii="Arial" w:hAnsi="Arial" w:cs="Arial"/>
          <w:sz w:val="32"/>
          <w:szCs w:val="32"/>
        </w:rPr>
        <w:t>‘The secret to getting ahead is to get started’</w:t>
      </w:r>
    </w:p>
    <w:p w:rsidR="007F71B3" w:rsidRDefault="007F71B3">
      <w:pPr>
        <w:spacing w:after="160" w:line="259" w:lineRule="auto"/>
        <w:rPr>
          <w:rFonts w:ascii="Arial" w:hAnsi="Arial" w:cs="Arial"/>
          <w:b/>
          <w:sz w:val="36"/>
          <w:szCs w:val="40"/>
          <w:u w:val="single"/>
        </w:rPr>
      </w:pPr>
      <w:r>
        <w:rPr>
          <w:rFonts w:ascii="Arial" w:hAnsi="Arial" w:cs="Arial"/>
          <w:b/>
          <w:sz w:val="36"/>
          <w:szCs w:val="40"/>
          <w:u w:val="single"/>
        </w:rPr>
        <w:br w:type="page"/>
      </w: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HCF and LCM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  <w:t>7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7BD6">
        <w:rPr>
          <w:rFonts w:ascii="Arial" w:hAnsi="Arial" w:cs="Arial"/>
          <w:sz w:val="28"/>
          <w:szCs w:val="40"/>
        </w:rPr>
        <w:t>9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BIDMAS</w:t>
      </w:r>
      <w:r w:rsidR="00E1722D">
        <w:rPr>
          <w:rFonts w:ascii="Arial" w:hAnsi="Arial" w:cs="Arial"/>
          <w:sz w:val="28"/>
          <w:szCs w:val="40"/>
        </w:rPr>
        <w:t xml:space="preserve"> 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nth term</w:t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>12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Sketching linear graphs</w:t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9475BA">
        <w:rPr>
          <w:rFonts w:ascii="Arial" w:hAnsi="Arial" w:cs="Arial"/>
          <w:sz w:val="28"/>
          <w:szCs w:val="40"/>
        </w:rPr>
        <w:t>15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Expanding and factorising (single brackets)</w:t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  <w:t>23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equations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  <w:t>25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inequalities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28</w:t>
      </w:r>
    </w:p>
    <w:p w:rsidR="00041D1E" w:rsidRDefault="00041D1E" w:rsidP="00041D1E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Substituting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30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Angles in parallel lines</w:t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>33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Constructing triangles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  <w:t>39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Bearings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>41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  <w:t>45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circumference of circles</w:t>
      </w:r>
      <w:r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  <w:t>50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problems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  <w:t>52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Volume and surface area of prisms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>58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Speed, distance and time</w:t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>62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11200C">
        <w:rPr>
          <w:rFonts w:ascii="Arial" w:hAnsi="Arial" w:cs="Arial"/>
          <w:sz w:val="28"/>
          <w:szCs w:val="40"/>
        </w:rPr>
        <w:t>Averages problems</w:t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>65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Scatter graphs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69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Relative frequency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75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Dividing into a ratio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>78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Recipes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81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Percentages of amounts, increasing and decreasing</w:t>
      </w:r>
      <w:r w:rsidR="00A02705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84</w:t>
      </w:r>
    </w:p>
    <w:p w:rsidR="0011200C" w:rsidRPr="00A02705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Fractions, decimals and percentages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92360">
        <w:rPr>
          <w:rFonts w:ascii="Arial" w:hAnsi="Arial" w:cs="Arial"/>
          <w:sz w:val="28"/>
          <w:szCs w:val="40"/>
        </w:rPr>
        <w:t>88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HCF and LCM</w:t>
      </w: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F26DA6" w:rsidRP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HCF is an abbreviation of Highest Common Factor and LCM of Lowest Common Multiple.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Tom and Amy set the alarms on their phones to sound at 6.45 am.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Both alarms sound together at 6.45 am.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Tom's alarm then sounds every 9 minutes. </w:t>
      </w:r>
      <w:r w:rsidRPr="00F26DA6">
        <w:rPr>
          <w:rFonts w:ascii="Arial" w:hAnsi="Arial" w:cs="Arial"/>
          <w:bCs/>
          <w:sz w:val="24"/>
          <w:szCs w:val="24"/>
        </w:rPr>
        <w:br/>
        <w:t>Amy's alarm then sounds every 12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At what time will both alarms next sound together?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293A780" wp14:editId="058DC45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14450" cy="18383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6DA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Caroline is making some table decorations. </w:t>
      </w:r>
      <w:r w:rsidRPr="00F26DA6">
        <w:rPr>
          <w:rFonts w:ascii="Arial" w:hAnsi="Arial" w:cs="Arial"/>
          <w:bCs/>
          <w:sz w:val="24"/>
          <w:szCs w:val="24"/>
        </w:rPr>
        <w:br/>
        <w:t>Each decoration is made from a candle and a holder.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some candles and some holders each in packs.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30 candles in a pack of candles. </w:t>
      </w:r>
      <w:r w:rsidRPr="00F26DA6">
        <w:rPr>
          <w:rFonts w:ascii="Arial" w:hAnsi="Arial" w:cs="Arial"/>
          <w:bCs/>
          <w:sz w:val="24"/>
          <w:szCs w:val="24"/>
        </w:rPr>
        <w:br/>
        <w:t>There are 18 holders in a pack of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exactly the same number of candles and holders.</w:t>
      </w:r>
    </w:p>
    <w:p w:rsid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How many packs of candles and how many packs of holders </w:t>
      </w:r>
    </w:p>
    <w:p w:rsidR="00F26DA6" w:rsidRPr="00F26DA6" w:rsidRDefault="00F26DA6" w:rsidP="00F26DA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does Caroline buy?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candles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holders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Caroline uses all her candles and all her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table decorations does Caroline make?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table decorations 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Buses to Acton leave a bus station every 24 minutes.</w:t>
      </w:r>
      <w:r w:rsidRPr="00F26DA6">
        <w:rPr>
          <w:rFonts w:ascii="Arial" w:hAnsi="Arial" w:cs="Arial"/>
          <w:bCs/>
          <w:sz w:val="24"/>
          <w:szCs w:val="24"/>
        </w:rPr>
        <w:br/>
        <w:t>Buses to Barton leave the same bus station every 20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 bus to Acton and a bus to Barton both leave the bus station at 9 00 am.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When will a bus to Acton and a bus to Barton next leave the bus station at the same time?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Rita is going to make some cheeseburgers for a party.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buys some packets of cheese slices and some boxes of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20 cheese slices in each packet.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12 burgers in each box.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Rita buys exactly the same number of cheese slices and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packets of cheese slices and how many boxes of burgers does she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cheese slices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burgers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Rita wants to put one cheese slice and one burger into each bread roll.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wants to use all the cheese slices and all the burgers.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(ii)  How many bread rolls does Rita need?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bread rolls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Veena b</w:t>
      </w:r>
      <w:r>
        <w:rPr>
          <w:rFonts w:ascii="Arial" w:hAnsi="Arial" w:cs="Arial"/>
          <w:bCs/>
          <w:sz w:val="24"/>
          <w:szCs w:val="24"/>
        </w:rPr>
        <w:t>ought some food for a barbecue.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is going to make some hot dogs.</w:t>
      </w:r>
      <w:r w:rsidRPr="00F26DA6">
        <w:rPr>
          <w:rFonts w:ascii="Arial" w:hAnsi="Arial" w:cs="Arial"/>
          <w:bCs/>
          <w:sz w:val="24"/>
          <w:szCs w:val="24"/>
        </w:rPr>
        <w:br/>
        <w:t>She needs a bread roll and a sausage for each hot dog.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40 bread rolls in a pack.</w:t>
      </w:r>
      <w:r w:rsidRPr="00F26DA6">
        <w:rPr>
          <w:rFonts w:ascii="Arial" w:hAnsi="Arial" w:cs="Arial"/>
          <w:bCs/>
          <w:sz w:val="24"/>
          <w:szCs w:val="24"/>
        </w:rPr>
        <w:br/>
        <w:t>There are 24 sausages in a pack.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Veena bought exactly the same number of bread rolls and sausages.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(i) 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packs of bread rolls and packs of sausages did she buy?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bread rolls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sausages. 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How many hot dogs can she make?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5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Find the highest common factor (HCF) of 32, 48 and 72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Write 504 as a product of powers of its prime factors.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John buys some boxes of pencils and some packets of pens for people to use at a conference.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40 pencils in a box. </w:t>
      </w:r>
      <w:r w:rsidRPr="00F26DA6">
        <w:rPr>
          <w:rFonts w:ascii="Arial" w:hAnsi="Arial" w:cs="Arial"/>
          <w:bCs/>
          <w:sz w:val="24"/>
          <w:szCs w:val="24"/>
        </w:rPr>
        <w:br/>
        <w:t>There are 15 pens in a packet.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John gives one pencil and one pen to each person at the conference.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He has no pencils left. </w:t>
      </w:r>
      <w:r w:rsidRPr="00F26DA6">
        <w:rPr>
          <w:rFonts w:ascii="Arial" w:hAnsi="Arial" w:cs="Arial"/>
          <w:bCs/>
          <w:sz w:val="24"/>
          <w:szCs w:val="24"/>
        </w:rPr>
        <w:br/>
        <w:t>He has no pens left.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How many boxes of pencils and how many packets of pens did John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pencils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pens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  </w:t>
      </w: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D6217D" w:rsidP="00F26DA6">
      <w:pPr>
        <w:pStyle w:val="NoSpacing"/>
        <w:rPr>
          <w:rFonts w:ascii="Arial" w:hAnsi="Arial" w:cs="Arial"/>
          <w:bCs/>
          <w:sz w:val="24"/>
          <w:szCs w:val="24"/>
        </w:rPr>
        <w:sectPr w:rsidR="00F26DA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Default="003918F3" w:rsidP="00F26DA6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Laws of Indices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The exam question will use the word “simplify”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multiplying, add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dividing, subtract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With brackets, multiply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If the exam question has the words “work out the value of”, or “evaluate” it means the answer is a number.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zero is 1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one is itself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Anything to a negative power becomes a </w:t>
      </w:r>
      <w:r>
        <w:rPr>
          <w:rFonts w:ascii="Arial" w:hAnsi="Arial" w:cs="Arial"/>
          <w:bCs/>
          <w:sz w:val="24"/>
          <w:szCs w:val="24"/>
        </w:rPr>
        <w:t>reciprocal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reciprocal of 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Evaluate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Write down the value of </w:t>
      </w:r>
      <w:r w:rsidRPr="003918F3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52425" cy="304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    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+ 2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t</w:t>
      </w:r>
      <w:r>
        <w:rPr>
          <w:rFonts w:ascii="Arial" w:hAnsi="Arial" w:cs="Arial"/>
          <w:bCs/>
          <w:sz w:val="24"/>
          <w:szCs w:val="24"/>
        </w:rPr>
        <w:t xml:space="preserve">hese numbers in order of size. </w:t>
      </w:r>
      <w:r w:rsidRPr="003918F3">
        <w:rPr>
          <w:rFonts w:ascii="Arial" w:hAnsi="Arial" w:cs="Arial"/>
          <w:bCs/>
          <w:sz w:val="24"/>
          <w:szCs w:val="24"/>
        </w:rPr>
        <w:t>Start with the smallest number.</w:t>
      </w: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0.5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-5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0</w:t>
      </w: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    ..............................................................................................................................................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Solve     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= 147</w:t>
      </w: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–3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    (3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>)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Simplify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</w:t>
      </w:r>
      <w:r>
        <w:rPr>
          <w:rFonts w:ascii="Arial" w:hAnsi="Arial" w:cs="Arial"/>
          <w:bCs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45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8</m:t>
                </m:r>
              </m:sup>
            </m:sSup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5e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2</m:t>
                </m:r>
              </m:sup>
            </m:sSup>
          </m:den>
        </m:f>
      </m:oMath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   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6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  <w:r w:rsidRPr="003918F3">
        <w:rPr>
          <w:rFonts w:ascii="Arial" w:hAnsi="Arial" w:cs="Arial"/>
          <w:bCs/>
          <w:sz w:val="24"/>
          <w:szCs w:val="24"/>
        </w:rPr>
        <w:t xml:space="preserve"> ÷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  <w:r w:rsidRPr="003918F3">
        <w:rPr>
          <w:rFonts w:ascii="Arial" w:hAnsi="Arial" w:cs="Arial"/>
          <w:b/>
          <w:bCs/>
          <w:sz w:val="24"/>
          <w:szCs w:val="24"/>
        </w:rPr>
        <w:br/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(i) 7°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(ii)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−1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(iii) 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Write down the cube root of 64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Cs/>
          <w:sz w:val="24"/>
          <w:szCs w:val="24"/>
        </w:rPr>
        <w:sectPr w:rsidR="00ED7BD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18F3" w:rsidRDefault="00ED7BD6" w:rsidP="003918F3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Rounding</w:t>
      </w: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less than 5, round down.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5 or more, round up.</w:t>
      </w:r>
    </w:p>
    <w:p w:rsidR="00ED7BD6" w:rsidRDefault="00ED7BD6" w:rsidP="00ED7BD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2.738 correct to 2 decimal places.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Write the number </w:t>
      </w:r>
      <w:r w:rsidRPr="00D24B1C">
        <w:rPr>
          <w:rFonts w:ascii="Arial" w:hAnsi="Arial" w:cs="Arial"/>
          <w:b/>
          <w:bCs/>
          <w:sz w:val="24"/>
          <w:szCs w:val="24"/>
        </w:rPr>
        <w:t>7378</w:t>
      </w:r>
      <w:r w:rsidRPr="00D24B1C">
        <w:rPr>
          <w:rFonts w:ascii="Arial" w:hAnsi="Arial" w:cs="Arial"/>
          <w:bCs/>
          <w:sz w:val="24"/>
          <w:szCs w:val="24"/>
        </w:rPr>
        <w:t xml:space="preserve">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28569 people watch a football match.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24B1C">
        <w:rPr>
          <w:rFonts w:ascii="Arial" w:hAnsi="Arial" w:cs="Arial"/>
          <w:bCs/>
          <w:sz w:val="24"/>
          <w:szCs w:val="24"/>
        </w:rPr>
        <w:t>Write 28569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5643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197 768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Cs/>
          <w:sz w:val="24"/>
          <w:szCs w:val="24"/>
        </w:rPr>
        <w:tab/>
        <w:t>(a</w:t>
      </w:r>
      <w:r w:rsidRPr="00D24B1C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28.75 to the nearest whole number.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D24B1C">
        <w:rPr>
          <w:rFonts w:ascii="Arial" w:hAnsi="Arial" w:cs="Arial"/>
          <w:bCs/>
          <w:sz w:val="24"/>
          <w:szCs w:val="24"/>
        </w:rPr>
        <w:t>) Write the number 7380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down 157 correct to the nearest 10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6431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6718 correct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Default="00860B94" w:rsidP="00ED7BD6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8"/>
          <w:szCs w:val="24"/>
        </w:rPr>
      </w:pPr>
      <w:r w:rsidRPr="00860B94">
        <w:rPr>
          <w:rFonts w:ascii="Arial" w:hAnsi="Arial" w:cs="Arial"/>
          <w:b/>
          <w:bCs/>
          <w:sz w:val="28"/>
          <w:szCs w:val="24"/>
          <w:u w:val="single"/>
        </w:rPr>
        <w:t>BIDMAS</w:t>
      </w: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860B94" w:rsidRP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BIDMAS is the order in which operations need to be carried out.</w:t>
      </w:r>
    </w:p>
    <w:p w:rsid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Brackets, indices, division, multiplication, addition, subtraction.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Questions: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1.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(i)</w:t>
      </w:r>
      <w:r w:rsidRPr="00860B94">
        <w:rPr>
          <w:rFonts w:ascii="Arial" w:hAnsi="Arial" w:cs="Arial"/>
          <w:bCs/>
          <w:sz w:val="24"/>
          <w:szCs w:val="24"/>
        </w:rPr>
        <w:tab/>
        <w:t>2 × 3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10 – 2 × 5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16 ÷ (2 × 4)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2.</w:t>
      </w:r>
      <w:r w:rsidRPr="00860B94">
        <w:rPr>
          <w:rFonts w:ascii="Arial" w:hAnsi="Arial" w:cs="Arial"/>
          <w:bCs/>
          <w:sz w:val="24"/>
          <w:szCs w:val="24"/>
        </w:rPr>
        <w:tab/>
        <w:t>Beth says 20 − 5 × 3 is 45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  <w:t>Pat says 20 − 5 × 3 is 5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Who is right?</w:t>
      </w:r>
      <w:r w:rsidRPr="00860B94">
        <w:rPr>
          <w:rFonts w:ascii="Arial" w:hAnsi="Arial" w:cs="Arial"/>
          <w:bCs/>
          <w:sz w:val="24"/>
          <w:szCs w:val="24"/>
        </w:rPr>
        <w:br/>
        <w:t>Give a reason for your answer.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....................................... is right because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 (12 + 9) ÷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2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3.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(i)</w:t>
      </w:r>
      <w:r w:rsidRPr="00860B94">
        <w:rPr>
          <w:rFonts w:ascii="Arial" w:hAnsi="Arial" w:cs="Arial"/>
          <w:bCs/>
          <w:sz w:val="24"/>
          <w:szCs w:val="24"/>
        </w:rPr>
        <w:tab/>
        <w:t>3 × 3 – 5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(ii)</w:t>
      </w:r>
      <w:r w:rsidRPr="00860B94">
        <w:rPr>
          <w:rFonts w:ascii="Arial" w:hAnsi="Arial" w:cs="Arial"/>
          <w:bCs/>
          <w:sz w:val="24"/>
          <w:szCs w:val="24"/>
        </w:rPr>
        <w:tab/>
        <w:t>20 ÷ (12 – 2)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7 + 8 ÷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4.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 × (11 + 9)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3 × 5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20 – 5 × 3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5.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4 × 5 – 8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18 + 2 ×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(4 + 3) × 7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6.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 the value of</w:t>
      </w:r>
      <w:r w:rsidRPr="00860B94">
        <w:rPr>
          <w:rFonts w:ascii="Arial" w:hAnsi="Arial" w:cs="Arial"/>
          <w:bCs/>
          <w:sz w:val="24"/>
          <w:szCs w:val="24"/>
        </w:rPr>
        <w:tab/>
        <w:t xml:space="preserve"> (2 + 3) × 4 + 5</w:t>
      </w: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Add brackets ( ) to make each statement correct.</w:t>
      </w:r>
      <w:r w:rsidRPr="00860B94">
        <w:rPr>
          <w:rFonts w:ascii="Arial" w:hAnsi="Arial" w:cs="Arial"/>
          <w:bCs/>
          <w:sz w:val="24"/>
          <w:szCs w:val="24"/>
        </w:rPr>
        <w:br/>
        <w:t>You may use more than one pair of brackets in each statement.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29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45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(2)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t>nth term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The gap between the numbers is the number that goes in front of n e.g. 4n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 xml:space="preserve">Then </w:t>
      </w:r>
      <w:r>
        <w:rPr>
          <w:rFonts w:ascii="Arial" w:hAnsi="Arial" w:cs="Arial"/>
          <w:bCs/>
          <w:sz w:val="24"/>
          <w:szCs w:val="24"/>
        </w:rPr>
        <w:t>add on the zero term</w:t>
      </w:r>
      <w:r w:rsidRPr="00C17F39">
        <w:rPr>
          <w:rFonts w:ascii="Arial" w:hAnsi="Arial" w:cs="Arial"/>
          <w:bCs/>
          <w:sz w:val="24"/>
          <w:szCs w:val="24"/>
        </w:rPr>
        <w:t>.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If you’re asked to write down terms of a sequence – use n=1, n=2, n=3 etc.</w:t>
      </w: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C17F39">
        <w:rPr>
          <w:rFonts w:ascii="Arial" w:hAnsi="Arial" w:cs="Arial"/>
          <w:b/>
          <w:bCs/>
          <w:sz w:val="24"/>
          <w:szCs w:val="24"/>
        </w:rPr>
        <w:t>uestions: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02428BE" wp14:editId="563BC595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E17C6AF" wp14:editId="012E1473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C17F39" w:rsidRPr="009A575D" w:rsidTr="00CE6C67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w:rsidR="00C17F39" w:rsidRPr="009A575D" w:rsidRDefault="00C17F39" w:rsidP="00AC425C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w:rsidR="00C17F39" w:rsidRPr="009A575D" w:rsidRDefault="00C17F39" w:rsidP="00AC425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Pr="009A575D" w:rsidRDefault="00C17F39" w:rsidP="00C17F39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5 terms of an arithmetic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6,</w:t>
      </w:r>
      <w:r w:rsidRPr="00C17F39">
        <w:rPr>
          <w:rFonts w:ascii="Arial" w:hAnsi="Arial" w:cs="Arial"/>
          <w:bCs/>
          <w:sz w:val="24"/>
          <w:szCs w:val="24"/>
        </w:rPr>
        <w:tab/>
        <w:t>11,</w:t>
      </w:r>
      <w:r w:rsidRPr="00C17F39">
        <w:rPr>
          <w:rFonts w:ascii="Arial" w:hAnsi="Arial" w:cs="Arial"/>
          <w:bCs/>
          <w:sz w:val="24"/>
          <w:szCs w:val="24"/>
        </w:rPr>
        <w:tab/>
        <w:t>16,</w:t>
      </w:r>
      <w:r w:rsidRPr="00C17F39">
        <w:rPr>
          <w:rFonts w:ascii="Arial" w:hAnsi="Arial" w:cs="Arial"/>
          <w:bCs/>
          <w:sz w:val="24"/>
          <w:szCs w:val="24"/>
        </w:rPr>
        <w:tab/>
        <w:t>21,</w:t>
      </w:r>
      <w:r w:rsidRPr="00C17F39">
        <w:rPr>
          <w:rFonts w:ascii="Arial" w:hAnsi="Arial" w:cs="Arial"/>
          <w:bCs/>
          <w:sz w:val="24"/>
          <w:szCs w:val="24"/>
        </w:rPr>
        <w:tab/>
        <w:t>26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five terms of a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3</w:t>
      </w:r>
      <w:r w:rsidRPr="00C17F39">
        <w:rPr>
          <w:rFonts w:ascii="Arial" w:hAnsi="Arial" w:cs="Arial"/>
          <w:bCs/>
          <w:sz w:val="24"/>
          <w:szCs w:val="24"/>
        </w:rPr>
        <w:tab/>
        <w:t>7</w:t>
      </w:r>
      <w:r w:rsidRPr="00C17F39">
        <w:rPr>
          <w:rFonts w:ascii="Arial" w:hAnsi="Arial" w:cs="Arial"/>
          <w:bCs/>
          <w:sz w:val="24"/>
          <w:szCs w:val="24"/>
        </w:rPr>
        <w:tab/>
        <w:t>11</w:t>
      </w:r>
      <w:r w:rsidRPr="00C17F39">
        <w:rPr>
          <w:rFonts w:ascii="Arial" w:hAnsi="Arial" w:cs="Arial"/>
          <w:bCs/>
          <w:sz w:val="24"/>
          <w:szCs w:val="24"/>
        </w:rPr>
        <w:tab/>
        <w:t>15</w:t>
      </w:r>
      <w:r w:rsidRPr="00C17F39">
        <w:rPr>
          <w:rFonts w:ascii="Arial" w:hAnsi="Arial" w:cs="Arial"/>
          <w:bCs/>
          <w:sz w:val="24"/>
          <w:szCs w:val="24"/>
        </w:rPr>
        <w:tab/>
        <w:t>19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Work out the 8th term of the number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 xml:space="preserve">Write down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The first five terms of an arithmetic sequence are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2</w:t>
      </w:r>
      <w:r w:rsidRPr="00C17F39">
        <w:rPr>
          <w:rFonts w:ascii="Arial" w:hAnsi="Arial" w:cs="Arial"/>
          <w:bCs/>
          <w:sz w:val="24"/>
          <w:szCs w:val="24"/>
        </w:rPr>
        <w:tab/>
        <w:t>9</w:t>
      </w:r>
      <w:r w:rsidRPr="00C17F39">
        <w:rPr>
          <w:rFonts w:ascii="Arial" w:hAnsi="Arial" w:cs="Arial"/>
          <w:bCs/>
          <w:sz w:val="24"/>
          <w:szCs w:val="24"/>
        </w:rPr>
        <w:tab/>
        <w:t>16</w:t>
      </w:r>
      <w:r w:rsidRPr="00C17F39">
        <w:rPr>
          <w:rFonts w:ascii="Arial" w:hAnsi="Arial" w:cs="Arial"/>
          <w:bCs/>
          <w:sz w:val="24"/>
          <w:szCs w:val="24"/>
        </w:rPr>
        <w:tab/>
        <w:t>23</w:t>
      </w:r>
      <w:r w:rsidRPr="00C17F39">
        <w:rPr>
          <w:rFonts w:ascii="Arial" w:hAnsi="Arial" w:cs="Arial"/>
          <w:bCs/>
          <w:sz w:val="24"/>
          <w:szCs w:val="24"/>
        </w:rPr>
        <w:tab/>
        <w:t>30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an expression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this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four terms of a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2     7     12     17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Write down the</w:t>
      </w:r>
      <w:r w:rsidRPr="00C17F39">
        <w:rPr>
          <w:rFonts w:ascii="Arial" w:hAnsi="Arial" w:cs="Arial"/>
          <w:b/>
          <w:bCs/>
          <w:sz w:val="24"/>
          <w:szCs w:val="24"/>
        </w:rPr>
        <w:t xml:space="preserve"> 6th</w:t>
      </w:r>
      <w:r w:rsidRPr="00C17F39">
        <w:rPr>
          <w:rFonts w:ascii="Arial" w:hAnsi="Arial" w:cs="Arial"/>
          <w:bCs/>
          <w:sz w:val="24"/>
          <w:szCs w:val="24"/>
        </w:rPr>
        <w:t xml:space="preserve"> term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a different number sequence is 4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 + 5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>Work out the first three terms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............      ............      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a number sequence is given by 3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n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+ 1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(a)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Work out the first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two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terms of the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Here are the first four terms of another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1        5        9        13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(b) 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Find, in terms of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, an expression for the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this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>(Total 3 marks)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C17F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7BD6" w:rsidRPr="00C17F39" w:rsidRDefault="00C17F39" w:rsidP="00860B94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t>Sketching Linear Graphs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9475BA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475BA" w:rsidRP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Draw a table of values with x and y.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Work out the value of y when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0,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1,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2, then use the pattern to work out the rest.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connect the coordinates with a straight line.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Question: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</w:tr>
    </w:tbl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81475" cy="574210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48" cy="57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>On the grid, draw the graph of  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905250" cy="42481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4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+ 2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= –1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= 3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714875" cy="53721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–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–2 to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59055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–3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1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71850" cy="70115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25" cy="70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– 1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3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76750" cy="48196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</w:t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33350" cy="381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−2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40862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  <w:t> 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  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 xml:space="preserve">= ½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+ 5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14800" cy="5153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  <w:sectPr w:rsidR="009475B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475BA" w:rsidRDefault="009A6FB9" w:rsidP="009475BA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Expanding and Factorising (Single Brackets)</w:t>
      </w: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A6FB9" w:rsidRP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Expand brackets means to multiply what is outside the bracket with everything inside the bracket.</w:t>
      </w:r>
    </w:p>
    <w:p w:rsid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Factorising is the opposite of expanding – put the HCF outside the brackets to factorise fully.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 5(</w:t>
      </w:r>
      <w:r w:rsidRPr="009A6FB9">
        <w:rPr>
          <w:rFonts w:ascii="Arial" w:hAnsi="Arial" w:cs="Arial"/>
          <w:i/>
          <w:iCs/>
          <w:sz w:val="24"/>
        </w:rPr>
        <w:t xml:space="preserve">m </w:t>
      </w:r>
      <w:r w:rsidRPr="009A6FB9">
        <w:rPr>
          <w:rFonts w:ascii="Arial" w:hAnsi="Arial" w:cs="Arial"/>
          <w:sz w:val="24"/>
        </w:rPr>
        <w:t>+ 2)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+ 3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  <w:vertAlign w:val="superscript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Simplify      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5</w:t>
      </w:r>
      <w:r w:rsidRPr="009A6FB9">
        <w:rPr>
          <w:rFonts w:ascii="Arial" w:hAnsi="Arial" w:cs="Arial"/>
          <w:sz w:val="24"/>
        </w:rPr>
        <w:t xml:space="preserve"> ×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4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 2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 xml:space="preserve"> + 3)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fully   3</w:t>
      </w:r>
      <w:r w:rsidRPr="009A6FB9">
        <w:rPr>
          <w:rFonts w:ascii="Arial" w:hAnsi="Arial" w:cs="Arial"/>
          <w:i/>
          <w:iCs/>
          <w:sz w:val="24"/>
        </w:rPr>
        <w:t>xy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 3(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+ 4)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Expand   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        5(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+ 7) + 3(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– 2)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 Factorise completely         3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i/>
          <w:iCs/>
          <w:sz w:val="24"/>
        </w:rPr>
        <w:t>b</w:t>
      </w:r>
      <w:r w:rsidRPr="009A6FB9">
        <w:rPr>
          <w:rFonts w:ascii="Arial" w:hAnsi="Arial" w:cs="Arial"/>
          <w:sz w:val="24"/>
        </w:rPr>
        <w:t xml:space="preserve"> + 6</w:t>
      </w:r>
      <w:r w:rsidRPr="009A6FB9">
        <w:rPr>
          <w:rFonts w:ascii="Arial" w:hAnsi="Arial" w:cs="Arial"/>
          <w:i/>
          <w:iCs/>
          <w:sz w:val="24"/>
        </w:rPr>
        <w:t>ab</w:t>
      </w:r>
      <w:r w:rsidRPr="009A6FB9">
        <w:rPr>
          <w:rFonts w:ascii="Arial" w:hAnsi="Arial" w:cs="Arial"/>
          <w:sz w:val="24"/>
          <w:vertAlign w:val="superscript"/>
        </w:rPr>
        <w:t>2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 3(2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– 5)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completely         8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+ 4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(Total for Question is </w:t>
      </w:r>
      <w:r>
        <w:rPr>
          <w:rFonts w:ascii="Arial" w:hAnsi="Arial" w:cs="Arial"/>
          <w:b/>
          <w:bCs/>
          <w:sz w:val="24"/>
        </w:rPr>
        <w:t>3</w:t>
      </w:r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 3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+ 6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(1)</w:t>
      </w:r>
    </w:p>
    <w:p w:rsidR="009A6FB9" w:rsidRPr="009A6FB9" w:rsidRDefault="009A6FB9" w:rsidP="009A6FB9">
      <w:pPr>
        <w:pStyle w:val="NoSpacing"/>
        <w:ind w:left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br/>
        <w:t xml:space="preserve">(b)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   5(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− 2) + 2(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− 3)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4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+ 10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+ 7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  <w:sectPr w:rsidR="009A6F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6FB9">
        <w:rPr>
          <w:rFonts w:ascii="Arial" w:hAnsi="Arial" w:cs="Arial"/>
          <w:b/>
          <w:bCs/>
          <w:sz w:val="24"/>
        </w:rPr>
        <w:t>(Total for Question is 2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  <w:r w:rsidRPr="00987ECE">
        <w:rPr>
          <w:rFonts w:ascii="Arial" w:hAnsi="Arial" w:cs="Arial"/>
          <w:b/>
          <w:bCs/>
          <w:sz w:val="28"/>
          <w:u w:val="single"/>
        </w:rPr>
        <w:t>Solving Equations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Questions: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1.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+ 3 = 19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2.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6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– 7 = 38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– 2) = 40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5 marks)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3.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5(2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+ 3) = 20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3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4.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+ 18 = 74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– 5) = 32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(c)</w:t>
      </w:r>
      <w:r w:rsidRPr="00987ECE">
        <w:rPr>
          <w:rFonts w:ascii="Arial" w:hAnsi="Arial" w:cs="Arial"/>
          <w:bCs/>
          <w:sz w:val="24"/>
          <w:szCs w:val="24"/>
        </w:rPr>
        <w:tab/>
        <w:t>Solve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+ 7 = 3(4 –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>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7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5.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+ 2 =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+ 2 = 5(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– 4)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4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6.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+ 1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=</w:t>
      </w:r>
      <w:r w:rsidRPr="00987ECE">
        <w:rPr>
          <w:rFonts w:ascii="Arial" w:hAnsi="Arial" w:cs="Arial"/>
          <w:bCs/>
          <w:sz w:val="24"/>
          <w:szCs w:val="24"/>
        </w:rPr>
        <w:t>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7.</w:t>
      </w:r>
      <w:r w:rsidRPr="00987ECE">
        <w:rPr>
          <w:rFonts w:ascii="Arial" w:hAnsi="Arial" w:cs="Arial"/>
          <w:bCs/>
          <w:sz w:val="24"/>
          <w:szCs w:val="24"/>
        </w:rPr>
        <w:tab/>
        <w:t>Solve 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 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2 marks) 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87ECE" w:rsidRDefault="00987ECE" w:rsidP="009A6FB9">
      <w:pPr>
        <w:pStyle w:val="NoSpacing"/>
        <w:rPr>
          <w:rFonts w:ascii="Arial" w:hAnsi="Arial" w:cs="Arial"/>
          <w:sz w:val="24"/>
        </w:rPr>
        <w:sectPr w:rsidR="00987EC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Inequalities</w:t>
      </w: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B82D3A" w:rsidRDefault="00B82D3A" w:rsidP="00B82D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F1C4D" w:rsidRPr="00EF1C4D" w:rsidRDefault="00B82D3A" w:rsidP="00EF1C4D">
      <w:pPr>
        <w:pStyle w:val="NoSpacing"/>
        <w:rPr>
          <w:rFonts w:ascii="Arial" w:hAnsi="Arial" w:cs="Arial"/>
          <w:sz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EF1C4D" w:rsidRPr="00EF1C4D">
        <w:rPr>
          <w:rFonts w:ascii="Arial" w:hAnsi="Arial" w:cs="Arial"/>
          <w:b/>
          <w:bCs/>
          <w:sz w:val="24"/>
        </w:rPr>
        <w:t>1.</w:t>
      </w:r>
      <w:r w:rsidR="00EF1C4D" w:rsidRPr="00EF1C4D">
        <w:rPr>
          <w:rFonts w:ascii="Arial" w:hAnsi="Arial" w:cs="Arial"/>
          <w:sz w:val="24"/>
        </w:rPr>
        <w:tab/>
        <w:t>(i)</w:t>
      </w:r>
      <w:r w:rsidR="00EF1C4D"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7 &lt; 2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1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(ii)</w:t>
      </w:r>
      <w:r w:rsidRPr="00EF1C4D">
        <w:rPr>
          <w:rFonts w:ascii="Arial" w:hAnsi="Arial" w:cs="Arial"/>
          <w:sz w:val="24"/>
        </w:rPr>
        <w:tab/>
        <w:t>On the number line, represent the solution set to part (i).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noProof/>
          <w:sz w:val="24"/>
        </w:rPr>
        <w:drawing>
          <wp:inline distT="0" distB="0" distL="0" distR="0" wp14:anchorId="7AFF6556" wp14:editId="32DF8FF3">
            <wp:extent cx="3324225" cy="4762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2.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List all the possible integer values of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such that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 xml:space="preserve"> –2 ≤ </w:t>
      </w:r>
      <w:r w:rsidRPr="00EF1C4D">
        <w:rPr>
          <w:rFonts w:ascii="Arial" w:hAnsi="Arial" w:cs="Arial"/>
          <w:i/>
          <w:iCs/>
          <w:sz w:val="24"/>
        </w:rPr>
        <w:t xml:space="preserve">n &lt; </w:t>
      </w:r>
      <w:r w:rsidRPr="00EF1C4D">
        <w:rPr>
          <w:rFonts w:ascii="Arial" w:hAnsi="Arial" w:cs="Arial"/>
          <w:sz w:val="24"/>
        </w:rPr>
        <w:t>3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4</w:t>
      </w:r>
      <w:r w:rsidRPr="00EF1C4D">
        <w:rPr>
          <w:rFonts w:ascii="Arial" w:hAnsi="Arial" w:cs="Arial"/>
          <w:i/>
          <w:iCs/>
          <w:sz w:val="24"/>
        </w:rPr>
        <w:t xml:space="preserve">p – </w:t>
      </w:r>
      <w:r w:rsidRPr="00EF1C4D">
        <w:rPr>
          <w:rFonts w:ascii="Arial" w:hAnsi="Arial" w:cs="Arial"/>
          <w:sz w:val="24"/>
        </w:rPr>
        <w:t>8 &lt; 7 –</w:t>
      </w:r>
      <w:r w:rsidRPr="00EF1C4D">
        <w:rPr>
          <w:rFonts w:ascii="Arial" w:hAnsi="Arial" w:cs="Arial"/>
          <w:i/>
          <w:iCs/>
          <w:sz w:val="24"/>
        </w:rPr>
        <w:t xml:space="preserve"> p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b/>
          <w:bCs/>
          <w:sz w:val="24"/>
        </w:rPr>
        <w:t>3.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–3 ≤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>
        <w:rPr>
          <w:rFonts w:ascii="Arial" w:hAnsi="Arial" w:cs="Arial"/>
          <w:sz w:val="24"/>
        </w:rPr>
        <w:t>&lt; 2</w:t>
      </w:r>
    </w:p>
    <w:p w:rsidR="00EF1C4D" w:rsidRPr="00EF1C4D" w:rsidRDefault="00EF1C4D" w:rsidP="00EF1C4D">
      <w:pPr>
        <w:pStyle w:val="NoSpacing"/>
        <w:ind w:left="1440"/>
        <w:rPr>
          <w:rFonts w:ascii="Arial" w:hAnsi="Arial" w:cs="Arial"/>
          <w:sz w:val="24"/>
        </w:rPr>
      </w:pP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is an integer.</w:t>
      </w:r>
      <w:r w:rsidRPr="00EF1C4D">
        <w:rPr>
          <w:rFonts w:ascii="Arial" w:hAnsi="Arial" w:cs="Arial"/>
          <w:sz w:val="24"/>
        </w:rPr>
        <w:br/>
        <w:t xml:space="preserve">Write down all the possible values of </w:t>
      </w:r>
      <w:r w:rsidRPr="00EF1C4D">
        <w:rPr>
          <w:rFonts w:ascii="Arial" w:hAnsi="Arial" w:cs="Arial"/>
          <w:i/>
          <w:iCs/>
          <w:sz w:val="24"/>
        </w:rPr>
        <w:t>n</w:t>
      </w:r>
      <w:r w:rsidRPr="00EF1C4D">
        <w:rPr>
          <w:rFonts w:ascii="Arial" w:hAnsi="Arial" w:cs="Arial"/>
          <w:sz w:val="24"/>
        </w:rPr>
        <w:t>.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&lt; 2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– 6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4.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left="1440" w:hanging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is a whole number.</w:t>
      </w:r>
      <w:r w:rsidRPr="00EF1C4D">
        <w:rPr>
          <w:rFonts w:ascii="Arial" w:hAnsi="Arial" w:cs="Arial"/>
          <w:sz w:val="24"/>
        </w:rPr>
        <w:br/>
        <w:t xml:space="preserve">Write down the largest value of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that satisfies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(1)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5.</w:t>
      </w:r>
      <w:r w:rsidRPr="00EF1C4D">
        <w:rPr>
          <w:rFonts w:ascii="Arial" w:hAnsi="Arial" w:cs="Arial"/>
          <w:sz w:val="24"/>
        </w:rPr>
        <w:tab/>
        <w:t>Solve</w:t>
      </w:r>
      <w:r w:rsidRPr="00EF1C4D">
        <w:rPr>
          <w:rFonts w:ascii="Arial" w:hAnsi="Arial" w:cs="Arial"/>
          <w:sz w:val="24"/>
        </w:rPr>
        <w:tab/>
        <w:t xml:space="preserve">4 &lt; 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2 ≤ 7</w:t>
      </w: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6.</w:t>
      </w:r>
      <w:r w:rsidRPr="00EF1C4D">
        <w:rPr>
          <w:rFonts w:ascii="Arial" w:hAnsi="Arial" w:cs="Arial"/>
          <w:sz w:val="24"/>
        </w:rPr>
        <w:tab/>
        <w:t>Solve 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+ 3 &gt; 19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2 marks)</w:t>
      </w:r>
    </w:p>
    <w:p w:rsidR="00832DE0" w:rsidRDefault="00832DE0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832DE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9B06CC">
        <w:rPr>
          <w:rFonts w:ascii="Arial" w:hAnsi="Arial" w:cs="Arial"/>
          <w:b/>
          <w:sz w:val="28"/>
          <w:szCs w:val="24"/>
          <w:u w:val="single"/>
        </w:rPr>
        <w:t>Substitution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Things to remember: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There is always 1 mark just for writing down the numbers you have</w:t>
      </w:r>
      <w:r>
        <w:rPr>
          <w:rFonts w:ascii="Arial" w:hAnsi="Arial" w:cs="Arial"/>
          <w:sz w:val="24"/>
          <w:szCs w:val="24"/>
        </w:rPr>
        <w:t xml:space="preserve"> had to put into the expression.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Your answer must be a number – don’t forget to finish the sum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 question will always use the words “Work out the value of”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Questions: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1.</w:t>
      </w:r>
      <w:r w:rsidRPr="009B06CC">
        <w:rPr>
          <w:rFonts w:ascii="Arial" w:hAnsi="Arial" w:cs="Arial"/>
          <w:sz w:val="24"/>
          <w:szCs w:val="24"/>
        </w:rPr>
        <w:tab/>
        <w:t>(a)</w:t>
      </w:r>
      <w:r w:rsidRPr="009B06CC">
        <w:rPr>
          <w:rFonts w:ascii="Arial" w:hAnsi="Arial" w:cs="Arial"/>
          <w:sz w:val="24"/>
          <w:szCs w:val="24"/>
        </w:rPr>
        <w:tab/>
        <w:t>Work out the value of 3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>– 4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 xml:space="preserve">= 3 and 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2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 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6F28FB" wp14:editId="0783E626">
            <wp:extent cx="533400" cy="38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2 and </w:t>
      </w:r>
      <w:r w:rsidRPr="009B06CC">
        <w:rPr>
          <w:rFonts w:ascii="Arial" w:hAnsi="Arial" w:cs="Arial"/>
          <w:iCs/>
          <w:sz w:val="24"/>
          <w:szCs w:val="24"/>
        </w:rPr>
        <w:t>q</w:t>
      </w:r>
      <w:r w:rsidRPr="009B06CC">
        <w:rPr>
          <w:rFonts w:ascii="Arial" w:hAnsi="Arial" w:cs="Arial"/>
          <w:sz w:val="24"/>
          <w:szCs w:val="24"/>
        </w:rPr>
        <w:t xml:space="preserve"> = –7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Cs/>
          <w:sz w:val="24"/>
          <w:szCs w:val="24"/>
        </w:rPr>
        <w:t xml:space="preserve"> </w:t>
      </w: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2.</w:t>
      </w:r>
      <w:r w:rsidRPr="009B06CC">
        <w:rPr>
          <w:rFonts w:ascii="Arial" w:hAnsi="Arial" w:cs="Arial"/>
          <w:sz w:val="24"/>
          <w:szCs w:val="24"/>
        </w:rPr>
        <w:tab/>
        <w:t>Find the value of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² – 4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ab/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3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3.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B06CC">
        <w:rPr>
          <w:rFonts w:ascii="Arial" w:hAnsi="Arial" w:cs="Arial"/>
          <w:iCs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²</w:t>
      </w:r>
      <w:r w:rsidRPr="009B06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 7</w:t>
      </w:r>
      <w:r w:rsidRPr="009B06CC">
        <w:rPr>
          <w:rFonts w:ascii="Arial" w:hAnsi="Arial" w:cs="Arial"/>
          <w:iCs/>
          <w:sz w:val="24"/>
          <w:szCs w:val="24"/>
        </w:rPr>
        <w:t>x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5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4.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,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are connected by the formula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5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+ 2</w:t>
      </w:r>
      <w:r w:rsidRPr="009B06CC">
        <w:rPr>
          <w:rFonts w:ascii="Arial" w:hAnsi="Arial" w:cs="Arial"/>
          <w:iCs/>
          <w:sz w:val="24"/>
          <w:szCs w:val="24"/>
        </w:rPr>
        <w:t>y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3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4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16 and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7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5.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k </w:t>
      </w:r>
      <w:r w:rsidRPr="009B06CC">
        <w:rPr>
          <w:rFonts w:ascii="Arial" w:hAnsi="Arial" w:cs="Arial"/>
          <w:sz w:val="24"/>
          <w:szCs w:val="24"/>
        </w:rPr>
        <w:t>– 10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50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(a)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k.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– 3</w:t>
      </w:r>
      <w:r w:rsidRPr="009B06CC">
        <w:rPr>
          <w:rFonts w:ascii="Arial" w:hAnsi="Arial" w:cs="Arial"/>
          <w:iCs/>
          <w:sz w:val="24"/>
          <w:szCs w:val="24"/>
        </w:rPr>
        <w:t>d</w:t>
      </w:r>
    </w:p>
    <w:p w:rsidR="009B06CC" w:rsidRPr="009B06CC" w:rsidRDefault="009B06CC" w:rsidP="009B06CC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= 2</w:t>
      </w:r>
      <w:r w:rsidRPr="009B06CC">
        <w:rPr>
          <w:rFonts w:ascii="Arial" w:hAnsi="Arial" w:cs="Arial"/>
          <w:sz w:val="24"/>
          <w:szCs w:val="24"/>
        </w:rPr>
        <w:br/>
      </w:r>
      <w:r w:rsidRPr="009B06CC">
        <w:rPr>
          <w:rFonts w:ascii="Arial" w:hAnsi="Arial" w:cs="Arial"/>
          <w:iCs/>
          <w:sz w:val="24"/>
          <w:szCs w:val="24"/>
        </w:rPr>
        <w:t xml:space="preserve">d </w:t>
      </w:r>
      <w:r w:rsidRPr="009B06CC">
        <w:rPr>
          <w:rFonts w:ascii="Arial" w:hAnsi="Arial" w:cs="Arial"/>
          <w:sz w:val="24"/>
          <w:szCs w:val="24"/>
        </w:rPr>
        <w:t>= 5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y.</w:t>
      </w: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4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b/>
          <w:bCs/>
          <w:sz w:val="24"/>
          <w:szCs w:val="24"/>
          <w:lang w:val="en-US"/>
        </w:rPr>
        <w:t>6.</w:t>
      </w:r>
      <w:r w:rsidRPr="009B06C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9B06CC">
        <w:rPr>
          <w:rFonts w:ascii="Arial" w:hAnsi="Arial" w:cs="Arial"/>
          <w:bCs/>
          <w:sz w:val="24"/>
          <w:szCs w:val="24"/>
          <w:lang w:val="en-US"/>
        </w:rPr>
        <w:tab/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5</w:t>
      </w:r>
      <w:r w:rsidRPr="009B06CC">
        <w:rPr>
          <w:rFonts w:ascii="Arial" w:hAnsi="Arial" w:cs="Arial"/>
          <w:iCs/>
          <w:sz w:val="24"/>
          <w:szCs w:val="24"/>
          <w:lang w:val="en-US"/>
        </w:rPr>
        <w:t>t</w:t>
      </w:r>
      <w:r w:rsidRPr="009B06CC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 + 2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 xml:space="preserve">(i) </w:t>
      </w: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>= –2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(ii) </w:t>
      </w:r>
      <w:r>
        <w:rPr>
          <w:rFonts w:ascii="Arial" w:hAnsi="Arial" w:cs="Arial"/>
          <w:sz w:val="24"/>
          <w:szCs w:val="24"/>
          <w:lang w:val="en-US"/>
        </w:rPr>
        <w:tab/>
      </w:r>
      <w:r w:rsidRPr="009B06CC">
        <w:rPr>
          <w:rFonts w:ascii="Arial" w:hAnsi="Arial" w:cs="Arial"/>
          <w:sz w:val="24"/>
          <w:szCs w:val="24"/>
          <w:lang w:val="en-US"/>
        </w:rPr>
        <w:t xml:space="preserve">Work out a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47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(Total 3</w:t>
      </w:r>
      <w:r w:rsidRPr="009B06CC">
        <w:rPr>
          <w:rFonts w:ascii="Arial" w:hAnsi="Arial" w:cs="Arial"/>
          <w:b/>
          <w:bCs/>
          <w:sz w:val="24"/>
          <w:szCs w:val="24"/>
          <w:lang w:val="en-US"/>
        </w:rPr>
        <w:t xml:space="preserve"> marks)</w:t>
      </w:r>
    </w:p>
    <w:p w:rsidR="009B06CC" w:rsidRDefault="009B06CC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9B06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8"/>
          <w:u w:val="single"/>
        </w:rPr>
      </w:pPr>
      <w:r w:rsidRPr="007316F6">
        <w:rPr>
          <w:rFonts w:ascii="Arial" w:hAnsi="Arial" w:cs="Arial"/>
          <w:b/>
          <w:sz w:val="28"/>
          <w:u w:val="single"/>
        </w:rPr>
        <w:t>Angle Rules</w:t>
      </w: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  <w:u w:val="single"/>
        </w:r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7316F6" w:rsidRP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7316F6" w:rsidRDefault="007316F6" w:rsidP="007316F6">
      <w:pPr>
        <w:pStyle w:val="NoSpacing"/>
        <w:rPr>
          <w:rFonts w:ascii="Arial" w:hAnsi="Arial" w:cs="Arial"/>
          <w:sz w:val="24"/>
        </w:rPr>
      </w:pPr>
    </w:p>
    <w:p w:rsid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*</w:t>
      </w:r>
      <w:r w:rsidRPr="009758C1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EFGH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i/>
          <w:iCs/>
          <w:sz w:val="24"/>
        </w:rPr>
        <w:t>GB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GF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ABF</w:t>
      </w:r>
      <w:r w:rsidRPr="009758C1">
        <w:rPr>
          <w:rFonts w:ascii="Arial" w:hAnsi="Arial" w:cs="Arial"/>
          <w:sz w:val="24"/>
        </w:rPr>
        <w:t xml:space="preserve"> = 65°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651872" cy="1886857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1" cy="18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t>*2.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ABCD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EFG</w:t>
      </w:r>
      <w:r w:rsidRPr="009758C1">
        <w:rPr>
          <w:rFonts w:ascii="Arial" w:hAnsi="Arial" w:cs="Arial"/>
          <w:sz w:val="24"/>
        </w:rPr>
        <w:t xml:space="preserve"> are parallel lines.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BC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CF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BFE</w:t>
      </w:r>
      <w:r w:rsidRPr="009758C1">
        <w:rPr>
          <w:rFonts w:ascii="Arial" w:hAnsi="Arial" w:cs="Arial"/>
          <w:sz w:val="24"/>
        </w:rPr>
        <w:t xml:space="preserve"> = 70°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528457" cy="1844647"/>
            <wp:effectExtent l="0" t="0" r="5715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06" cy="18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each stage of your working.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=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AFB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CHD</w:t>
      </w:r>
      <w:r w:rsidRPr="009758C1">
        <w:rPr>
          <w:rFonts w:ascii="Arial" w:hAnsi="Arial" w:cs="Arial"/>
          <w:sz w:val="24"/>
        </w:rPr>
        <w:t xml:space="preserve"> 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EFD</w:t>
      </w:r>
      <w:r w:rsidRPr="009758C1">
        <w:rPr>
          <w:rFonts w:ascii="Arial" w:hAnsi="Arial" w:cs="Arial"/>
          <w:sz w:val="24"/>
        </w:rPr>
        <w:t xml:space="preserve"> is a straight line.</w:t>
      </w: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br/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3590925" cy="33147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 xml:space="preserve">  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3918F3" w:rsidRDefault="009758C1" w:rsidP="009758C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t>*4.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DEFG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AC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DG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BF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BEF</w:t>
      </w:r>
      <w:r w:rsidRPr="009758C1">
        <w:rPr>
          <w:rFonts w:ascii="Arial" w:hAnsi="Arial" w:cs="Arial"/>
          <w:sz w:val="24"/>
        </w:rPr>
        <w:t xml:space="preserve"> = 50°.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824029" cy="2249715"/>
            <wp:effectExtent l="0" t="0" r="571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20" cy="22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5.</w:t>
      </w:r>
      <w:r w:rsidRPr="009758C1">
        <w:rPr>
          <w:rFonts w:ascii="Arial" w:hAnsi="Arial" w:cs="Arial"/>
          <w:b/>
          <w:bCs/>
          <w:sz w:val="24"/>
        </w:rPr>
        <w:br/>
      </w:r>
      <w:r w:rsidRPr="009758C1">
        <w:rPr>
          <w:rFonts w:ascii="Arial" w:hAnsi="Arial" w:cs="Arial"/>
          <w:b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562600" cy="29527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 xml:space="preserve">Find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 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>Give a reason for your answer.</w:t>
      </w:r>
    </w:p>
    <w:p w:rsid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2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 xml:space="preserve">ABC </w:t>
      </w:r>
      <w:r w:rsidRPr="009758C1">
        <w:rPr>
          <w:rFonts w:ascii="Arial" w:hAnsi="Arial" w:cs="Arial"/>
          <w:sz w:val="24"/>
        </w:rPr>
        <w:t xml:space="preserve">and </w:t>
      </w:r>
      <w:r w:rsidRPr="009758C1">
        <w:rPr>
          <w:rFonts w:ascii="Arial" w:hAnsi="Arial" w:cs="Arial"/>
          <w:i/>
          <w:iCs/>
          <w:sz w:val="24"/>
        </w:rPr>
        <w:t xml:space="preserve">DEF </w:t>
      </w:r>
      <w:r w:rsidRPr="009758C1">
        <w:rPr>
          <w:rFonts w:ascii="Arial" w:hAnsi="Arial" w:cs="Arial"/>
          <w:sz w:val="24"/>
        </w:rPr>
        <w:t>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 xml:space="preserve">BEG </w:t>
      </w:r>
      <w:r w:rsidRPr="009758C1">
        <w:rPr>
          <w:rFonts w:ascii="Arial" w:hAnsi="Arial" w:cs="Arial"/>
          <w:sz w:val="24"/>
        </w:rPr>
        <w:t>is a straight line.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 xml:space="preserve">GEF </w:t>
      </w:r>
      <w:r w:rsidRPr="009758C1">
        <w:rPr>
          <w:rFonts w:ascii="Arial" w:hAnsi="Arial" w:cs="Arial"/>
          <w:sz w:val="24"/>
        </w:rPr>
        <w:t>= 47°.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020457" cy="2455069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47" cy="24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A6FB9">
      <w:pPr>
        <w:pStyle w:val="NoSpacing"/>
        <w:rPr>
          <w:rFonts w:ascii="Arial" w:hAnsi="Arial" w:cs="Arial"/>
          <w:sz w:val="24"/>
        </w:rPr>
        <w:sectPr w:rsidR="009758C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6FB9" w:rsidRDefault="00FB324B" w:rsidP="009A6FB9">
      <w:pPr>
        <w:pStyle w:val="NoSpacing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Constructing Triangles</w:t>
      </w: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given angles, you can use a protractor.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not given angles, you will need to use compasses.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FB324B"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ruler and compasses to </w:t>
      </w:r>
      <w:r w:rsidRPr="00FB324B">
        <w:rPr>
          <w:rFonts w:ascii="Arial" w:hAnsi="Arial" w:cs="Arial"/>
          <w:b/>
          <w:bCs/>
          <w:sz w:val="24"/>
        </w:rPr>
        <w:t xml:space="preserve">construct </w:t>
      </w:r>
      <w:r w:rsidRPr="00FB324B">
        <w:rPr>
          <w:rFonts w:ascii="Arial" w:hAnsi="Arial" w:cs="Arial"/>
          <w:sz w:val="24"/>
        </w:rPr>
        <w:t>an equilateral triangle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>with sides of length 8 cm.</w:t>
      </w:r>
    </w:p>
    <w:p w:rsidR="00FB324B" w:rsidRPr="00FB324B" w:rsidRDefault="00FB324B" w:rsidP="00FB324B">
      <w:pPr>
        <w:pStyle w:val="NoSpacing"/>
        <w:ind w:firstLine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You must show all your construction lines.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 xml:space="preserve">One side of the triangle has already been drawn for you. 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FB324B" w:rsidTr="00FB324B">
        <w:trPr>
          <w:jc w:val="center"/>
        </w:trPr>
        <w:tc>
          <w:tcPr>
            <w:tcW w:w="4535" w:type="dxa"/>
          </w:tcPr>
          <w:p w:rsidR="00FB324B" w:rsidRDefault="00FB324B" w:rsidP="00FB324B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ind w:left="720" w:hanging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a ruler and compasses to construct an equilateral triangle with sides of length 5 cm. </w:t>
      </w:r>
      <w:r w:rsidRPr="00FB324B">
        <w:rPr>
          <w:rFonts w:ascii="Arial" w:hAnsi="Arial" w:cs="Arial"/>
          <w:sz w:val="24"/>
        </w:rPr>
        <w:br/>
        <w:t xml:space="preserve">You must show all your construction lines. </w:t>
      </w:r>
      <w:r w:rsidRPr="00FB324B">
        <w:rPr>
          <w:rFonts w:ascii="Arial" w:hAnsi="Arial" w:cs="Arial"/>
          <w:sz w:val="24"/>
        </w:rPr>
        <w:br/>
        <w:t>One side of the triangle has been drawn for you.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FB324B" w:rsidTr="00FB324B">
        <w:trPr>
          <w:jc w:val="center"/>
        </w:trPr>
        <w:tc>
          <w:tcPr>
            <w:tcW w:w="2835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=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>Here is a triangle.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noProof/>
          <w:sz w:val="24"/>
        </w:rPr>
        <w:drawing>
          <wp:inline distT="0" distB="0" distL="0" distR="0">
            <wp:extent cx="6096000" cy="1942541"/>
            <wp:effectExtent l="0" t="0" r="0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32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 xml:space="preserve">Make an accurate drawing of triangle </w:t>
      </w:r>
      <w:r w:rsidRPr="00FB324B">
        <w:rPr>
          <w:rFonts w:ascii="Arial" w:hAnsi="Arial" w:cs="Arial"/>
          <w:i/>
          <w:iCs/>
          <w:sz w:val="24"/>
        </w:rPr>
        <w:t>ABC</w:t>
      </w:r>
      <w:r w:rsidRPr="00FB324B">
        <w:rPr>
          <w:rFonts w:ascii="Arial" w:hAnsi="Arial" w:cs="Arial"/>
          <w:sz w:val="24"/>
        </w:rPr>
        <w:t>.</w:t>
      </w:r>
      <w:r w:rsidRPr="00FB324B">
        <w:rPr>
          <w:rFonts w:ascii="Arial" w:hAnsi="Arial" w:cs="Arial"/>
          <w:sz w:val="24"/>
        </w:rPr>
        <w:br/>
        <w:t xml:space="preserve"> The line </w:t>
      </w:r>
      <w:r w:rsidRPr="00FB324B">
        <w:rPr>
          <w:rFonts w:ascii="Arial" w:hAnsi="Arial" w:cs="Arial"/>
          <w:i/>
          <w:iCs/>
          <w:sz w:val="24"/>
        </w:rPr>
        <w:t xml:space="preserve">AB </w:t>
      </w:r>
      <w:r w:rsidRPr="00FB324B">
        <w:rPr>
          <w:rFonts w:ascii="Arial" w:hAnsi="Arial" w:cs="Arial"/>
          <w:sz w:val="24"/>
        </w:rPr>
        <w:t>has already been drawn for you.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</w:tblGrid>
      <w:tr w:rsidR="00FB324B" w:rsidTr="00FB324B">
        <w:trPr>
          <w:jc w:val="center"/>
        </w:trPr>
        <w:tc>
          <w:tcPr>
            <w:tcW w:w="5102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is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sz w:val="24"/>
        </w:rPr>
        <w:sectPr w:rsidR="00CE6C6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E6C67" w:rsidRPr="00CE6C67" w:rsidRDefault="00CE6C67" w:rsidP="00FB324B">
      <w:pPr>
        <w:pStyle w:val="NoSpacing"/>
        <w:rPr>
          <w:rFonts w:ascii="Arial" w:hAnsi="Arial" w:cs="Arial"/>
          <w:b/>
          <w:sz w:val="28"/>
          <w:u w:val="single"/>
        </w:rPr>
      </w:pPr>
      <w:r w:rsidRPr="00CE6C67">
        <w:rPr>
          <w:rFonts w:ascii="Arial" w:hAnsi="Arial" w:cs="Arial"/>
          <w:b/>
          <w:sz w:val="28"/>
          <w:u w:val="single"/>
        </w:rPr>
        <w:t>Bearings</w:t>
      </w:r>
    </w:p>
    <w:p w:rsidR="00CE6C67" w:rsidRDefault="00CE6C67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Always measure bearing clockwise from the North line and give your answer 3 digits.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drawn accurately, use the given scale.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not drawn accurately, use the fact that the North lines are all parallel.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Martin and Janet are in an orienteering race.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Martin runs from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, on a bearing of 065° </w:t>
      </w:r>
      <w:r w:rsidRPr="00CE6C67">
        <w:rPr>
          <w:rFonts w:ascii="Arial" w:hAnsi="Arial" w:cs="Arial"/>
          <w:sz w:val="24"/>
        </w:rPr>
        <w:br/>
        <w:t xml:space="preserve">Janet is going to run from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Work out the bearing of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=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bearing of a ship from a lighthouse is 050°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Work out the bearing of the lighthouse from the ship.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map shows the positions of three places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,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and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 xml:space="preserve"> on the edge of a lake.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581650" cy="54483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  <w:t>(a)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ferry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It then travels in a straight line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speedboat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(b)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How many more kilometres does the ferry travel than the speedboat?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You must show your working.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(4)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9264" behindDoc="0" locked="0" layoutInCell="1" allowOverlap="1" wp14:anchorId="58193B86" wp14:editId="5B0D5A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14700" cy="2781300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C67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part of a map.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the church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from the tower.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The scale of the map is 1 cm represents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2.5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 </w:t>
      </w:r>
    </w:p>
    <w:p w:rsid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between the tower and the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church.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(2)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school is 15 km due North of the church.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On the diagram, mark with a cross (×) the position of the school. Label your cross S.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the positions of a lighthouse and a harbour on a map.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4029075" cy="30480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boat is on a bearing of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300° from the lighthouse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040° from the harbour.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mark with a cross (×) the position of the boat. </w:t>
      </w:r>
      <w:r w:rsidRPr="00CE6C67">
        <w:rPr>
          <w:rFonts w:ascii="Arial" w:hAnsi="Arial" w:cs="Arial"/>
          <w:sz w:val="24"/>
        </w:rPr>
        <w:br/>
        <w:t xml:space="preserve">Label the boat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b/>
          <w:bCs/>
          <w:sz w:val="24"/>
        </w:rPr>
        <w:t>(Total for question = 3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6</w:t>
      </w:r>
      <w:r w:rsidRPr="00CE6C67">
        <w:rPr>
          <w:rFonts w:ascii="Arial" w:hAnsi="Arial" w:cs="Arial"/>
          <w:b/>
          <w:bCs/>
          <w:sz w:val="24"/>
        </w:rPr>
        <w:t>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scale diagram shows the positions of two towns,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and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372100" cy="3162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Measure and write down the bearing of town </w:t>
      </w:r>
      <w:r w:rsidRPr="00CE6C67">
        <w:rPr>
          <w:rFonts w:ascii="Arial" w:hAnsi="Arial" w:cs="Arial"/>
          <w:i/>
          <w:iCs/>
          <w:sz w:val="24"/>
        </w:rPr>
        <w:t xml:space="preserve">B </w:t>
      </w:r>
      <w:r w:rsidRPr="00CE6C67">
        <w:rPr>
          <w:rFonts w:ascii="Arial" w:hAnsi="Arial" w:cs="Arial"/>
          <w:sz w:val="24"/>
        </w:rPr>
        <w:t xml:space="preserve">from town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What is the real distance from town A to town B?</w:t>
      </w:r>
      <w:r w:rsidRPr="00CE6C67">
        <w:rPr>
          <w:rFonts w:ascii="Arial" w:hAnsi="Arial" w:cs="Arial"/>
          <w:sz w:val="24"/>
        </w:rPr>
        <w:br/>
        <w:t xml:space="preserve">       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Give your answer in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(3)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EE672D" w:rsidRDefault="00EE672D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0" locked="0" layoutInCell="1" allowOverlap="1" wp14:anchorId="3ACE5A17" wp14:editId="1963070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324225" cy="2095500"/>
            <wp:effectExtent l="0" t="0" r="9525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C67">
        <w:rPr>
          <w:rFonts w:ascii="Arial" w:hAnsi="Arial" w:cs="Arial"/>
          <w:b/>
          <w:bCs/>
          <w:sz w:val="24"/>
        </w:rPr>
        <w:t>7</w:t>
      </w:r>
      <w:r w:rsidR="00CE6C67" w:rsidRPr="00CE6C67">
        <w:rPr>
          <w:rFonts w:ascii="Arial" w:hAnsi="Arial" w:cs="Arial"/>
          <w:b/>
          <w:bCs/>
          <w:sz w:val="24"/>
        </w:rPr>
        <w:t>.</w:t>
      </w:r>
      <w:r w:rsidR="00CE6C67">
        <w:rPr>
          <w:rFonts w:ascii="Arial" w:hAnsi="Arial" w:cs="Arial"/>
          <w:b/>
          <w:bCs/>
          <w:sz w:val="24"/>
        </w:rPr>
        <w:tab/>
      </w:r>
      <w:r w:rsidR="00CE6C67" w:rsidRPr="00CE6C67">
        <w:rPr>
          <w:rFonts w:ascii="Arial" w:hAnsi="Arial" w:cs="Arial"/>
          <w:sz w:val="24"/>
        </w:rPr>
        <w:t xml:space="preserve">The diagram shows the positions of two 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villages, Beckhampton (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) and West 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 (</w:t>
      </w:r>
      <w:r w:rsidRPr="00CE6C67">
        <w:rPr>
          <w:rFonts w:ascii="Arial" w:hAnsi="Arial" w:cs="Arial"/>
          <w:i/>
          <w:iCs/>
          <w:sz w:val="24"/>
        </w:rPr>
        <w:t>W</w:t>
      </w:r>
      <w:r w:rsidRPr="00CE6C67">
        <w:rPr>
          <w:rFonts w:ascii="Arial" w:hAnsi="Arial" w:cs="Arial"/>
          <w:sz w:val="24"/>
        </w:rPr>
        <w:t>).</w:t>
      </w:r>
    </w:p>
    <w:p w:rsidR="00CE6C67" w:rsidRPr="00CE6C67" w:rsidRDefault="00CE6C67" w:rsidP="00EE672D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Scale: 4 cm represents 1 km.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distance, in km, </w:t>
      </w:r>
    </w:p>
    <w:p w:rsidR="00EE672D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of Beckhampton from West </w:t>
      </w:r>
    </w:p>
    <w:p w:rsidR="00CE6C67" w:rsidRPr="00CE6C67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Pr="009758C1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</w:t>
      </w:r>
      <w:r w:rsidR="00CE6C67" w:rsidRPr="00CE6C67">
        <w:rPr>
          <w:rFonts w:ascii="Arial" w:hAnsi="Arial" w:cs="Arial"/>
          <w:b/>
          <w:bCs/>
          <w:sz w:val="24"/>
        </w:rPr>
        <w:t>(2)</w:t>
      </w:r>
    </w:p>
    <w:p w:rsidR="00EE672D" w:rsidRDefault="00EE672D" w:rsidP="00EE672D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The village, Avebury (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), is on a bearing of 038° from Beckhampton.</w:t>
      </w:r>
    </w:p>
    <w:p w:rsidR="00CE6C67" w:rsidRPr="00CE6C67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is 6 cm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On the diagram, mark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>with a cross (×).</w:t>
      </w:r>
      <w:r w:rsidRPr="00CE6C67">
        <w:rPr>
          <w:rFonts w:ascii="Arial" w:hAnsi="Arial" w:cs="Arial"/>
          <w:sz w:val="24"/>
        </w:rPr>
        <w:br/>
        <w:t xml:space="preserve">     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Label the cross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t>Transformations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CC1573A" wp14:editId="103C1E32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D5F1AA2" wp14:editId="748DBB13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C4EBC6A" wp14:editId="739F19BA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Default="00676547" w:rsidP="00AC425C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F9AE624" wp14:editId="047BD636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757AD56" wp14:editId="69A1794E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2B7A6F6" wp14:editId="0A8D0E5A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06C4439" wp14:editId="34821B05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E536043" wp14:editId="5FA0D53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676547" w:rsidRPr="00676547" w:rsidRDefault="0067654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0777B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="00676547" w:rsidRPr="00676547">
        <w:rPr>
          <w:rFonts w:ascii="Arial" w:hAnsi="Arial" w:cs="Arial"/>
          <w:bCs/>
          <w:sz w:val="24"/>
          <w:szCs w:val="24"/>
        </w:rPr>
        <w:t>b)</w:t>
      </w:r>
      <w:r w:rsidR="00676547"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="00676547"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C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0C2992" wp14:editId="55A3764B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Default="000777B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0777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DA68F5">
        <w:rPr>
          <w:rFonts w:ascii="Arial" w:hAnsi="Arial" w:cs="Arial"/>
          <w:b/>
          <w:bCs/>
          <w:sz w:val="28"/>
          <w:szCs w:val="24"/>
          <w:u w:val="single"/>
        </w:rPr>
        <w:t>Circles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πr</w:t>
      </w:r>
      <w:r>
        <w:rPr>
          <w:rFonts w:ascii="Arial" w:hAnsi="Arial" w:cs="Arial"/>
          <w:bCs/>
          <w:sz w:val="24"/>
          <w:szCs w:val="24"/>
          <w:vertAlign w:val="superscript"/>
        </w:rPr>
        <w:t>²</w:t>
      </w:r>
      <w:r w:rsidRPr="00DA68F5">
        <w:rPr>
          <w:rFonts w:ascii="Arial" w:hAnsi="Arial" w:cs="Arial"/>
          <w:bCs/>
          <w:sz w:val="24"/>
          <w:szCs w:val="24"/>
        </w:rPr>
        <w:t xml:space="preserve"> sounds like area to me, when I need the circumference I’ll just use πD.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Read the question carefully and check if you are being asked to find circumference or area and whether they have given you the radius or the diameter.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Remember the diameter is twice the radius.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651A1DE" wp14:editId="04BB76B4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923925" cy="923925"/>
            <wp:effectExtent l="0" t="0" r="9525" b="9525"/>
            <wp:wrapTight wrapText="bothSides">
              <wp:wrapPolygon edited="0">
                <wp:start x="8462" y="0"/>
                <wp:lineTo x="5344" y="445"/>
                <wp:lineTo x="0" y="4899"/>
                <wp:lineTo x="0" y="16033"/>
                <wp:lineTo x="5790" y="20932"/>
                <wp:lineTo x="7571" y="21377"/>
                <wp:lineTo x="13806" y="21377"/>
                <wp:lineTo x="15142" y="20932"/>
                <wp:lineTo x="21377" y="15588"/>
                <wp:lineTo x="21377" y="5344"/>
                <wp:lineTo x="15588" y="445"/>
                <wp:lineTo x="12915" y="0"/>
                <wp:lineTo x="8462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Q</w:t>
      </w:r>
      <w:r w:rsidRPr="00DA68F5">
        <w:rPr>
          <w:rFonts w:ascii="Arial" w:hAnsi="Arial" w:cs="Arial"/>
          <w:b/>
          <w:bCs/>
          <w:sz w:val="24"/>
          <w:szCs w:val="24"/>
        </w:rPr>
        <w:t>uestions: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1.</w:t>
      </w:r>
      <w:r w:rsidRPr="00DA68F5">
        <w:rPr>
          <w:rFonts w:ascii="Arial" w:hAnsi="Arial" w:cs="Arial"/>
          <w:bCs/>
          <w:sz w:val="24"/>
          <w:szCs w:val="24"/>
        </w:rPr>
        <w:tab/>
        <w:t>The diameter of a wheel on Harry’s bicycle is 0.65 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Calculate the circumference of the wheel.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Diagram NOT</w:t>
      </w:r>
      <w:r>
        <w:rPr>
          <w:rFonts w:ascii="Arial" w:hAnsi="Arial" w:cs="Arial"/>
          <w:bCs/>
          <w:sz w:val="24"/>
          <w:szCs w:val="24"/>
        </w:rPr>
        <w:t xml:space="preserve"> a</w:t>
      </w:r>
      <w:r w:rsidRPr="00DA68F5">
        <w:rPr>
          <w:rFonts w:ascii="Arial" w:hAnsi="Arial" w:cs="Arial"/>
          <w:bCs/>
          <w:sz w:val="24"/>
          <w:szCs w:val="24"/>
        </w:rPr>
        <w:t>ccurately drawn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 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AA6B39E" wp14:editId="284578A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14450" cy="1314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2.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The radius of this circle is 8 cm.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Work out the circumference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3FA7529" wp14:editId="1A6D999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190625" cy="11906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3.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radius of the circle is 9.7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to 3 significant figures.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…………………………… 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5BD8B80" wp14:editId="039D9EB8">
            <wp:simplePos x="0" y="0"/>
            <wp:positionH relativeFrom="margin">
              <wp:posOffset>5324475</wp:posOffset>
            </wp:positionH>
            <wp:positionV relativeFrom="paragraph">
              <wp:posOffset>6985</wp:posOffset>
            </wp:positionV>
            <wp:extent cx="1316990" cy="13169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4.</w:t>
      </w:r>
      <w:r w:rsidRPr="00DA68F5">
        <w:rPr>
          <w:rFonts w:ascii="Arial" w:hAnsi="Arial" w:cs="Arial"/>
          <w:bCs/>
          <w:sz w:val="24"/>
          <w:szCs w:val="24"/>
        </w:rPr>
        <w:tab/>
        <w:t>A circle has a radius of 6.1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..........................................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ADC2C31" wp14:editId="6B985F5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28750" cy="12001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5.</w:t>
      </w:r>
      <w:r w:rsidRPr="00DA68F5">
        <w:rPr>
          <w:rFonts w:ascii="Arial" w:hAnsi="Arial" w:cs="Arial"/>
          <w:bCs/>
          <w:sz w:val="24"/>
          <w:szCs w:val="24"/>
        </w:rPr>
        <w:tab/>
        <w:t>The top of a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radius of the top of the table is 50 cm.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(a)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top of the table.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base of the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diameter of the base of the table is 40 cm.</w:t>
      </w: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circumference of the base of the table.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4 marks)</w:t>
      </w: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BF79362" wp14:editId="33DDC4A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90750" cy="2228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6.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The diagram shows two small circles inside a large circle.</w:t>
      </w:r>
      <w:r w:rsidRPr="00DA68F5">
        <w:rPr>
          <w:rFonts w:ascii="Arial" w:hAnsi="Arial" w:cs="Arial"/>
          <w:bCs/>
          <w:sz w:val="24"/>
          <w:szCs w:val="24"/>
        </w:rPr>
        <w:br/>
        <w:t>The large circle has a radius of 8 cm.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Each of the two small circles has a diameter of 4 cm.</w:t>
      </w:r>
    </w:p>
    <w:p w:rsidR="00DA68F5" w:rsidRDefault="00DA68F5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Write down the radius of each of the small circles.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(1)</w:t>
      </w:r>
    </w:p>
    <w:p w:rsidR="00DA68F5" w:rsidRPr="00DA68F5" w:rsidRDefault="00DA68F5" w:rsidP="00363B2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region shown shaded in the diagram.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one decimal place.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Pr="00DA68F5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363B2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 cm</w:t>
      </w:r>
      <w:r w:rsidR="00363B21">
        <w:rPr>
          <w:rFonts w:ascii="Arial" w:hAnsi="Arial" w:cs="Arial"/>
          <w:bCs/>
          <w:sz w:val="24"/>
          <w:szCs w:val="24"/>
        </w:rPr>
        <w:t>²</w:t>
      </w:r>
    </w:p>
    <w:p w:rsidR="00DA68F5" w:rsidRPr="00363B21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(4)</w:t>
      </w:r>
    </w:p>
    <w:p w:rsidR="00DA68F5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(Total 5 marks)</w:t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Area Problems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rectangle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triangle = ½ x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parallelogram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trapezium = ½ (a + b) h, where a and b are the parallel sides and h is the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perimeter is the distance around the edge of the shape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floor plan of Mary's conservatory.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19650" cy="2390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Mary is going to cover the floor with tiles.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The tiles are sold in packs. </w:t>
      </w:r>
      <w:r w:rsidRPr="00B67028">
        <w:rPr>
          <w:rFonts w:ascii="Arial" w:hAnsi="Arial" w:cs="Arial"/>
          <w:bCs/>
          <w:sz w:val="24"/>
          <w:szCs w:val="24"/>
        </w:rPr>
        <w:br/>
        <w:t>One pack of tiles will cover 2m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A pack of tiles normally costs £24.80 </w:t>
      </w:r>
      <w:r w:rsidRPr="00B67028">
        <w:rPr>
          <w:rFonts w:ascii="Arial" w:hAnsi="Arial" w:cs="Arial"/>
          <w:bCs/>
          <w:sz w:val="24"/>
          <w:szCs w:val="24"/>
        </w:rPr>
        <w:br/>
        <w:t>Mary gets a discount of 25% off the cost of the tiles.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Mary has £100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Does Mary have enough money to buy all the tiles she needs? </w:t>
      </w:r>
      <w:r w:rsidRPr="00B67028"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B67028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Mr Weaver's garden is in the shape of a rectangle.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In the garden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B67028">
        <w:rPr>
          <w:rFonts w:ascii="Arial" w:hAnsi="Arial" w:cs="Arial"/>
          <w:bCs/>
          <w:sz w:val="24"/>
          <w:szCs w:val="24"/>
        </w:rPr>
        <w:t>there is a pa</w:t>
      </w:r>
      <w:r>
        <w:rPr>
          <w:rFonts w:ascii="Arial" w:hAnsi="Arial" w:cs="Arial"/>
          <w:bCs/>
          <w:sz w:val="24"/>
          <w:szCs w:val="24"/>
        </w:rPr>
        <w:t xml:space="preserve">tio in the shape of a rectangle </w:t>
      </w:r>
      <w:r w:rsidRPr="00B67028">
        <w:rPr>
          <w:rFonts w:ascii="Arial" w:hAnsi="Arial" w:cs="Arial"/>
          <w:bCs/>
          <w:sz w:val="24"/>
          <w:szCs w:val="24"/>
        </w:rPr>
        <w:t>and two ponds in the shape of circles with diameter 3.8 m.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095750" cy="2352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  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Mr Weaver is going to spread fertiliser over all the grass.</w:t>
      </w:r>
      <w:r w:rsidRPr="00B67028">
        <w:rPr>
          <w:rFonts w:ascii="Arial" w:hAnsi="Arial" w:cs="Arial"/>
          <w:bCs/>
          <w:sz w:val="24"/>
          <w:szCs w:val="24"/>
        </w:rPr>
        <w:br/>
        <w:t>One box of fertiliser will cover 25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does Mr Weaver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Cs/>
          <w:sz w:val="24"/>
          <w:szCs w:val="24"/>
        </w:rPr>
        <w:t>*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plan of Mrs Phillips' living room.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943475" cy="2524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Phillips is going to cover the floor with floor boards. </w:t>
      </w:r>
      <w:r w:rsidRPr="00B67028">
        <w:rPr>
          <w:rFonts w:ascii="Arial" w:hAnsi="Arial" w:cs="Arial"/>
          <w:bCs/>
          <w:sz w:val="24"/>
          <w:szCs w:val="24"/>
        </w:rPr>
        <w:br/>
        <w:t>One pack of floor boards will cover 2.5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>.</w:t>
      </w:r>
      <w:r w:rsidRPr="00B67028">
        <w:rPr>
          <w:rFonts w:ascii="Arial" w:hAnsi="Arial" w:cs="Arial"/>
          <w:bCs/>
          <w:sz w:val="24"/>
          <w:szCs w:val="24"/>
        </w:rPr>
        <w:br/>
        <w:t>How many packs of floor boards does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A piece of card is in the shape of a trapezium.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14750" cy="1819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A hole is cut in the card. </w:t>
      </w:r>
      <w:r w:rsidRPr="00B67028">
        <w:rPr>
          <w:rFonts w:ascii="Arial" w:hAnsi="Arial" w:cs="Arial"/>
          <w:bCs/>
          <w:sz w:val="24"/>
          <w:szCs w:val="24"/>
        </w:rPr>
        <w:br/>
        <w:t>The hole is in the shape of a trapezium.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Work out the area of the shaded region.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. . . . . . . . . . . . . . . . . . . . . . cm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Mrs Kunal's garden </w:t>
      </w:r>
      <w:r>
        <w:rPr>
          <w:rFonts w:ascii="Arial" w:hAnsi="Arial" w:cs="Arial"/>
          <w:bCs/>
          <w:sz w:val="24"/>
          <w:szCs w:val="24"/>
        </w:rPr>
        <w:t>is in the shape of a rectangle.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Part of the garden is a pa</w:t>
      </w:r>
      <w:r>
        <w:rPr>
          <w:rFonts w:ascii="Arial" w:hAnsi="Arial" w:cs="Arial"/>
          <w:bCs/>
          <w:sz w:val="24"/>
          <w:szCs w:val="24"/>
        </w:rPr>
        <w:t>tio in the shape of a triangle.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2466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Mrs Kunal wants to spread fertiliser over all her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One box of fertiliser is enough for 32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will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t>*6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a flower bed in the shape of a circle.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286250" cy="1695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flower bed has a diameter of 2.4 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Sue is going to put a plastic strip around the edge of the flower bed.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plastic strip is sold in 2 metre rolls.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rolls of plastic strip does Sue need to buy?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You must show all your working. 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Volume and Surface Area of Prisms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Volume of a prism = area of cross section x length</w:t>
      </w:r>
    </w:p>
    <w:p w:rsidR="00F979AB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surface area is the area of the surface (calculate the area of each face then add together)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58AFE6B" wp14:editId="404F104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761105" cy="2131695"/>
            <wp:effectExtent l="0" t="0" r="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All the corners are right angles.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...........................................................cm</w:t>
      </w:r>
      <w:r w:rsidRPr="00F979AB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980B31A" wp14:editId="0963E32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33700" cy="1195705"/>
            <wp:effectExtent l="0" t="0" r="0" b="444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25"/>
                    <a:stretch/>
                  </pic:blipFill>
                  <pic:spPr bwMode="auto">
                    <a:xfrm>
                      <a:off x="0" y="0"/>
                      <a:ext cx="29337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2.</w:t>
      </w:r>
      <w:r w:rsidR="00F979AB"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the area of each of three faces of a cuboid.</w:t>
      </w:r>
    </w:p>
    <w:p w:rsidR="000436C2" w:rsidRPr="00B67028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="00F979AB" w:rsidRPr="00F979AB">
        <w:rPr>
          <w:rFonts w:ascii="Arial" w:hAnsi="Arial" w:cs="Arial"/>
          <w:bCs/>
          <w:sz w:val="24"/>
          <w:szCs w:val="24"/>
        </w:rPr>
        <w:t>he length of each edge of the cuboid is a whole number of centimetres.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cuboid.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C4D4502" wp14:editId="1B5D367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848100" cy="20129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a triangular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4.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="000436C2" w:rsidRPr="00F979AB">
        <w:rPr>
          <w:rFonts w:ascii="Arial" w:hAnsi="Arial" w:cs="Arial"/>
          <w:bCs/>
          <w:sz w:val="24"/>
          <w:szCs w:val="24"/>
        </w:rPr>
        <w:t xml:space="preserve">A matchbox is 5 cm by 8 cm by 2 cm. </w:t>
      </w:r>
      <w:r w:rsidR="000436C2" w:rsidRPr="00F979AB">
        <w:rPr>
          <w:rFonts w:ascii="Arial" w:hAnsi="Arial" w:cs="Arial"/>
          <w:bCs/>
          <w:sz w:val="24"/>
          <w:szCs w:val="24"/>
        </w:rPr>
        <w:br/>
        <w:t>A carton is 20 cm by 40 cm by 20 cm.</w:t>
      </w:r>
    </w:p>
    <w:p w:rsidR="000436C2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carton is completely filled with matchboxes.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076950" cy="21349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20" cy="21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number of matchboxes in the carton.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A0A5192" wp14:editId="48E7FF6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43225" cy="1612265"/>
            <wp:effectExtent l="0" t="0" r="9525" b="698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NOT</w:t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total surface area of the triangular prism.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 cm</w:t>
      </w:r>
      <w:r w:rsidR="000436C2">
        <w:rPr>
          <w:rFonts w:ascii="Arial" w:hAnsi="Arial" w:cs="Arial"/>
          <w:bCs/>
          <w:sz w:val="24"/>
          <w:szCs w:val="24"/>
        </w:rPr>
        <w:t>²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6.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38775" cy="2457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All the corners are right angles.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="000436C2"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0436C2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701CE82" wp14:editId="2B5C1989">
            <wp:simplePos x="0" y="0"/>
            <wp:positionH relativeFrom="margin">
              <wp:posOffset>3095625</wp:posOffset>
            </wp:positionH>
            <wp:positionV relativeFrom="paragraph">
              <wp:posOffset>0</wp:posOffset>
            </wp:positionV>
            <wp:extent cx="3543300" cy="3079750"/>
            <wp:effectExtent l="0" t="0" r="0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16"/>
                    <a:stretch/>
                  </pic:blipFill>
                  <pic:spPr bwMode="auto">
                    <a:xfrm>
                      <a:off x="0" y="0"/>
                      <a:ext cx="35433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Pr="00F979AB">
        <w:rPr>
          <w:rFonts w:ascii="Arial" w:hAnsi="Arial" w:cs="Arial"/>
          <w:b/>
          <w:bCs/>
          <w:sz w:val="24"/>
          <w:szCs w:val="24"/>
        </w:rPr>
        <w:t>NOT</w:t>
      </w:r>
      <w:r w:rsidRPr="00F979AB">
        <w:rPr>
          <w:rFonts w:ascii="Arial" w:hAnsi="Arial" w:cs="Arial"/>
          <w:bCs/>
          <w:sz w:val="24"/>
          <w:szCs w:val="24"/>
        </w:rPr>
        <w:t xml:space="preserve"> accurately drawn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diagram represents a shed.</w:t>
      </w:r>
    </w:p>
    <w:p w:rsidR="000436C2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shed is in the shape of a prism.</w:t>
      </w:r>
      <w:r w:rsidRPr="00F979AB">
        <w:rPr>
          <w:rFonts w:ascii="Arial" w:hAnsi="Arial" w:cs="Arial"/>
          <w:bCs/>
          <w:sz w:val="24"/>
          <w:szCs w:val="24"/>
        </w:rPr>
        <w:br/>
        <w:t xml:space="preserve">The cross section of the prism is a hexagon. </w:t>
      </w:r>
      <w:r w:rsidRPr="00F979AB">
        <w:rPr>
          <w:rFonts w:ascii="Arial" w:hAnsi="Arial" w:cs="Arial"/>
          <w:bCs/>
          <w:sz w:val="24"/>
          <w:szCs w:val="24"/>
        </w:rPr>
        <w:br/>
        <w:t>The hex</w:t>
      </w:r>
      <w:r w:rsidR="000436C2">
        <w:rPr>
          <w:rFonts w:ascii="Arial" w:hAnsi="Arial" w:cs="Arial"/>
          <w:bCs/>
          <w:sz w:val="24"/>
          <w:szCs w:val="24"/>
        </w:rPr>
        <w:t>agon has one line of symmetry.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walls of the shed are vertical.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Calculate the volume of the shed.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>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4E7C444" wp14:editId="1A611A2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314575" cy="129540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7"/>
                    <a:stretch/>
                  </pic:blipFill>
                  <pic:spPr bwMode="auto">
                    <a:xfrm>
                      <a:off x="0" y="0"/>
                      <a:ext cx="2314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Jane makes cheese.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cheese is in the shape of a cuboid.</w:t>
      </w:r>
    </w:p>
    <w:p w:rsidR="000436C2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</w:t>
      </w:r>
      <w:r w:rsidR="00F979AB" w:rsidRPr="00F979AB">
        <w:rPr>
          <w:rFonts w:ascii="Arial" w:hAnsi="Arial" w:cs="Arial"/>
          <w:bCs/>
          <w:sz w:val="24"/>
          <w:szCs w:val="24"/>
        </w:rPr>
        <w:t>ane is going to make a new cheese.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new cheese will also be in the shape of a cuboid. </w:t>
      </w:r>
      <w:r w:rsidRPr="00F979AB">
        <w:rPr>
          <w:rFonts w:ascii="Arial" w:hAnsi="Arial" w:cs="Arial"/>
          <w:bCs/>
          <w:sz w:val="24"/>
          <w:szCs w:val="24"/>
        </w:rPr>
        <w:br/>
        <w:t>The cross section of the cuboid will be a 5cm by 5cm square.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B935420" wp14:editId="0E0F4C9C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1905000" cy="16465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93"/>
                    <a:stretch/>
                  </pic:blipFill>
                  <pic:spPr bwMode="auto">
                    <a:xfrm>
                      <a:off x="0" y="0"/>
                      <a:ext cx="19050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Cs/>
          <w:sz w:val="24"/>
          <w:szCs w:val="24"/>
        </w:rPr>
        <w:br/>
        <w:t>Jane wants the new cuboid to have the same volume as the 2cm by 10cm by 15cm cuboid.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Work out the value of </w:t>
      </w:r>
      <w:r w:rsidRPr="00F979AB">
        <w:rPr>
          <w:rFonts w:ascii="Arial" w:hAnsi="Arial" w:cs="Arial"/>
          <w:bCs/>
          <w:i/>
          <w:iCs/>
          <w:sz w:val="24"/>
          <w:szCs w:val="24"/>
        </w:rPr>
        <w:t>x</w:t>
      </w:r>
      <w:r w:rsidRPr="00F979AB">
        <w:rPr>
          <w:rFonts w:ascii="Arial" w:hAnsi="Arial" w:cs="Arial"/>
          <w:bCs/>
          <w:sz w:val="24"/>
          <w:szCs w:val="24"/>
        </w:rPr>
        <w:t>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 xml:space="preserve"> cm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  <w:sectPr w:rsidR="000436C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Speed, Distance and Time</w:t>
      </w: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436C2" w:rsidRP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There are 60 seconds in a minute and 60 minutes in an hour.</w:t>
      </w:r>
    </w:p>
    <w:p w:rsid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5 miles = 8 km</w:t>
      </w:r>
    </w:p>
    <w:p w:rsidR="000436C2" w:rsidRDefault="000436C2" w:rsidP="000436C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 distance from</w:t>
      </w:r>
      <w:r>
        <w:rPr>
          <w:rFonts w:ascii="Arial" w:hAnsi="Arial" w:cs="Arial"/>
          <w:bCs/>
          <w:sz w:val="24"/>
          <w:szCs w:val="24"/>
        </w:rPr>
        <w:t xml:space="preserve"> Fulbeck to Ganby is 10 miles.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The distance from Ganby to Horton is 18 miles.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00550" cy="495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Raksha is going to drive from Fulbeck to Ganby. </w:t>
      </w:r>
      <w:r w:rsidRPr="00596DD7">
        <w:rPr>
          <w:rFonts w:ascii="Arial" w:hAnsi="Arial" w:cs="Arial"/>
          <w:bCs/>
          <w:sz w:val="24"/>
          <w:szCs w:val="24"/>
        </w:rPr>
        <w:br/>
        <w:t>Then she will drive from Ganby to Horton.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Raksha leaves Fulbeck at 10 00 </w:t>
      </w:r>
      <w:r w:rsidRPr="00596DD7">
        <w:rPr>
          <w:rFonts w:ascii="Arial" w:hAnsi="Arial" w:cs="Arial"/>
          <w:bCs/>
          <w:sz w:val="24"/>
          <w:szCs w:val="24"/>
        </w:rPr>
        <w:br/>
        <w:t>She drives from Fulbeck to Ganby at an average speed of 40mph.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Raksha wants to get to Horton at 10 35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average speed Raksha must drive at from Ganby to Horton.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 mph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 London airport is 200 miles from Manchester airport.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 plane leaves Manchester airport at 10 am to fly to the London airport. </w:t>
      </w:r>
      <w:r w:rsidRPr="00596DD7">
        <w:rPr>
          <w:rFonts w:ascii="Arial" w:hAnsi="Arial" w:cs="Arial"/>
          <w:bCs/>
          <w:sz w:val="24"/>
          <w:szCs w:val="24"/>
        </w:rPr>
        <w:br/>
        <w:t>The plane flies at an average speed of 120 mph.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What time does the plane arrive at the London airport?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596DD7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 world speed record for a train is 360 mph. </w:t>
      </w:r>
      <w:r w:rsidRPr="00596DD7">
        <w:rPr>
          <w:rFonts w:ascii="Arial" w:hAnsi="Arial" w:cs="Arial"/>
          <w:bCs/>
          <w:sz w:val="24"/>
          <w:szCs w:val="24"/>
        </w:rPr>
        <w:br/>
        <w:t>It takes Malcolm 6 seconds to drive a train 1 kilometre.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Has the train broken the world speed record? </w:t>
      </w:r>
      <w:r w:rsidRPr="00596DD7">
        <w:rPr>
          <w:rFonts w:ascii="Arial" w:hAnsi="Arial" w:cs="Arial"/>
          <w:bCs/>
          <w:sz w:val="24"/>
          <w:szCs w:val="24"/>
        </w:rPr>
        <w:br/>
        <w:t>Use 5 miles = 8 km.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i/>
          <w:i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,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C </w:t>
      </w:r>
      <w:r w:rsidRPr="00596DD7">
        <w:rPr>
          <w:rFonts w:ascii="Arial" w:hAnsi="Arial" w:cs="Arial"/>
          <w:bCs/>
          <w:sz w:val="24"/>
          <w:szCs w:val="24"/>
        </w:rPr>
        <w:t>are 3 service stations on a motorway.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AB </w:t>
      </w:r>
      <w:r>
        <w:rPr>
          <w:rFonts w:ascii="Arial" w:hAnsi="Arial" w:cs="Arial"/>
          <w:bCs/>
          <w:sz w:val="24"/>
          <w:szCs w:val="24"/>
        </w:rPr>
        <w:t xml:space="preserve">= 25 miles 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BC </w:t>
      </w:r>
      <w:r w:rsidRPr="00596DD7">
        <w:rPr>
          <w:rFonts w:ascii="Arial" w:hAnsi="Arial" w:cs="Arial"/>
          <w:bCs/>
          <w:sz w:val="24"/>
          <w:szCs w:val="24"/>
        </w:rPr>
        <w:t>= 25 miles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81225" cy="581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Aysha drives along the motorway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ysha drives at an average speed of 50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B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She drives at an average speed of 60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difference in the time Aysha 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>and the time Aysha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minutes.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minutes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Peter goes for a walk.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 walks 15 miles in 6 hours.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Peter's average speed.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miles per hour.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mph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5 miles = 8 km.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Sunita says that Peter walked more than 20 km.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*(b)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Is Sunita right?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You must show all your working.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Averages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Mrs Smith asked each student in her class to record the numbers of times they used their mobile phone last Saturday.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Here are the results for the boys.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Boys                 8            10            8            9            7            9            8            13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the median.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</w:t>
      </w:r>
      <w:r w:rsidRPr="00596DD7">
        <w:rPr>
          <w:rFonts w:ascii="Arial" w:hAnsi="Arial" w:cs="Arial"/>
          <w:bCs/>
          <w:sz w:val="24"/>
          <w:szCs w:val="24"/>
        </w:rPr>
        <w:t>ere are the results for the girls.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Girls                 6            8            9            9            10            14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*(b)  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Compare the numbers of times the boys used their mobile phones with the numbers of times the girls used their mobile phones.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(4)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There are 18 packets of sweets and 12 boxes of sweets in a carton.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number of sweets in all the 30 packets and boxes is 14 </w:t>
      </w:r>
      <w:r w:rsidRPr="00596DD7">
        <w:rPr>
          <w:rFonts w:ascii="Arial" w:hAnsi="Arial" w:cs="Arial"/>
          <w:bCs/>
          <w:sz w:val="24"/>
          <w:szCs w:val="24"/>
        </w:rPr>
        <w:br/>
        <w:t>The mean number of sweets in the 18 packets is 10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number of sweets in the boxes.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25 students in class A did a science exam. </w:t>
      </w:r>
      <w:r w:rsidRPr="00596DD7">
        <w:rPr>
          <w:rFonts w:ascii="Arial" w:hAnsi="Arial" w:cs="Arial"/>
          <w:bCs/>
          <w:sz w:val="24"/>
          <w:szCs w:val="24"/>
        </w:rPr>
        <w:br/>
        <w:t>30 students in class B did the same science exam.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the 25 students in class A is 67.8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all the 55 students is 72.0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students in class B.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10 boys and 20 girls in Mrs Brook's class. </w:t>
      </w:r>
      <w:r w:rsidRPr="00596DD7">
        <w:rPr>
          <w:rFonts w:ascii="Arial" w:hAnsi="Arial" w:cs="Arial"/>
          <w:bCs/>
          <w:sz w:val="24"/>
          <w:szCs w:val="24"/>
        </w:rPr>
        <w:br/>
        <w:t>Mrs Brook gave all the class a test.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all the class is 60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the girls is 56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boys.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Here are four number cards.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One of the cards is turned over so you cannot see the number on it.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17800" cy="89535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15" cy="8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of the four numbers is 6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number you 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cannot </w:t>
      </w:r>
      <w:r w:rsidRPr="00596DD7">
        <w:rPr>
          <w:rFonts w:ascii="Arial" w:hAnsi="Arial" w:cs="Arial"/>
          <w:bCs/>
          <w:sz w:val="24"/>
          <w:szCs w:val="24"/>
        </w:rPr>
        <w:t xml:space="preserve">see.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10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596DD7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two trays of plants in a greenhouse.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first tray of plants was given fertiliser. </w:t>
      </w:r>
      <w:r w:rsidRPr="00596DD7">
        <w:rPr>
          <w:rFonts w:ascii="Arial" w:hAnsi="Arial" w:cs="Arial"/>
          <w:bCs/>
          <w:sz w:val="24"/>
          <w:szCs w:val="24"/>
        </w:rPr>
        <w:br/>
        <w:t>The second tray of plants was not given fertiliser.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 Monday the heights of the plants were measured in centimetres.</w:t>
      </w:r>
      <w:r w:rsidRPr="00596DD7">
        <w:rPr>
          <w:rFonts w:ascii="Arial" w:hAnsi="Arial" w:cs="Arial"/>
          <w:bCs/>
          <w:sz w:val="24"/>
          <w:szCs w:val="24"/>
        </w:rPr>
        <w:br/>
        <w:t>The boxes show some information about the heights of the plants.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829050" cy="2867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>Compare the distribution of the heights of the plants given fertiliser to the distribution of the heights of the plants not given fertiliser.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23 girls have a mean height of 153 cm.</w:t>
      </w:r>
      <w:r w:rsidRPr="00596DD7">
        <w:rPr>
          <w:rFonts w:ascii="Arial" w:hAnsi="Arial" w:cs="Arial"/>
          <w:bCs/>
          <w:sz w:val="24"/>
          <w:szCs w:val="24"/>
        </w:rPr>
        <w:br/>
        <w:t>17 boys have a mean height of 165 cm.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height of all 40 children.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96DD7">
        <w:rPr>
          <w:rFonts w:ascii="Arial" w:hAnsi="Arial" w:cs="Arial"/>
          <w:bCs/>
          <w:sz w:val="24"/>
          <w:szCs w:val="24"/>
        </w:rPr>
        <w:t xml:space="preserve">cm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Hertford Juniors is a basketball team.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10 games, their mean score is 35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11 games, their mean score has gone down to 33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How many points did the team score in the 11th game?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9.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Mr Brown gives his class a test.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10 girls in the class get a mean mark of 70% </w:t>
      </w:r>
      <w:r w:rsidRPr="00596DD7">
        <w:rPr>
          <w:rFonts w:ascii="Arial" w:hAnsi="Arial" w:cs="Arial"/>
          <w:bCs/>
          <w:sz w:val="24"/>
          <w:szCs w:val="24"/>
        </w:rPr>
        <w:br/>
        <w:t>The 15 boys in the class get a mean mark of 80%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says that because the mean of 70 and 80 is 75 then the mean mark for the whole </w:t>
      </w:r>
      <w:r w:rsidRPr="00596DD7">
        <w:rPr>
          <w:rFonts w:ascii="Arial" w:hAnsi="Arial" w:cs="Arial"/>
          <w:bCs/>
          <w:sz w:val="24"/>
          <w:szCs w:val="24"/>
        </w:rPr>
        <w:br/>
        <w:t>class in the test is 75%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is not correct. </w:t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the correct mean mark less than or greater than 75%? </w:t>
      </w:r>
      <w:r w:rsidRPr="00596DD7">
        <w:rPr>
          <w:rFonts w:ascii="Arial" w:hAnsi="Arial" w:cs="Arial"/>
          <w:bCs/>
          <w:sz w:val="24"/>
          <w:szCs w:val="24"/>
        </w:rPr>
        <w:br/>
        <w:t>You must justify your answer.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  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10.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Walkden Reds is a basketball team.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At the end of 11 games, their mean score was 33 points per game. </w:t>
      </w:r>
      <w:r w:rsidRPr="00596DD7">
        <w:rPr>
          <w:rFonts w:ascii="Arial" w:hAnsi="Arial" w:cs="Arial"/>
          <w:bCs/>
          <w:sz w:val="24"/>
          <w:szCs w:val="24"/>
        </w:rPr>
        <w:br/>
        <w:t>At the end of 10 games, their mean score was 2 points higher.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Jordan says,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"Walkden Reds must have scored 13 points in their 11th game."</w:t>
      </w:r>
    </w:p>
    <w:p w:rsid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Jordan right? </w:t>
      </w:r>
      <w:r w:rsidRPr="00596DD7">
        <w:rPr>
          <w:rFonts w:ascii="Arial" w:hAnsi="Arial" w:cs="Arial"/>
          <w:bCs/>
          <w:sz w:val="24"/>
          <w:szCs w:val="24"/>
        </w:rPr>
        <w:br/>
        <w:t>You must show how you get your answer.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96DD7">
        <w:rPr>
          <w:rFonts w:ascii="Arial" w:hAnsi="Arial" w:cs="Arial"/>
          <w:bCs/>
          <w:sz w:val="24"/>
          <w:szCs w:val="24"/>
        </w:rPr>
        <w:t> 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Scatter Graphs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Check the scale carefully when plotting points. If it helps, write in more numbers on the scale.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Always draw a line of best fit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When estimating a value show lines on your graph.</w:t>
      </w:r>
    </w:p>
    <w:p w:rsid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You can describe a relationship by using the words “positive correlation” or “negative correlation.”  Make sure you include the word correlation.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Leon recorded the height, in cm, and the weight, in kg, of each of ten students.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information about his results.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91050" cy="4057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different student has a height of 146 cm and a weight of 41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and the weight of these students.</w:t>
      </w:r>
    </w:p>
    <w:p w:rsid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student has a weight of 47.5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the scatter graph to estimate the height of this student.</w:t>
      </w:r>
    </w:p>
    <w:p w:rsidR="008918CC" w:rsidRPr="008918CC" w:rsidRDefault="008918CC" w:rsidP="008918CC">
      <w:pPr>
        <w:pStyle w:val="NoSpacing"/>
        <w:ind w:left="720" w:firstLine="720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cm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2.</w:t>
      </w:r>
      <w:r w:rsidRPr="008918CC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Bill wants to compare the heights of pine trees growing in sandy soil with the heights of pine trees growing in clay soil.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diagram gives some information about the heights and the ages of some pine trees.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32670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of pine trees and the age of pine trees growing in sandy soil.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growing in clay soil is 18 years 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height of this tree.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is growing in sandy soil.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Work out an estimate for how much the height of this tree increases in a year.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Compare the rate of increase of the height of trees growing in clay soil with the rate of increase of the height of trees growing in sandy soil.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  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A delivery driver records for each delivery the distance he drives and the time taken.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839699" cy="5010150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50" cy="50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For another delivery he drives 22 kilometres and takes 50 minutes.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the scatter graph show?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driver has to drive a distance of 10km for his next delivery.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During one of the deliveries, the driver was delayed by road works.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Using the graph write down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Carlos has a cafe in Clacton. </w:t>
      </w:r>
      <w:r w:rsidRPr="008918CC">
        <w:rPr>
          <w:rFonts w:ascii="Arial" w:hAnsi="Arial" w:cs="Arial"/>
          <w:bCs/>
          <w:sz w:val="24"/>
          <w:szCs w:val="24"/>
        </w:rPr>
        <w:br/>
        <w:t>Each day, he records the maximum temperature in degrees Celsius (°C) in Clacton and the number of hot chocolate drinks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77651" cy="5095875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93" cy="51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 another day the maximum temperature was 6 °C and 35 hot chocolate drinks were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maximum temperature and the number of hot chocolate drinks sold.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 on the scatter diagram.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One day the maximum temperature was 8 °C.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your line of best fit to estimate how many hot chocolate drinks were sold.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A car company records the number of miles cars of different engine sizes, in litres, travel 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using one gallon of fuel.</w:t>
      </w:r>
      <w:r w:rsidRPr="008918C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5029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Another car has an engine size of 1.8 litres and travels 42 miles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this scatter graph show?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car has an engine size of 2.8 litres.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number of miles this car travels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     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miles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The table shows the average temperature on each of seven days and the number of units 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of gas used to heat a house on these days.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343400" cy="7821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13" cy="7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259094" cy="4495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94" cy="44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Complete the scatter graph to show the information in the table. </w:t>
      </w:r>
      <w:r w:rsidRPr="008918CC">
        <w:rPr>
          <w:rFonts w:ascii="Arial" w:hAnsi="Arial" w:cs="Arial"/>
          <w:bCs/>
          <w:sz w:val="24"/>
          <w:szCs w:val="24"/>
        </w:rPr>
        <w:br/>
        <w:t>The first 5 points have been plotted for you.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average temperature and the number of units of gas used.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average temperature on a day when 12 units of gas are used.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...........................................................°C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  <w:sectPr w:rsidR="008918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918CC" w:rsidRDefault="0072007C" w:rsidP="008918C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Relative Frequency</w:t>
      </w: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Probabilities of exhaustive events sum to 1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 calculate relative frequency, multiply the number of trials by the given probability</w:t>
      </w:r>
    </w:p>
    <w:p w:rsid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An electronic game can show red or blue or green or yellow.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probabilities that the colour shown will be red or will be green or will be yellow.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759397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0" cy="7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Arthur plays the game.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the colour shown will be blue.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Janice is going to play the game 50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the number of times the colour shown will be yellow.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  <w:r w:rsidRPr="0072007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 xml:space="preserve">Karl wants to raise money for charity. </w:t>
      </w:r>
      <w:r w:rsidRPr="0072007C">
        <w:rPr>
          <w:rFonts w:ascii="Arial" w:hAnsi="Arial" w:cs="Arial"/>
          <w:bCs/>
          <w:sz w:val="24"/>
          <w:szCs w:val="24"/>
        </w:rPr>
        <w:br/>
        <w:t>He designs a game for people to play.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Karl uses a fair 10-sided dice for the game. </w:t>
      </w:r>
      <w:r w:rsidRPr="0072007C">
        <w:rPr>
          <w:rFonts w:ascii="Arial" w:hAnsi="Arial" w:cs="Arial"/>
          <w:bCs/>
          <w:sz w:val="24"/>
          <w:szCs w:val="24"/>
        </w:rPr>
        <w:br/>
        <w:t>The dice is numbered from 1 to 10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Each person will roll the dice once. A person wins the game if the dice lands on a multiple of 4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Ali plays the game once.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Ali will win the game.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Each person pays 30p to play the game once. </w:t>
      </w:r>
      <w:r w:rsidRPr="0072007C">
        <w:rPr>
          <w:rFonts w:ascii="Arial" w:hAnsi="Arial" w:cs="Arial"/>
          <w:bCs/>
          <w:sz w:val="24"/>
          <w:szCs w:val="24"/>
        </w:rPr>
        <w:br/>
        <w:t>The prize for a win is £1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Karl thinks that the game will be played 100 times.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how much money Karl will raise for charity.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(3)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Ali throws a biased dice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information about his results.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05075" cy="193272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9" cy="19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Charlie throws the dice 550 times. </w:t>
      </w:r>
      <w:r w:rsidRPr="0072007C">
        <w:rPr>
          <w:rFonts w:ascii="Arial" w:hAnsi="Arial" w:cs="Arial"/>
          <w:bCs/>
          <w:sz w:val="24"/>
          <w:szCs w:val="24"/>
        </w:rPr>
        <w:br/>
        <w:t>Work out an estimate for the total number of times that Charlie will get a score of 4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pea plant will grow from a seed is 93%.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Sarah plants 800 seeds.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seeds that will grow into pea plants.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2007C" w:rsidRDefault="0072007C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Rhiana plays a game.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lose the game is 0.32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draw the game is 0.05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Rhiana is going to play the game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Rhiana will win the game. 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6.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biased dice will land on a five is 0.3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Megan is going to roll the dice 400 times.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times the dice will land on a five.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4261B4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7.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Here is a fair 6-sided spinner.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733550" cy="17621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8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Jake is going to spin the spinner once.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Write down the probabi</w:t>
      </w:r>
      <w:r w:rsidR="00283E8C">
        <w:rPr>
          <w:rFonts w:ascii="Arial" w:hAnsi="Arial" w:cs="Arial"/>
          <w:bCs/>
          <w:sz w:val="24"/>
          <w:szCs w:val="24"/>
        </w:rPr>
        <w:t>lity that the spinner will land</w:t>
      </w:r>
    </w:p>
    <w:p w:rsidR="0072007C" w:rsidRPr="0072007C" w:rsidRDefault="0072007C" w:rsidP="00283E8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(i)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on 4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 xml:space="preserve">(ii) </w:t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>on a number greater than 10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Liz is going to spin the spinner 120 times.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the spinner will land on 7 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8.</w:t>
      </w:r>
      <w:r w:rsidR="00283E8C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There are only red counters, blue counters, white counters and black counters in a bag.</w:t>
      </w:r>
    </w:p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probability that a counter taken at random from the bag will be red or blue.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Colour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red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blue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white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black </w:t>
            </w:r>
          </w:p>
        </w:tc>
      </w:tr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Probability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0.2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0.5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</w:tr>
    </w:tbl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number of white counters in the bag is the same as the number of black counters in the bag.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Tania takes at random a counter from the bag.</w:t>
      </w:r>
    </w:p>
    <w:p w:rsid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Tania takes a white counter.</w:t>
      </w:r>
    </w:p>
    <w:p w:rsidR="00283E8C" w:rsidRPr="0072007C" w:rsidRDefault="00283E8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There are 240 counters in the bag.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the number of red counters in the bag.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283E8C" w:rsidRDefault="00283E8C" w:rsidP="0072007C">
      <w:pPr>
        <w:pStyle w:val="NoSpacing"/>
        <w:rPr>
          <w:rFonts w:ascii="Arial" w:hAnsi="Arial" w:cs="Arial"/>
          <w:bCs/>
          <w:sz w:val="24"/>
          <w:szCs w:val="24"/>
        </w:rPr>
        <w:sectPr w:rsidR="00283E8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2007C" w:rsidRDefault="000B0924" w:rsidP="0072007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Dividing into a Ratio</w:t>
      </w: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Start by dividing the quantity by the total number of parts, then multiply by each share.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include units throughout your working.</w:t>
      </w:r>
    </w:p>
    <w:p w:rsid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Keith and Graham share £105 in the ratio 4:3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how much Keith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Talil is going to make some concrete mix.</w:t>
      </w:r>
      <w:r w:rsidRPr="00AF673A">
        <w:rPr>
          <w:rFonts w:ascii="Arial" w:hAnsi="Arial" w:cs="Arial"/>
          <w:bCs/>
          <w:sz w:val="24"/>
          <w:szCs w:val="24"/>
        </w:rPr>
        <w:br/>
        <w:t>He needs to mix cement, sand and gravel in the ratio 1 : 3 : 5 by weight.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Talil wants to make 180 kg of concrete mix.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Talil has</w:t>
      </w:r>
    </w:p>
    <w:p w:rsidR="00AF673A" w:rsidRPr="00AF673A" w:rsidRDefault="00AF673A" w:rsidP="00AF673A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15 kg of cement</w:t>
      </w:r>
      <w:r w:rsidRPr="00AF673A">
        <w:rPr>
          <w:rFonts w:ascii="Arial" w:hAnsi="Arial" w:cs="Arial"/>
          <w:bCs/>
          <w:sz w:val="24"/>
          <w:szCs w:val="24"/>
        </w:rPr>
        <w:br/>
        <w:t>85 kg of sand</w:t>
      </w:r>
      <w:r w:rsidRPr="00AF673A">
        <w:rPr>
          <w:rFonts w:ascii="Arial" w:hAnsi="Arial" w:cs="Arial"/>
          <w:bCs/>
          <w:sz w:val="24"/>
          <w:szCs w:val="24"/>
        </w:rPr>
        <w:br/>
        <w:t>100 kg of gravel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Does Talil have enough cement, sand and gravel to make the concrete mix?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Liam, Sarah and Emily shared some money in the ratio 2 : 3 : 7 </w:t>
      </w:r>
      <w:r w:rsidRPr="00AF673A">
        <w:rPr>
          <w:rFonts w:ascii="Arial" w:hAnsi="Arial" w:cs="Arial"/>
          <w:bCs/>
          <w:sz w:val="24"/>
          <w:szCs w:val="24"/>
        </w:rPr>
        <w:br/>
        <w:t>Emily got £80 more than Liam.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How much money did Sarah get?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  <w:t>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pile of sand has a weight of 60 kg. </w:t>
      </w:r>
      <w:r w:rsidRPr="00AF673A">
        <w:rPr>
          <w:rFonts w:ascii="Arial" w:hAnsi="Arial" w:cs="Arial"/>
          <w:bCs/>
          <w:sz w:val="24"/>
          <w:szCs w:val="24"/>
        </w:rPr>
        <w:br/>
        <w:t>The sand is put into a small bag, a medium bag and a large bag in the ratio 2 : 3 : 7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weight of sand in each bag.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small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medium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large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AF673A" w:rsidRDefault="00AF673A" w:rsidP="00AF67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shop sells freezers and cookers.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ratio of the number of freezers sold to the number of cookers sold is 5 : 2 </w:t>
      </w:r>
      <w:r w:rsidRPr="00AF673A">
        <w:rPr>
          <w:rFonts w:ascii="Arial" w:hAnsi="Arial" w:cs="Arial"/>
          <w:bCs/>
          <w:sz w:val="24"/>
          <w:szCs w:val="24"/>
        </w:rPr>
        <w:br/>
        <w:t>The shop sells a total of 140 freezers and cookers in one week.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the number of freezers and the number of cookers sold that week.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(3)</w:t>
      </w:r>
    </w:p>
    <w:p w:rsidR="00AF673A" w:rsidRPr="00AF673A" w:rsidRDefault="00AF673A" w:rsidP="00AF673A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B4E3AD3" wp14:editId="43338BC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590800" cy="15811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73A">
        <w:rPr>
          <w:rFonts w:ascii="Arial" w:hAnsi="Arial" w:cs="Arial"/>
          <w:bCs/>
          <w:sz w:val="24"/>
          <w:szCs w:val="24"/>
        </w:rPr>
        <w:t>Jake buys this freezer in a sale.</w:t>
      </w:r>
      <w:r w:rsidRPr="00AF673A">
        <w:rPr>
          <w:rFonts w:ascii="Arial" w:hAnsi="Arial" w:cs="Arial"/>
          <w:bCs/>
          <w:sz w:val="24"/>
          <w:szCs w:val="24"/>
        </w:rPr>
        <w:br/>
        <w:t>The price of the freezer is reduced by 20%.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how much Jake saves.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£ 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Graham and Michael share £35 in the ratio 5 : 2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amount of money that Graham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F5C35">
        <w:rPr>
          <w:rFonts w:ascii="Arial" w:hAnsi="Arial" w:cs="Arial"/>
          <w:bCs/>
          <w:sz w:val="24"/>
          <w:szCs w:val="24"/>
        </w:rPr>
        <w:t>5</w:t>
      </w:r>
      <w:r w:rsidR="00AF673A" w:rsidRPr="00AF673A">
        <w:rPr>
          <w:rFonts w:ascii="Arial" w:hAnsi="Arial" w:cs="Arial"/>
          <w:bCs/>
          <w:sz w:val="24"/>
          <w:szCs w:val="24"/>
        </w:rPr>
        <w:t xml:space="preserve"> schools sent some students to a conference.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One of the schools sent both boys and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This school sent 16 boys.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The ratio of the number of boys it sent to the number of girls it sent was 1 : 2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The other 4 schools sent only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Each of the 5 schools sent the same number of students.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total number of students sent to the conference by these 5 schools.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8F5C35" w:rsidRPr="0072007C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F5C35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  <w:sectPr w:rsidR="008F5C3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t>Recipes</w:t>
      </w: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Calculate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Multiply each ingredident by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Check your answer using estimating and common sense to check that it seems sensible.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485A05">
        <w:rPr>
          <w:rFonts w:ascii="Arial" w:hAnsi="Arial" w:cs="Arial"/>
          <w:b/>
          <w:bCs/>
          <w:sz w:val="24"/>
          <w:szCs w:val="24"/>
        </w:rPr>
        <w:t>uestions: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1.</w:t>
      </w:r>
      <w:r w:rsidRPr="00485A05">
        <w:rPr>
          <w:rFonts w:ascii="Arial" w:hAnsi="Arial" w:cs="Arial"/>
          <w:bCs/>
          <w:sz w:val="24"/>
          <w:szCs w:val="24"/>
        </w:rPr>
        <w:tab/>
        <w:t>This is a list of ingredients for making a pear &amp; almond crumble for 4 people.</w:t>
      </w: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2752"/>
      </w:tblGrid>
      <w:tr w:rsidR="00485A05" w:rsidRPr="00485A05" w:rsidTr="0060504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Ingredients for </w:t>
            </w: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 people.</w:t>
            </w:r>
          </w:p>
        </w:tc>
      </w:tr>
      <w:tr w:rsidR="00485A05" w:rsidRPr="00485A05" w:rsidTr="0060504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80 g plain flour</w:t>
            </w:r>
          </w:p>
        </w:tc>
      </w:tr>
      <w:tr w:rsidR="00485A05" w:rsidRPr="00485A05" w:rsidTr="0060504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ground almonds</w:t>
            </w:r>
          </w:p>
        </w:tc>
      </w:tr>
      <w:tr w:rsidR="00485A05" w:rsidRPr="00485A05" w:rsidTr="0060504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90 g soft brown sugar</w:t>
            </w:r>
          </w:p>
        </w:tc>
      </w:tr>
      <w:tr w:rsidR="00485A05" w:rsidRPr="00485A05" w:rsidTr="0060504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butter</w:t>
            </w:r>
          </w:p>
        </w:tc>
      </w:tr>
      <w:tr w:rsidR="00485A05" w:rsidRPr="00485A05" w:rsidTr="00605047"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 ripe pears</w:t>
            </w:r>
          </w:p>
        </w:tc>
      </w:tr>
    </w:tbl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Work out the amount of each ingredient needed to make a pear &amp; almond crumble for </w:t>
      </w:r>
      <w:r w:rsidRPr="00485A05">
        <w:rPr>
          <w:rFonts w:ascii="Arial" w:hAnsi="Arial" w:cs="Arial"/>
          <w:b/>
          <w:bCs/>
          <w:sz w:val="24"/>
          <w:szCs w:val="24"/>
        </w:rPr>
        <w:t>10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plain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ground almonds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soft brown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butter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ripe pears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are the ingredients needed to make 500 ml of custard.</w:t>
      </w:r>
    </w:p>
    <w:tbl>
      <w:tblPr>
        <w:tblW w:w="0" w:type="auto"/>
        <w:tblInd w:w="3085" w:type="dxa"/>
        <w:tblLayout w:type="fixed"/>
        <w:tblLook w:val="0000" w:firstRow="0" w:lastRow="0" w:firstColumn="0" w:lastColumn="0" w:noHBand="0" w:noVBand="0"/>
      </w:tblPr>
      <w:tblGrid>
        <w:gridCol w:w="2552"/>
      </w:tblGrid>
      <w:tr w:rsidR="00485A05" w:rsidRPr="00485A05" w:rsidTr="00605047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Custard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makes 500 ml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400 ml of milk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3 large egg yolks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teaspoons of cornflour</w:t>
            </w:r>
          </w:p>
        </w:tc>
      </w:tr>
    </w:tbl>
    <w:p w:rsidR="00485A05" w:rsidRDefault="00485A05" w:rsidP="00AC425C">
      <w:pPr>
        <w:pStyle w:val="NoSpacing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sugar needed to make 2000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……………………g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(b)</w:t>
      </w:r>
      <w:r w:rsidRPr="00485A05">
        <w:rPr>
          <w:rFonts w:ascii="Arial" w:hAnsi="Arial" w:cs="Arial"/>
          <w:bCs/>
          <w:sz w:val="24"/>
          <w:szCs w:val="24"/>
        </w:rPr>
        <w:tab/>
        <w:t>Work out the amount of milk needed to make 750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…………………ml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4 marks)</w:t>
      </w: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is a recipe for making 10 chocolate chip cookies.</w:t>
      </w:r>
    </w:p>
    <w:tbl>
      <w:tblPr>
        <w:tblW w:w="0" w:type="auto"/>
        <w:tblInd w:w="2943" w:type="dxa"/>
        <w:tblLayout w:type="fixed"/>
        <w:tblLook w:val="0000" w:firstRow="0" w:lastRow="0" w:firstColumn="0" w:lastColumn="0" w:noHBand="0" w:noVBand="0"/>
      </w:tblPr>
      <w:tblGrid>
        <w:gridCol w:w="2615"/>
      </w:tblGrid>
      <w:tr w:rsidR="00485A05" w:rsidRPr="00485A05" w:rsidTr="00605047"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Chocolate Chip Cookies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Makes 10 cookies.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100 g of flour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60 g of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of margarine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40 g of chocolate chips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eggs</w:t>
            </w:r>
          </w:p>
        </w:tc>
      </w:tr>
    </w:tbl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ab/>
        <w:t>Work out the amounts needed to make 15 chocolate chip cookies.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margarine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chocolate chips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eggs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 xml:space="preserve">Here is a list of ingredients for making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14550" cy="1447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Bob is going to make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15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he needs.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...........................................................g jelly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...........................................................sponge fingers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custard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...........................................................g peaches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Here are the ingredients needed to make leek and potato soup for 4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628900" cy="2166337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63" cy="21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Jenny wants to make soup for 6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she needs.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leeks    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g potatoes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vegetable stock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milk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 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Jane made some almond biscuits which she sold at a fête.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She had: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5 kg of flour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3 kg of butter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2.5 kg of icing sugar </w:t>
      </w:r>
      <w:r w:rsidRPr="00485A05">
        <w:rPr>
          <w:rFonts w:ascii="Arial" w:hAnsi="Arial" w:cs="Arial"/>
          <w:bCs/>
          <w:sz w:val="24"/>
          <w:szCs w:val="24"/>
        </w:rPr>
        <w:br/>
        <w:t>320 g of almonds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Here is the list of ingredients for making 24 almond biscuits.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52700" cy="126097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31" cy="12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Jane made as many almond biscuits as she could, using the ingredients she had.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how many almond biscuits she made.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  <w:sectPr w:rsidR="00485A0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t>Percentages of Amounts, Increasing and Decreasing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Default="00485A05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“Per cent” means “out of 100”.</w:t>
      </w:r>
    </w:p>
    <w:p w:rsidR="00092360" w:rsidRPr="00485A05" w:rsidRDefault="00092360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Increase means the value will go up, decrease means the value will go down.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092360">
        <w:rPr>
          <w:rFonts w:ascii="Arial" w:hAnsi="Arial" w:cs="Arial"/>
          <w:b/>
          <w:bCs/>
          <w:sz w:val="24"/>
          <w:szCs w:val="24"/>
        </w:rPr>
        <w:t>Questions</w:t>
      </w:r>
      <w:r w:rsidR="00092360" w:rsidRPr="00092360">
        <w:rPr>
          <w:rFonts w:ascii="Arial" w:hAnsi="Arial" w:cs="Arial"/>
          <w:b/>
          <w:bCs/>
          <w:sz w:val="24"/>
          <w:szCs w:val="24"/>
        </w:rPr>
        <w:t>:</w:t>
      </w:r>
      <w:r w:rsidRPr="00092360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/>
          <w:bCs/>
          <w:sz w:val="24"/>
          <w:szCs w:val="24"/>
        </w:rPr>
        <w:t>1.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D</w:t>
      </w:r>
      <w:r w:rsidR="00092360">
        <w:rPr>
          <w:rFonts w:ascii="Arial" w:hAnsi="Arial" w:cs="Arial"/>
          <w:bCs/>
          <w:sz w:val="24"/>
          <w:szCs w:val="24"/>
        </w:rPr>
        <w:t xml:space="preserve">avid is going to buy a cooker. 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The cooker has a price of £320 </w:t>
      </w:r>
      <w:r w:rsidRPr="00EA006D">
        <w:rPr>
          <w:rFonts w:ascii="Arial" w:hAnsi="Arial" w:cs="Arial"/>
          <w:bCs/>
          <w:sz w:val="24"/>
          <w:szCs w:val="24"/>
        </w:rPr>
        <w:br/>
        <w:t>David pays a deposit of 15% of the price of the cooker.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money does David pay as a deposit?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2.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Work out 65% of 300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Pr="00EA006D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Barak is going to buy 550 nails from one of these companies.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72000" cy="19240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He wants to buy the nails at the cheaper cost.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Where should he buy the nails, from the Nail Company or the Hammer Company?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4.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Greg sells car insurance and home insurance.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table shows the cost of these insurances.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96"/>
        <w:gridCol w:w="3060"/>
        <w:gridCol w:w="3060"/>
      </w:tblGrid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Insurance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car insurance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home insurance </w:t>
            </w:r>
          </w:p>
        </w:tc>
      </w:tr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£200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£350 </w:t>
            </w:r>
          </w:p>
        </w:tc>
      </w:tr>
    </w:tbl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Each month Greg earns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£530 basic pay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5% of the cost of all the car insurance he sells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10% of the cost of all the home insurance he sells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In May Greg sold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6 car insurances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4 home insurances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amount of money Greg earned in May.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5.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needs to buy some oil for his central heating.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Watkins can put up to 1500 litres of oil in his oil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There are already 850 litres of oil in the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is going to fill the tank with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price of oil is 67.2p per litre.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gets 5% off the price of the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does Mr Watkins pay for the oil he needs to buy?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  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Jim's pay is £180 each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 asks his boss for an increase of £20 a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Jim's boss offers him a 10% increase.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Is the offer from Jim's boss more than Jim asked for?</w:t>
      </w:r>
      <w:r w:rsidRPr="00EA006D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Gordon owns a shop.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Here are the prices of three items in Gordon's shop and in a Supermarket.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81525" cy="12001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Gordon reduces his prices by 5%.</w:t>
      </w:r>
      <w:r w:rsidRPr="00EA006D">
        <w:rPr>
          <w:rFonts w:ascii="Arial" w:hAnsi="Arial" w:cs="Arial"/>
          <w:bCs/>
          <w:sz w:val="24"/>
          <w:szCs w:val="24"/>
        </w:rPr>
        <w:br/>
        <w:t>Will the total cost of these three items be cheaper in Gordon's shop than in the Supermarket?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8.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Brown and his 2 children are going to London by train.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An adult ticket costs £24 </w:t>
      </w:r>
      <w:r w:rsidRPr="00EA006D">
        <w:rPr>
          <w:rFonts w:ascii="Arial" w:hAnsi="Arial" w:cs="Arial"/>
          <w:bCs/>
          <w:sz w:val="24"/>
          <w:szCs w:val="24"/>
        </w:rPr>
        <w:br/>
        <w:t>A child ticket costs £12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Brown has a Family Railcard.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400300" cy="1628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cost of the tickets when Mr Brown uses his Family Railcard.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  <w:sectPr w:rsidR="0009236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Fractions, Decimals and Percentages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Lucida Sans" w:hAnsi="Lucida Sans"/>
          <w:noProof/>
          <w:sz w:val="27"/>
          <w:szCs w:val="27"/>
        </w:rPr>
        <w:drawing>
          <wp:inline distT="0" distB="0" distL="0" distR="0">
            <wp:extent cx="2962275" cy="2286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0.1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¼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0.3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0.15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  <w:t>Write 17 out of 40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 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7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10</w:t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  <w:t>Write 0.45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  <w:t xml:space="preserve">Write 30% as a fraction. </w:t>
      </w:r>
      <w:r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is 4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0.7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0.3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8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12</w:t>
      </w:r>
      <w:r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Zoe sings for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B0924" w:rsidRP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B67028" w:rsidRP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  <w:sectPr w:rsidR="00B67028" w:rsidRP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E4378E" w:rsidRDefault="00D42CCA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hyperlink r:id="rId93" w:history="1">
        <w:r w:rsidR="00E4378E" w:rsidRPr="00E554C2">
          <w:rPr>
            <w:rStyle w:val="Hyperlink"/>
            <w:rFonts w:ascii="Arial" w:hAnsi="Arial" w:cs="Arial"/>
            <w:b/>
            <w:bCs/>
            <w:sz w:val="52"/>
            <w:szCs w:val="44"/>
          </w:rPr>
          <w:t>www.kerboodle.com</w:t>
        </w:r>
      </w:hyperlink>
      <w:r w:rsidR="00E4378E">
        <w:rPr>
          <w:rFonts w:ascii="Arial" w:hAnsi="Arial" w:cs="Arial"/>
          <w:b/>
          <w:bCs/>
          <w:sz w:val="52"/>
          <w:szCs w:val="44"/>
        </w:rPr>
        <w:t xml:space="preserve"> </w:t>
      </w:r>
    </w:p>
    <w:p w:rsidR="00E4378E" w:rsidRDefault="00E4378E" w:rsidP="00B903E2">
      <w:pPr>
        <w:pStyle w:val="NoSpacing"/>
        <w:jc w:val="center"/>
        <w:rPr>
          <w:rFonts w:ascii="Arial" w:hAnsi="Arial" w:cs="Arial"/>
          <w:bCs/>
          <w:i/>
          <w:sz w:val="52"/>
          <w:szCs w:val="44"/>
        </w:rPr>
      </w:pPr>
      <w:r>
        <w:rPr>
          <w:rFonts w:ascii="Arial" w:hAnsi="Arial" w:cs="Arial"/>
          <w:bCs/>
          <w:i/>
          <w:sz w:val="52"/>
          <w:szCs w:val="44"/>
        </w:rPr>
        <w:t>(Class Text Book and Revison Tools)</w:t>
      </w:r>
    </w:p>
    <w:p w:rsidR="00E4378E" w:rsidRDefault="00E4378E" w:rsidP="00B903E2">
      <w:pPr>
        <w:pStyle w:val="NoSpacing"/>
        <w:jc w:val="center"/>
        <w:rPr>
          <w:rFonts w:ascii="Arial" w:hAnsi="Arial" w:cs="Arial"/>
          <w:bCs/>
          <w:i/>
          <w:sz w:val="52"/>
          <w:szCs w:val="44"/>
        </w:rPr>
      </w:pPr>
      <w:r>
        <w:rPr>
          <w:rFonts w:ascii="Arial" w:hAnsi="Arial" w:cs="Arial"/>
          <w:bCs/>
          <w:i/>
          <w:sz w:val="52"/>
          <w:szCs w:val="44"/>
        </w:rPr>
        <w:t xml:space="preserve">Login:initialsurname </w:t>
      </w:r>
    </w:p>
    <w:p w:rsidR="00E4378E" w:rsidRDefault="00E4378E" w:rsidP="00B903E2">
      <w:pPr>
        <w:pStyle w:val="NoSpacing"/>
        <w:jc w:val="center"/>
        <w:rPr>
          <w:rFonts w:ascii="Arial" w:hAnsi="Arial" w:cs="Arial"/>
          <w:bCs/>
          <w:i/>
          <w:sz w:val="52"/>
          <w:szCs w:val="44"/>
        </w:rPr>
      </w:pPr>
      <w:r>
        <w:rPr>
          <w:rFonts w:ascii="Arial" w:hAnsi="Arial" w:cs="Arial"/>
          <w:bCs/>
          <w:i/>
          <w:sz w:val="52"/>
          <w:szCs w:val="44"/>
        </w:rPr>
        <w:t>Password: initialsurname</w:t>
      </w:r>
    </w:p>
    <w:p w:rsidR="00E4378E" w:rsidRDefault="00E4378E" w:rsidP="00B903E2">
      <w:pPr>
        <w:pStyle w:val="NoSpacing"/>
        <w:jc w:val="center"/>
        <w:rPr>
          <w:rFonts w:ascii="Arial" w:hAnsi="Arial" w:cs="Arial"/>
          <w:bCs/>
          <w:i/>
          <w:sz w:val="52"/>
          <w:szCs w:val="44"/>
        </w:rPr>
      </w:pPr>
      <w:r>
        <w:rPr>
          <w:rFonts w:ascii="Arial" w:hAnsi="Arial" w:cs="Arial"/>
          <w:bCs/>
          <w:i/>
          <w:sz w:val="52"/>
          <w:szCs w:val="44"/>
        </w:rPr>
        <w:t>Insitution Code: ed8</w:t>
      </w:r>
    </w:p>
    <w:p w:rsidR="00E4378E" w:rsidRPr="00E4378E" w:rsidRDefault="00E4378E" w:rsidP="00B903E2">
      <w:pPr>
        <w:pStyle w:val="NoSpacing"/>
        <w:jc w:val="center"/>
        <w:rPr>
          <w:rFonts w:ascii="Arial" w:hAnsi="Arial" w:cs="Arial"/>
          <w:bCs/>
          <w:i/>
          <w:sz w:val="52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(Online tutorials and quizzes)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/maths</w:t>
      </w:r>
    </w:p>
    <w:p w:rsidR="009D3179" w:rsidRDefault="009D3179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9D3179" w:rsidRDefault="009D3179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 xml:space="preserve">Onmaths.co.uk </w:t>
      </w:r>
    </w:p>
    <w:p w:rsidR="009D3179" w:rsidRPr="009D3179" w:rsidRDefault="009D3179" w:rsidP="00B903E2">
      <w:pPr>
        <w:pStyle w:val="NoSpacing"/>
        <w:jc w:val="center"/>
        <w:rPr>
          <w:rFonts w:ascii="Arial" w:hAnsi="Arial" w:cs="Arial"/>
          <w:bCs/>
          <w:sz w:val="40"/>
          <w:szCs w:val="40"/>
        </w:rPr>
      </w:pPr>
      <w:r w:rsidRPr="009D3179">
        <w:rPr>
          <w:rFonts w:ascii="Arial" w:hAnsi="Arial" w:cs="Arial"/>
          <w:bCs/>
          <w:sz w:val="40"/>
          <w:szCs w:val="40"/>
        </w:rPr>
        <w:t>(Online paper)</w:t>
      </w:r>
    </w:p>
    <w:p w:rsidR="00E4378E" w:rsidRDefault="00E4378E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E4378E" w:rsidRDefault="00D42CCA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hyperlink r:id="rId94" w:history="1">
        <w:r w:rsidR="00E4378E" w:rsidRPr="00E554C2">
          <w:rPr>
            <w:rStyle w:val="Hyperlink"/>
            <w:rFonts w:ascii="Arial" w:hAnsi="Arial" w:cs="Arial"/>
            <w:b/>
            <w:bCs/>
            <w:sz w:val="52"/>
            <w:szCs w:val="44"/>
          </w:rPr>
          <w:t>www.mathsbot.co.uk</w:t>
        </w:r>
      </w:hyperlink>
    </w:p>
    <w:p w:rsidR="00E4378E" w:rsidRPr="00E4378E" w:rsidRDefault="00E4378E" w:rsidP="00B903E2">
      <w:pPr>
        <w:pStyle w:val="NoSpacing"/>
        <w:jc w:val="center"/>
        <w:rPr>
          <w:rFonts w:ascii="Arial" w:hAnsi="Arial" w:cs="Arial"/>
          <w:bCs/>
          <w:i/>
          <w:sz w:val="52"/>
          <w:szCs w:val="44"/>
        </w:rPr>
      </w:pPr>
      <w:r>
        <w:rPr>
          <w:rFonts w:ascii="Arial" w:hAnsi="Arial" w:cs="Arial"/>
          <w:bCs/>
          <w:i/>
          <w:sz w:val="52"/>
          <w:szCs w:val="44"/>
        </w:rPr>
        <w:t>(Revision resources and exam questions)</w:t>
      </w:r>
    </w:p>
    <w:p w:rsidR="00E4378E" w:rsidRDefault="00E4378E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E4378E" w:rsidRDefault="00E4378E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Remember:</w:t>
      </w:r>
    </w:p>
    <w:p w:rsidR="00E4378E" w:rsidRDefault="00E4378E" w:rsidP="00E4378E">
      <w:pPr>
        <w:pStyle w:val="NoSpacing"/>
        <w:rPr>
          <w:rFonts w:ascii="Arial" w:hAnsi="Arial" w:cs="Arial"/>
          <w:b/>
          <w:bCs/>
          <w:sz w:val="52"/>
          <w:szCs w:val="44"/>
        </w:rPr>
      </w:pPr>
    </w:p>
    <w:p w:rsidR="00E4378E" w:rsidRPr="00E4378E" w:rsidRDefault="00E4378E" w:rsidP="00E4378E">
      <w:pPr>
        <w:pStyle w:val="NoSpacing"/>
        <w:jc w:val="center"/>
        <w:rPr>
          <w:rFonts w:ascii="Arial" w:hAnsi="Arial" w:cs="Arial"/>
          <w:b/>
          <w:bCs/>
          <w:i/>
          <w:sz w:val="52"/>
          <w:szCs w:val="44"/>
        </w:rPr>
      </w:pPr>
      <w:r w:rsidRPr="00E4378E">
        <w:rPr>
          <w:rFonts w:ascii="Arial" w:hAnsi="Arial" w:cs="Arial"/>
          <w:b/>
          <w:bCs/>
          <w:i/>
          <w:sz w:val="52"/>
          <w:szCs w:val="44"/>
        </w:rPr>
        <w:t>There is a difference between not knowing and not knowing yet!!</w:t>
      </w:r>
    </w:p>
    <w:sectPr w:rsidR="00E4378E" w:rsidRPr="00E4378E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78E" w:rsidRDefault="00E4378E" w:rsidP="00E716F7">
      <w:pPr>
        <w:spacing w:after="0" w:line="240" w:lineRule="auto"/>
      </w:pPr>
      <w:r>
        <w:separator/>
      </w:r>
    </w:p>
  </w:endnote>
  <w:endnote w:type="continuationSeparator" w:id="0">
    <w:p w:rsidR="00E4378E" w:rsidRDefault="00E4378E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378E" w:rsidRDefault="00E4378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2CC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4378E" w:rsidRDefault="00E437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78E" w:rsidRDefault="00E4378E" w:rsidP="00E716F7">
      <w:pPr>
        <w:spacing w:after="0" w:line="240" w:lineRule="auto"/>
      </w:pPr>
      <w:r>
        <w:separator/>
      </w:r>
    </w:p>
  </w:footnote>
  <w:footnote w:type="continuationSeparator" w:id="0">
    <w:p w:rsidR="00E4378E" w:rsidRDefault="00E4378E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15"/>
  </w:num>
  <w:num w:numId="5">
    <w:abstractNumId w:val="24"/>
  </w:num>
  <w:num w:numId="6">
    <w:abstractNumId w:val="21"/>
  </w:num>
  <w:num w:numId="7">
    <w:abstractNumId w:val="0"/>
  </w:num>
  <w:num w:numId="8">
    <w:abstractNumId w:val="11"/>
  </w:num>
  <w:num w:numId="9">
    <w:abstractNumId w:val="16"/>
  </w:num>
  <w:num w:numId="10">
    <w:abstractNumId w:val="5"/>
  </w:num>
  <w:num w:numId="11">
    <w:abstractNumId w:val="23"/>
  </w:num>
  <w:num w:numId="12">
    <w:abstractNumId w:val="19"/>
  </w:num>
  <w:num w:numId="13">
    <w:abstractNumId w:val="10"/>
  </w:num>
  <w:num w:numId="14">
    <w:abstractNumId w:val="1"/>
  </w:num>
  <w:num w:numId="15">
    <w:abstractNumId w:val="8"/>
  </w:num>
  <w:num w:numId="16">
    <w:abstractNumId w:val="7"/>
  </w:num>
  <w:num w:numId="17">
    <w:abstractNumId w:val="13"/>
  </w:num>
  <w:num w:numId="18">
    <w:abstractNumId w:val="18"/>
  </w:num>
  <w:num w:numId="19">
    <w:abstractNumId w:val="12"/>
  </w:num>
  <w:num w:numId="20">
    <w:abstractNumId w:val="26"/>
  </w:num>
  <w:num w:numId="21">
    <w:abstractNumId w:val="25"/>
  </w:num>
  <w:num w:numId="22">
    <w:abstractNumId w:val="17"/>
  </w:num>
  <w:num w:numId="23">
    <w:abstractNumId w:val="3"/>
  </w:num>
  <w:num w:numId="24">
    <w:abstractNumId w:val="2"/>
  </w:num>
  <w:num w:numId="25">
    <w:abstractNumId w:val="20"/>
  </w:num>
  <w:num w:numId="26">
    <w:abstractNumId w:val="22"/>
  </w:num>
  <w:num w:numId="27">
    <w:abstractNumId w:val="28"/>
  </w:num>
  <w:num w:numId="28">
    <w:abstractNumId w:val="9"/>
  </w:num>
  <w:num w:numId="29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92360"/>
    <w:rsid w:val="00097ACA"/>
    <w:rsid w:val="000B0924"/>
    <w:rsid w:val="0010308A"/>
    <w:rsid w:val="00104BC0"/>
    <w:rsid w:val="0011200C"/>
    <w:rsid w:val="00180F66"/>
    <w:rsid w:val="001A15B8"/>
    <w:rsid w:val="00201385"/>
    <w:rsid w:val="002047A3"/>
    <w:rsid w:val="00227207"/>
    <w:rsid w:val="00232209"/>
    <w:rsid w:val="00247253"/>
    <w:rsid w:val="00264C66"/>
    <w:rsid w:val="00283E8C"/>
    <w:rsid w:val="002F40A8"/>
    <w:rsid w:val="00363B21"/>
    <w:rsid w:val="00372BC5"/>
    <w:rsid w:val="003918F3"/>
    <w:rsid w:val="003B1C19"/>
    <w:rsid w:val="004261B4"/>
    <w:rsid w:val="0043107A"/>
    <w:rsid w:val="00443773"/>
    <w:rsid w:val="00485A05"/>
    <w:rsid w:val="00497039"/>
    <w:rsid w:val="004A34CE"/>
    <w:rsid w:val="004B246E"/>
    <w:rsid w:val="004C12A8"/>
    <w:rsid w:val="004E2892"/>
    <w:rsid w:val="00511E46"/>
    <w:rsid w:val="00513ED8"/>
    <w:rsid w:val="00514878"/>
    <w:rsid w:val="00523628"/>
    <w:rsid w:val="00525A01"/>
    <w:rsid w:val="005819A2"/>
    <w:rsid w:val="00596DD7"/>
    <w:rsid w:val="00605047"/>
    <w:rsid w:val="00676547"/>
    <w:rsid w:val="006C40E3"/>
    <w:rsid w:val="006D62FF"/>
    <w:rsid w:val="006E2102"/>
    <w:rsid w:val="0072007C"/>
    <w:rsid w:val="007316F6"/>
    <w:rsid w:val="00746387"/>
    <w:rsid w:val="007F39AF"/>
    <w:rsid w:val="007F3BA4"/>
    <w:rsid w:val="007F71B3"/>
    <w:rsid w:val="00801DD6"/>
    <w:rsid w:val="0080222C"/>
    <w:rsid w:val="00804086"/>
    <w:rsid w:val="00832DE0"/>
    <w:rsid w:val="00860B94"/>
    <w:rsid w:val="008918CC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B06CC"/>
    <w:rsid w:val="009D3179"/>
    <w:rsid w:val="00A02705"/>
    <w:rsid w:val="00A242D4"/>
    <w:rsid w:val="00A244A0"/>
    <w:rsid w:val="00AC425C"/>
    <w:rsid w:val="00AE4A4B"/>
    <w:rsid w:val="00AF248A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94228"/>
    <w:rsid w:val="00BE4FA8"/>
    <w:rsid w:val="00C17F39"/>
    <w:rsid w:val="00C94F82"/>
    <w:rsid w:val="00CE6C67"/>
    <w:rsid w:val="00D24B1C"/>
    <w:rsid w:val="00D33032"/>
    <w:rsid w:val="00D41E00"/>
    <w:rsid w:val="00D42CCA"/>
    <w:rsid w:val="00D55B2B"/>
    <w:rsid w:val="00D6217D"/>
    <w:rsid w:val="00DA68F5"/>
    <w:rsid w:val="00E0475A"/>
    <w:rsid w:val="00E1722D"/>
    <w:rsid w:val="00E4378E"/>
    <w:rsid w:val="00E63AA0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930F8"/>
    <w:rsid w:val="00F979AB"/>
    <w:rsid w:val="00FB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31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179"/>
    <w:rPr>
      <w:rFonts w:ascii="Segoe UI" w:eastAsiaTheme="minorEastAsia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wmf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50" Type="http://schemas.openxmlformats.org/officeDocument/2006/relationships/image" Target="media/image42.wmf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wmf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wmf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hyperlink" Target="http://www.kerboodle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wmf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wmf"/><Relationship Id="rId28" Type="http://schemas.openxmlformats.org/officeDocument/2006/relationships/image" Target="media/image20.jpeg"/><Relationship Id="rId36" Type="http://schemas.openxmlformats.org/officeDocument/2006/relationships/image" Target="media/image28.wmf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wmf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hyperlink" Target="http://www.mathsbot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12ECA-91F1-4DF7-8BDA-4C1CCFDC0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AF6FF2CF</Template>
  <TotalTime>1</TotalTime>
  <Pages>5</Pages>
  <Words>9692</Words>
  <Characters>55251</Characters>
  <Application>Microsoft Office Word</Application>
  <DocSecurity>0</DocSecurity>
  <Lines>460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64814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Emma Cowell</cp:lastModifiedBy>
  <cp:revision>3</cp:revision>
  <cp:lastPrinted>2019-04-04T11:30:00Z</cp:lastPrinted>
  <dcterms:created xsi:type="dcterms:W3CDTF">2020-03-19T09:51:00Z</dcterms:created>
  <dcterms:modified xsi:type="dcterms:W3CDTF">2020-03-19T12:33:00Z</dcterms:modified>
</cp:coreProperties>
</file>