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D62" w:rsidRPr="00272A53" w:rsidRDefault="006C7D62" w:rsidP="00272A53">
      <w:pPr>
        <w:pStyle w:val="Title"/>
        <w:jc w:val="center"/>
        <w:rPr>
          <w:b/>
          <w:sz w:val="48"/>
          <w:u w:val="single"/>
        </w:rPr>
      </w:pPr>
      <w:r w:rsidRPr="00272A53">
        <w:rPr>
          <w:b/>
          <w:sz w:val="48"/>
          <w:u w:val="single"/>
        </w:rPr>
        <w:t xml:space="preserve">English </w:t>
      </w:r>
      <w:r w:rsidR="00FD4DF7" w:rsidRPr="00272A53">
        <w:rPr>
          <w:b/>
          <w:sz w:val="48"/>
          <w:u w:val="single"/>
        </w:rPr>
        <w:t>Language</w:t>
      </w:r>
      <w:r w:rsidR="00CD28A3" w:rsidRPr="00272A53">
        <w:rPr>
          <w:b/>
          <w:sz w:val="48"/>
          <w:u w:val="single"/>
        </w:rPr>
        <w:t xml:space="preserve"> - </w:t>
      </w:r>
      <w:r w:rsidR="00CD28A3" w:rsidRPr="00272A53">
        <w:rPr>
          <w:b/>
          <w:sz w:val="48"/>
          <w:u w:val="single"/>
        </w:rPr>
        <w:t xml:space="preserve">Transactional Writing </w:t>
      </w:r>
      <w:r w:rsidR="00CD28A3" w:rsidRPr="00272A53">
        <w:rPr>
          <w:b/>
          <w:sz w:val="48"/>
          <w:u w:val="single"/>
        </w:rPr>
        <w:t>Home Learning Booklet</w:t>
      </w:r>
    </w:p>
    <w:p w:rsidR="00CD28A3" w:rsidRPr="00CD28A3" w:rsidRDefault="00CD28A3" w:rsidP="00CD28A3"/>
    <w:p w:rsidR="006C7D62" w:rsidRPr="00FD4DF7" w:rsidRDefault="00272A53" w:rsidP="00FD4DF7">
      <w:pPr>
        <w:spacing w:line="240" w:lineRule="auto"/>
        <w:rPr>
          <w:sz w:val="32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A35024C" wp14:editId="6EA6083B">
                <wp:simplePos x="0" y="0"/>
                <wp:positionH relativeFrom="column">
                  <wp:posOffset>3709429</wp:posOffset>
                </wp:positionH>
                <wp:positionV relativeFrom="paragraph">
                  <wp:posOffset>305500</wp:posOffset>
                </wp:positionV>
                <wp:extent cx="3467100" cy="804545"/>
                <wp:effectExtent l="457200" t="19050" r="19050" b="14605"/>
                <wp:wrapNone/>
                <wp:docPr id="694" name="Oval Callout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804545"/>
                        </a:xfrm>
                        <a:prstGeom prst="wedgeEllipseCallout">
                          <a:avLst>
                            <a:gd name="adj1" fmla="val -62925"/>
                            <a:gd name="adj2" fmla="val 4892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5D7" w:rsidRPr="00562964" w:rsidRDefault="00C975D7" w:rsidP="00312F6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62964">
                              <w:rPr>
                                <w:b/>
                                <w:sz w:val="24"/>
                                <w:szCs w:val="24"/>
                              </w:rPr>
                              <w:t>The only place that success comes before work, is in the dictionary.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5024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694" o:spid="_x0000_s1026" type="#_x0000_t63" style="position:absolute;margin-left:292.1pt;margin-top:24.05pt;width:273pt;height:63.3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" adj="-2792,21369" fillcolor="white [3201]" strokecolor="black [3200]" strokeweight="2pt">
                <v:textbox>
                  <w:txbxContent>
                    <w:p w:rsidR="00C975D7" w:rsidRPr="00562964" w:rsidRDefault="00C975D7" w:rsidP="00312F6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62964">
                        <w:rPr>
                          <w:b/>
                          <w:sz w:val="24"/>
                          <w:szCs w:val="24"/>
                        </w:rPr>
                        <w:t>The only place that success comes before work, is in the dictionary.</w:t>
                      </w:r>
                    </w:p>
                  </w:txbxContent>
                </v:textbox>
              </v:shape>
            </w:pict>
          </mc:Fallback>
        </mc:AlternateContent>
      </w:r>
      <w:r w:rsidR="006C7D62" w:rsidRPr="00FD4DF7">
        <w:rPr>
          <w:sz w:val="32"/>
        </w:rPr>
        <w:t>Student: ……………………………………………</w:t>
      </w:r>
      <w:proofErr w:type="gramStart"/>
      <w:r w:rsidR="006C7D62" w:rsidRPr="00FD4DF7">
        <w:rPr>
          <w:sz w:val="32"/>
        </w:rPr>
        <w:t>…..</w:t>
      </w:r>
      <w:proofErr w:type="gramEnd"/>
      <w:r w:rsidR="006C7D62" w:rsidRPr="00FD4DF7">
        <w:rPr>
          <w:sz w:val="32"/>
        </w:rPr>
        <w:t xml:space="preserve">…………………………..   </w:t>
      </w:r>
    </w:p>
    <w:p w:rsidR="006C7D62" w:rsidRPr="00FD4DF7" w:rsidRDefault="006C7D62" w:rsidP="006C7D62">
      <w:pPr>
        <w:rPr>
          <w:sz w:val="32"/>
        </w:rPr>
      </w:pPr>
      <w:r w:rsidRPr="00FD4DF7">
        <w:rPr>
          <w:sz w:val="32"/>
        </w:rPr>
        <w:t>Set: ………………… Staff: …………………………….</w:t>
      </w:r>
    </w:p>
    <w:p w:rsidR="006C7D62" w:rsidRDefault="006C7D62" w:rsidP="006C7D62">
      <w:pPr>
        <w:rPr>
          <w:sz w:val="28"/>
        </w:rPr>
      </w:pPr>
      <w:bookmarkStart w:id="0" w:name="_GoBack"/>
    </w:p>
    <w:bookmarkEnd w:id="0"/>
    <w:p w:rsidR="0089532B" w:rsidRDefault="00CD28A3" w:rsidP="00F73968">
      <w:pPr>
        <w:rPr>
          <w:b/>
          <w:sz w:val="36"/>
          <w:u w:val="single"/>
        </w:rPr>
      </w:pPr>
      <w:r w:rsidRPr="00CD28A3">
        <w:rPr>
          <w:sz w:val="40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67C1FEAA" wp14:editId="2EC069EE">
                <wp:simplePos x="0" y="0"/>
                <wp:positionH relativeFrom="column">
                  <wp:posOffset>733425</wp:posOffset>
                </wp:positionH>
                <wp:positionV relativeFrom="paragraph">
                  <wp:posOffset>303530</wp:posOffset>
                </wp:positionV>
                <wp:extent cx="5462364" cy="4659992"/>
                <wp:effectExtent l="0" t="0" r="24130" b="26670"/>
                <wp:wrapNone/>
                <wp:docPr id="8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2364" cy="46599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D28A3" w:rsidRPr="00272A53" w:rsidRDefault="00CD28A3" w:rsidP="00CD28A3">
                            <w:pPr>
                              <w:pStyle w:val="NormalWeb"/>
                              <w:numPr>
                                <w:ilvl w:val="0"/>
                                <w:numId w:val="34"/>
                              </w:numP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</w:pPr>
                            <w:r w:rsidRPr="00272A53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All your questions will be based on writing </w:t>
                            </w:r>
                            <w:r w:rsidRPr="00272A53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for a specific audience, purpose and type.</w:t>
                            </w:r>
                          </w:p>
                          <w:p w:rsidR="00CD28A3" w:rsidRPr="00272A53" w:rsidRDefault="00CD28A3" w:rsidP="00CD28A3">
                            <w:pPr>
                              <w:pStyle w:val="NormalWeb"/>
                              <w:numPr>
                                <w:ilvl w:val="0"/>
                                <w:numId w:val="34"/>
                              </w:numPr>
                              <w:spacing w:before="0" w:beforeAutospacing="0" w:after="0" w:afterAutospacing="0"/>
                              <w:rPr>
                                <w:b/>
                                <w:sz w:val="28"/>
                              </w:rPr>
                            </w:pPr>
                            <w:r w:rsidRPr="00272A53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It will all be NON-FICTION writing.</w:t>
                            </w:r>
                          </w:p>
                          <w:p w:rsidR="00CD28A3" w:rsidRPr="00272A53" w:rsidRDefault="00CD28A3" w:rsidP="00CD28A3">
                            <w:pPr>
                              <w:pStyle w:val="NormalWeb"/>
                              <w:numPr>
                                <w:ilvl w:val="0"/>
                                <w:numId w:val="34"/>
                              </w:numPr>
                              <w:spacing w:before="0" w:beforeAutospacing="0" w:after="0" w:afterAutospacing="0"/>
                              <w:rPr>
                                <w:b/>
                                <w:sz w:val="28"/>
                              </w:rPr>
                            </w:pPr>
                            <w:r w:rsidRPr="00272A53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Each task should take around 60</w:t>
                            </w:r>
                            <w:r w:rsidRPr="00272A53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 minutes to complete.</w:t>
                            </w:r>
                          </w:p>
                          <w:p w:rsidR="00CD28A3" w:rsidRPr="00272A53" w:rsidRDefault="00CD28A3" w:rsidP="00CD28A3">
                            <w:pPr>
                              <w:pStyle w:val="NormalWeb"/>
                              <w:numPr>
                                <w:ilvl w:val="0"/>
                                <w:numId w:val="34"/>
                              </w:numPr>
                              <w:spacing w:before="0" w:beforeAutospacing="0" w:after="0" w:afterAutospacing="0"/>
                              <w:rPr>
                                <w:b/>
                                <w:sz w:val="28"/>
                              </w:rPr>
                            </w:pPr>
                            <w:r w:rsidRPr="00272A53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 xml:space="preserve">You must </w:t>
                            </w:r>
                            <w:r w:rsidRPr="00272A53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complete the pre-reading and vocabulary work for each new question.</w:t>
                            </w:r>
                          </w:p>
                          <w:p w:rsidR="00CD28A3" w:rsidRPr="00272A53" w:rsidRDefault="00CD28A3" w:rsidP="00CD28A3">
                            <w:pPr>
                              <w:pStyle w:val="NormalWeb"/>
                              <w:numPr>
                                <w:ilvl w:val="0"/>
                                <w:numId w:val="34"/>
                              </w:numPr>
                              <w:spacing w:before="0" w:beforeAutospacing="0" w:after="0" w:afterAutospacing="0"/>
                              <w:rPr>
                                <w:b/>
                                <w:sz w:val="28"/>
                              </w:rPr>
                            </w:pPr>
                            <w:r w:rsidRPr="00272A53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You must plan each question carefully with all of your ideas.</w:t>
                            </w:r>
                          </w:p>
                          <w:p w:rsidR="00CD28A3" w:rsidRPr="00272A53" w:rsidRDefault="00CD28A3" w:rsidP="00CD28A3">
                            <w:pPr>
                              <w:pStyle w:val="NormalWeb"/>
                              <w:numPr>
                                <w:ilvl w:val="0"/>
                                <w:numId w:val="34"/>
                              </w:numPr>
                              <w:spacing w:before="0" w:beforeAutospacing="0" w:after="0" w:afterAutospacing="0"/>
                              <w:rPr>
                                <w:b/>
                                <w:sz w:val="28"/>
                              </w:rPr>
                            </w:pPr>
                            <w:r w:rsidRPr="00272A53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36"/>
                              </w:rPr>
                              <w:t>You can use your knowledge organisers to help you – strong openings / trigger list / PEEEP structure etc.</w:t>
                            </w:r>
                          </w:p>
                        </w:txbxContent>
                      </wps:txbx>
                      <wps:bodyPr>
                        <a:normAutofit fontScale="70000" lnSpcReduction="20000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C1FEAA" id="_x0000_t202" coordsize="21600,21600" o:spt="202" path="m,l,21600r21600,l21600,xe">
                <v:stroke joinstyle="miter"/>
                <v:path gradientshapeok="t" o:connecttype="rect"/>
              </v:shapetype>
              <v:shape id="Content Placeholder 2" o:spid="_x0000_s1027" type="#_x0000_t202" style="position:absolute;margin-left:57.75pt;margin-top:23.9pt;width:430.1pt;height:366.9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" filled="f" strokecolor="#4f81bd [3204]">
                <v:path arrowok="t"/>
                <v:textbox>
                  <w:txbxContent>
                    <w:p w:rsidR="00CD28A3" w:rsidRPr="00272A53" w:rsidRDefault="00CD28A3" w:rsidP="00CD28A3">
                      <w:pPr>
                        <w:pStyle w:val="NormalWeb"/>
                        <w:numPr>
                          <w:ilvl w:val="0"/>
                          <w:numId w:val="34"/>
                        </w:numP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40"/>
                          <w:szCs w:val="36"/>
                        </w:rPr>
                      </w:pPr>
                      <w:r w:rsidRPr="00272A53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All your questions will be based on writing </w:t>
                      </w:r>
                      <w:r w:rsidRPr="00272A53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40"/>
                          <w:szCs w:val="36"/>
                        </w:rPr>
                        <w:t>for a specific audience, purpose and type.</w:t>
                      </w:r>
                    </w:p>
                    <w:p w:rsidR="00CD28A3" w:rsidRPr="00272A53" w:rsidRDefault="00CD28A3" w:rsidP="00CD28A3">
                      <w:pPr>
                        <w:pStyle w:val="NormalWeb"/>
                        <w:numPr>
                          <w:ilvl w:val="0"/>
                          <w:numId w:val="34"/>
                        </w:numPr>
                        <w:spacing w:before="0" w:beforeAutospacing="0" w:after="0" w:afterAutospacing="0"/>
                        <w:rPr>
                          <w:b/>
                          <w:sz w:val="28"/>
                        </w:rPr>
                      </w:pPr>
                      <w:r w:rsidRPr="00272A53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40"/>
                          <w:szCs w:val="36"/>
                        </w:rPr>
                        <w:t>It will all be NON-FICTION writing.</w:t>
                      </w:r>
                    </w:p>
                    <w:p w:rsidR="00CD28A3" w:rsidRPr="00272A53" w:rsidRDefault="00CD28A3" w:rsidP="00CD28A3">
                      <w:pPr>
                        <w:pStyle w:val="NormalWeb"/>
                        <w:numPr>
                          <w:ilvl w:val="0"/>
                          <w:numId w:val="34"/>
                        </w:numPr>
                        <w:spacing w:before="0" w:beforeAutospacing="0" w:after="0" w:afterAutospacing="0"/>
                        <w:rPr>
                          <w:b/>
                          <w:sz w:val="28"/>
                        </w:rPr>
                      </w:pPr>
                      <w:r w:rsidRPr="00272A53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40"/>
                          <w:szCs w:val="36"/>
                        </w:rPr>
                        <w:t>Each task should take around 60</w:t>
                      </w:r>
                      <w:r w:rsidRPr="00272A53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 minutes to complete.</w:t>
                      </w:r>
                    </w:p>
                    <w:p w:rsidR="00CD28A3" w:rsidRPr="00272A53" w:rsidRDefault="00CD28A3" w:rsidP="00CD28A3">
                      <w:pPr>
                        <w:pStyle w:val="NormalWeb"/>
                        <w:numPr>
                          <w:ilvl w:val="0"/>
                          <w:numId w:val="34"/>
                        </w:numPr>
                        <w:spacing w:before="0" w:beforeAutospacing="0" w:after="0" w:afterAutospacing="0"/>
                        <w:rPr>
                          <w:b/>
                          <w:sz w:val="28"/>
                        </w:rPr>
                      </w:pPr>
                      <w:r w:rsidRPr="00272A53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40"/>
                          <w:szCs w:val="36"/>
                        </w:rPr>
                        <w:t xml:space="preserve">You must </w:t>
                      </w:r>
                      <w:r w:rsidRPr="00272A53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40"/>
                          <w:szCs w:val="36"/>
                        </w:rPr>
                        <w:t>complete the pre-reading and vocabulary work for each new question.</w:t>
                      </w:r>
                    </w:p>
                    <w:p w:rsidR="00CD28A3" w:rsidRPr="00272A53" w:rsidRDefault="00CD28A3" w:rsidP="00CD28A3">
                      <w:pPr>
                        <w:pStyle w:val="NormalWeb"/>
                        <w:numPr>
                          <w:ilvl w:val="0"/>
                          <w:numId w:val="34"/>
                        </w:numPr>
                        <w:spacing w:before="0" w:beforeAutospacing="0" w:after="0" w:afterAutospacing="0"/>
                        <w:rPr>
                          <w:b/>
                          <w:sz w:val="28"/>
                        </w:rPr>
                      </w:pPr>
                      <w:r w:rsidRPr="00272A53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40"/>
                          <w:szCs w:val="36"/>
                        </w:rPr>
                        <w:t>You must plan each question carefully with all of your ideas.</w:t>
                      </w:r>
                    </w:p>
                    <w:p w:rsidR="00CD28A3" w:rsidRPr="00272A53" w:rsidRDefault="00CD28A3" w:rsidP="00CD28A3">
                      <w:pPr>
                        <w:pStyle w:val="NormalWeb"/>
                        <w:numPr>
                          <w:ilvl w:val="0"/>
                          <w:numId w:val="34"/>
                        </w:numPr>
                        <w:spacing w:before="0" w:beforeAutospacing="0" w:after="0" w:afterAutospacing="0"/>
                        <w:rPr>
                          <w:b/>
                          <w:sz w:val="28"/>
                        </w:rPr>
                      </w:pPr>
                      <w:r w:rsidRPr="00272A53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40"/>
                          <w:szCs w:val="36"/>
                        </w:rPr>
                        <w:t>You can use your knowledge organisers to help you – strong openings / trigger list / PEEEP structure etc.</w:t>
                      </w:r>
                    </w:p>
                  </w:txbxContent>
                </v:textbox>
              </v:shape>
            </w:pict>
          </mc:Fallback>
        </mc:AlternateContent>
      </w:r>
      <w:r w:rsidR="00FE1B98">
        <w:rPr>
          <w:b/>
          <w:sz w:val="36"/>
          <w:u w:val="single"/>
        </w:rPr>
        <w:br w:type="page"/>
      </w:r>
    </w:p>
    <w:p w:rsidR="00D80385" w:rsidRDefault="00ED5348" w:rsidP="00D80385"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837952" behindDoc="0" locked="0" layoutInCell="1" allowOverlap="1" wp14:anchorId="309E88D1" wp14:editId="4CF3994F">
                <wp:simplePos x="0" y="0"/>
                <wp:positionH relativeFrom="column">
                  <wp:posOffset>3734283</wp:posOffset>
                </wp:positionH>
                <wp:positionV relativeFrom="paragraph">
                  <wp:posOffset>6099477</wp:posOffset>
                </wp:positionV>
                <wp:extent cx="3205765" cy="1296035"/>
                <wp:effectExtent l="0" t="0" r="13970" b="18415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765" cy="1296035"/>
                        </a:xfrm>
                        <a:prstGeom prst="rect">
                          <a:avLst/>
                        </a:prstGeom>
                        <a:noFill/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975D7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Emotive Language 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powerful words used to create 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>emotion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 xml:space="preserve"> in the reader.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C975D7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975D7" w:rsidRPr="00ED5348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Eg: Speeding motorists are murderers. 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E88D1" id="Text Box 693" o:spid="_x0000_s1028" type="#_x0000_t202" style="position:absolute;margin-left:294.05pt;margin-top:480.25pt;width:252.4pt;height:102.05pt;z-index:251837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" filled="f" strokecolor="black [0]" strokeweight=".25pt" insetpen="t">
                <v:textbox inset="2.8pt,2.8pt,2.8pt,2.8pt">
                  <w:txbxContent>
                    <w:p w:rsidR="00C975D7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D5348">
                        <w:rPr>
                          <w:b/>
                          <w:bCs/>
                          <w:sz w:val="28"/>
                          <w:szCs w:val="28"/>
                        </w:rPr>
                        <w:t xml:space="preserve">Emotive Language </w:t>
                      </w:r>
                      <w:r w:rsidRPr="00ED5348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powerful words used to create </w:t>
                      </w:r>
                      <w:r w:rsidRPr="00ED5348">
                        <w:rPr>
                          <w:sz w:val="28"/>
                          <w:szCs w:val="28"/>
                        </w:rPr>
                        <w:t>emotion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Pr="00ED5348">
                        <w:rPr>
                          <w:sz w:val="28"/>
                          <w:szCs w:val="28"/>
                        </w:rPr>
                        <w:t xml:space="preserve"> in the reader.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ED5348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:rsidR="00C975D7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C975D7" w:rsidRPr="00ED5348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ED5348">
                        <w:rPr>
                          <w:i/>
                          <w:iCs/>
                          <w:sz w:val="28"/>
                          <w:szCs w:val="28"/>
                        </w:rPr>
                        <w:t xml:space="preserve">Eg: Speeding motorists are murderers.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3856" behindDoc="0" locked="0" layoutInCell="1" allowOverlap="1" wp14:anchorId="2CF5CB50" wp14:editId="6C8598BF">
                <wp:simplePos x="0" y="0"/>
                <wp:positionH relativeFrom="column">
                  <wp:posOffset>172219</wp:posOffset>
                </wp:positionH>
                <wp:positionV relativeFrom="paragraph">
                  <wp:posOffset>6099478</wp:posOffset>
                </wp:positionV>
                <wp:extent cx="3261360" cy="1296035"/>
                <wp:effectExtent l="0" t="0" r="15240" b="18415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296035"/>
                        </a:xfrm>
                        <a:prstGeom prst="rect">
                          <a:avLst/>
                        </a:prstGeom>
                        <a:noFill/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975D7" w:rsidRPr="00ED5348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Rule of Three 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>- Using three adjectives to describe something is a powerful technique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975D7" w:rsidRPr="00ED5348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Eg: Footballers are overpaid, juvenile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&amp;</w:t>
                            </w:r>
                            <w:r w:rsidRPr="00ED534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egotistical.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5CB50" id="Text Box 679" o:spid="_x0000_s1029" type="#_x0000_t202" style="position:absolute;margin-left:13.55pt;margin-top:480.25pt;width:256.8pt;height:102.05pt;z-index:251833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" filled="f" strokecolor="black [0]" strokeweight=".25pt" insetpen="t">
                <v:textbox inset="2.8pt,2.8pt,2.8pt,2.8pt">
                  <w:txbxContent>
                    <w:p w:rsidR="00C975D7" w:rsidRPr="00ED5348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D5348">
                        <w:rPr>
                          <w:b/>
                          <w:bCs/>
                          <w:sz w:val="28"/>
                          <w:szCs w:val="28"/>
                        </w:rPr>
                        <w:t xml:space="preserve">Rule of Three </w:t>
                      </w:r>
                      <w:r w:rsidRPr="00ED5348">
                        <w:rPr>
                          <w:sz w:val="28"/>
                          <w:szCs w:val="28"/>
                        </w:rPr>
                        <w:t>- Using three adjectives to describe something is a powerful technique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C975D7" w:rsidRPr="00ED5348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ED5348">
                        <w:rPr>
                          <w:i/>
                          <w:iCs/>
                          <w:sz w:val="28"/>
                          <w:szCs w:val="28"/>
                        </w:rPr>
                        <w:t xml:space="preserve">Eg: Footballers are overpaid, juvenile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&amp;</w:t>
                      </w:r>
                      <w:r w:rsidRPr="00ED5348">
                        <w:rPr>
                          <w:i/>
                          <w:iCs/>
                          <w:sz w:val="28"/>
                          <w:szCs w:val="28"/>
                        </w:rPr>
                        <w:t xml:space="preserve"> egotistical.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5904" behindDoc="0" locked="0" layoutInCell="1" allowOverlap="1" wp14:anchorId="5C41CBAD" wp14:editId="632F8217">
                <wp:simplePos x="0" y="0"/>
                <wp:positionH relativeFrom="column">
                  <wp:posOffset>172085</wp:posOffset>
                </wp:positionH>
                <wp:positionV relativeFrom="paragraph">
                  <wp:posOffset>7532370</wp:posOffset>
                </wp:positionV>
                <wp:extent cx="6767830" cy="1855470"/>
                <wp:effectExtent l="0" t="0" r="13970" b="11430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7830" cy="1855470"/>
                        </a:xfrm>
                        <a:prstGeom prst="rect">
                          <a:avLst/>
                        </a:prstGeom>
                        <a:noFill/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975D7" w:rsidRPr="00ED5348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STRUCTURE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975D7" w:rsidRPr="00ED5348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‘Number’ or order your paragraphs in a logical order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>‘Firstly, I strongly believe… Finally…</w:t>
                            </w:r>
                          </w:p>
                          <w:p w:rsidR="00C975D7" w:rsidRPr="00ED5348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Use of connectives - 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>Furthermore, it is vital that… However, it is believed that… In addition…</w:t>
                            </w:r>
                          </w:p>
                          <w:p w:rsidR="00C975D7" w:rsidRPr="00ED5348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Repetition - 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>Using a particular word or phrase throughout your argument is a powerful tool.</w:t>
                            </w:r>
                          </w:p>
                          <w:p w:rsidR="00C975D7" w:rsidRPr="00ED5348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D534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Topic sentences - </w:t>
                            </w:r>
                            <w:r w:rsidRPr="00ED5348">
                              <w:rPr>
                                <w:sz w:val="28"/>
                                <w:szCs w:val="28"/>
                              </w:rPr>
                              <w:t xml:space="preserve">The opening sentence of your paragraph should indicate what your paragraph is focussing on. </w:t>
                            </w:r>
                            <w:r w:rsidRPr="00ED534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Eg: Plastic surgery has many dangers...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1CBAD" id="Text Box 692" o:spid="_x0000_s1030" type="#_x0000_t202" style="position:absolute;margin-left:13.55pt;margin-top:593.1pt;width:532.9pt;height:146.1pt;z-index:251835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" filled="f" strokecolor="black [0]" strokeweight=".25pt" insetpen="t">
                <v:textbox inset="2.8pt,2.8pt,2.8pt,2.8pt">
                  <w:txbxContent>
                    <w:p w:rsidR="00C975D7" w:rsidRPr="00ED5348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D5348">
                        <w:rPr>
                          <w:b/>
                          <w:bCs/>
                          <w:sz w:val="28"/>
                          <w:szCs w:val="28"/>
                        </w:rPr>
                        <w:t>STRUCTURE</w:t>
                      </w:r>
                      <w:r w:rsidRPr="00ED534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C975D7" w:rsidRPr="00ED5348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D5348">
                        <w:rPr>
                          <w:b/>
                          <w:bCs/>
                          <w:sz w:val="28"/>
                          <w:szCs w:val="28"/>
                        </w:rPr>
                        <w:t xml:space="preserve">‘Number’ or order your paragraphs in a logical order </w:t>
                      </w:r>
                      <w:r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Pr="00ED5348">
                        <w:rPr>
                          <w:sz w:val="28"/>
                          <w:szCs w:val="28"/>
                        </w:rPr>
                        <w:t>‘Firstly, I strongly believe… Finally…</w:t>
                      </w:r>
                    </w:p>
                    <w:p w:rsidR="00C975D7" w:rsidRPr="00ED5348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D5348">
                        <w:rPr>
                          <w:b/>
                          <w:bCs/>
                          <w:sz w:val="28"/>
                          <w:szCs w:val="28"/>
                        </w:rPr>
                        <w:t xml:space="preserve">Use of connectives - </w:t>
                      </w:r>
                      <w:r w:rsidRPr="00ED5348">
                        <w:rPr>
                          <w:sz w:val="28"/>
                          <w:szCs w:val="28"/>
                        </w:rPr>
                        <w:t>Furthermore, it is vital that… However, it is believed that… In addition…</w:t>
                      </w:r>
                    </w:p>
                    <w:p w:rsidR="00C975D7" w:rsidRPr="00ED5348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D5348">
                        <w:rPr>
                          <w:b/>
                          <w:bCs/>
                          <w:sz w:val="28"/>
                          <w:szCs w:val="28"/>
                        </w:rPr>
                        <w:t xml:space="preserve">Repetition - </w:t>
                      </w:r>
                      <w:r w:rsidRPr="00ED5348">
                        <w:rPr>
                          <w:sz w:val="28"/>
                          <w:szCs w:val="28"/>
                        </w:rPr>
                        <w:t>Using a particular word or phrase throughout your argument is a powerful tool.</w:t>
                      </w:r>
                    </w:p>
                    <w:p w:rsidR="00C975D7" w:rsidRPr="00ED5348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D5348">
                        <w:rPr>
                          <w:b/>
                          <w:bCs/>
                          <w:sz w:val="28"/>
                          <w:szCs w:val="28"/>
                        </w:rPr>
                        <w:t xml:space="preserve">Topic sentences - </w:t>
                      </w:r>
                      <w:r w:rsidRPr="00ED5348">
                        <w:rPr>
                          <w:sz w:val="28"/>
                          <w:szCs w:val="28"/>
                        </w:rPr>
                        <w:t xml:space="preserve">The opening sentence of your paragraph should indicate what your paragraph is focussing on. </w:t>
                      </w:r>
                      <w:r w:rsidRPr="00ED5348">
                        <w:rPr>
                          <w:i/>
                          <w:iCs/>
                          <w:sz w:val="28"/>
                          <w:szCs w:val="28"/>
                        </w:rPr>
                        <w:t>Eg: Plastic surgery has many dangers...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31808" behindDoc="0" locked="0" layoutInCell="1" allowOverlap="1" wp14:anchorId="428D146D" wp14:editId="395570AA">
                <wp:simplePos x="0" y="0"/>
                <wp:positionH relativeFrom="column">
                  <wp:posOffset>3733800</wp:posOffset>
                </wp:positionH>
                <wp:positionV relativeFrom="paragraph">
                  <wp:posOffset>4474845</wp:posOffset>
                </wp:positionV>
                <wp:extent cx="3206750" cy="1541780"/>
                <wp:effectExtent l="0" t="0" r="12700" b="2032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1541780"/>
                        </a:xfrm>
                        <a:prstGeom prst="rect">
                          <a:avLst/>
                        </a:prstGeom>
                        <a:noFill/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975D7" w:rsidRPr="00891A04" w:rsidRDefault="00C975D7" w:rsidP="00891A04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 w:rsidRPr="00891A04">
                              <w:rPr>
                                <w:b/>
                                <w:bCs/>
                                <w:sz w:val="28"/>
                              </w:rPr>
                              <w:t>Directly addressing the reader</w:t>
                            </w:r>
                            <w:r w:rsidRPr="00891A04">
                              <w:rPr>
                                <w:sz w:val="28"/>
                              </w:rPr>
                              <w:t xml:space="preserve"> - using words such as ‘you’, ‘we’, ‘our’ creates a </w:t>
                            </w:r>
                            <w:r>
                              <w:rPr>
                                <w:sz w:val="28"/>
                              </w:rPr>
                              <w:t>bond</w:t>
                            </w:r>
                            <w:r w:rsidRPr="00891A04">
                              <w:rPr>
                                <w:sz w:val="28"/>
                              </w:rPr>
                              <w:t xml:space="preserve"> and encourages your audience to agree with you.</w:t>
                            </w:r>
                          </w:p>
                          <w:p w:rsidR="00C975D7" w:rsidRDefault="00C975D7" w:rsidP="00891A04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 w:rsidRPr="00891A04">
                              <w:rPr>
                                <w:sz w:val="20"/>
                                <w:szCs w:val="16"/>
                              </w:rPr>
                              <w:t> </w:t>
                            </w:r>
                            <w:r>
                              <w:rPr>
                                <w:i/>
                                <w:iCs/>
                                <w:sz w:val="28"/>
                              </w:rPr>
                              <w:t xml:space="preserve">Eg: </w:t>
                            </w:r>
                            <w:r w:rsidRPr="00891A04">
                              <w:rPr>
                                <w:i/>
                                <w:iCs/>
                                <w:sz w:val="28"/>
                              </w:rPr>
                              <w:t xml:space="preserve">Together we can do this. You wouldn’t want it to happen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to you.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D146D" id="Text Box 678" o:spid="_x0000_s1031" type="#_x0000_t202" style="position:absolute;margin-left:294pt;margin-top:352.35pt;width:252.5pt;height:121.4pt;z-index:251831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" filled="f" strokecolor="black [0]" strokeweight=".25pt" insetpen="t">
                <v:textbox inset="2.8pt,2.8pt,2.8pt,2.8pt">
                  <w:txbxContent>
                    <w:p w:rsidR="00C975D7" w:rsidRPr="00891A04" w:rsidRDefault="00C975D7" w:rsidP="00891A04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</w:rPr>
                      </w:pPr>
                      <w:r w:rsidRPr="00891A04">
                        <w:rPr>
                          <w:b/>
                          <w:bCs/>
                          <w:sz w:val="28"/>
                        </w:rPr>
                        <w:t>Directly addressing the reader</w:t>
                      </w:r>
                      <w:r w:rsidRPr="00891A04">
                        <w:rPr>
                          <w:sz w:val="28"/>
                        </w:rPr>
                        <w:t xml:space="preserve"> - using words such as ‘you’, ‘we’, ‘our’ creates a </w:t>
                      </w:r>
                      <w:r>
                        <w:rPr>
                          <w:sz w:val="28"/>
                        </w:rPr>
                        <w:t>bond</w:t>
                      </w:r>
                      <w:r w:rsidRPr="00891A04">
                        <w:rPr>
                          <w:sz w:val="28"/>
                        </w:rPr>
                        <w:t xml:space="preserve"> and encourages your audience to agree with you.</w:t>
                      </w:r>
                    </w:p>
                    <w:p w:rsidR="00C975D7" w:rsidRDefault="00C975D7" w:rsidP="00891A04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i/>
                          <w:iCs/>
                        </w:rPr>
                      </w:pPr>
                      <w:r w:rsidRPr="00891A04">
                        <w:rPr>
                          <w:sz w:val="20"/>
                          <w:szCs w:val="16"/>
                        </w:rPr>
                        <w:t> </w:t>
                      </w:r>
                      <w:r>
                        <w:rPr>
                          <w:i/>
                          <w:iCs/>
                          <w:sz w:val="28"/>
                        </w:rPr>
                        <w:t xml:space="preserve">Eg: </w:t>
                      </w:r>
                      <w:r w:rsidRPr="00891A04">
                        <w:rPr>
                          <w:i/>
                          <w:iCs/>
                          <w:sz w:val="28"/>
                        </w:rPr>
                        <w:t xml:space="preserve">Together we can do this. You wouldn’t want it to happen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to you.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7712" behindDoc="0" locked="0" layoutInCell="1" allowOverlap="1" wp14:anchorId="1DD00626" wp14:editId="508891DB">
                <wp:simplePos x="0" y="0"/>
                <wp:positionH relativeFrom="column">
                  <wp:posOffset>172085</wp:posOffset>
                </wp:positionH>
                <wp:positionV relativeFrom="paragraph">
                  <wp:posOffset>4461510</wp:posOffset>
                </wp:positionV>
                <wp:extent cx="3261360" cy="1555750"/>
                <wp:effectExtent l="0" t="0" r="15240" b="2540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555750"/>
                        </a:xfrm>
                        <a:prstGeom prst="rect">
                          <a:avLst/>
                        </a:prstGeom>
                        <a:noFill/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975D7" w:rsidRPr="00891A04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 w:rsidRPr="00891A04">
                              <w:rPr>
                                <w:b/>
                                <w:bCs/>
                                <w:sz w:val="28"/>
                              </w:rPr>
                              <w:t xml:space="preserve">Facts &amp; Statistics </w:t>
                            </w:r>
                            <w:r w:rsidRPr="00891A04">
                              <w:rPr>
                                <w:sz w:val="28"/>
                              </w:rPr>
                              <w:t xml:space="preserve">- used to support your point. You can just make them up, they don’t need to be real. But </w:t>
                            </w:r>
                            <w:r>
                              <w:rPr>
                                <w:sz w:val="28"/>
                              </w:rPr>
                              <w:t xml:space="preserve">do </w:t>
                            </w:r>
                            <w:r w:rsidRPr="00891A04">
                              <w:rPr>
                                <w:sz w:val="28"/>
                              </w:rPr>
                              <w:t>state where they come from.</w:t>
                            </w:r>
                          </w:p>
                          <w:p w:rsidR="00C975D7" w:rsidRPr="00891A04" w:rsidRDefault="00C975D7" w:rsidP="00ED5348">
                            <w:pPr>
                              <w:widowControl w:val="0"/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</w:rPr>
                            </w:pPr>
                            <w:r w:rsidRPr="00891A04">
                              <w:rPr>
                                <w:sz w:val="28"/>
                              </w:rPr>
                              <w:t> </w:t>
                            </w:r>
                            <w:r w:rsidRPr="00891A04">
                              <w:rPr>
                                <w:i/>
                                <w:iCs/>
                                <w:sz w:val="28"/>
                              </w:rPr>
                              <w:t>Eg: 40% of women are happy with their body.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00626" id="Text Box 676" o:spid="_x0000_s1032" type="#_x0000_t202" style="position:absolute;margin-left:13.55pt;margin-top:351.3pt;width:256.8pt;height:122.5pt;z-index:251827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" filled="f" strokecolor="black [0]" strokeweight=".25pt" insetpen="t">
                <v:textbox inset="2.8pt,2.8pt,2.8pt,2.8pt">
                  <w:txbxContent>
                    <w:p w:rsidR="00C975D7" w:rsidRPr="00891A04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</w:rPr>
                      </w:pPr>
                      <w:r w:rsidRPr="00891A04">
                        <w:rPr>
                          <w:b/>
                          <w:bCs/>
                          <w:sz w:val="28"/>
                        </w:rPr>
                        <w:t xml:space="preserve">Facts &amp; Statistics </w:t>
                      </w:r>
                      <w:r w:rsidRPr="00891A04">
                        <w:rPr>
                          <w:sz w:val="28"/>
                        </w:rPr>
                        <w:t xml:space="preserve">- used to support your point. You can just make them up, they don’t need to be real. But </w:t>
                      </w:r>
                      <w:r>
                        <w:rPr>
                          <w:sz w:val="28"/>
                        </w:rPr>
                        <w:t xml:space="preserve">do </w:t>
                      </w:r>
                      <w:r w:rsidRPr="00891A04">
                        <w:rPr>
                          <w:sz w:val="28"/>
                        </w:rPr>
                        <w:t>state where they come from.</w:t>
                      </w:r>
                    </w:p>
                    <w:p w:rsidR="00C975D7" w:rsidRPr="00891A04" w:rsidRDefault="00C975D7" w:rsidP="00ED5348">
                      <w:pPr>
                        <w:widowControl w:val="0"/>
                        <w:spacing w:after="0"/>
                        <w:jc w:val="center"/>
                        <w:rPr>
                          <w:i/>
                          <w:iCs/>
                          <w:sz w:val="28"/>
                        </w:rPr>
                      </w:pPr>
                      <w:r w:rsidRPr="00891A04">
                        <w:rPr>
                          <w:sz w:val="28"/>
                        </w:rPr>
                        <w:t> </w:t>
                      </w:r>
                      <w:r w:rsidRPr="00891A04">
                        <w:rPr>
                          <w:i/>
                          <w:iCs/>
                          <w:sz w:val="28"/>
                        </w:rPr>
                        <w:t>Eg: 40% of women are happy with their body.</w:t>
                      </w:r>
                    </w:p>
                  </w:txbxContent>
                </v:textbox>
              </v:shape>
            </w:pict>
          </mc:Fallback>
        </mc:AlternateContent>
      </w:r>
      <w:r w:rsidR="00891A04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5664" behindDoc="0" locked="0" layoutInCell="1" allowOverlap="1" wp14:anchorId="59E6957A" wp14:editId="7E014D1F">
                <wp:simplePos x="0" y="0"/>
                <wp:positionH relativeFrom="column">
                  <wp:posOffset>171308</wp:posOffset>
                </wp:positionH>
                <wp:positionV relativeFrom="paragraph">
                  <wp:posOffset>2837180</wp:posOffset>
                </wp:positionV>
                <wp:extent cx="3261815" cy="1501140"/>
                <wp:effectExtent l="0" t="0" r="15240" b="2286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815" cy="1501140"/>
                        </a:xfrm>
                        <a:prstGeom prst="rect">
                          <a:avLst/>
                        </a:prstGeom>
                        <a:noFill/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975D7" w:rsidRPr="00891A04" w:rsidRDefault="00C975D7" w:rsidP="00891A04">
                            <w:pPr>
                              <w:widowControl w:val="0"/>
                              <w:jc w:val="center"/>
                              <w:rPr>
                                <w:sz w:val="28"/>
                              </w:rPr>
                            </w:pPr>
                            <w:r w:rsidRPr="00891A04">
                              <w:rPr>
                                <w:b/>
                                <w:bCs/>
                                <w:sz w:val="28"/>
                              </w:rPr>
                              <w:t xml:space="preserve">Rhetorical questions </w:t>
                            </w:r>
                            <w:r w:rsidRPr="00891A04">
                              <w:rPr>
                                <w:sz w:val="28"/>
                              </w:rPr>
                              <w:t>- a question that doesn’t need a reply because the answer is obvious.</w:t>
                            </w:r>
                          </w:p>
                          <w:p w:rsidR="00C975D7" w:rsidRPr="00891A04" w:rsidRDefault="00C975D7" w:rsidP="00891A04">
                            <w:pPr>
                              <w:widowControl w:val="0"/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</w:rPr>
                            </w:pPr>
                            <w:r w:rsidRPr="00891A04">
                              <w:rPr>
                                <w:sz w:val="28"/>
                              </w:rPr>
                              <w:t> </w:t>
                            </w:r>
                            <w:r w:rsidRPr="00891A04">
                              <w:rPr>
                                <w:i/>
                                <w:iCs/>
                                <w:sz w:val="28"/>
                              </w:rPr>
                              <w:t>Eg: Are teenagers all hardened criminals?</w:t>
                            </w:r>
                          </w:p>
                          <w:p w:rsidR="00C975D7" w:rsidRPr="00891A04" w:rsidRDefault="00C975D7" w:rsidP="00891A04">
                            <w:pPr>
                              <w:widowControl w:val="0"/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</w:rPr>
                            </w:pPr>
                            <w:r w:rsidRPr="00891A04">
                              <w:rPr>
                                <w:i/>
                                <w:iCs/>
                                <w:sz w:val="28"/>
                              </w:rPr>
                              <w:t>Would you put shampoo in your rabbit’s eyes?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6957A" id="Text Box 675" o:spid="_x0000_s1033" type="#_x0000_t202" style="position:absolute;margin-left:13.5pt;margin-top:223.4pt;width:256.85pt;height:118.2pt;z-index:251825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" filled="f" strokecolor="black [0]" strokeweight=".25pt" insetpen="t">
                <v:textbox inset="2.8pt,2.8pt,2.8pt,2.8pt">
                  <w:txbxContent>
                    <w:p w:rsidR="00C975D7" w:rsidRPr="00891A04" w:rsidRDefault="00C975D7" w:rsidP="00891A04">
                      <w:pPr>
                        <w:widowControl w:val="0"/>
                        <w:jc w:val="center"/>
                        <w:rPr>
                          <w:sz w:val="28"/>
                        </w:rPr>
                      </w:pPr>
                      <w:r w:rsidRPr="00891A04">
                        <w:rPr>
                          <w:b/>
                          <w:bCs/>
                          <w:sz w:val="28"/>
                        </w:rPr>
                        <w:t xml:space="preserve">Rhetorical questions </w:t>
                      </w:r>
                      <w:r w:rsidRPr="00891A04">
                        <w:rPr>
                          <w:sz w:val="28"/>
                        </w:rPr>
                        <w:t>- a question that doesn’t need a reply because the answer is obvious.</w:t>
                      </w:r>
                    </w:p>
                    <w:p w:rsidR="00C975D7" w:rsidRPr="00891A04" w:rsidRDefault="00C975D7" w:rsidP="00891A04">
                      <w:pPr>
                        <w:widowControl w:val="0"/>
                        <w:spacing w:after="0"/>
                        <w:jc w:val="center"/>
                        <w:rPr>
                          <w:i/>
                          <w:iCs/>
                          <w:sz w:val="28"/>
                        </w:rPr>
                      </w:pPr>
                      <w:r w:rsidRPr="00891A04">
                        <w:rPr>
                          <w:sz w:val="28"/>
                        </w:rPr>
                        <w:t> </w:t>
                      </w:r>
                      <w:r w:rsidRPr="00891A04">
                        <w:rPr>
                          <w:i/>
                          <w:iCs/>
                          <w:sz w:val="28"/>
                        </w:rPr>
                        <w:t>Eg: Are teenagers all hardened criminals?</w:t>
                      </w:r>
                    </w:p>
                    <w:p w:rsidR="00C975D7" w:rsidRPr="00891A04" w:rsidRDefault="00C975D7" w:rsidP="00891A04">
                      <w:pPr>
                        <w:widowControl w:val="0"/>
                        <w:spacing w:after="0"/>
                        <w:jc w:val="center"/>
                        <w:rPr>
                          <w:i/>
                          <w:iCs/>
                          <w:sz w:val="28"/>
                        </w:rPr>
                      </w:pPr>
                      <w:r w:rsidRPr="00891A04">
                        <w:rPr>
                          <w:i/>
                          <w:iCs/>
                          <w:sz w:val="28"/>
                        </w:rPr>
                        <w:t>Would you put shampoo in your rabbit’s eyes?</w:t>
                      </w:r>
                    </w:p>
                  </w:txbxContent>
                </v:textbox>
              </v:shape>
            </w:pict>
          </mc:Fallback>
        </mc:AlternateContent>
      </w:r>
      <w:r w:rsidR="00891A04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29760" behindDoc="0" locked="0" layoutInCell="1" allowOverlap="1" wp14:anchorId="12F89C5E" wp14:editId="66939099">
                <wp:simplePos x="0" y="0"/>
                <wp:positionH relativeFrom="column">
                  <wp:posOffset>3733856</wp:posOffset>
                </wp:positionH>
                <wp:positionV relativeFrom="paragraph">
                  <wp:posOffset>2837180</wp:posOffset>
                </wp:positionV>
                <wp:extent cx="3206750" cy="1501254"/>
                <wp:effectExtent l="0" t="0" r="12700" b="2286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1501254"/>
                        </a:xfrm>
                        <a:prstGeom prst="rect">
                          <a:avLst/>
                        </a:prstGeom>
                        <a:noFill/>
                        <a:ln w="317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975D7" w:rsidRPr="00891A04" w:rsidRDefault="00C975D7" w:rsidP="00891A04">
                            <w:pPr>
                              <w:widowControl w:val="0"/>
                              <w:spacing w:after="0"/>
                              <w:jc w:val="center"/>
                              <w:rPr>
                                <w:i/>
                                <w:iCs/>
                                <w:sz w:val="14"/>
                                <w:szCs w:val="10"/>
                              </w:rPr>
                            </w:pPr>
                            <w:r w:rsidRPr="00891A04">
                              <w:rPr>
                                <w:b/>
                                <w:bCs/>
                                <w:sz w:val="28"/>
                              </w:rPr>
                              <w:t xml:space="preserve">Use of present tense </w:t>
                            </w:r>
                            <w:r w:rsidRPr="00891A04">
                              <w:rPr>
                                <w:sz w:val="28"/>
                              </w:rPr>
                              <w:t>- Creates a sense of urgency as it is a current issue that needs addressing immediately.</w:t>
                            </w:r>
                            <w:r w:rsidRPr="00891A04">
                              <w:rPr>
                                <w:i/>
                                <w:iCs/>
                                <w:sz w:val="14"/>
                                <w:szCs w:val="10"/>
                              </w:rPr>
                              <w:t> </w:t>
                            </w:r>
                          </w:p>
                          <w:p w:rsidR="00C975D7" w:rsidRPr="00891A04" w:rsidRDefault="00C975D7" w:rsidP="00891A04">
                            <w:pPr>
                              <w:widowControl w:val="0"/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</w:rPr>
                            </w:pPr>
                            <w:r w:rsidRPr="00891A04">
                              <w:rPr>
                                <w:i/>
                                <w:iCs/>
                                <w:sz w:val="28"/>
                              </w:rPr>
                              <w:t>Eg: Right now, millions of endangered species are being hunted by poachers.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89C5E" id="Text Box 677" o:spid="_x0000_s1034" type="#_x0000_t202" style="position:absolute;margin-left:294pt;margin-top:223.4pt;width:252.5pt;height:118.2pt;z-index:251829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" filled="f" strokecolor="black [0]" strokeweight=".25pt" insetpen="t">
                <v:textbox inset="2.8pt,2.8pt,2.8pt,2.8pt">
                  <w:txbxContent>
                    <w:p w:rsidR="00C975D7" w:rsidRPr="00891A04" w:rsidRDefault="00C975D7" w:rsidP="00891A04">
                      <w:pPr>
                        <w:widowControl w:val="0"/>
                        <w:spacing w:after="0"/>
                        <w:jc w:val="center"/>
                        <w:rPr>
                          <w:i/>
                          <w:iCs/>
                          <w:sz w:val="14"/>
                          <w:szCs w:val="10"/>
                        </w:rPr>
                      </w:pPr>
                      <w:r w:rsidRPr="00891A04">
                        <w:rPr>
                          <w:b/>
                          <w:bCs/>
                          <w:sz w:val="28"/>
                        </w:rPr>
                        <w:t xml:space="preserve">Use of present tense </w:t>
                      </w:r>
                      <w:r w:rsidRPr="00891A04">
                        <w:rPr>
                          <w:sz w:val="28"/>
                        </w:rPr>
                        <w:t>- Creates a sense of urgency as it is a current issue that needs addressing immediately.</w:t>
                      </w:r>
                      <w:r w:rsidRPr="00891A04">
                        <w:rPr>
                          <w:i/>
                          <w:iCs/>
                          <w:sz w:val="14"/>
                          <w:szCs w:val="10"/>
                        </w:rPr>
                        <w:t> </w:t>
                      </w:r>
                    </w:p>
                    <w:p w:rsidR="00C975D7" w:rsidRPr="00891A04" w:rsidRDefault="00C975D7" w:rsidP="00891A04">
                      <w:pPr>
                        <w:widowControl w:val="0"/>
                        <w:spacing w:after="0"/>
                        <w:jc w:val="center"/>
                        <w:rPr>
                          <w:i/>
                          <w:iCs/>
                          <w:sz w:val="28"/>
                        </w:rPr>
                      </w:pPr>
                      <w:r w:rsidRPr="00891A04">
                        <w:rPr>
                          <w:i/>
                          <w:iCs/>
                          <w:sz w:val="28"/>
                        </w:rPr>
                        <w:t>Eg: Right now, millions of endangered species are being hunted by poachers.</w:t>
                      </w:r>
                    </w:p>
                  </w:txbxContent>
                </v:textbox>
              </v:shape>
            </w:pict>
          </mc:Fallback>
        </mc:AlternateContent>
      </w:r>
      <w:r w:rsidR="00D80385" w:rsidRPr="0089532B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61F1E3D" wp14:editId="32D7F024">
                <wp:simplePos x="0" y="0"/>
                <wp:positionH relativeFrom="column">
                  <wp:posOffset>20955</wp:posOffset>
                </wp:positionH>
                <wp:positionV relativeFrom="paragraph">
                  <wp:posOffset>114935</wp:posOffset>
                </wp:positionV>
                <wp:extent cx="7053580" cy="9372600"/>
                <wp:effectExtent l="0" t="0" r="13970" b="19050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580" cy="937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5D7" w:rsidRPr="005473FF" w:rsidRDefault="00CD28A3" w:rsidP="00E44C31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Writing</w:t>
                            </w:r>
                            <w:r w:rsidR="00C975D7" w:rsidRPr="005473F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C975D7">
                              <w:rPr>
                                <w:b/>
                                <w:sz w:val="36"/>
                              </w:rPr>
                              <w:t>Tips</w:t>
                            </w:r>
                            <w:r w:rsidR="00C975D7" w:rsidRPr="005473FF">
                              <w:rPr>
                                <w:b/>
                                <w:sz w:val="36"/>
                              </w:rPr>
                              <w:t>:</w:t>
                            </w:r>
                          </w:p>
                          <w:p w:rsidR="00C975D7" w:rsidRDefault="00C975D7" w:rsidP="00E44C3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You don’t have to agree with the statement. But, you should think carefully about your reasons for either agreeing or disagreeing. Sometimes the obvious opinion is harder to argue for.</w:t>
                            </w:r>
                          </w:p>
                          <w:p w:rsidR="00C975D7" w:rsidRDefault="00C975D7" w:rsidP="00E44C3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Check </w:t>
                            </w:r>
                            <w:r w:rsidRPr="00D80385">
                              <w:rPr>
                                <w:b/>
                                <w:sz w:val="28"/>
                              </w:rPr>
                              <w:t>what</w:t>
                            </w:r>
                            <w:r>
                              <w:rPr>
                                <w:sz w:val="28"/>
                              </w:rPr>
                              <w:t xml:space="preserve"> you are writing: a letter, article, speech?</w:t>
                            </w:r>
                          </w:p>
                          <w:p w:rsidR="00C975D7" w:rsidRDefault="00C975D7" w:rsidP="00E44C31">
                            <w:pPr>
                              <w:rPr>
                                <w:sz w:val="28"/>
                              </w:rPr>
                            </w:pPr>
                            <w:r w:rsidRPr="005473FF">
                              <w:rPr>
                                <w:sz w:val="28"/>
                              </w:rPr>
                              <w:t xml:space="preserve">Think about the </w:t>
                            </w:r>
                            <w:r w:rsidRPr="005473FF">
                              <w:rPr>
                                <w:b/>
                                <w:sz w:val="28"/>
                              </w:rPr>
                              <w:t>structure</w:t>
                            </w:r>
                            <w:r w:rsidRPr="005473FF">
                              <w:rPr>
                                <w:sz w:val="28"/>
                              </w:rPr>
                              <w:t xml:space="preserve"> of </w:t>
                            </w:r>
                            <w:r>
                              <w:rPr>
                                <w:sz w:val="28"/>
                              </w:rPr>
                              <w:t>your writing and what order you will present your ideas.</w:t>
                            </w:r>
                            <w:r w:rsidRPr="005473FF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Don’t put all your strong points at the start, try to finish with some impact.</w:t>
                            </w:r>
                          </w:p>
                          <w:p w:rsidR="00C975D7" w:rsidRDefault="00C975D7" w:rsidP="00E44C3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Remember the techniques which can help your writing be argumentative:</w:t>
                            </w:r>
                          </w:p>
                          <w:p w:rsidR="00C975D7" w:rsidRDefault="00C975D7" w:rsidP="00E44C31">
                            <w:pPr>
                              <w:rPr>
                                <w:sz w:val="28"/>
                              </w:rPr>
                            </w:pPr>
                          </w:p>
                          <w:p w:rsidR="00C975D7" w:rsidRPr="005473FF" w:rsidRDefault="00C975D7" w:rsidP="00E44C31">
                            <w:pPr>
                              <w:rPr>
                                <w:sz w:val="28"/>
                              </w:rPr>
                            </w:pPr>
                          </w:p>
                          <w:p w:rsidR="00C975D7" w:rsidRDefault="00C975D7" w:rsidP="00E44C3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C975D7" w:rsidRDefault="00C975D7" w:rsidP="00E44C3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C975D7" w:rsidRDefault="00C975D7" w:rsidP="00E44C3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C975D7" w:rsidRDefault="00C975D7" w:rsidP="00E44C3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C975D7" w:rsidRDefault="00C975D7" w:rsidP="00E44C3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C975D7" w:rsidRPr="0089532B" w:rsidRDefault="00C975D7" w:rsidP="00E44C3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1E3D" id="Text Box 2" o:spid="_x0000_s1035" type="#_x0000_t202" style="position:absolute;margin-left:1.65pt;margin-top:9.05pt;width:555.4pt;height:738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">
                <v:textbox>
                  <w:txbxContent>
                    <w:p w:rsidR="00C975D7" w:rsidRPr="005473FF" w:rsidRDefault="00CD28A3" w:rsidP="00E44C31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Writing</w:t>
                      </w:r>
                      <w:r w:rsidR="00C975D7" w:rsidRPr="005473FF">
                        <w:rPr>
                          <w:b/>
                          <w:sz w:val="36"/>
                        </w:rPr>
                        <w:t xml:space="preserve"> </w:t>
                      </w:r>
                      <w:r w:rsidR="00C975D7">
                        <w:rPr>
                          <w:b/>
                          <w:sz w:val="36"/>
                        </w:rPr>
                        <w:t>Tips</w:t>
                      </w:r>
                      <w:r w:rsidR="00C975D7" w:rsidRPr="005473FF">
                        <w:rPr>
                          <w:b/>
                          <w:sz w:val="36"/>
                        </w:rPr>
                        <w:t>:</w:t>
                      </w:r>
                    </w:p>
                    <w:p w:rsidR="00C975D7" w:rsidRDefault="00C975D7" w:rsidP="00E44C3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You don’t have to agree with the statement. But, you should think carefully about your reasons for either agreeing or disagreeing. Sometimes the obvious opinion is harder to argue for.</w:t>
                      </w:r>
                    </w:p>
                    <w:p w:rsidR="00C975D7" w:rsidRDefault="00C975D7" w:rsidP="00E44C3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Check </w:t>
                      </w:r>
                      <w:r w:rsidRPr="00D80385">
                        <w:rPr>
                          <w:b/>
                          <w:sz w:val="28"/>
                        </w:rPr>
                        <w:t>what</w:t>
                      </w:r>
                      <w:r>
                        <w:rPr>
                          <w:sz w:val="28"/>
                        </w:rPr>
                        <w:t xml:space="preserve"> you are writing: a letter, article, speech?</w:t>
                      </w:r>
                    </w:p>
                    <w:p w:rsidR="00C975D7" w:rsidRDefault="00C975D7" w:rsidP="00E44C31">
                      <w:pPr>
                        <w:rPr>
                          <w:sz w:val="28"/>
                        </w:rPr>
                      </w:pPr>
                      <w:r w:rsidRPr="005473FF">
                        <w:rPr>
                          <w:sz w:val="28"/>
                        </w:rPr>
                        <w:t xml:space="preserve">Think about the </w:t>
                      </w:r>
                      <w:r w:rsidRPr="005473FF">
                        <w:rPr>
                          <w:b/>
                          <w:sz w:val="28"/>
                        </w:rPr>
                        <w:t>structure</w:t>
                      </w:r>
                      <w:r w:rsidRPr="005473FF">
                        <w:rPr>
                          <w:sz w:val="28"/>
                        </w:rPr>
                        <w:t xml:space="preserve"> of </w:t>
                      </w:r>
                      <w:r>
                        <w:rPr>
                          <w:sz w:val="28"/>
                        </w:rPr>
                        <w:t>your writing and what order you will present your ideas.</w:t>
                      </w:r>
                      <w:r w:rsidRPr="005473FF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Don’t put all your strong points at the start, try to finish with some impact.</w:t>
                      </w:r>
                    </w:p>
                    <w:p w:rsidR="00C975D7" w:rsidRDefault="00C975D7" w:rsidP="00E44C3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Remember the techniques which can help your writing be argumentative:</w:t>
                      </w:r>
                    </w:p>
                    <w:p w:rsidR="00C975D7" w:rsidRDefault="00C975D7" w:rsidP="00E44C31">
                      <w:pPr>
                        <w:rPr>
                          <w:sz w:val="28"/>
                        </w:rPr>
                      </w:pPr>
                    </w:p>
                    <w:p w:rsidR="00C975D7" w:rsidRPr="005473FF" w:rsidRDefault="00C975D7" w:rsidP="00E44C31">
                      <w:pPr>
                        <w:rPr>
                          <w:sz w:val="28"/>
                        </w:rPr>
                      </w:pPr>
                    </w:p>
                    <w:p w:rsidR="00C975D7" w:rsidRDefault="00C975D7" w:rsidP="00E44C31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C975D7" w:rsidRDefault="00C975D7" w:rsidP="00E44C31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C975D7" w:rsidRDefault="00C975D7" w:rsidP="00E44C31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C975D7" w:rsidRDefault="00C975D7" w:rsidP="00E44C31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C975D7" w:rsidRDefault="00C975D7" w:rsidP="00E44C31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C975D7" w:rsidRPr="0089532B" w:rsidRDefault="00C975D7" w:rsidP="00E44C3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0385">
        <w:br w:type="page"/>
      </w:r>
    </w:p>
    <w:p w:rsidR="0022316A" w:rsidRPr="005D69AC" w:rsidRDefault="0022316A" w:rsidP="0022316A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Task</w:t>
      </w:r>
      <w:r w:rsidRPr="005D69AC">
        <w:rPr>
          <w:b/>
          <w:sz w:val="36"/>
          <w:u w:val="single"/>
        </w:rPr>
        <w:t xml:space="preserve"> </w:t>
      </w:r>
      <w:r w:rsidR="00C975D7">
        <w:rPr>
          <w:b/>
          <w:sz w:val="36"/>
          <w:u w:val="single"/>
        </w:rPr>
        <w:t>1</w:t>
      </w:r>
      <w:r>
        <w:rPr>
          <w:b/>
          <w:sz w:val="36"/>
          <w:u w:val="single"/>
        </w:rPr>
        <w:t xml:space="preserve"> (Writing viewpoints and </w:t>
      </w:r>
      <w:r w:rsidR="00AC68E8">
        <w:rPr>
          <w:b/>
          <w:sz w:val="36"/>
          <w:u w:val="single"/>
        </w:rPr>
        <w:t>perspectives</w:t>
      </w:r>
      <w:r>
        <w:rPr>
          <w:b/>
          <w:sz w:val="36"/>
          <w:u w:val="single"/>
        </w:rPr>
        <w:t>)</w:t>
      </w:r>
      <w:r w:rsidRPr="005D69AC">
        <w:rPr>
          <w:b/>
          <w:sz w:val="36"/>
          <w:u w:val="single"/>
        </w:rPr>
        <w:t xml:space="preserve">: </w:t>
      </w:r>
    </w:p>
    <w:p w:rsidR="0022316A" w:rsidRPr="00857E50" w:rsidRDefault="0022316A" w:rsidP="0022316A">
      <w:pPr>
        <w:pStyle w:val="ListParagraph"/>
        <w:numPr>
          <w:ilvl w:val="0"/>
          <w:numId w:val="19"/>
        </w:numPr>
        <w:rPr>
          <w:b/>
          <w:sz w:val="28"/>
        </w:rPr>
      </w:pPr>
      <w:r w:rsidRPr="00857E50">
        <w:rPr>
          <w:b/>
          <w:sz w:val="28"/>
        </w:rPr>
        <w:t>Vocabulary: Complete the exercise finding the alternative words for the vocabulary below. The firs</w:t>
      </w:r>
      <w:r w:rsidR="00AC68E8">
        <w:rPr>
          <w:b/>
          <w:sz w:val="28"/>
        </w:rPr>
        <w:t>t</w:t>
      </w:r>
      <w:r w:rsidRPr="00857E50">
        <w:rPr>
          <w:b/>
          <w:sz w:val="28"/>
        </w:rPr>
        <w:t xml:space="preserve"> two have been done for you.</w:t>
      </w:r>
      <w:r>
        <w:rPr>
          <w:b/>
          <w:sz w:val="28"/>
        </w:rPr>
        <w:t xml:space="preserve"> </w:t>
      </w:r>
    </w:p>
    <w:tbl>
      <w:tblPr>
        <w:tblStyle w:val="TableGrid"/>
        <w:tblpPr w:leftFromText="180" w:rightFromText="180" w:vertAnchor="text" w:horzAnchor="margin" w:tblpX="250" w:tblpY="240"/>
        <w:tblW w:w="0" w:type="auto"/>
        <w:tblLook w:val="04A0" w:firstRow="1" w:lastRow="0" w:firstColumn="1" w:lastColumn="0" w:noHBand="0" w:noVBand="1"/>
      </w:tblPr>
      <w:tblGrid>
        <w:gridCol w:w="2736"/>
        <w:gridCol w:w="2740"/>
        <w:gridCol w:w="2854"/>
        <w:gridCol w:w="2517"/>
      </w:tblGrid>
      <w:tr w:rsidR="0022316A" w:rsidRPr="009D0263" w:rsidTr="008548D4">
        <w:tc>
          <w:tcPr>
            <w:tcW w:w="2736" w:type="dxa"/>
          </w:tcPr>
          <w:p w:rsidR="0022316A" w:rsidRPr="009D0263" w:rsidRDefault="0022316A" w:rsidP="00EB4627">
            <w:pPr>
              <w:pStyle w:val="ListParagraph"/>
              <w:ind w:left="0"/>
              <w:rPr>
                <w:b/>
                <w:sz w:val="32"/>
              </w:rPr>
            </w:pPr>
            <w:r w:rsidRPr="009D0263">
              <w:rPr>
                <w:b/>
                <w:sz w:val="32"/>
              </w:rPr>
              <w:t>Ambitious word</w:t>
            </w:r>
          </w:p>
        </w:tc>
        <w:tc>
          <w:tcPr>
            <w:tcW w:w="2740" w:type="dxa"/>
          </w:tcPr>
          <w:p w:rsidR="0022316A" w:rsidRPr="009D0263" w:rsidRDefault="0022316A" w:rsidP="00EB4627">
            <w:pPr>
              <w:pStyle w:val="ListParagraph"/>
              <w:ind w:left="0"/>
              <w:rPr>
                <w:sz w:val="32"/>
              </w:rPr>
            </w:pPr>
            <w:r w:rsidRPr="009D0263">
              <w:rPr>
                <w:sz w:val="32"/>
              </w:rPr>
              <w:t>Alternative word</w:t>
            </w:r>
          </w:p>
        </w:tc>
        <w:tc>
          <w:tcPr>
            <w:tcW w:w="2854" w:type="dxa"/>
          </w:tcPr>
          <w:p w:rsidR="0022316A" w:rsidRPr="009D0263" w:rsidRDefault="0022316A" w:rsidP="00EB4627">
            <w:pPr>
              <w:pStyle w:val="ListParagraph"/>
              <w:ind w:left="0"/>
              <w:rPr>
                <w:b/>
                <w:sz w:val="32"/>
              </w:rPr>
            </w:pPr>
            <w:r w:rsidRPr="009D0263">
              <w:rPr>
                <w:b/>
                <w:sz w:val="32"/>
              </w:rPr>
              <w:t>Ambitious word</w:t>
            </w:r>
          </w:p>
        </w:tc>
        <w:tc>
          <w:tcPr>
            <w:tcW w:w="2517" w:type="dxa"/>
          </w:tcPr>
          <w:p w:rsidR="0022316A" w:rsidRPr="009D0263" w:rsidRDefault="0022316A" w:rsidP="00EB4627">
            <w:pPr>
              <w:pStyle w:val="ListParagraph"/>
              <w:ind w:left="0"/>
              <w:rPr>
                <w:sz w:val="32"/>
              </w:rPr>
            </w:pPr>
            <w:r w:rsidRPr="009D0263">
              <w:rPr>
                <w:sz w:val="32"/>
              </w:rPr>
              <w:t>Alternative word</w:t>
            </w:r>
          </w:p>
        </w:tc>
      </w:tr>
      <w:tr w:rsidR="0022316A" w:rsidRPr="009D0263" w:rsidTr="008548D4">
        <w:trPr>
          <w:trHeight w:val="484"/>
        </w:trPr>
        <w:tc>
          <w:tcPr>
            <w:tcW w:w="2736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b/>
                <w:i/>
                <w:sz w:val="32"/>
              </w:rPr>
            </w:pPr>
            <w:r w:rsidRPr="008548D4">
              <w:rPr>
                <w:b/>
                <w:i/>
                <w:sz w:val="32"/>
              </w:rPr>
              <w:t>encompassing</w:t>
            </w:r>
          </w:p>
        </w:tc>
        <w:tc>
          <w:tcPr>
            <w:tcW w:w="2740" w:type="dxa"/>
            <w:vAlign w:val="center"/>
          </w:tcPr>
          <w:p w:rsidR="0022316A" w:rsidRPr="008548D4" w:rsidRDefault="0022316A" w:rsidP="0022316A">
            <w:pPr>
              <w:pStyle w:val="ListParagraph"/>
              <w:ind w:left="0"/>
              <w:rPr>
                <w:i/>
                <w:sz w:val="32"/>
              </w:rPr>
            </w:pPr>
            <w:r w:rsidRPr="008548D4">
              <w:rPr>
                <w:i/>
                <w:sz w:val="32"/>
              </w:rPr>
              <w:t xml:space="preserve">including </w:t>
            </w:r>
          </w:p>
        </w:tc>
        <w:tc>
          <w:tcPr>
            <w:tcW w:w="2854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b/>
                <w:sz w:val="32"/>
              </w:rPr>
            </w:pPr>
            <w:r w:rsidRPr="008548D4">
              <w:rPr>
                <w:b/>
                <w:sz w:val="32"/>
              </w:rPr>
              <w:t>abhorrent</w:t>
            </w:r>
          </w:p>
        </w:tc>
        <w:tc>
          <w:tcPr>
            <w:tcW w:w="2517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sz w:val="32"/>
              </w:rPr>
            </w:pPr>
          </w:p>
        </w:tc>
      </w:tr>
      <w:tr w:rsidR="0022316A" w:rsidRPr="009D0263" w:rsidTr="008548D4">
        <w:trPr>
          <w:trHeight w:val="484"/>
        </w:trPr>
        <w:tc>
          <w:tcPr>
            <w:tcW w:w="2736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b/>
                <w:i/>
                <w:sz w:val="32"/>
              </w:rPr>
            </w:pPr>
            <w:r w:rsidRPr="008548D4">
              <w:rPr>
                <w:b/>
                <w:i/>
                <w:sz w:val="32"/>
              </w:rPr>
              <w:t xml:space="preserve">vitriol </w:t>
            </w:r>
          </w:p>
        </w:tc>
        <w:tc>
          <w:tcPr>
            <w:tcW w:w="2740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i/>
                <w:sz w:val="32"/>
              </w:rPr>
            </w:pPr>
            <w:r w:rsidRPr="008548D4">
              <w:rPr>
                <w:i/>
                <w:sz w:val="32"/>
              </w:rPr>
              <w:t>hatred</w:t>
            </w:r>
          </w:p>
        </w:tc>
        <w:tc>
          <w:tcPr>
            <w:tcW w:w="2854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517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sz w:val="32"/>
              </w:rPr>
            </w:pPr>
            <w:r w:rsidRPr="008548D4">
              <w:rPr>
                <w:sz w:val="32"/>
              </w:rPr>
              <w:t>strange</w:t>
            </w:r>
          </w:p>
        </w:tc>
      </w:tr>
      <w:tr w:rsidR="0022316A" w:rsidRPr="009D0263" w:rsidTr="008548D4">
        <w:trPr>
          <w:trHeight w:val="484"/>
        </w:trPr>
        <w:tc>
          <w:tcPr>
            <w:tcW w:w="2736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b/>
                <w:sz w:val="32"/>
              </w:rPr>
            </w:pPr>
            <w:r w:rsidRPr="008548D4">
              <w:rPr>
                <w:b/>
                <w:sz w:val="32"/>
              </w:rPr>
              <w:t>jeopardy</w:t>
            </w:r>
          </w:p>
        </w:tc>
        <w:tc>
          <w:tcPr>
            <w:tcW w:w="2740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sz w:val="32"/>
              </w:rPr>
            </w:pPr>
          </w:p>
        </w:tc>
        <w:tc>
          <w:tcPr>
            <w:tcW w:w="2854" w:type="dxa"/>
            <w:vAlign w:val="center"/>
          </w:tcPr>
          <w:p w:rsidR="0022316A" w:rsidRPr="008548D4" w:rsidRDefault="0092249A" w:rsidP="00EB4627">
            <w:pPr>
              <w:pStyle w:val="ListParagraph"/>
              <w:ind w:left="0"/>
              <w:rPr>
                <w:b/>
                <w:sz w:val="32"/>
              </w:rPr>
            </w:pPr>
            <w:r w:rsidRPr="008548D4">
              <w:rPr>
                <w:b/>
                <w:sz w:val="32"/>
              </w:rPr>
              <w:t>eccentric</w:t>
            </w:r>
          </w:p>
        </w:tc>
        <w:tc>
          <w:tcPr>
            <w:tcW w:w="2517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sz w:val="32"/>
              </w:rPr>
            </w:pPr>
          </w:p>
        </w:tc>
      </w:tr>
      <w:tr w:rsidR="0022316A" w:rsidRPr="009D0263" w:rsidTr="008548D4">
        <w:trPr>
          <w:trHeight w:val="484"/>
        </w:trPr>
        <w:tc>
          <w:tcPr>
            <w:tcW w:w="2736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740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sz w:val="32"/>
              </w:rPr>
            </w:pPr>
            <w:r w:rsidRPr="008548D4">
              <w:rPr>
                <w:sz w:val="32"/>
              </w:rPr>
              <w:t>dangerous</w:t>
            </w:r>
          </w:p>
        </w:tc>
        <w:tc>
          <w:tcPr>
            <w:tcW w:w="2854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517" w:type="dxa"/>
            <w:vAlign w:val="center"/>
          </w:tcPr>
          <w:p w:rsidR="0022316A" w:rsidRPr="008548D4" w:rsidRDefault="0092249A" w:rsidP="00EB4627">
            <w:pPr>
              <w:pStyle w:val="ListParagraph"/>
              <w:ind w:left="0"/>
              <w:rPr>
                <w:sz w:val="32"/>
              </w:rPr>
            </w:pPr>
            <w:r w:rsidRPr="008548D4">
              <w:rPr>
                <w:sz w:val="32"/>
              </w:rPr>
              <w:t>trapped</w:t>
            </w:r>
          </w:p>
        </w:tc>
      </w:tr>
      <w:tr w:rsidR="0022316A" w:rsidRPr="009D0263" w:rsidTr="008548D4">
        <w:trPr>
          <w:trHeight w:val="484"/>
        </w:trPr>
        <w:tc>
          <w:tcPr>
            <w:tcW w:w="2736" w:type="dxa"/>
            <w:vAlign w:val="center"/>
          </w:tcPr>
          <w:p w:rsidR="0022316A" w:rsidRPr="008548D4" w:rsidRDefault="0092249A" w:rsidP="00EB4627">
            <w:pPr>
              <w:pStyle w:val="ListParagraph"/>
              <w:ind w:left="0"/>
              <w:rPr>
                <w:b/>
                <w:sz w:val="32"/>
              </w:rPr>
            </w:pPr>
            <w:r w:rsidRPr="008548D4">
              <w:rPr>
                <w:b/>
                <w:sz w:val="32"/>
              </w:rPr>
              <w:t>egotistic</w:t>
            </w:r>
          </w:p>
        </w:tc>
        <w:tc>
          <w:tcPr>
            <w:tcW w:w="2740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sz w:val="32"/>
              </w:rPr>
            </w:pPr>
          </w:p>
        </w:tc>
        <w:tc>
          <w:tcPr>
            <w:tcW w:w="2854" w:type="dxa"/>
            <w:vAlign w:val="center"/>
          </w:tcPr>
          <w:p w:rsidR="0022316A" w:rsidRPr="008548D4" w:rsidRDefault="0092249A" w:rsidP="00EB4627">
            <w:pPr>
              <w:pStyle w:val="ListParagraph"/>
              <w:ind w:left="0"/>
              <w:rPr>
                <w:b/>
                <w:sz w:val="32"/>
              </w:rPr>
            </w:pPr>
            <w:r w:rsidRPr="008548D4">
              <w:rPr>
                <w:b/>
                <w:sz w:val="32"/>
              </w:rPr>
              <w:t>harbour (as a verb)</w:t>
            </w:r>
          </w:p>
        </w:tc>
        <w:tc>
          <w:tcPr>
            <w:tcW w:w="2517" w:type="dxa"/>
            <w:vAlign w:val="center"/>
          </w:tcPr>
          <w:p w:rsidR="0022316A" w:rsidRPr="008548D4" w:rsidRDefault="0022316A" w:rsidP="00EB4627">
            <w:pPr>
              <w:pStyle w:val="ListParagraph"/>
              <w:ind w:left="0"/>
              <w:rPr>
                <w:sz w:val="32"/>
              </w:rPr>
            </w:pPr>
          </w:p>
        </w:tc>
      </w:tr>
    </w:tbl>
    <w:p w:rsidR="0022316A" w:rsidRPr="00B119CF" w:rsidRDefault="0022316A" w:rsidP="0022316A">
      <w:pPr>
        <w:pStyle w:val="ListParagraph"/>
        <w:ind w:left="426"/>
        <w:rPr>
          <w:b/>
          <w:sz w:val="18"/>
        </w:rPr>
      </w:pPr>
    </w:p>
    <w:p w:rsidR="00E36E63" w:rsidRPr="00B119CF" w:rsidRDefault="00E36E63" w:rsidP="0022316A">
      <w:pPr>
        <w:pStyle w:val="ListParagraph"/>
        <w:numPr>
          <w:ilvl w:val="0"/>
          <w:numId w:val="19"/>
        </w:numPr>
        <w:ind w:left="426" w:hanging="284"/>
        <w:jc w:val="both"/>
        <w:rPr>
          <w:sz w:val="28"/>
        </w:rPr>
      </w:pPr>
      <w:r w:rsidRPr="00B119CF">
        <w:rPr>
          <w:sz w:val="28"/>
        </w:rPr>
        <w:t xml:space="preserve">Read the article on </w:t>
      </w:r>
      <w:r w:rsidR="00AC68E8" w:rsidRPr="00B119CF">
        <w:rPr>
          <w:sz w:val="28"/>
        </w:rPr>
        <w:t>a</w:t>
      </w:r>
      <w:r w:rsidRPr="00B119CF">
        <w:rPr>
          <w:sz w:val="28"/>
        </w:rPr>
        <w:t xml:space="preserve">nimal </w:t>
      </w:r>
      <w:r w:rsidR="00AC68E8" w:rsidRPr="00B119CF">
        <w:rPr>
          <w:sz w:val="28"/>
        </w:rPr>
        <w:t>t</w:t>
      </w:r>
      <w:r w:rsidRPr="00B119CF">
        <w:rPr>
          <w:sz w:val="28"/>
        </w:rPr>
        <w:t xml:space="preserve">esting. Using </w:t>
      </w:r>
      <w:r w:rsidRPr="00B119CF">
        <w:rPr>
          <w:b/>
          <w:sz w:val="28"/>
        </w:rPr>
        <w:t>two different colours</w:t>
      </w:r>
      <w:r w:rsidRPr="00B119CF">
        <w:rPr>
          <w:sz w:val="28"/>
        </w:rPr>
        <w:t xml:space="preserve"> highlight reasons </w:t>
      </w:r>
      <w:r w:rsidRPr="00B119CF">
        <w:rPr>
          <w:b/>
          <w:sz w:val="28"/>
        </w:rPr>
        <w:t>for and against</w:t>
      </w:r>
      <w:r w:rsidRPr="00B119CF">
        <w:rPr>
          <w:sz w:val="28"/>
        </w:rPr>
        <w:t xml:space="preserve"> animal testing</w:t>
      </w:r>
      <w:r w:rsidR="00AC68E8" w:rsidRPr="00B119CF">
        <w:rPr>
          <w:sz w:val="28"/>
        </w:rPr>
        <w:t>. Make a key on the text.</w:t>
      </w:r>
    </w:p>
    <w:p w:rsidR="00BB0124" w:rsidRPr="008548D4" w:rsidRDefault="00087822" w:rsidP="00BB0124">
      <w:pPr>
        <w:rPr>
          <w:sz w:val="40"/>
        </w:rPr>
      </w:pPr>
      <w:r>
        <w:rPr>
          <w:noProof/>
        </w:rPr>
        <w:drawing>
          <wp:anchor distT="0" distB="0" distL="114300" distR="114300" simplePos="0" relativeHeight="251806208" behindDoc="0" locked="0" layoutInCell="1" allowOverlap="1" wp14:anchorId="502F2727" wp14:editId="3BFDF4AF">
            <wp:simplePos x="0" y="0"/>
            <wp:positionH relativeFrom="column">
              <wp:posOffset>-87630</wp:posOffset>
            </wp:positionH>
            <wp:positionV relativeFrom="paragraph">
              <wp:posOffset>486410</wp:posOffset>
            </wp:positionV>
            <wp:extent cx="7355840" cy="4135120"/>
            <wp:effectExtent l="0" t="0" r="0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" b="18963"/>
                    <a:stretch/>
                  </pic:blipFill>
                  <pic:spPr bwMode="auto">
                    <a:xfrm>
                      <a:off x="0" y="0"/>
                      <a:ext cx="7355840" cy="413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124" w:rsidRPr="008548D4">
        <w:rPr>
          <w:sz w:val="28"/>
        </w:rPr>
        <w:t xml:space="preserve">Source: An online newspaper article </w:t>
      </w:r>
      <w:r w:rsidR="00BB0124">
        <w:rPr>
          <w:sz w:val="28"/>
        </w:rPr>
        <w:t xml:space="preserve">about companies reducing the amount of testing on animals </w:t>
      </w:r>
      <w:r w:rsidR="00BB0124" w:rsidRPr="008548D4">
        <w:rPr>
          <w:sz w:val="28"/>
        </w:rPr>
        <w:t>called, ‘Drug and cosmetics firms back plan to cut animal testing’ by Richard Gray</w:t>
      </w:r>
      <w:r w:rsidR="00BB0124">
        <w:rPr>
          <w:sz w:val="28"/>
        </w:rPr>
        <w:t>.</w:t>
      </w: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087822" w:rsidP="00AE5E5D">
      <w:pPr>
        <w:pStyle w:val="ListParagraph"/>
        <w:ind w:left="426"/>
        <w:jc w:val="both"/>
      </w:pPr>
      <w:r>
        <w:rPr>
          <w:noProof/>
        </w:rPr>
        <w:drawing>
          <wp:anchor distT="0" distB="0" distL="114300" distR="114300" simplePos="0" relativeHeight="251811328" behindDoc="0" locked="0" layoutInCell="1" allowOverlap="1" wp14:anchorId="18A0BE89" wp14:editId="69BA42E4">
            <wp:simplePos x="0" y="0"/>
            <wp:positionH relativeFrom="column">
              <wp:posOffset>-87090</wp:posOffset>
            </wp:positionH>
            <wp:positionV relativeFrom="paragraph">
              <wp:posOffset>188150</wp:posOffset>
            </wp:positionV>
            <wp:extent cx="7407640" cy="1023582"/>
            <wp:effectExtent l="0" t="0" r="317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4"/>
                    <a:stretch/>
                  </pic:blipFill>
                  <pic:spPr bwMode="auto">
                    <a:xfrm>
                      <a:off x="0" y="0"/>
                      <a:ext cx="7406005" cy="1023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087822" w:rsidP="00AE5E5D">
      <w:pPr>
        <w:pStyle w:val="ListParagraph"/>
        <w:ind w:left="426"/>
        <w:jc w:val="both"/>
      </w:pPr>
      <w:r>
        <w:rPr>
          <w:noProof/>
        </w:rPr>
        <w:lastRenderedPageBreak/>
        <w:drawing>
          <wp:anchor distT="0" distB="0" distL="114300" distR="114300" simplePos="0" relativeHeight="251734528" behindDoc="0" locked="0" layoutInCell="1" allowOverlap="1" wp14:anchorId="29A51CB7" wp14:editId="3E4B63EF">
            <wp:simplePos x="0" y="0"/>
            <wp:positionH relativeFrom="column">
              <wp:posOffset>-6985</wp:posOffset>
            </wp:positionH>
            <wp:positionV relativeFrom="paragraph">
              <wp:posOffset>60325</wp:posOffset>
            </wp:positionV>
            <wp:extent cx="7014845" cy="3916680"/>
            <wp:effectExtent l="0" t="0" r="0" b="762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84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Default="00BB0124" w:rsidP="00AE5E5D">
      <w:pPr>
        <w:pStyle w:val="ListParagraph"/>
        <w:ind w:left="426"/>
        <w:jc w:val="both"/>
      </w:pPr>
    </w:p>
    <w:p w:rsidR="00BB0124" w:rsidRPr="00AE5E5D" w:rsidRDefault="00087822" w:rsidP="00AE5E5D">
      <w:pPr>
        <w:pStyle w:val="ListParagraph"/>
        <w:ind w:left="426"/>
        <w:jc w:val="both"/>
      </w:pPr>
      <w:r w:rsidRPr="00BB0124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FAFC2C6" wp14:editId="64CFCCE4">
                <wp:simplePos x="0" y="0"/>
                <wp:positionH relativeFrom="column">
                  <wp:posOffset>-85725</wp:posOffset>
                </wp:positionH>
                <wp:positionV relativeFrom="paragraph">
                  <wp:posOffset>93345</wp:posOffset>
                </wp:positionV>
                <wp:extent cx="7137400" cy="1487170"/>
                <wp:effectExtent l="0" t="0" r="25400" b="177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0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5D7" w:rsidRPr="00D219B0" w:rsidRDefault="00C975D7" w:rsidP="00BB012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b/>
                                <w:sz w:val="32"/>
                              </w:rPr>
                            </w:pPr>
                            <w:r w:rsidRPr="00D219B0">
                              <w:rPr>
                                <w:b/>
                                <w:sz w:val="32"/>
                              </w:rPr>
                              <w:t>Read the following statement and write a letter to your local MP in which you argue your case, for or against the use of animal testing.</w:t>
                            </w:r>
                          </w:p>
                          <w:p w:rsidR="00C975D7" w:rsidRDefault="00C975D7" w:rsidP="00BB0124">
                            <w:pPr>
                              <w:pStyle w:val="ListParagraph"/>
                              <w:ind w:left="426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C975D7" w:rsidRPr="00BB0124" w:rsidRDefault="00C975D7" w:rsidP="00BB0124">
                            <w:pPr>
                              <w:pStyle w:val="ListParagraph"/>
                              <w:ind w:left="426"/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 w:rsidRPr="00BB0124">
                              <w:rPr>
                                <w:b/>
                                <w:i/>
                                <w:sz w:val="32"/>
                              </w:rPr>
                              <w:t>‘Animal Testing is barbaric and should be made illegal no matter what the benefits.’</w:t>
                            </w:r>
                          </w:p>
                          <w:p w:rsidR="00C975D7" w:rsidRDefault="00C975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FC2C6" id="_x0000_s1036" type="#_x0000_t202" style="position:absolute;left:0;text-align:left;margin-left:-6.75pt;margin-top:7.35pt;width:562pt;height:117.1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">
                <v:textbox>
                  <w:txbxContent>
                    <w:p w:rsidR="00C975D7" w:rsidRPr="00D219B0" w:rsidRDefault="00C975D7" w:rsidP="00BB012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jc w:val="both"/>
                        <w:rPr>
                          <w:b/>
                          <w:sz w:val="32"/>
                        </w:rPr>
                      </w:pPr>
                      <w:r w:rsidRPr="00D219B0">
                        <w:rPr>
                          <w:b/>
                          <w:sz w:val="32"/>
                        </w:rPr>
                        <w:t>Read the following statement and write a letter to your local MP in which you argue your case, for or against the use of animal testing.</w:t>
                      </w:r>
                    </w:p>
                    <w:p w:rsidR="00C975D7" w:rsidRDefault="00C975D7" w:rsidP="00BB0124">
                      <w:pPr>
                        <w:pStyle w:val="ListParagraph"/>
                        <w:ind w:left="426"/>
                        <w:jc w:val="both"/>
                        <w:rPr>
                          <w:b/>
                        </w:rPr>
                      </w:pPr>
                    </w:p>
                    <w:p w:rsidR="00C975D7" w:rsidRPr="00BB0124" w:rsidRDefault="00C975D7" w:rsidP="00BB0124">
                      <w:pPr>
                        <w:pStyle w:val="ListParagraph"/>
                        <w:ind w:left="426"/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 w:rsidRPr="00BB0124">
                        <w:rPr>
                          <w:b/>
                          <w:i/>
                          <w:sz w:val="32"/>
                        </w:rPr>
                        <w:t>‘Animal Testing is barbaric and should be made illegal no matter what the benefits.’</w:t>
                      </w:r>
                    </w:p>
                    <w:p w:rsidR="00C975D7" w:rsidRDefault="00C975D7"/>
                  </w:txbxContent>
                </v:textbox>
              </v:shape>
            </w:pict>
          </mc:Fallback>
        </mc:AlternateContent>
      </w:r>
    </w:p>
    <w:p w:rsidR="00BB0124" w:rsidRDefault="00BB0124" w:rsidP="00BE4F7B">
      <w:pPr>
        <w:pStyle w:val="ListParagraph"/>
        <w:ind w:left="142"/>
        <w:rPr>
          <w:b/>
          <w:sz w:val="32"/>
        </w:rPr>
      </w:pPr>
    </w:p>
    <w:p w:rsidR="00BB0124" w:rsidRDefault="00BB0124" w:rsidP="00BE4F7B">
      <w:pPr>
        <w:pStyle w:val="ListParagraph"/>
        <w:ind w:left="142"/>
        <w:rPr>
          <w:b/>
          <w:sz w:val="32"/>
        </w:rPr>
      </w:pPr>
    </w:p>
    <w:p w:rsidR="00BB0124" w:rsidRDefault="00BB0124" w:rsidP="00BE4F7B">
      <w:pPr>
        <w:pStyle w:val="ListParagraph"/>
        <w:ind w:left="142"/>
        <w:rPr>
          <w:b/>
          <w:sz w:val="32"/>
        </w:rPr>
      </w:pPr>
    </w:p>
    <w:p w:rsidR="00BB0124" w:rsidRDefault="00BB0124" w:rsidP="00BE4F7B">
      <w:pPr>
        <w:pStyle w:val="ListParagraph"/>
        <w:ind w:left="142"/>
        <w:rPr>
          <w:b/>
          <w:sz w:val="32"/>
        </w:rPr>
      </w:pPr>
    </w:p>
    <w:p w:rsidR="00087822" w:rsidRDefault="00087822" w:rsidP="00BE4F7B">
      <w:pPr>
        <w:pStyle w:val="ListParagraph"/>
        <w:ind w:left="142"/>
        <w:rPr>
          <w:b/>
          <w:sz w:val="32"/>
        </w:rPr>
      </w:pPr>
    </w:p>
    <w:p w:rsidR="00087822" w:rsidRDefault="00087822" w:rsidP="00BE4F7B">
      <w:pPr>
        <w:pStyle w:val="ListParagraph"/>
        <w:ind w:left="142"/>
        <w:rPr>
          <w:b/>
          <w:sz w:val="32"/>
        </w:rPr>
      </w:pPr>
    </w:p>
    <w:p w:rsidR="0022316A" w:rsidRPr="00AC68E8" w:rsidRDefault="0022316A" w:rsidP="00BE4F7B">
      <w:pPr>
        <w:pStyle w:val="ListParagraph"/>
        <w:ind w:left="142"/>
        <w:rPr>
          <w:sz w:val="32"/>
        </w:rPr>
      </w:pPr>
      <w:r w:rsidRPr="006143E0">
        <w:rPr>
          <w:b/>
          <w:sz w:val="32"/>
        </w:rPr>
        <w:t>Plan</w:t>
      </w:r>
      <w:r w:rsidRPr="00AC68E8">
        <w:rPr>
          <w:sz w:val="32"/>
        </w:rPr>
        <w:t xml:space="preserve"> all these elements before you write:</w:t>
      </w:r>
      <w:r w:rsidR="00BB0124">
        <w:rPr>
          <w:sz w:val="32"/>
        </w:rPr>
        <w:t xml:space="preserve"> </w:t>
      </w:r>
      <w:r w:rsidR="00BB0124" w:rsidRPr="00BB0124">
        <w:rPr>
          <w:sz w:val="28"/>
        </w:rPr>
        <w:t>(An example has been given for this first task)</w:t>
      </w:r>
    </w:p>
    <w:tbl>
      <w:tblPr>
        <w:tblStyle w:val="TableGrid"/>
        <w:tblW w:w="11023" w:type="dxa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2126"/>
        <w:gridCol w:w="4928"/>
      </w:tblGrid>
      <w:tr w:rsidR="008548D4" w:rsidTr="00484197">
        <w:trPr>
          <w:trHeight w:val="705"/>
        </w:trPr>
        <w:tc>
          <w:tcPr>
            <w:tcW w:w="1559" w:type="dxa"/>
            <w:vAlign w:val="center"/>
          </w:tcPr>
          <w:p w:rsidR="008548D4" w:rsidRPr="00D219B0" w:rsidRDefault="00B119CF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 xml:space="preserve">Text Type </w:t>
            </w:r>
            <w:r w:rsidR="008548D4" w:rsidRPr="00D219B0">
              <w:rPr>
                <w:sz w:val="32"/>
              </w:rPr>
              <w:t>Audience</w:t>
            </w:r>
          </w:p>
        </w:tc>
        <w:tc>
          <w:tcPr>
            <w:tcW w:w="4536" w:type="dxa"/>
            <w:gridSpan w:val="2"/>
            <w:vAlign w:val="center"/>
          </w:tcPr>
          <w:p w:rsidR="008548D4" w:rsidRPr="00D219B0" w:rsidRDefault="008548D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Wh</w:t>
            </w:r>
            <w:r w:rsidR="00B119CF" w:rsidRPr="00D219B0">
              <w:rPr>
                <w:sz w:val="32"/>
              </w:rPr>
              <w:t>at and t</w:t>
            </w:r>
            <w:r w:rsidRPr="00D219B0">
              <w:rPr>
                <w:sz w:val="32"/>
              </w:rPr>
              <w:t xml:space="preserve">o </w:t>
            </w:r>
            <w:r w:rsidR="00B119CF" w:rsidRPr="00D219B0">
              <w:rPr>
                <w:sz w:val="32"/>
              </w:rPr>
              <w:t xml:space="preserve">whom are you </w:t>
            </w:r>
            <w:r w:rsidRPr="00D219B0">
              <w:rPr>
                <w:sz w:val="32"/>
              </w:rPr>
              <w:t>writing?</w:t>
            </w:r>
          </w:p>
        </w:tc>
        <w:tc>
          <w:tcPr>
            <w:tcW w:w="4928" w:type="dxa"/>
            <w:vAlign w:val="center"/>
          </w:tcPr>
          <w:p w:rsidR="008548D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Letter – remember addresses, Dear/Yours Faithfully</w:t>
            </w:r>
          </w:p>
        </w:tc>
      </w:tr>
      <w:tr w:rsidR="008548D4" w:rsidTr="00BB0124">
        <w:trPr>
          <w:trHeight w:val="645"/>
        </w:trPr>
        <w:tc>
          <w:tcPr>
            <w:tcW w:w="1559" w:type="dxa"/>
            <w:vAlign w:val="center"/>
          </w:tcPr>
          <w:p w:rsidR="008548D4" w:rsidRPr="00D219B0" w:rsidRDefault="008548D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Purpose</w:t>
            </w:r>
          </w:p>
        </w:tc>
        <w:tc>
          <w:tcPr>
            <w:tcW w:w="2410" w:type="dxa"/>
            <w:vAlign w:val="center"/>
          </w:tcPr>
          <w:p w:rsidR="008548D4" w:rsidRPr="00D219B0" w:rsidRDefault="00B119CF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Agree or Disagree?</w:t>
            </w:r>
          </w:p>
        </w:tc>
        <w:tc>
          <w:tcPr>
            <w:tcW w:w="7054" w:type="dxa"/>
            <w:gridSpan w:val="2"/>
            <w:vAlign w:val="center"/>
          </w:tcPr>
          <w:p w:rsidR="008548D4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Agree</w:t>
            </w: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Point 1</w:t>
            </w:r>
          </w:p>
        </w:tc>
        <w:tc>
          <w:tcPr>
            <w:tcW w:w="7054" w:type="dxa"/>
            <w:gridSpan w:val="2"/>
            <w:vAlign w:val="center"/>
          </w:tcPr>
          <w:p w:rsidR="00BB0124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Animals aren’t the same as humans.</w:t>
            </w: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Reason 1</w:t>
            </w:r>
          </w:p>
        </w:tc>
        <w:tc>
          <w:tcPr>
            <w:tcW w:w="7054" w:type="dxa"/>
            <w:gridSpan w:val="2"/>
            <w:vAlign w:val="center"/>
          </w:tcPr>
          <w:p w:rsidR="00BB0124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Testing is ineffective &amp; unreliable.</w:t>
            </w: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Benefit 1</w:t>
            </w:r>
          </w:p>
        </w:tc>
        <w:tc>
          <w:tcPr>
            <w:tcW w:w="7054" w:type="dxa"/>
            <w:gridSpan w:val="2"/>
            <w:vAlign w:val="center"/>
          </w:tcPr>
          <w:p w:rsidR="00BB0124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Animals don’t suffer pointlessly</w:t>
            </w: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Point 2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D219B0" w:rsidRDefault="00484197" w:rsidP="00484197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Animals don’t lead natural life.</w:t>
            </w:r>
          </w:p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Reason 2</w:t>
            </w:r>
          </w:p>
        </w:tc>
        <w:tc>
          <w:tcPr>
            <w:tcW w:w="7054" w:type="dxa"/>
            <w:gridSpan w:val="2"/>
            <w:vAlign w:val="center"/>
          </w:tcPr>
          <w:p w:rsidR="00BB0124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Confined to cages. No natural daylight.</w:t>
            </w: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Benefit 2</w:t>
            </w:r>
          </w:p>
        </w:tc>
        <w:tc>
          <w:tcPr>
            <w:tcW w:w="7054" w:type="dxa"/>
            <w:gridSpan w:val="2"/>
            <w:vAlign w:val="center"/>
          </w:tcPr>
          <w:p w:rsidR="00BB0124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Animals aren’t bred simply for experiments.</w:t>
            </w: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lastRenderedPageBreak/>
              <w:t>Point 3</w:t>
            </w:r>
          </w:p>
        </w:tc>
        <w:tc>
          <w:tcPr>
            <w:tcW w:w="7054" w:type="dxa"/>
            <w:gridSpan w:val="2"/>
            <w:vAlign w:val="center"/>
          </w:tcPr>
          <w:p w:rsidR="00BB0124" w:rsidRPr="00D219B0" w:rsidRDefault="00484197" w:rsidP="00484197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Cosmetics don’t need to be tested on animals.</w:t>
            </w: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Reason 3</w:t>
            </w:r>
          </w:p>
        </w:tc>
        <w:tc>
          <w:tcPr>
            <w:tcW w:w="7054" w:type="dxa"/>
            <w:gridSpan w:val="2"/>
            <w:vAlign w:val="center"/>
          </w:tcPr>
          <w:p w:rsidR="00BB0124" w:rsidRPr="00D219B0" w:rsidRDefault="00484197" w:rsidP="00484197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 xml:space="preserve">Already successfully tested without using animals. </w:t>
            </w:r>
          </w:p>
        </w:tc>
      </w:tr>
      <w:tr w:rsidR="00BB0124" w:rsidTr="00BB0124">
        <w:trPr>
          <w:trHeight w:val="487"/>
        </w:trPr>
        <w:tc>
          <w:tcPr>
            <w:tcW w:w="3969" w:type="dxa"/>
            <w:gridSpan w:val="2"/>
            <w:vAlign w:val="center"/>
          </w:tcPr>
          <w:p w:rsidR="00BB0124" w:rsidRPr="00D219B0" w:rsidRDefault="00BB0124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Benefit 3</w:t>
            </w:r>
          </w:p>
        </w:tc>
        <w:tc>
          <w:tcPr>
            <w:tcW w:w="7054" w:type="dxa"/>
            <w:gridSpan w:val="2"/>
            <w:vAlign w:val="center"/>
          </w:tcPr>
          <w:p w:rsidR="00BB0124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Money can be invested into non cruel ways of testing cosmetics.</w:t>
            </w:r>
          </w:p>
        </w:tc>
      </w:tr>
      <w:tr w:rsidR="008548D4" w:rsidTr="00BB0124">
        <w:trPr>
          <w:trHeight w:val="1026"/>
        </w:trPr>
        <w:tc>
          <w:tcPr>
            <w:tcW w:w="3969" w:type="dxa"/>
            <w:gridSpan w:val="2"/>
            <w:vAlign w:val="center"/>
          </w:tcPr>
          <w:p w:rsidR="008548D4" w:rsidRPr="00D219B0" w:rsidRDefault="00AE5E5D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 xml:space="preserve">What are the </w:t>
            </w:r>
            <w:r w:rsidRPr="00D219B0">
              <w:rPr>
                <w:b/>
                <w:sz w:val="32"/>
              </w:rPr>
              <w:t>opposing</w:t>
            </w:r>
            <w:r w:rsidRPr="00D219B0">
              <w:rPr>
                <w:sz w:val="32"/>
              </w:rPr>
              <w:t xml:space="preserve"> ideas you will challenge?</w:t>
            </w:r>
          </w:p>
        </w:tc>
        <w:tc>
          <w:tcPr>
            <w:tcW w:w="7054" w:type="dxa"/>
            <w:gridSpan w:val="2"/>
            <w:vAlign w:val="center"/>
          </w:tcPr>
          <w:p w:rsidR="008548D4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Essential medical drugs need testing.</w:t>
            </w:r>
          </w:p>
          <w:p w:rsidR="00484197" w:rsidRPr="00D219B0" w:rsidRDefault="00484197" w:rsidP="00BB0124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 xml:space="preserve">Testing on humans ineffective. </w:t>
            </w:r>
          </w:p>
          <w:p w:rsidR="00484197" w:rsidRPr="00D219B0" w:rsidRDefault="00484197" w:rsidP="00484197">
            <w:pPr>
              <w:pStyle w:val="ListParagraph"/>
              <w:ind w:left="0"/>
              <w:jc w:val="center"/>
              <w:rPr>
                <w:sz w:val="32"/>
              </w:rPr>
            </w:pPr>
            <w:r w:rsidRPr="00D219B0">
              <w:rPr>
                <w:sz w:val="32"/>
              </w:rPr>
              <w:t>Less chance of it going wrong &amp; harming humans.</w:t>
            </w:r>
          </w:p>
        </w:tc>
      </w:tr>
    </w:tbl>
    <w:p w:rsidR="0022316A" w:rsidRPr="00B119CF" w:rsidRDefault="0022316A" w:rsidP="0022316A">
      <w:pPr>
        <w:pStyle w:val="ListParagraph"/>
        <w:rPr>
          <w:sz w:val="24"/>
        </w:rPr>
      </w:pPr>
    </w:p>
    <w:p w:rsidR="00484197" w:rsidRPr="00AC68E8" w:rsidRDefault="00484197" w:rsidP="00484197">
      <w:pPr>
        <w:pStyle w:val="ListParagraph"/>
        <w:ind w:left="142"/>
        <w:rPr>
          <w:sz w:val="32"/>
        </w:rPr>
      </w:pPr>
      <w:r>
        <w:rPr>
          <w:b/>
          <w:sz w:val="32"/>
        </w:rPr>
        <w:t>Now complete your own p</w:t>
      </w:r>
      <w:r w:rsidRPr="006143E0">
        <w:rPr>
          <w:b/>
          <w:sz w:val="32"/>
        </w:rPr>
        <w:t>lan</w:t>
      </w:r>
      <w:r>
        <w:rPr>
          <w:sz w:val="32"/>
        </w:rPr>
        <w:t>.</w:t>
      </w:r>
    </w:p>
    <w:tbl>
      <w:tblPr>
        <w:tblStyle w:val="TableGrid"/>
        <w:tblW w:w="11023" w:type="dxa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1985"/>
        <w:gridCol w:w="5069"/>
      </w:tblGrid>
      <w:tr w:rsidR="00484197" w:rsidTr="00484197">
        <w:trPr>
          <w:trHeight w:val="705"/>
        </w:trPr>
        <w:tc>
          <w:tcPr>
            <w:tcW w:w="1559" w:type="dxa"/>
            <w:vAlign w:val="center"/>
          </w:tcPr>
          <w:p w:rsidR="00484197" w:rsidRPr="00721E96" w:rsidRDefault="00484197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Text Type Audience</w:t>
            </w:r>
          </w:p>
        </w:tc>
        <w:tc>
          <w:tcPr>
            <w:tcW w:w="4395" w:type="dxa"/>
            <w:gridSpan w:val="2"/>
            <w:vAlign w:val="center"/>
          </w:tcPr>
          <w:p w:rsidR="00484197" w:rsidRPr="00721E96" w:rsidRDefault="00484197" w:rsidP="00C975D7">
            <w:pPr>
              <w:pStyle w:val="ListParagraph"/>
              <w:ind w:left="0"/>
              <w:jc w:val="center"/>
              <w:rPr>
                <w:sz w:val="28"/>
              </w:rPr>
            </w:pPr>
            <w:r w:rsidRPr="00721E96">
              <w:rPr>
                <w:sz w:val="28"/>
              </w:rPr>
              <w:t>Wh</w:t>
            </w:r>
            <w:r>
              <w:rPr>
                <w:sz w:val="28"/>
              </w:rPr>
              <w:t>at and t</w:t>
            </w:r>
            <w:r w:rsidRPr="00721E96">
              <w:rPr>
                <w:sz w:val="28"/>
              </w:rPr>
              <w:t xml:space="preserve">o </w:t>
            </w:r>
            <w:r>
              <w:rPr>
                <w:sz w:val="28"/>
              </w:rPr>
              <w:t>whom are you writing</w:t>
            </w:r>
            <w:r w:rsidRPr="00721E96">
              <w:rPr>
                <w:sz w:val="28"/>
              </w:rPr>
              <w:t>?</w:t>
            </w:r>
          </w:p>
        </w:tc>
        <w:tc>
          <w:tcPr>
            <w:tcW w:w="5069" w:type="dxa"/>
            <w:vAlign w:val="center"/>
          </w:tcPr>
          <w:p w:rsidR="00484197" w:rsidRPr="00721E96" w:rsidRDefault="00484197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484197" w:rsidTr="00C975D7">
        <w:trPr>
          <w:trHeight w:val="645"/>
        </w:trPr>
        <w:tc>
          <w:tcPr>
            <w:tcW w:w="1559" w:type="dxa"/>
            <w:vAlign w:val="center"/>
          </w:tcPr>
          <w:p w:rsidR="00484197" w:rsidRDefault="00484197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Purpose</w:t>
            </w:r>
          </w:p>
        </w:tc>
        <w:tc>
          <w:tcPr>
            <w:tcW w:w="2410" w:type="dxa"/>
            <w:vAlign w:val="center"/>
          </w:tcPr>
          <w:p w:rsidR="00484197" w:rsidRPr="00721E96" w:rsidRDefault="00484197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Agree or Disagree?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721E96" w:rsidRDefault="00484197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1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Reason 1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Benefit 1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2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Reason 2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Benefit 2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3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Reason 3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Benefit 3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087822" w:rsidRDefault="00484197" w:rsidP="00087822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484197" w:rsidTr="00C975D7">
        <w:trPr>
          <w:trHeight w:val="1026"/>
        </w:trPr>
        <w:tc>
          <w:tcPr>
            <w:tcW w:w="3969" w:type="dxa"/>
            <w:gridSpan w:val="2"/>
            <w:vAlign w:val="center"/>
          </w:tcPr>
          <w:p w:rsidR="00484197" w:rsidRPr="00721E96" w:rsidRDefault="00484197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What are the </w:t>
            </w:r>
            <w:r w:rsidRPr="00AE5E5D">
              <w:rPr>
                <w:b/>
                <w:sz w:val="28"/>
              </w:rPr>
              <w:t>opposing</w:t>
            </w:r>
            <w:r>
              <w:rPr>
                <w:sz w:val="28"/>
              </w:rPr>
              <w:t xml:space="preserve"> ideas you will challenge?</w:t>
            </w:r>
          </w:p>
        </w:tc>
        <w:tc>
          <w:tcPr>
            <w:tcW w:w="7054" w:type="dxa"/>
            <w:gridSpan w:val="2"/>
            <w:vAlign w:val="center"/>
          </w:tcPr>
          <w:p w:rsidR="00484197" w:rsidRPr="00721E96" w:rsidRDefault="00484197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</w:tbl>
    <w:p w:rsidR="00484197" w:rsidRDefault="00484197" w:rsidP="008548D4">
      <w:pPr>
        <w:pStyle w:val="ListParagraph"/>
        <w:ind w:left="284"/>
        <w:rPr>
          <w:b/>
          <w:sz w:val="32"/>
        </w:rPr>
      </w:pPr>
    </w:p>
    <w:p w:rsidR="00087822" w:rsidRDefault="00087822" w:rsidP="008548D4">
      <w:pPr>
        <w:pStyle w:val="ListParagraph"/>
        <w:ind w:left="284"/>
        <w:rPr>
          <w:b/>
          <w:sz w:val="32"/>
        </w:rPr>
      </w:pPr>
    </w:p>
    <w:p w:rsidR="00087822" w:rsidRDefault="00087822" w:rsidP="008548D4">
      <w:pPr>
        <w:pStyle w:val="ListParagraph"/>
        <w:ind w:left="284"/>
        <w:rPr>
          <w:b/>
          <w:sz w:val="32"/>
        </w:rPr>
      </w:pPr>
    </w:p>
    <w:p w:rsidR="0022316A" w:rsidRPr="008548D4" w:rsidRDefault="0022316A" w:rsidP="008548D4">
      <w:pPr>
        <w:pStyle w:val="ListParagraph"/>
        <w:ind w:left="284"/>
        <w:rPr>
          <w:b/>
          <w:sz w:val="32"/>
        </w:rPr>
      </w:pPr>
      <w:r w:rsidRPr="008548D4">
        <w:rPr>
          <w:b/>
          <w:sz w:val="32"/>
        </w:rPr>
        <w:lastRenderedPageBreak/>
        <w:t>Jump Start - Use one or more of these to get you started if you can’t think of your own way: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753"/>
        <w:gridCol w:w="5186"/>
      </w:tblGrid>
      <w:tr w:rsidR="0022316A" w:rsidRPr="0022316A" w:rsidTr="00EB4627">
        <w:tc>
          <w:tcPr>
            <w:tcW w:w="5873" w:type="dxa"/>
          </w:tcPr>
          <w:p w:rsidR="0022316A" w:rsidRPr="00D219B0" w:rsidRDefault="008548D4" w:rsidP="00EB4627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Start with a statistic</w:t>
            </w:r>
          </w:p>
        </w:tc>
        <w:tc>
          <w:tcPr>
            <w:tcW w:w="5292" w:type="dxa"/>
          </w:tcPr>
          <w:p w:rsidR="0022316A" w:rsidRPr="00D219B0" w:rsidRDefault="008548D4" w:rsidP="00EB4627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Start with a rhetorical question</w:t>
            </w:r>
          </w:p>
        </w:tc>
      </w:tr>
      <w:tr w:rsidR="0022316A" w:rsidRPr="0022316A" w:rsidTr="00EB4627">
        <w:tc>
          <w:tcPr>
            <w:tcW w:w="5873" w:type="dxa"/>
          </w:tcPr>
          <w:p w:rsidR="0022316A" w:rsidRPr="00D219B0" w:rsidRDefault="008548D4" w:rsidP="00EB4627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Imagine life as a rat in a cage, never seeing the light of day.</w:t>
            </w:r>
          </w:p>
        </w:tc>
        <w:tc>
          <w:tcPr>
            <w:tcW w:w="5292" w:type="dxa"/>
          </w:tcPr>
          <w:p w:rsidR="0022316A" w:rsidRPr="00D219B0" w:rsidRDefault="008548D4" w:rsidP="008548D4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Imagine your loved ones taking a drug that has never been tested.</w:t>
            </w:r>
          </w:p>
        </w:tc>
      </w:tr>
      <w:tr w:rsidR="0022316A" w:rsidRPr="0022316A" w:rsidTr="00EB4627">
        <w:tc>
          <w:tcPr>
            <w:tcW w:w="5873" w:type="dxa"/>
          </w:tcPr>
          <w:p w:rsidR="0022316A" w:rsidRPr="00D219B0" w:rsidRDefault="00AC68E8" w:rsidP="00AC68E8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Animal testing has long been debated but in a cancerous world how can we put the lives of animals before our own species?</w:t>
            </w:r>
          </w:p>
        </w:tc>
        <w:tc>
          <w:tcPr>
            <w:tcW w:w="5292" w:type="dxa"/>
          </w:tcPr>
          <w:p w:rsidR="0022316A" w:rsidRPr="00D219B0" w:rsidRDefault="007F047B" w:rsidP="00EB4627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Only the weak minded would put the lives of animals before those of humans.</w:t>
            </w:r>
          </w:p>
        </w:tc>
      </w:tr>
    </w:tbl>
    <w:p w:rsidR="0022316A" w:rsidRDefault="0022316A" w:rsidP="0022316A">
      <w:pPr>
        <w:pStyle w:val="ListParagraph"/>
        <w:rPr>
          <w:sz w:val="32"/>
        </w:rPr>
      </w:pPr>
    </w:p>
    <w:p w:rsidR="0022316A" w:rsidRDefault="00E12633" w:rsidP="0022316A">
      <w:pPr>
        <w:pStyle w:val="ListParagrap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F2531D7" wp14:editId="50F5F7E5">
                <wp:simplePos x="0" y="0"/>
                <wp:positionH relativeFrom="column">
                  <wp:align>center</wp:align>
                </wp:positionH>
                <wp:positionV relativeFrom="paragraph">
                  <wp:posOffset>48895</wp:posOffset>
                </wp:positionV>
                <wp:extent cx="7171690" cy="2183642"/>
                <wp:effectExtent l="0" t="0" r="10160" b="2667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1690" cy="2183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5D7" w:rsidRPr="006143E0" w:rsidRDefault="00C975D7" w:rsidP="00312F66">
                            <w:pPr>
                              <w:pStyle w:val="ListParagraph"/>
                              <w:spacing w:before="100" w:beforeAutospacing="1" w:after="100" w:afterAutospacing="1"/>
                              <w:jc w:val="center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 w:rsidRPr="006143E0">
                              <w:rPr>
                                <w:b/>
                                <w:sz w:val="28"/>
                                <w:szCs w:val="32"/>
                              </w:rPr>
                              <w:t>Some techniques you should try to use if they are appropriate to your writing:</w:t>
                            </w:r>
                          </w:p>
                          <w:p w:rsidR="00C975D7" w:rsidRPr="006143E0" w:rsidRDefault="00C975D7" w:rsidP="0022316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6143E0">
                              <w:rPr>
                                <w:sz w:val="28"/>
                                <w:szCs w:val="32"/>
                              </w:rPr>
                              <w:t>Rhetorical Questions</w:t>
                            </w:r>
                          </w:p>
                          <w:p w:rsidR="00C975D7" w:rsidRPr="006143E0" w:rsidRDefault="00C975D7" w:rsidP="0022316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6143E0">
                              <w:rPr>
                                <w:sz w:val="28"/>
                                <w:szCs w:val="32"/>
                              </w:rPr>
                              <w:t>Facts &amp; Statistics – say where the stats are from (eg Department of Education, Chief medical advisor to the Government)</w:t>
                            </w:r>
                          </w:p>
                          <w:p w:rsidR="00C975D7" w:rsidRPr="006143E0" w:rsidRDefault="00C975D7" w:rsidP="0022316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6143E0">
                              <w:rPr>
                                <w:sz w:val="28"/>
                                <w:szCs w:val="32"/>
                              </w:rPr>
                              <w:t>Direct Address</w:t>
                            </w:r>
                          </w:p>
                          <w:p w:rsidR="00C975D7" w:rsidRPr="006143E0" w:rsidRDefault="00C975D7" w:rsidP="0022316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6143E0">
                              <w:rPr>
                                <w:sz w:val="28"/>
                                <w:szCs w:val="32"/>
                              </w:rPr>
                              <w:t>Emotive vocabulary</w:t>
                            </w:r>
                          </w:p>
                          <w:p w:rsidR="00C975D7" w:rsidRPr="006143E0" w:rsidRDefault="00C975D7" w:rsidP="0022316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6143E0">
                              <w:rPr>
                                <w:sz w:val="28"/>
                                <w:szCs w:val="32"/>
                              </w:rPr>
                              <w:t>Rule of 3 – why not try 4?</w:t>
                            </w:r>
                          </w:p>
                          <w:p w:rsidR="00C975D7" w:rsidRPr="006143E0" w:rsidRDefault="00C975D7" w:rsidP="0022316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28"/>
                                <w:szCs w:val="32"/>
                              </w:rPr>
                            </w:pPr>
                            <w:r w:rsidRPr="006143E0">
                              <w:rPr>
                                <w:sz w:val="28"/>
                                <w:szCs w:val="32"/>
                              </w:rPr>
                              <w:t>Repetition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531D7" id="_x0000_s1037" type="#_x0000_t202" style="position:absolute;left:0;text-align:left;margin-left:0;margin-top:3.85pt;width:564.7pt;height:171.95pt;z-index:251732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">
                <v:textbox>
                  <w:txbxContent>
                    <w:p w:rsidR="00C975D7" w:rsidRPr="006143E0" w:rsidRDefault="00C975D7" w:rsidP="00312F66">
                      <w:pPr>
                        <w:pStyle w:val="ListParagraph"/>
                        <w:spacing w:before="100" w:beforeAutospacing="1" w:after="100" w:afterAutospacing="1"/>
                        <w:jc w:val="center"/>
                        <w:rPr>
                          <w:b/>
                          <w:sz w:val="28"/>
                          <w:szCs w:val="32"/>
                        </w:rPr>
                      </w:pPr>
                      <w:r w:rsidRPr="006143E0">
                        <w:rPr>
                          <w:b/>
                          <w:sz w:val="28"/>
                          <w:szCs w:val="32"/>
                        </w:rPr>
                        <w:t>Some techniques you should try to use if they are appropriate to your writing:</w:t>
                      </w:r>
                    </w:p>
                    <w:p w:rsidR="00C975D7" w:rsidRPr="006143E0" w:rsidRDefault="00C975D7" w:rsidP="0022316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8"/>
                          <w:szCs w:val="32"/>
                        </w:rPr>
                      </w:pPr>
                      <w:r w:rsidRPr="006143E0">
                        <w:rPr>
                          <w:sz w:val="28"/>
                          <w:szCs w:val="32"/>
                        </w:rPr>
                        <w:t>Rhetorical Questions</w:t>
                      </w:r>
                    </w:p>
                    <w:p w:rsidR="00C975D7" w:rsidRPr="006143E0" w:rsidRDefault="00C975D7" w:rsidP="0022316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8"/>
                          <w:szCs w:val="32"/>
                        </w:rPr>
                      </w:pPr>
                      <w:r w:rsidRPr="006143E0">
                        <w:rPr>
                          <w:sz w:val="28"/>
                          <w:szCs w:val="32"/>
                        </w:rPr>
                        <w:t>Facts &amp; Statistics – say where the stats are from (eg Department of Education, Chief medical advisor to the Government)</w:t>
                      </w:r>
                    </w:p>
                    <w:p w:rsidR="00C975D7" w:rsidRPr="006143E0" w:rsidRDefault="00C975D7" w:rsidP="0022316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8"/>
                          <w:szCs w:val="32"/>
                        </w:rPr>
                      </w:pPr>
                      <w:r w:rsidRPr="006143E0">
                        <w:rPr>
                          <w:sz w:val="28"/>
                          <w:szCs w:val="32"/>
                        </w:rPr>
                        <w:t>Direct Address</w:t>
                      </w:r>
                    </w:p>
                    <w:p w:rsidR="00C975D7" w:rsidRPr="006143E0" w:rsidRDefault="00C975D7" w:rsidP="0022316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8"/>
                          <w:szCs w:val="32"/>
                        </w:rPr>
                      </w:pPr>
                      <w:r w:rsidRPr="006143E0">
                        <w:rPr>
                          <w:sz w:val="28"/>
                          <w:szCs w:val="32"/>
                        </w:rPr>
                        <w:t>Emotive vocabulary</w:t>
                      </w:r>
                    </w:p>
                    <w:p w:rsidR="00C975D7" w:rsidRPr="006143E0" w:rsidRDefault="00C975D7" w:rsidP="0022316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8"/>
                          <w:szCs w:val="32"/>
                        </w:rPr>
                      </w:pPr>
                      <w:r w:rsidRPr="006143E0">
                        <w:rPr>
                          <w:sz w:val="28"/>
                          <w:szCs w:val="32"/>
                        </w:rPr>
                        <w:t>Rule of 3 – why not try 4?</w:t>
                      </w:r>
                    </w:p>
                    <w:p w:rsidR="00C975D7" w:rsidRPr="006143E0" w:rsidRDefault="00C975D7" w:rsidP="0022316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28"/>
                          <w:szCs w:val="32"/>
                        </w:rPr>
                      </w:pPr>
                      <w:r w:rsidRPr="006143E0">
                        <w:rPr>
                          <w:sz w:val="28"/>
                          <w:szCs w:val="32"/>
                        </w:rPr>
                        <w:t>Repetition</w:t>
                      </w:r>
                    </w:p>
                  </w:txbxContent>
                </v:textbox>
              </v:shape>
            </w:pict>
          </mc:Fallback>
        </mc:AlternateContent>
      </w:r>
    </w:p>
    <w:p w:rsidR="0022316A" w:rsidRDefault="0022316A" w:rsidP="0022316A">
      <w:pPr>
        <w:pStyle w:val="ListParagraph"/>
        <w:rPr>
          <w:sz w:val="32"/>
        </w:rPr>
      </w:pPr>
    </w:p>
    <w:p w:rsidR="0022316A" w:rsidRDefault="0022316A" w:rsidP="0022316A">
      <w:pPr>
        <w:pStyle w:val="ListParagraph"/>
        <w:rPr>
          <w:sz w:val="32"/>
        </w:rPr>
      </w:pPr>
    </w:p>
    <w:p w:rsidR="0022316A" w:rsidRDefault="0022316A" w:rsidP="0022316A">
      <w:pPr>
        <w:pStyle w:val="ListParagraph"/>
        <w:rPr>
          <w:sz w:val="32"/>
        </w:rPr>
      </w:pPr>
    </w:p>
    <w:p w:rsidR="0022316A" w:rsidRDefault="0022316A" w:rsidP="0022316A">
      <w:pPr>
        <w:pStyle w:val="ListParagraph"/>
        <w:rPr>
          <w:sz w:val="32"/>
        </w:rPr>
      </w:pPr>
    </w:p>
    <w:p w:rsidR="0022316A" w:rsidRDefault="0022316A" w:rsidP="0022316A">
      <w:pPr>
        <w:pStyle w:val="ListParagraph"/>
        <w:rPr>
          <w:sz w:val="32"/>
        </w:rPr>
      </w:pPr>
    </w:p>
    <w:p w:rsidR="0022316A" w:rsidRDefault="0022316A" w:rsidP="0022316A">
      <w:pPr>
        <w:pStyle w:val="ListParagraph"/>
        <w:rPr>
          <w:sz w:val="32"/>
        </w:rPr>
      </w:pPr>
    </w:p>
    <w:p w:rsidR="0022316A" w:rsidRDefault="0022316A" w:rsidP="0022316A">
      <w:pPr>
        <w:pStyle w:val="ListParagraph"/>
        <w:rPr>
          <w:sz w:val="32"/>
        </w:rPr>
      </w:pPr>
    </w:p>
    <w:p w:rsidR="00D52781" w:rsidRDefault="00D52781" w:rsidP="005D69AC">
      <w:pPr>
        <w:pStyle w:val="ListParagraph"/>
        <w:rPr>
          <w:sz w:val="32"/>
        </w:rPr>
      </w:pPr>
    </w:p>
    <w:p w:rsidR="00312F66" w:rsidRDefault="00312F66" w:rsidP="00312F66">
      <w:pPr>
        <w:rPr>
          <w:sz w:val="36"/>
        </w:rPr>
      </w:pPr>
      <w:r w:rsidRPr="007B73DB">
        <w:rPr>
          <w:sz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B73DB">
        <w:rPr>
          <w:sz w:val="3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B73DB">
        <w:rPr>
          <w:sz w:val="3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2F66" w:rsidRPr="00312F66" w:rsidRDefault="00AE5E5D" w:rsidP="00312F66">
      <w:pPr>
        <w:rPr>
          <w:rFonts w:eastAsiaTheme="minorHAnsi"/>
          <w:b/>
          <w:sz w:val="36"/>
          <w:lang w:eastAsia="en-US"/>
        </w:rPr>
      </w:pPr>
      <w:r w:rsidRPr="007B73DB">
        <w:rPr>
          <w:sz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4197" w:rsidRPr="007B73DB">
        <w:rPr>
          <w:sz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12F66" w:rsidRPr="00312F66">
        <w:rPr>
          <w:b/>
          <w:sz w:val="36"/>
        </w:rPr>
        <w:t>3. Don’t forget to proof read &amp; tick off the basics as you do them.</w:t>
      </w:r>
    </w:p>
    <w:p w:rsidR="00312F66" w:rsidRDefault="006143E0" w:rsidP="00312F66">
      <w:pPr>
        <w:rPr>
          <w:b/>
          <w:sz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0DCF165" wp14:editId="57257D9E">
                <wp:simplePos x="0" y="0"/>
                <wp:positionH relativeFrom="column">
                  <wp:posOffset>-73584</wp:posOffset>
                </wp:positionH>
                <wp:positionV relativeFrom="paragraph">
                  <wp:posOffset>126991</wp:posOffset>
                </wp:positionV>
                <wp:extent cx="7287895" cy="4584700"/>
                <wp:effectExtent l="0" t="0" r="27305" b="2540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895" cy="458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5D7" w:rsidRDefault="00C975D7" w:rsidP="00312F66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5F0CB8">
                              <w:rPr>
                                <w:b/>
                                <w:sz w:val="44"/>
                              </w:rPr>
                              <w:t>Get the basics right &amp; the rest will follow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. </w:t>
                            </w:r>
                          </w:p>
                          <w:p w:rsidR="00C975D7" w:rsidRPr="005F0CB8" w:rsidRDefault="00C975D7" w:rsidP="00312F6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5F0CB8">
                              <w:rPr>
                                <w:b/>
                                <w:sz w:val="44"/>
                              </w:rPr>
                              <w:t>Tick these when you’ve checked them.</w:t>
                            </w:r>
                          </w:p>
                          <w:p w:rsidR="00C975D7" w:rsidRPr="0022197C" w:rsidRDefault="00C975D7" w:rsidP="00312F6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All my sentences have a capital letter &amp; full stop.</w:t>
                            </w:r>
                          </w:p>
                          <w:p w:rsidR="00C975D7" w:rsidRPr="0022197C" w:rsidRDefault="00C975D7" w:rsidP="00312F6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All my basic spelling is right &amp; I’ve checked ones I don’t know.</w:t>
                            </w:r>
                          </w:p>
                          <w:p w:rsidR="00C975D7" w:rsidRPr="0022197C" w:rsidRDefault="00C975D7" w:rsidP="00312F6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used a range of punctuation including commas, question marks and speech marks.</w:t>
                            </w:r>
                          </w:p>
                          <w:p w:rsidR="00C975D7" w:rsidRPr="0022197C" w:rsidRDefault="00C975D7" w:rsidP="00312F6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varied the types of sentence starts and sentence lengths.</w:t>
                            </w:r>
                          </w:p>
                          <w:p w:rsidR="00C975D7" w:rsidRPr="0022197C" w:rsidRDefault="00C975D7" w:rsidP="00312F6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used paragraphs correctly (change of Time, Topic, Place, Person).</w:t>
                            </w:r>
                          </w:p>
                          <w:p w:rsidR="00C975D7" w:rsidRPr="0022197C" w:rsidRDefault="00C975D7" w:rsidP="00312F6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read through my work to make sure it makes sense.</w:t>
                            </w:r>
                          </w:p>
                          <w:p w:rsidR="00C975D7" w:rsidRDefault="00C975D7" w:rsidP="00312F6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Spellings I’m not sure about:</w:t>
                            </w:r>
                          </w:p>
                          <w:p w:rsidR="00C975D7" w:rsidRDefault="00C975D7" w:rsidP="00312F66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Default="00C975D7" w:rsidP="00312F66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Pr="0022197C" w:rsidRDefault="00C975D7" w:rsidP="00312F66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Pr="0022197C" w:rsidRDefault="00C975D7" w:rsidP="00312F66">
                            <w:pPr>
                              <w:ind w:left="360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CF165" id="_x0000_s1038" type="#_x0000_t202" style="position:absolute;margin-left:-5.8pt;margin-top:10pt;width:573.85pt;height:361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">
                <v:textbox>
                  <w:txbxContent>
                    <w:p w:rsidR="00C975D7" w:rsidRDefault="00C975D7" w:rsidP="00312F66">
                      <w:p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  <w:r w:rsidRPr="005F0CB8">
                        <w:rPr>
                          <w:b/>
                          <w:sz w:val="44"/>
                        </w:rPr>
                        <w:t>Get the basics right &amp; the rest will follow</w:t>
                      </w:r>
                      <w:r>
                        <w:rPr>
                          <w:b/>
                          <w:sz w:val="44"/>
                        </w:rPr>
                        <w:t xml:space="preserve">. </w:t>
                      </w:r>
                    </w:p>
                    <w:p w:rsidR="00C975D7" w:rsidRPr="005F0CB8" w:rsidRDefault="00C975D7" w:rsidP="00312F6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  <w:r w:rsidRPr="005F0CB8">
                        <w:rPr>
                          <w:b/>
                          <w:sz w:val="44"/>
                        </w:rPr>
                        <w:t>Tick these when you’ve checked them.</w:t>
                      </w:r>
                    </w:p>
                    <w:p w:rsidR="00C975D7" w:rsidRPr="0022197C" w:rsidRDefault="00C975D7" w:rsidP="00312F6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All my sentences have a capital letter &amp; full stop.</w:t>
                      </w:r>
                    </w:p>
                    <w:p w:rsidR="00C975D7" w:rsidRPr="0022197C" w:rsidRDefault="00C975D7" w:rsidP="00312F6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All my basic spelling is right &amp; I’ve checked ones I don’t know.</w:t>
                      </w:r>
                    </w:p>
                    <w:p w:rsidR="00C975D7" w:rsidRPr="0022197C" w:rsidRDefault="00C975D7" w:rsidP="00312F6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used a range of punctuation including commas, question marks and speech marks.</w:t>
                      </w:r>
                    </w:p>
                    <w:p w:rsidR="00C975D7" w:rsidRPr="0022197C" w:rsidRDefault="00C975D7" w:rsidP="00312F6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varied the types of sentence starts and sentence lengths.</w:t>
                      </w:r>
                    </w:p>
                    <w:p w:rsidR="00C975D7" w:rsidRPr="0022197C" w:rsidRDefault="00C975D7" w:rsidP="00312F6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used paragraphs correctly (change of Time, Topic, Place, Person).</w:t>
                      </w:r>
                    </w:p>
                    <w:p w:rsidR="00C975D7" w:rsidRPr="0022197C" w:rsidRDefault="00C975D7" w:rsidP="00312F6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read through my work to make sure it makes sense.</w:t>
                      </w:r>
                    </w:p>
                    <w:p w:rsidR="00C975D7" w:rsidRDefault="00C975D7" w:rsidP="00312F6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Spellings I’m not sure about:</w:t>
                      </w:r>
                    </w:p>
                    <w:p w:rsidR="00C975D7" w:rsidRDefault="00C975D7" w:rsidP="00312F66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Default="00C975D7" w:rsidP="00312F66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Pr="0022197C" w:rsidRDefault="00C975D7" w:rsidP="00312F66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Pr="0022197C" w:rsidRDefault="00C975D7" w:rsidP="00312F66">
                      <w:pPr>
                        <w:ind w:left="360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2F66" w:rsidRDefault="00312F66" w:rsidP="00312F66">
      <w:pPr>
        <w:rPr>
          <w:b/>
          <w:sz w:val="36"/>
          <w:u w:val="single"/>
        </w:rPr>
      </w:pPr>
    </w:p>
    <w:p w:rsidR="00312F66" w:rsidRDefault="00312F66" w:rsidP="00312F66">
      <w:pPr>
        <w:rPr>
          <w:b/>
          <w:sz w:val="36"/>
          <w:u w:val="single"/>
        </w:rPr>
      </w:pPr>
    </w:p>
    <w:p w:rsidR="00312F66" w:rsidRDefault="00312F66" w:rsidP="00312F66">
      <w:pPr>
        <w:rPr>
          <w:b/>
          <w:sz w:val="36"/>
          <w:u w:val="single"/>
        </w:rPr>
      </w:pPr>
    </w:p>
    <w:p w:rsidR="00312F66" w:rsidRDefault="00312F66" w:rsidP="00312F66">
      <w:pPr>
        <w:rPr>
          <w:b/>
          <w:sz w:val="36"/>
          <w:u w:val="single"/>
        </w:rPr>
      </w:pPr>
    </w:p>
    <w:p w:rsidR="00312F66" w:rsidRDefault="00312F66" w:rsidP="00312F66">
      <w:pPr>
        <w:rPr>
          <w:b/>
          <w:sz w:val="36"/>
          <w:u w:val="single"/>
        </w:rPr>
      </w:pPr>
    </w:p>
    <w:p w:rsidR="00312F66" w:rsidRDefault="00312F66" w:rsidP="00312F66">
      <w:pPr>
        <w:rPr>
          <w:b/>
          <w:sz w:val="36"/>
          <w:u w:val="single"/>
        </w:rPr>
      </w:pPr>
    </w:p>
    <w:p w:rsidR="00312F66" w:rsidRDefault="00312F66" w:rsidP="00312F66">
      <w:pPr>
        <w:rPr>
          <w:b/>
          <w:sz w:val="36"/>
          <w:u w:val="single"/>
        </w:rPr>
      </w:pPr>
    </w:p>
    <w:p w:rsidR="00312F66" w:rsidRDefault="00312F66" w:rsidP="00312F66">
      <w:pPr>
        <w:rPr>
          <w:b/>
          <w:sz w:val="36"/>
          <w:u w:val="single"/>
        </w:rPr>
      </w:pPr>
    </w:p>
    <w:p w:rsidR="00312F66" w:rsidRDefault="00312F66" w:rsidP="00312F66">
      <w:pPr>
        <w:rPr>
          <w:b/>
          <w:sz w:val="36"/>
          <w:u w:val="single"/>
        </w:rPr>
      </w:pPr>
    </w:p>
    <w:p w:rsidR="00333C9E" w:rsidRPr="005D69AC" w:rsidRDefault="00333C9E" w:rsidP="00333C9E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Task</w:t>
      </w:r>
      <w:r w:rsidRPr="005D69AC">
        <w:rPr>
          <w:b/>
          <w:sz w:val="36"/>
          <w:u w:val="single"/>
        </w:rPr>
        <w:t xml:space="preserve"> </w:t>
      </w:r>
      <w:r w:rsidR="004738AF">
        <w:rPr>
          <w:b/>
          <w:sz w:val="36"/>
          <w:u w:val="single"/>
        </w:rPr>
        <w:t>2</w:t>
      </w:r>
      <w:r>
        <w:rPr>
          <w:b/>
          <w:sz w:val="36"/>
          <w:u w:val="single"/>
        </w:rPr>
        <w:t xml:space="preserve"> (Writing viewpoints and perspectives)</w:t>
      </w:r>
      <w:r w:rsidRPr="005D69AC">
        <w:rPr>
          <w:b/>
          <w:sz w:val="36"/>
          <w:u w:val="single"/>
        </w:rPr>
        <w:t xml:space="preserve">: </w:t>
      </w:r>
    </w:p>
    <w:p w:rsidR="00333C9E" w:rsidRPr="00BC3CE6" w:rsidRDefault="00333C9E" w:rsidP="00333C9E">
      <w:pPr>
        <w:pStyle w:val="ListParagraph"/>
        <w:numPr>
          <w:ilvl w:val="0"/>
          <w:numId w:val="24"/>
        </w:numPr>
        <w:rPr>
          <w:b/>
          <w:sz w:val="28"/>
        </w:rPr>
      </w:pPr>
      <w:r w:rsidRPr="00BC3CE6">
        <w:rPr>
          <w:b/>
          <w:sz w:val="28"/>
        </w:rPr>
        <w:t xml:space="preserve">Vocabulary: Complete the exercise finding the alternative words for the vocabulary below. The first two have been done for you. </w:t>
      </w:r>
    </w:p>
    <w:tbl>
      <w:tblPr>
        <w:tblStyle w:val="TableGrid"/>
        <w:tblpPr w:leftFromText="180" w:rightFromText="180" w:vertAnchor="text" w:horzAnchor="margin" w:tblpX="250" w:tblpY="240"/>
        <w:tblW w:w="0" w:type="auto"/>
        <w:tblLook w:val="04A0" w:firstRow="1" w:lastRow="0" w:firstColumn="1" w:lastColumn="0" w:noHBand="0" w:noVBand="1"/>
      </w:tblPr>
      <w:tblGrid>
        <w:gridCol w:w="2736"/>
        <w:gridCol w:w="2740"/>
        <w:gridCol w:w="2854"/>
        <w:gridCol w:w="2517"/>
      </w:tblGrid>
      <w:tr w:rsidR="00333C9E" w:rsidRPr="009D0263" w:rsidTr="006143E0">
        <w:tc>
          <w:tcPr>
            <w:tcW w:w="2736" w:type="dxa"/>
          </w:tcPr>
          <w:p w:rsidR="00333C9E" w:rsidRPr="009D0263" w:rsidRDefault="00333C9E" w:rsidP="006143E0">
            <w:pPr>
              <w:pStyle w:val="ListParagraph"/>
              <w:ind w:left="0"/>
              <w:rPr>
                <w:b/>
                <w:sz w:val="32"/>
              </w:rPr>
            </w:pPr>
            <w:r w:rsidRPr="009D0263">
              <w:rPr>
                <w:b/>
                <w:sz w:val="32"/>
              </w:rPr>
              <w:t>Ambitious word</w:t>
            </w:r>
          </w:p>
        </w:tc>
        <w:tc>
          <w:tcPr>
            <w:tcW w:w="2740" w:type="dxa"/>
          </w:tcPr>
          <w:p w:rsidR="00333C9E" w:rsidRPr="009D0263" w:rsidRDefault="00333C9E" w:rsidP="006143E0">
            <w:pPr>
              <w:pStyle w:val="ListParagraph"/>
              <w:ind w:left="0"/>
              <w:rPr>
                <w:sz w:val="32"/>
              </w:rPr>
            </w:pPr>
            <w:r w:rsidRPr="009D0263">
              <w:rPr>
                <w:sz w:val="32"/>
              </w:rPr>
              <w:t>Alternative word</w:t>
            </w:r>
          </w:p>
        </w:tc>
        <w:tc>
          <w:tcPr>
            <w:tcW w:w="2854" w:type="dxa"/>
          </w:tcPr>
          <w:p w:rsidR="00333C9E" w:rsidRPr="009D0263" w:rsidRDefault="00333C9E" w:rsidP="006143E0">
            <w:pPr>
              <w:pStyle w:val="ListParagraph"/>
              <w:ind w:left="0"/>
              <w:rPr>
                <w:b/>
                <w:sz w:val="32"/>
              </w:rPr>
            </w:pPr>
            <w:r w:rsidRPr="009D0263">
              <w:rPr>
                <w:b/>
                <w:sz w:val="32"/>
              </w:rPr>
              <w:t>Ambitious word</w:t>
            </w:r>
          </w:p>
        </w:tc>
        <w:tc>
          <w:tcPr>
            <w:tcW w:w="2517" w:type="dxa"/>
          </w:tcPr>
          <w:p w:rsidR="00333C9E" w:rsidRPr="009D0263" w:rsidRDefault="00333C9E" w:rsidP="006143E0">
            <w:pPr>
              <w:pStyle w:val="ListParagraph"/>
              <w:ind w:left="0"/>
              <w:rPr>
                <w:sz w:val="32"/>
              </w:rPr>
            </w:pPr>
            <w:r w:rsidRPr="009D0263">
              <w:rPr>
                <w:sz w:val="32"/>
              </w:rPr>
              <w:t>Alternative word</w:t>
            </w:r>
          </w:p>
        </w:tc>
      </w:tr>
      <w:tr w:rsidR="0044478F" w:rsidRPr="009D0263" w:rsidTr="006143E0">
        <w:trPr>
          <w:trHeight w:val="484"/>
        </w:trPr>
        <w:tc>
          <w:tcPr>
            <w:tcW w:w="2736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emulate</w:t>
            </w:r>
          </w:p>
        </w:tc>
        <w:tc>
          <w:tcPr>
            <w:tcW w:w="2740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i/>
                <w:sz w:val="32"/>
              </w:rPr>
            </w:pPr>
            <w:r>
              <w:rPr>
                <w:i/>
                <w:sz w:val="32"/>
              </w:rPr>
              <w:t>copy</w:t>
            </w:r>
          </w:p>
        </w:tc>
        <w:tc>
          <w:tcPr>
            <w:tcW w:w="2854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517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adventurous</w:t>
            </w:r>
          </w:p>
        </w:tc>
      </w:tr>
      <w:tr w:rsidR="0044478F" w:rsidRPr="009D0263" w:rsidTr="006143E0">
        <w:trPr>
          <w:trHeight w:val="484"/>
        </w:trPr>
        <w:tc>
          <w:tcPr>
            <w:tcW w:w="2736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endeavour</w:t>
            </w:r>
          </w:p>
        </w:tc>
        <w:tc>
          <w:tcPr>
            <w:tcW w:w="2740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i/>
                <w:sz w:val="32"/>
              </w:rPr>
            </w:pPr>
            <w:r>
              <w:rPr>
                <w:i/>
                <w:sz w:val="32"/>
              </w:rPr>
              <w:t>try</w:t>
            </w:r>
          </w:p>
        </w:tc>
        <w:tc>
          <w:tcPr>
            <w:tcW w:w="2854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tenacious</w:t>
            </w:r>
          </w:p>
        </w:tc>
        <w:tc>
          <w:tcPr>
            <w:tcW w:w="2517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sz w:val="32"/>
              </w:rPr>
            </w:pPr>
          </w:p>
        </w:tc>
      </w:tr>
      <w:tr w:rsidR="0044478F" w:rsidRPr="009D0263" w:rsidTr="006143E0">
        <w:trPr>
          <w:trHeight w:val="484"/>
        </w:trPr>
        <w:tc>
          <w:tcPr>
            <w:tcW w:w="2736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crescendo</w:t>
            </w:r>
          </w:p>
        </w:tc>
        <w:tc>
          <w:tcPr>
            <w:tcW w:w="2740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sz w:val="32"/>
              </w:rPr>
            </w:pPr>
          </w:p>
        </w:tc>
        <w:tc>
          <w:tcPr>
            <w:tcW w:w="2854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517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question (verb)</w:t>
            </w:r>
          </w:p>
        </w:tc>
      </w:tr>
      <w:tr w:rsidR="0044478F" w:rsidRPr="009D0263" w:rsidTr="006143E0">
        <w:trPr>
          <w:trHeight w:val="484"/>
        </w:trPr>
        <w:tc>
          <w:tcPr>
            <w:tcW w:w="2736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740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vengeful</w:t>
            </w:r>
          </w:p>
        </w:tc>
        <w:tc>
          <w:tcPr>
            <w:tcW w:w="2854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narcissistic</w:t>
            </w:r>
          </w:p>
        </w:tc>
        <w:tc>
          <w:tcPr>
            <w:tcW w:w="2517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sz w:val="32"/>
              </w:rPr>
            </w:pPr>
          </w:p>
        </w:tc>
      </w:tr>
      <w:tr w:rsidR="0044478F" w:rsidRPr="009D0263" w:rsidTr="006143E0">
        <w:trPr>
          <w:trHeight w:val="484"/>
        </w:trPr>
        <w:tc>
          <w:tcPr>
            <w:tcW w:w="2736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retaliate</w:t>
            </w:r>
          </w:p>
        </w:tc>
        <w:tc>
          <w:tcPr>
            <w:tcW w:w="2740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sz w:val="32"/>
              </w:rPr>
            </w:pPr>
          </w:p>
        </w:tc>
        <w:tc>
          <w:tcPr>
            <w:tcW w:w="2854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517" w:type="dxa"/>
            <w:vAlign w:val="center"/>
          </w:tcPr>
          <w:p w:rsidR="0044478F" w:rsidRPr="008548D4" w:rsidRDefault="0044478F" w:rsidP="0044478F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childish</w:t>
            </w:r>
          </w:p>
        </w:tc>
      </w:tr>
    </w:tbl>
    <w:p w:rsidR="00333C9E" w:rsidRPr="00B119CF" w:rsidRDefault="00333C9E" w:rsidP="00333C9E">
      <w:pPr>
        <w:pStyle w:val="ListParagraph"/>
        <w:ind w:left="426"/>
        <w:rPr>
          <w:b/>
          <w:sz w:val="18"/>
        </w:rPr>
      </w:pPr>
    </w:p>
    <w:p w:rsidR="00333C9E" w:rsidRDefault="00333C9E" w:rsidP="00333C9E">
      <w:pPr>
        <w:pStyle w:val="ListParagraph"/>
        <w:numPr>
          <w:ilvl w:val="0"/>
          <w:numId w:val="24"/>
        </w:numPr>
        <w:ind w:left="426" w:hanging="284"/>
        <w:jc w:val="both"/>
        <w:rPr>
          <w:b/>
          <w:sz w:val="32"/>
          <w:szCs w:val="32"/>
        </w:rPr>
      </w:pPr>
      <w:r w:rsidRPr="00C069CB">
        <w:rPr>
          <w:b/>
          <w:sz w:val="32"/>
          <w:szCs w:val="32"/>
        </w:rPr>
        <w:t xml:space="preserve">Read the article on </w:t>
      </w:r>
      <w:r w:rsidR="006143E0">
        <w:rPr>
          <w:b/>
          <w:sz w:val="32"/>
          <w:szCs w:val="32"/>
        </w:rPr>
        <w:t>the devastation caused by a hurricane in Australia</w:t>
      </w:r>
      <w:r w:rsidRPr="00C069CB">
        <w:rPr>
          <w:b/>
          <w:sz w:val="32"/>
          <w:szCs w:val="32"/>
        </w:rPr>
        <w:t xml:space="preserve">. </w:t>
      </w:r>
    </w:p>
    <w:p w:rsidR="006143E0" w:rsidRPr="006143E0" w:rsidRDefault="006143E0" w:rsidP="006143E0">
      <w:pPr>
        <w:rPr>
          <w:sz w:val="40"/>
        </w:rPr>
      </w:pPr>
      <w:r w:rsidRPr="006143E0">
        <w:rPr>
          <w:sz w:val="28"/>
        </w:rPr>
        <w:t>Source: An online newspaper article about a hurricane in Australia called, ‘Homes and crops wrecked, but relief sweeps Queensland in Yasi’s wake’ by Adam Gabbatt.</w:t>
      </w:r>
    </w:p>
    <w:p w:rsidR="006143E0" w:rsidRDefault="006143E0" w:rsidP="006143E0">
      <w:pPr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8800" behindDoc="0" locked="0" layoutInCell="1" allowOverlap="1" wp14:anchorId="2438CEFC" wp14:editId="326951AB">
            <wp:simplePos x="0" y="0"/>
            <wp:positionH relativeFrom="column">
              <wp:posOffset>48231</wp:posOffset>
            </wp:positionH>
            <wp:positionV relativeFrom="paragraph">
              <wp:posOffset>100330</wp:posOffset>
            </wp:positionV>
            <wp:extent cx="7021830" cy="4926330"/>
            <wp:effectExtent l="0" t="0" r="762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830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087822" w:rsidP="006143E0">
      <w:pPr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9824" behindDoc="0" locked="0" layoutInCell="1" allowOverlap="1" wp14:anchorId="1767D5DF" wp14:editId="058485A3">
            <wp:simplePos x="0" y="0"/>
            <wp:positionH relativeFrom="column">
              <wp:posOffset>22225</wp:posOffset>
            </wp:positionH>
            <wp:positionV relativeFrom="paragraph">
              <wp:posOffset>-27940</wp:posOffset>
            </wp:positionV>
            <wp:extent cx="6984365" cy="3206750"/>
            <wp:effectExtent l="0" t="0" r="698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Default="006143E0" w:rsidP="006143E0">
      <w:pPr>
        <w:jc w:val="both"/>
        <w:rPr>
          <w:b/>
          <w:sz w:val="32"/>
          <w:szCs w:val="32"/>
        </w:rPr>
      </w:pPr>
    </w:p>
    <w:p w:rsidR="006143E0" w:rsidRPr="006143E0" w:rsidRDefault="00333C9E" w:rsidP="00333C9E">
      <w:pPr>
        <w:pStyle w:val="ListParagraph"/>
        <w:numPr>
          <w:ilvl w:val="0"/>
          <w:numId w:val="24"/>
        </w:numPr>
        <w:ind w:left="426" w:hanging="284"/>
        <w:jc w:val="center"/>
        <w:rPr>
          <w:i/>
          <w:sz w:val="32"/>
          <w:szCs w:val="32"/>
        </w:rPr>
      </w:pPr>
      <w:r w:rsidRPr="006143E0">
        <w:rPr>
          <w:b/>
          <w:sz w:val="32"/>
          <w:szCs w:val="32"/>
        </w:rPr>
        <w:t xml:space="preserve">TASK: Read the following statement and write a </w:t>
      </w:r>
      <w:r w:rsidR="006143E0">
        <w:rPr>
          <w:b/>
          <w:sz w:val="32"/>
          <w:szCs w:val="32"/>
        </w:rPr>
        <w:t>s</w:t>
      </w:r>
      <w:r w:rsidR="006143E0" w:rsidRPr="006143E0">
        <w:rPr>
          <w:b/>
          <w:sz w:val="32"/>
          <w:szCs w:val="32"/>
        </w:rPr>
        <w:t xml:space="preserve">peech to your year group on </w:t>
      </w:r>
      <w:r w:rsidR="006143E0">
        <w:rPr>
          <w:b/>
          <w:sz w:val="32"/>
          <w:szCs w:val="32"/>
        </w:rPr>
        <w:t>t</w:t>
      </w:r>
      <w:r w:rsidR="006143E0" w:rsidRPr="006143E0">
        <w:rPr>
          <w:b/>
          <w:sz w:val="32"/>
          <w:szCs w:val="32"/>
        </w:rPr>
        <w:t xml:space="preserve">he dangers of climate change. </w:t>
      </w:r>
    </w:p>
    <w:p w:rsidR="00333C9E" w:rsidRPr="006143E0" w:rsidRDefault="00333C9E" w:rsidP="006143E0">
      <w:pPr>
        <w:pStyle w:val="ListParagraph"/>
        <w:ind w:left="426"/>
        <w:jc w:val="center"/>
        <w:rPr>
          <w:i/>
          <w:sz w:val="32"/>
          <w:szCs w:val="32"/>
        </w:rPr>
      </w:pPr>
      <w:r w:rsidRPr="006143E0">
        <w:rPr>
          <w:i/>
          <w:sz w:val="32"/>
          <w:szCs w:val="32"/>
        </w:rPr>
        <w:t>‘</w:t>
      </w:r>
      <w:r w:rsidR="006143E0">
        <w:rPr>
          <w:i/>
          <w:sz w:val="32"/>
          <w:szCs w:val="32"/>
        </w:rPr>
        <w:t>Climate change is nonsense. We’ve been here before with the Ice Age. We’re worrying about nothing.</w:t>
      </w:r>
      <w:r w:rsidRPr="006143E0">
        <w:rPr>
          <w:i/>
          <w:sz w:val="32"/>
          <w:szCs w:val="32"/>
        </w:rPr>
        <w:t>’</w:t>
      </w:r>
    </w:p>
    <w:p w:rsidR="00333C9E" w:rsidRPr="00C069CB" w:rsidRDefault="00333C9E" w:rsidP="00333C9E">
      <w:pPr>
        <w:pStyle w:val="ListParagraph"/>
        <w:ind w:left="142"/>
        <w:rPr>
          <w:b/>
          <w:sz w:val="32"/>
        </w:rPr>
      </w:pPr>
      <w:r w:rsidRPr="00C069CB">
        <w:rPr>
          <w:b/>
          <w:sz w:val="32"/>
        </w:rPr>
        <w:t>Plan all these elements before you write:</w:t>
      </w:r>
    </w:p>
    <w:tbl>
      <w:tblPr>
        <w:tblStyle w:val="TableGrid"/>
        <w:tblW w:w="11023" w:type="dxa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1985"/>
        <w:gridCol w:w="5069"/>
      </w:tblGrid>
      <w:tr w:rsidR="00087822" w:rsidTr="00C975D7">
        <w:trPr>
          <w:trHeight w:val="705"/>
        </w:trPr>
        <w:tc>
          <w:tcPr>
            <w:tcW w:w="1559" w:type="dxa"/>
            <w:vAlign w:val="center"/>
          </w:tcPr>
          <w:p w:rsidR="00087822" w:rsidRPr="00721E96" w:rsidRDefault="00087822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Text Type Audience</w:t>
            </w:r>
          </w:p>
        </w:tc>
        <w:tc>
          <w:tcPr>
            <w:tcW w:w="4395" w:type="dxa"/>
            <w:gridSpan w:val="2"/>
            <w:vAlign w:val="center"/>
          </w:tcPr>
          <w:p w:rsidR="00087822" w:rsidRPr="00721E96" w:rsidRDefault="00087822" w:rsidP="00C975D7">
            <w:pPr>
              <w:pStyle w:val="ListParagraph"/>
              <w:ind w:left="0"/>
              <w:jc w:val="center"/>
              <w:rPr>
                <w:sz w:val="28"/>
              </w:rPr>
            </w:pPr>
            <w:r w:rsidRPr="00721E96">
              <w:rPr>
                <w:sz w:val="28"/>
              </w:rPr>
              <w:t>Wh</w:t>
            </w:r>
            <w:r>
              <w:rPr>
                <w:sz w:val="28"/>
              </w:rPr>
              <w:t>at and t</w:t>
            </w:r>
            <w:r w:rsidRPr="00721E96">
              <w:rPr>
                <w:sz w:val="28"/>
              </w:rPr>
              <w:t xml:space="preserve">o </w:t>
            </w:r>
            <w:r>
              <w:rPr>
                <w:sz w:val="28"/>
              </w:rPr>
              <w:t>whom are you writing</w:t>
            </w:r>
            <w:r w:rsidRPr="00721E96">
              <w:rPr>
                <w:sz w:val="28"/>
              </w:rPr>
              <w:t>?</w:t>
            </w:r>
          </w:p>
        </w:tc>
        <w:tc>
          <w:tcPr>
            <w:tcW w:w="5069" w:type="dxa"/>
            <w:vAlign w:val="center"/>
          </w:tcPr>
          <w:p w:rsidR="00087822" w:rsidRPr="00721E96" w:rsidRDefault="00087822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087822" w:rsidTr="00C975D7">
        <w:trPr>
          <w:trHeight w:val="645"/>
        </w:trPr>
        <w:tc>
          <w:tcPr>
            <w:tcW w:w="1559" w:type="dxa"/>
            <w:vAlign w:val="center"/>
          </w:tcPr>
          <w:p w:rsidR="00087822" w:rsidRDefault="00087822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Purpose</w:t>
            </w:r>
          </w:p>
        </w:tc>
        <w:tc>
          <w:tcPr>
            <w:tcW w:w="2410" w:type="dxa"/>
            <w:vAlign w:val="center"/>
          </w:tcPr>
          <w:p w:rsidR="00087822" w:rsidRPr="00721E96" w:rsidRDefault="00087822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Agree or Disagree?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721E96" w:rsidRDefault="00087822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1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Reason 1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Benefit 1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2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Reason 2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Benefit 2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3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lastRenderedPageBreak/>
              <w:t>Reason 3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Benefit 3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087822" w:rsidRDefault="00087822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087822" w:rsidTr="00C975D7">
        <w:trPr>
          <w:trHeight w:val="1026"/>
        </w:trPr>
        <w:tc>
          <w:tcPr>
            <w:tcW w:w="3969" w:type="dxa"/>
            <w:gridSpan w:val="2"/>
            <w:vAlign w:val="center"/>
          </w:tcPr>
          <w:p w:rsidR="00087822" w:rsidRPr="00721E96" w:rsidRDefault="00087822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What are the </w:t>
            </w:r>
            <w:r w:rsidRPr="00AE5E5D">
              <w:rPr>
                <w:b/>
                <w:sz w:val="28"/>
              </w:rPr>
              <w:t>opposing</w:t>
            </w:r>
            <w:r>
              <w:rPr>
                <w:sz w:val="28"/>
              </w:rPr>
              <w:t xml:space="preserve"> ideas you will challenge?</w:t>
            </w:r>
          </w:p>
        </w:tc>
        <w:tc>
          <w:tcPr>
            <w:tcW w:w="7054" w:type="dxa"/>
            <w:gridSpan w:val="2"/>
            <w:vAlign w:val="center"/>
          </w:tcPr>
          <w:p w:rsidR="00087822" w:rsidRPr="00721E96" w:rsidRDefault="00087822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</w:tbl>
    <w:p w:rsidR="00333C9E" w:rsidRPr="00B119CF" w:rsidRDefault="00333C9E" w:rsidP="00333C9E">
      <w:pPr>
        <w:pStyle w:val="ListParagraph"/>
        <w:rPr>
          <w:sz w:val="24"/>
        </w:rPr>
      </w:pPr>
    </w:p>
    <w:p w:rsidR="00333C9E" w:rsidRPr="008548D4" w:rsidRDefault="00333C9E" w:rsidP="00333C9E">
      <w:pPr>
        <w:pStyle w:val="ListParagraph"/>
        <w:ind w:left="284"/>
        <w:rPr>
          <w:b/>
          <w:sz w:val="32"/>
        </w:rPr>
      </w:pPr>
      <w:r w:rsidRPr="008548D4">
        <w:rPr>
          <w:b/>
          <w:sz w:val="32"/>
        </w:rPr>
        <w:t>Jump Start - Use one or more of these to get you started if you can’t think of your own way: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006"/>
        <w:gridCol w:w="5933"/>
      </w:tblGrid>
      <w:tr w:rsidR="00333C9E" w:rsidRPr="0022316A" w:rsidTr="006143E0">
        <w:tc>
          <w:tcPr>
            <w:tcW w:w="5103" w:type="dxa"/>
          </w:tcPr>
          <w:p w:rsidR="00333C9E" w:rsidRPr="00D219B0" w:rsidRDefault="00333C9E" w:rsidP="006143E0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Start with a statistic</w:t>
            </w:r>
          </w:p>
        </w:tc>
        <w:tc>
          <w:tcPr>
            <w:tcW w:w="6062" w:type="dxa"/>
          </w:tcPr>
          <w:p w:rsidR="00333C9E" w:rsidRPr="00D219B0" w:rsidRDefault="00333C9E" w:rsidP="006143E0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Start with a rhetorical question</w:t>
            </w:r>
          </w:p>
        </w:tc>
      </w:tr>
      <w:tr w:rsidR="00333C9E" w:rsidRPr="0022316A" w:rsidTr="006143E0">
        <w:tc>
          <w:tcPr>
            <w:tcW w:w="5103" w:type="dxa"/>
          </w:tcPr>
          <w:p w:rsidR="00333C9E" w:rsidRPr="00D219B0" w:rsidRDefault="00BC3CE6" w:rsidP="006143E0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Our planet is a living thing perfectly capable of dying when neglected.</w:t>
            </w:r>
          </w:p>
        </w:tc>
        <w:tc>
          <w:tcPr>
            <w:tcW w:w="6062" w:type="dxa"/>
          </w:tcPr>
          <w:p w:rsidR="00333C9E" w:rsidRPr="00D219B0" w:rsidRDefault="00BC3CE6" w:rsidP="00BC3CE6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Imagine living in a continual winter; rain, rain and more rain.</w:t>
            </w:r>
          </w:p>
        </w:tc>
      </w:tr>
      <w:tr w:rsidR="00333C9E" w:rsidRPr="0022316A" w:rsidTr="006143E0">
        <w:tc>
          <w:tcPr>
            <w:tcW w:w="5103" w:type="dxa"/>
          </w:tcPr>
          <w:p w:rsidR="00333C9E" w:rsidRPr="00D219B0" w:rsidRDefault="00BC3CE6" w:rsidP="006143E0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Ever heard of the Ice-Age? Climate change is just scare mongering.</w:t>
            </w:r>
          </w:p>
        </w:tc>
        <w:tc>
          <w:tcPr>
            <w:tcW w:w="6062" w:type="dxa"/>
          </w:tcPr>
          <w:p w:rsidR="00333C9E" w:rsidRPr="00D219B0" w:rsidRDefault="00BC3CE6" w:rsidP="006143E0">
            <w:pPr>
              <w:pStyle w:val="ListParagraph"/>
              <w:ind w:left="0"/>
              <w:rPr>
                <w:sz w:val="32"/>
                <w:szCs w:val="24"/>
              </w:rPr>
            </w:pPr>
            <w:r w:rsidRPr="00D219B0">
              <w:rPr>
                <w:sz w:val="32"/>
                <w:szCs w:val="24"/>
              </w:rPr>
              <w:t>Maybe we should learn from what happened to Noah and his ark?</w:t>
            </w:r>
          </w:p>
        </w:tc>
      </w:tr>
    </w:tbl>
    <w:p w:rsidR="00333C9E" w:rsidRDefault="00333C9E" w:rsidP="00333C9E">
      <w:pPr>
        <w:pStyle w:val="ListParagraph"/>
        <w:rPr>
          <w:sz w:val="32"/>
        </w:rPr>
      </w:pPr>
    </w:p>
    <w:p w:rsidR="00333C9E" w:rsidRDefault="00087822" w:rsidP="00333C9E">
      <w:pPr>
        <w:pStyle w:val="ListParagrap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0B4FD512" wp14:editId="10ADB915">
                <wp:simplePos x="0" y="0"/>
                <wp:positionH relativeFrom="column">
                  <wp:posOffset>13970</wp:posOffset>
                </wp:positionH>
                <wp:positionV relativeFrom="paragraph">
                  <wp:posOffset>-6985</wp:posOffset>
                </wp:positionV>
                <wp:extent cx="7171690" cy="3226435"/>
                <wp:effectExtent l="0" t="0" r="10160" b="1206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1690" cy="322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5D7" w:rsidRDefault="00C975D7" w:rsidP="00333C9E">
                            <w:pPr>
                              <w:pStyle w:val="ListParagraph"/>
                              <w:spacing w:before="100" w:beforeAutospacing="1" w:after="100" w:afterAutospacing="1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Some techniques you should try to use if they are appropriate to your writing:</w:t>
                            </w:r>
                          </w:p>
                          <w:p w:rsidR="00C975D7" w:rsidRPr="005F0CB8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Rhetorical Questions</w:t>
                            </w:r>
                          </w:p>
                          <w:p w:rsidR="00C975D7" w:rsidRPr="005F0CB8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Facts &amp; Statistics – say where the stats are from (eg Department of Education, Chief medical advisor to the Government)</w:t>
                            </w:r>
                          </w:p>
                          <w:p w:rsidR="00C975D7" w:rsidRPr="005F0CB8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Direct Address</w:t>
                            </w:r>
                          </w:p>
                          <w:p w:rsidR="00C975D7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Emotive vocabulary</w:t>
                            </w:r>
                          </w:p>
                          <w:p w:rsidR="00C975D7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Rule of 3 – why not try 4?</w:t>
                            </w:r>
                          </w:p>
                          <w:p w:rsidR="00C975D7" w:rsidRPr="005F0CB8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Repetition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D512" id="Text Box 12" o:spid="_x0000_s1039" type="#_x0000_t202" style="position:absolute;left:0;text-align:left;margin-left:1.1pt;margin-top:-.55pt;width:564.7pt;height:254.0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">
                <v:textbox>
                  <w:txbxContent>
                    <w:p w:rsidR="00C975D7" w:rsidRDefault="00C975D7" w:rsidP="00333C9E">
                      <w:pPr>
                        <w:pStyle w:val="ListParagraph"/>
                        <w:spacing w:before="100" w:beforeAutospacing="1" w:after="100" w:afterAutospacing="1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Some techniques you should try to use if they are appropriate to your writing:</w:t>
                      </w:r>
                    </w:p>
                    <w:p w:rsidR="00C975D7" w:rsidRPr="005F0CB8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Rhetorical Questions</w:t>
                      </w:r>
                    </w:p>
                    <w:p w:rsidR="00C975D7" w:rsidRPr="005F0CB8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Facts &amp; Statistics – say where the stats are from (eg Department of Education, Chief medical advisor to the Government)</w:t>
                      </w:r>
                    </w:p>
                    <w:p w:rsidR="00C975D7" w:rsidRPr="005F0CB8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Direct Address</w:t>
                      </w:r>
                    </w:p>
                    <w:p w:rsidR="00C975D7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Emotive vocabulary</w:t>
                      </w:r>
                    </w:p>
                    <w:p w:rsidR="00C975D7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Rule of 3 – why not try 4?</w:t>
                      </w:r>
                    </w:p>
                    <w:p w:rsidR="00C975D7" w:rsidRPr="005F0CB8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Repetition</w:t>
                      </w:r>
                    </w:p>
                  </w:txbxContent>
                </v:textbox>
              </v:shape>
            </w:pict>
          </mc:Fallback>
        </mc:AlternateContent>
      </w:r>
    </w:p>
    <w:p w:rsidR="00333C9E" w:rsidRDefault="00333C9E" w:rsidP="00333C9E">
      <w:pPr>
        <w:pStyle w:val="ListParagraph"/>
        <w:rPr>
          <w:sz w:val="32"/>
        </w:rPr>
      </w:pPr>
    </w:p>
    <w:p w:rsidR="00333C9E" w:rsidRDefault="00333C9E" w:rsidP="00333C9E">
      <w:pPr>
        <w:pStyle w:val="ListParagraph"/>
        <w:rPr>
          <w:sz w:val="32"/>
        </w:rPr>
      </w:pPr>
    </w:p>
    <w:p w:rsidR="00333C9E" w:rsidRDefault="00333C9E" w:rsidP="00333C9E">
      <w:pPr>
        <w:pStyle w:val="ListParagraph"/>
        <w:rPr>
          <w:sz w:val="32"/>
        </w:rPr>
      </w:pPr>
    </w:p>
    <w:p w:rsidR="00333C9E" w:rsidRDefault="00333C9E" w:rsidP="00333C9E">
      <w:pPr>
        <w:pStyle w:val="ListParagraph"/>
        <w:rPr>
          <w:sz w:val="32"/>
        </w:rPr>
      </w:pPr>
    </w:p>
    <w:p w:rsidR="00333C9E" w:rsidRDefault="00333C9E" w:rsidP="00333C9E">
      <w:pPr>
        <w:pStyle w:val="ListParagraph"/>
        <w:rPr>
          <w:sz w:val="32"/>
        </w:rPr>
      </w:pPr>
    </w:p>
    <w:p w:rsidR="00333C9E" w:rsidRDefault="00333C9E" w:rsidP="00333C9E">
      <w:pPr>
        <w:pStyle w:val="ListParagraph"/>
        <w:rPr>
          <w:sz w:val="32"/>
        </w:rPr>
      </w:pPr>
    </w:p>
    <w:p w:rsidR="00BC3CE6" w:rsidRDefault="00BC3CE6" w:rsidP="00333C9E">
      <w:pPr>
        <w:rPr>
          <w:sz w:val="28"/>
        </w:rPr>
      </w:pPr>
    </w:p>
    <w:p w:rsidR="006143E0" w:rsidRDefault="006143E0" w:rsidP="00333C9E">
      <w:pPr>
        <w:rPr>
          <w:sz w:val="28"/>
        </w:rPr>
      </w:pPr>
    </w:p>
    <w:p w:rsidR="006143E0" w:rsidRDefault="006143E0" w:rsidP="00333C9E">
      <w:pPr>
        <w:rPr>
          <w:sz w:val="28"/>
        </w:rPr>
      </w:pPr>
    </w:p>
    <w:p w:rsidR="006143E0" w:rsidRDefault="006143E0" w:rsidP="00333C9E">
      <w:pPr>
        <w:rPr>
          <w:sz w:val="28"/>
        </w:rPr>
      </w:pPr>
    </w:p>
    <w:p w:rsidR="00333C9E" w:rsidRPr="006143E0" w:rsidRDefault="00333C9E" w:rsidP="00333C9E">
      <w:pPr>
        <w:rPr>
          <w:sz w:val="36"/>
        </w:rPr>
      </w:pPr>
      <w:r w:rsidRPr="007B73DB">
        <w:rPr>
          <w:sz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B73DB">
        <w:rPr>
          <w:sz w:val="3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B73DB">
        <w:rPr>
          <w:sz w:val="3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B73DB">
        <w:rPr>
          <w:sz w:val="3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12F66">
        <w:rPr>
          <w:b/>
          <w:sz w:val="36"/>
        </w:rPr>
        <w:t>3. Don’t forget to proof read &amp; tick off the basics as you do them.</w:t>
      </w:r>
    </w:p>
    <w:p w:rsidR="00333C9E" w:rsidRDefault="00087822" w:rsidP="00333C9E">
      <w:pPr>
        <w:rPr>
          <w:b/>
          <w:sz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8322120" wp14:editId="662DABC1">
                <wp:simplePos x="0" y="0"/>
                <wp:positionH relativeFrom="column">
                  <wp:posOffset>-86995</wp:posOffset>
                </wp:positionH>
                <wp:positionV relativeFrom="paragraph">
                  <wp:posOffset>122641</wp:posOffset>
                </wp:positionV>
                <wp:extent cx="7287895" cy="4584700"/>
                <wp:effectExtent l="0" t="0" r="27305" b="254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895" cy="458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5D7" w:rsidRDefault="00C975D7" w:rsidP="00333C9E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5F0CB8">
                              <w:rPr>
                                <w:b/>
                                <w:sz w:val="44"/>
                              </w:rPr>
                              <w:t>Get the basics right &amp; the rest will follow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. </w:t>
                            </w:r>
                          </w:p>
                          <w:p w:rsidR="00C975D7" w:rsidRPr="005F0CB8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5F0CB8">
                              <w:rPr>
                                <w:b/>
                                <w:sz w:val="44"/>
                              </w:rPr>
                              <w:t>Tick these when you’ve checked them.</w:t>
                            </w:r>
                          </w:p>
                          <w:p w:rsidR="00C975D7" w:rsidRPr="0022197C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All my sentences have a capital letter &amp; full stop.</w:t>
                            </w:r>
                          </w:p>
                          <w:p w:rsidR="00C975D7" w:rsidRPr="0022197C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All my basic spelling is right &amp; I’ve checked ones I don’t know.</w:t>
                            </w:r>
                          </w:p>
                          <w:p w:rsidR="00C975D7" w:rsidRPr="0022197C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used a range of punctuation including commas, question marks and speech marks.</w:t>
                            </w:r>
                          </w:p>
                          <w:p w:rsidR="00C975D7" w:rsidRPr="0022197C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varied the types of sentence starts and sentence lengths.</w:t>
                            </w:r>
                          </w:p>
                          <w:p w:rsidR="00C975D7" w:rsidRPr="0022197C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used paragraphs correctly (change of Time, Topic, Place, Person).</w:t>
                            </w:r>
                          </w:p>
                          <w:p w:rsidR="00C975D7" w:rsidRPr="0022197C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read through my work to make sure it makes sense.</w:t>
                            </w:r>
                          </w:p>
                          <w:p w:rsidR="00C975D7" w:rsidRDefault="00C975D7" w:rsidP="00333C9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Spellings I’m not sure about:</w:t>
                            </w:r>
                          </w:p>
                          <w:p w:rsidR="00C975D7" w:rsidRDefault="00C975D7" w:rsidP="00333C9E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Default="00C975D7" w:rsidP="00333C9E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Pr="0022197C" w:rsidRDefault="00C975D7" w:rsidP="00333C9E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Pr="0022197C" w:rsidRDefault="00C975D7" w:rsidP="00333C9E">
                            <w:pPr>
                              <w:ind w:left="360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22120" id="_x0000_s1040" type="#_x0000_t202" style="position:absolute;margin-left:-6.85pt;margin-top:9.65pt;width:573.85pt;height:361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NzLwIAAFo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">
                <v:textbox>
                  <w:txbxContent>
                    <w:p w:rsidR="00C975D7" w:rsidRDefault="00C975D7" w:rsidP="00333C9E">
                      <w:p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  <w:r w:rsidRPr="005F0CB8">
                        <w:rPr>
                          <w:b/>
                          <w:sz w:val="44"/>
                        </w:rPr>
                        <w:t>Get the basics right &amp; the rest will follow</w:t>
                      </w:r>
                      <w:r>
                        <w:rPr>
                          <w:b/>
                          <w:sz w:val="44"/>
                        </w:rPr>
                        <w:t xml:space="preserve">. </w:t>
                      </w:r>
                    </w:p>
                    <w:p w:rsidR="00C975D7" w:rsidRPr="005F0CB8" w:rsidRDefault="00C975D7" w:rsidP="00333C9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  <w:r w:rsidRPr="005F0CB8">
                        <w:rPr>
                          <w:b/>
                          <w:sz w:val="44"/>
                        </w:rPr>
                        <w:t>Tick these when you’ve checked them.</w:t>
                      </w:r>
                    </w:p>
                    <w:p w:rsidR="00C975D7" w:rsidRPr="0022197C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All my sentences have a capital letter &amp; full stop.</w:t>
                      </w:r>
                    </w:p>
                    <w:p w:rsidR="00C975D7" w:rsidRPr="0022197C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All my basic spelling is right &amp; I’ve checked ones I don’t know.</w:t>
                      </w:r>
                    </w:p>
                    <w:p w:rsidR="00C975D7" w:rsidRPr="0022197C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used a range of punctuation including commas, question marks and speech marks.</w:t>
                      </w:r>
                    </w:p>
                    <w:p w:rsidR="00C975D7" w:rsidRPr="0022197C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varied the types of sentence starts and sentence lengths.</w:t>
                      </w:r>
                    </w:p>
                    <w:p w:rsidR="00C975D7" w:rsidRPr="0022197C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used paragraphs correctly (change of Time, Topic, Place, Person).</w:t>
                      </w:r>
                    </w:p>
                    <w:p w:rsidR="00C975D7" w:rsidRPr="0022197C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read through my work to make sure it makes sense.</w:t>
                      </w:r>
                    </w:p>
                    <w:p w:rsidR="00C975D7" w:rsidRDefault="00C975D7" w:rsidP="00333C9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Spellings I’m not sure about:</w:t>
                      </w:r>
                    </w:p>
                    <w:p w:rsidR="00C975D7" w:rsidRDefault="00C975D7" w:rsidP="00333C9E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Default="00C975D7" w:rsidP="00333C9E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Pr="0022197C" w:rsidRDefault="00C975D7" w:rsidP="00333C9E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Pr="0022197C" w:rsidRDefault="00C975D7" w:rsidP="00333C9E">
                      <w:pPr>
                        <w:ind w:left="360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087822" w:rsidRDefault="00087822" w:rsidP="00333C9E">
      <w:pPr>
        <w:rPr>
          <w:b/>
          <w:sz w:val="36"/>
          <w:u w:val="single"/>
        </w:rPr>
      </w:pPr>
    </w:p>
    <w:p w:rsidR="00333C9E" w:rsidRDefault="00333C9E" w:rsidP="00333C9E">
      <w:pPr>
        <w:rPr>
          <w:b/>
          <w:sz w:val="36"/>
          <w:u w:val="single"/>
        </w:rPr>
      </w:pPr>
    </w:p>
    <w:p w:rsidR="00D219B0" w:rsidRPr="005D69AC" w:rsidRDefault="00D219B0" w:rsidP="00D219B0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Task</w:t>
      </w:r>
      <w:r w:rsidRPr="005D69AC">
        <w:rPr>
          <w:b/>
          <w:sz w:val="36"/>
          <w:u w:val="single"/>
        </w:rPr>
        <w:t xml:space="preserve"> </w:t>
      </w:r>
      <w:proofErr w:type="gramStart"/>
      <w:r w:rsidR="004738AF">
        <w:rPr>
          <w:b/>
          <w:sz w:val="36"/>
          <w:u w:val="single"/>
        </w:rPr>
        <w:t>3</w:t>
      </w:r>
      <w:r>
        <w:rPr>
          <w:b/>
          <w:sz w:val="36"/>
          <w:u w:val="single"/>
        </w:rPr>
        <w:t xml:space="preserve">  (</w:t>
      </w:r>
      <w:proofErr w:type="gramEnd"/>
      <w:r>
        <w:rPr>
          <w:b/>
          <w:sz w:val="36"/>
          <w:u w:val="single"/>
        </w:rPr>
        <w:t>Writing viewpoints and perspectives)</w:t>
      </w:r>
      <w:r w:rsidRPr="005D69AC">
        <w:rPr>
          <w:b/>
          <w:sz w:val="36"/>
          <w:u w:val="single"/>
        </w:rPr>
        <w:t xml:space="preserve">: </w:t>
      </w:r>
    </w:p>
    <w:p w:rsidR="00D219B0" w:rsidRPr="00BC3CE6" w:rsidRDefault="00D219B0" w:rsidP="00D219B0">
      <w:pPr>
        <w:pStyle w:val="ListParagraph"/>
        <w:numPr>
          <w:ilvl w:val="0"/>
          <w:numId w:val="31"/>
        </w:numPr>
        <w:rPr>
          <w:b/>
          <w:sz w:val="28"/>
        </w:rPr>
      </w:pPr>
      <w:r w:rsidRPr="00BC3CE6">
        <w:rPr>
          <w:b/>
          <w:sz w:val="28"/>
        </w:rPr>
        <w:t xml:space="preserve">Vocabulary: Complete the exercise finding the alternative words for the vocabulary below. The first two have been done for you. </w:t>
      </w:r>
    </w:p>
    <w:tbl>
      <w:tblPr>
        <w:tblStyle w:val="TableGrid"/>
        <w:tblpPr w:leftFromText="180" w:rightFromText="180" w:vertAnchor="text" w:horzAnchor="margin" w:tblpX="250" w:tblpY="240"/>
        <w:tblW w:w="0" w:type="auto"/>
        <w:tblLook w:val="04A0" w:firstRow="1" w:lastRow="0" w:firstColumn="1" w:lastColumn="0" w:noHBand="0" w:noVBand="1"/>
      </w:tblPr>
      <w:tblGrid>
        <w:gridCol w:w="2376"/>
        <w:gridCol w:w="3100"/>
        <w:gridCol w:w="2854"/>
        <w:gridCol w:w="2517"/>
      </w:tblGrid>
      <w:tr w:rsidR="00D219B0" w:rsidRPr="009D0263" w:rsidTr="00C975D7">
        <w:tc>
          <w:tcPr>
            <w:tcW w:w="2376" w:type="dxa"/>
          </w:tcPr>
          <w:p w:rsidR="00D219B0" w:rsidRPr="009D0263" w:rsidRDefault="00D219B0" w:rsidP="00C975D7">
            <w:pPr>
              <w:pStyle w:val="ListParagraph"/>
              <w:ind w:left="0"/>
              <w:rPr>
                <w:b/>
                <w:sz w:val="32"/>
              </w:rPr>
            </w:pPr>
            <w:r w:rsidRPr="009D0263">
              <w:rPr>
                <w:b/>
                <w:sz w:val="32"/>
              </w:rPr>
              <w:t>Ambitious word</w:t>
            </w:r>
          </w:p>
        </w:tc>
        <w:tc>
          <w:tcPr>
            <w:tcW w:w="3100" w:type="dxa"/>
          </w:tcPr>
          <w:p w:rsidR="00D219B0" w:rsidRPr="009D0263" w:rsidRDefault="00D219B0" w:rsidP="00C975D7">
            <w:pPr>
              <w:pStyle w:val="ListParagraph"/>
              <w:ind w:left="0"/>
              <w:rPr>
                <w:sz w:val="32"/>
              </w:rPr>
            </w:pPr>
            <w:r w:rsidRPr="009D0263">
              <w:rPr>
                <w:sz w:val="32"/>
              </w:rPr>
              <w:t>Alternative word</w:t>
            </w:r>
          </w:p>
        </w:tc>
        <w:tc>
          <w:tcPr>
            <w:tcW w:w="2854" w:type="dxa"/>
          </w:tcPr>
          <w:p w:rsidR="00D219B0" w:rsidRPr="009D0263" w:rsidRDefault="00D219B0" w:rsidP="00C975D7">
            <w:pPr>
              <w:pStyle w:val="ListParagraph"/>
              <w:ind w:left="0"/>
              <w:rPr>
                <w:b/>
                <w:sz w:val="32"/>
              </w:rPr>
            </w:pPr>
            <w:r w:rsidRPr="009D0263">
              <w:rPr>
                <w:b/>
                <w:sz w:val="32"/>
              </w:rPr>
              <w:t>Ambitious word</w:t>
            </w:r>
          </w:p>
        </w:tc>
        <w:tc>
          <w:tcPr>
            <w:tcW w:w="2517" w:type="dxa"/>
          </w:tcPr>
          <w:p w:rsidR="00D219B0" w:rsidRPr="009D0263" w:rsidRDefault="00D219B0" w:rsidP="00C975D7">
            <w:pPr>
              <w:pStyle w:val="ListParagraph"/>
              <w:ind w:left="0"/>
              <w:rPr>
                <w:sz w:val="32"/>
              </w:rPr>
            </w:pPr>
            <w:r w:rsidRPr="009D0263">
              <w:rPr>
                <w:sz w:val="32"/>
              </w:rPr>
              <w:t>Alternative word</w:t>
            </w:r>
          </w:p>
        </w:tc>
      </w:tr>
      <w:tr w:rsidR="00D219B0" w:rsidRPr="009D0263" w:rsidTr="00C975D7">
        <w:trPr>
          <w:trHeight w:val="484"/>
        </w:trPr>
        <w:tc>
          <w:tcPr>
            <w:tcW w:w="2376" w:type="dxa"/>
            <w:vAlign w:val="center"/>
          </w:tcPr>
          <w:p w:rsidR="00D219B0" w:rsidRPr="008548D4" w:rsidRDefault="00717824" w:rsidP="00C975D7">
            <w:pPr>
              <w:pStyle w:val="ListParagraph"/>
              <w:ind w:left="0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pandemic</w:t>
            </w:r>
          </w:p>
        </w:tc>
        <w:tc>
          <w:tcPr>
            <w:tcW w:w="3100" w:type="dxa"/>
            <w:vAlign w:val="center"/>
          </w:tcPr>
          <w:p w:rsidR="00D219B0" w:rsidRPr="008548D4" w:rsidRDefault="00DB1B68" w:rsidP="00C975D7">
            <w:pPr>
              <w:pStyle w:val="ListParagraph"/>
              <w:ind w:left="0"/>
              <w:rPr>
                <w:i/>
                <w:sz w:val="32"/>
              </w:rPr>
            </w:pPr>
            <w:r>
              <w:rPr>
                <w:i/>
                <w:sz w:val="32"/>
              </w:rPr>
              <w:t>widespread</w:t>
            </w:r>
          </w:p>
        </w:tc>
        <w:tc>
          <w:tcPr>
            <w:tcW w:w="2854" w:type="dxa"/>
            <w:vAlign w:val="center"/>
          </w:tcPr>
          <w:p w:rsidR="00D219B0" w:rsidRPr="008548D4" w:rsidRDefault="00D219B0" w:rsidP="00C975D7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517" w:type="dxa"/>
            <w:vAlign w:val="center"/>
          </w:tcPr>
          <w:p w:rsidR="00D219B0" w:rsidRPr="008548D4" w:rsidRDefault="005F1982" w:rsidP="00C975D7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powerful</w:t>
            </w:r>
          </w:p>
        </w:tc>
      </w:tr>
      <w:tr w:rsidR="00D219B0" w:rsidRPr="009D0263" w:rsidTr="00C975D7">
        <w:trPr>
          <w:trHeight w:val="484"/>
        </w:trPr>
        <w:tc>
          <w:tcPr>
            <w:tcW w:w="2376" w:type="dxa"/>
            <w:vAlign w:val="center"/>
          </w:tcPr>
          <w:p w:rsidR="00D219B0" w:rsidRPr="008548D4" w:rsidRDefault="00DB1B68" w:rsidP="00C975D7">
            <w:pPr>
              <w:pStyle w:val="ListParagraph"/>
              <w:ind w:left="0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adversity</w:t>
            </w:r>
          </w:p>
        </w:tc>
        <w:tc>
          <w:tcPr>
            <w:tcW w:w="3100" w:type="dxa"/>
            <w:vAlign w:val="center"/>
          </w:tcPr>
          <w:p w:rsidR="00D219B0" w:rsidRPr="008548D4" w:rsidRDefault="00DB1B68" w:rsidP="00C975D7">
            <w:pPr>
              <w:pStyle w:val="ListParagraph"/>
              <w:ind w:left="0"/>
              <w:rPr>
                <w:i/>
                <w:sz w:val="32"/>
              </w:rPr>
            </w:pPr>
            <w:r>
              <w:rPr>
                <w:i/>
                <w:sz w:val="32"/>
              </w:rPr>
              <w:t>hardship/obstacles</w:t>
            </w:r>
          </w:p>
        </w:tc>
        <w:tc>
          <w:tcPr>
            <w:tcW w:w="2854" w:type="dxa"/>
            <w:vAlign w:val="center"/>
          </w:tcPr>
          <w:p w:rsidR="00D219B0" w:rsidRPr="008548D4" w:rsidRDefault="00DB1B68" w:rsidP="00C975D7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grandiose</w:t>
            </w:r>
          </w:p>
        </w:tc>
        <w:tc>
          <w:tcPr>
            <w:tcW w:w="2517" w:type="dxa"/>
            <w:vAlign w:val="center"/>
          </w:tcPr>
          <w:p w:rsidR="00D219B0" w:rsidRPr="008548D4" w:rsidRDefault="00D219B0" w:rsidP="00C975D7">
            <w:pPr>
              <w:pStyle w:val="ListParagraph"/>
              <w:ind w:left="0"/>
              <w:rPr>
                <w:sz w:val="32"/>
              </w:rPr>
            </w:pPr>
          </w:p>
        </w:tc>
      </w:tr>
      <w:tr w:rsidR="00D219B0" w:rsidRPr="009D0263" w:rsidTr="00C975D7">
        <w:trPr>
          <w:trHeight w:val="484"/>
        </w:trPr>
        <w:tc>
          <w:tcPr>
            <w:tcW w:w="2376" w:type="dxa"/>
            <w:vAlign w:val="center"/>
          </w:tcPr>
          <w:p w:rsidR="00D219B0" w:rsidRPr="008548D4" w:rsidRDefault="00717824" w:rsidP="00C975D7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visceral</w:t>
            </w:r>
          </w:p>
        </w:tc>
        <w:tc>
          <w:tcPr>
            <w:tcW w:w="3100" w:type="dxa"/>
            <w:vAlign w:val="center"/>
          </w:tcPr>
          <w:p w:rsidR="00D219B0" w:rsidRPr="008548D4" w:rsidRDefault="00D219B0" w:rsidP="00C975D7">
            <w:pPr>
              <w:pStyle w:val="ListParagraph"/>
              <w:ind w:left="0"/>
              <w:rPr>
                <w:sz w:val="32"/>
              </w:rPr>
            </w:pPr>
          </w:p>
        </w:tc>
        <w:tc>
          <w:tcPr>
            <w:tcW w:w="2854" w:type="dxa"/>
            <w:vAlign w:val="center"/>
          </w:tcPr>
          <w:p w:rsidR="00D219B0" w:rsidRPr="008548D4" w:rsidRDefault="00D219B0" w:rsidP="00C975D7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517" w:type="dxa"/>
            <w:vAlign w:val="center"/>
          </w:tcPr>
          <w:p w:rsidR="00D219B0" w:rsidRPr="008548D4" w:rsidRDefault="005F1982" w:rsidP="00C975D7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try</w:t>
            </w:r>
          </w:p>
        </w:tc>
      </w:tr>
      <w:tr w:rsidR="00D219B0" w:rsidRPr="009D0263" w:rsidTr="00C975D7">
        <w:trPr>
          <w:trHeight w:val="484"/>
        </w:trPr>
        <w:tc>
          <w:tcPr>
            <w:tcW w:w="2376" w:type="dxa"/>
            <w:vAlign w:val="center"/>
          </w:tcPr>
          <w:p w:rsidR="00D219B0" w:rsidRPr="008548D4" w:rsidRDefault="00D219B0" w:rsidP="00C975D7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3100" w:type="dxa"/>
            <w:vAlign w:val="center"/>
          </w:tcPr>
          <w:p w:rsidR="00D219B0" w:rsidRPr="008548D4" w:rsidRDefault="00DB1B68" w:rsidP="00C975D7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>succeed</w:t>
            </w:r>
          </w:p>
        </w:tc>
        <w:tc>
          <w:tcPr>
            <w:tcW w:w="2854" w:type="dxa"/>
            <w:vAlign w:val="center"/>
          </w:tcPr>
          <w:p w:rsidR="00D219B0" w:rsidRPr="008548D4" w:rsidRDefault="00DB1B68" w:rsidP="00C975D7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humility</w:t>
            </w:r>
          </w:p>
        </w:tc>
        <w:tc>
          <w:tcPr>
            <w:tcW w:w="2517" w:type="dxa"/>
            <w:vAlign w:val="center"/>
          </w:tcPr>
          <w:p w:rsidR="00D219B0" w:rsidRPr="008548D4" w:rsidRDefault="00D219B0" w:rsidP="00C975D7">
            <w:pPr>
              <w:pStyle w:val="ListParagraph"/>
              <w:ind w:left="0"/>
              <w:rPr>
                <w:sz w:val="32"/>
              </w:rPr>
            </w:pPr>
          </w:p>
        </w:tc>
      </w:tr>
      <w:tr w:rsidR="00D219B0" w:rsidRPr="009D0263" w:rsidTr="00C975D7">
        <w:trPr>
          <w:trHeight w:val="484"/>
        </w:trPr>
        <w:tc>
          <w:tcPr>
            <w:tcW w:w="2376" w:type="dxa"/>
            <w:vAlign w:val="center"/>
          </w:tcPr>
          <w:p w:rsidR="00D219B0" w:rsidRPr="008548D4" w:rsidRDefault="00DB1B68" w:rsidP="00C975D7">
            <w:pPr>
              <w:pStyle w:val="ListParagraph"/>
              <w:ind w:left="0"/>
              <w:rPr>
                <w:b/>
                <w:sz w:val="32"/>
              </w:rPr>
            </w:pPr>
            <w:r>
              <w:rPr>
                <w:b/>
                <w:sz w:val="32"/>
              </w:rPr>
              <w:t>plethora</w:t>
            </w:r>
          </w:p>
        </w:tc>
        <w:tc>
          <w:tcPr>
            <w:tcW w:w="3100" w:type="dxa"/>
            <w:vAlign w:val="center"/>
          </w:tcPr>
          <w:p w:rsidR="00D219B0" w:rsidRPr="008548D4" w:rsidRDefault="00D219B0" w:rsidP="00C975D7">
            <w:pPr>
              <w:pStyle w:val="ListParagraph"/>
              <w:ind w:left="0"/>
              <w:rPr>
                <w:sz w:val="32"/>
              </w:rPr>
            </w:pPr>
          </w:p>
        </w:tc>
        <w:tc>
          <w:tcPr>
            <w:tcW w:w="2854" w:type="dxa"/>
            <w:vAlign w:val="center"/>
          </w:tcPr>
          <w:p w:rsidR="00D219B0" w:rsidRPr="008548D4" w:rsidRDefault="00D219B0" w:rsidP="00C975D7">
            <w:pPr>
              <w:pStyle w:val="ListParagraph"/>
              <w:ind w:left="0"/>
              <w:rPr>
                <w:b/>
                <w:sz w:val="32"/>
              </w:rPr>
            </w:pPr>
          </w:p>
        </w:tc>
        <w:tc>
          <w:tcPr>
            <w:tcW w:w="2517" w:type="dxa"/>
            <w:vAlign w:val="center"/>
          </w:tcPr>
          <w:p w:rsidR="00D219B0" w:rsidRPr="008548D4" w:rsidRDefault="005F1982" w:rsidP="00C975D7">
            <w:pPr>
              <w:pStyle w:val="ListParagraph"/>
              <w:ind w:left="0"/>
              <w:rPr>
                <w:sz w:val="32"/>
              </w:rPr>
            </w:pPr>
            <w:r>
              <w:rPr>
                <w:sz w:val="32"/>
              </w:rPr>
              <w:t xml:space="preserve">discipline </w:t>
            </w:r>
          </w:p>
        </w:tc>
      </w:tr>
    </w:tbl>
    <w:p w:rsidR="00D219B0" w:rsidRPr="00B119CF" w:rsidRDefault="00D219B0" w:rsidP="00D219B0">
      <w:pPr>
        <w:pStyle w:val="ListParagraph"/>
        <w:ind w:left="426"/>
        <w:rPr>
          <w:b/>
          <w:sz w:val="18"/>
        </w:rPr>
      </w:pPr>
    </w:p>
    <w:p w:rsidR="00D219B0" w:rsidRDefault="00D219B0" w:rsidP="00D219B0">
      <w:pPr>
        <w:pStyle w:val="ListParagraph"/>
        <w:numPr>
          <w:ilvl w:val="0"/>
          <w:numId w:val="31"/>
        </w:numPr>
        <w:ind w:left="426" w:hanging="284"/>
        <w:jc w:val="both"/>
        <w:rPr>
          <w:b/>
          <w:sz w:val="32"/>
          <w:szCs w:val="32"/>
        </w:rPr>
      </w:pPr>
      <w:r w:rsidRPr="00C069CB">
        <w:rPr>
          <w:b/>
          <w:sz w:val="32"/>
          <w:szCs w:val="32"/>
        </w:rPr>
        <w:t xml:space="preserve">Read the article on. </w:t>
      </w:r>
    </w:p>
    <w:p w:rsidR="00D219B0" w:rsidRDefault="00D219B0" w:rsidP="00D219B0">
      <w:pPr>
        <w:pStyle w:val="ListParagraph"/>
        <w:ind w:left="426"/>
        <w:jc w:val="both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3616" behindDoc="0" locked="0" layoutInCell="1" allowOverlap="1" wp14:anchorId="4B356E54" wp14:editId="5BD6794F">
            <wp:simplePos x="0" y="0"/>
            <wp:positionH relativeFrom="column">
              <wp:posOffset>431525</wp:posOffset>
            </wp:positionH>
            <wp:positionV relativeFrom="paragraph">
              <wp:posOffset>268491</wp:posOffset>
            </wp:positionV>
            <wp:extent cx="6013314" cy="5677469"/>
            <wp:effectExtent l="0" t="0" r="6985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797" cy="5682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Source: A </w:t>
      </w:r>
      <w:r w:rsidRPr="008548D4">
        <w:rPr>
          <w:sz w:val="28"/>
        </w:rPr>
        <w:t>newspaper article</w:t>
      </w:r>
      <w:r w:rsidR="00717824">
        <w:rPr>
          <w:sz w:val="28"/>
        </w:rPr>
        <w:t xml:space="preserve"> about a quadruple amputee swimming the English Channel.</w:t>
      </w: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</w:p>
    <w:p w:rsidR="00D219B0" w:rsidRDefault="00D219B0" w:rsidP="00D219B0">
      <w:pPr>
        <w:jc w:val="both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22654F5" wp14:editId="1B942338">
            <wp:extent cx="6952004" cy="3275463"/>
            <wp:effectExtent l="0" t="0" r="1270" b="127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8363" cy="327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B0" w:rsidRPr="008B1B43" w:rsidRDefault="00D219B0" w:rsidP="00D219B0">
      <w:pPr>
        <w:jc w:val="both"/>
        <w:rPr>
          <w:b/>
          <w:sz w:val="32"/>
          <w:szCs w:val="32"/>
        </w:rPr>
      </w:pPr>
    </w:p>
    <w:p w:rsidR="00D219B0" w:rsidRPr="00C069CB" w:rsidRDefault="00D219B0" w:rsidP="00D219B0">
      <w:pPr>
        <w:pStyle w:val="ListParagraph"/>
        <w:numPr>
          <w:ilvl w:val="0"/>
          <w:numId w:val="31"/>
        </w:numPr>
        <w:ind w:left="426" w:hanging="284"/>
        <w:jc w:val="both"/>
        <w:rPr>
          <w:b/>
          <w:sz w:val="32"/>
          <w:szCs w:val="32"/>
        </w:rPr>
      </w:pPr>
      <w:r w:rsidRPr="00C069CB">
        <w:rPr>
          <w:b/>
          <w:sz w:val="32"/>
          <w:szCs w:val="32"/>
        </w:rPr>
        <w:t xml:space="preserve">TASK: Read the following statement </w:t>
      </w:r>
      <w:r w:rsidR="00717824">
        <w:rPr>
          <w:b/>
          <w:sz w:val="32"/>
          <w:szCs w:val="32"/>
        </w:rPr>
        <w:t>and write an article for your school newspaper in which you persuade more students to take part in sports day.</w:t>
      </w:r>
    </w:p>
    <w:p w:rsidR="00D219B0" w:rsidRPr="00C069CB" w:rsidRDefault="00D219B0" w:rsidP="00D219B0">
      <w:pPr>
        <w:jc w:val="center"/>
        <w:rPr>
          <w:i/>
          <w:sz w:val="32"/>
          <w:szCs w:val="32"/>
        </w:rPr>
      </w:pPr>
      <w:r w:rsidRPr="00C069CB">
        <w:rPr>
          <w:i/>
          <w:sz w:val="32"/>
          <w:szCs w:val="32"/>
        </w:rPr>
        <w:t>‘</w:t>
      </w:r>
      <w:r w:rsidR="00717824">
        <w:rPr>
          <w:i/>
          <w:sz w:val="32"/>
          <w:szCs w:val="32"/>
        </w:rPr>
        <w:t>Sportsmen are the ultimate humans, pushing themselves to the highest level of pain and endurance</w:t>
      </w:r>
      <w:r w:rsidRPr="00C069CB">
        <w:rPr>
          <w:i/>
          <w:sz w:val="32"/>
          <w:szCs w:val="32"/>
        </w:rPr>
        <w:t>.’</w:t>
      </w:r>
    </w:p>
    <w:p w:rsidR="00D219B0" w:rsidRDefault="00D219B0" w:rsidP="00D219B0">
      <w:pPr>
        <w:pStyle w:val="ListParagraph"/>
        <w:ind w:left="142"/>
        <w:rPr>
          <w:b/>
          <w:sz w:val="32"/>
        </w:rPr>
      </w:pPr>
      <w:r w:rsidRPr="00C069CB">
        <w:rPr>
          <w:b/>
          <w:sz w:val="32"/>
        </w:rPr>
        <w:t>Plan all these elements before you write:</w:t>
      </w:r>
    </w:p>
    <w:p w:rsidR="00D219B0" w:rsidRPr="00C069CB" w:rsidRDefault="00D219B0" w:rsidP="00D219B0">
      <w:pPr>
        <w:pStyle w:val="ListParagraph"/>
        <w:ind w:left="142"/>
        <w:rPr>
          <w:b/>
          <w:sz w:val="32"/>
        </w:rPr>
      </w:pPr>
    </w:p>
    <w:tbl>
      <w:tblPr>
        <w:tblStyle w:val="TableGrid"/>
        <w:tblW w:w="11023" w:type="dxa"/>
        <w:tblInd w:w="250" w:type="dxa"/>
        <w:tblLook w:val="04A0" w:firstRow="1" w:lastRow="0" w:firstColumn="1" w:lastColumn="0" w:noHBand="0" w:noVBand="1"/>
      </w:tblPr>
      <w:tblGrid>
        <w:gridCol w:w="1559"/>
        <w:gridCol w:w="2410"/>
        <w:gridCol w:w="1985"/>
        <w:gridCol w:w="5069"/>
      </w:tblGrid>
      <w:tr w:rsidR="00D219B0" w:rsidTr="00C975D7">
        <w:trPr>
          <w:trHeight w:val="705"/>
        </w:trPr>
        <w:tc>
          <w:tcPr>
            <w:tcW w:w="1559" w:type="dxa"/>
            <w:vAlign w:val="center"/>
          </w:tcPr>
          <w:p w:rsidR="00D219B0" w:rsidRPr="00721E96" w:rsidRDefault="00D219B0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Text Type Audience</w:t>
            </w:r>
          </w:p>
        </w:tc>
        <w:tc>
          <w:tcPr>
            <w:tcW w:w="4395" w:type="dxa"/>
            <w:gridSpan w:val="2"/>
            <w:vAlign w:val="center"/>
          </w:tcPr>
          <w:p w:rsidR="00D219B0" w:rsidRPr="00721E96" w:rsidRDefault="00D219B0" w:rsidP="00C975D7">
            <w:pPr>
              <w:pStyle w:val="ListParagraph"/>
              <w:ind w:left="0"/>
              <w:jc w:val="center"/>
              <w:rPr>
                <w:sz w:val="28"/>
              </w:rPr>
            </w:pPr>
            <w:r w:rsidRPr="00721E96">
              <w:rPr>
                <w:sz w:val="28"/>
              </w:rPr>
              <w:t>Wh</w:t>
            </w:r>
            <w:r>
              <w:rPr>
                <w:sz w:val="28"/>
              </w:rPr>
              <w:t>at and t</w:t>
            </w:r>
            <w:r w:rsidRPr="00721E96">
              <w:rPr>
                <w:sz w:val="28"/>
              </w:rPr>
              <w:t xml:space="preserve">o </w:t>
            </w:r>
            <w:r>
              <w:rPr>
                <w:sz w:val="28"/>
              </w:rPr>
              <w:t>whom are you writing</w:t>
            </w:r>
            <w:r w:rsidRPr="00721E96">
              <w:rPr>
                <w:sz w:val="28"/>
              </w:rPr>
              <w:t>?</w:t>
            </w:r>
          </w:p>
        </w:tc>
        <w:tc>
          <w:tcPr>
            <w:tcW w:w="5069" w:type="dxa"/>
            <w:vAlign w:val="center"/>
          </w:tcPr>
          <w:p w:rsidR="00D219B0" w:rsidRPr="00721E96" w:rsidRDefault="00D219B0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D219B0" w:rsidTr="00C975D7">
        <w:trPr>
          <w:trHeight w:val="645"/>
        </w:trPr>
        <w:tc>
          <w:tcPr>
            <w:tcW w:w="1559" w:type="dxa"/>
            <w:vAlign w:val="center"/>
          </w:tcPr>
          <w:p w:rsidR="00D219B0" w:rsidRDefault="00D219B0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Purpose</w:t>
            </w:r>
          </w:p>
        </w:tc>
        <w:tc>
          <w:tcPr>
            <w:tcW w:w="2410" w:type="dxa"/>
            <w:vAlign w:val="center"/>
          </w:tcPr>
          <w:p w:rsidR="00D219B0" w:rsidRPr="00721E96" w:rsidRDefault="00717824" w:rsidP="00C975D7">
            <w:pPr>
              <w:pStyle w:val="List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Opinion</w:t>
            </w:r>
            <w:r w:rsidR="00D219B0">
              <w:rPr>
                <w:sz w:val="28"/>
              </w:rPr>
              <w:t>?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721E96" w:rsidRDefault="00D219B0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1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Reason 1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Benefit 1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2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Reason 2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lastRenderedPageBreak/>
              <w:t>Benefit 2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Point 3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Reason 3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RPr="00087822" w:rsidTr="00C975D7">
        <w:trPr>
          <w:trHeight w:val="487"/>
        </w:trPr>
        <w:tc>
          <w:tcPr>
            <w:tcW w:w="3969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  <w:r w:rsidRPr="00087822">
              <w:rPr>
                <w:sz w:val="32"/>
              </w:rPr>
              <w:t>Benefit 3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087822" w:rsidRDefault="00D219B0" w:rsidP="00C975D7">
            <w:pPr>
              <w:pStyle w:val="ListParagraph"/>
              <w:spacing w:line="480" w:lineRule="auto"/>
              <w:ind w:left="0"/>
              <w:jc w:val="center"/>
              <w:rPr>
                <w:sz w:val="32"/>
              </w:rPr>
            </w:pPr>
          </w:p>
        </w:tc>
      </w:tr>
      <w:tr w:rsidR="00D219B0" w:rsidTr="00C975D7">
        <w:trPr>
          <w:trHeight w:val="1026"/>
        </w:trPr>
        <w:tc>
          <w:tcPr>
            <w:tcW w:w="3969" w:type="dxa"/>
            <w:gridSpan w:val="2"/>
            <w:vAlign w:val="center"/>
          </w:tcPr>
          <w:p w:rsidR="00D219B0" w:rsidRPr="00721E96" w:rsidRDefault="00D219B0" w:rsidP="00C975D7">
            <w:pPr>
              <w:pStyle w:val="ListParagraph"/>
              <w:ind w:left="0"/>
              <w:jc w:val="center"/>
              <w:rPr>
                <w:sz w:val="28"/>
              </w:rPr>
            </w:pPr>
            <w:r w:rsidRPr="00D219B0">
              <w:rPr>
                <w:sz w:val="32"/>
              </w:rPr>
              <w:t xml:space="preserve">What are the </w:t>
            </w:r>
            <w:r w:rsidRPr="00D219B0">
              <w:rPr>
                <w:b/>
                <w:sz w:val="32"/>
              </w:rPr>
              <w:t>opposing</w:t>
            </w:r>
            <w:r w:rsidRPr="00D219B0">
              <w:rPr>
                <w:sz w:val="32"/>
              </w:rPr>
              <w:t xml:space="preserve"> ideas you will challenge?</w:t>
            </w:r>
          </w:p>
        </w:tc>
        <w:tc>
          <w:tcPr>
            <w:tcW w:w="7054" w:type="dxa"/>
            <w:gridSpan w:val="2"/>
            <w:vAlign w:val="center"/>
          </w:tcPr>
          <w:p w:rsidR="00D219B0" w:rsidRPr="00721E96" w:rsidRDefault="00D219B0" w:rsidP="00C975D7">
            <w:pPr>
              <w:pStyle w:val="ListParagraph"/>
              <w:ind w:left="0"/>
              <w:jc w:val="center"/>
              <w:rPr>
                <w:sz w:val="28"/>
              </w:rPr>
            </w:pPr>
          </w:p>
        </w:tc>
      </w:tr>
    </w:tbl>
    <w:p w:rsidR="00D219B0" w:rsidRDefault="00D219B0" w:rsidP="00D219B0">
      <w:pPr>
        <w:pStyle w:val="ListParagraph"/>
        <w:ind w:left="284"/>
        <w:rPr>
          <w:b/>
          <w:sz w:val="32"/>
        </w:rPr>
      </w:pPr>
    </w:p>
    <w:p w:rsidR="00D219B0" w:rsidRPr="008548D4" w:rsidRDefault="00D219B0" w:rsidP="00D219B0">
      <w:pPr>
        <w:pStyle w:val="ListParagraph"/>
        <w:ind w:left="284"/>
        <w:rPr>
          <w:b/>
          <w:sz w:val="32"/>
        </w:rPr>
      </w:pPr>
      <w:r w:rsidRPr="008548D4">
        <w:rPr>
          <w:b/>
          <w:sz w:val="32"/>
        </w:rPr>
        <w:t>Jump Start - Use one or more of these to get you started if you can’t think of your own way: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002"/>
        <w:gridCol w:w="5937"/>
      </w:tblGrid>
      <w:tr w:rsidR="00D219B0" w:rsidRPr="0022316A" w:rsidTr="00C975D7">
        <w:tc>
          <w:tcPr>
            <w:tcW w:w="5103" w:type="dxa"/>
          </w:tcPr>
          <w:p w:rsidR="00D219B0" w:rsidRPr="000845DB" w:rsidRDefault="00D219B0" w:rsidP="00C975D7">
            <w:pPr>
              <w:pStyle w:val="ListParagraph"/>
              <w:ind w:left="0"/>
              <w:rPr>
                <w:sz w:val="32"/>
                <w:szCs w:val="24"/>
              </w:rPr>
            </w:pPr>
            <w:r w:rsidRPr="000845DB">
              <w:rPr>
                <w:sz w:val="32"/>
                <w:szCs w:val="24"/>
              </w:rPr>
              <w:t>Start with a statistic</w:t>
            </w:r>
          </w:p>
        </w:tc>
        <w:tc>
          <w:tcPr>
            <w:tcW w:w="6062" w:type="dxa"/>
          </w:tcPr>
          <w:p w:rsidR="00D219B0" w:rsidRPr="000845DB" w:rsidRDefault="00D219B0" w:rsidP="00C975D7">
            <w:pPr>
              <w:pStyle w:val="ListParagraph"/>
              <w:ind w:left="0"/>
              <w:rPr>
                <w:sz w:val="32"/>
                <w:szCs w:val="24"/>
              </w:rPr>
            </w:pPr>
            <w:r w:rsidRPr="000845DB">
              <w:rPr>
                <w:sz w:val="32"/>
                <w:szCs w:val="24"/>
              </w:rPr>
              <w:t>Start with a rhetorical question</w:t>
            </w:r>
          </w:p>
        </w:tc>
      </w:tr>
      <w:tr w:rsidR="00D219B0" w:rsidRPr="0022316A" w:rsidTr="00C975D7">
        <w:tc>
          <w:tcPr>
            <w:tcW w:w="5103" w:type="dxa"/>
          </w:tcPr>
          <w:p w:rsidR="00D219B0" w:rsidRPr="000845DB" w:rsidRDefault="005F1982" w:rsidP="00C975D7">
            <w:pPr>
              <w:pStyle w:val="ListParagraph"/>
              <w:ind w:left="0"/>
              <w:rPr>
                <w:sz w:val="32"/>
                <w:szCs w:val="24"/>
              </w:rPr>
            </w:pPr>
            <w:r w:rsidRPr="000845DB">
              <w:rPr>
                <w:sz w:val="32"/>
                <w:szCs w:val="24"/>
              </w:rPr>
              <w:t>Teenagers these days are lazy layabouts.</w:t>
            </w:r>
          </w:p>
        </w:tc>
        <w:tc>
          <w:tcPr>
            <w:tcW w:w="6062" w:type="dxa"/>
          </w:tcPr>
          <w:p w:rsidR="00D219B0" w:rsidRPr="000845DB" w:rsidRDefault="000845DB" w:rsidP="000845DB">
            <w:pPr>
              <w:pStyle w:val="ListParagraph"/>
              <w:ind w:left="0"/>
              <w:rPr>
                <w:sz w:val="32"/>
                <w:szCs w:val="24"/>
              </w:rPr>
            </w:pPr>
            <w:r w:rsidRPr="000845DB">
              <w:rPr>
                <w:sz w:val="32"/>
                <w:szCs w:val="24"/>
              </w:rPr>
              <w:t>Disability is a word that should be banished.</w:t>
            </w:r>
          </w:p>
        </w:tc>
      </w:tr>
      <w:tr w:rsidR="00D219B0" w:rsidRPr="0022316A" w:rsidTr="00C975D7">
        <w:tc>
          <w:tcPr>
            <w:tcW w:w="5103" w:type="dxa"/>
          </w:tcPr>
          <w:p w:rsidR="00D219B0" w:rsidRPr="000845DB" w:rsidRDefault="000845DB" w:rsidP="00C975D7">
            <w:pPr>
              <w:pStyle w:val="ListParagraph"/>
              <w:ind w:left="0"/>
              <w:rPr>
                <w:sz w:val="32"/>
                <w:szCs w:val="24"/>
              </w:rPr>
            </w:pPr>
            <w:r w:rsidRPr="000845DB">
              <w:rPr>
                <w:sz w:val="32"/>
                <w:szCs w:val="24"/>
              </w:rPr>
              <w:t>How can you justify not running 100m because of an imaginary pain when…?</w:t>
            </w:r>
          </w:p>
        </w:tc>
        <w:tc>
          <w:tcPr>
            <w:tcW w:w="6062" w:type="dxa"/>
          </w:tcPr>
          <w:p w:rsidR="00D219B0" w:rsidRPr="000845DB" w:rsidRDefault="000845DB" w:rsidP="000845DB">
            <w:pPr>
              <w:pStyle w:val="ListParagraph"/>
              <w:ind w:left="0"/>
              <w:rPr>
                <w:sz w:val="32"/>
                <w:szCs w:val="24"/>
              </w:rPr>
            </w:pPr>
            <w:r w:rsidRPr="000845DB">
              <w:rPr>
                <w:sz w:val="32"/>
                <w:szCs w:val="24"/>
              </w:rPr>
              <w:t>Have you ever considered just how lucky you are?</w:t>
            </w:r>
          </w:p>
        </w:tc>
      </w:tr>
    </w:tbl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29066812" wp14:editId="75D3513A">
                <wp:simplePos x="0" y="0"/>
                <wp:positionH relativeFrom="column">
                  <wp:align>center</wp:align>
                </wp:positionH>
                <wp:positionV relativeFrom="paragraph">
                  <wp:posOffset>48895</wp:posOffset>
                </wp:positionV>
                <wp:extent cx="7171690" cy="3226435"/>
                <wp:effectExtent l="0" t="0" r="10160" b="1206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1690" cy="322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5D7" w:rsidRDefault="00C975D7" w:rsidP="00D219B0">
                            <w:pPr>
                              <w:pStyle w:val="ListParagraph"/>
                              <w:spacing w:before="100" w:beforeAutospacing="1" w:after="100" w:afterAutospacing="1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Some techniques you should try to use if they are appropriate to your writing:</w:t>
                            </w:r>
                          </w:p>
                          <w:p w:rsidR="00C975D7" w:rsidRPr="005F0CB8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Rhetorical Questions</w:t>
                            </w:r>
                          </w:p>
                          <w:p w:rsidR="00C975D7" w:rsidRPr="005F0CB8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Facts &amp; Statistics – say where the stats are from (eg Department of Education, Chief medical advisor to the Government)</w:t>
                            </w:r>
                          </w:p>
                          <w:p w:rsidR="00C975D7" w:rsidRPr="005F0CB8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Direct Address</w:t>
                            </w:r>
                          </w:p>
                          <w:p w:rsidR="00C975D7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Emotive vocabulary</w:t>
                            </w:r>
                          </w:p>
                          <w:p w:rsidR="00C975D7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Rule of 3 – why not try 4?</w:t>
                            </w:r>
                          </w:p>
                          <w:p w:rsidR="00C975D7" w:rsidRPr="005F0CB8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Repetition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66812" id="Text Box 28" o:spid="_x0000_s1041" type="#_x0000_t202" style="position:absolute;left:0;text-align:left;margin-left:0;margin-top:3.85pt;width:564.7pt;height:254.05pt;z-index:2518195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">
                <v:textbox>
                  <w:txbxContent>
                    <w:p w:rsidR="00C975D7" w:rsidRDefault="00C975D7" w:rsidP="00D219B0">
                      <w:pPr>
                        <w:pStyle w:val="ListParagraph"/>
                        <w:spacing w:before="100" w:beforeAutospacing="1" w:after="100" w:afterAutospacing="1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Some techniques you should try to use if they are appropriate to your writing:</w:t>
                      </w:r>
                    </w:p>
                    <w:p w:rsidR="00C975D7" w:rsidRPr="005F0CB8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Rhetorical Questions</w:t>
                      </w:r>
                    </w:p>
                    <w:p w:rsidR="00C975D7" w:rsidRPr="005F0CB8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Facts &amp; Statistics – say where the stats are from (eg Department of Education, Chief medical advisor to the Government)</w:t>
                      </w:r>
                    </w:p>
                    <w:p w:rsidR="00C975D7" w:rsidRPr="005F0CB8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Direct Address</w:t>
                      </w:r>
                    </w:p>
                    <w:p w:rsidR="00C975D7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Emotive vocabulary</w:t>
                      </w:r>
                    </w:p>
                    <w:p w:rsidR="00C975D7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Rule of 3 – why not try 4?</w:t>
                      </w:r>
                    </w:p>
                    <w:p w:rsidR="00C975D7" w:rsidRPr="005F0CB8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Repetition</w:t>
                      </w:r>
                    </w:p>
                  </w:txbxContent>
                </v:textbox>
              </v:shape>
            </w:pict>
          </mc:Fallback>
        </mc:AlternateContent>
      </w: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pStyle w:val="ListParagraph"/>
        <w:rPr>
          <w:sz w:val="32"/>
        </w:rPr>
      </w:pPr>
    </w:p>
    <w:p w:rsidR="00D219B0" w:rsidRDefault="00D219B0" w:rsidP="00D219B0">
      <w:pPr>
        <w:rPr>
          <w:sz w:val="28"/>
        </w:rPr>
      </w:pPr>
    </w:p>
    <w:p w:rsidR="00D219B0" w:rsidRPr="00312F66" w:rsidRDefault="00D219B0" w:rsidP="00D219B0">
      <w:pPr>
        <w:rPr>
          <w:rFonts w:eastAsiaTheme="minorHAnsi"/>
          <w:b/>
          <w:sz w:val="36"/>
          <w:lang w:eastAsia="en-US"/>
        </w:rPr>
      </w:pPr>
      <w:r w:rsidRPr="007B73DB">
        <w:rPr>
          <w:sz w:val="36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B73DB">
        <w:rPr>
          <w:sz w:val="36"/>
        </w:rPr>
        <w:lastRenderedPageBreak/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6E02457" wp14:editId="1FDF0AA1">
                <wp:simplePos x="0" y="0"/>
                <wp:positionH relativeFrom="column">
                  <wp:posOffset>-155330</wp:posOffset>
                </wp:positionH>
                <wp:positionV relativeFrom="paragraph">
                  <wp:posOffset>4925771</wp:posOffset>
                </wp:positionV>
                <wp:extent cx="7287905" cy="4584700"/>
                <wp:effectExtent l="0" t="0" r="27305" b="2540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905" cy="458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5D7" w:rsidRDefault="00C975D7" w:rsidP="00D219B0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5F0CB8">
                              <w:rPr>
                                <w:b/>
                                <w:sz w:val="44"/>
                              </w:rPr>
                              <w:t>Get the basics right &amp; the rest will follow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. </w:t>
                            </w:r>
                          </w:p>
                          <w:p w:rsidR="00C975D7" w:rsidRPr="005F0CB8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5F0CB8">
                              <w:rPr>
                                <w:b/>
                                <w:sz w:val="44"/>
                              </w:rPr>
                              <w:t>Tick these when you’ve checked them.</w:t>
                            </w:r>
                          </w:p>
                          <w:p w:rsidR="00C975D7" w:rsidRPr="0022197C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All my sentences have a capital letter &amp; full stop.</w:t>
                            </w:r>
                          </w:p>
                          <w:p w:rsidR="00C975D7" w:rsidRPr="0022197C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All my basic spelling is right &amp; I’ve checked ones I don’t know.</w:t>
                            </w:r>
                          </w:p>
                          <w:p w:rsidR="00C975D7" w:rsidRPr="0022197C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used a range of punctuation including commas, question marks and speech marks.</w:t>
                            </w:r>
                          </w:p>
                          <w:p w:rsidR="00C975D7" w:rsidRPr="0022197C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varied the types of sentence starts and sentence lengths.</w:t>
                            </w:r>
                          </w:p>
                          <w:p w:rsidR="00C975D7" w:rsidRPr="0022197C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used paragraphs correctly (change of Time, Topic, Place, Person).</w:t>
                            </w:r>
                          </w:p>
                          <w:p w:rsidR="00C975D7" w:rsidRPr="0022197C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I’ve read through my work to make sure it makes sense.</w:t>
                            </w:r>
                          </w:p>
                          <w:p w:rsidR="00C975D7" w:rsidRDefault="00C975D7" w:rsidP="00D219B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sz w:val="36"/>
                              </w:rPr>
                            </w:pPr>
                            <w:r w:rsidRPr="0022197C">
                              <w:rPr>
                                <w:sz w:val="36"/>
                              </w:rPr>
                              <w:t>Spellings I’m not sure about:</w:t>
                            </w:r>
                          </w:p>
                          <w:p w:rsidR="00C975D7" w:rsidRDefault="00C975D7" w:rsidP="00D219B0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Default="00C975D7" w:rsidP="00D219B0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Pr="0022197C" w:rsidRDefault="00C975D7" w:rsidP="00D219B0">
                            <w:pPr>
                              <w:pStyle w:val="ListParagraph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</w:p>
                          <w:p w:rsidR="00C975D7" w:rsidRPr="0022197C" w:rsidRDefault="00C975D7" w:rsidP="00D219B0">
                            <w:pPr>
                              <w:ind w:left="360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2457" id="_x0000_s1042" type="#_x0000_t202" style="position:absolute;margin-left:-12.25pt;margin-top:387.85pt;width:573.85pt;height:361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">
                <v:textbox>
                  <w:txbxContent>
                    <w:p w:rsidR="00C975D7" w:rsidRDefault="00C975D7" w:rsidP="00D219B0">
                      <w:p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  <w:r w:rsidRPr="005F0CB8">
                        <w:rPr>
                          <w:b/>
                          <w:sz w:val="44"/>
                        </w:rPr>
                        <w:t>Get the basics right &amp; the rest will follow</w:t>
                      </w:r>
                      <w:r>
                        <w:rPr>
                          <w:b/>
                          <w:sz w:val="44"/>
                        </w:rPr>
                        <w:t xml:space="preserve">. </w:t>
                      </w:r>
                    </w:p>
                    <w:p w:rsidR="00C975D7" w:rsidRPr="005F0CB8" w:rsidRDefault="00C975D7" w:rsidP="00D219B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  <w:r w:rsidRPr="005F0CB8">
                        <w:rPr>
                          <w:b/>
                          <w:sz w:val="44"/>
                        </w:rPr>
                        <w:t>Tick these when you’ve checked them.</w:t>
                      </w:r>
                    </w:p>
                    <w:p w:rsidR="00C975D7" w:rsidRPr="0022197C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All my sentences have a capital letter &amp; full stop.</w:t>
                      </w:r>
                    </w:p>
                    <w:p w:rsidR="00C975D7" w:rsidRPr="0022197C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All my basic spelling is right &amp; I’ve checked ones I don’t know.</w:t>
                      </w:r>
                    </w:p>
                    <w:p w:rsidR="00C975D7" w:rsidRPr="0022197C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used a range of punctuation including commas, question marks and speech marks.</w:t>
                      </w:r>
                    </w:p>
                    <w:p w:rsidR="00C975D7" w:rsidRPr="0022197C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varied the types of sentence starts and sentence lengths.</w:t>
                      </w:r>
                    </w:p>
                    <w:p w:rsidR="00C975D7" w:rsidRPr="0022197C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used paragraphs correctly (change of Time, Topic, Place, Person).</w:t>
                      </w:r>
                    </w:p>
                    <w:p w:rsidR="00C975D7" w:rsidRPr="0022197C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I’ve read through my work to make sure it makes sense.</w:t>
                      </w:r>
                    </w:p>
                    <w:p w:rsidR="00C975D7" w:rsidRDefault="00C975D7" w:rsidP="00D219B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sz w:val="36"/>
                        </w:rPr>
                      </w:pPr>
                      <w:r w:rsidRPr="0022197C">
                        <w:rPr>
                          <w:sz w:val="36"/>
                        </w:rPr>
                        <w:t>Spellings I’m not sure about:</w:t>
                      </w:r>
                    </w:p>
                    <w:p w:rsidR="00C975D7" w:rsidRDefault="00C975D7" w:rsidP="00D219B0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Default="00C975D7" w:rsidP="00D219B0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Pr="0022197C" w:rsidRDefault="00C975D7" w:rsidP="00D219B0">
                      <w:pPr>
                        <w:pStyle w:val="ListParagraph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</w:p>
                    <w:p w:rsidR="00C975D7" w:rsidRPr="0022197C" w:rsidRDefault="00C975D7" w:rsidP="00D219B0">
                      <w:pPr>
                        <w:ind w:left="360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B73DB">
        <w:rPr>
          <w:sz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12F66">
        <w:rPr>
          <w:b/>
          <w:sz w:val="36"/>
        </w:rPr>
        <w:t>3. Don’t forget to proof read &amp; tick off the basics as you do them.</w:t>
      </w:r>
    </w:p>
    <w:p w:rsidR="00D219B0" w:rsidRDefault="00D219B0" w:rsidP="00D219B0">
      <w:pPr>
        <w:rPr>
          <w:b/>
          <w:sz w:val="36"/>
          <w:u w:val="single"/>
        </w:rPr>
      </w:pPr>
    </w:p>
    <w:p w:rsidR="00D219B0" w:rsidRDefault="00D219B0" w:rsidP="00D219B0">
      <w:pPr>
        <w:rPr>
          <w:b/>
          <w:sz w:val="36"/>
          <w:u w:val="single"/>
        </w:rPr>
      </w:pPr>
    </w:p>
    <w:p w:rsidR="00D219B0" w:rsidRDefault="00D219B0" w:rsidP="00D219B0">
      <w:pPr>
        <w:rPr>
          <w:b/>
          <w:sz w:val="36"/>
          <w:u w:val="single"/>
        </w:rPr>
      </w:pPr>
    </w:p>
    <w:p w:rsidR="00D219B0" w:rsidRDefault="00D219B0" w:rsidP="00D219B0">
      <w:pPr>
        <w:rPr>
          <w:b/>
          <w:sz w:val="36"/>
          <w:u w:val="single"/>
        </w:rPr>
      </w:pPr>
    </w:p>
    <w:p w:rsidR="00D52781" w:rsidRDefault="00D52781" w:rsidP="00717824">
      <w:pPr>
        <w:rPr>
          <w:b/>
          <w:sz w:val="36"/>
        </w:rPr>
      </w:pPr>
    </w:p>
    <w:sectPr w:rsidR="00D52781" w:rsidSect="0022197C">
      <w:type w:val="continuous"/>
      <w:pgSz w:w="12240" w:h="15840" w:code="1"/>
      <w:pgMar w:top="539" w:right="616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029"/>
    <w:multiLevelType w:val="hybridMultilevel"/>
    <w:tmpl w:val="14E264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35506"/>
    <w:multiLevelType w:val="hybridMultilevel"/>
    <w:tmpl w:val="6156A484"/>
    <w:lvl w:ilvl="0" w:tplc="6E809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31DC4"/>
    <w:multiLevelType w:val="hybridMultilevel"/>
    <w:tmpl w:val="E24AC07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E3705"/>
    <w:multiLevelType w:val="hybridMultilevel"/>
    <w:tmpl w:val="FEBAB74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29B7D6C"/>
    <w:multiLevelType w:val="hybridMultilevel"/>
    <w:tmpl w:val="FD3C706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941872"/>
    <w:multiLevelType w:val="hybridMultilevel"/>
    <w:tmpl w:val="C2F276A6"/>
    <w:lvl w:ilvl="0" w:tplc="08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126C2"/>
    <w:multiLevelType w:val="hybridMultilevel"/>
    <w:tmpl w:val="9AFE9E6A"/>
    <w:lvl w:ilvl="0" w:tplc="08090015">
      <w:start w:val="1"/>
      <w:numFmt w:val="upperLetter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9AC211E"/>
    <w:multiLevelType w:val="hybridMultilevel"/>
    <w:tmpl w:val="6156A484"/>
    <w:lvl w:ilvl="0" w:tplc="6E809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01C92"/>
    <w:multiLevelType w:val="hybridMultilevel"/>
    <w:tmpl w:val="C2F276A6"/>
    <w:lvl w:ilvl="0" w:tplc="08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4341D"/>
    <w:multiLevelType w:val="hybridMultilevel"/>
    <w:tmpl w:val="FC6EB98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3C1292"/>
    <w:multiLevelType w:val="hybridMultilevel"/>
    <w:tmpl w:val="6156A484"/>
    <w:lvl w:ilvl="0" w:tplc="6E809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620846"/>
    <w:multiLevelType w:val="hybridMultilevel"/>
    <w:tmpl w:val="2A403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85D37"/>
    <w:multiLevelType w:val="hybridMultilevel"/>
    <w:tmpl w:val="8876AA2E"/>
    <w:lvl w:ilvl="0" w:tplc="3D705E9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5F68EE"/>
    <w:multiLevelType w:val="hybridMultilevel"/>
    <w:tmpl w:val="95E61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9B0F62"/>
    <w:multiLevelType w:val="hybridMultilevel"/>
    <w:tmpl w:val="2D209B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964AA9"/>
    <w:multiLevelType w:val="hybridMultilevel"/>
    <w:tmpl w:val="ECCE4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5D280D"/>
    <w:multiLevelType w:val="hybridMultilevel"/>
    <w:tmpl w:val="C2F276A6"/>
    <w:lvl w:ilvl="0" w:tplc="08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1B40C0"/>
    <w:multiLevelType w:val="hybridMultilevel"/>
    <w:tmpl w:val="ED766CBA"/>
    <w:lvl w:ilvl="0" w:tplc="904C30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6C55A4"/>
    <w:multiLevelType w:val="hybridMultilevel"/>
    <w:tmpl w:val="C2F276A6"/>
    <w:lvl w:ilvl="0" w:tplc="08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C7205D"/>
    <w:multiLevelType w:val="hybridMultilevel"/>
    <w:tmpl w:val="8772B2C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B7B412B"/>
    <w:multiLevelType w:val="hybridMultilevel"/>
    <w:tmpl w:val="C2F276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9E1401"/>
    <w:multiLevelType w:val="multilevel"/>
    <w:tmpl w:val="3D3A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07337E"/>
    <w:multiLevelType w:val="hybridMultilevel"/>
    <w:tmpl w:val="CA92C4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904A93"/>
    <w:multiLevelType w:val="hybridMultilevel"/>
    <w:tmpl w:val="EDF21426"/>
    <w:lvl w:ilvl="0" w:tplc="49B8949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B3036C"/>
    <w:multiLevelType w:val="hybridMultilevel"/>
    <w:tmpl w:val="0ACCA7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B642AE"/>
    <w:multiLevelType w:val="hybridMultilevel"/>
    <w:tmpl w:val="C2F276A6"/>
    <w:lvl w:ilvl="0" w:tplc="08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9F1600"/>
    <w:multiLevelType w:val="hybridMultilevel"/>
    <w:tmpl w:val="6156A484"/>
    <w:lvl w:ilvl="0" w:tplc="6E809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4279"/>
    <w:multiLevelType w:val="hybridMultilevel"/>
    <w:tmpl w:val="B3847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712E26"/>
    <w:multiLevelType w:val="hybridMultilevel"/>
    <w:tmpl w:val="C2F276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C73C3A"/>
    <w:multiLevelType w:val="hybridMultilevel"/>
    <w:tmpl w:val="9FD6425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561899"/>
    <w:multiLevelType w:val="hybridMultilevel"/>
    <w:tmpl w:val="B10A6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634DBF"/>
    <w:multiLevelType w:val="hybridMultilevel"/>
    <w:tmpl w:val="C2F276A6"/>
    <w:lvl w:ilvl="0" w:tplc="08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976E7F"/>
    <w:multiLevelType w:val="hybridMultilevel"/>
    <w:tmpl w:val="6156A484"/>
    <w:lvl w:ilvl="0" w:tplc="6E8094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CE7133"/>
    <w:multiLevelType w:val="hybridMultilevel"/>
    <w:tmpl w:val="0BD2C3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9"/>
  </w:num>
  <w:num w:numId="4">
    <w:abstractNumId w:val="24"/>
  </w:num>
  <w:num w:numId="5">
    <w:abstractNumId w:val="23"/>
  </w:num>
  <w:num w:numId="6">
    <w:abstractNumId w:val="11"/>
  </w:num>
  <w:num w:numId="7">
    <w:abstractNumId w:val="12"/>
  </w:num>
  <w:num w:numId="8">
    <w:abstractNumId w:val="27"/>
  </w:num>
  <w:num w:numId="9">
    <w:abstractNumId w:val="22"/>
  </w:num>
  <w:num w:numId="10">
    <w:abstractNumId w:val="3"/>
  </w:num>
  <w:num w:numId="11">
    <w:abstractNumId w:val="15"/>
  </w:num>
  <w:num w:numId="12">
    <w:abstractNumId w:val="33"/>
  </w:num>
  <w:num w:numId="13">
    <w:abstractNumId w:val="6"/>
  </w:num>
  <w:num w:numId="14">
    <w:abstractNumId w:val="25"/>
  </w:num>
  <w:num w:numId="15">
    <w:abstractNumId w:val="20"/>
  </w:num>
  <w:num w:numId="16">
    <w:abstractNumId w:val="17"/>
  </w:num>
  <w:num w:numId="17">
    <w:abstractNumId w:val="9"/>
  </w:num>
  <w:num w:numId="18">
    <w:abstractNumId w:val="29"/>
  </w:num>
  <w:num w:numId="19">
    <w:abstractNumId w:val="28"/>
  </w:num>
  <w:num w:numId="20">
    <w:abstractNumId w:val="4"/>
  </w:num>
  <w:num w:numId="21">
    <w:abstractNumId w:val="16"/>
  </w:num>
  <w:num w:numId="22">
    <w:abstractNumId w:val="26"/>
  </w:num>
  <w:num w:numId="23">
    <w:abstractNumId w:val="8"/>
  </w:num>
  <w:num w:numId="24">
    <w:abstractNumId w:val="1"/>
  </w:num>
  <w:num w:numId="25">
    <w:abstractNumId w:val="5"/>
  </w:num>
  <w:num w:numId="26">
    <w:abstractNumId w:val="10"/>
  </w:num>
  <w:num w:numId="27">
    <w:abstractNumId w:val="2"/>
  </w:num>
  <w:num w:numId="28">
    <w:abstractNumId w:val="31"/>
  </w:num>
  <w:num w:numId="29">
    <w:abstractNumId w:val="18"/>
  </w:num>
  <w:num w:numId="30">
    <w:abstractNumId w:val="14"/>
  </w:num>
  <w:num w:numId="31">
    <w:abstractNumId w:val="32"/>
  </w:num>
  <w:num w:numId="32">
    <w:abstractNumId w:val="30"/>
  </w:num>
  <w:num w:numId="33">
    <w:abstractNumId w:val="7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968"/>
    <w:rsid w:val="00011030"/>
    <w:rsid w:val="00075061"/>
    <w:rsid w:val="000769BB"/>
    <w:rsid w:val="000825A3"/>
    <w:rsid w:val="000845DB"/>
    <w:rsid w:val="00087822"/>
    <w:rsid w:val="000C01DC"/>
    <w:rsid w:val="000C3108"/>
    <w:rsid w:val="00126AA2"/>
    <w:rsid w:val="00127C9B"/>
    <w:rsid w:val="00160A09"/>
    <w:rsid w:val="00167890"/>
    <w:rsid w:val="00183976"/>
    <w:rsid w:val="001848BA"/>
    <w:rsid w:val="001A79C8"/>
    <w:rsid w:val="001B3BCE"/>
    <w:rsid w:val="001B5B8F"/>
    <w:rsid w:val="001C53CD"/>
    <w:rsid w:val="001D1FF0"/>
    <w:rsid w:val="0022197C"/>
    <w:rsid w:val="0022316A"/>
    <w:rsid w:val="002604CD"/>
    <w:rsid w:val="00272A53"/>
    <w:rsid w:val="00280A23"/>
    <w:rsid w:val="0028495F"/>
    <w:rsid w:val="002852D7"/>
    <w:rsid w:val="002B1B2E"/>
    <w:rsid w:val="002B54C4"/>
    <w:rsid w:val="002C0CEA"/>
    <w:rsid w:val="00312F66"/>
    <w:rsid w:val="0032012E"/>
    <w:rsid w:val="00333C9E"/>
    <w:rsid w:val="003400EA"/>
    <w:rsid w:val="00376AD5"/>
    <w:rsid w:val="00382ECD"/>
    <w:rsid w:val="003C1EEC"/>
    <w:rsid w:val="003E361A"/>
    <w:rsid w:val="003F257E"/>
    <w:rsid w:val="003F5408"/>
    <w:rsid w:val="003F6575"/>
    <w:rsid w:val="0042007A"/>
    <w:rsid w:val="00426BDB"/>
    <w:rsid w:val="0044478F"/>
    <w:rsid w:val="00451497"/>
    <w:rsid w:val="00452722"/>
    <w:rsid w:val="004620D9"/>
    <w:rsid w:val="00471A9B"/>
    <w:rsid w:val="004738AF"/>
    <w:rsid w:val="0047466E"/>
    <w:rsid w:val="00484197"/>
    <w:rsid w:val="004D4505"/>
    <w:rsid w:val="00526D11"/>
    <w:rsid w:val="00534F36"/>
    <w:rsid w:val="005473FF"/>
    <w:rsid w:val="00562964"/>
    <w:rsid w:val="005C487C"/>
    <w:rsid w:val="005D69AC"/>
    <w:rsid w:val="005E2A2C"/>
    <w:rsid w:val="005F0CB8"/>
    <w:rsid w:val="005F1982"/>
    <w:rsid w:val="00604BA5"/>
    <w:rsid w:val="00605FA7"/>
    <w:rsid w:val="006143E0"/>
    <w:rsid w:val="00627A9F"/>
    <w:rsid w:val="006439E3"/>
    <w:rsid w:val="00661B4E"/>
    <w:rsid w:val="00684098"/>
    <w:rsid w:val="00690312"/>
    <w:rsid w:val="0069304A"/>
    <w:rsid w:val="006A1D10"/>
    <w:rsid w:val="006C7D62"/>
    <w:rsid w:val="006D5D2F"/>
    <w:rsid w:val="006E14A5"/>
    <w:rsid w:val="006F3808"/>
    <w:rsid w:val="00704755"/>
    <w:rsid w:val="00717824"/>
    <w:rsid w:val="00721E96"/>
    <w:rsid w:val="00793F4C"/>
    <w:rsid w:val="007A2508"/>
    <w:rsid w:val="007B73DB"/>
    <w:rsid w:val="007F047B"/>
    <w:rsid w:val="00841D01"/>
    <w:rsid w:val="00853EB5"/>
    <w:rsid w:val="008548D4"/>
    <w:rsid w:val="00857E50"/>
    <w:rsid w:val="00891A04"/>
    <w:rsid w:val="008922EC"/>
    <w:rsid w:val="0089532B"/>
    <w:rsid w:val="008A29AA"/>
    <w:rsid w:val="008B1B43"/>
    <w:rsid w:val="008B25CA"/>
    <w:rsid w:val="008C14BF"/>
    <w:rsid w:val="008C3D43"/>
    <w:rsid w:val="00900393"/>
    <w:rsid w:val="00907C4C"/>
    <w:rsid w:val="00916503"/>
    <w:rsid w:val="0092249A"/>
    <w:rsid w:val="00937559"/>
    <w:rsid w:val="009769E1"/>
    <w:rsid w:val="00990076"/>
    <w:rsid w:val="009D0263"/>
    <w:rsid w:val="009D5ECB"/>
    <w:rsid w:val="009F0968"/>
    <w:rsid w:val="009F4FB2"/>
    <w:rsid w:val="00A06A95"/>
    <w:rsid w:val="00A10E0E"/>
    <w:rsid w:val="00A1313B"/>
    <w:rsid w:val="00A1359A"/>
    <w:rsid w:val="00A1601C"/>
    <w:rsid w:val="00A417B2"/>
    <w:rsid w:val="00A54240"/>
    <w:rsid w:val="00A5536A"/>
    <w:rsid w:val="00A81B79"/>
    <w:rsid w:val="00A868F0"/>
    <w:rsid w:val="00A86E5D"/>
    <w:rsid w:val="00A94DC8"/>
    <w:rsid w:val="00AC68E8"/>
    <w:rsid w:val="00AD2010"/>
    <w:rsid w:val="00AE5E5D"/>
    <w:rsid w:val="00AE7F0B"/>
    <w:rsid w:val="00B119CF"/>
    <w:rsid w:val="00B42019"/>
    <w:rsid w:val="00B44212"/>
    <w:rsid w:val="00B4433A"/>
    <w:rsid w:val="00B7008B"/>
    <w:rsid w:val="00B73AF1"/>
    <w:rsid w:val="00B96014"/>
    <w:rsid w:val="00BB0124"/>
    <w:rsid w:val="00BC3CE6"/>
    <w:rsid w:val="00BC7918"/>
    <w:rsid w:val="00BE4F7B"/>
    <w:rsid w:val="00C069CB"/>
    <w:rsid w:val="00C26E37"/>
    <w:rsid w:val="00C54FB9"/>
    <w:rsid w:val="00C61201"/>
    <w:rsid w:val="00C96992"/>
    <w:rsid w:val="00C975D7"/>
    <w:rsid w:val="00CD28A3"/>
    <w:rsid w:val="00CE3E62"/>
    <w:rsid w:val="00CF1270"/>
    <w:rsid w:val="00CF3E90"/>
    <w:rsid w:val="00D028BA"/>
    <w:rsid w:val="00D219B0"/>
    <w:rsid w:val="00D4105C"/>
    <w:rsid w:val="00D52781"/>
    <w:rsid w:val="00D56F74"/>
    <w:rsid w:val="00D61228"/>
    <w:rsid w:val="00D80385"/>
    <w:rsid w:val="00D95653"/>
    <w:rsid w:val="00DA20BF"/>
    <w:rsid w:val="00DB1B68"/>
    <w:rsid w:val="00DB3E8C"/>
    <w:rsid w:val="00DB59DC"/>
    <w:rsid w:val="00DE26BA"/>
    <w:rsid w:val="00DF6F55"/>
    <w:rsid w:val="00E00CC3"/>
    <w:rsid w:val="00E12633"/>
    <w:rsid w:val="00E320C5"/>
    <w:rsid w:val="00E36E63"/>
    <w:rsid w:val="00E42A72"/>
    <w:rsid w:val="00E44C31"/>
    <w:rsid w:val="00E93E2A"/>
    <w:rsid w:val="00E97071"/>
    <w:rsid w:val="00EB4627"/>
    <w:rsid w:val="00EC62ED"/>
    <w:rsid w:val="00ED4D5C"/>
    <w:rsid w:val="00ED5348"/>
    <w:rsid w:val="00F24EE9"/>
    <w:rsid w:val="00F54F36"/>
    <w:rsid w:val="00F73968"/>
    <w:rsid w:val="00F9629C"/>
    <w:rsid w:val="00FB3198"/>
    <w:rsid w:val="00FD4DF7"/>
    <w:rsid w:val="00FE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04C16"/>
  <w15:docId w15:val="{55C6828A-56FD-4444-B52C-3DCADF1FE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39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96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739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739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739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5D69AC"/>
    <w:pPr>
      <w:ind w:left="720"/>
      <w:contextualSpacing/>
    </w:pPr>
  </w:style>
  <w:style w:type="table" w:styleId="TableGrid">
    <w:name w:val="Table Grid"/>
    <w:basedOn w:val="TableNormal"/>
    <w:uiPriority w:val="59"/>
    <w:rsid w:val="001D1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442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10E0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61B4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0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178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6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41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44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337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35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012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734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210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493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092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4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3FD9E8-F990-40C3-9687-2A2FBD6AC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E09F46AC</Template>
  <TotalTime>1</TotalTime>
  <Pages>19</Pages>
  <Words>2014</Words>
  <Characters>11482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James's School</Company>
  <LinksUpToDate>false</LinksUpToDate>
  <CharactersWithSpaces>13470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 Brunning</dc:creator>
  <cp:lastModifiedBy>Rebecca Bennett</cp:lastModifiedBy>
  <cp:revision>3</cp:revision>
  <cp:lastPrinted>2016-07-05T10:44:00Z</cp:lastPrinted>
  <dcterms:created xsi:type="dcterms:W3CDTF">2020-03-16T16:30:00Z</dcterms:created>
  <dcterms:modified xsi:type="dcterms:W3CDTF">2020-03-16T16:31:00Z</dcterms:modified>
</cp:coreProperties>
</file>