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Lexend SemiBold" w:hAnsi="Lexend SemiBold"/>
          <w:b/>
          <w:bCs/>
          <w:i/>
          <w:iCs/>
          <w:color w:val="4848FF"/>
          <w:sz w:val="32"/>
          <w:szCs w:val="32"/>
        </w:rPr>
        <w:id w:val="1914424780"/>
        <w:docPartObj>
          <w:docPartGallery w:val="Cover Pages"/>
          <w:docPartUnique/>
        </w:docPartObj>
      </w:sdtPr>
      <w:sdtEndPr>
        <w:rPr>
          <w:rFonts w:ascii="Aptos Black" w:hAnsi="Aptos Black"/>
        </w:rPr>
      </w:sdtEndPr>
      <w:sdtContent>
        <w:p w14:paraId="5F3E4F42" w14:textId="2FE233B9" w:rsidR="00FD000B" w:rsidRPr="00EA50BA" w:rsidRDefault="00FD000B" w:rsidP="006F70F5"/>
        <w:tbl>
          <w:tblPr>
            <w:tblStyle w:val="TableGridLight"/>
            <w:tblpPr w:leftFromText="180" w:rightFromText="180" w:vertAnchor="text" w:horzAnchor="page" w:tblpX="937" w:tblpY="8955"/>
            <w:tblW w:w="7647" w:type="dxa"/>
            <w:tblBorders>
              <w:top w:val="none" w:sz="0" w:space="0" w:color="auto"/>
              <w:left w:val="none" w:sz="0" w:space="0" w:color="auto"/>
              <w:bottom w:val="none" w:sz="0" w:space="0" w:color="auto"/>
              <w:right w:val="none" w:sz="0" w:space="0" w:color="auto"/>
              <w:insideH w:val="single" w:sz="4" w:space="0" w:color="D25DC6"/>
              <w:insideV w:val="single" w:sz="4" w:space="0" w:color="D25DC6"/>
            </w:tblBorders>
            <w:tblLayout w:type="fixed"/>
            <w:tblCellMar>
              <w:top w:w="85" w:type="dxa"/>
              <w:left w:w="85" w:type="dxa"/>
              <w:bottom w:w="85" w:type="dxa"/>
              <w:right w:w="85" w:type="dxa"/>
            </w:tblCellMar>
            <w:tblLook w:val="01E0" w:firstRow="1" w:lastRow="1" w:firstColumn="1" w:lastColumn="1" w:noHBand="0" w:noVBand="0"/>
          </w:tblPr>
          <w:tblGrid>
            <w:gridCol w:w="1848"/>
            <w:gridCol w:w="5799"/>
          </w:tblGrid>
          <w:tr w:rsidR="00B556A1" w:rsidRPr="00B556A1" w14:paraId="79D152E8" w14:textId="77777777" w:rsidTr="6C9B1E63">
            <w:trPr>
              <w:trHeight w:val="392"/>
            </w:trPr>
            <w:tc>
              <w:tcPr>
                <w:tcW w:w="1848" w:type="dxa"/>
                <w:vAlign w:val="center"/>
              </w:tcPr>
              <w:p w14:paraId="4B1DF816" w14:textId="77777777" w:rsidR="00B556A1" w:rsidRPr="00690250" w:rsidRDefault="00B556A1" w:rsidP="00B556A1">
                <w:pPr>
                  <w:pStyle w:val="TableParagraph"/>
                  <w:rPr>
                    <w:rFonts w:ascii="Aptos SemiBold" w:hAnsi="Aptos SemiBold"/>
                    <w:b/>
                    <w:bCs/>
                    <w:color w:val="FFFFFF" w:themeColor="background1"/>
                  </w:rPr>
                </w:pPr>
                <w:r w:rsidRPr="00690250">
                  <w:rPr>
                    <w:rFonts w:ascii="Aptos SemiBold" w:hAnsi="Aptos SemiBold"/>
                    <w:b/>
                    <w:bCs/>
                    <w:color w:val="FFFFFF" w:themeColor="background1"/>
                  </w:rPr>
                  <w:t>Author</w:t>
                </w:r>
                <w:r w:rsidRPr="00690250">
                  <w:rPr>
                    <w:rFonts w:ascii="Aptos SemiBold" w:hAnsi="Aptos SemiBold"/>
                    <w:b/>
                    <w:bCs/>
                    <w:color w:val="FFFFFF" w:themeColor="background1"/>
                    <w:w w:val="95"/>
                  </w:rPr>
                  <w:t>:</w:t>
                </w:r>
              </w:p>
            </w:tc>
            <w:tc>
              <w:tcPr>
                <w:tcW w:w="5799" w:type="dxa"/>
                <w:vAlign w:val="center"/>
              </w:tcPr>
              <w:p w14:paraId="57C348EB" w14:textId="30D637BE" w:rsidR="00B556A1" w:rsidRPr="00690250" w:rsidRDefault="00150728" w:rsidP="00B556A1">
                <w:pPr>
                  <w:pStyle w:val="TableParagraph"/>
                  <w:rPr>
                    <w:rFonts w:ascii="Aptos SemiBold" w:hAnsi="Aptos SemiBold"/>
                    <w:b/>
                    <w:bCs/>
                    <w:color w:val="FFFFFF" w:themeColor="background1"/>
                  </w:rPr>
                </w:pPr>
                <w:r>
                  <w:rPr>
                    <w:rFonts w:ascii="Aptos SemiBold" w:hAnsi="Aptos SemiBold"/>
                    <w:b/>
                    <w:bCs/>
                    <w:color w:val="FFFFFF" w:themeColor="background1"/>
                  </w:rPr>
                  <w:t>Jonathan Gillie</w:t>
                </w:r>
              </w:p>
            </w:tc>
          </w:tr>
          <w:tr w:rsidR="00B556A1" w:rsidRPr="00B556A1" w14:paraId="46B9DF26" w14:textId="77777777" w:rsidTr="6C9B1E63">
            <w:trPr>
              <w:trHeight w:val="392"/>
            </w:trPr>
            <w:tc>
              <w:tcPr>
                <w:tcW w:w="1848" w:type="dxa"/>
                <w:vAlign w:val="center"/>
              </w:tcPr>
              <w:p w14:paraId="6E6691EE" w14:textId="77777777" w:rsidR="00B556A1" w:rsidRPr="00690250" w:rsidRDefault="00B556A1" w:rsidP="00B556A1">
                <w:pPr>
                  <w:pStyle w:val="TableParagraph"/>
                  <w:rPr>
                    <w:rFonts w:ascii="Aptos SemiBold" w:hAnsi="Aptos SemiBold"/>
                    <w:b/>
                    <w:bCs/>
                    <w:color w:val="FFFFFF" w:themeColor="background1"/>
                  </w:rPr>
                </w:pPr>
                <w:r w:rsidRPr="00690250">
                  <w:rPr>
                    <w:rFonts w:ascii="Aptos SemiBold" w:hAnsi="Aptos SemiBold"/>
                    <w:b/>
                    <w:bCs/>
                    <w:color w:val="FFFFFF" w:themeColor="background1"/>
                  </w:rPr>
                  <w:t>Date:</w:t>
                </w:r>
              </w:p>
            </w:tc>
            <w:tc>
              <w:tcPr>
                <w:tcW w:w="5799" w:type="dxa"/>
                <w:vAlign w:val="center"/>
              </w:tcPr>
              <w:p w14:paraId="6FF936D8" w14:textId="0CDCAE9D" w:rsidR="00B556A1" w:rsidRPr="00690250" w:rsidRDefault="00052981" w:rsidP="00B556A1">
                <w:pPr>
                  <w:pStyle w:val="TableParagraph"/>
                  <w:rPr>
                    <w:rFonts w:ascii="Aptos SemiBold" w:hAnsi="Aptos SemiBold"/>
                    <w:b/>
                    <w:bCs/>
                    <w:color w:val="FFFFFF" w:themeColor="background1"/>
                  </w:rPr>
                </w:pPr>
                <w:r>
                  <w:rPr>
                    <w:rFonts w:ascii="Aptos SemiBold" w:hAnsi="Aptos SemiBold"/>
                    <w:b/>
                    <w:bCs/>
                    <w:color w:val="FFFFFF" w:themeColor="background1"/>
                  </w:rPr>
                  <w:t>1</w:t>
                </w:r>
                <w:r w:rsidRPr="00052981">
                  <w:rPr>
                    <w:rFonts w:ascii="Aptos SemiBold" w:hAnsi="Aptos SemiBold"/>
                    <w:b/>
                    <w:bCs/>
                    <w:color w:val="FFFFFF" w:themeColor="background1"/>
                    <w:vertAlign w:val="superscript"/>
                  </w:rPr>
                  <w:t>st</w:t>
                </w:r>
                <w:r>
                  <w:rPr>
                    <w:rFonts w:ascii="Aptos SemiBold" w:hAnsi="Aptos SemiBold"/>
                    <w:b/>
                    <w:bCs/>
                    <w:color w:val="FFFFFF" w:themeColor="background1"/>
                  </w:rPr>
                  <w:t xml:space="preserve"> September 2026</w:t>
                </w:r>
              </w:p>
            </w:tc>
          </w:tr>
          <w:tr w:rsidR="00B556A1" w:rsidRPr="00B556A1" w14:paraId="31CC84F6" w14:textId="77777777" w:rsidTr="00052981">
            <w:trPr>
              <w:trHeight w:val="22"/>
            </w:trPr>
            <w:tc>
              <w:tcPr>
                <w:tcW w:w="1848" w:type="dxa"/>
                <w:vAlign w:val="center"/>
              </w:tcPr>
              <w:p w14:paraId="63B2972F" w14:textId="79F33653" w:rsidR="00B556A1" w:rsidRPr="00690250" w:rsidRDefault="00B556A1" w:rsidP="00B556A1">
                <w:pPr>
                  <w:pStyle w:val="TableParagraph"/>
                  <w:rPr>
                    <w:rFonts w:ascii="Aptos SemiBold" w:hAnsi="Aptos SemiBold"/>
                    <w:b/>
                    <w:bCs/>
                    <w:color w:val="FFFFFF" w:themeColor="background1"/>
                  </w:rPr>
                </w:pPr>
              </w:p>
            </w:tc>
            <w:tc>
              <w:tcPr>
                <w:tcW w:w="5799" w:type="dxa"/>
                <w:vAlign w:val="center"/>
              </w:tcPr>
              <w:p w14:paraId="555ED2DE" w14:textId="2CDFD7F7" w:rsidR="00B556A1" w:rsidRPr="00690250" w:rsidRDefault="00B556A1" w:rsidP="00B556A1">
                <w:pPr>
                  <w:pStyle w:val="TableParagraph"/>
                  <w:rPr>
                    <w:rFonts w:ascii="Aptos SemiBold" w:hAnsi="Aptos SemiBold"/>
                    <w:b/>
                    <w:bCs/>
                    <w:color w:val="FFFFFF" w:themeColor="background1"/>
                  </w:rPr>
                </w:pPr>
              </w:p>
            </w:tc>
          </w:tr>
        </w:tbl>
        <w:p w14:paraId="18B7A622" w14:textId="068F24D9" w:rsidR="008652C9" w:rsidRDefault="00595853" w:rsidP="00BA44B3">
          <w:pPr>
            <w:pStyle w:val="SETDocumentHeading"/>
            <w:rPr>
              <w:i/>
            </w:rPr>
          </w:pPr>
          <w:r>
            <w:rPr>
              <w:noProof/>
              <w:lang w:val="en-US"/>
            </w:rPr>
            <mc:AlternateContent>
              <mc:Choice Requires="wps">
                <w:drawing>
                  <wp:anchor distT="0" distB="0" distL="114300" distR="114300" simplePos="0" relativeHeight="251658241" behindDoc="0" locked="0" layoutInCell="1" allowOverlap="1" wp14:anchorId="1B3FC4BA" wp14:editId="0749D981">
                    <wp:simplePos x="0" y="0"/>
                    <wp:positionH relativeFrom="margin">
                      <wp:posOffset>-463550</wp:posOffset>
                    </wp:positionH>
                    <wp:positionV relativeFrom="paragraph">
                      <wp:posOffset>2910129</wp:posOffset>
                    </wp:positionV>
                    <wp:extent cx="6079490" cy="2504364"/>
                    <wp:effectExtent l="0" t="0" r="0" b="0"/>
                    <wp:wrapNone/>
                    <wp:docPr id="5" name="Text Box 5"/>
                    <wp:cNvGraphicFramePr/>
                    <a:graphic xmlns:a="http://schemas.openxmlformats.org/drawingml/2006/main">
                      <a:graphicData uri="http://schemas.microsoft.com/office/word/2010/wordprocessingShape">
                        <wps:wsp>
                          <wps:cNvSpPr txBox="1"/>
                          <wps:spPr>
                            <a:xfrm>
                              <a:off x="0" y="0"/>
                              <a:ext cx="6079490" cy="2504364"/>
                            </a:xfrm>
                            <a:prstGeom prst="rect">
                              <a:avLst/>
                            </a:prstGeom>
                            <a:noFill/>
                            <a:ln w="6350">
                              <a:noFill/>
                            </a:ln>
                          </wps:spPr>
                          <wps:txbx>
                            <w:txbxContent>
                              <w:p w14:paraId="1219D459" w14:textId="66FD9532" w:rsidR="00E63256" w:rsidRPr="00052981" w:rsidRDefault="00150728" w:rsidP="00B556A1">
                                <w:pPr>
                                  <w:pStyle w:val="SETCoverPage"/>
                                  <w:rPr>
                                    <w:rStyle w:val="BookTitle"/>
                                    <w:rFonts w:ascii="Aptos Black" w:hAnsi="Aptos Black"/>
                                    <w:b/>
                                    <w:i w:val="0"/>
                                    <w:iCs w:val="0"/>
                                    <w:spacing w:val="0"/>
                                    <w:sz w:val="90"/>
                                  </w:rPr>
                                </w:pPr>
                                <w:r>
                                  <w:rPr>
                                    <w:rStyle w:val="BookTitle"/>
                                    <w:rFonts w:ascii="Aptos Black" w:hAnsi="Aptos Black"/>
                                    <w:b/>
                                    <w:i w:val="0"/>
                                    <w:iCs w:val="0"/>
                                    <w:spacing w:val="0"/>
                                    <w:sz w:val="90"/>
                                  </w:rPr>
                                  <w:t>Attendance</w:t>
                                </w:r>
                                <w:r w:rsidR="00052981" w:rsidRPr="00052981">
                                  <w:rPr>
                                    <w:rStyle w:val="BookTitle"/>
                                    <w:rFonts w:ascii="Aptos Black" w:hAnsi="Aptos Black"/>
                                    <w:b/>
                                    <w:i w:val="0"/>
                                    <w:iCs w:val="0"/>
                                    <w:spacing w:val="0"/>
                                    <w:sz w:val="90"/>
                                  </w:rPr>
                                  <w:t xml:space="preserve">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FC4BA" id="_x0000_t202" coordsize="21600,21600" o:spt="202" path="m,l,21600r21600,l21600,xe">
                    <v:stroke joinstyle="miter"/>
                    <v:path gradientshapeok="t" o:connecttype="rect"/>
                  </v:shapetype>
                  <v:shape id="Text Box 5" o:spid="_x0000_s1026" type="#_x0000_t202" style="position:absolute;margin-left:-36.5pt;margin-top:229.15pt;width:478.7pt;height:197.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" filled="f" stroked="f" strokeweight=".5pt">
                    <v:textbox>
                      <w:txbxContent>
                        <w:p w14:paraId="1219D459" w14:textId="66FD9532" w:rsidR="00E63256" w:rsidRPr="00052981" w:rsidRDefault="00150728" w:rsidP="00B556A1">
                          <w:pPr>
                            <w:pStyle w:val="SETCoverPage"/>
                            <w:rPr>
                              <w:rStyle w:val="BookTitle"/>
                              <w:rFonts w:ascii="Aptos Black" w:hAnsi="Aptos Black"/>
                              <w:b/>
                              <w:i w:val="0"/>
                              <w:iCs w:val="0"/>
                              <w:spacing w:val="0"/>
                              <w:sz w:val="90"/>
                            </w:rPr>
                          </w:pPr>
                          <w:r>
                            <w:rPr>
                              <w:rStyle w:val="BookTitle"/>
                              <w:rFonts w:ascii="Aptos Black" w:hAnsi="Aptos Black"/>
                              <w:b/>
                              <w:i w:val="0"/>
                              <w:iCs w:val="0"/>
                              <w:spacing w:val="0"/>
                              <w:sz w:val="90"/>
                            </w:rPr>
                            <w:t>Attendance</w:t>
                          </w:r>
                          <w:r w:rsidR="00052981" w:rsidRPr="00052981">
                            <w:rPr>
                              <w:rStyle w:val="BookTitle"/>
                              <w:rFonts w:ascii="Aptos Black" w:hAnsi="Aptos Black"/>
                              <w:b/>
                              <w:i w:val="0"/>
                              <w:iCs w:val="0"/>
                              <w:spacing w:val="0"/>
                              <w:sz w:val="90"/>
                            </w:rPr>
                            <w:t xml:space="preserve"> Policy</w:t>
                          </w:r>
                        </w:p>
                      </w:txbxContent>
                    </v:textbox>
                    <w10:wrap anchorx="margin"/>
                  </v:shape>
                </w:pict>
              </mc:Fallback>
            </mc:AlternateContent>
          </w:r>
          <w:r w:rsidR="00FD000B">
            <w:br w:type="page"/>
          </w:r>
        </w:p>
      </w:sdtContent>
    </w:sdt>
    <w:sdt>
      <w:sdtPr>
        <w:rPr>
          <w:rFonts w:ascii="Arial" w:eastAsia="Arial" w:hAnsi="Arial" w:cs="Arial"/>
          <w:b/>
          <w:bCs/>
          <w:color w:val="auto"/>
          <w:sz w:val="20"/>
          <w:szCs w:val="20"/>
        </w:rPr>
        <w:id w:val="864015741"/>
        <w:docPartObj>
          <w:docPartGallery w:val="Table of Contents"/>
          <w:docPartUnique/>
        </w:docPartObj>
      </w:sdtPr>
      <w:sdtEndPr>
        <w:rPr>
          <w:rFonts w:ascii="Aptos" w:eastAsiaTheme="minorHAnsi" w:hAnsi="Aptos" w:cstheme="minorBidi"/>
          <w:b w:val="0"/>
          <w:bCs w:val="0"/>
          <w:noProof/>
          <w:color w:val="1D2B4D"/>
          <w:sz w:val="22"/>
          <w:szCs w:val="22"/>
        </w:rPr>
      </w:sdtEndPr>
      <w:sdtContent>
        <w:p w14:paraId="1AE1FEA6" w14:textId="77777777" w:rsidR="009313E1" w:rsidRPr="00B64EEB" w:rsidRDefault="009313E1" w:rsidP="009313E1">
          <w:pPr>
            <w:pStyle w:val="TOCHeading"/>
            <w:rPr>
              <w:rFonts w:ascii="Arial" w:hAnsi="Arial" w:cs="Arial"/>
              <w:color w:val="000000" w:themeColor="text1"/>
            </w:rPr>
          </w:pPr>
          <w:r w:rsidRPr="00B64EEB">
            <w:rPr>
              <w:rFonts w:ascii="Arial" w:hAnsi="Arial" w:cs="Arial"/>
              <w:color w:val="000000" w:themeColor="text1"/>
            </w:rPr>
            <w:t>Contents</w:t>
          </w:r>
        </w:p>
        <w:p w14:paraId="6AF2E7A4" w14:textId="77777777" w:rsidR="009313E1" w:rsidRDefault="009313E1" w:rsidP="009313E1">
          <w:pPr>
            <w:pStyle w:val="TOC1"/>
            <w:rPr>
              <w:rFonts w:asciiTheme="minorHAnsi" w:eastAsiaTheme="minorEastAsia" w:hAnsiTheme="minorHAnsi"/>
              <w:iCs/>
              <w:kern w:val="2"/>
              <w:sz w:val="24"/>
              <w:lang w:eastAsia="en-GB"/>
              <w14:ligatures w14:val="standardContextual"/>
            </w:rPr>
          </w:pPr>
          <w:r w:rsidRPr="00B64EEB">
            <w:rPr>
              <w:rFonts w:eastAsia="Arial" w:cs="Arial"/>
              <w:i/>
              <w:iCs/>
              <w:szCs w:val="20"/>
            </w:rPr>
            <w:fldChar w:fldCharType="begin"/>
          </w:r>
          <w:r w:rsidRPr="00B64EEB">
            <w:rPr>
              <w:szCs w:val="20"/>
            </w:rPr>
            <w:instrText xml:space="preserve"> TOC \o "1-3" \h \z \u </w:instrText>
          </w:r>
          <w:r w:rsidRPr="00B64EEB">
            <w:rPr>
              <w:rFonts w:eastAsia="Arial" w:cs="Arial"/>
              <w:i/>
              <w:iCs/>
              <w:szCs w:val="20"/>
            </w:rPr>
            <w:fldChar w:fldCharType="separate"/>
          </w:r>
          <w:hyperlink w:anchor="_Toc209165685" w:history="1">
            <w:r w:rsidRPr="008E070C">
              <w:rPr>
                <w:rStyle w:val="Hyperlink"/>
              </w:rPr>
              <w:t>1. Aims</w:t>
            </w:r>
            <w:r>
              <w:rPr>
                <w:webHidden/>
              </w:rPr>
              <w:tab/>
            </w:r>
            <w:r>
              <w:rPr>
                <w:webHidden/>
              </w:rPr>
              <w:fldChar w:fldCharType="begin"/>
            </w:r>
            <w:r>
              <w:rPr>
                <w:webHidden/>
              </w:rPr>
              <w:instrText xml:space="preserve"> PAGEREF _Toc209165685 \h </w:instrText>
            </w:r>
            <w:r>
              <w:rPr>
                <w:webHidden/>
              </w:rPr>
            </w:r>
            <w:r>
              <w:rPr>
                <w:webHidden/>
              </w:rPr>
              <w:fldChar w:fldCharType="separate"/>
            </w:r>
            <w:r>
              <w:rPr>
                <w:webHidden/>
              </w:rPr>
              <w:t>3</w:t>
            </w:r>
            <w:r>
              <w:rPr>
                <w:webHidden/>
              </w:rPr>
              <w:fldChar w:fldCharType="end"/>
            </w:r>
          </w:hyperlink>
        </w:p>
        <w:p w14:paraId="03AD6768"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86" w:history="1">
            <w:r w:rsidRPr="008E070C">
              <w:rPr>
                <w:rStyle w:val="Hyperlink"/>
              </w:rPr>
              <w:t>2. Legislation and guidance</w:t>
            </w:r>
            <w:r>
              <w:rPr>
                <w:webHidden/>
              </w:rPr>
              <w:tab/>
            </w:r>
            <w:r>
              <w:rPr>
                <w:webHidden/>
              </w:rPr>
              <w:fldChar w:fldCharType="begin"/>
            </w:r>
            <w:r>
              <w:rPr>
                <w:webHidden/>
              </w:rPr>
              <w:instrText xml:space="preserve"> PAGEREF _Toc209165686 \h </w:instrText>
            </w:r>
            <w:r>
              <w:rPr>
                <w:webHidden/>
              </w:rPr>
            </w:r>
            <w:r>
              <w:rPr>
                <w:webHidden/>
              </w:rPr>
              <w:fldChar w:fldCharType="separate"/>
            </w:r>
            <w:r>
              <w:rPr>
                <w:webHidden/>
              </w:rPr>
              <w:t>3</w:t>
            </w:r>
            <w:r>
              <w:rPr>
                <w:webHidden/>
              </w:rPr>
              <w:fldChar w:fldCharType="end"/>
            </w:r>
          </w:hyperlink>
        </w:p>
        <w:p w14:paraId="2E64B8C1"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87" w:history="1">
            <w:r w:rsidRPr="008E070C">
              <w:rPr>
                <w:rStyle w:val="Hyperlink"/>
              </w:rPr>
              <w:t>3. Roles and responsibilities</w:t>
            </w:r>
            <w:r>
              <w:rPr>
                <w:webHidden/>
              </w:rPr>
              <w:tab/>
            </w:r>
            <w:r>
              <w:rPr>
                <w:webHidden/>
              </w:rPr>
              <w:fldChar w:fldCharType="begin"/>
            </w:r>
            <w:r>
              <w:rPr>
                <w:webHidden/>
              </w:rPr>
              <w:instrText xml:space="preserve"> PAGEREF _Toc209165687 \h </w:instrText>
            </w:r>
            <w:r>
              <w:rPr>
                <w:webHidden/>
              </w:rPr>
            </w:r>
            <w:r>
              <w:rPr>
                <w:webHidden/>
              </w:rPr>
              <w:fldChar w:fldCharType="separate"/>
            </w:r>
            <w:r>
              <w:rPr>
                <w:webHidden/>
              </w:rPr>
              <w:t>4</w:t>
            </w:r>
            <w:r>
              <w:rPr>
                <w:webHidden/>
              </w:rPr>
              <w:fldChar w:fldCharType="end"/>
            </w:r>
          </w:hyperlink>
        </w:p>
        <w:p w14:paraId="691091E3"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88" w:history="1">
            <w:r w:rsidRPr="008E070C">
              <w:rPr>
                <w:rStyle w:val="Hyperlink"/>
              </w:rPr>
              <w:t>4. Recording attendance</w:t>
            </w:r>
            <w:r>
              <w:rPr>
                <w:webHidden/>
              </w:rPr>
              <w:tab/>
            </w:r>
            <w:r>
              <w:rPr>
                <w:webHidden/>
              </w:rPr>
              <w:fldChar w:fldCharType="begin"/>
            </w:r>
            <w:r>
              <w:rPr>
                <w:webHidden/>
              </w:rPr>
              <w:instrText xml:space="preserve"> PAGEREF _Toc209165688 \h </w:instrText>
            </w:r>
            <w:r>
              <w:rPr>
                <w:webHidden/>
              </w:rPr>
            </w:r>
            <w:r>
              <w:rPr>
                <w:webHidden/>
              </w:rPr>
              <w:fldChar w:fldCharType="separate"/>
            </w:r>
            <w:r>
              <w:rPr>
                <w:webHidden/>
              </w:rPr>
              <w:t>6</w:t>
            </w:r>
            <w:r>
              <w:rPr>
                <w:webHidden/>
              </w:rPr>
              <w:fldChar w:fldCharType="end"/>
            </w:r>
          </w:hyperlink>
        </w:p>
        <w:p w14:paraId="3BB9A022"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89" w:history="1">
            <w:r w:rsidRPr="008E070C">
              <w:rPr>
                <w:rStyle w:val="Hyperlink"/>
              </w:rPr>
              <w:t>5. Authorised absence</w:t>
            </w:r>
            <w:r>
              <w:rPr>
                <w:webHidden/>
              </w:rPr>
              <w:tab/>
            </w:r>
            <w:r>
              <w:rPr>
                <w:webHidden/>
              </w:rPr>
              <w:fldChar w:fldCharType="begin"/>
            </w:r>
            <w:r>
              <w:rPr>
                <w:webHidden/>
              </w:rPr>
              <w:instrText xml:space="preserve"> PAGEREF _Toc209165689 \h </w:instrText>
            </w:r>
            <w:r>
              <w:rPr>
                <w:webHidden/>
              </w:rPr>
            </w:r>
            <w:r>
              <w:rPr>
                <w:webHidden/>
              </w:rPr>
              <w:fldChar w:fldCharType="separate"/>
            </w:r>
            <w:r>
              <w:rPr>
                <w:webHidden/>
              </w:rPr>
              <w:t>8</w:t>
            </w:r>
            <w:r>
              <w:rPr>
                <w:webHidden/>
              </w:rPr>
              <w:fldChar w:fldCharType="end"/>
            </w:r>
          </w:hyperlink>
        </w:p>
        <w:p w14:paraId="5B411D0E"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0" w:history="1">
            <w:r w:rsidRPr="008E070C">
              <w:rPr>
                <w:rStyle w:val="Hyperlink"/>
              </w:rPr>
              <w:t>6. Strategies for promoting attendance</w:t>
            </w:r>
            <w:r>
              <w:rPr>
                <w:webHidden/>
              </w:rPr>
              <w:tab/>
            </w:r>
            <w:r>
              <w:rPr>
                <w:webHidden/>
              </w:rPr>
              <w:fldChar w:fldCharType="begin"/>
            </w:r>
            <w:r>
              <w:rPr>
                <w:webHidden/>
              </w:rPr>
              <w:instrText xml:space="preserve"> PAGEREF _Toc209165690 \h </w:instrText>
            </w:r>
            <w:r>
              <w:rPr>
                <w:webHidden/>
              </w:rPr>
            </w:r>
            <w:r>
              <w:rPr>
                <w:webHidden/>
              </w:rPr>
              <w:fldChar w:fldCharType="separate"/>
            </w:r>
            <w:r>
              <w:rPr>
                <w:webHidden/>
              </w:rPr>
              <w:t>9</w:t>
            </w:r>
            <w:r>
              <w:rPr>
                <w:webHidden/>
              </w:rPr>
              <w:fldChar w:fldCharType="end"/>
            </w:r>
          </w:hyperlink>
        </w:p>
        <w:p w14:paraId="6C0480B8"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1" w:history="1">
            <w:r w:rsidRPr="008E070C">
              <w:rPr>
                <w:rStyle w:val="Hyperlink"/>
              </w:rPr>
              <w:t>7. Supporting pupils with poor attendance</w:t>
            </w:r>
            <w:r>
              <w:rPr>
                <w:webHidden/>
              </w:rPr>
              <w:tab/>
            </w:r>
            <w:r>
              <w:rPr>
                <w:webHidden/>
              </w:rPr>
              <w:fldChar w:fldCharType="begin"/>
            </w:r>
            <w:r>
              <w:rPr>
                <w:webHidden/>
              </w:rPr>
              <w:instrText xml:space="preserve"> PAGEREF _Toc209165691 \h </w:instrText>
            </w:r>
            <w:r>
              <w:rPr>
                <w:webHidden/>
              </w:rPr>
            </w:r>
            <w:r>
              <w:rPr>
                <w:webHidden/>
              </w:rPr>
              <w:fldChar w:fldCharType="separate"/>
            </w:r>
            <w:r>
              <w:rPr>
                <w:webHidden/>
              </w:rPr>
              <w:t>10</w:t>
            </w:r>
            <w:r>
              <w:rPr>
                <w:webHidden/>
              </w:rPr>
              <w:fldChar w:fldCharType="end"/>
            </w:r>
          </w:hyperlink>
        </w:p>
        <w:p w14:paraId="03CAFC7F"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2" w:history="1">
            <w:r w:rsidRPr="008E070C">
              <w:rPr>
                <w:rStyle w:val="Hyperlink"/>
              </w:rPr>
              <w:t>8. Supporting pupils who are absent or returning to school</w:t>
            </w:r>
            <w:r>
              <w:rPr>
                <w:webHidden/>
              </w:rPr>
              <w:tab/>
            </w:r>
            <w:r>
              <w:rPr>
                <w:webHidden/>
              </w:rPr>
              <w:fldChar w:fldCharType="begin"/>
            </w:r>
            <w:r>
              <w:rPr>
                <w:webHidden/>
              </w:rPr>
              <w:instrText xml:space="preserve"> PAGEREF _Toc209165692 \h </w:instrText>
            </w:r>
            <w:r>
              <w:rPr>
                <w:webHidden/>
              </w:rPr>
            </w:r>
            <w:r>
              <w:rPr>
                <w:webHidden/>
              </w:rPr>
              <w:fldChar w:fldCharType="separate"/>
            </w:r>
            <w:r>
              <w:rPr>
                <w:webHidden/>
              </w:rPr>
              <w:t>11</w:t>
            </w:r>
            <w:r>
              <w:rPr>
                <w:webHidden/>
              </w:rPr>
              <w:fldChar w:fldCharType="end"/>
            </w:r>
          </w:hyperlink>
        </w:p>
        <w:p w14:paraId="1D454C1C"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3" w:history="1">
            <w:r w:rsidRPr="008E070C">
              <w:rPr>
                <w:rStyle w:val="Hyperlink"/>
              </w:rPr>
              <w:t>9. Attendance monitoring</w:t>
            </w:r>
            <w:r>
              <w:rPr>
                <w:webHidden/>
              </w:rPr>
              <w:tab/>
            </w:r>
            <w:r>
              <w:rPr>
                <w:webHidden/>
              </w:rPr>
              <w:fldChar w:fldCharType="begin"/>
            </w:r>
            <w:r>
              <w:rPr>
                <w:webHidden/>
              </w:rPr>
              <w:instrText xml:space="preserve"> PAGEREF _Toc209165693 \h </w:instrText>
            </w:r>
            <w:r>
              <w:rPr>
                <w:webHidden/>
              </w:rPr>
            </w:r>
            <w:r>
              <w:rPr>
                <w:webHidden/>
              </w:rPr>
              <w:fldChar w:fldCharType="separate"/>
            </w:r>
            <w:r>
              <w:rPr>
                <w:webHidden/>
              </w:rPr>
              <w:t>12</w:t>
            </w:r>
            <w:r>
              <w:rPr>
                <w:webHidden/>
              </w:rPr>
              <w:fldChar w:fldCharType="end"/>
            </w:r>
          </w:hyperlink>
        </w:p>
        <w:p w14:paraId="06859BF4"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4" w:history="1">
            <w:r w:rsidRPr="008E070C">
              <w:rPr>
                <w:rStyle w:val="Hyperlink"/>
              </w:rPr>
              <w:t>10. Monitoring arrangements</w:t>
            </w:r>
            <w:r>
              <w:rPr>
                <w:webHidden/>
              </w:rPr>
              <w:tab/>
            </w:r>
            <w:r>
              <w:rPr>
                <w:webHidden/>
              </w:rPr>
              <w:fldChar w:fldCharType="begin"/>
            </w:r>
            <w:r>
              <w:rPr>
                <w:webHidden/>
              </w:rPr>
              <w:instrText xml:space="preserve"> PAGEREF _Toc209165694 \h </w:instrText>
            </w:r>
            <w:r>
              <w:rPr>
                <w:webHidden/>
              </w:rPr>
            </w:r>
            <w:r>
              <w:rPr>
                <w:webHidden/>
              </w:rPr>
              <w:fldChar w:fldCharType="separate"/>
            </w:r>
            <w:r>
              <w:rPr>
                <w:webHidden/>
              </w:rPr>
              <w:t>13</w:t>
            </w:r>
            <w:r>
              <w:rPr>
                <w:webHidden/>
              </w:rPr>
              <w:fldChar w:fldCharType="end"/>
            </w:r>
          </w:hyperlink>
        </w:p>
        <w:p w14:paraId="4EBC8195" w14:textId="77777777" w:rsidR="009313E1" w:rsidRDefault="009313E1" w:rsidP="009313E1">
          <w:pPr>
            <w:pStyle w:val="TOC1"/>
            <w:rPr>
              <w:rFonts w:asciiTheme="minorHAnsi" w:eastAsiaTheme="minorEastAsia" w:hAnsiTheme="minorHAnsi"/>
              <w:iCs/>
              <w:kern w:val="2"/>
              <w:sz w:val="24"/>
              <w:lang w:eastAsia="en-GB"/>
              <w14:ligatures w14:val="standardContextual"/>
            </w:rPr>
          </w:pPr>
          <w:hyperlink w:anchor="_Toc209165695" w:history="1">
            <w:r w:rsidRPr="008E070C">
              <w:rPr>
                <w:rStyle w:val="Hyperlink"/>
              </w:rPr>
              <w:t>11. Links with other policies</w:t>
            </w:r>
            <w:r>
              <w:rPr>
                <w:webHidden/>
              </w:rPr>
              <w:tab/>
            </w:r>
            <w:r>
              <w:rPr>
                <w:webHidden/>
              </w:rPr>
              <w:fldChar w:fldCharType="begin"/>
            </w:r>
            <w:r>
              <w:rPr>
                <w:webHidden/>
              </w:rPr>
              <w:instrText xml:space="preserve"> PAGEREF _Toc209165695 \h </w:instrText>
            </w:r>
            <w:r>
              <w:rPr>
                <w:webHidden/>
              </w:rPr>
            </w:r>
            <w:r>
              <w:rPr>
                <w:webHidden/>
              </w:rPr>
              <w:fldChar w:fldCharType="separate"/>
            </w:r>
            <w:r>
              <w:rPr>
                <w:webHidden/>
              </w:rPr>
              <w:t>14</w:t>
            </w:r>
            <w:r>
              <w:rPr>
                <w:webHidden/>
              </w:rPr>
              <w:fldChar w:fldCharType="end"/>
            </w:r>
          </w:hyperlink>
        </w:p>
        <w:p w14:paraId="30C415D5" w14:textId="77777777" w:rsidR="009313E1" w:rsidRDefault="009313E1" w:rsidP="009313E1">
          <w:pPr>
            <w:pStyle w:val="TOC3"/>
            <w:tabs>
              <w:tab w:val="right" w:leader="dot" w:pos="9736"/>
            </w:tabs>
            <w:rPr>
              <w:rFonts w:asciiTheme="minorHAnsi" w:eastAsiaTheme="minorEastAsia" w:hAnsiTheme="minorHAnsi"/>
              <w:noProof/>
              <w:kern w:val="2"/>
              <w:sz w:val="24"/>
              <w:szCs w:val="24"/>
              <w:lang w:eastAsia="en-GB"/>
              <w14:ligatures w14:val="standardContextual"/>
            </w:rPr>
          </w:pPr>
          <w:hyperlink w:anchor="_Toc209165696" w:history="1">
            <w:r w:rsidRPr="008E070C">
              <w:rPr>
                <w:rStyle w:val="Hyperlink"/>
                <w:rFonts w:cs="Arial"/>
                <w:noProof/>
              </w:rPr>
              <w:t>Appendix 1: attendance codes</w:t>
            </w:r>
            <w:r>
              <w:rPr>
                <w:noProof/>
                <w:webHidden/>
              </w:rPr>
              <w:tab/>
            </w:r>
            <w:r>
              <w:rPr>
                <w:noProof/>
                <w:webHidden/>
              </w:rPr>
              <w:fldChar w:fldCharType="begin"/>
            </w:r>
            <w:r>
              <w:rPr>
                <w:noProof/>
                <w:webHidden/>
              </w:rPr>
              <w:instrText xml:space="preserve"> PAGEREF _Toc209165696 \h </w:instrText>
            </w:r>
            <w:r>
              <w:rPr>
                <w:noProof/>
                <w:webHidden/>
              </w:rPr>
            </w:r>
            <w:r>
              <w:rPr>
                <w:noProof/>
                <w:webHidden/>
              </w:rPr>
              <w:fldChar w:fldCharType="separate"/>
            </w:r>
            <w:r>
              <w:rPr>
                <w:noProof/>
                <w:webHidden/>
              </w:rPr>
              <w:t>15</w:t>
            </w:r>
            <w:r>
              <w:rPr>
                <w:noProof/>
                <w:webHidden/>
              </w:rPr>
              <w:fldChar w:fldCharType="end"/>
            </w:r>
          </w:hyperlink>
        </w:p>
        <w:p w14:paraId="6D866B03" w14:textId="77777777" w:rsidR="009313E1" w:rsidRDefault="009313E1" w:rsidP="009313E1">
          <w:r w:rsidRPr="00B64EEB">
            <w:rPr>
              <w:b/>
              <w:bCs/>
              <w:noProof/>
            </w:rPr>
            <w:fldChar w:fldCharType="end"/>
          </w:r>
        </w:p>
      </w:sdtContent>
    </w:sdt>
    <w:p w14:paraId="58C43BBD" w14:textId="77777777" w:rsidR="009313E1" w:rsidRPr="00D7764F" w:rsidRDefault="009313E1" w:rsidP="009313E1">
      <w:pPr>
        <w:spacing w:after="100"/>
      </w:pPr>
      <w:r w:rsidRPr="00D7764F">
        <w:fldChar w:fldCharType="begin"/>
      </w:r>
      <w:r w:rsidRPr="00D7764F">
        <w:instrText xml:space="preserve"> TOC \o "1-3" \h \z \u </w:instrText>
      </w:r>
      <w:r w:rsidRPr="00D7764F">
        <w:fldChar w:fldCharType="end"/>
      </w:r>
      <w:bookmarkStart w:id="0" w:name="_Toc162360190"/>
    </w:p>
    <w:p w14:paraId="7B349FFE" w14:textId="77777777" w:rsidR="009313E1" w:rsidRPr="00D7764F" w:rsidRDefault="009313E1" w:rsidP="009313E1">
      <w:pPr>
        <w:spacing w:before="100" w:after="120"/>
      </w:pPr>
      <w:r w:rsidRPr="00D7764F">
        <w:rPr>
          <w:noProof/>
        </w:rPr>
        <w:drawing>
          <wp:anchor distT="0" distB="0" distL="114300" distR="114300" simplePos="0" relativeHeight="251662337" behindDoc="0" locked="0" layoutInCell="1" allowOverlap="1" wp14:anchorId="3036EEE5" wp14:editId="46779F3B">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1"/>
                    <a:stretch>
                      <a:fillRect/>
                    </a:stretch>
                  </pic:blipFill>
                  <pic:spPr>
                    <a:xfrm>
                      <a:off x="0" y="0"/>
                      <a:ext cx="6172200" cy="9525"/>
                    </a:xfrm>
                    <a:prstGeom prst="rect">
                      <a:avLst/>
                    </a:prstGeom>
                  </pic:spPr>
                </pic:pic>
              </a:graphicData>
            </a:graphic>
          </wp:anchor>
        </w:drawing>
      </w:r>
    </w:p>
    <w:p w14:paraId="65156789" w14:textId="77777777" w:rsidR="009313E1" w:rsidRDefault="009313E1">
      <w:pPr>
        <w:spacing w:before="0" w:after="160" w:line="259" w:lineRule="auto"/>
        <w:rPr>
          <w:rFonts w:asciiTheme="majorHAnsi" w:eastAsia="Arial" w:hAnsiTheme="majorHAnsi" w:cstheme="majorBidi"/>
          <w:color w:val="622181" w:themeColor="accent6"/>
          <w:sz w:val="28"/>
          <w:szCs w:val="28"/>
        </w:rPr>
      </w:pPr>
      <w:bookmarkStart w:id="1" w:name="_Toc141952376"/>
      <w:bookmarkStart w:id="2" w:name="_Toc167190563"/>
      <w:bookmarkStart w:id="3" w:name="_Toc209165685"/>
      <w:bookmarkEnd w:id="0"/>
      <w:r>
        <w:rPr>
          <w:rFonts w:eastAsia="Arial"/>
          <w:sz w:val="28"/>
          <w:szCs w:val="28"/>
        </w:rPr>
        <w:br w:type="page"/>
      </w:r>
    </w:p>
    <w:p w14:paraId="2CEAC76A" w14:textId="6C50713F" w:rsidR="009313E1" w:rsidRPr="00D7764F" w:rsidRDefault="009313E1" w:rsidP="009313E1">
      <w:pPr>
        <w:pStyle w:val="Heading1"/>
        <w:spacing w:before="120" w:after="120"/>
        <w:rPr>
          <w:sz w:val="28"/>
          <w:szCs w:val="28"/>
        </w:rPr>
      </w:pPr>
      <w:r w:rsidRPr="00D7764F">
        <w:rPr>
          <w:rFonts w:eastAsia="Arial"/>
          <w:sz w:val="28"/>
          <w:szCs w:val="28"/>
        </w:rPr>
        <w:lastRenderedPageBreak/>
        <w:t>1. Aims</w:t>
      </w:r>
      <w:bookmarkEnd w:id="1"/>
      <w:bookmarkEnd w:id="2"/>
      <w:bookmarkEnd w:id="3"/>
      <w:r w:rsidRPr="00D7764F">
        <w:rPr>
          <w:rFonts w:eastAsia="Arial"/>
          <w:sz w:val="28"/>
          <w:szCs w:val="28"/>
        </w:rPr>
        <w:t xml:space="preserve"> </w:t>
      </w:r>
    </w:p>
    <w:p w14:paraId="45F0F5F7" w14:textId="77777777" w:rsidR="009313E1" w:rsidRPr="00D7764F" w:rsidRDefault="009313E1" w:rsidP="009313E1">
      <w:pPr>
        <w:pStyle w:val="1bodycopy10pt"/>
      </w:pPr>
      <w:r w:rsidRPr="00D7764F">
        <w:t>This policy aims to show our commitment to meeting our obligations with regards to school attendance, including those laid out in the statutory guidance on</w:t>
      </w:r>
      <w:r w:rsidRPr="00D7764F">
        <w:rPr>
          <w:shd w:val="clear" w:color="auto" w:fill="FFFFFF"/>
        </w:rPr>
        <w:t xml:space="preserve"> </w:t>
      </w:r>
      <w:hyperlink r:id="rId12" w:history="1">
        <w:r>
          <w:rPr>
            <w:color w:val="0072CC"/>
            <w:u w:val="single" w:color="0072CC"/>
          </w:rPr>
          <w:t>W</w:t>
        </w:r>
        <w:r w:rsidRPr="00D7764F">
          <w:rPr>
            <w:color w:val="0072CC"/>
            <w:u w:val="single" w:color="0072CC"/>
          </w:rPr>
          <w:t>orking together to improve school attendance</w:t>
        </w:r>
      </w:hyperlink>
      <w:r w:rsidRPr="00D7764F">
        <w:t xml:space="preserve"> from the Department for Education (DfE). We aim to achieve this through our whole-school culture and ethos that values good attendance, which </w:t>
      </w:r>
      <w:proofErr w:type="gramStart"/>
      <w:r w:rsidRPr="00D7764F">
        <w:t>includes</w:t>
      </w:r>
      <w:proofErr w:type="gramEnd"/>
      <w:r w:rsidRPr="00D7764F">
        <w:t>:</w:t>
      </w:r>
      <w:bookmarkStart w:id="4" w:name="_Hlk166581448"/>
    </w:p>
    <w:p w14:paraId="4818D102" w14:textId="77777777" w:rsidR="009313E1" w:rsidRPr="00D7764F" w:rsidRDefault="009313E1" w:rsidP="009313E1">
      <w:pPr>
        <w:pStyle w:val="3Bullet-blue"/>
        <w:rPr>
          <w:rFonts w:ascii="Times New Roman" w:eastAsia="Times New Roman" w:hAnsi="Times New Roman"/>
          <w:sz w:val="25"/>
          <w:szCs w:val="25"/>
        </w:rPr>
      </w:pPr>
      <w:r w:rsidRPr="00D7764F">
        <w:t>Setting high expectations for the attendance and punctuality of all pupils</w:t>
      </w:r>
    </w:p>
    <w:bookmarkEnd w:id="4"/>
    <w:p w14:paraId="7B17101E" w14:textId="77777777" w:rsidR="009313E1" w:rsidRPr="00D7764F" w:rsidRDefault="009313E1" w:rsidP="009313E1">
      <w:pPr>
        <w:pStyle w:val="3Bullet-blue"/>
        <w:rPr>
          <w:rFonts w:ascii="Times New Roman" w:eastAsia="Times New Roman" w:hAnsi="Times New Roman"/>
          <w:sz w:val="25"/>
          <w:szCs w:val="25"/>
        </w:rPr>
      </w:pPr>
      <w:r w:rsidRPr="00D7764F">
        <w:t>Promoting good attendance and the benefits of good attendance</w:t>
      </w:r>
    </w:p>
    <w:p w14:paraId="3ED2394C" w14:textId="77777777" w:rsidR="009313E1" w:rsidRPr="00D7764F" w:rsidRDefault="009313E1" w:rsidP="009313E1">
      <w:pPr>
        <w:pStyle w:val="3Bullet-blue"/>
        <w:rPr>
          <w:rFonts w:ascii="Times New Roman" w:eastAsia="Times New Roman" w:hAnsi="Times New Roman"/>
          <w:sz w:val="25"/>
          <w:szCs w:val="25"/>
        </w:rPr>
      </w:pPr>
      <w:r w:rsidRPr="00D7764F">
        <w:t>Reducing absence, including persistent and severe absence</w:t>
      </w:r>
    </w:p>
    <w:p w14:paraId="21ECEFC1" w14:textId="77777777" w:rsidR="009313E1" w:rsidRPr="00D7764F" w:rsidRDefault="009313E1" w:rsidP="009313E1">
      <w:pPr>
        <w:pStyle w:val="3Bullet-blue"/>
        <w:rPr>
          <w:rFonts w:ascii="Times New Roman" w:eastAsia="Times New Roman" w:hAnsi="Times New Roman"/>
          <w:sz w:val="25"/>
          <w:szCs w:val="25"/>
        </w:rPr>
      </w:pPr>
      <w:r w:rsidRPr="00D7764F">
        <w:t>Ensuring every pupil has access to the full-time education to which they are entitled</w:t>
      </w:r>
    </w:p>
    <w:p w14:paraId="19B67C1C" w14:textId="77777777" w:rsidR="009313E1" w:rsidRPr="00D7764F" w:rsidRDefault="009313E1" w:rsidP="009313E1">
      <w:pPr>
        <w:pStyle w:val="3Bullet-blue"/>
        <w:rPr>
          <w:rFonts w:ascii="Times New Roman" w:eastAsia="Times New Roman" w:hAnsi="Times New Roman"/>
          <w:sz w:val="25"/>
          <w:szCs w:val="25"/>
        </w:rPr>
      </w:pPr>
      <w:r w:rsidRPr="00D7764F">
        <w:t>Acting early to address patterns of absence</w:t>
      </w:r>
    </w:p>
    <w:p w14:paraId="08C3EC1B" w14:textId="77777777" w:rsidR="009313E1" w:rsidRPr="00D7764F" w:rsidRDefault="009313E1" w:rsidP="009313E1">
      <w:pPr>
        <w:pStyle w:val="3Bullet-blue"/>
        <w:rPr>
          <w:rFonts w:ascii="Times New Roman" w:eastAsia="Times New Roman" w:hAnsi="Times New Roman"/>
          <w:sz w:val="25"/>
          <w:szCs w:val="25"/>
        </w:rPr>
      </w:pPr>
      <w:r w:rsidRPr="00D7764F">
        <w:t>Building strong relationships with families to make sure pupils have the support in place to attend school</w:t>
      </w:r>
    </w:p>
    <w:p w14:paraId="5F45888C" w14:textId="77777777" w:rsidR="009313E1" w:rsidRPr="00D7764F" w:rsidRDefault="009313E1" w:rsidP="009313E1">
      <w:pPr>
        <w:pStyle w:val="1bodycopy10pt"/>
      </w:pPr>
      <w:r w:rsidRPr="00D7764F">
        <w:t>We will also promote and support punctuality in attending lessons.</w:t>
      </w:r>
    </w:p>
    <w:p w14:paraId="09943A4E" w14:textId="77777777" w:rsidR="009313E1" w:rsidRPr="00D7764F" w:rsidRDefault="009313E1" w:rsidP="009313E1">
      <w:pPr>
        <w:spacing w:after="120"/>
      </w:pPr>
    </w:p>
    <w:p w14:paraId="168D74D7" w14:textId="77777777" w:rsidR="009313E1" w:rsidRPr="00D7764F" w:rsidRDefault="009313E1" w:rsidP="009313E1">
      <w:pPr>
        <w:pStyle w:val="Heading1"/>
        <w:spacing w:before="120" w:after="120"/>
        <w:rPr>
          <w:sz w:val="28"/>
          <w:szCs w:val="28"/>
        </w:rPr>
      </w:pPr>
      <w:bookmarkStart w:id="5" w:name="_Toc162360191"/>
      <w:bookmarkStart w:id="6" w:name="_Toc167190564"/>
      <w:bookmarkStart w:id="7" w:name="_Toc209165686"/>
      <w:r w:rsidRPr="00D7764F">
        <w:rPr>
          <w:rFonts w:eastAsia="Arial"/>
          <w:sz w:val="28"/>
          <w:szCs w:val="28"/>
        </w:rPr>
        <w:t>2. Legislation and guidance</w:t>
      </w:r>
      <w:bookmarkEnd w:id="5"/>
      <w:bookmarkEnd w:id="6"/>
      <w:bookmarkEnd w:id="7"/>
      <w:r w:rsidRPr="00D7764F">
        <w:rPr>
          <w:rFonts w:eastAsia="Arial"/>
          <w:sz w:val="28"/>
          <w:szCs w:val="28"/>
        </w:rPr>
        <w:t xml:space="preserve"> </w:t>
      </w:r>
    </w:p>
    <w:p w14:paraId="4BC81FEA" w14:textId="77777777" w:rsidR="009313E1" w:rsidRPr="009313E1" w:rsidRDefault="009313E1" w:rsidP="009313E1">
      <w:pPr>
        <w:pStyle w:val="1bodycopy10pt"/>
      </w:pPr>
      <w:r w:rsidRPr="00D7764F">
        <w:t>This policy is based on the DfE’s statutory guidance on</w:t>
      </w:r>
      <w:r w:rsidRPr="00D7764F">
        <w:rPr>
          <w:color w:val="FF0000"/>
          <w:shd w:val="clear" w:color="auto" w:fill="FFFFFF"/>
        </w:rPr>
        <w:t xml:space="preserve"> </w:t>
      </w:r>
      <w:bookmarkStart w:id="8" w:name="_Hlk167190674"/>
      <w:r w:rsidRPr="00D7764F">
        <w:fldChar w:fldCharType="begin"/>
      </w:r>
      <w:r w:rsidRPr="00D7764F">
        <w:instrText xml:space="preserve"> HYPERLINK "https://www.gov.uk/government/publications/working-together-to-improve-school-attendance" </w:instrText>
      </w:r>
      <w:r w:rsidRPr="00D7764F">
        <w:fldChar w:fldCharType="separate"/>
      </w:r>
      <w:r>
        <w:rPr>
          <w:color w:val="0072CC"/>
          <w:u w:val="single" w:color="0072CC"/>
        </w:rPr>
        <w:t>W</w:t>
      </w:r>
      <w:r w:rsidRPr="00D7764F">
        <w:rPr>
          <w:color w:val="0072CC"/>
          <w:u w:val="single" w:color="0072CC"/>
        </w:rPr>
        <w:t>orking together to improve school attendance</w:t>
      </w:r>
      <w:r w:rsidRPr="00D7764F">
        <w:rPr>
          <w:color w:val="0072CC"/>
          <w:u w:val="single" w:color="0072CC"/>
        </w:rPr>
        <w:fldChar w:fldCharType="end"/>
      </w:r>
      <w:bookmarkEnd w:id="8"/>
      <w:r w:rsidRPr="00D7764F">
        <w:t xml:space="preserve"> and</w:t>
      </w:r>
      <w:r w:rsidRPr="00D7764F">
        <w:rPr>
          <w:color w:val="FF0000"/>
          <w:shd w:val="clear" w:color="auto" w:fill="FFFFFF"/>
        </w:rPr>
        <w:t xml:space="preserve"> </w:t>
      </w:r>
      <w:hyperlink r:id="rId13" w:history="1">
        <w:r>
          <w:rPr>
            <w:color w:val="0072CC"/>
            <w:u w:val="single" w:color="0072CC"/>
          </w:rPr>
          <w:t>S</w:t>
        </w:r>
        <w:r w:rsidRPr="00D7764F">
          <w:rPr>
            <w:color w:val="0072CC"/>
            <w:u w:val="single" w:color="0072CC"/>
          </w:rPr>
          <w:t>chool attendance parental responsibility measures</w:t>
        </w:r>
      </w:hyperlink>
      <w:r w:rsidRPr="00D7764F">
        <w:t xml:space="preserve">. The guidance is based on the following pieces of legislation, which set out the legal powers and duties that govern school </w:t>
      </w:r>
      <w:r w:rsidRPr="009313E1">
        <w:t>attendance:</w:t>
      </w:r>
    </w:p>
    <w:p w14:paraId="577D3C9B" w14:textId="77777777" w:rsidR="009313E1" w:rsidRPr="009313E1" w:rsidRDefault="009313E1" w:rsidP="009313E1">
      <w:pPr>
        <w:pStyle w:val="3Bullet-blue"/>
        <w:rPr>
          <w:rFonts w:ascii="Times New Roman" w:eastAsia="Times New Roman" w:hAnsi="Times New Roman"/>
          <w:sz w:val="25"/>
          <w:szCs w:val="25"/>
        </w:rPr>
      </w:pPr>
      <w:r w:rsidRPr="009313E1">
        <w:t xml:space="preserve">Part 6 of the </w:t>
      </w:r>
      <w:hyperlink r:id="rId14" w:history="1">
        <w:r w:rsidRPr="009313E1">
          <w:rPr>
            <w:color w:val="0072CC"/>
            <w:u w:val="single" w:color="0072CC"/>
          </w:rPr>
          <w:t>Education Act 1996</w:t>
        </w:r>
      </w:hyperlink>
    </w:p>
    <w:p w14:paraId="7A8AF606" w14:textId="77777777" w:rsidR="009313E1" w:rsidRPr="009313E1" w:rsidRDefault="009313E1" w:rsidP="009313E1">
      <w:pPr>
        <w:pStyle w:val="3Bullet-blue"/>
        <w:rPr>
          <w:rFonts w:ascii="Times New Roman" w:eastAsia="Times New Roman" w:hAnsi="Times New Roman"/>
          <w:sz w:val="25"/>
          <w:szCs w:val="25"/>
        </w:rPr>
      </w:pPr>
      <w:r w:rsidRPr="009313E1">
        <w:rPr>
          <w:shd w:val="clear" w:color="auto" w:fill="FFFF00"/>
        </w:rPr>
        <w:t xml:space="preserve">Maintained schools: Part 3 of the </w:t>
      </w:r>
      <w:hyperlink r:id="rId15" w:history="1">
        <w:r w:rsidRPr="009313E1">
          <w:rPr>
            <w:color w:val="0072CC"/>
            <w:u w:val="single" w:color="0072CC"/>
            <w:shd w:val="clear" w:color="auto" w:fill="FFFF00"/>
          </w:rPr>
          <w:t>Education Act 2002</w:t>
        </w:r>
      </w:hyperlink>
    </w:p>
    <w:p w14:paraId="400D3DB7" w14:textId="77777777" w:rsidR="009313E1" w:rsidRPr="009313E1" w:rsidRDefault="009313E1" w:rsidP="009313E1">
      <w:pPr>
        <w:pStyle w:val="3Bullet-blue"/>
        <w:rPr>
          <w:rFonts w:ascii="Times New Roman" w:eastAsia="Times New Roman" w:hAnsi="Times New Roman"/>
          <w:sz w:val="25"/>
          <w:szCs w:val="25"/>
        </w:rPr>
      </w:pPr>
      <w:r w:rsidRPr="009313E1">
        <w:t xml:space="preserve">Part 7 of the </w:t>
      </w:r>
      <w:hyperlink r:id="rId16" w:history="1">
        <w:r w:rsidRPr="009313E1">
          <w:rPr>
            <w:color w:val="0072CC"/>
            <w:u w:val="single" w:color="0072CC"/>
          </w:rPr>
          <w:t>Education and Inspections Act 2006</w:t>
        </w:r>
      </w:hyperlink>
    </w:p>
    <w:p w14:paraId="570560EF" w14:textId="77777777" w:rsidR="009313E1" w:rsidRPr="009313E1" w:rsidRDefault="009313E1" w:rsidP="009313E1">
      <w:pPr>
        <w:pStyle w:val="3Bullet-blue"/>
        <w:rPr>
          <w:rStyle w:val="Hyperlink"/>
          <w:rFonts w:ascii="Times New Roman" w:eastAsia="Times New Roman" w:hAnsi="Times New Roman"/>
          <w:color w:val="0070C0"/>
          <w:sz w:val="25"/>
          <w:szCs w:val="25"/>
        </w:rPr>
      </w:pPr>
      <w:r w:rsidRPr="009313E1">
        <w:rPr>
          <w:color w:val="0070C0"/>
          <w:u w:val="single" w:color="0070C0"/>
        </w:rPr>
        <w:fldChar w:fldCharType="begin"/>
      </w:r>
      <w:r w:rsidRPr="009313E1">
        <w:rPr>
          <w:color w:val="0070C0"/>
          <w:u w:val="single" w:color="0070C0"/>
        </w:rPr>
        <w:instrText>HYPERLINK "https://www.legislation.gov.uk/uksi/2024/208"</w:instrText>
      </w:r>
      <w:r w:rsidRPr="009313E1">
        <w:rPr>
          <w:color w:val="0070C0"/>
          <w:u w:val="single" w:color="0070C0"/>
        </w:rPr>
      </w:r>
      <w:r w:rsidRPr="009313E1">
        <w:rPr>
          <w:color w:val="0070C0"/>
          <w:u w:val="single" w:color="0070C0"/>
        </w:rPr>
        <w:fldChar w:fldCharType="separate"/>
      </w:r>
      <w:r w:rsidRPr="009313E1">
        <w:rPr>
          <w:rStyle w:val="Hyperlink"/>
          <w:color w:val="0070C0"/>
        </w:rPr>
        <w:t xml:space="preserve">The School Attendance (Pupil Registration) (England) Regulations 2024 </w:t>
      </w:r>
    </w:p>
    <w:p w14:paraId="0464874C" w14:textId="77777777" w:rsidR="009313E1" w:rsidRPr="009313E1" w:rsidRDefault="009313E1" w:rsidP="009313E1">
      <w:pPr>
        <w:pStyle w:val="3Bullet-blue"/>
        <w:rPr>
          <w:rFonts w:ascii="Times New Roman" w:eastAsia="Times New Roman" w:hAnsi="Times New Roman"/>
          <w:sz w:val="25"/>
          <w:szCs w:val="25"/>
        </w:rPr>
      </w:pPr>
      <w:r w:rsidRPr="009313E1">
        <w:rPr>
          <w:color w:val="0070C0"/>
          <w:u w:val="single" w:color="0070C0"/>
        </w:rPr>
        <w:fldChar w:fldCharType="end"/>
      </w:r>
      <w:hyperlink r:id="rId17" w:history="1"/>
      <w:hyperlink r:id="rId18" w:history="1">
        <w:r w:rsidRPr="009313E1">
          <w:rPr>
            <w:color w:val="0072CC"/>
            <w:u w:val="single" w:color="0072CC"/>
          </w:rPr>
          <w:t>The Education (Penalty Notices) (England) (Amendment) Regulations 2013</w:t>
        </w:r>
      </w:hyperlink>
    </w:p>
    <w:p w14:paraId="1FA71340" w14:textId="77777777" w:rsidR="009313E1" w:rsidRPr="009313E1" w:rsidRDefault="009313E1" w:rsidP="009313E1">
      <w:pPr>
        <w:pStyle w:val="3Bullet-blue"/>
        <w:rPr>
          <w:rFonts w:ascii="Times New Roman" w:eastAsia="Times New Roman" w:hAnsi="Times New Roman"/>
          <w:color w:val="0070C0"/>
          <w:sz w:val="25"/>
          <w:szCs w:val="25"/>
        </w:rPr>
      </w:pPr>
      <w:r w:rsidRPr="009313E1">
        <w:t xml:space="preserve">The </w:t>
      </w:r>
      <w:hyperlink r:id="rId19" w:history="1">
        <w:r w:rsidRPr="009313E1">
          <w:rPr>
            <w:rStyle w:val="Hyperlink"/>
            <w:color w:val="0070C0"/>
          </w:rPr>
          <w:t>Equality Act 2010</w:t>
        </w:r>
      </w:hyperlink>
    </w:p>
    <w:p w14:paraId="679A5145" w14:textId="77777777" w:rsidR="009313E1" w:rsidRPr="00D7764F" w:rsidRDefault="009313E1" w:rsidP="009313E1">
      <w:pPr>
        <w:pStyle w:val="1bodycopy10pt"/>
      </w:pPr>
      <w:hyperlink r:id="rId20" w:history="1"/>
      <w:bookmarkStart w:id="9" w:name="_Hlk141799242"/>
      <w:r w:rsidRPr="009313E1">
        <w:t>It also refers to:</w:t>
      </w:r>
    </w:p>
    <w:p w14:paraId="262CA7CC" w14:textId="77777777" w:rsidR="009313E1" w:rsidRPr="00D7764F" w:rsidRDefault="009313E1" w:rsidP="009313E1">
      <w:pPr>
        <w:pStyle w:val="3Bullet-blue"/>
        <w:rPr>
          <w:rFonts w:ascii="Times New Roman" w:eastAsia="Times New Roman" w:hAnsi="Times New Roman"/>
          <w:sz w:val="25"/>
          <w:szCs w:val="25"/>
        </w:rPr>
      </w:pPr>
      <w:hyperlink r:id="rId21" w:history="1">
        <w:r w:rsidRPr="00D7764F">
          <w:rPr>
            <w:color w:val="0072CC"/>
            <w:u w:val="single" w:color="0072CC"/>
          </w:rPr>
          <w:t>School census guidance</w:t>
        </w:r>
      </w:hyperlink>
    </w:p>
    <w:p w14:paraId="1A2E0DE2" w14:textId="77777777" w:rsidR="009313E1" w:rsidRPr="00D7764F" w:rsidRDefault="009313E1" w:rsidP="009313E1">
      <w:pPr>
        <w:pStyle w:val="3Bullet-blue"/>
        <w:rPr>
          <w:rFonts w:ascii="Times New Roman" w:eastAsia="Times New Roman" w:hAnsi="Times New Roman"/>
          <w:sz w:val="25"/>
          <w:szCs w:val="25"/>
        </w:rPr>
      </w:pPr>
      <w:hyperlink r:id="rId22" w:history="1">
        <w:r w:rsidRPr="00D7764F">
          <w:rPr>
            <w:color w:val="0072CC"/>
            <w:u w:val="single" w:color="0072CC"/>
          </w:rPr>
          <w:t>Keeping Children Safe in Education</w:t>
        </w:r>
      </w:hyperlink>
    </w:p>
    <w:p w14:paraId="73D76998" w14:textId="77777777" w:rsidR="009313E1" w:rsidRPr="00781311" w:rsidRDefault="009313E1" w:rsidP="009313E1">
      <w:pPr>
        <w:pStyle w:val="3Bullet-blue"/>
        <w:rPr>
          <w:rFonts w:ascii="Times New Roman" w:eastAsia="Times New Roman" w:hAnsi="Times New Roman"/>
          <w:color w:val="0070C0"/>
          <w:sz w:val="25"/>
          <w:szCs w:val="25"/>
        </w:rPr>
      </w:pPr>
      <w:hyperlink r:id="rId23" w:history="1">
        <w:r w:rsidRPr="004504E4">
          <w:rPr>
            <w:rStyle w:val="Hyperlink"/>
            <w:color w:val="0070C0"/>
          </w:rPr>
          <w:t>Mental health issues affecting a pupil's attendance: guidance for schools</w:t>
        </w:r>
      </w:hyperlink>
    </w:p>
    <w:p w14:paraId="29FAEBE6" w14:textId="77777777" w:rsidR="009313E1" w:rsidRPr="004504E4" w:rsidRDefault="009313E1" w:rsidP="009313E1">
      <w:pPr>
        <w:pStyle w:val="3Bullet-blue"/>
        <w:rPr>
          <w:rFonts w:ascii="Times New Roman" w:eastAsia="Times New Roman" w:hAnsi="Times New Roman"/>
          <w:color w:val="0070C0"/>
          <w:sz w:val="25"/>
          <w:szCs w:val="25"/>
        </w:rPr>
      </w:pPr>
      <w:hyperlink r:id="rId24" w:history="1">
        <w:r w:rsidRPr="00726017">
          <w:rPr>
            <w:rStyle w:val="Hyperlink"/>
          </w:rPr>
          <w:t>Ofsted’s 2025 framework toolkit</w:t>
        </w:r>
      </w:hyperlink>
    </w:p>
    <w:bookmarkEnd w:id="9"/>
    <w:p w14:paraId="1A389DD0" w14:textId="77777777" w:rsidR="009313E1" w:rsidRPr="00D7764F" w:rsidRDefault="009313E1" w:rsidP="009313E1">
      <w:pPr>
        <w:spacing w:after="120"/>
        <w:ind w:left="170"/>
      </w:pPr>
    </w:p>
    <w:p w14:paraId="090B0471" w14:textId="77777777" w:rsidR="009313E1" w:rsidRPr="00D7764F" w:rsidRDefault="009313E1" w:rsidP="009313E1">
      <w:pPr>
        <w:pStyle w:val="Heading1"/>
        <w:spacing w:before="120" w:after="120"/>
        <w:rPr>
          <w:sz w:val="28"/>
          <w:szCs w:val="28"/>
        </w:rPr>
      </w:pPr>
      <w:bookmarkStart w:id="10" w:name="_Toc162360192"/>
      <w:bookmarkStart w:id="11" w:name="_Toc167190565"/>
      <w:bookmarkStart w:id="12" w:name="_Toc209165687"/>
      <w:r w:rsidRPr="00D7764F">
        <w:rPr>
          <w:rFonts w:eastAsia="Arial"/>
          <w:sz w:val="28"/>
          <w:szCs w:val="28"/>
        </w:rPr>
        <w:t>3. Roles and responsibilities</w:t>
      </w:r>
      <w:bookmarkEnd w:id="10"/>
      <w:bookmarkEnd w:id="11"/>
      <w:bookmarkEnd w:id="12"/>
      <w:r w:rsidRPr="00D7764F">
        <w:rPr>
          <w:rFonts w:eastAsia="Arial"/>
          <w:sz w:val="28"/>
          <w:szCs w:val="28"/>
        </w:rPr>
        <w:t xml:space="preserve"> </w:t>
      </w:r>
    </w:p>
    <w:p w14:paraId="06B6084B" w14:textId="63C4BB43" w:rsidR="009313E1" w:rsidRPr="00D7764F" w:rsidRDefault="009313E1" w:rsidP="009313E1">
      <w:pPr>
        <w:pStyle w:val="9xSubhead"/>
      </w:pPr>
      <w:r w:rsidRPr="00D7764F">
        <w:t>3.1 The governing board</w:t>
      </w:r>
      <w:r w:rsidR="009F3F24">
        <w:t>/IEB</w:t>
      </w:r>
    </w:p>
    <w:p w14:paraId="1068E34A" w14:textId="77777777" w:rsidR="009313E1" w:rsidRPr="00D7764F" w:rsidRDefault="009313E1" w:rsidP="009313E1">
      <w:pPr>
        <w:pStyle w:val="1bodycopy10pt"/>
      </w:pPr>
      <w:r w:rsidRPr="00D7764F">
        <w:t>The governing board is responsible for:</w:t>
      </w:r>
    </w:p>
    <w:p w14:paraId="22E450A5" w14:textId="77777777" w:rsidR="009313E1" w:rsidRPr="00D7764F" w:rsidRDefault="009313E1" w:rsidP="009313E1">
      <w:pPr>
        <w:pStyle w:val="3Bullet-blue"/>
        <w:rPr>
          <w:rFonts w:ascii="Times New Roman" w:eastAsia="Times New Roman" w:hAnsi="Times New Roman"/>
          <w:sz w:val="25"/>
          <w:szCs w:val="25"/>
        </w:rPr>
      </w:pPr>
      <w:bookmarkStart w:id="13" w:name="_Hlk166571254"/>
      <w:r w:rsidRPr="00D7764F">
        <w:t>Setting high expectations of all school leaders, staff, pupils and parents/carers</w:t>
      </w:r>
    </w:p>
    <w:p w14:paraId="2BF69DB6" w14:textId="77777777" w:rsidR="009313E1" w:rsidRPr="00D7764F" w:rsidRDefault="009313E1" w:rsidP="009313E1">
      <w:pPr>
        <w:pStyle w:val="3Bullet-blue"/>
        <w:rPr>
          <w:rFonts w:ascii="Times New Roman" w:eastAsia="Times New Roman" w:hAnsi="Times New Roman"/>
          <w:sz w:val="25"/>
          <w:szCs w:val="25"/>
        </w:rPr>
      </w:pPr>
      <w:r w:rsidRPr="00D7764F">
        <w:t>Making sure school leaders fulfil expectations</w:t>
      </w:r>
      <w:r>
        <w:t>,</w:t>
      </w:r>
      <w:r w:rsidRPr="00D7764F">
        <w:t xml:space="preserve"> statutory duties</w:t>
      </w:r>
      <w:r>
        <w:t xml:space="preserve"> and comply with the law on school attendance</w:t>
      </w:r>
      <w:r w:rsidRPr="00D7764F">
        <w:t>, including:</w:t>
      </w:r>
    </w:p>
    <w:p w14:paraId="2F0D2BCE" w14:textId="77777777" w:rsidR="009313E1" w:rsidRPr="00D7764F" w:rsidRDefault="009313E1" w:rsidP="009313E1">
      <w:pPr>
        <w:pStyle w:val="8Secondbullet"/>
        <w:rPr>
          <w:rFonts w:ascii="Times New Roman" w:eastAsia="Times New Roman" w:hAnsi="Times New Roman"/>
        </w:rPr>
      </w:pPr>
      <w:r w:rsidRPr="00D7764F">
        <w:t xml:space="preserve">Making sure the school records attendance accurately in the register, and </w:t>
      </w:r>
      <w:proofErr w:type="gramStart"/>
      <w:r w:rsidRPr="00D7764F">
        <w:t>shares</w:t>
      </w:r>
      <w:proofErr w:type="gramEnd"/>
      <w:r w:rsidRPr="00D7764F">
        <w:t xml:space="preserve"> the required information with the DfE and local authority</w:t>
      </w:r>
    </w:p>
    <w:p w14:paraId="27564BC3" w14:textId="77777777" w:rsidR="009313E1" w:rsidRPr="00D7764F" w:rsidRDefault="009313E1" w:rsidP="009313E1">
      <w:pPr>
        <w:pStyle w:val="8Secondbullet"/>
        <w:rPr>
          <w:rFonts w:ascii="Times New Roman" w:eastAsia="Times New Roman" w:hAnsi="Times New Roman"/>
        </w:rPr>
      </w:pPr>
      <w:r w:rsidRPr="00D7764F">
        <w:lastRenderedPageBreak/>
        <w:t xml:space="preserve">Making sure the </w:t>
      </w:r>
      <w:proofErr w:type="gramStart"/>
      <w:r w:rsidRPr="00D7764F">
        <w:t>school works</w:t>
      </w:r>
      <w:proofErr w:type="gramEnd"/>
      <w:r w:rsidRPr="00D7764F">
        <w:t xml:space="preserve"> effectively with local partners to help remove barriers to attendance, and </w:t>
      </w:r>
      <w:proofErr w:type="gramStart"/>
      <w:r w:rsidRPr="00D7764F">
        <w:t>keeps</w:t>
      </w:r>
      <w:proofErr w:type="gramEnd"/>
      <w:r w:rsidRPr="00D7764F">
        <w:t xml:space="preserve"> them informed regarding specific pupils, where appropriate</w:t>
      </w:r>
    </w:p>
    <w:bookmarkEnd w:id="13"/>
    <w:p w14:paraId="34A54E15" w14:textId="77777777" w:rsidR="009313E1" w:rsidRPr="00D7764F" w:rsidRDefault="009313E1" w:rsidP="009313E1">
      <w:pPr>
        <w:pStyle w:val="3Bullet-blue"/>
        <w:rPr>
          <w:rFonts w:ascii="Times New Roman" w:eastAsia="Times New Roman" w:hAnsi="Times New Roman"/>
          <w:sz w:val="25"/>
          <w:szCs w:val="25"/>
        </w:rPr>
      </w:pPr>
      <w:proofErr w:type="spellStart"/>
      <w:r w:rsidRPr="00D7764F">
        <w:t>Recognising</w:t>
      </w:r>
      <w:proofErr w:type="spellEnd"/>
      <w:r w:rsidRPr="00D7764F">
        <w:t xml:space="preserve"> and promoting the importance of school attendance across the school’s policies and ethos</w:t>
      </w:r>
    </w:p>
    <w:p w14:paraId="44B15817" w14:textId="77777777" w:rsidR="009313E1" w:rsidRPr="00D7764F" w:rsidRDefault="009313E1" w:rsidP="009313E1">
      <w:pPr>
        <w:pStyle w:val="3Bullet-blue"/>
        <w:rPr>
          <w:rFonts w:ascii="Times New Roman" w:eastAsia="Times New Roman" w:hAnsi="Times New Roman"/>
          <w:sz w:val="25"/>
          <w:szCs w:val="25"/>
        </w:rPr>
      </w:pPr>
      <w:bookmarkStart w:id="14" w:name="_Hlk166571369"/>
      <w:r w:rsidRPr="00D7764F">
        <w:t xml:space="preserve">Making sure the school’s attendance management processes are delivered effectively, and that consistent support is provided for pupils who need it most by </w:t>
      </w:r>
      <w:proofErr w:type="spellStart"/>
      <w:r w:rsidRPr="00D7764F">
        <w:t>prioritising</w:t>
      </w:r>
      <w:proofErr w:type="spellEnd"/>
      <w:r w:rsidRPr="00D7764F">
        <w:t xml:space="preserve"> staff and resources</w:t>
      </w:r>
    </w:p>
    <w:p w14:paraId="628D49BD" w14:textId="77777777" w:rsidR="009313E1" w:rsidRPr="00D7764F" w:rsidRDefault="009313E1" w:rsidP="009313E1">
      <w:pPr>
        <w:pStyle w:val="3Bullet-blue"/>
        <w:rPr>
          <w:rFonts w:ascii="Times New Roman" w:eastAsia="Times New Roman" w:hAnsi="Times New Roman"/>
          <w:sz w:val="25"/>
          <w:szCs w:val="25"/>
        </w:rPr>
      </w:pPr>
      <w:bookmarkStart w:id="15" w:name="_Hlk166571429"/>
      <w:r w:rsidRPr="00D7764F">
        <w:t xml:space="preserve">Making sure the school has high aspirations for all pupils, but adapts processes and </w:t>
      </w:r>
      <w:proofErr w:type="gramStart"/>
      <w:r w:rsidRPr="00D7764F">
        <w:t>support to</w:t>
      </w:r>
      <w:proofErr w:type="gramEnd"/>
      <w:r w:rsidRPr="00D7764F">
        <w:t xml:space="preserve"> pupils’ individual needs</w:t>
      </w:r>
    </w:p>
    <w:bookmarkEnd w:id="14"/>
    <w:bookmarkEnd w:id="15"/>
    <w:p w14:paraId="6152BA44" w14:textId="77777777" w:rsidR="009313E1" w:rsidRPr="00D7764F" w:rsidRDefault="009313E1" w:rsidP="009313E1">
      <w:pPr>
        <w:pStyle w:val="3Bullet-blue"/>
        <w:rPr>
          <w:rFonts w:ascii="Times New Roman" w:eastAsia="Times New Roman" w:hAnsi="Times New Roman"/>
          <w:sz w:val="25"/>
          <w:szCs w:val="25"/>
        </w:rPr>
      </w:pPr>
      <w:r w:rsidRPr="00D7764F">
        <w:t>Regularly reviewing and challenging attendance data</w:t>
      </w:r>
      <w:bookmarkStart w:id="16" w:name="_Hlk165625907"/>
      <w:r w:rsidRPr="00D7764F">
        <w:t xml:space="preserve"> and helping school leaders focus improvement efforts on individual pupils or cohorts who need it most</w:t>
      </w:r>
      <w:bookmarkEnd w:id="16"/>
    </w:p>
    <w:p w14:paraId="3DC09E0B" w14:textId="77777777" w:rsidR="009313E1" w:rsidRPr="00D7764F" w:rsidRDefault="009313E1" w:rsidP="009313E1">
      <w:pPr>
        <w:pStyle w:val="3Bullet-blue"/>
        <w:rPr>
          <w:rFonts w:ascii="Times New Roman" w:eastAsia="Times New Roman" w:hAnsi="Times New Roman"/>
          <w:sz w:val="25"/>
          <w:szCs w:val="25"/>
        </w:rPr>
      </w:pPr>
      <w:r w:rsidRPr="00D7764F">
        <w:t>Working with school leaders to set goals or areas of focus for attendance and providing support and challenge</w:t>
      </w:r>
    </w:p>
    <w:p w14:paraId="217BCF95" w14:textId="77777777" w:rsidR="009313E1" w:rsidRPr="00D7764F" w:rsidRDefault="009313E1" w:rsidP="009313E1">
      <w:pPr>
        <w:pStyle w:val="3Bullet-blue"/>
        <w:rPr>
          <w:rFonts w:ascii="Times New Roman" w:eastAsia="Times New Roman" w:hAnsi="Times New Roman"/>
          <w:sz w:val="25"/>
          <w:szCs w:val="25"/>
        </w:rPr>
      </w:pPr>
      <w:r w:rsidRPr="00D7764F">
        <w:t xml:space="preserve">Monitoring attendance figures for the whole school </w:t>
      </w:r>
      <w:bookmarkStart w:id="17" w:name="_Hlk166571486"/>
      <w:r w:rsidRPr="00D7764F">
        <w:t>and repeatedly evaluating the effectiveness of the school’s processes and improvement efforts to make sure they are meeting pupils’ needs</w:t>
      </w:r>
      <w:bookmarkEnd w:id="17"/>
    </w:p>
    <w:p w14:paraId="25D75AD3" w14:textId="77777777" w:rsidR="009313E1" w:rsidRPr="00D7764F" w:rsidRDefault="009313E1" w:rsidP="009313E1">
      <w:pPr>
        <w:pStyle w:val="3Bullet-blue"/>
        <w:rPr>
          <w:rFonts w:ascii="Times New Roman" w:eastAsia="Times New Roman" w:hAnsi="Times New Roman"/>
          <w:sz w:val="25"/>
          <w:szCs w:val="25"/>
        </w:rPr>
      </w:pPr>
      <w:bookmarkStart w:id="18" w:name="_Hlk166588042"/>
      <w:r w:rsidRPr="00D7764F">
        <w:t>Where the school is struggling with attendance, working with school leaders to develop a comprehensive action plan to improve attendance</w:t>
      </w:r>
    </w:p>
    <w:bookmarkEnd w:id="18"/>
    <w:p w14:paraId="51C4265F" w14:textId="77777777" w:rsidR="009313E1" w:rsidRPr="00D7764F" w:rsidRDefault="009313E1" w:rsidP="009313E1">
      <w:pPr>
        <w:pStyle w:val="3Bullet-blue"/>
        <w:rPr>
          <w:rFonts w:ascii="Times New Roman" w:eastAsia="Times New Roman" w:hAnsi="Times New Roman"/>
          <w:sz w:val="25"/>
          <w:szCs w:val="25"/>
        </w:rPr>
      </w:pPr>
      <w:r w:rsidRPr="00D7764F">
        <w:t xml:space="preserve">Making sure all staff receive adequate training </w:t>
      </w:r>
      <w:proofErr w:type="gramStart"/>
      <w:r w:rsidRPr="00D7764F">
        <w:t>on</w:t>
      </w:r>
      <w:proofErr w:type="gramEnd"/>
      <w:r w:rsidRPr="00D7764F">
        <w:t xml:space="preserve"> attendance as part of the regular continued professional development offer, so that staff understand:</w:t>
      </w:r>
    </w:p>
    <w:p w14:paraId="6D00DC8E" w14:textId="77777777" w:rsidR="009313E1" w:rsidRPr="00D7764F" w:rsidRDefault="009313E1" w:rsidP="009313E1">
      <w:pPr>
        <w:pStyle w:val="8Secondbullet"/>
        <w:rPr>
          <w:rFonts w:ascii="Times New Roman" w:eastAsia="Times New Roman" w:hAnsi="Times New Roman"/>
        </w:rPr>
      </w:pPr>
      <w:r w:rsidRPr="00D7764F">
        <w:t>The importance of good attendance</w:t>
      </w:r>
    </w:p>
    <w:p w14:paraId="551A2FD1" w14:textId="77777777" w:rsidR="009313E1" w:rsidRPr="00D7764F" w:rsidRDefault="009313E1" w:rsidP="009313E1">
      <w:pPr>
        <w:pStyle w:val="8Secondbullet"/>
        <w:rPr>
          <w:rFonts w:ascii="Times New Roman" w:eastAsia="Times New Roman" w:hAnsi="Times New Roman"/>
        </w:rPr>
      </w:pPr>
      <w:r w:rsidRPr="00D7764F">
        <w:t>That absence is almost always a symptom of wider issues</w:t>
      </w:r>
    </w:p>
    <w:p w14:paraId="68A9450E" w14:textId="77777777" w:rsidR="009313E1" w:rsidRPr="00D7764F" w:rsidRDefault="009313E1" w:rsidP="009313E1">
      <w:pPr>
        <w:pStyle w:val="8Secondbullet"/>
        <w:rPr>
          <w:rFonts w:ascii="Times New Roman" w:eastAsia="Times New Roman" w:hAnsi="Times New Roman"/>
        </w:rPr>
      </w:pPr>
      <w:r w:rsidRPr="00D7764F">
        <w:t>The school’s legal requirements for keeping registers</w:t>
      </w:r>
    </w:p>
    <w:p w14:paraId="40CB2C03" w14:textId="77777777" w:rsidR="009313E1" w:rsidRPr="00D7764F" w:rsidRDefault="009313E1" w:rsidP="009313E1">
      <w:pPr>
        <w:pStyle w:val="8Secondbullet"/>
        <w:rPr>
          <w:rFonts w:ascii="Times New Roman" w:eastAsia="Times New Roman" w:hAnsi="Times New Roman"/>
        </w:rPr>
      </w:pPr>
      <w:r w:rsidRPr="00D7764F">
        <w:t xml:space="preserve">The school’s strategies and procedures for tracking, following up on and improving attendance, including working with partners </w:t>
      </w:r>
      <w:bookmarkStart w:id="19" w:name="_Hlk166857346"/>
      <w:r w:rsidRPr="00D7764F">
        <w:t>and keeping them informed regarding specific pupils, where appropriate</w:t>
      </w:r>
      <w:bookmarkEnd w:id="19"/>
    </w:p>
    <w:p w14:paraId="4D644794" w14:textId="77777777" w:rsidR="009313E1" w:rsidRPr="008D4765" w:rsidRDefault="009313E1" w:rsidP="009313E1">
      <w:pPr>
        <w:pStyle w:val="3Bullet-blue"/>
      </w:pPr>
      <w:r w:rsidRPr="00C26952">
        <w:t xml:space="preserve">Making sure dedicated training is provided to staff with a specific attendance function in their role, including in interpreting and </w:t>
      </w:r>
      <w:proofErr w:type="spellStart"/>
      <w:r w:rsidRPr="00C26952">
        <w:t>analysing</w:t>
      </w:r>
      <w:proofErr w:type="spellEnd"/>
      <w:r w:rsidRPr="00C26952">
        <w:t xml:space="preserve"> attendance data</w:t>
      </w:r>
    </w:p>
    <w:p w14:paraId="1B1AE677" w14:textId="77777777" w:rsidR="009313E1" w:rsidRPr="00D7764F" w:rsidRDefault="009313E1" w:rsidP="009313E1">
      <w:pPr>
        <w:pStyle w:val="3Bullet-blue"/>
        <w:rPr>
          <w:rFonts w:ascii="Times New Roman" w:hAnsi="Times New Roman"/>
          <w:sz w:val="25"/>
          <w:szCs w:val="25"/>
        </w:rPr>
      </w:pPr>
      <w:r w:rsidRPr="00D7764F">
        <w:t>Holding the headteacher to account for the implementation of this policy</w:t>
      </w:r>
    </w:p>
    <w:p w14:paraId="3AE8F499" w14:textId="593DCFEA" w:rsidR="009313E1" w:rsidRPr="00D7764F" w:rsidRDefault="009313E1" w:rsidP="009313E1">
      <w:pPr>
        <w:pStyle w:val="9xSubhead"/>
      </w:pPr>
      <w:r w:rsidRPr="00D7764F">
        <w:t xml:space="preserve">3.2 The </w:t>
      </w:r>
      <w:r w:rsidR="000B6D34">
        <w:t xml:space="preserve">Executive </w:t>
      </w:r>
      <w:r w:rsidRPr="00D7764F">
        <w:t xml:space="preserve">headteacher </w:t>
      </w:r>
    </w:p>
    <w:p w14:paraId="15FC7683" w14:textId="2F41AF5B" w:rsidR="009313E1" w:rsidRPr="00D7764F" w:rsidRDefault="009313E1" w:rsidP="009313E1">
      <w:pPr>
        <w:pStyle w:val="1bodycopy10pt"/>
      </w:pPr>
      <w:proofErr w:type="gramStart"/>
      <w:r w:rsidRPr="00D7764F">
        <w:t xml:space="preserve">The </w:t>
      </w:r>
      <w:r w:rsidR="0005038A">
        <w:t xml:space="preserve"> Executive</w:t>
      </w:r>
      <w:proofErr w:type="gramEnd"/>
      <w:r w:rsidR="0005038A">
        <w:t xml:space="preserve"> </w:t>
      </w:r>
      <w:r w:rsidRPr="00D7764F">
        <w:t xml:space="preserve">headteacher is responsible for: </w:t>
      </w:r>
    </w:p>
    <w:p w14:paraId="115B4CC5" w14:textId="77777777" w:rsidR="009313E1" w:rsidRPr="00D7764F" w:rsidRDefault="009313E1" w:rsidP="009313E1">
      <w:pPr>
        <w:pStyle w:val="3Bullet-blue"/>
        <w:rPr>
          <w:rFonts w:ascii="Times New Roman" w:eastAsia="Times New Roman" w:hAnsi="Times New Roman"/>
          <w:sz w:val="25"/>
          <w:szCs w:val="25"/>
        </w:rPr>
      </w:pPr>
      <w:r w:rsidRPr="00D7764F">
        <w:t xml:space="preserve">The implementation of this policy at the school </w:t>
      </w:r>
    </w:p>
    <w:p w14:paraId="769CD87C" w14:textId="77777777" w:rsidR="009313E1" w:rsidRPr="00D7764F" w:rsidRDefault="009313E1" w:rsidP="009313E1">
      <w:pPr>
        <w:pStyle w:val="3Bullet-blue"/>
        <w:rPr>
          <w:rFonts w:ascii="Times New Roman" w:eastAsia="Times New Roman" w:hAnsi="Times New Roman"/>
          <w:sz w:val="25"/>
          <w:szCs w:val="25"/>
        </w:rPr>
      </w:pPr>
      <w:r w:rsidRPr="00D7764F">
        <w:t>Monitoring school-level absence data and reporting it to governors</w:t>
      </w:r>
    </w:p>
    <w:p w14:paraId="7A2A12B7" w14:textId="77777777" w:rsidR="009313E1" w:rsidRPr="00D7764F" w:rsidRDefault="009313E1" w:rsidP="009313E1">
      <w:pPr>
        <w:pStyle w:val="3Bullet-blue"/>
        <w:rPr>
          <w:rFonts w:ascii="Times New Roman" w:eastAsia="Times New Roman" w:hAnsi="Times New Roman"/>
          <w:sz w:val="25"/>
          <w:szCs w:val="25"/>
        </w:rPr>
      </w:pPr>
      <w:r w:rsidRPr="00D7764F">
        <w:t>Supporting staff with monitoring the attendance of individual pupils</w:t>
      </w:r>
    </w:p>
    <w:p w14:paraId="3B1CF87B" w14:textId="77777777" w:rsidR="009313E1" w:rsidRPr="00D7764F" w:rsidRDefault="009313E1" w:rsidP="009313E1">
      <w:pPr>
        <w:pStyle w:val="3Bullet-blue"/>
        <w:rPr>
          <w:rFonts w:ascii="Times New Roman" w:eastAsia="Times New Roman" w:hAnsi="Times New Roman"/>
          <w:sz w:val="25"/>
          <w:szCs w:val="25"/>
        </w:rPr>
      </w:pPr>
      <w:r w:rsidRPr="00D7764F">
        <w:t xml:space="preserve">Monitoring the impact of any implemented attendance strategies </w:t>
      </w:r>
    </w:p>
    <w:p w14:paraId="61756637" w14:textId="183F80AF" w:rsidR="009313E1" w:rsidRPr="00D7764F" w:rsidRDefault="009313E1" w:rsidP="009313E1">
      <w:pPr>
        <w:pStyle w:val="3Bullet-blue"/>
        <w:rPr>
          <w:rFonts w:ascii="Times New Roman" w:eastAsia="Times New Roman" w:hAnsi="Times New Roman"/>
          <w:sz w:val="25"/>
          <w:szCs w:val="25"/>
        </w:rPr>
      </w:pPr>
      <w:r w:rsidRPr="00D7764F">
        <w:t xml:space="preserve">Issuing penalty notices, where necessary, and/or </w:t>
      </w:r>
      <w:proofErr w:type="spellStart"/>
      <w:r w:rsidRPr="00D7764F">
        <w:t>authorising</w:t>
      </w:r>
      <w:proofErr w:type="spellEnd"/>
      <w:r>
        <w:t xml:space="preserve"> the</w:t>
      </w:r>
      <w:r w:rsidR="0097463E">
        <w:t xml:space="preserve"> </w:t>
      </w:r>
      <w:r w:rsidR="00497AE8">
        <w:t>head of school</w:t>
      </w:r>
      <w:r w:rsidRPr="00D7764F">
        <w:t xml:space="preserve"> to be able to do so</w:t>
      </w:r>
    </w:p>
    <w:p w14:paraId="6FDF3C85" w14:textId="77777777" w:rsidR="009313E1" w:rsidRPr="00D7764F" w:rsidRDefault="009313E1" w:rsidP="009313E1">
      <w:pPr>
        <w:pStyle w:val="3Bullet-blue"/>
        <w:rPr>
          <w:rFonts w:ascii="Times New Roman" w:eastAsia="Times New Roman" w:hAnsi="Times New Roman"/>
          <w:sz w:val="25"/>
          <w:szCs w:val="25"/>
        </w:rPr>
      </w:pPr>
      <w:r w:rsidRPr="00D7764F">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6221B3C6" w14:textId="77777777" w:rsidR="009313E1" w:rsidRPr="00D7764F" w:rsidRDefault="009313E1" w:rsidP="009313E1">
      <w:pPr>
        <w:pStyle w:val="3Bullet-blue"/>
        <w:rPr>
          <w:rFonts w:ascii="Times New Roman" w:eastAsia="Times New Roman" w:hAnsi="Times New Roman"/>
          <w:sz w:val="25"/>
          <w:szCs w:val="25"/>
        </w:rPr>
      </w:pPr>
      <w:r w:rsidRPr="00D7764F">
        <w:t>Communicating with the local authority when a pupil with an education, health and care (EHC) plan has falling attendance, or where there are barriers to attendance that relate to the pupil’s needs</w:t>
      </w:r>
    </w:p>
    <w:p w14:paraId="41FA9DB4" w14:textId="77777777" w:rsidR="009313E1" w:rsidRPr="00D7764F" w:rsidRDefault="009313E1" w:rsidP="009313E1">
      <w:pPr>
        <w:pStyle w:val="3Bullet-blue"/>
        <w:rPr>
          <w:rFonts w:ascii="Times New Roman" w:eastAsia="Times New Roman" w:hAnsi="Times New Roman"/>
          <w:sz w:val="25"/>
          <w:szCs w:val="25"/>
        </w:rPr>
      </w:pPr>
      <w:bookmarkStart w:id="20" w:name="_Hlk166581516"/>
      <w:r w:rsidRPr="00D7764F">
        <w:t>Communicating the school’s high expectations for attendance and punctuality regularly to pupils and parents/carers through all available channels</w:t>
      </w:r>
    </w:p>
    <w:p w14:paraId="4680D603" w14:textId="77777777" w:rsidR="009313E1" w:rsidRPr="00D7764F" w:rsidRDefault="009313E1" w:rsidP="009313E1">
      <w:pPr>
        <w:pStyle w:val="3Bullet-blue"/>
        <w:rPr>
          <w:rFonts w:ascii="Times New Roman" w:eastAsia="Times New Roman" w:hAnsi="Times New Roman"/>
          <w:sz w:val="25"/>
          <w:szCs w:val="25"/>
        </w:rPr>
      </w:pPr>
      <w:r w:rsidRPr="00D7764F">
        <w:lastRenderedPageBreak/>
        <w:t>Sharing information from the school register with the local authority, including:</w:t>
      </w:r>
    </w:p>
    <w:p w14:paraId="579EFFD7" w14:textId="77777777" w:rsidR="009313E1" w:rsidRPr="00D7764F" w:rsidRDefault="009313E1" w:rsidP="009313E1">
      <w:pPr>
        <w:pStyle w:val="8Secondbullet"/>
        <w:rPr>
          <w:rFonts w:ascii="Times New Roman" w:eastAsia="Times New Roman" w:hAnsi="Times New Roman"/>
        </w:rPr>
      </w:pPr>
      <w:r w:rsidRPr="00D7764F">
        <w:t>Notifying the local authority when a pupil’s name is added to or deleted from the school admission register outside of standard transition times</w:t>
      </w:r>
    </w:p>
    <w:p w14:paraId="09C9B147" w14:textId="77777777" w:rsidR="009313E1" w:rsidRPr="00D7764F" w:rsidRDefault="009313E1" w:rsidP="009313E1">
      <w:pPr>
        <w:pStyle w:val="8Secondbullet"/>
        <w:rPr>
          <w:rFonts w:ascii="Times New Roman" w:eastAsia="Times New Roman" w:hAnsi="Times New Roman"/>
        </w:rPr>
      </w:pPr>
      <w:r w:rsidRPr="00D7764F">
        <w:t xml:space="preserve">Providing the local authority with the details of pupils who fail to attend school regularly, or who have been marked with an </w:t>
      </w:r>
      <w:proofErr w:type="spellStart"/>
      <w:r w:rsidRPr="00D7764F">
        <w:t>unauthorised</w:t>
      </w:r>
      <w:proofErr w:type="spellEnd"/>
      <w:r w:rsidRPr="00D7764F">
        <w:t xml:space="preserve"> absence for a continuous period of 10 school days </w:t>
      </w:r>
    </w:p>
    <w:p w14:paraId="19A29FED" w14:textId="77777777" w:rsidR="009313E1" w:rsidRPr="00D7764F" w:rsidRDefault="009313E1" w:rsidP="009313E1">
      <w:pPr>
        <w:pStyle w:val="8Secondbullet"/>
        <w:rPr>
          <w:rFonts w:ascii="Times New Roman" w:eastAsia="Times New Roman" w:hAnsi="Times New Roman"/>
        </w:rPr>
      </w:pPr>
      <w:r w:rsidRPr="00D7764F">
        <w:t>Providing the local authority with the details of pupils who the school believes will miss 15 days consecutively or cumulatively because of sickness</w:t>
      </w:r>
    </w:p>
    <w:bookmarkEnd w:id="20"/>
    <w:p w14:paraId="0EDE043E" w14:textId="77777777" w:rsidR="009313E1" w:rsidRPr="00D7764F" w:rsidRDefault="009313E1" w:rsidP="009313E1">
      <w:pPr>
        <w:pStyle w:val="9xSubhead"/>
      </w:pPr>
      <w:r w:rsidRPr="00D7764F">
        <w:t xml:space="preserve">3.3 The designated senior leader responsible for attendance </w:t>
      </w:r>
    </w:p>
    <w:p w14:paraId="76557A63" w14:textId="505E7ACF" w:rsidR="009313E1" w:rsidRPr="00D7764F" w:rsidRDefault="009313E1" w:rsidP="009313E1">
      <w:pPr>
        <w:pStyle w:val="1bodycopy10pt"/>
      </w:pPr>
      <w:r w:rsidRPr="00D7764F">
        <w:t>The designated senior leader is responsible for:</w:t>
      </w:r>
    </w:p>
    <w:p w14:paraId="48452D30" w14:textId="77777777" w:rsidR="009313E1" w:rsidRPr="00D7764F" w:rsidRDefault="009313E1" w:rsidP="009313E1">
      <w:pPr>
        <w:pStyle w:val="3Bullet-blue"/>
        <w:rPr>
          <w:rFonts w:ascii="Times New Roman" w:eastAsia="Times New Roman" w:hAnsi="Times New Roman"/>
          <w:sz w:val="25"/>
          <w:szCs w:val="25"/>
        </w:rPr>
      </w:pPr>
      <w:r w:rsidRPr="00D7764F">
        <w:t>Leading, championing and improving attendance across the school</w:t>
      </w:r>
    </w:p>
    <w:p w14:paraId="20E362C8" w14:textId="77777777" w:rsidR="009313E1" w:rsidRPr="00D7764F" w:rsidRDefault="009313E1" w:rsidP="009313E1">
      <w:pPr>
        <w:pStyle w:val="3Bullet-blue"/>
        <w:rPr>
          <w:rFonts w:ascii="Times New Roman" w:eastAsia="Times New Roman" w:hAnsi="Times New Roman"/>
          <w:sz w:val="25"/>
          <w:szCs w:val="25"/>
        </w:rPr>
      </w:pPr>
      <w:r w:rsidRPr="00D7764F">
        <w:t>Setting a clear vision for improving and maintaining good attendance</w:t>
      </w:r>
    </w:p>
    <w:p w14:paraId="4E514C0D" w14:textId="77777777" w:rsidR="009313E1" w:rsidRPr="00D7764F" w:rsidRDefault="009313E1" w:rsidP="009313E1">
      <w:pPr>
        <w:pStyle w:val="3Bullet-blue"/>
        <w:rPr>
          <w:rFonts w:ascii="Times New Roman" w:eastAsia="Times New Roman" w:hAnsi="Times New Roman"/>
          <w:sz w:val="25"/>
          <w:szCs w:val="25"/>
        </w:rPr>
      </w:pPr>
      <w:r w:rsidRPr="00D7764F">
        <w:t>Evaluating and monitoring expectations and processes</w:t>
      </w:r>
    </w:p>
    <w:p w14:paraId="1FDF6DCF" w14:textId="77777777" w:rsidR="009313E1" w:rsidRPr="00D7764F" w:rsidRDefault="009313E1" w:rsidP="009313E1">
      <w:pPr>
        <w:pStyle w:val="3Bullet-blue"/>
        <w:rPr>
          <w:rFonts w:ascii="Times New Roman" w:eastAsia="Times New Roman" w:hAnsi="Times New Roman"/>
          <w:sz w:val="25"/>
          <w:szCs w:val="25"/>
        </w:rPr>
      </w:pPr>
      <w:r w:rsidRPr="00D7764F">
        <w:t>Having a strong grasp of absence data and oversight of absence data analysis</w:t>
      </w:r>
    </w:p>
    <w:p w14:paraId="598464EE" w14:textId="77777777" w:rsidR="009313E1" w:rsidRPr="00D7764F" w:rsidRDefault="009313E1" w:rsidP="009313E1">
      <w:pPr>
        <w:pStyle w:val="3Bullet-blue"/>
        <w:rPr>
          <w:rFonts w:ascii="Times New Roman" w:eastAsia="Times New Roman" w:hAnsi="Times New Roman"/>
          <w:sz w:val="25"/>
          <w:szCs w:val="25"/>
        </w:rPr>
      </w:pPr>
      <w:r w:rsidRPr="00D7764F">
        <w:t xml:space="preserve">Regularly monitoring and evaluating progress in attendance </w:t>
      </w:r>
    </w:p>
    <w:p w14:paraId="4720EA48" w14:textId="77777777" w:rsidR="009313E1" w:rsidRPr="00D7764F" w:rsidRDefault="009313E1" w:rsidP="009313E1">
      <w:pPr>
        <w:pStyle w:val="3Bullet-blue"/>
        <w:rPr>
          <w:rFonts w:ascii="Times New Roman" w:eastAsia="Times New Roman" w:hAnsi="Times New Roman"/>
          <w:sz w:val="25"/>
          <w:szCs w:val="25"/>
        </w:rPr>
      </w:pPr>
      <w:r w:rsidRPr="00D7764F">
        <w:t>Establishing and maintaining effective systems for tackling absence, and making sure they are followed by all staff</w:t>
      </w:r>
    </w:p>
    <w:p w14:paraId="54C8B49B" w14:textId="77777777" w:rsidR="009313E1" w:rsidRPr="00D7764F" w:rsidRDefault="009313E1" w:rsidP="009313E1">
      <w:pPr>
        <w:pStyle w:val="3Bullet-blue"/>
        <w:rPr>
          <w:rFonts w:ascii="Times New Roman" w:eastAsia="Times New Roman" w:hAnsi="Times New Roman"/>
          <w:sz w:val="25"/>
          <w:szCs w:val="25"/>
        </w:rPr>
      </w:pPr>
      <w:r w:rsidRPr="00D7764F">
        <w:t>Liaising with pupils, parents/carers and external agencies, where needed</w:t>
      </w:r>
    </w:p>
    <w:p w14:paraId="32C58017" w14:textId="77777777" w:rsidR="009313E1" w:rsidRPr="00D7764F" w:rsidRDefault="009313E1" w:rsidP="009313E1">
      <w:pPr>
        <w:pStyle w:val="3Bullet-blue"/>
        <w:rPr>
          <w:rFonts w:ascii="Times New Roman" w:eastAsia="Times New Roman" w:hAnsi="Times New Roman"/>
          <w:sz w:val="25"/>
          <w:szCs w:val="25"/>
        </w:rPr>
      </w:pPr>
      <w:bookmarkStart w:id="21" w:name="_Hlk141799274"/>
      <w:r w:rsidRPr="00D7764F">
        <w:t>Building close and productive relationships with parents/carers to discuss and tackle attendance issues</w:t>
      </w:r>
    </w:p>
    <w:p w14:paraId="5DCFCDC4" w14:textId="77777777" w:rsidR="009313E1" w:rsidRPr="00D7764F" w:rsidRDefault="009313E1" w:rsidP="009313E1">
      <w:pPr>
        <w:pStyle w:val="3Bullet-blue"/>
        <w:rPr>
          <w:rFonts w:ascii="Times New Roman" w:eastAsia="Times New Roman" w:hAnsi="Times New Roman"/>
          <w:sz w:val="25"/>
          <w:szCs w:val="25"/>
        </w:rPr>
      </w:pPr>
      <w:r w:rsidRPr="00D7764F">
        <w:t>Creating intervention or reintegration plans in partnership with pupils and their parents/carers</w:t>
      </w:r>
    </w:p>
    <w:bookmarkEnd w:id="21"/>
    <w:p w14:paraId="0815C920" w14:textId="77777777" w:rsidR="009313E1" w:rsidRPr="00D7764F" w:rsidRDefault="009313E1" w:rsidP="009313E1">
      <w:pPr>
        <w:pStyle w:val="3Bullet-blue"/>
        <w:rPr>
          <w:rFonts w:ascii="Times New Roman" w:eastAsia="Times New Roman" w:hAnsi="Times New Roman"/>
          <w:sz w:val="25"/>
          <w:szCs w:val="25"/>
        </w:rPr>
      </w:pPr>
      <w:r w:rsidRPr="00D7764F">
        <w:t xml:space="preserve">Delivering targeted intervention and support to pupils and families </w:t>
      </w:r>
    </w:p>
    <w:p w14:paraId="46D179D6" w14:textId="2DFC790B" w:rsidR="009313E1" w:rsidRPr="00D7764F" w:rsidRDefault="009313E1" w:rsidP="009313E1">
      <w:pPr>
        <w:pStyle w:val="1bodycopy10pt"/>
      </w:pPr>
      <w:r w:rsidRPr="00D7764F">
        <w:t xml:space="preserve">The designated senior leader responsible for attendance is </w:t>
      </w:r>
      <w:r w:rsidR="00CB4983">
        <w:t>Jonathan Gillie</w:t>
      </w:r>
      <w:r w:rsidRPr="00D7764F">
        <w:t xml:space="preserve"> and can be contacted via</w:t>
      </w:r>
      <w:r w:rsidR="00081DEA">
        <w:t xml:space="preserve"> email: Jonathan.gillie@portland.set.org</w:t>
      </w:r>
      <w:r w:rsidRPr="00D7764F">
        <w:t>.</w:t>
      </w:r>
    </w:p>
    <w:p w14:paraId="6D3BDCD5" w14:textId="77777777" w:rsidR="009313E1" w:rsidRPr="00D7764F" w:rsidRDefault="009313E1" w:rsidP="009313E1">
      <w:pPr>
        <w:pStyle w:val="9xSubhead"/>
      </w:pPr>
      <w:r w:rsidRPr="00D7764F">
        <w:t>3.4 The attendance officer</w:t>
      </w:r>
    </w:p>
    <w:p w14:paraId="2C93CC45" w14:textId="77777777" w:rsidR="009313E1" w:rsidRPr="00D7764F" w:rsidRDefault="009313E1" w:rsidP="009313E1">
      <w:pPr>
        <w:pStyle w:val="1bodycopy10pt"/>
      </w:pPr>
      <w:r w:rsidRPr="00D7764F">
        <w:t xml:space="preserve">The school attendance officer is responsible for: </w:t>
      </w:r>
    </w:p>
    <w:p w14:paraId="3D103454" w14:textId="77777777" w:rsidR="009313E1" w:rsidRPr="00D7764F" w:rsidRDefault="009313E1" w:rsidP="009313E1">
      <w:pPr>
        <w:pStyle w:val="3Bullet-blue"/>
        <w:rPr>
          <w:rFonts w:ascii="Times New Roman" w:eastAsia="Times New Roman" w:hAnsi="Times New Roman"/>
          <w:sz w:val="25"/>
          <w:szCs w:val="25"/>
        </w:rPr>
      </w:pPr>
      <w:r w:rsidRPr="00D7764F">
        <w:t xml:space="preserve">Monitoring and </w:t>
      </w:r>
      <w:proofErr w:type="spellStart"/>
      <w:r w:rsidRPr="00D7764F">
        <w:t>analysing</w:t>
      </w:r>
      <w:proofErr w:type="spellEnd"/>
      <w:r w:rsidRPr="00D7764F">
        <w:t xml:space="preserve"> attendance data (see section </w:t>
      </w:r>
      <w:r>
        <w:t>9</w:t>
      </w:r>
      <w:r w:rsidRPr="00D7764F">
        <w:t>)</w:t>
      </w:r>
    </w:p>
    <w:p w14:paraId="31B45C60" w14:textId="77777777" w:rsidR="009313E1" w:rsidRPr="00D7764F" w:rsidRDefault="009313E1" w:rsidP="009313E1">
      <w:pPr>
        <w:pStyle w:val="3Bullet-blue"/>
        <w:rPr>
          <w:rFonts w:ascii="Times New Roman" w:eastAsia="Times New Roman" w:hAnsi="Times New Roman"/>
          <w:sz w:val="25"/>
          <w:szCs w:val="25"/>
        </w:rPr>
      </w:pPr>
      <w:r w:rsidRPr="00D7764F">
        <w:t>Benchmarking attendance data to identify areas of focus for improvement</w:t>
      </w:r>
    </w:p>
    <w:p w14:paraId="6F488AE4" w14:textId="77777777" w:rsidR="009313E1" w:rsidRPr="00D7764F" w:rsidRDefault="009313E1" w:rsidP="009313E1">
      <w:pPr>
        <w:pStyle w:val="3Bullet-blue"/>
        <w:rPr>
          <w:rFonts w:ascii="Times New Roman" w:eastAsia="Times New Roman" w:hAnsi="Times New Roman"/>
          <w:sz w:val="25"/>
          <w:szCs w:val="25"/>
        </w:rPr>
      </w:pPr>
      <w:r w:rsidRPr="00D7764F">
        <w:t xml:space="preserve">Providing regular attendance reports to school staff and reporting concerns about attendance to the designated senior leader responsible for attendance, and the headteacher </w:t>
      </w:r>
    </w:p>
    <w:p w14:paraId="4D0539A0" w14:textId="77777777" w:rsidR="009313E1" w:rsidRPr="00D7764F" w:rsidRDefault="009313E1" w:rsidP="009313E1">
      <w:pPr>
        <w:pStyle w:val="3Bullet-blue"/>
        <w:rPr>
          <w:rFonts w:ascii="Times New Roman" w:eastAsia="Times New Roman" w:hAnsi="Times New Roman"/>
          <w:sz w:val="25"/>
          <w:szCs w:val="25"/>
        </w:rPr>
      </w:pPr>
      <w:r w:rsidRPr="00D7764F">
        <w:t>Working with education welfare officers to tackle persistent absence</w:t>
      </w:r>
    </w:p>
    <w:p w14:paraId="5C807F12" w14:textId="35916EBA" w:rsidR="009313E1" w:rsidRPr="00D7764F" w:rsidRDefault="009313E1" w:rsidP="009313E1">
      <w:pPr>
        <w:pStyle w:val="3Bullet-blue"/>
        <w:rPr>
          <w:rFonts w:ascii="Times New Roman" w:eastAsia="Times New Roman" w:hAnsi="Times New Roman"/>
          <w:sz w:val="25"/>
          <w:szCs w:val="25"/>
        </w:rPr>
      </w:pPr>
      <w:r w:rsidRPr="00D7764F">
        <w:t>Advising the head</w:t>
      </w:r>
      <w:r w:rsidR="00A461EA">
        <w:t xml:space="preserve"> of school </w:t>
      </w:r>
      <w:r w:rsidRPr="00D7764F">
        <w:t>(</w:t>
      </w:r>
      <w:proofErr w:type="spellStart"/>
      <w:r w:rsidRPr="00D7764F">
        <w:t>authorised</w:t>
      </w:r>
      <w:proofErr w:type="spellEnd"/>
      <w:r w:rsidRPr="00D7764F">
        <w:t xml:space="preserve"> by the headteacher) when to issue fixed-penalty notices</w:t>
      </w:r>
    </w:p>
    <w:p w14:paraId="4897CE79" w14:textId="4B9C841F" w:rsidR="009313E1" w:rsidRPr="00D7764F" w:rsidRDefault="009313E1" w:rsidP="009313E1">
      <w:pPr>
        <w:pStyle w:val="1bodycopy10pt"/>
      </w:pPr>
      <w:r w:rsidRPr="00D7764F">
        <w:t xml:space="preserve">The attendance officer </w:t>
      </w:r>
      <w:r w:rsidR="00A461EA">
        <w:t>at the Blythe Bridge site is Coutrney Lowe</w:t>
      </w:r>
      <w:r w:rsidR="00A056F8">
        <w:t xml:space="preserve"> </w:t>
      </w:r>
      <w:r w:rsidRPr="00D7764F">
        <w:t>and can be contacted via</w:t>
      </w:r>
      <w:r w:rsidR="00A056F8">
        <w:t xml:space="preserve"> email: </w:t>
      </w:r>
      <w:hyperlink r:id="rId25" w:history="1">
        <w:r w:rsidR="00043EC0" w:rsidRPr="0007420E">
          <w:rPr>
            <w:rStyle w:val="Hyperlink"/>
          </w:rPr>
          <w:t>Courtney.lowe@prtland.set.org</w:t>
        </w:r>
      </w:hyperlink>
      <w:r w:rsidR="00043EC0">
        <w:t xml:space="preserve">. The attendance officer at Trent Vale is Colleen Danks and can be contacted </w:t>
      </w:r>
      <w:r w:rsidR="00AA3248">
        <w:t>via email: collee</w:t>
      </w:r>
      <w:r w:rsidR="005137A9">
        <w:t>n.danks@portland.set.org</w:t>
      </w:r>
      <w:r w:rsidRPr="00D7764F">
        <w:t>.</w:t>
      </w:r>
    </w:p>
    <w:p w14:paraId="33D074A5" w14:textId="3725BF8B" w:rsidR="009313E1" w:rsidRPr="00D7764F" w:rsidRDefault="009313E1" w:rsidP="009313E1">
      <w:pPr>
        <w:pStyle w:val="9xSubhead"/>
      </w:pPr>
      <w:r w:rsidRPr="00D7764F">
        <w:t>3.6 School</w:t>
      </w:r>
      <w:r w:rsidR="00295FEF">
        <w:t xml:space="preserve"> office</w:t>
      </w:r>
      <w:r w:rsidRPr="00D7764F">
        <w:t xml:space="preserve"> staff</w:t>
      </w:r>
    </w:p>
    <w:p w14:paraId="5F17BD06" w14:textId="519412A2" w:rsidR="009313E1" w:rsidRDefault="009313E1" w:rsidP="009313E1">
      <w:pPr>
        <w:pStyle w:val="1bodycopy10pt"/>
      </w:pPr>
      <w:r w:rsidRPr="00D7764F">
        <w:t>School</w:t>
      </w:r>
      <w:r w:rsidR="00295FEF">
        <w:t xml:space="preserve"> office </w:t>
      </w:r>
      <w:r w:rsidRPr="00D7764F">
        <w:t>staff will:</w:t>
      </w:r>
    </w:p>
    <w:p w14:paraId="3A816298" w14:textId="72385397" w:rsidR="00295FEF" w:rsidRPr="00295FEF" w:rsidRDefault="00295FEF" w:rsidP="009313E1">
      <w:pPr>
        <w:pStyle w:val="3Bullet-blue"/>
        <w:rPr>
          <w:rFonts w:ascii="Times New Roman" w:eastAsia="Times New Roman" w:hAnsi="Times New Roman"/>
          <w:sz w:val="25"/>
          <w:szCs w:val="25"/>
        </w:rPr>
      </w:pPr>
      <w:r w:rsidRPr="00295FEF">
        <w:rPr>
          <w:rFonts w:asciiTheme="minorHAnsi" w:eastAsia="Times New Roman" w:hAnsiTheme="minorHAnsi" w:cstheme="minorHAnsi"/>
          <w:szCs w:val="20"/>
        </w:rPr>
        <w:t>Be responsible</w:t>
      </w:r>
      <w:r w:rsidRPr="00295FEF">
        <w:rPr>
          <w:rFonts w:asciiTheme="minorHAnsi" w:hAnsiTheme="minorHAnsi" w:cstheme="minorHAnsi"/>
          <w:szCs w:val="20"/>
        </w:rPr>
        <w:t xml:space="preserve"> for</w:t>
      </w:r>
      <w:r w:rsidRPr="00D7764F">
        <w:t xml:space="preserve"> recording attendance for both morning and afternoon sessions </w:t>
      </w:r>
      <w:proofErr w:type="gramStart"/>
      <w:r w:rsidRPr="00D7764F">
        <w:t>on a daily basis</w:t>
      </w:r>
      <w:proofErr w:type="gramEnd"/>
      <w:r w:rsidRPr="00D7764F">
        <w:t>, using the correct codes</w:t>
      </w:r>
      <w:r>
        <w:t xml:space="preserve"> (see Appendix 1).</w:t>
      </w:r>
    </w:p>
    <w:p w14:paraId="2CBB7C47" w14:textId="527D005C" w:rsidR="009313E1" w:rsidRPr="00D7764F" w:rsidRDefault="009313E1" w:rsidP="009313E1">
      <w:pPr>
        <w:pStyle w:val="3Bullet-blue"/>
        <w:rPr>
          <w:rFonts w:ascii="Times New Roman" w:eastAsia="Times New Roman" w:hAnsi="Times New Roman"/>
          <w:sz w:val="25"/>
          <w:szCs w:val="25"/>
        </w:rPr>
      </w:pPr>
      <w:r w:rsidRPr="00D7764F">
        <w:t xml:space="preserve">Take calls from parents/carers about </w:t>
      </w:r>
      <w:proofErr w:type="gramStart"/>
      <w:r w:rsidRPr="00D7764F">
        <w:t>absence</w:t>
      </w:r>
      <w:proofErr w:type="gramEnd"/>
      <w:r w:rsidRPr="00D7764F">
        <w:t xml:space="preserve"> on a day-to-day basis and record </w:t>
      </w:r>
      <w:proofErr w:type="gramStart"/>
      <w:r w:rsidRPr="00D7764F">
        <w:t>it</w:t>
      </w:r>
      <w:proofErr w:type="gramEnd"/>
      <w:r w:rsidRPr="00D7764F">
        <w:t xml:space="preserve"> on the school system</w:t>
      </w:r>
    </w:p>
    <w:p w14:paraId="2F9B7541" w14:textId="5BB317B8" w:rsidR="009313E1" w:rsidRPr="00D7764F" w:rsidRDefault="009313E1" w:rsidP="009313E1">
      <w:pPr>
        <w:pStyle w:val="3Bullet-blue"/>
        <w:rPr>
          <w:rFonts w:ascii="Times New Roman" w:eastAsia="Times New Roman" w:hAnsi="Times New Roman"/>
          <w:sz w:val="25"/>
          <w:szCs w:val="25"/>
        </w:rPr>
      </w:pPr>
      <w:r w:rsidRPr="00D7764F">
        <w:lastRenderedPageBreak/>
        <w:t xml:space="preserve">Transfer calls from parents/carers to the </w:t>
      </w:r>
      <w:r w:rsidR="007C03EA">
        <w:t>attendance officers or class teachers</w:t>
      </w:r>
      <w:r w:rsidRPr="00D7764F">
        <w:t xml:space="preserve"> where appropriate, </w:t>
      </w:r>
      <w:proofErr w:type="gramStart"/>
      <w:r w:rsidRPr="00D7764F">
        <w:t>in order to</w:t>
      </w:r>
      <w:proofErr w:type="gramEnd"/>
      <w:r w:rsidRPr="00D7764F">
        <w:t xml:space="preserve"> provide them with more detailed support </w:t>
      </w:r>
      <w:proofErr w:type="gramStart"/>
      <w:r w:rsidRPr="00D7764F">
        <w:t>on</w:t>
      </w:r>
      <w:proofErr w:type="gramEnd"/>
      <w:r w:rsidRPr="00D7764F">
        <w:t xml:space="preserve"> attendance </w:t>
      </w:r>
    </w:p>
    <w:p w14:paraId="79EE00B2" w14:textId="77777777" w:rsidR="009313E1" w:rsidRPr="00D7764F" w:rsidRDefault="009313E1" w:rsidP="009313E1">
      <w:pPr>
        <w:pStyle w:val="9xSubhead"/>
      </w:pPr>
      <w:r w:rsidRPr="00D7764F">
        <w:t xml:space="preserve">3.7 Parents </w:t>
      </w:r>
    </w:p>
    <w:p w14:paraId="3A9DB4CF" w14:textId="77777777" w:rsidR="009313E1" w:rsidRPr="00D7764F" w:rsidRDefault="009313E1" w:rsidP="009313E1">
      <w:pPr>
        <w:pStyle w:val="1bodycopy10pt"/>
      </w:pPr>
      <w:r w:rsidRPr="00D7764F">
        <w:t>Where this policy refers to a parent, it refers to the adult the school and/or local authority decides is most appropriate to work with, including:</w:t>
      </w:r>
    </w:p>
    <w:p w14:paraId="4F2E44B0" w14:textId="77777777" w:rsidR="009313E1" w:rsidRPr="00D7764F" w:rsidRDefault="009313E1" w:rsidP="009313E1">
      <w:pPr>
        <w:pStyle w:val="3Bullet-blue"/>
        <w:rPr>
          <w:rFonts w:ascii="Times New Roman" w:eastAsia="Times New Roman" w:hAnsi="Times New Roman"/>
          <w:sz w:val="25"/>
          <w:szCs w:val="25"/>
        </w:rPr>
      </w:pPr>
      <w:r w:rsidRPr="00D7764F">
        <w:t>All natural parents, whether they are married or not</w:t>
      </w:r>
    </w:p>
    <w:p w14:paraId="3D0DE576" w14:textId="77777777" w:rsidR="009313E1" w:rsidRPr="00D7764F" w:rsidRDefault="009313E1" w:rsidP="009313E1">
      <w:pPr>
        <w:pStyle w:val="3Bullet-blue"/>
        <w:rPr>
          <w:rFonts w:ascii="Times New Roman" w:eastAsia="Times New Roman" w:hAnsi="Times New Roman"/>
          <w:sz w:val="25"/>
          <w:szCs w:val="25"/>
        </w:rPr>
      </w:pPr>
      <w:r w:rsidRPr="00D7764F">
        <w:t>All those who have parental responsibility for a child or young person</w:t>
      </w:r>
    </w:p>
    <w:p w14:paraId="5928AB52" w14:textId="77777777" w:rsidR="009313E1" w:rsidRPr="00D7764F" w:rsidRDefault="009313E1" w:rsidP="009313E1">
      <w:pPr>
        <w:pStyle w:val="3Bullet-blue"/>
        <w:rPr>
          <w:rFonts w:ascii="Times New Roman" w:eastAsia="Times New Roman" w:hAnsi="Times New Roman"/>
          <w:sz w:val="25"/>
          <w:szCs w:val="25"/>
        </w:rPr>
      </w:pPr>
      <w:r w:rsidRPr="00D7764F">
        <w:t>Those who have day-to-day responsibility for the child (i.e. lives with and looks after them)</w:t>
      </w:r>
    </w:p>
    <w:p w14:paraId="08413F43" w14:textId="77777777" w:rsidR="009313E1" w:rsidRPr="00D7764F" w:rsidRDefault="009313E1" w:rsidP="009313E1">
      <w:pPr>
        <w:pStyle w:val="1bodycopy10pt"/>
      </w:pPr>
      <w:r w:rsidRPr="00D7764F">
        <w:t>Parents are expected to:</w:t>
      </w:r>
    </w:p>
    <w:p w14:paraId="4A2491FB" w14:textId="47D05366" w:rsidR="009313E1" w:rsidRPr="0097463E" w:rsidRDefault="009313E1" w:rsidP="009313E1">
      <w:pPr>
        <w:pStyle w:val="3Bullet-blue"/>
        <w:rPr>
          <w:rFonts w:ascii="Times New Roman" w:eastAsia="Times New Roman" w:hAnsi="Times New Roman"/>
          <w:sz w:val="25"/>
          <w:szCs w:val="25"/>
        </w:rPr>
      </w:pPr>
      <w:r w:rsidRPr="0097463E">
        <w:t>Make sure their child attends every</w:t>
      </w:r>
      <w:r w:rsidR="0097463E">
        <w:t xml:space="preserve"> timetabled session </w:t>
      </w:r>
      <w:r w:rsidRPr="0097463E">
        <w:t>on time</w:t>
      </w:r>
    </w:p>
    <w:p w14:paraId="78011D33" w14:textId="4CDF9CB7" w:rsidR="009313E1" w:rsidRPr="00D7764F" w:rsidRDefault="009313E1" w:rsidP="009313E1">
      <w:pPr>
        <w:pStyle w:val="3Bullet-blue"/>
        <w:rPr>
          <w:rFonts w:ascii="Times New Roman" w:eastAsia="Times New Roman" w:hAnsi="Times New Roman"/>
          <w:sz w:val="25"/>
          <w:szCs w:val="25"/>
        </w:rPr>
      </w:pPr>
      <w:r w:rsidRPr="00115CE2">
        <w:t xml:space="preserve">Call the school to </w:t>
      </w:r>
      <w:proofErr w:type="gramStart"/>
      <w:r w:rsidRPr="00115CE2">
        <w:t>report</w:t>
      </w:r>
      <w:proofErr w:type="gramEnd"/>
      <w:r w:rsidRPr="00115CE2">
        <w:t xml:space="preserve"> their child’s absence before</w:t>
      </w:r>
      <w:r w:rsidR="00D754EF" w:rsidRPr="00115CE2">
        <w:t xml:space="preserve"> </w:t>
      </w:r>
      <w:r w:rsidR="00457A22" w:rsidRPr="00115CE2">
        <w:t>08:45</w:t>
      </w:r>
      <w:r w:rsidRPr="00115CE2">
        <w:t xml:space="preserve"> on</w:t>
      </w:r>
      <w:r w:rsidRPr="00D7764F">
        <w:t xml:space="preserve"> the day of the absence and each subsequent day of absence), and advise when they are expected to return</w:t>
      </w:r>
    </w:p>
    <w:p w14:paraId="5DCA379E" w14:textId="3D7195AD" w:rsidR="009313E1" w:rsidRPr="00D7764F" w:rsidRDefault="009313E1" w:rsidP="009313E1">
      <w:pPr>
        <w:pStyle w:val="3Bullet-blue"/>
        <w:rPr>
          <w:rFonts w:ascii="Times New Roman" w:eastAsia="Times New Roman" w:hAnsi="Times New Roman"/>
          <w:sz w:val="25"/>
          <w:szCs w:val="25"/>
        </w:rPr>
      </w:pPr>
      <w:r w:rsidRPr="00D7764F">
        <w:t>Provide the school with more than 1 emergency contact number for their child</w:t>
      </w:r>
    </w:p>
    <w:p w14:paraId="31C49F9C" w14:textId="77777777" w:rsidR="009313E1" w:rsidRPr="00D7764F" w:rsidRDefault="009313E1" w:rsidP="009313E1">
      <w:pPr>
        <w:pStyle w:val="3Bullet-blue"/>
        <w:rPr>
          <w:rFonts w:ascii="Times New Roman" w:eastAsia="Times New Roman" w:hAnsi="Times New Roman"/>
          <w:sz w:val="25"/>
          <w:szCs w:val="25"/>
        </w:rPr>
      </w:pPr>
      <w:r w:rsidRPr="00D7764F">
        <w:t>Ensure that, where possible, appointments for their child are made outside of the school day</w:t>
      </w:r>
    </w:p>
    <w:p w14:paraId="5F2BFD22" w14:textId="504BB11D" w:rsidR="009313E1" w:rsidRPr="00D7764F" w:rsidRDefault="009313E1" w:rsidP="009313E1">
      <w:pPr>
        <w:pStyle w:val="3Bullet-blue"/>
        <w:rPr>
          <w:rFonts w:ascii="Times New Roman" w:eastAsia="Times New Roman" w:hAnsi="Times New Roman"/>
          <w:sz w:val="25"/>
          <w:szCs w:val="25"/>
        </w:rPr>
      </w:pPr>
      <w:r w:rsidRPr="00D7764F">
        <w:t>Keep to any attendance contracts that they make with the school and/or local authority</w:t>
      </w:r>
    </w:p>
    <w:p w14:paraId="359AFCE9" w14:textId="35CAC84D" w:rsidR="009313E1" w:rsidRPr="00D7764F" w:rsidRDefault="009313E1" w:rsidP="009313E1">
      <w:pPr>
        <w:pStyle w:val="3Bullet-blue"/>
        <w:rPr>
          <w:rFonts w:ascii="Times New Roman" w:eastAsia="Times New Roman" w:hAnsi="Times New Roman"/>
          <w:sz w:val="25"/>
          <w:szCs w:val="25"/>
        </w:rPr>
      </w:pPr>
      <w:proofErr w:type="gramStart"/>
      <w:r w:rsidRPr="00D7764F">
        <w:t>Seek</w:t>
      </w:r>
      <w:proofErr w:type="gramEnd"/>
      <w:r w:rsidRPr="00D7764F">
        <w:t xml:space="preserve"> support, where necessary, for maintaining good attendance, by contacting</w:t>
      </w:r>
      <w:r w:rsidR="00401EEA">
        <w:t xml:space="preserve"> </w:t>
      </w:r>
      <w:r w:rsidR="00115CE2">
        <w:t>the attendance officer or class teacher</w:t>
      </w:r>
    </w:p>
    <w:p w14:paraId="15E53E47" w14:textId="77777777" w:rsidR="009313E1" w:rsidRPr="00D7764F" w:rsidRDefault="009313E1" w:rsidP="009313E1">
      <w:pPr>
        <w:pStyle w:val="9xSubhead"/>
      </w:pPr>
      <w:r w:rsidRPr="00D7764F">
        <w:t>3.8 Pupils</w:t>
      </w:r>
    </w:p>
    <w:p w14:paraId="1692F626" w14:textId="77777777" w:rsidR="009313E1" w:rsidRPr="00D7764F" w:rsidRDefault="009313E1" w:rsidP="009313E1">
      <w:pPr>
        <w:pStyle w:val="1bodycopy10pt"/>
      </w:pPr>
      <w:r w:rsidRPr="00D7764F">
        <w:t>Pupils are expected to:</w:t>
      </w:r>
    </w:p>
    <w:p w14:paraId="00F9058A" w14:textId="260431A6" w:rsidR="009313E1" w:rsidRPr="002770AA" w:rsidRDefault="009313E1" w:rsidP="002770AA">
      <w:pPr>
        <w:pStyle w:val="3Bullet-blue"/>
        <w:rPr>
          <w:rFonts w:ascii="Times New Roman" w:eastAsia="Times New Roman" w:hAnsi="Times New Roman"/>
          <w:sz w:val="25"/>
          <w:szCs w:val="25"/>
        </w:rPr>
      </w:pPr>
      <w:r w:rsidRPr="00D7764F">
        <w:t>Attend every timetabled session, on time</w:t>
      </w:r>
    </w:p>
    <w:p w14:paraId="0CB8DA39" w14:textId="77777777" w:rsidR="002770AA" w:rsidRPr="002770AA" w:rsidRDefault="002770AA" w:rsidP="002770AA">
      <w:pPr>
        <w:pStyle w:val="3Bullet-blue"/>
        <w:numPr>
          <w:ilvl w:val="0"/>
          <w:numId w:val="0"/>
        </w:numPr>
        <w:ind w:left="399" w:hanging="360"/>
        <w:rPr>
          <w:rFonts w:ascii="Times New Roman" w:eastAsia="Times New Roman" w:hAnsi="Times New Roman"/>
          <w:sz w:val="25"/>
          <w:szCs w:val="25"/>
        </w:rPr>
      </w:pPr>
    </w:p>
    <w:p w14:paraId="6C563ED2" w14:textId="77777777" w:rsidR="009313E1" w:rsidRPr="00D7764F" w:rsidRDefault="009313E1" w:rsidP="009313E1">
      <w:pPr>
        <w:pStyle w:val="Heading1"/>
        <w:spacing w:before="120" w:after="120"/>
        <w:rPr>
          <w:sz w:val="28"/>
          <w:szCs w:val="28"/>
        </w:rPr>
      </w:pPr>
      <w:bookmarkStart w:id="22" w:name="_Toc162360193"/>
      <w:bookmarkStart w:id="23" w:name="_Toc167190566"/>
      <w:bookmarkStart w:id="24" w:name="_Toc209165688"/>
      <w:r w:rsidRPr="00D7764F">
        <w:rPr>
          <w:rFonts w:eastAsia="Arial"/>
          <w:sz w:val="28"/>
          <w:szCs w:val="28"/>
        </w:rPr>
        <w:t>4. Recording attendance</w:t>
      </w:r>
      <w:bookmarkEnd w:id="22"/>
      <w:bookmarkEnd w:id="23"/>
      <w:bookmarkEnd w:id="24"/>
    </w:p>
    <w:p w14:paraId="43B4E744" w14:textId="77777777" w:rsidR="009313E1" w:rsidRPr="00D7764F" w:rsidRDefault="009313E1" w:rsidP="009313E1">
      <w:pPr>
        <w:pStyle w:val="9xSubhead"/>
      </w:pPr>
      <w:r w:rsidRPr="00D7764F">
        <w:t xml:space="preserve">4.1 Attendance register </w:t>
      </w:r>
    </w:p>
    <w:p w14:paraId="0E18ED27" w14:textId="77777777" w:rsidR="009313E1" w:rsidRPr="00D7764F" w:rsidRDefault="009313E1" w:rsidP="009313E1">
      <w:pPr>
        <w:pStyle w:val="1bodycopy10pt"/>
      </w:pPr>
      <w:r w:rsidRPr="00D7764F">
        <w:t xml:space="preserve">We will keep an electronic attendance </w:t>
      </w:r>
      <w:proofErr w:type="gramStart"/>
      <w:r w:rsidRPr="00D7764F">
        <w:t>register</w:t>
      </w:r>
      <w:r w:rsidRPr="00D7764F">
        <w:rPr>
          <w:shd w:val="clear" w:color="auto" w:fill="FFFFFF"/>
        </w:rPr>
        <w:t>, and</w:t>
      </w:r>
      <w:proofErr w:type="gramEnd"/>
      <w:r w:rsidRPr="00D7764F">
        <w:rPr>
          <w:shd w:val="clear" w:color="auto" w:fill="FFFFFF"/>
        </w:rPr>
        <w:t xml:space="preserve"> place all pupils on this register.</w:t>
      </w:r>
    </w:p>
    <w:p w14:paraId="6D4EB5A6" w14:textId="77777777" w:rsidR="009313E1" w:rsidRPr="00D7764F" w:rsidRDefault="009313E1" w:rsidP="009313E1">
      <w:pPr>
        <w:pStyle w:val="1bodycopy10pt"/>
      </w:pPr>
      <w:r w:rsidRPr="00D7764F">
        <w:t xml:space="preserve">We will take our attendance register at the start of </w:t>
      </w:r>
      <w:r>
        <w:t xml:space="preserve">each morning session of each school day and once during each afternoon session. </w:t>
      </w:r>
      <w:r w:rsidRPr="00D7764F">
        <w:t>It will mark, using the appropriate national attendance and absence codes from the School Attendance (Pupil Registration) (England) Regulations 2024, whether every pupil is:</w:t>
      </w:r>
    </w:p>
    <w:p w14:paraId="7F9BA241" w14:textId="77777777" w:rsidR="009313E1" w:rsidRPr="00D7764F" w:rsidRDefault="009313E1" w:rsidP="009313E1">
      <w:pPr>
        <w:pStyle w:val="3Bullet-blue"/>
        <w:rPr>
          <w:rFonts w:ascii="Times New Roman" w:eastAsia="Times New Roman" w:hAnsi="Times New Roman"/>
          <w:sz w:val="25"/>
          <w:szCs w:val="25"/>
        </w:rPr>
      </w:pPr>
      <w:r w:rsidRPr="00D7764F">
        <w:t>Present</w:t>
      </w:r>
    </w:p>
    <w:p w14:paraId="10AC88AF" w14:textId="77777777" w:rsidR="009313E1" w:rsidRPr="001723DA" w:rsidRDefault="009313E1" w:rsidP="009313E1">
      <w:pPr>
        <w:pStyle w:val="3Bullet-blue"/>
        <w:rPr>
          <w:rFonts w:ascii="Times New Roman" w:eastAsia="Times New Roman" w:hAnsi="Times New Roman"/>
          <w:sz w:val="25"/>
          <w:szCs w:val="25"/>
        </w:rPr>
      </w:pPr>
      <w:r w:rsidRPr="00D7764F">
        <w:t>Attending a</w:t>
      </w:r>
      <w:r>
        <w:t xml:space="preserve"> place other than school </w:t>
      </w:r>
    </w:p>
    <w:p w14:paraId="460458CC" w14:textId="77777777" w:rsidR="009313E1" w:rsidRPr="00D7764F" w:rsidRDefault="009313E1" w:rsidP="009313E1">
      <w:pPr>
        <w:pStyle w:val="3Bullet-blue"/>
        <w:rPr>
          <w:rFonts w:ascii="Times New Roman" w:eastAsia="Times New Roman" w:hAnsi="Times New Roman"/>
          <w:sz w:val="25"/>
          <w:szCs w:val="25"/>
        </w:rPr>
      </w:pPr>
      <w:r w:rsidRPr="00D7764F">
        <w:t>Absent</w:t>
      </w:r>
    </w:p>
    <w:p w14:paraId="2FCF5EEE" w14:textId="77777777" w:rsidR="009313E1" w:rsidRPr="00D7764F" w:rsidRDefault="009313E1" w:rsidP="009313E1">
      <w:pPr>
        <w:pStyle w:val="3Bullet-blue"/>
        <w:rPr>
          <w:rFonts w:ascii="Times New Roman" w:eastAsia="Times New Roman" w:hAnsi="Times New Roman"/>
          <w:sz w:val="25"/>
          <w:szCs w:val="25"/>
        </w:rPr>
      </w:pPr>
      <w:r>
        <w:t>Absent – u</w:t>
      </w:r>
      <w:r w:rsidRPr="00D7764F">
        <w:t>nable to attend due to unavoidable causes</w:t>
      </w:r>
    </w:p>
    <w:p w14:paraId="41799B9D" w14:textId="77777777" w:rsidR="009313E1" w:rsidRPr="00D7764F" w:rsidRDefault="009313E1" w:rsidP="009313E1">
      <w:pPr>
        <w:pStyle w:val="1bodycopy10pt"/>
      </w:pPr>
      <w:r w:rsidRPr="00D7764F">
        <w:t>Any amendment to the attendance register will include:</w:t>
      </w:r>
    </w:p>
    <w:p w14:paraId="7153B6FD" w14:textId="77777777" w:rsidR="009313E1" w:rsidRPr="00D7764F" w:rsidRDefault="009313E1" w:rsidP="009313E1">
      <w:pPr>
        <w:pStyle w:val="3Bullet-blue"/>
        <w:rPr>
          <w:rFonts w:ascii="Times New Roman" w:eastAsia="Times New Roman" w:hAnsi="Times New Roman"/>
          <w:sz w:val="25"/>
          <w:szCs w:val="25"/>
        </w:rPr>
      </w:pPr>
      <w:r w:rsidRPr="00D7764F">
        <w:t>The original entry</w:t>
      </w:r>
    </w:p>
    <w:p w14:paraId="33A009C3" w14:textId="77777777" w:rsidR="009313E1" w:rsidRPr="00D7764F" w:rsidRDefault="009313E1" w:rsidP="009313E1">
      <w:pPr>
        <w:pStyle w:val="3Bullet-blue"/>
        <w:rPr>
          <w:rFonts w:ascii="Times New Roman" w:eastAsia="Times New Roman" w:hAnsi="Times New Roman"/>
          <w:sz w:val="25"/>
          <w:szCs w:val="25"/>
        </w:rPr>
      </w:pPr>
      <w:r w:rsidRPr="00D7764F">
        <w:t xml:space="preserve">The amended entry </w:t>
      </w:r>
    </w:p>
    <w:p w14:paraId="1DA34F70" w14:textId="77777777" w:rsidR="009313E1" w:rsidRPr="00D7764F" w:rsidRDefault="009313E1" w:rsidP="009313E1">
      <w:pPr>
        <w:pStyle w:val="3Bullet-blue"/>
        <w:rPr>
          <w:rFonts w:ascii="Times New Roman" w:eastAsia="Times New Roman" w:hAnsi="Times New Roman"/>
          <w:sz w:val="25"/>
          <w:szCs w:val="25"/>
        </w:rPr>
      </w:pPr>
      <w:r w:rsidRPr="00D7764F">
        <w:t>The reason for the amendment</w:t>
      </w:r>
    </w:p>
    <w:p w14:paraId="1D2B4E1C" w14:textId="77777777" w:rsidR="009313E1" w:rsidRPr="00D7764F" w:rsidRDefault="009313E1" w:rsidP="009313E1">
      <w:pPr>
        <w:pStyle w:val="3Bullet-blue"/>
        <w:rPr>
          <w:rFonts w:ascii="Times New Roman" w:eastAsia="Times New Roman" w:hAnsi="Times New Roman"/>
          <w:sz w:val="25"/>
          <w:szCs w:val="25"/>
        </w:rPr>
      </w:pPr>
      <w:r w:rsidRPr="00D7764F">
        <w:t xml:space="preserve">The date on which the amendment was made </w:t>
      </w:r>
    </w:p>
    <w:p w14:paraId="21605A85" w14:textId="77777777" w:rsidR="009313E1" w:rsidRPr="00D7764F" w:rsidRDefault="009313E1" w:rsidP="009313E1">
      <w:pPr>
        <w:pStyle w:val="3Bullet-blue"/>
        <w:rPr>
          <w:rFonts w:ascii="Times New Roman" w:eastAsia="Times New Roman" w:hAnsi="Times New Roman"/>
          <w:sz w:val="25"/>
          <w:szCs w:val="25"/>
        </w:rPr>
      </w:pPr>
      <w:r w:rsidRPr="00D7764F">
        <w:t>The name and position of the person who made the amendment</w:t>
      </w:r>
    </w:p>
    <w:p w14:paraId="087D6BB3" w14:textId="77777777" w:rsidR="009313E1" w:rsidRPr="00D7764F" w:rsidRDefault="009313E1" w:rsidP="009313E1">
      <w:pPr>
        <w:pStyle w:val="1bodycopy10pt"/>
      </w:pPr>
      <w:r w:rsidRPr="00D7764F">
        <w:t>See Appendix 1 for the DfE attendance codes.</w:t>
      </w:r>
    </w:p>
    <w:p w14:paraId="4E995B2A" w14:textId="77777777" w:rsidR="009313E1" w:rsidRPr="00D7764F" w:rsidRDefault="009313E1" w:rsidP="009313E1">
      <w:pPr>
        <w:pStyle w:val="1bodycopy10pt"/>
      </w:pPr>
      <w:r w:rsidRPr="00D7764F">
        <w:lastRenderedPageBreak/>
        <w:t>We will also record:</w:t>
      </w:r>
    </w:p>
    <w:p w14:paraId="6C4B2961" w14:textId="66D988DE" w:rsidR="009313E1" w:rsidRPr="00D7764F" w:rsidRDefault="009313E1" w:rsidP="009313E1">
      <w:pPr>
        <w:pStyle w:val="3Bullet-blue"/>
        <w:rPr>
          <w:rFonts w:ascii="Times New Roman" w:eastAsia="Times New Roman" w:hAnsi="Times New Roman"/>
          <w:sz w:val="25"/>
          <w:szCs w:val="25"/>
        </w:rPr>
      </w:pPr>
      <w:r w:rsidRPr="00D7764F">
        <w:t xml:space="preserve">Whether the absence is </w:t>
      </w:r>
      <w:proofErr w:type="spellStart"/>
      <w:r w:rsidRPr="00D7764F">
        <w:t>authorised</w:t>
      </w:r>
      <w:proofErr w:type="spellEnd"/>
      <w:r w:rsidRPr="00D7764F">
        <w:t xml:space="preserve"> or not</w:t>
      </w:r>
    </w:p>
    <w:p w14:paraId="1A7F6740" w14:textId="77777777" w:rsidR="009313E1" w:rsidRPr="00D7764F" w:rsidRDefault="009313E1" w:rsidP="009313E1">
      <w:pPr>
        <w:pStyle w:val="3Bullet-blue"/>
        <w:rPr>
          <w:rFonts w:ascii="Times New Roman" w:eastAsia="Times New Roman" w:hAnsi="Times New Roman"/>
          <w:sz w:val="25"/>
          <w:szCs w:val="25"/>
        </w:rPr>
      </w:pPr>
      <w:r w:rsidRPr="00D7764F">
        <w:t xml:space="preserve">The nature of the </w:t>
      </w:r>
      <w:proofErr w:type="gramStart"/>
      <w:r w:rsidRPr="00D7764F">
        <w:t>activity,</w:t>
      </w:r>
      <w:proofErr w:type="gramEnd"/>
      <w:r w:rsidRPr="00D7764F">
        <w:t xml:space="preserve"> where a pupil is attending an approved educational activity</w:t>
      </w:r>
    </w:p>
    <w:p w14:paraId="24A8C337" w14:textId="77777777" w:rsidR="009313E1" w:rsidRPr="00D7764F" w:rsidRDefault="009313E1" w:rsidP="009313E1">
      <w:pPr>
        <w:pStyle w:val="3Bullet-blue"/>
        <w:rPr>
          <w:rFonts w:ascii="Times New Roman" w:eastAsia="Times New Roman" w:hAnsi="Times New Roman"/>
          <w:sz w:val="25"/>
          <w:szCs w:val="25"/>
        </w:rPr>
      </w:pPr>
      <w:r w:rsidRPr="00D7764F">
        <w:t xml:space="preserve">The nature of </w:t>
      </w:r>
      <w:proofErr w:type="gramStart"/>
      <w:r w:rsidRPr="00D7764F">
        <w:t>circumstances,</w:t>
      </w:r>
      <w:proofErr w:type="gramEnd"/>
      <w:r w:rsidRPr="00D7764F">
        <w:t xml:space="preserve"> where a pupil is unable to attend due to exceptional circumstances</w:t>
      </w:r>
    </w:p>
    <w:p w14:paraId="7955DAF6" w14:textId="77777777" w:rsidR="009313E1" w:rsidRPr="00D7764F" w:rsidRDefault="009313E1" w:rsidP="009313E1">
      <w:pPr>
        <w:pStyle w:val="1bodycopy10pt"/>
      </w:pPr>
      <w:r w:rsidRPr="00D7764F">
        <w:t>We will keep every entry on the attendance register for 6 years after the date on which the entry was made.</w:t>
      </w:r>
    </w:p>
    <w:p w14:paraId="6DBE023B" w14:textId="009796FD" w:rsidR="009313E1" w:rsidRPr="00D7764F" w:rsidRDefault="009313E1" w:rsidP="009313E1">
      <w:pPr>
        <w:pStyle w:val="1bodycopy10pt"/>
      </w:pPr>
      <w:r w:rsidRPr="00D7764F">
        <w:t xml:space="preserve">The school day starts at </w:t>
      </w:r>
      <w:r w:rsidR="00B34B4E">
        <w:t>08:45</w:t>
      </w:r>
      <w:r w:rsidRPr="00D7764F">
        <w:t xml:space="preserve"> and ends at </w:t>
      </w:r>
      <w:r w:rsidR="00B34B4E">
        <w:t>14:15</w:t>
      </w:r>
      <w:r w:rsidRPr="00D7764F">
        <w:t>.</w:t>
      </w:r>
    </w:p>
    <w:p w14:paraId="2D687CCF" w14:textId="4FA25928" w:rsidR="009313E1" w:rsidRPr="00D7764F" w:rsidRDefault="009313E1" w:rsidP="009313E1">
      <w:pPr>
        <w:pStyle w:val="1bodycopy10pt"/>
      </w:pPr>
      <w:r w:rsidRPr="00D7764F">
        <w:t xml:space="preserve">Pupils must arrive </w:t>
      </w:r>
      <w:proofErr w:type="gramStart"/>
      <w:r w:rsidRPr="00D7764F">
        <w:t>in</w:t>
      </w:r>
      <w:proofErr w:type="gramEnd"/>
      <w:r w:rsidRPr="00D7764F">
        <w:t xml:space="preserve"> school by </w:t>
      </w:r>
      <w:r w:rsidR="00B34B4E">
        <w:t>08:45</w:t>
      </w:r>
      <w:r w:rsidRPr="00D7764F">
        <w:t xml:space="preserve"> on each school day.</w:t>
      </w:r>
    </w:p>
    <w:p w14:paraId="1C88CFEB" w14:textId="12CD3164" w:rsidR="009313E1" w:rsidRPr="00D7764F" w:rsidRDefault="009313E1" w:rsidP="009313E1">
      <w:pPr>
        <w:pStyle w:val="1bodycopy10pt"/>
      </w:pPr>
      <w:r w:rsidRPr="00D7764F">
        <w:t xml:space="preserve">The register for the first session will be taken at </w:t>
      </w:r>
      <w:r w:rsidR="00215C18">
        <w:t>09:00</w:t>
      </w:r>
      <w:r w:rsidRPr="00D7764F">
        <w:t xml:space="preserve"> and will be kept open until </w:t>
      </w:r>
      <w:r w:rsidR="00CF05DD">
        <w:t>09:30</w:t>
      </w:r>
      <w:r w:rsidRPr="00D7764F">
        <w:t>. The register for the second session will be taken at</w:t>
      </w:r>
      <w:r w:rsidR="007B1F05">
        <w:t xml:space="preserve"> 12:00</w:t>
      </w:r>
      <w:r w:rsidRPr="00D7764F">
        <w:t xml:space="preserve"> and will be kept open until</w:t>
      </w:r>
      <w:r w:rsidR="007B1F05">
        <w:t xml:space="preserve"> 12:30</w:t>
      </w:r>
    </w:p>
    <w:p w14:paraId="479D1F1F" w14:textId="77777777" w:rsidR="009313E1" w:rsidRPr="00D7764F" w:rsidRDefault="009313E1" w:rsidP="009313E1">
      <w:pPr>
        <w:pStyle w:val="9xSubhead"/>
      </w:pPr>
      <w:r w:rsidRPr="00D7764F">
        <w:t xml:space="preserve">4.2 Unplanned absence </w:t>
      </w:r>
    </w:p>
    <w:p w14:paraId="63CE3964" w14:textId="333DDFA5" w:rsidR="009313E1" w:rsidRPr="00D7764F" w:rsidRDefault="009313E1" w:rsidP="003B02AD">
      <w:pPr>
        <w:pStyle w:val="1bodycopy10pt"/>
      </w:pPr>
      <w:r w:rsidRPr="00D7764F">
        <w:t xml:space="preserve">The pupil’s </w:t>
      </w:r>
      <w:proofErr w:type="gramStart"/>
      <w:r w:rsidRPr="00D7764F">
        <w:t>parent</w:t>
      </w:r>
      <w:proofErr w:type="gramEnd"/>
      <w:r w:rsidRPr="00D7764F">
        <w:t xml:space="preserve"> must notify the school of the reason for the absence on the first day of an unplanned absence by </w:t>
      </w:r>
      <w:r w:rsidR="004E5408">
        <w:t>08:45</w:t>
      </w:r>
      <w:r w:rsidRPr="00D7764F">
        <w:t xml:space="preserve">, or as soon as practically possible, by calling the </w:t>
      </w:r>
      <w:r w:rsidR="00C6621E">
        <w:t>school office</w:t>
      </w:r>
      <w:r w:rsidRPr="00D7764F">
        <w:t xml:space="preserve"> staff, who can be contacted via</w:t>
      </w:r>
      <w:r w:rsidR="00CB7D2A">
        <w:t xml:space="preserve"> telephone: 01782 882020</w:t>
      </w:r>
      <w:r w:rsidRPr="00D7764F">
        <w:t>.</w:t>
      </w:r>
      <w:r w:rsidRPr="00D7764F">
        <w:rPr>
          <w:shd w:val="clear" w:color="auto" w:fill="FFFF00"/>
        </w:rPr>
        <w:t xml:space="preserve"> </w:t>
      </w:r>
    </w:p>
    <w:p w14:paraId="797CAC6F" w14:textId="77777777" w:rsidR="009313E1" w:rsidRPr="00D7764F" w:rsidRDefault="009313E1" w:rsidP="009313E1">
      <w:pPr>
        <w:pStyle w:val="1bodycopy10pt"/>
      </w:pPr>
      <w:bookmarkStart w:id="25" w:name="_Hlk141799317"/>
      <w:r w:rsidRPr="00D7764F">
        <w:t xml:space="preserve">We will mark absence due to physical or mental illness as </w:t>
      </w:r>
      <w:proofErr w:type="spellStart"/>
      <w:r w:rsidRPr="00D7764F">
        <w:t>authorised</w:t>
      </w:r>
      <w:proofErr w:type="spellEnd"/>
      <w:r w:rsidRPr="00D7764F">
        <w:t>, unless the school has a genuine concern about the authenticity of the illness.</w:t>
      </w:r>
    </w:p>
    <w:p w14:paraId="3EF008DF" w14:textId="77777777" w:rsidR="009313E1" w:rsidRDefault="009313E1" w:rsidP="009313E1">
      <w:pPr>
        <w:pStyle w:val="1bodycopy10pt"/>
      </w:pPr>
      <w:r w:rsidRPr="00D7764F">
        <w:t>Where there are doubts about the authenticity of the illness, the school will ask for medical evidence, such as a doctor’s note, prescription, appointment card or other appropriate form of evidence. We will not ask for medical evidence unnecessarily.</w:t>
      </w:r>
    </w:p>
    <w:bookmarkEnd w:id="25"/>
    <w:p w14:paraId="1991383E" w14:textId="77777777" w:rsidR="009313E1" w:rsidRPr="00D7764F" w:rsidRDefault="009313E1" w:rsidP="009313E1">
      <w:pPr>
        <w:pStyle w:val="9xSubhead"/>
      </w:pPr>
      <w:r w:rsidRPr="00D7764F">
        <w:t>4.3 Planned absence</w:t>
      </w:r>
    </w:p>
    <w:p w14:paraId="73276535" w14:textId="77777777" w:rsidR="009313E1" w:rsidRPr="00D7764F" w:rsidRDefault="009313E1" w:rsidP="009313E1">
      <w:pPr>
        <w:pStyle w:val="1bodycopy10pt"/>
      </w:pPr>
      <w:r w:rsidRPr="00D7764F">
        <w:t xml:space="preserve">Attending a medical or dental appointment will be counted as </w:t>
      </w:r>
      <w:proofErr w:type="spellStart"/>
      <w:r w:rsidRPr="00D7764F">
        <w:t>authorised</w:t>
      </w:r>
      <w:proofErr w:type="spellEnd"/>
      <w:r w:rsidRPr="00D7764F">
        <w:t xml:space="preserve"> </w:t>
      </w:r>
      <w:proofErr w:type="gramStart"/>
      <w:r w:rsidRPr="00D7764F">
        <w:t>as long as</w:t>
      </w:r>
      <w:proofErr w:type="gramEnd"/>
      <w:r w:rsidRPr="00D7764F">
        <w:t xml:space="preserve"> the pupil’s </w:t>
      </w:r>
      <w:proofErr w:type="gramStart"/>
      <w:r w:rsidRPr="00D7764F">
        <w:t>parent notifies</w:t>
      </w:r>
      <w:proofErr w:type="gramEnd"/>
      <w:r w:rsidRPr="00D7764F">
        <w:t xml:space="preserve"> the school in advance of the appointment.</w:t>
      </w:r>
    </w:p>
    <w:p w14:paraId="660B0AC0" w14:textId="77777777" w:rsidR="009313E1" w:rsidRDefault="009313E1" w:rsidP="009313E1">
      <w:pPr>
        <w:pStyle w:val="1bodycopy10pt"/>
      </w:pPr>
      <w:r w:rsidRPr="00D7764F">
        <w:t xml:space="preserve">Where </w:t>
      </w:r>
      <w:r>
        <w:t>possible, the pupil should:</w:t>
      </w:r>
    </w:p>
    <w:p w14:paraId="50A862A2" w14:textId="77777777" w:rsidR="009313E1" w:rsidRPr="004F03D5" w:rsidRDefault="009313E1" w:rsidP="009313E1">
      <w:pPr>
        <w:pStyle w:val="3Bullet-blue"/>
        <w:rPr>
          <w:rFonts w:ascii="Times New Roman" w:eastAsia="Times New Roman" w:hAnsi="Times New Roman"/>
          <w:sz w:val="25"/>
          <w:szCs w:val="25"/>
        </w:rPr>
      </w:pPr>
      <w:r>
        <w:t>B</w:t>
      </w:r>
      <w:r w:rsidRPr="00D7764F">
        <w:t>e out of school for the minimum amount of time necessary</w:t>
      </w:r>
      <w:r>
        <w:t>, and attend school before/after their appointment</w:t>
      </w:r>
    </w:p>
    <w:p w14:paraId="66DCB67E" w14:textId="77777777" w:rsidR="009313E1" w:rsidRPr="004F03D5" w:rsidRDefault="009313E1" w:rsidP="009313E1">
      <w:pPr>
        <w:pStyle w:val="3Bullet-blue"/>
        <w:rPr>
          <w:rFonts w:ascii="Times New Roman" w:eastAsia="Times New Roman" w:hAnsi="Times New Roman"/>
          <w:sz w:val="25"/>
          <w:szCs w:val="25"/>
        </w:rPr>
      </w:pPr>
      <w:r>
        <w:t>Wear school uniform to their appointment, to make it easier to return to school afterwards</w:t>
      </w:r>
    </w:p>
    <w:p w14:paraId="3C51F137" w14:textId="77777777" w:rsidR="009313E1" w:rsidRDefault="009313E1" w:rsidP="009313E1">
      <w:pPr>
        <w:pStyle w:val="1bodycopy10pt"/>
      </w:pPr>
      <w:r w:rsidRPr="00D7764F">
        <w:t xml:space="preserve">However, we encourage parents to make medical and dental appointments out of school hours where possible. </w:t>
      </w:r>
    </w:p>
    <w:p w14:paraId="2E9FA4F9" w14:textId="77777777" w:rsidR="009313E1" w:rsidRPr="00D7764F" w:rsidRDefault="009313E1" w:rsidP="009313E1">
      <w:pPr>
        <w:pStyle w:val="1bodycopy10pt"/>
      </w:pPr>
      <w:r w:rsidRPr="00D7764F">
        <w:t xml:space="preserve">The pupil’s </w:t>
      </w:r>
      <w:proofErr w:type="gramStart"/>
      <w:r w:rsidRPr="00D7764F">
        <w:t>parent</w:t>
      </w:r>
      <w:proofErr w:type="gramEnd"/>
      <w:r w:rsidRPr="00D7764F">
        <w:t xml:space="preserve"> must also apply for other types of term-time absence as far in advance as possible of the requested absence. </w:t>
      </w:r>
      <w:r>
        <w:t>See</w:t>
      </w:r>
      <w:r w:rsidRPr="00D7764F">
        <w:t xml:space="preserve"> section 5 to find out which term-time absences the school can </w:t>
      </w:r>
      <w:proofErr w:type="spellStart"/>
      <w:r w:rsidRPr="00D7764F">
        <w:t>authorise</w:t>
      </w:r>
      <w:proofErr w:type="spellEnd"/>
      <w:r w:rsidRPr="00D7764F">
        <w:t xml:space="preserve">. </w:t>
      </w:r>
    </w:p>
    <w:p w14:paraId="3D889DB4" w14:textId="77777777" w:rsidR="009313E1" w:rsidRPr="00D7764F" w:rsidRDefault="009313E1" w:rsidP="009313E1">
      <w:pPr>
        <w:pStyle w:val="9xSubhead"/>
      </w:pPr>
      <w:r w:rsidRPr="00D7764F">
        <w:t xml:space="preserve">4.4 Lateness and punctuality </w:t>
      </w:r>
    </w:p>
    <w:p w14:paraId="3D16D38A" w14:textId="77777777" w:rsidR="009313E1" w:rsidRDefault="009313E1" w:rsidP="009313E1">
      <w:pPr>
        <w:pStyle w:val="1bodycopy10pt"/>
      </w:pPr>
      <w:r w:rsidRPr="00D7764F">
        <w:t>A pupil who arrives late:</w:t>
      </w:r>
    </w:p>
    <w:p w14:paraId="5BA7E31A" w14:textId="14AD5175" w:rsidR="00885560" w:rsidRPr="00885560" w:rsidRDefault="00885560" w:rsidP="00885560">
      <w:pPr>
        <w:pStyle w:val="3Bullet-blue"/>
        <w:rPr>
          <w:rFonts w:ascii="Times New Roman" w:eastAsia="Times New Roman" w:hAnsi="Times New Roman"/>
          <w:sz w:val="25"/>
          <w:szCs w:val="25"/>
        </w:rPr>
      </w:pPr>
      <w:r w:rsidRPr="00D7764F">
        <w:t xml:space="preserve">Before the register has closed will be marked as </w:t>
      </w:r>
      <w:r>
        <w:t>present</w:t>
      </w:r>
      <w:r w:rsidRPr="00D7764F">
        <w:t>, using the appropriate code</w:t>
      </w:r>
    </w:p>
    <w:p w14:paraId="5DCC51DA" w14:textId="739D5C43" w:rsidR="00690452" w:rsidRPr="00690452" w:rsidRDefault="00F21471" w:rsidP="00690452">
      <w:pPr>
        <w:pStyle w:val="3Bullet-blue"/>
        <w:rPr>
          <w:rFonts w:asciiTheme="minorHAnsi" w:eastAsia="Times New Roman" w:hAnsiTheme="minorHAnsi" w:cstheme="minorHAnsi"/>
          <w:szCs w:val="20"/>
        </w:rPr>
      </w:pPr>
      <w:r>
        <w:rPr>
          <w:rFonts w:asciiTheme="minorHAnsi" w:eastAsia="Times New Roman" w:hAnsiTheme="minorHAnsi" w:cstheme="minorHAnsi"/>
          <w:szCs w:val="20"/>
        </w:rPr>
        <w:t>After the register has closed but no longer than 30 minutes</w:t>
      </w:r>
      <w:r w:rsidR="00AE4548">
        <w:rPr>
          <w:rFonts w:asciiTheme="minorHAnsi" w:eastAsia="Times New Roman" w:hAnsiTheme="minorHAnsi" w:cstheme="minorHAnsi"/>
          <w:szCs w:val="20"/>
        </w:rPr>
        <w:t xml:space="preserve"> after </w:t>
      </w:r>
      <w:r w:rsidR="00690452" w:rsidRPr="00690452">
        <w:rPr>
          <w:rFonts w:asciiTheme="minorHAnsi" w:eastAsia="Times New Roman" w:hAnsiTheme="minorHAnsi" w:cstheme="minorHAnsi"/>
          <w:szCs w:val="20"/>
        </w:rPr>
        <w:t>the registration period (Either AM or PM)</w:t>
      </w:r>
      <w:r w:rsidR="00AE4548">
        <w:rPr>
          <w:rFonts w:asciiTheme="minorHAnsi" w:eastAsia="Times New Roman" w:hAnsiTheme="minorHAnsi" w:cstheme="minorHAnsi"/>
          <w:szCs w:val="20"/>
        </w:rPr>
        <w:t>, will be ma</w:t>
      </w:r>
      <w:r w:rsidR="000F6081">
        <w:rPr>
          <w:rFonts w:asciiTheme="minorHAnsi" w:eastAsia="Times New Roman" w:hAnsiTheme="minorHAnsi" w:cstheme="minorHAnsi"/>
          <w:szCs w:val="20"/>
        </w:rPr>
        <w:t>rked late.</w:t>
      </w:r>
      <w:r w:rsidR="00690452" w:rsidRPr="00690452">
        <w:rPr>
          <w:rFonts w:asciiTheme="minorHAnsi" w:eastAsia="Times New Roman" w:hAnsiTheme="minorHAnsi" w:cstheme="minorHAnsi"/>
          <w:szCs w:val="20"/>
        </w:rPr>
        <w:t xml:space="preserve">  </w:t>
      </w:r>
    </w:p>
    <w:p w14:paraId="0C03D530" w14:textId="0720C394" w:rsidR="00690452" w:rsidRPr="00690452" w:rsidRDefault="00690452" w:rsidP="00690452">
      <w:pPr>
        <w:pStyle w:val="3Bullet-blue"/>
        <w:rPr>
          <w:rFonts w:asciiTheme="minorHAnsi" w:eastAsia="Times New Roman" w:hAnsiTheme="minorHAnsi" w:cstheme="minorHAnsi"/>
          <w:szCs w:val="20"/>
        </w:rPr>
      </w:pPr>
      <w:r w:rsidRPr="00690452">
        <w:rPr>
          <w:rFonts w:asciiTheme="minorHAnsi" w:eastAsia="Times New Roman" w:hAnsiTheme="minorHAnsi" w:cstheme="minorHAnsi"/>
          <w:szCs w:val="20"/>
        </w:rPr>
        <w:t xml:space="preserve">If a pupil arrives more than 30 after </w:t>
      </w:r>
      <w:proofErr w:type="gramStart"/>
      <w:r w:rsidRPr="00690452">
        <w:rPr>
          <w:rFonts w:asciiTheme="minorHAnsi" w:eastAsia="Times New Roman" w:hAnsiTheme="minorHAnsi" w:cstheme="minorHAnsi"/>
          <w:szCs w:val="20"/>
        </w:rPr>
        <w:t>registration</w:t>
      </w:r>
      <w:proofErr w:type="gramEnd"/>
      <w:r w:rsidRPr="00690452">
        <w:rPr>
          <w:rFonts w:asciiTheme="minorHAnsi" w:eastAsia="Times New Roman" w:hAnsiTheme="minorHAnsi" w:cstheme="minorHAnsi"/>
          <w:szCs w:val="20"/>
        </w:rPr>
        <w:t xml:space="preserve"> then they must </w:t>
      </w:r>
      <w:proofErr w:type="gramStart"/>
      <w:r w:rsidRPr="00690452">
        <w:rPr>
          <w:rFonts w:asciiTheme="minorHAnsi" w:eastAsia="Times New Roman" w:hAnsiTheme="minorHAnsi" w:cstheme="minorHAnsi"/>
          <w:szCs w:val="20"/>
        </w:rPr>
        <w:t>recorded</w:t>
      </w:r>
      <w:proofErr w:type="gramEnd"/>
      <w:r w:rsidRPr="00690452">
        <w:rPr>
          <w:rFonts w:asciiTheme="minorHAnsi" w:eastAsia="Times New Roman" w:hAnsiTheme="minorHAnsi" w:cstheme="minorHAnsi"/>
          <w:szCs w:val="20"/>
        </w:rPr>
        <w:t xml:space="preserve"> as absent. This may be through a specific code or by using a U code. Please see DfE guidance on code usage.</w:t>
      </w:r>
    </w:p>
    <w:p w14:paraId="5E984110" w14:textId="77777777" w:rsidR="009313E1" w:rsidRPr="00D7764F" w:rsidRDefault="009313E1" w:rsidP="009313E1">
      <w:pPr>
        <w:pStyle w:val="9xSubhead"/>
      </w:pPr>
      <w:r w:rsidRPr="00D7764F">
        <w:t>4.5 Following up unexplained absence</w:t>
      </w:r>
    </w:p>
    <w:p w14:paraId="5F3E6817" w14:textId="77777777" w:rsidR="009313E1" w:rsidRPr="00D7764F" w:rsidRDefault="009313E1" w:rsidP="009313E1">
      <w:pPr>
        <w:pStyle w:val="1bodycopy10pt"/>
      </w:pPr>
      <w:r w:rsidRPr="00D7764F">
        <w:t>Where any pupil we expect to attend school does not attend, or stops attending, without reason, the school will:</w:t>
      </w:r>
    </w:p>
    <w:p w14:paraId="782C182A" w14:textId="542D29F2" w:rsidR="009313E1" w:rsidRPr="00D7764F" w:rsidRDefault="009313E1" w:rsidP="009313E1">
      <w:pPr>
        <w:pStyle w:val="3Bullet-blue"/>
        <w:rPr>
          <w:rFonts w:ascii="Times New Roman" w:eastAsia="Times New Roman" w:hAnsi="Times New Roman"/>
          <w:sz w:val="25"/>
          <w:szCs w:val="25"/>
        </w:rPr>
      </w:pPr>
      <w:r w:rsidRPr="00D7764F">
        <w:lastRenderedPageBreak/>
        <w:t xml:space="preserve">Call the pupil’s </w:t>
      </w:r>
      <w:proofErr w:type="gramStart"/>
      <w:r w:rsidRPr="00D7764F">
        <w:t>parent</w:t>
      </w:r>
      <w:proofErr w:type="gramEnd"/>
      <w:r w:rsidRPr="00D7764F">
        <w:t xml:space="preserve"> on the morning of the first day of unexplained absence to ascertain the reason. If the school cannot reach any of the </w:t>
      </w:r>
      <w:proofErr w:type="gramStart"/>
      <w:r w:rsidRPr="00D7764F">
        <w:t>pupil’s</w:t>
      </w:r>
      <w:proofErr w:type="gramEnd"/>
      <w:r w:rsidRPr="00D7764F">
        <w:t xml:space="preserve"> emergency contacts, </w:t>
      </w:r>
      <w:r w:rsidR="0079040F">
        <w:t xml:space="preserve">dependent on the perceived risk, </w:t>
      </w:r>
      <w:r w:rsidRPr="00D7764F">
        <w:t>the school may</w:t>
      </w:r>
      <w:r w:rsidR="0027402C">
        <w:t xml:space="preserve"> attend the home</w:t>
      </w:r>
      <w:r w:rsidR="00614199">
        <w:t xml:space="preserve"> in person</w:t>
      </w:r>
      <w:r w:rsidR="00DA14ED">
        <w:t>, contact social services or the police.</w:t>
      </w:r>
      <w:r w:rsidRPr="00D7764F">
        <w:t xml:space="preserve"> </w:t>
      </w:r>
    </w:p>
    <w:p w14:paraId="4EA7ECFB" w14:textId="77777777" w:rsidR="009313E1" w:rsidRPr="00D7764F" w:rsidRDefault="009313E1" w:rsidP="009313E1">
      <w:pPr>
        <w:pStyle w:val="3Bullet-blue"/>
        <w:rPr>
          <w:rFonts w:ascii="Times New Roman" w:eastAsia="Times New Roman" w:hAnsi="Times New Roman"/>
          <w:sz w:val="25"/>
          <w:szCs w:val="25"/>
        </w:rPr>
      </w:pPr>
      <w:r w:rsidRPr="00D7764F">
        <w:t>Identify whether the absence is approved or not</w:t>
      </w:r>
    </w:p>
    <w:p w14:paraId="1B3B3E6A" w14:textId="77777777" w:rsidR="009313E1" w:rsidRPr="00D7764F" w:rsidRDefault="009313E1" w:rsidP="009313E1">
      <w:pPr>
        <w:pStyle w:val="3Bullet-blue"/>
        <w:rPr>
          <w:rFonts w:ascii="Times New Roman" w:eastAsia="Times New Roman" w:hAnsi="Times New Roman"/>
          <w:sz w:val="25"/>
          <w:szCs w:val="25"/>
        </w:rPr>
      </w:pPr>
      <w:r w:rsidRPr="00D7764F">
        <w:t xml:space="preserve">Identify the correct attendance code to use and input it as soon as the reason for absence is ascertained – this will be no later than 5 working days after the session(s) for which the pupil was absent </w:t>
      </w:r>
    </w:p>
    <w:p w14:paraId="4AD62B32" w14:textId="77777777" w:rsidR="009313E1" w:rsidRPr="00D7764F" w:rsidRDefault="009313E1" w:rsidP="009313E1">
      <w:pPr>
        <w:pStyle w:val="3Bullet-blue"/>
        <w:rPr>
          <w:rFonts w:ascii="Times New Roman" w:eastAsia="Times New Roman" w:hAnsi="Times New Roman"/>
          <w:sz w:val="25"/>
          <w:szCs w:val="25"/>
        </w:rPr>
      </w:pPr>
      <w:r w:rsidRPr="00D7764F">
        <w:t xml:space="preserve">Call the </w:t>
      </w:r>
      <w:proofErr w:type="gramStart"/>
      <w:r w:rsidRPr="00D7764F">
        <w:t>parent</w:t>
      </w:r>
      <w:proofErr w:type="gramEnd"/>
      <w:r w:rsidRPr="00D7764F">
        <w:t xml:space="preserve"> on each </w:t>
      </w:r>
      <w:proofErr w:type="gramStart"/>
      <w:r w:rsidRPr="00D7764F">
        <w:t>day</w:t>
      </w:r>
      <w:proofErr w:type="gramEnd"/>
      <w:r w:rsidRPr="00D7764F">
        <w:t xml:space="preserve"> that the absence continues without explanation, to make sure proper safeguarding action is taken where necessary </w:t>
      </w:r>
    </w:p>
    <w:p w14:paraId="1543E9F8" w14:textId="77777777" w:rsidR="009313E1" w:rsidRPr="00D7764F" w:rsidRDefault="009313E1" w:rsidP="009313E1">
      <w:pPr>
        <w:pStyle w:val="3Bullet-blue"/>
        <w:rPr>
          <w:rFonts w:ascii="Times New Roman" w:eastAsia="Times New Roman" w:hAnsi="Times New Roman"/>
          <w:sz w:val="25"/>
          <w:szCs w:val="25"/>
        </w:rPr>
      </w:pPr>
      <w:r w:rsidRPr="00D7764F">
        <w:t xml:space="preserve">Where </w:t>
      </w:r>
      <w:proofErr w:type="gramStart"/>
      <w:r w:rsidRPr="00D7764F">
        <w:t>relevant, report</w:t>
      </w:r>
      <w:proofErr w:type="gramEnd"/>
      <w:r w:rsidRPr="00D7764F">
        <w:t xml:space="preserve"> the unexplained absence to the pupil’s </w:t>
      </w:r>
      <w:r>
        <w:t xml:space="preserve">social worker and/or </w:t>
      </w:r>
      <w:r w:rsidRPr="00D7764F">
        <w:t>youth offending team officer</w:t>
      </w:r>
    </w:p>
    <w:p w14:paraId="69738989" w14:textId="77777777" w:rsidR="009313E1" w:rsidRPr="00D7764F" w:rsidRDefault="009313E1" w:rsidP="009313E1">
      <w:pPr>
        <w:pStyle w:val="3Bullet-blue"/>
        <w:rPr>
          <w:rFonts w:ascii="Times New Roman" w:eastAsia="Times New Roman" w:hAnsi="Times New Roman"/>
          <w:sz w:val="25"/>
          <w:szCs w:val="25"/>
        </w:rPr>
      </w:pPr>
      <w:r w:rsidRPr="00D7764F">
        <w:t>Where appropriate, offer support to the pupil and/or their parents to improve attendance</w:t>
      </w:r>
    </w:p>
    <w:p w14:paraId="107040B0" w14:textId="77777777" w:rsidR="009313E1" w:rsidRPr="00D7764F" w:rsidRDefault="009313E1" w:rsidP="009313E1">
      <w:pPr>
        <w:pStyle w:val="3Bullet-blue"/>
        <w:rPr>
          <w:rFonts w:ascii="Times New Roman" w:eastAsia="Times New Roman" w:hAnsi="Times New Roman"/>
          <w:sz w:val="25"/>
          <w:szCs w:val="25"/>
        </w:rPr>
      </w:pPr>
      <w:r w:rsidRPr="00D7764F">
        <w:t>Identify whether the pupil needs support from wider partners, as quickly as possible, and make the necessary referrals</w:t>
      </w:r>
    </w:p>
    <w:p w14:paraId="3D6E5357" w14:textId="2E536B82" w:rsidR="009313E1" w:rsidRPr="00D7764F" w:rsidRDefault="009313E1" w:rsidP="009313E1">
      <w:pPr>
        <w:pStyle w:val="3Bullet-blue"/>
        <w:rPr>
          <w:rFonts w:ascii="Times New Roman" w:eastAsia="Times New Roman" w:hAnsi="Times New Roman"/>
          <w:sz w:val="25"/>
          <w:szCs w:val="25"/>
        </w:rPr>
      </w:pPr>
      <w:r w:rsidRPr="00D7764F">
        <w:t xml:space="preserve">Where support is not appropriate, not successful, or not engaged </w:t>
      </w:r>
      <w:proofErr w:type="gramStart"/>
      <w:r w:rsidRPr="00D7764F">
        <w:t>with</w:t>
      </w:r>
      <w:r w:rsidR="000079E3">
        <w:t>:</w:t>
      </w:r>
      <w:proofErr w:type="gramEnd"/>
      <w:r w:rsidR="000079E3">
        <w:t xml:space="preserve"> </w:t>
      </w:r>
      <w:r w:rsidR="00221BEF" w:rsidRPr="00221BEF">
        <w:rPr>
          <w:lang w:val="en-GB"/>
        </w:rPr>
        <w:t>issue a notice to improve, penalty notice or other legal intervention (see section 7 below), as appropriate</w:t>
      </w:r>
      <w:r w:rsidR="00221BEF">
        <w:rPr>
          <w:lang w:val="en-GB"/>
        </w:rPr>
        <w:t>.</w:t>
      </w:r>
    </w:p>
    <w:p w14:paraId="4C7FFB4F" w14:textId="77777777" w:rsidR="009313E1" w:rsidRPr="00D7764F" w:rsidRDefault="009313E1" w:rsidP="009313E1">
      <w:pPr>
        <w:pStyle w:val="9xSubhead"/>
      </w:pPr>
      <w:r w:rsidRPr="00D7764F">
        <w:t>4.6 Reporting to parents</w:t>
      </w:r>
    </w:p>
    <w:p w14:paraId="6F915C77" w14:textId="4E77FE18" w:rsidR="009313E1" w:rsidRPr="00D7764F" w:rsidRDefault="009313E1" w:rsidP="009313E1">
      <w:pPr>
        <w:pStyle w:val="1bodycopy10pt"/>
      </w:pPr>
      <w:r w:rsidRPr="00D7764F">
        <w:t xml:space="preserve">The school will regularly inform parents (see </w:t>
      </w:r>
      <w:r>
        <w:t xml:space="preserve">the </w:t>
      </w:r>
      <w:r w:rsidRPr="00D7764F">
        <w:t>definition of ‘parent’, as used in this policy, in section 3.7 above) about their child’s attendance and absence levels</w:t>
      </w:r>
      <w:r w:rsidR="00313E79">
        <w:t xml:space="preserve"> via a</w:t>
      </w:r>
      <w:r w:rsidR="00D43A35">
        <w:t xml:space="preserve"> termly attendance report.</w:t>
      </w:r>
    </w:p>
    <w:p w14:paraId="369536DE" w14:textId="77777777" w:rsidR="009313E1" w:rsidRPr="00D7764F" w:rsidRDefault="009313E1" w:rsidP="009313E1">
      <w:pPr>
        <w:spacing w:after="120"/>
      </w:pPr>
    </w:p>
    <w:p w14:paraId="1566C362" w14:textId="77777777" w:rsidR="009313E1" w:rsidRPr="00D7764F" w:rsidRDefault="009313E1" w:rsidP="009313E1">
      <w:pPr>
        <w:pStyle w:val="Heading1"/>
        <w:spacing w:before="120" w:after="120"/>
        <w:rPr>
          <w:sz w:val="28"/>
          <w:szCs w:val="28"/>
        </w:rPr>
      </w:pPr>
      <w:bookmarkStart w:id="26" w:name="_Toc162360194"/>
      <w:bookmarkStart w:id="27" w:name="_Toc167190567"/>
      <w:bookmarkStart w:id="28" w:name="_Toc209165689"/>
      <w:r w:rsidRPr="00D7764F">
        <w:rPr>
          <w:rFonts w:eastAsia="Arial"/>
          <w:sz w:val="28"/>
          <w:szCs w:val="28"/>
        </w:rPr>
        <w:t>5. Authorised absence</w:t>
      </w:r>
      <w:bookmarkEnd w:id="26"/>
      <w:bookmarkEnd w:id="27"/>
      <w:bookmarkEnd w:id="28"/>
      <w:r w:rsidRPr="00D7764F">
        <w:rPr>
          <w:rFonts w:eastAsia="Arial"/>
          <w:sz w:val="28"/>
          <w:szCs w:val="28"/>
        </w:rPr>
        <w:t xml:space="preserve"> </w:t>
      </w:r>
      <w:r w:rsidRPr="00D7764F">
        <w:rPr>
          <w:rFonts w:eastAsia="Arial"/>
          <w:sz w:val="28"/>
          <w:szCs w:val="28"/>
          <w:shd w:val="clear" w:color="auto" w:fill="FFFFFF"/>
        </w:rPr>
        <w:t xml:space="preserve"> </w:t>
      </w:r>
    </w:p>
    <w:p w14:paraId="22624D30" w14:textId="77777777" w:rsidR="009313E1" w:rsidRPr="00D7764F" w:rsidRDefault="009313E1" w:rsidP="009313E1">
      <w:pPr>
        <w:pStyle w:val="9xSubhead"/>
      </w:pPr>
      <w:r w:rsidRPr="00D7764F">
        <w:t xml:space="preserve">5.1 Approval for term-time absence </w:t>
      </w:r>
    </w:p>
    <w:p w14:paraId="3037E1F6" w14:textId="77777777" w:rsidR="009313E1" w:rsidRPr="00D7764F" w:rsidRDefault="009313E1" w:rsidP="009313E1">
      <w:pPr>
        <w:pStyle w:val="1bodycopy10pt"/>
      </w:pPr>
      <w:r w:rsidRPr="00D7764F">
        <w:rPr>
          <w:shd w:val="clear" w:color="auto" w:fill="FFFFFF"/>
        </w:rPr>
        <w:t xml:space="preserve">The headteacher will only grant a </w:t>
      </w:r>
      <w:r w:rsidRPr="00D7764F">
        <w:rPr>
          <w:b/>
          <w:bCs/>
          <w:shd w:val="clear" w:color="auto" w:fill="FFFFFF"/>
        </w:rPr>
        <w:t>leave of absence</w:t>
      </w:r>
      <w:r w:rsidRPr="00D7764F">
        <w:rPr>
          <w:shd w:val="clear" w:color="auto" w:fill="FFFFFF"/>
        </w:rPr>
        <w:t xml:space="preserve"> to a pupil during term time if the request meets the specific circumstances set out in the</w:t>
      </w:r>
      <w:r w:rsidRPr="00D7764F">
        <w:rPr>
          <w:color w:val="FF0000"/>
          <w:shd w:val="clear" w:color="auto" w:fill="FFFFFF"/>
        </w:rPr>
        <w:t xml:space="preserve"> </w:t>
      </w:r>
      <w:hyperlink r:id="rId26" w:anchor=":~:text=11.,an%20%E2%80%9Cauthorised%20person%E2%80%9D).&amp;text=(b)regulated%20employment%20abroad." w:history="1">
        <w:r w:rsidRPr="00D7764F">
          <w:rPr>
            <w:color w:val="0072CC"/>
            <w:u w:val="single" w:color="0072CC"/>
            <w:shd w:val="clear" w:color="auto" w:fill="FFFFFF"/>
          </w:rPr>
          <w:t>2024 school attendance regulations</w:t>
        </w:r>
      </w:hyperlink>
      <w:r w:rsidRPr="00D7764F">
        <w:rPr>
          <w:shd w:val="clear" w:color="auto" w:fill="FFFFFF"/>
        </w:rPr>
        <w:t>. These circumstances are:</w:t>
      </w:r>
    </w:p>
    <w:p w14:paraId="6AE464B2" w14:textId="77777777" w:rsidR="009313E1" w:rsidRPr="00D7764F" w:rsidRDefault="009313E1" w:rsidP="009313E1">
      <w:pPr>
        <w:pStyle w:val="3Bullet-blue"/>
        <w:rPr>
          <w:rFonts w:ascii="Times New Roman" w:eastAsia="Times New Roman" w:hAnsi="Times New Roman"/>
          <w:sz w:val="25"/>
          <w:szCs w:val="25"/>
        </w:rPr>
      </w:pPr>
      <w:r w:rsidRPr="00D7764F">
        <w:t>Taking part in a regulated performance, or regulated employment abroad</w:t>
      </w:r>
    </w:p>
    <w:p w14:paraId="56F7E1B2" w14:textId="77777777" w:rsidR="009313E1" w:rsidRPr="00D7764F" w:rsidRDefault="009313E1" w:rsidP="009313E1">
      <w:pPr>
        <w:pStyle w:val="3Bullet-blue"/>
        <w:rPr>
          <w:rFonts w:ascii="Times New Roman" w:eastAsia="Times New Roman" w:hAnsi="Times New Roman"/>
          <w:sz w:val="25"/>
          <w:szCs w:val="25"/>
        </w:rPr>
      </w:pPr>
      <w:r w:rsidRPr="00D7764F">
        <w:t>Attending an interview for employment or for admission to another educational institution</w:t>
      </w:r>
    </w:p>
    <w:p w14:paraId="7E9A4C31" w14:textId="77777777" w:rsidR="009313E1" w:rsidRPr="00D7764F" w:rsidRDefault="009313E1" w:rsidP="009313E1">
      <w:pPr>
        <w:pStyle w:val="3Bullet-blue"/>
        <w:rPr>
          <w:rFonts w:ascii="Times New Roman" w:eastAsia="Times New Roman" w:hAnsi="Times New Roman"/>
          <w:sz w:val="25"/>
          <w:szCs w:val="25"/>
        </w:rPr>
      </w:pPr>
      <w:r w:rsidRPr="00D7764F">
        <w:t xml:space="preserve">Study </w:t>
      </w:r>
      <w:proofErr w:type="gramStart"/>
      <w:r w:rsidRPr="00D7764F">
        <w:t>leave</w:t>
      </w:r>
      <w:proofErr w:type="gramEnd"/>
    </w:p>
    <w:p w14:paraId="0069EE8A" w14:textId="77777777" w:rsidR="009313E1" w:rsidRPr="00D7764F" w:rsidRDefault="009313E1" w:rsidP="009313E1">
      <w:pPr>
        <w:pStyle w:val="3Bullet-blue"/>
        <w:rPr>
          <w:rFonts w:ascii="Times New Roman" w:eastAsia="Times New Roman" w:hAnsi="Times New Roman"/>
          <w:sz w:val="25"/>
          <w:szCs w:val="25"/>
        </w:rPr>
      </w:pPr>
      <w:r w:rsidRPr="00D7764F">
        <w:t>A temporary, time-limited part-time timetable</w:t>
      </w:r>
    </w:p>
    <w:p w14:paraId="7AF0C59F" w14:textId="77777777" w:rsidR="009313E1" w:rsidRPr="00D7764F" w:rsidRDefault="009313E1" w:rsidP="009313E1">
      <w:pPr>
        <w:pStyle w:val="3Bullet-blue"/>
        <w:rPr>
          <w:rFonts w:ascii="Times New Roman" w:eastAsia="Times New Roman" w:hAnsi="Times New Roman"/>
          <w:sz w:val="25"/>
          <w:szCs w:val="25"/>
        </w:rPr>
      </w:pPr>
      <w:r w:rsidRPr="00D7764F">
        <w:t>Exceptional circumstances</w:t>
      </w:r>
    </w:p>
    <w:p w14:paraId="7393348D" w14:textId="77777777" w:rsidR="00D22CDD" w:rsidRDefault="009313E1" w:rsidP="009459D5">
      <w:pPr>
        <w:pStyle w:val="1bodycopy10pt"/>
      </w:pPr>
      <w:r w:rsidRPr="00D7764F">
        <w:t xml:space="preserve">A leave of absence is granted at the headteacher’s discretion, including the length of time the pupil is </w:t>
      </w:r>
      <w:proofErr w:type="spellStart"/>
      <w:r w:rsidRPr="00D7764F">
        <w:t>authorised</w:t>
      </w:r>
      <w:proofErr w:type="spellEnd"/>
      <w:r w:rsidRPr="00D7764F">
        <w:t xml:space="preserve"> to be absent for.</w:t>
      </w:r>
    </w:p>
    <w:p w14:paraId="1CCC2972" w14:textId="77777777" w:rsidR="00D22CDD" w:rsidRDefault="00D22CDD" w:rsidP="00D22CDD">
      <w:pPr>
        <w:pStyle w:val="1bodycopy10pt"/>
        <w:rPr>
          <w:shd w:val="clear" w:color="auto" w:fill="FFFFFF"/>
        </w:rPr>
      </w:pPr>
      <w:r w:rsidRPr="00D7764F">
        <w:t xml:space="preserve">We define </w:t>
      </w:r>
      <w:r w:rsidRPr="00D7764F">
        <w:rPr>
          <w:shd w:val="clear" w:color="auto" w:fill="FFFFFF"/>
        </w:rPr>
        <w:t>‘exceptional circumstances’ as</w:t>
      </w:r>
      <w:r>
        <w:rPr>
          <w:shd w:val="clear" w:color="auto" w:fill="FFFFFF"/>
        </w:rPr>
        <w:t xml:space="preserve">: </w:t>
      </w:r>
    </w:p>
    <w:p w14:paraId="1215ED05" w14:textId="59FA54C7" w:rsidR="009459D5" w:rsidRPr="009459D5" w:rsidRDefault="009459D5" w:rsidP="009459D5">
      <w:pPr>
        <w:pStyle w:val="1bodycopy10pt"/>
      </w:pPr>
      <w:r w:rsidRPr="009459D5">
        <w:t xml:space="preserve">Rare and unexpected circumstances which are unlikely to </w:t>
      </w:r>
      <w:proofErr w:type="gramStart"/>
      <w:r w:rsidRPr="009459D5">
        <w:t>reoccur</w:t>
      </w:r>
      <w:proofErr w:type="gramEnd"/>
      <w:r w:rsidRPr="009459D5">
        <w:t xml:space="preserve">. Examples include: </w:t>
      </w:r>
    </w:p>
    <w:p w14:paraId="6E3298E1" w14:textId="77777777" w:rsidR="009459D5" w:rsidRPr="009459D5" w:rsidRDefault="009459D5" w:rsidP="00D22CDD">
      <w:pPr>
        <w:pStyle w:val="1bodycopy10pt"/>
        <w:numPr>
          <w:ilvl w:val="0"/>
          <w:numId w:val="33"/>
        </w:numPr>
        <w:ind w:left="426" w:hanging="426"/>
      </w:pPr>
      <w:r w:rsidRPr="009459D5">
        <w:t>Medical emergencies</w:t>
      </w:r>
    </w:p>
    <w:p w14:paraId="261FD531" w14:textId="77777777" w:rsidR="009459D5" w:rsidRPr="009459D5" w:rsidRDefault="009459D5" w:rsidP="00D22CDD">
      <w:pPr>
        <w:pStyle w:val="1bodycopy10pt"/>
        <w:numPr>
          <w:ilvl w:val="0"/>
          <w:numId w:val="33"/>
        </w:numPr>
        <w:ind w:left="426" w:hanging="426"/>
      </w:pPr>
      <w:r w:rsidRPr="009459D5">
        <w:t>Family emergencies (e.g. death of a relative)]</w:t>
      </w:r>
    </w:p>
    <w:p w14:paraId="4BD7FE6C" w14:textId="77777777" w:rsidR="00D22CDD" w:rsidRDefault="00D22CDD" w:rsidP="009313E1">
      <w:pPr>
        <w:pStyle w:val="1bodycopy10pt"/>
      </w:pPr>
    </w:p>
    <w:p w14:paraId="043134B2" w14:textId="55522811" w:rsidR="009313E1" w:rsidRPr="00D7764F" w:rsidRDefault="009313E1" w:rsidP="009313E1">
      <w:pPr>
        <w:pStyle w:val="1bodycopy10pt"/>
      </w:pPr>
      <w:r w:rsidRPr="00D7764F">
        <w:t>Leave of absence will not be granted for a pupil to take part in protest activity during school hours.</w:t>
      </w:r>
    </w:p>
    <w:p w14:paraId="6EBF3FF1" w14:textId="77777777" w:rsidR="009313E1" w:rsidRPr="00D7764F" w:rsidRDefault="009313E1" w:rsidP="009313E1">
      <w:pPr>
        <w:pStyle w:val="1bodycopy10pt"/>
      </w:pPr>
      <w:r w:rsidRPr="00D7764F">
        <w:t xml:space="preserve">As a leave of absence will only be granted in exceptional circumstances, it is unlikely a leave of absence will be granted for the purposes of a family holiday. </w:t>
      </w:r>
    </w:p>
    <w:p w14:paraId="3A04F1FE" w14:textId="77777777" w:rsidR="009313E1" w:rsidRPr="00D7764F" w:rsidRDefault="009313E1" w:rsidP="009313E1">
      <w:pPr>
        <w:pStyle w:val="1bodycopy10pt"/>
      </w:pPr>
      <w:r w:rsidRPr="00D7764F">
        <w:lastRenderedPageBreak/>
        <w:t xml:space="preserve">The school considers each application for term-time absence individually, </w:t>
      </w:r>
      <w:proofErr w:type="gramStart"/>
      <w:r w:rsidRPr="00D7764F">
        <w:t>taking into account</w:t>
      </w:r>
      <w:proofErr w:type="gramEnd"/>
      <w:r w:rsidRPr="00D7764F">
        <w:t xml:space="preserve"> the specific facts, circumstances and relevant background context behind the request. </w:t>
      </w:r>
    </w:p>
    <w:p w14:paraId="6AC47769" w14:textId="3579EA99" w:rsidR="009313E1" w:rsidRPr="00D7764F" w:rsidRDefault="009313E1" w:rsidP="009313E1">
      <w:pPr>
        <w:pStyle w:val="1bodycopy10pt"/>
      </w:pPr>
      <w:r w:rsidRPr="00D7764F">
        <w:t>Any request should be submitted as soon as it is anticipated and, where possible, at least</w:t>
      </w:r>
      <w:r w:rsidR="00D22CDD">
        <w:t xml:space="preserve"> 2 weeks</w:t>
      </w:r>
      <w:r w:rsidRPr="00D7764F">
        <w:t xml:space="preserve"> before the absence</w:t>
      </w:r>
      <w:r w:rsidR="00D6752C">
        <w:t>.</w:t>
      </w:r>
      <w:r w:rsidRPr="00D7764F">
        <w:t xml:space="preserve"> The headteacher may require evidence to support any reques</w:t>
      </w:r>
      <w:r w:rsidR="00D6752C">
        <w:t>t</w:t>
      </w:r>
      <w:r w:rsidRPr="00D7764F">
        <w:t xml:space="preserve"> for leave of absence.</w:t>
      </w:r>
    </w:p>
    <w:p w14:paraId="0E25E4B1" w14:textId="77777777" w:rsidR="009313E1" w:rsidRPr="00D7764F" w:rsidRDefault="009313E1" w:rsidP="009313E1">
      <w:pPr>
        <w:pStyle w:val="9xSubhead"/>
      </w:pPr>
      <w:r w:rsidRPr="00D7764F">
        <w:t xml:space="preserve">5.2 Other reasons for </w:t>
      </w:r>
      <w:proofErr w:type="spellStart"/>
      <w:r w:rsidRPr="00D7764F">
        <w:t>authorised</w:t>
      </w:r>
      <w:proofErr w:type="spellEnd"/>
      <w:r w:rsidRPr="00D7764F">
        <w:t xml:space="preserve"> absence</w:t>
      </w:r>
    </w:p>
    <w:p w14:paraId="5EC32334" w14:textId="77777777" w:rsidR="009313E1" w:rsidRPr="00D7764F" w:rsidRDefault="009313E1" w:rsidP="009313E1">
      <w:pPr>
        <w:pStyle w:val="1bodycopy10pt"/>
      </w:pPr>
      <w:r w:rsidRPr="00D7764F">
        <w:t xml:space="preserve">Other valid reasons for </w:t>
      </w:r>
      <w:proofErr w:type="spellStart"/>
      <w:r w:rsidRPr="00D7764F">
        <w:rPr>
          <w:b/>
          <w:bCs/>
        </w:rPr>
        <w:t>authorised</w:t>
      </w:r>
      <w:proofErr w:type="spellEnd"/>
      <w:r w:rsidRPr="00D7764F">
        <w:rPr>
          <w:b/>
          <w:bCs/>
        </w:rPr>
        <w:t xml:space="preserve"> absence </w:t>
      </w:r>
      <w:r w:rsidRPr="00D7764F">
        <w:t>include (but are not limited to):</w:t>
      </w:r>
    </w:p>
    <w:p w14:paraId="7F2A77F9" w14:textId="77777777" w:rsidR="009313E1" w:rsidRPr="00D7764F" w:rsidRDefault="009313E1" w:rsidP="009313E1">
      <w:pPr>
        <w:pStyle w:val="3Bullet-blue"/>
        <w:rPr>
          <w:rFonts w:ascii="Times New Roman" w:eastAsia="Times New Roman" w:hAnsi="Times New Roman"/>
          <w:sz w:val="25"/>
          <w:szCs w:val="25"/>
        </w:rPr>
      </w:pPr>
      <w:r w:rsidRPr="00D7764F">
        <w:t>Illness (including mental-health illness) and medical/dental appointments (see sections 4.2 and 4.3 for more detail)</w:t>
      </w:r>
    </w:p>
    <w:p w14:paraId="1B4995DA" w14:textId="77777777" w:rsidR="009313E1" w:rsidRPr="00D7764F" w:rsidRDefault="009313E1" w:rsidP="009313E1">
      <w:pPr>
        <w:pStyle w:val="3Bullet-blue"/>
        <w:rPr>
          <w:rFonts w:ascii="Times New Roman" w:eastAsia="Times New Roman" w:hAnsi="Times New Roman"/>
          <w:sz w:val="25"/>
          <w:szCs w:val="25"/>
        </w:rPr>
      </w:pPr>
      <w:r w:rsidRPr="00D7764F">
        <w:t>Religious observance – where the day is exclusively set apart for religious observance by the religious body to which the pupil’s parent(s) belong(s). If necessary, the school will seek advice from the parent’s religious body to confirm whether the day is set apart</w:t>
      </w:r>
      <w:r>
        <w:t xml:space="preserve"> for religious observance. Pupils should attend school on the days surrounding those set apart for religious observance</w:t>
      </w:r>
    </w:p>
    <w:p w14:paraId="7106928D" w14:textId="77777777" w:rsidR="009313E1" w:rsidRPr="00D7764F" w:rsidRDefault="009313E1" w:rsidP="009313E1">
      <w:pPr>
        <w:pStyle w:val="3Bullet-blue"/>
        <w:rPr>
          <w:rFonts w:ascii="Times New Roman" w:eastAsia="Times New Roman" w:hAnsi="Times New Roman"/>
          <w:sz w:val="25"/>
          <w:szCs w:val="25"/>
        </w:rPr>
      </w:pPr>
      <w:r w:rsidRPr="00D7764F">
        <w:t>Parent(s) travelling for occupational purposes</w:t>
      </w:r>
      <w:r w:rsidRPr="00D7764F">
        <w:rPr>
          <w:i/>
          <w:iCs/>
          <w:sz w:val="22"/>
          <w:szCs w:val="22"/>
        </w:rPr>
        <w:t xml:space="preserve"> </w:t>
      </w:r>
      <w:r w:rsidRPr="00D7764F">
        <w:t xml:space="preserve">– </w:t>
      </w:r>
      <w:r>
        <w:t xml:space="preserve">a pupil is a mobile child if their parent is travelling </w:t>
      </w:r>
      <w:proofErr w:type="gramStart"/>
      <w:r>
        <w:t>in the course of</w:t>
      </w:r>
      <w:proofErr w:type="gramEnd"/>
      <w:r>
        <w:t xml:space="preserve"> their trade or business and the pupil is travelling with them.</w:t>
      </w:r>
      <w:r w:rsidRPr="00D7764F">
        <w:t xml:space="preserve"> </w:t>
      </w:r>
      <w:r>
        <w:t>In these circumstances a pupil will be considered as a mobile child, provided they are of compulsory school age and have no fixed abode and whose parent is in a trade or business that requires them to travel from place to place</w:t>
      </w:r>
    </w:p>
    <w:p w14:paraId="24311A91" w14:textId="77777777" w:rsidR="009313E1" w:rsidRPr="00D7764F" w:rsidRDefault="009313E1" w:rsidP="009313E1">
      <w:pPr>
        <w:pStyle w:val="3Bullet-blue"/>
        <w:rPr>
          <w:rFonts w:ascii="Times New Roman" w:eastAsia="Times New Roman" w:hAnsi="Times New Roman"/>
          <w:sz w:val="25"/>
          <w:szCs w:val="25"/>
        </w:rPr>
      </w:pPr>
      <w:r w:rsidRPr="00D7764F">
        <w:t>If the pupil is currently suspended or excluded from school (and no alternative provision has been made)</w:t>
      </w:r>
    </w:p>
    <w:p w14:paraId="0AD50385" w14:textId="77777777" w:rsidR="009313E1" w:rsidRPr="00D7764F" w:rsidRDefault="009313E1" w:rsidP="009313E1">
      <w:pPr>
        <w:pStyle w:val="9xSubhead"/>
      </w:pPr>
      <w:r w:rsidRPr="00D7764F">
        <w:t>5.3 Absences from the school site (which are not classified as absences)</w:t>
      </w:r>
    </w:p>
    <w:p w14:paraId="28F4CCCD" w14:textId="77777777" w:rsidR="009313E1" w:rsidRPr="00D7764F" w:rsidRDefault="009313E1" w:rsidP="009313E1">
      <w:pPr>
        <w:pStyle w:val="1bodycopy10pt"/>
      </w:pPr>
      <w:r w:rsidRPr="00D7764F">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26192E3" w14:textId="77777777" w:rsidR="009313E1" w:rsidRPr="00D7764F" w:rsidRDefault="009313E1" w:rsidP="009313E1">
      <w:pPr>
        <w:pStyle w:val="3Bullet-blue"/>
        <w:rPr>
          <w:rFonts w:ascii="Times New Roman" w:eastAsia="Times New Roman" w:hAnsi="Times New Roman"/>
          <w:sz w:val="25"/>
          <w:szCs w:val="25"/>
        </w:rPr>
      </w:pPr>
      <w:bookmarkStart w:id="29" w:name="_Hlk166585176"/>
      <w:r w:rsidRPr="00D7764F">
        <w:t>Attending an offsite approved educational activity, sporting activity or visit or trip arranged by the school</w:t>
      </w:r>
    </w:p>
    <w:p w14:paraId="044CF412" w14:textId="77777777" w:rsidR="009313E1" w:rsidRPr="00D7764F" w:rsidRDefault="009313E1" w:rsidP="009313E1">
      <w:pPr>
        <w:pStyle w:val="3Bullet-blue"/>
        <w:rPr>
          <w:rFonts w:ascii="Times New Roman" w:eastAsia="Times New Roman" w:hAnsi="Times New Roman"/>
          <w:sz w:val="25"/>
          <w:szCs w:val="25"/>
        </w:rPr>
      </w:pPr>
      <w:r w:rsidRPr="00D7764F">
        <w:t>Attending another school at which the pupil is also registered (dual registration)</w:t>
      </w:r>
    </w:p>
    <w:p w14:paraId="173C15B5" w14:textId="77777777" w:rsidR="009313E1" w:rsidRPr="00D7764F" w:rsidRDefault="009313E1" w:rsidP="009313E1">
      <w:pPr>
        <w:pStyle w:val="3Bullet-blue"/>
        <w:rPr>
          <w:rFonts w:ascii="Times New Roman" w:eastAsia="Times New Roman" w:hAnsi="Times New Roman"/>
          <w:sz w:val="25"/>
          <w:szCs w:val="25"/>
        </w:rPr>
      </w:pPr>
      <w:r w:rsidRPr="00D7764F">
        <w:t>Attending provision arranged by the local authority</w:t>
      </w:r>
    </w:p>
    <w:p w14:paraId="771978F2" w14:textId="77777777" w:rsidR="009313E1" w:rsidRPr="00D7764F" w:rsidRDefault="009313E1" w:rsidP="009313E1">
      <w:pPr>
        <w:pStyle w:val="3Bullet-blue"/>
        <w:rPr>
          <w:rFonts w:ascii="Times New Roman" w:eastAsia="Times New Roman" w:hAnsi="Times New Roman"/>
          <w:sz w:val="25"/>
          <w:szCs w:val="25"/>
        </w:rPr>
      </w:pPr>
      <w:r w:rsidRPr="00D7764F">
        <w:t>Attending work experience</w:t>
      </w:r>
    </w:p>
    <w:p w14:paraId="2741E4F6" w14:textId="77777777" w:rsidR="009313E1" w:rsidRPr="00D7764F" w:rsidRDefault="009313E1" w:rsidP="009313E1">
      <w:pPr>
        <w:pStyle w:val="3Bullet-blue"/>
        <w:rPr>
          <w:rFonts w:ascii="Times New Roman" w:eastAsia="Times New Roman" w:hAnsi="Times New Roman"/>
          <w:sz w:val="25"/>
          <w:szCs w:val="25"/>
        </w:rPr>
      </w:pPr>
      <w:r w:rsidRPr="00D7764F">
        <w:t>If there is any other unavoidable cause for the pupil not to attend school, such as disruption to travel caused by an emergency, a lack of access arrangements, or because the school premises are closed</w:t>
      </w:r>
    </w:p>
    <w:p w14:paraId="25F96D63" w14:textId="77777777" w:rsidR="009313E1" w:rsidRPr="00D7764F" w:rsidRDefault="009313E1" w:rsidP="009313E1">
      <w:pPr>
        <w:spacing w:after="120"/>
      </w:pPr>
    </w:p>
    <w:p w14:paraId="6CE63565" w14:textId="77777777" w:rsidR="009313E1" w:rsidRPr="00D7764F" w:rsidRDefault="009313E1" w:rsidP="009313E1">
      <w:pPr>
        <w:pStyle w:val="Heading1"/>
        <w:spacing w:before="120" w:after="120"/>
        <w:rPr>
          <w:sz w:val="28"/>
          <w:szCs w:val="28"/>
        </w:rPr>
      </w:pPr>
      <w:bookmarkStart w:id="30" w:name="_Toc209165690"/>
      <w:r w:rsidRPr="00D7764F">
        <w:rPr>
          <w:rFonts w:eastAsia="Arial"/>
          <w:sz w:val="28"/>
          <w:szCs w:val="28"/>
        </w:rPr>
        <w:t>6. Strategies for promoting attendance</w:t>
      </w:r>
      <w:bookmarkEnd w:id="30"/>
      <w:r w:rsidRPr="00D7764F">
        <w:rPr>
          <w:rFonts w:eastAsia="Arial"/>
          <w:sz w:val="28"/>
          <w:szCs w:val="28"/>
        </w:rPr>
        <w:t xml:space="preserve"> </w:t>
      </w:r>
    </w:p>
    <w:p w14:paraId="569B5A01" w14:textId="77777777" w:rsidR="009313E1" w:rsidRPr="00D7764F" w:rsidRDefault="009313E1" w:rsidP="009313E1">
      <w:pPr>
        <w:pStyle w:val="1bodycopy10pt"/>
      </w:pPr>
      <w:r w:rsidRPr="00D7764F">
        <w:t xml:space="preserve">We want our pupils to succeed and develop their skills. To do this, pupils need to avoid missing lessons and days of school as much as possible. As a school, we want to reward high attendance and not just </w:t>
      </w:r>
      <w:proofErr w:type="spellStart"/>
      <w:r w:rsidRPr="00D7764F">
        <w:t>penalise</w:t>
      </w:r>
      <w:proofErr w:type="spellEnd"/>
      <w:r w:rsidRPr="00D7764F">
        <w:t xml:space="preserve"> pupils for poor attendance.</w:t>
      </w:r>
    </w:p>
    <w:p w14:paraId="332552FB" w14:textId="69D67050" w:rsidR="009313E1" w:rsidRPr="007E2D02" w:rsidRDefault="00C00CB8" w:rsidP="009313E1">
      <w:pPr>
        <w:spacing w:after="120"/>
        <w:rPr>
          <w:rFonts w:asciiTheme="minorHAnsi" w:hAnsiTheme="minorHAnsi" w:cstheme="minorHAnsi"/>
          <w:color w:val="auto"/>
        </w:rPr>
      </w:pPr>
      <w:r w:rsidRPr="007E2D02">
        <w:rPr>
          <w:rFonts w:asciiTheme="minorHAnsi" w:hAnsiTheme="minorHAnsi" w:cstheme="minorHAnsi"/>
          <w:color w:val="auto"/>
        </w:rPr>
        <w:t>We will recognise positive attendee</w:t>
      </w:r>
      <w:r w:rsidR="001B5901" w:rsidRPr="007E2D02">
        <w:rPr>
          <w:rFonts w:asciiTheme="minorHAnsi" w:hAnsiTheme="minorHAnsi" w:cstheme="minorHAnsi"/>
          <w:color w:val="auto"/>
        </w:rPr>
        <w:t>s and reward good, improved and 100% attendance with certificates and</w:t>
      </w:r>
      <w:r w:rsidR="007E2D02" w:rsidRPr="007E2D02">
        <w:rPr>
          <w:rFonts w:asciiTheme="minorHAnsi" w:hAnsiTheme="minorHAnsi" w:cstheme="minorHAnsi"/>
          <w:color w:val="auto"/>
        </w:rPr>
        <w:t xml:space="preserve"> rewards.</w:t>
      </w:r>
    </w:p>
    <w:p w14:paraId="39ED2633" w14:textId="77777777" w:rsidR="009313E1" w:rsidRPr="00D7764F" w:rsidRDefault="009313E1" w:rsidP="009313E1">
      <w:pPr>
        <w:pStyle w:val="Heading1"/>
        <w:spacing w:before="120" w:after="120"/>
        <w:rPr>
          <w:sz w:val="28"/>
          <w:szCs w:val="28"/>
        </w:rPr>
      </w:pPr>
      <w:bookmarkStart w:id="31" w:name="_Toc209165691"/>
      <w:r w:rsidRPr="00D7764F">
        <w:rPr>
          <w:rFonts w:eastAsia="Arial"/>
          <w:sz w:val="28"/>
          <w:szCs w:val="28"/>
        </w:rPr>
        <w:t>7. Supporting pupils with poor attendance</w:t>
      </w:r>
      <w:bookmarkEnd w:id="31"/>
      <w:r w:rsidRPr="00D7764F">
        <w:rPr>
          <w:rFonts w:eastAsia="Arial"/>
          <w:sz w:val="28"/>
          <w:szCs w:val="28"/>
        </w:rPr>
        <w:t xml:space="preserve"> </w:t>
      </w:r>
      <w:bookmarkEnd w:id="29"/>
    </w:p>
    <w:p w14:paraId="59DF4326" w14:textId="77777777" w:rsidR="009313E1" w:rsidRDefault="009313E1" w:rsidP="009313E1">
      <w:pPr>
        <w:pStyle w:val="1bodycopy10pt"/>
      </w:pPr>
      <w:r w:rsidRPr="0020495D">
        <w:t xml:space="preserve">Our school will make use of the full range of support and potential sanctions </w:t>
      </w:r>
      <w:bookmarkStart w:id="32" w:name="_Hlk167190498"/>
      <w:r w:rsidRPr="0020495D">
        <w:rPr>
          <w:shd w:val="clear" w:color="auto" w:fill="FFFFFF"/>
        </w:rPr>
        <w:t>–</w:t>
      </w:r>
      <w:bookmarkEnd w:id="32"/>
      <w:r w:rsidRPr="0020495D">
        <w:t xml:space="preserve"> </w:t>
      </w:r>
      <w:bookmarkStart w:id="33" w:name="_Hlk166857049"/>
      <w:r w:rsidRPr="0020495D">
        <w:t xml:space="preserve">including, but not limited to, those listed below </w:t>
      </w:r>
      <w:r w:rsidRPr="0020495D">
        <w:rPr>
          <w:shd w:val="clear" w:color="auto" w:fill="FFFFFF"/>
        </w:rPr>
        <w:t>–</w:t>
      </w:r>
      <w:r w:rsidRPr="0020495D">
        <w:t xml:space="preserve"> </w:t>
      </w:r>
      <w:bookmarkEnd w:id="33"/>
      <w:r w:rsidRPr="0020495D">
        <w:t xml:space="preserve">to tackle poor attendance. </w:t>
      </w:r>
      <w:bookmarkStart w:id="34" w:name="_Hlk166589403"/>
      <w:r w:rsidRPr="0020495D">
        <w:t xml:space="preserve">Decisions will be made on an individual, case-by-case basis. </w:t>
      </w:r>
    </w:p>
    <w:p w14:paraId="6413D410" w14:textId="1DBC2239" w:rsidR="0020495D" w:rsidRPr="0020495D" w:rsidRDefault="0020495D" w:rsidP="009313E1">
      <w:pPr>
        <w:pStyle w:val="1bodycopy10pt"/>
        <w:rPr>
          <w:b/>
          <w:bCs/>
          <w:sz w:val="24"/>
          <w:szCs w:val="32"/>
        </w:rPr>
      </w:pPr>
      <w:r w:rsidRPr="0020495D">
        <w:rPr>
          <w:b/>
          <w:bCs/>
          <w:sz w:val="24"/>
          <w:szCs w:val="32"/>
        </w:rPr>
        <w:lastRenderedPageBreak/>
        <w:t>7.1 Attendance contract</w:t>
      </w:r>
    </w:p>
    <w:p w14:paraId="4F02A07F" w14:textId="77777777" w:rsidR="009313E1" w:rsidRPr="0020495D" w:rsidRDefault="009313E1" w:rsidP="009313E1">
      <w:pPr>
        <w:pStyle w:val="1bodycopy10pt"/>
      </w:pPr>
      <w:r w:rsidRPr="0020495D">
        <w:t>We use attendance contracts as a form of attendance support.</w:t>
      </w:r>
    </w:p>
    <w:p w14:paraId="32D3FF0E" w14:textId="77777777" w:rsidR="009313E1" w:rsidRPr="0020495D" w:rsidRDefault="009313E1" w:rsidP="009313E1">
      <w:pPr>
        <w:pStyle w:val="1bodycopy10pt"/>
      </w:pPr>
      <w:r w:rsidRPr="0020495D">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09EC8A8A" w14:textId="77777777" w:rsidR="009313E1" w:rsidRPr="0020495D" w:rsidRDefault="009313E1" w:rsidP="009313E1">
      <w:pPr>
        <w:pStyle w:val="1bodycopy10pt"/>
      </w:pPr>
      <w:r w:rsidRPr="0020495D">
        <w:t>Parents cannot be compelled to enter an attendance contract, and the school cannot agree an attendance contract in a parent’s absence.</w:t>
      </w:r>
    </w:p>
    <w:p w14:paraId="528B8A6D" w14:textId="77777777" w:rsidR="009313E1" w:rsidRPr="0020495D" w:rsidRDefault="009313E1" w:rsidP="009313E1">
      <w:pPr>
        <w:pStyle w:val="1bodycopy10pt"/>
      </w:pPr>
      <w:r w:rsidRPr="0020495D">
        <w:t xml:space="preserve">Where an attendance contract would be an appropriate form of support, the school will arrange a meeting with the </w:t>
      </w:r>
      <w:proofErr w:type="gramStart"/>
      <w:r w:rsidRPr="0020495D">
        <w:t>parent</w:t>
      </w:r>
      <w:proofErr w:type="gramEnd"/>
      <w:r w:rsidRPr="0020495D">
        <w:t xml:space="preserve"> (and pupil if they are old enough to understand) to discuss how we can work in partnership to improve the pupil’s attendance.</w:t>
      </w:r>
    </w:p>
    <w:p w14:paraId="4E4A5D93" w14:textId="77777777" w:rsidR="009313E1" w:rsidRPr="00D7764F" w:rsidRDefault="009313E1" w:rsidP="009313E1">
      <w:pPr>
        <w:pStyle w:val="1bodycopy10pt"/>
      </w:pPr>
      <w:r w:rsidRPr="0020495D">
        <w:t>Where parents fail to comply with an agreed attendance contract, the school may seek an alternative course of action. In the first instance, this will include discussions</w:t>
      </w:r>
      <w:r>
        <w:t xml:space="preserve"> with the parents to seek explanations and determine whether the attendance contract remains useful</w:t>
      </w:r>
      <w:r w:rsidRPr="00D7764F">
        <w:t>.</w:t>
      </w:r>
      <w:r>
        <w:t xml:space="preserve"> Where there is further non-compliance following these discussions, the school may take further action.   </w:t>
      </w:r>
    </w:p>
    <w:p w14:paraId="676D3019" w14:textId="77777777" w:rsidR="009313E1" w:rsidRPr="00D7764F" w:rsidRDefault="009313E1" w:rsidP="009313E1">
      <w:pPr>
        <w:pStyle w:val="9xSubhead"/>
      </w:pPr>
      <w:r w:rsidRPr="00D7764F">
        <w:t>7.2 Education supervision or</w:t>
      </w:r>
      <w:r w:rsidRPr="006C2117">
        <w:t>der</w:t>
      </w:r>
    </w:p>
    <w:p w14:paraId="62DB13A2" w14:textId="723161A5" w:rsidR="009313E1" w:rsidRPr="00D7764F" w:rsidRDefault="009313E1" w:rsidP="009313E1">
      <w:pPr>
        <w:pStyle w:val="1bodycopy10pt"/>
      </w:pPr>
      <w:r w:rsidRPr="006C2117">
        <w:t xml:space="preserve">In cases where voluntary early </w:t>
      </w:r>
      <w:r w:rsidRPr="006C2117">
        <w:rPr>
          <w:color w:val="000000" w:themeColor="text1"/>
        </w:rPr>
        <w:t>help plans</w:t>
      </w:r>
      <w:r w:rsidR="00D6752C">
        <w:rPr>
          <w:color w:val="000000" w:themeColor="text1"/>
        </w:rPr>
        <w:t xml:space="preserve"> and attendance contracts</w:t>
      </w:r>
      <w:r w:rsidR="007E2D02">
        <w:rPr>
          <w:color w:val="000000" w:themeColor="text1"/>
        </w:rPr>
        <w:t xml:space="preserve"> </w:t>
      </w:r>
      <w:r w:rsidRPr="006C2117">
        <w:rPr>
          <w:color w:val="000000" w:themeColor="text1"/>
        </w:rPr>
        <w:t xml:space="preserve">have </w:t>
      </w:r>
      <w:r w:rsidRPr="00D7764F">
        <w:t xml:space="preserve">been </w:t>
      </w:r>
      <w:proofErr w:type="gramStart"/>
      <w:r w:rsidRPr="00D7764F">
        <w:t>unsuccessful,</w:t>
      </w:r>
      <w:proofErr w:type="gramEnd"/>
      <w:r w:rsidRPr="00D7764F">
        <w:t xml:space="preserve"> we may work with the local authority to issue an education supervision order. If an education supervision order is considered, the local authority will inform the </w:t>
      </w:r>
      <w:proofErr w:type="gramStart"/>
      <w:r w:rsidRPr="00D7764F">
        <w:t>parent(s)</w:t>
      </w:r>
      <w:proofErr w:type="gramEnd"/>
      <w:r w:rsidRPr="00D7764F">
        <w:t xml:space="preserve"> in writing and will set up a meeting.</w:t>
      </w:r>
    </w:p>
    <w:p w14:paraId="098D24EB" w14:textId="77777777" w:rsidR="009313E1" w:rsidRPr="00D7764F" w:rsidRDefault="009313E1" w:rsidP="009313E1">
      <w:pPr>
        <w:pStyle w:val="1bodycopy10pt"/>
      </w:pPr>
      <w:r w:rsidRPr="00D7764F">
        <w:t xml:space="preserve">An education supervision order is a formal intervention but </w:t>
      </w:r>
      <w:r w:rsidRPr="00D7764F">
        <w:rPr>
          <w:b/>
          <w:bCs/>
        </w:rPr>
        <w:t>not</w:t>
      </w:r>
      <w:r w:rsidRPr="00D7764F">
        <w:t xml:space="preserve"> criminal prosecution.</w:t>
      </w:r>
    </w:p>
    <w:p w14:paraId="06CDF08A" w14:textId="77777777" w:rsidR="009313E1" w:rsidRPr="00D7764F" w:rsidRDefault="009313E1" w:rsidP="009313E1">
      <w:pPr>
        <w:pStyle w:val="1bodycopy10pt"/>
      </w:pPr>
      <w:r w:rsidRPr="00D7764F">
        <w:t xml:space="preserve">An education supervision order initially lasts for 1 year, but it can be extended within the last 3 months for a period of up to 3 years at a time. </w:t>
      </w:r>
    </w:p>
    <w:p w14:paraId="25919535" w14:textId="77777777" w:rsidR="009313E1" w:rsidRPr="00D7764F" w:rsidRDefault="009313E1" w:rsidP="009313E1">
      <w:pPr>
        <w:pStyle w:val="1bodycopy10pt"/>
      </w:pPr>
      <w:r w:rsidRPr="00D7764F">
        <w:t>In cases where parents persistently fail to meet the directions given under the education supervision order, they may be liable to a fine of up to £1,000 upon conviction.</w:t>
      </w:r>
    </w:p>
    <w:p w14:paraId="5D15D922" w14:textId="77777777" w:rsidR="009313E1" w:rsidRPr="00D7764F" w:rsidRDefault="009313E1" w:rsidP="009313E1">
      <w:pPr>
        <w:pStyle w:val="9xSubhead"/>
      </w:pPr>
      <w:r w:rsidRPr="00D7764F">
        <w:t>7.3 Notice to improve</w:t>
      </w:r>
    </w:p>
    <w:p w14:paraId="2A37E71D" w14:textId="77777777" w:rsidR="009313E1" w:rsidRPr="00D7764F" w:rsidRDefault="009313E1" w:rsidP="009313E1">
      <w:pPr>
        <w:pStyle w:val="1bodycopy10pt"/>
      </w:pPr>
      <w:r w:rsidRPr="00D7764F">
        <w:t xml:space="preserve">If the national threshold has been met and support is appropriate, but parents do not engage with offers of support, the school may offer a notice to improve to give parents a final chance to engage with support. </w:t>
      </w:r>
    </w:p>
    <w:p w14:paraId="3DA9FD61" w14:textId="77777777" w:rsidR="009313E1" w:rsidRPr="00D7764F" w:rsidRDefault="009313E1" w:rsidP="009313E1">
      <w:pPr>
        <w:pStyle w:val="1bodycopy10pt"/>
      </w:pPr>
      <w:r w:rsidRPr="00D7764F">
        <w:t>A notice to improve will be issued in line with processes set out in the local code of conduct for the local authority area in which the pupil attends school.</w:t>
      </w:r>
    </w:p>
    <w:p w14:paraId="3D6A54C5" w14:textId="77777777" w:rsidR="009313E1" w:rsidRPr="00D7764F" w:rsidRDefault="009313E1" w:rsidP="009313E1">
      <w:pPr>
        <w:pStyle w:val="1bodycopy10pt"/>
      </w:pPr>
      <w:r w:rsidRPr="00D7764F">
        <w:t>It will include:</w:t>
      </w:r>
    </w:p>
    <w:p w14:paraId="3342DDF0" w14:textId="77777777" w:rsidR="009313E1" w:rsidRPr="00D7764F" w:rsidRDefault="009313E1" w:rsidP="009313E1">
      <w:pPr>
        <w:pStyle w:val="3Bullet-blue"/>
        <w:rPr>
          <w:rFonts w:ascii="Times New Roman" w:eastAsia="Times New Roman" w:hAnsi="Times New Roman"/>
          <w:sz w:val="25"/>
          <w:szCs w:val="25"/>
        </w:rPr>
      </w:pPr>
      <w:r w:rsidRPr="00D7764F">
        <w:t>Details of the pupil’s attendance record and of the offences</w:t>
      </w:r>
    </w:p>
    <w:p w14:paraId="274907E5" w14:textId="77777777" w:rsidR="009313E1" w:rsidRPr="00D7764F" w:rsidRDefault="009313E1" w:rsidP="009313E1">
      <w:pPr>
        <w:pStyle w:val="3Bullet-blue"/>
        <w:rPr>
          <w:rFonts w:ascii="Times New Roman" w:eastAsia="Times New Roman" w:hAnsi="Times New Roman"/>
          <w:sz w:val="25"/>
          <w:szCs w:val="25"/>
        </w:rPr>
      </w:pPr>
      <w:r w:rsidRPr="00D7764F">
        <w:t>The benefits of regular attendance and the duty of parents under</w:t>
      </w:r>
      <w:r w:rsidRPr="00D7764F">
        <w:rPr>
          <w:color w:val="FF0000"/>
        </w:rPr>
        <w:t xml:space="preserve"> </w:t>
      </w:r>
      <w:hyperlink r:id="rId27" w:history="1">
        <w:r w:rsidRPr="00D7764F">
          <w:rPr>
            <w:color w:val="0072CC"/>
            <w:u w:val="single" w:color="0072CC"/>
          </w:rPr>
          <w:t>section 7 of the Education Act 1996</w:t>
        </w:r>
      </w:hyperlink>
    </w:p>
    <w:p w14:paraId="37C0AF83" w14:textId="77777777" w:rsidR="009313E1" w:rsidRPr="00D7764F" w:rsidRDefault="009313E1" w:rsidP="009313E1">
      <w:pPr>
        <w:pStyle w:val="3Bullet-blue"/>
        <w:rPr>
          <w:rFonts w:ascii="Times New Roman" w:eastAsia="Times New Roman" w:hAnsi="Times New Roman"/>
          <w:sz w:val="25"/>
          <w:szCs w:val="25"/>
        </w:rPr>
      </w:pPr>
      <w:r w:rsidRPr="00D7764F">
        <w:t xml:space="preserve">Details of the support provided so far  </w:t>
      </w:r>
    </w:p>
    <w:p w14:paraId="761A0DD4" w14:textId="77777777" w:rsidR="009313E1" w:rsidRPr="00D7764F" w:rsidRDefault="009313E1" w:rsidP="009313E1">
      <w:pPr>
        <w:pStyle w:val="3Bullet-blue"/>
        <w:rPr>
          <w:rFonts w:ascii="Times New Roman" w:eastAsia="Times New Roman" w:hAnsi="Times New Roman"/>
          <w:sz w:val="25"/>
          <w:szCs w:val="25"/>
        </w:rPr>
      </w:pPr>
      <w:r w:rsidRPr="00D7764F">
        <w:t>Opportunities for further support or to access previously provided support that was not engaged with</w:t>
      </w:r>
    </w:p>
    <w:p w14:paraId="609164AA" w14:textId="77777777" w:rsidR="009313E1" w:rsidRPr="00D7764F" w:rsidRDefault="009313E1" w:rsidP="009313E1">
      <w:pPr>
        <w:pStyle w:val="3Bullet-blue"/>
        <w:rPr>
          <w:rFonts w:ascii="Times New Roman" w:eastAsia="Times New Roman" w:hAnsi="Times New Roman"/>
          <w:sz w:val="25"/>
          <w:szCs w:val="25"/>
        </w:rPr>
      </w:pPr>
      <w:r w:rsidRPr="00D7764F">
        <w:t>A clear warning that a penalty notice may be issued, or prosecution considered, if attendance doesn’t improve within the improvement period, along with details of what sufficient improvement looks like, which will be decided on a case-by-case basis</w:t>
      </w:r>
    </w:p>
    <w:p w14:paraId="44CFC844" w14:textId="77777777" w:rsidR="009313E1" w:rsidRPr="00D7764F" w:rsidRDefault="009313E1" w:rsidP="009313E1">
      <w:pPr>
        <w:pStyle w:val="3Bullet-blue"/>
        <w:rPr>
          <w:rFonts w:ascii="Times New Roman" w:eastAsia="Times New Roman" w:hAnsi="Times New Roman"/>
          <w:sz w:val="25"/>
          <w:szCs w:val="25"/>
        </w:rPr>
      </w:pPr>
      <w:r w:rsidRPr="00D7764F">
        <w:t xml:space="preserve">A clear timeframe of between 3 and 6 weeks for the improvement period </w:t>
      </w:r>
    </w:p>
    <w:p w14:paraId="7242B1DD" w14:textId="77777777" w:rsidR="009313E1" w:rsidRPr="00D7764F" w:rsidRDefault="009313E1" w:rsidP="009313E1">
      <w:pPr>
        <w:pStyle w:val="3Bullet-blue"/>
        <w:rPr>
          <w:rFonts w:ascii="Times New Roman" w:eastAsia="Times New Roman" w:hAnsi="Times New Roman"/>
          <w:sz w:val="25"/>
          <w:szCs w:val="25"/>
        </w:rPr>
      </w:pPr>
      <w:r w:rsidRPr="00D7764F">
        <w:t>The</w:t>
      </w:r>
      <w:r w:rsidRPr="00D7764F">
        <w:rPr>
          <w:color w:val="FF0000"/>
        </w:rPr>
        <w:t xml:space="preserve"> </w:t>
      </w:r>
      <w:r w:rsidRPr="00D7764F">
        <w:t>grounds on which a penalty notice may be issued before the end of the improvement period</w:t>
      </w:r>
    </w:p>
    <w:bookmarkEnd w:id="34"/>
    <w:p w14:paraId="03AE7156" w14:textId="77777777" w:rsidR="009313E1" w:rsidRPr="00D7764F" w:rsidRDefault="009313E1" w:rsidP="009313E1">
      <w:pPr>
        <w:pStyle w:val="9xSubhead"/>
      </w:pPr>
      <w:r w:rsidRPr="00D7764F">
        <w:t>7.4 Penalty notices</w:t>
      </w:r>
    </w:p>
    <w:p w14:paraId="563EA212" w14:textId="77777777" w:rsidR="009313E1" w:rsidRPr="00D7764F" w:rsidRDefault="009313E1" w:rsidP="009313E1">
      <w:pPr>
        <w:pStyle w:val="1bodycopy10pt"/>
      </w:pPr>
      <w:r w:rsidRPr="00D7764F">
        <w:lastRenderedPageBreak/>
        <w:t xml:space="preserve">The headteacher (or a deputy or assistant headteacher, </w:t>
      </w:r>
      <w:proofErr w:type="spellStart"/>
      <w:r w:rsidRPr="00D7764F">
        <w:t>authorised</w:t>
      </w:r>
      <w:proofErr w:type="spellEnd"/>
      <w:r w:rsidRPr="00D7764F">
        <w:t xml:space="preserve"> by the headteacher), local authority or the police can fine parents for the </w:t>
      </w:r>
      <w:proofErr w:type="spellStart"/>
      <w:r w:rsidRPr="00D7764F">
        <w:t>unauthorised</w:t>
      </w:r>
      <w:proofErr w:type="spellEnd"/>
      <w:r w:rsidRPr="00D7764F">
        <w:t xml:space="preserve"> absence of their child from school, where the child is of compulsory school age, by issuing a penalty notice. </w:t>
      </w:r>
    </w:p>
    <w:p w14:paraId="3BDC5E5D" w14:textId="77777777" w:rsidR="009313E1" w:rsidRPr="00D7764F" w:rsidRDefault="009313E1" w:rsidP="009313E1">
      <w:pPr>
        <w:pStyle w:val="1bodycopy10pt"/>
      </w:pPr>
      <w:bookmarkStart w:id="35" w:name="_Hlk166594252"/>
      <w:r w:rsidRPr="00D7764F">
        <w:t xml:space="preserve">If the school issues a penalty notice, we will check with the local authority before doing </w:t>
      </w:r>
      <w:proofErr w:type="gramStart"/>
      <w:r w:rsidRPr="00D7764F">
        <w:t>so, and</w:t>
      </w:r>
      <w:proofErr w:type="gramEnd"/>
      <w:r w:rsidRPr="00D7764F">
        <w:t xml:space="preserve"> send the local authority a copy of any penalty notice issued. </w:t>
      </w:r>
    </w:p>
    <w:bookmarkEnd w:id="35"/>
    <w:p w14:paraId="101CD6C0" w14:textId="77777777" w:rsidR="009313E1" w:rsidRPr="00D7764F" w:rsidRDefault="009313E1" w:rsidP="009313E1">
      <w:pPr>
        <w:pStyle w:val="1bodycopy10pt"/>
      </w:pPr>
      <w:r w:rsidRPr="00D7764F">
        <w:t xml:space="preserve">Before issuing a penalty notice, the school will consider the individual case, including: </w:t>
      </w:r>
    </w:p>
    <w:p w14:paraId="3D6749BC" w14:textId="77777777" w:rsidR="009313E1" w:rsidRPr="00D7764F" w:rsidRDefault="009313E1" w:rsidP="009313E1">
      <w:pPr>
        <w:pStyle w:val="3Bullet-blue"/>
        <w:rPr>
          <w:rFonts w:ascii="Times New Roman" w:eastAsia="Times New Roman" w:hAnsi="Times New Roman"/>
          <w:sz w:val="25"/>
          <w:szCs w:val="25"/>
        </w:rPr>
      </w:pPr>
      <w:r w:rsidRPr="00D7764F">
        <w:t xml:space="preserve">Whether the national threshold for considering a penalty notice has been met (10 sessions of </w:t>
      </w:r>
      <w:proofErr w:type="spellStart"/>
      <w:r w:rsidRPr="00D7764F">
        <w:t>unauthorised</w:t>
      </w:r>
      <w:proofErr w:type="spellEnd"/>
      <w:r w:rsidRPr="00D7764F">
        <w:t xml:space="preserve"> absence in a rolling period of 10 school weeks)</w:t>
      </w:r>
    </w:p>
    <w:p w14:paraId="3E847DCD" w14:textId="77777777" w:rsidR="009313E1" w:rsidRPr="00D7764F" w:rsidRDefault="009313E1" w:rsidP="009313E1">
      <w:pPr>
        <w:pStyle w:val="3Bullet-blue"/>
        <w:rPr>
          <w:rFonts w:ascii="Times New Roman" w:eastAsia="Times New Roman" w:hAnsi="Times New Roman"/>
          <w:sz w:val="25"/>
          <w:szCs w:val="25"/>
        </w:rPr>
      </w:pPr>
      <w:r w:rsidRPr="00D7764F">
        <w:t>Whether a penalty notice is the best available tool to improve attendance for that pupil</w:t>
      </w:r>
    </w:p>
    <w:p w14:paraId="7BDAE667" w14:textId="77777777" w:rsidR="009313E1" w:rsidRPr="00D7764F" w:rsidRDefault="009313E1" w:rsidP="009313E1">
      <w:pPr>
        <w:pStyle w:val="3Bullet-blue"/>
        <w:rPr>
          <w:rFonts w:ascii="Times New Roman" w:eastAsia="Times New Roman" w:hAnsi="Times New Roman"/>
          <w:sz w:val="25"/>
          <w:szCs w:val="25"/>
        </w:rPr>
      </w:pPr>
      <w:r w:rsidRPr="00D7764F">
        <w:t>Whether further support, a notice to improve or another legal intervention would be a more appropriate solution</w:t>
      </w:r>
    </w:p>
    <w:p w14:paraId="17C601D2" w14:textId="77777777" w:rsidR="009313E1" w:rsidRPr="00D7764F" w:rsidRDefault="009313E1" w:rsidP="009313E1">
      <w:pPr>
        <w:pStyle w:val="3Bullet-blue"/>
        <w:rPr>
          <w:rFonts w:ascii="Times New Roman" w:eastAsia="Times New Roman" w:hAnsi="Times New Roman"/>
          <w:sz w:val="25"/>
          <w:szCs w:val="25"/>
        </w:rPr>
      </w:pPr>
      <w:r w:rsidRPr="00D7764F">
        <w:t>Whether any obligations that the school has under the Equality Act 2010 make issuing a penalty notice inappropriate</w:t>
      </w:r>
    </w:p>
    <w:p w14:paraId="22408745" w14:textId="77777777" w:rsidR="009313E1" w:rsidRPr="00D7764F" w:rsidRDefault="009313E1" w:rsidP="009313E1">
      <w:pPr>
        <w:pStyle w:val="1bodycopy10pt"/>
      </w:pPr>
      <w:r w:rsidRPr="00D7764F">
        <w:rPr>
          <w:shd w:val="clear" w:color="auto" w:fill="FFFFFF"/>
        </w:rPr>
        <w:t>Each parent who is liable for the pupil’s offence(s) can be issued with a penalty notice, but this will usually only be the parent/parents who allowed the absence.</w:t>
      </w:r>
    </w:p>
    <w:p w14:paraId="20921B77" w14:textId="77777777" w:rsidR="009313E1" w:rsidRPr="00D7764F" w:rsidRDefault="009313E1" w:rsidP="009313E1">
      <w:pPr>
        <w:pStyle w:val="1bodycopy10pt"/>
      </w:pPr>
      <w:r w:rsidRPr="00D7764F">
        <w:rPr>
          <w:shd w:val="clear" w:color="auto" w:fill="FFFFFF"/>
        </w:rPr>
        <w:t xml:space="preserve">The payment must be made directly to the local authority, regardless of who issues the notice. </w:t>
      </w:r>
      <w:r w:rsidRPr="00D7764F">
        <w:t>If the payment has not been made after 28 days, the local authority can decide whether to prosecute or withdraw the notice.</w:t>
      </w:r>
    </w:p>
    <w:p w14:paraId="20345CF4" w14:textId="77777777" w:rsidR="009313E1" w:rsidRPr="00D7764F" w:rsidRDefault="009313E1" w:rsidP="009313E1">
      <w:pPr>
        <w:pStyle w:val="1bodycopy10pt"/>
      </w:pPr>
      <w:r w:rsidRPr="00D7764F">
        <w:rPr>
          <w:shd w:val="clear" w:color="auto" w:fill="FFFFFF"/>
        </w:rPr>
        <w:t xml:space="preserve">If issued with a </w:t>
      </w:r>
      <w:r w:rsidRPr="00D7764F">
        <w:rPr>
          <w:b/>
          <w:bCs/>
          <w:shd w:val="clear" w:color="auto" w:fill="FFFFFF"/>
        </w:rPr>
        <w:t>first</w:t>
      </w:r>
      <w:r w:rsidRPr="00D7764F">
        <w:rPr>
          <w:shd w:val="clear" w:color="auto" w:fill="FFFFFF"/>
        </w:rPr>
        <w:t xml:space="preserve"> penalty notice, the parent must pay £80 within 21 days, or £160 within 28 days.</w:t>
      </w:r>
    </w:p>
    <w:p w14:paraId="13DEC360" w14:textId="77777777" w:rsidR="009313E1" w:rsidRPr="00D7764F" w:rsidRDefault="009313E1" w:rsidP="009313E1">
      <w:pPr>
        <w:pStyle w:val="1bodycopy10pt"/>
      </w:pPr>
      <w:r w:rsidRPr="00D7764F">
        <w:rPr>
          <w:shd w:val="clear" w:color="auto" w:fill="FFFFFF"/>
        </w:rPr>
        <w:t xml:space="preserve">If a </w:t>
      </w:r>
      <w:r w:rsidRPr="00D7764F">
        <w:rPr>
          <w:b/>
          <w:bCs/>
          <w:shd w:val="clear" w:color="auto" w:fill="FFFFFF"/>
        </w:rPr>
        <w:t>second</w:t>
      </w:r>
      <w:r w:rsidRPr="00D7764F">
        <w:rPr>
          <w:shd w:val="clear" w:color="auto" w:fill="FFFFFF"/>
        </w:rPr>
        <w:t xml:space="preserve"> penalty notice is issued to the same parent in respect of the same pupil, the parent must pay £160 if paid within 28 days. </w:t>
      </w:r>
    </w:p>
    <w:p w14:paraId="63F9FF55" w14:textId="77777777" w:rsidR="009313E1" w:rsidRPr="00D7764F" w:rsidRDefault="009313E1" w:rsidP="009313E1">
      <w:pPr>
        <w:pStyle w:val="1bodycopy10pt"/>
      </w:pPr>
      <w:r w:rsidRPr="00D7764F">
        <w:t xml:space="preserve">A </w:t>
      </w:r>
      <w:r w:rsidRPr="00D7764F">
        <w:rPr>
          <w:b/>
          <w:bCs/>
        </w:rPr>
        <w:t xml:space="preserve">third </w:t>
      </w:r>
      <w:r w:rsidRPr="00D7764F">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08C54855" w14:textId="77777777" w:rsidR="009313E1" w:rsidRPr="00D7764F" w:rsidRDefault="009313E1" w:rsidP="009313E1">
      <w:pPr>
        <w:pStyle w:val="1bodycopy10pt"/>
      </w:pPr>
      <w:r w:rsidRPr="00D7764F">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6" w:name="_Hlk166594322"/>
      <w:r w:rsidRPr="00D7764F">
        <w:rPr>
          <w:shd w:val="clear" w:color="auto" w:fill="FFFFFF"/>
        </w:rPr>
        <w:t>exclusion (where the school has notified the parents that the pupil must not be present in a public place on that day).</w:t>
      </w:r>
      <w:bookmarkEnd w:id="36"/>
      <w:r w:rsidRPr="00D7764F">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1374A04D" w14:textId="77777777" w:rsidR="009313E1" w:rsidRDefault="009313E1" w:rsidP="009313E1">
      <w:pPr>
        <w:pStyle w:val="1bodycopy10pt"/>
        <w:rPr>
          <w:shd w:val="clear" w:color="auto" w:fill="FFFFFF"/>
        </w:rPr>
      </w:pPr>
      <w:r w:rsidRPr="00D7764F">
        <w:rPr>
          <w:shd w:val="clear" w:color="auto" w:fill="FFFFFF"/>
        </w:rPr>
        <w:t xml:space="preserve">In these cases, the </w:t>
      </w:r>
      <w:proofErr w:type="gramStart"/>
      <w:r w:rsidRPr="00D7764F">
        <w:rPr>
          <w:shd w:val="clear" w:color="auto" w:fill="FFFFFF"/>
        </w:rPr>
        <w:t>parent</w:t>
      </w:r>
      <w:proofErr w:type="gramEnd"/>
      <w:r w:rsidRPr="00D7764F">
        <w:rPr>
          <w:shd w:val="clear" w:color="auto" w:fill="FFFFFF"/>
        </w:rPr>
        <w:t xml:space="preserve"> must pay £60 within 21 days, or £120. </w:t>
      </w:r>
    </w:p>
    <w:p w14:paraId="7C365F05" w14:textId="77777777" w:rsidR="009313E1" w:rsidRPr="00D7764F" w:rsidRDefault="009313E1" w:rsidP="009313E1">
      <w:pPr>
        <w:pStyle w:val="1bodycopy10pt"/>
      </w:pPr>
    </w:p>
    <w:p w14:paraId="4CE833BC" w14:textId="77777777" w:rsidR="009313E1" w:rsidRPr="00D7764F" w:rsidRDefault="009313E1" w:rsidP="009313E1">
      <w:pPr>
        <w:pStyle w:val="Heading1"/>
        <w:spacing w:before="120" w:after="120"/>
        <w:rPr>
          <w:sz w:val="28"/>
          <w:szCs w:val="28"/>
        </w:rPr>
      </w:pPr>
      <w:bookmarkStart w:id="37" w:name="_Toc167190569"/>
      <w:bookmarkStart w:id="38" w:name="_Toc209165692"/>
      <w:bookmarkStart w:id="39" w:name="_Hlk166580562"/>
      <w:r w:rsidRPr="00D7764F">
        <w:rPr>
          <w:rFonts w:eastAsia="Arial"/>
          <w:sz w:val="28"/>
          <w:szCs w:val="28"/>
        </w:rPr>
        <w:t>8. Supporting pupils who are absent or returning to school</w:t>
      </w:r>
      <w:bookmarkEnd w:id="37"/>
      <w:bookmarkEnd w:id="38"/>
    </w:p>
    <w:p w14:paraId="444D19A6" w14:textId="18DE2135" w:rsidR="009313E1" w:rsidRDefault="009313E1" w:rsidP="009313E1">
      <w:pPr>
        <w:pStyle w:val="9xSubhead"/>
        <w:rPr>
          <w:shd w:val="clear" w:color="auto" w:fill="FFFFFF"/>
        </w:rPr>
      </w:pPr>
      <w:bookmarkStart w:id="40" w:name="_Hlk166586711"/>
      <w:bookmarkStart w:id="41" w:name="_Hlk166587187"/>
      <w:bookmarkStart w:id="42" w:name="_Hlk166585427"/>
      <w:r w:rsidRPr="00D7764F">
        <w:rPr>
          <w:shd w:val="clear" w:color="auto" w:fill="FFFFFF"/>
        </w:rPr>
        <w:t>8.</w:t>
      </w:r>
      <w:r w:rsidR="00857D6A">
        <w:rPr>
          <w:shd w:val="clear" w:color="auto" w:fill="FFFFFF"/>
        </w:rPr>
        <w:t>1</w:t>
      </w:r>
      <w:r w:rsidRPr="00D7764F">
        <w:rPr>
          <w:shd w:val="clear" w:color="auto" w:fill="FFFFFF"/>
        </w:rPr>
        <w:t xml:space="preserve"> Pupils absent </w:t>
      </w:r>
      <w:r>
        <w:rPr>
          <w:shd w:val="clear" w:color="auto" w:fill="FFFFFF"/>
        </w:rPr>
        <w:t>due to barriers to attendance</w:t>
      </w:r>
      <w:r w:rsidR="006535B8">
        <w:rPr>
          <w:shd w:val="clear" w:color="auto" w:fill="FFFFFF"/>
        </w:rPr>
        <w:t xml:space="preserve"> or </w:t>
      </w:r>
      <w:r w:rsidR="006535B8" w:rsidRPr="00D7764F">
        <w:rPr>
          <w:shd w:val="clear" w:color="auto" w:fill="FFFFFF"/>
        </w:rPr>
        <w:t>returning to school after a lengthy or unavoidable period of absence</w:t>
      </w:r>
    </w:p>
    <w:p w14:paraId="288C64E1" w14:textId="73959E35" w:rsidR="00F54BF8" w:rsidRPr="007A617A" w:rsidRDefault="006535B8" w:rsidP="009313E1">
      <w:pPr>
        <w:pStyle w:val="1bodycopy"/>
      </w:pPr>
      <w:r>
        <w:t xml:space="preserve">Barriers </w:t>
      </w:r>
      <w:r w:rsidR="00F54BF8" w:rsidRPr="007A617A">
        <w:t>may include</w:t>
      </w:r>
    </w:p>
    <w:p w14:paraId="62B63B6E" w14:textId="77777777" w:rsidR="00B1392E" w:rsidRPr="007A617A" w:rsidRDefault="00B1392E" w:rsidP="009313E1">
      <w:pPr>
        <w:pStyle w:val="3Bullet-blue"/>
        <w:rPr>
          <w:rFonts w:ascii="Times New Roman" w:eastAsia="Times New Roman" w:hAnsi="Times New Roman"/>
          <w:sz w:val="25"/>
          <w:szCs w:val="25"/>
        </w:rPr>
      </w:pPr>
      <w:r w:rsidRPr="007A617A">
        <w:t xml:space="preserve">Mental or physical </w:t>
      </w:r>
      <w:proofErr w:type="gramStart"/>
      <w:r w:rsidRPr="007A617A">
        <w:t>ill health</w:t>
      </w:r>
      <w:proofErr w:type="gramEnd"/>
    </w:p>
    <w:p w14:paraId="43B9D79D" w14:textId="23468056" w:rsidR="009313E1" w:rsidRPr="007A617A" w:rsidRDefault="009313E1" w:rsidP="009313E1">
      <w:pPr>
        <w:pStyle w:val="3Bullet-blue"/>
        <w:rPr>
          <w:rFonts w:ascii="Times New Roman" w:eastAsia="Times New Roman" w:hAnsi="Times New Roman"/>
          <w:sz w:val="25"/>
          <w:szCs w:val="25"/>
        </w:rPr>
      </w:pPr>
      <w:r w:rsidRPr="007A617A">
        <w:t>Having SEND</w:t>
      </w:r>
    </w:p>
    <w:p w14:paraId="4B918444" w14:textId="77777777" w:rsidR="009313E1" w:rsidRPr="007A617A" w:rsidRDefault="009313E1" w:rsidP="009313E1">
      <w:pPr>
        <w:pStyle w:val="3Bullet-blue"/>
        <w:rPr>
          <w:rFonts w:ascii="Times New Roman" w:eastAsia="Times New Roman" w:hAnsi="Times New Roman"/>
          <w:sz w:val="25"/>
          <w:szCs w:val="25"/>
        </w:rPr>
      </w:pPr>
      <w:r w:rsidRPr="007A617A">
        <w:t>Being disadvantaged</w:t>
      </w:r>
    </w:p>
    <w:p w14:paraId="288C0390" w14:textId="77777777" w:rsidR="009313E1" w:rsidRPr="007A617A" w:rsidRDefault="009313E1" w:rsidP="009313E1">
      <w:pPr>
        <w:pStyle w:val="3Bullet-blue"/>
        <w:rPr>
          <w:rFonts w:ascii="Times New Roman" w:eastAsia="Times New Roman" w:hAnsi="Times New Roman"/>
          <w:sz w:val="25"/>
          <w:szCs w:val="25"/>
        </w:rPr>
      </w:pPr>
      <w:r w:rsidRPr="007A617A">
        <w:t>Being known (or previously known) to children’s social care</w:t>
      </w:r>
    </w:p>
    <w:p w14:paraId="1E718381" w14:textId="77777777" w:rsidR="009313E1" w:rsidRPr="007A617A" w:rsidRDefault="009313E1" w:rsidP="009313E1">
      <w:pPr>
        <w:pStyle w:val="3Bullet-blue"/>
        <w:rPr>
          <w:rFonts w:ascii="Times New Roman" w:eastAsia="Times New Roman" w:hAnsi="Times New Roman"/>
          <w:sz w:val="25"/>
          <w:szCs w:val="25"/>
        </w:rPr>
      </w:pPr>
      <w:r w:rsidRPr="007A617A">
        <w:t>Having other barriers to attendance (e.g. young carers)</w:t>
      </w:r>
    </w:p>
    <w:p w14:paraId="2D4FC9E7" w14:textId="426C8EA9" w:rsidR="009313E1" w:rsidRDefault="00857D6A" w:rsidP="009313E1">
      <w:pPr>
        <w:pStyle w:val="1bodycopy10pt"/>
      </w:pPr>
      <w:r>
        <w:t>The school will notify the local authority</w:t>
      </w:r>
      <w:r w:rsidR="000D59BF">
        <w:t xml:space="preserve"> of absence falls where appropriate.</w:t>
      </w:r>
    </w:p>
    <w:p w14:paraId="0EE37E91" w14:textId="66AEDB16" w:rsidR="000D59BF" w:rsidRPr="00E177A8" w:rsidRDefault="000D59BF" w:rsidP="000D59BF">
      <w:pPr>
        <w:pStyle w:val="1bodycopy"/>
        <w:rPr>
          <w:szCs w:val="20"/>
        </w:rPr>
      </w:pPr>
      <w:r>
        <w:t>Where illness is a factor, p</w:t>
      </w:r>
      <w:r w:rsidRPr="004F03D5">
        <w:t>arents should consult the NHS</w:t>
      </w:r>
      <w:r>
        <w:t xml:space="preserve"> guidance</w:t>
      </w:r>
      <w:r w:rsidRPr="004F03D5">
        <w:t xml:space="preserve"> </w:t>
      </w:r>
      <w:hyperlink r:id="rId28" w:history="1">
        <w:r w:rsidRPr="004F03D5">
          <w:rPr>
            <w:rStyle w:val="Hyperlink"/>
          </w:rPr>
          <w:t>Is my child too ill for school?</w:t>
        </w:r>
      </w:hyperlink>
      <w:r w:rsidRPr="004F03D5">
        <w:t xml:space="preserve"> when deciding whether to keep their child home due to illness. We will share this guidance with </w:t>
      </w:r>
      <w:r w:rsidRPr="00E177A8">
        <w:rPr>
          <w:szCs w:val="20"/>
        </w:rPr>
        <w:lastRenderedPageBreak/>
        <w:t xml:space="preserve">parents, and provide support in understanding it, </w:t>
      </w:r>
      <w:proofErr w:type="gramStart"/>
      <w:r w:rsidRPr="00E177A8">
        <w:rPr>
          <w:szCs w:val="20"/>
        </w:rPr>
        <w:t>in order to</w:t>
      </w:r>
      <w:proofErr w:type="gramEnd"/>
      <w:r w:rsidRPr="00E177A8">
        <w:rPr>
          <w:szCs w:val="20"/>
        </w:rPr>
        <w:t xml:space="preserve"> promote school attendance wherever appropriate. </w:t>
      </w:r>
    </w:p>
    <w:p w14:paraId="0732B2A1" w14:textId="77777777" w:rsidR="00816895" w:rsidRDefault="00E177A8" w:rsidP="00816895">
      <w:pPr>
        <w:pStyle w:val="1bodycopy"/>
      </w:pPr>
      <w:r w:rsidRPr="00E177A8">
        <w:t xml:space="preserve">In working with their parents to improve attendance, we will be mindful of the barriers these students face and put additional support in place where </w:t>
      </w:r>
      <w:proofErr w:type="gramStart"/>
      <w:r w:rsidRPr="00E177A8">
        <w:t>necessary</w:t>
      </w:r>
      <w:proofErr w:type="gramEnd"/>
      <w:r w:rsidRPr="00E177A8">
        <w:t xml:space="preserve"> to help them access their full-time education. This will include:</w:t>
      </w:r>
    </w:p>
    <w:p w14:paraId="6F29570D" w14:textId="50BD1263" w:rsidR="00697706" w:rsidRDefault="00E177A8" w:rsidP="00AE273E">
      <w:pPr>
        <w:pStyle w:val="1bodycopy"/>
        <w:numPr>
          <w:ilvl w:val="0"/>
          <w:numId w:val="34"/>
        </w:numPr>
      </w:pPr>
      <w:r w:rsidRPr="00E177A8">
        <w:t xml:space="preserve">Having sensitive conversations and developing good support for students with physical or mental health </w:t>
      </w:r>
      <w:r w:rsidR="00697706">
        <w:t>barriers</w:t>
      </w:r>
      <w:r w:rsidRPr="00E177A8">
        <w:t>. For example, making reasonable adjustments where a student has a disability or putting in place an individual healthcare plan where needed.</w:t>
      </w:r>
    </w:p>
    <w:p w14:paraId="75F9E566" w14:textId="77777777" w:rsidR="00CF1C6A" w:rsidRDefault="00E177A8" w:rsidP="00AE273E">
      <w:pPr>
        <w:pStyle w:val="1bodycopy"/>
        <w:numPr>
          <w:ilvl w:val="0"/>
          <w:numId w:val="34"/>
        </w:numPr>
      </w:pPr>
      <w:r w:rsidRPr="00E177A8">
        <w:t>Considering whether additional support from external partners (including the local authority or health services) would be appropriate, making referrals in a timely manner and working together with those services to deliver any subsequent support.</w:t>
      </w:r>
    </w:p>
    <w:p w14:paraId="56B7332E" w14:textId="77777777" w:rsidR="00CF1C6A" w:rsidRDefault="00E177A8" w:rsidP="00AE273E">
      <w:pPr>
        <w:pStyle w:val="1bodycopy"/>
        <w:numPr>
          <w:ilvl w:val="0"/>
          <w:numId w:val="34"/>
        </w:numPr>
      </w:pPr>
      <w:r w:rsidRPr="00E177A8">
        <w:t>Establishing strategies for removing the in-school barriers students may face, including considering support or reasonable adjustments for uniform, transport, routines</w:t>
      </w:r>
      <w:proofErr w:type="gramStart"/>
      <w:r w:rsidRPr="00E177A8">
        <w:t>, access</w:t>
      </w:r>
      <w:proofErr w:type="gramEnd"/>
      <w:r w:rsidRPr="00E177A8">
        <w:t xml:space="preserve"> to support in school and lunchtime arrangements.</w:t>
      </w:r>
    </w:p>
    <w:p w14:paraId="2163403C" w14:textId="77777777" w:rsidR="00CF1C6A" w:rsidRDefault="00E177A8" w:rsidP="00AE273E">
      <w:pPr>
        <w:pStyle w:val="1bodycopy"/>
        <w:numPr>
          <w:ilvl w:val="0"/>
          <w:numId w:val="34"/>
        </w:numPr>
      </w:pPr>
      <w:r w:rsidRPr="00E177A8">
        <w:t xml:space="preserve">Ensuring joined up pastoral care is in place where needed and consider whether a time-limited phased return to school would be appropriate, for example for those affected by anxiety about school attendance, </w:t>
      </w:r>
      <w:proofErr w:type="spellStart"/>
      <w:r w:rsidRPr="00E177A8">
        <w:t>recognising</w:t>
      </w:r>
      <w:proofErr w:type="spellEnd"/>
      <w:r w:rsidRPr="00E177A8">
        <w:t xml:space="preserve"> that such arrangements can be for a limited time only.</w:t>
      </w:r>
    </w:p>
    <w:p w14:paraId="491406A5" w14:textId="77777777" w:rsidR="000F596E" w:rsidRDefault="00E177A8" w:rsidP="00AE273E">
      <w:pPr>
        <w:pStyle w:val="1bodycopy"/>
        <w:numPr>
          <w:ilvl w:val="0"/>
          <w:numId w:val="34"/>
        </w:numPr>
      </w:pPr>
      <w:r w:rsidRPr="00E177A8">
        <w:t xml:space="preserve">Ensuring data is regularly monitored for these </w:t>
      </w:r>
      <w:proofErr w:type="gramStart"/>
      <w:r w:rsidRPr="00E177A8">
        <w:t>groups</w:t>
      </w:r>
      <w:proofErr w:type="gramEnd"/>
      <w:r w:rsidRPr="00E177A8">
        <w:t xml:space="preserve"> including at LGB Governing body meetings and in meetings with the local authority so that additional support from other agencies is accessed where necessary.</w:t>
      </w:r>
    </w:p>
    <w:p w14:paraId="3BE92BB8" w14:textId="77777777" w:rsidR="00AE273E" w:rsidRDefault="00E177A8" w:rsidP="00816895">
      <w:pPr>
        <w:pStyle w:val="1bodycopy"/>
      </w:pPr>
      <w:r w:rsidRPr="00E177A8">
        <w:t xml:space="preserve">Students with </w:t>
      </w:r>
      <w:proofErr w:type="gramStart"/>
      <w:r w:rsidRPr="00E177A8">
        <w:t>long term</w:t>
      </w:r>
      <w:proofErr w:type="gramEnd"/>
      <w:r w:rsidRPr="00E177A8">
        <w:t xml:space="preserve"> illnesses</w:t>
      </w:r>
      <w:r w:rsidR="00AE273E">
        <w:t>,</w:t>
      </w:r>
      <w:r w:rsidRPr="00E177A8">
        <w:t xml:space="preserve"> other health needs </w:t>
      </w:r>
      <w:r w:rsidR="00AE273E">
        <w:t xml:space="preserve">or barriers </w:t>
      </w:r>
      <w:r w:rsidRPr="00E177A8">
        <w:t>may need additional support to continue their education, such as alternative provision provided by the local authority. Local authorities are responsible for arranging suitable education for children of compulsory school age who, because of health reasons, would otherwise not receive suitable education. Please see the school’s policy on supporting students with medical conditions at school for further information.</w:t>
      </w:r>
    </w:p>
    <w:p w14:paraId="2FB6EC95" w14:textId="77777777" w:rsidR="006535B8" w:rsidRDefault="00E177A8" w:rsidP="00816895">
      <w:pPr>
        <w:pStyle w:val="1bodycopy"/>
      </w:pPr>
      <w:r w:rsidRPr="00E177A8">
        <w:t xml:space="preserve">In all cases, the school will be sensitive and avoid </w:t>
      </w:r>
      <w:proofErr w:type="spellStart"/>
      <w:r w:rsidRPr="00E177A8">
        <w:t>stigmatising</w:t>
      </w:r>
      <w:proofErr w:type="spellEnd"/>
      <w:r w:rsidRPr="00E177A8">
        <w:t xml:space="preserve"> students and parents and will talk to them, understand how they feel and what they think would help improve their attendance to develop individual approaches that meet an individual student’s specific needs.</w:t>
      </w:r>
    </w:p>
    <w:p w14:paraId="690168E6" w14:textId="02597EF1" w:rsidR="009313E1" w:rsidRDefault="009313E1" w:rsidP="009313E1">
      <w:pPr>
        <w:pStyle w:val="9xSubhead"/>
        <w:rPr>
          <w:shd w:val="clear" w:color="auto" w:fill="FFFFFF"/>
        </w:rPr>
      </w:pPr>
      <w:r w:rsidRPr="00D7764F">
        <w:rPr>
          <w:shd w:val="clear" w:color="auto" w:fill="FFFFFF"/>
        </w:rPr>
        <w:t>8.</w:t>
      </w:r>
      <w:r>
        <w:rPr>
          <w:shd w:val="clear" w:color="auto" w:fill="FFFFFF"/>
        </w:rPr>
        <w:t>4</w:t>
      </w:r>
      <w:r w:rsidRPr="00D7764F">
        <w:rPr>
          <w:shd w:val="clear" w:color="auto" w:fill="FFFFFF"/>
        </w:rPr>
        <w:t xml:space="preserve"> P</w:t>
      </w:r>
      <w:r w:rsidR="00972682">
        <w:rPr>
          <w:shd w:val="clear" w:color="auto" w:fill="FFFFFF"/>
        </w:rPr>
        <w:t>art</w:t>
      </w:r>
      <w:r w:rsidR="000568B2">
        <w:rPr>
          <w:shd w:val="clear" w:color="auto" w:fill="FFFFFF"/>
        </w:rPr>
        <w:t>-time timetables</w:t>
      </w:r>
    </w:p>
    <w:p w14:paraId="326B4701" w14:textId="0FCC3DDE" w:rsidR="00972682" w:rsidRPr="00E177A8" w:rsidRDefault="00972682" w:rsidP="00972682">
      <w:pPr>
        <w:pStyle w:val="1bodycopy"/>
      </w:pPr>
      <w:r w:rsidRPr="00E177A8">
        <w:t xml:space="preserve">All students </w:t>
      </w:r>
      <w:proofErr w:type="gramStart"/>
      <w:r w:rsidRPr="00E177A8">
        <w:t>of</w:t>
      </w:r>
      <w:proofErr w:type="gramEnd"/>
      <w:r w:rsidRPr="00E177A8">
        <w:t xml:space="preserve"> compulsory school age are entitled to a full-time education. In very exceptional circumstances, where it is in a student’s best interests, there may be a need for a temporary part-time timetable to meet their individual needs. For example, where a medical condition </w:t>
      </w:r>
      <w:r w:rsidR="000568B2">
        <w:t xml:space="preserve">or barrier to attendance </w:t>
      </w:r>
      <w:r w:rsidRPr="00E177A8">
        <w:t xml:space="preserve">prevents a student from attending full-time education and a part-time timetable is considered as part of a re-integration package for a short period of time only. A part-time timetable must only be in place for the shortest time necessary and not be treated as a long-term solution. Any pastoral support </w:t>
      </w:r>
      <w:proofErr w:type="spellStart"/>
      <w:r w:rsidRPr="00E177A8">
        <w:t>programme</w:t>
      </w:r>
      <w:proofErr w:type="spellEnd"/>
      <w:r w:rsidRPr="00E177A8">
        <w:t xml:space="preserve"> or other agreement will have a time limit by which point the student is expected to attend full-time, either at school or alternative provision. Formal arrangements will also be put in place for regularly reviewing </w:t>
      </w:r>
      <w:proofErr w:type="gramStart"/>
      <w:r w:rsidRPr="00E177A8">
        <w:t>it</w:t>
      </w:r>
      <w:proofErr w:type="gramEnd"/>
      <w:r w:rsidRPr="00E177A8">
        <w:t xml:space="preserve"> (weekly)</w:t>
      </w:r>
      <w:r w:rsidR="005F3546">
        <w:t>.</w:t>
      </w:r>
      <w:r w:rsidRPr="00E177A8">
        <w:t xml:space="preserve"> In agreeing to a </w:t>
      </w:r>
      <w:proofErr w:type="gramStart"/>
      <w:r w:rsidRPr="00E177A8">
        <w:t>part time</w:t>
      </w:r>
      <w:proofErr w:type="gramEnd"/>
      <w:r w:rsidRPr="00E177A8">
        <w:t xml:space="preserve"> timetable, a school has agreed to a student being absent from school for part of the week or day and therefore will treat such absence as </w:t>
      </w:r>
      <w:proofErr w:type="spellStart"/>
      <w:r w:rsidRPr="00E177A8">
        <w:t>authorised</w:t>
      </w:r>
      <w:proofErr w:type="spellEnd"/>
      <w:r w:rsidRPr="00E177A8">
        <w:t>. We will of course consider how best to support learning when</w:t>
      </w:r>
      <w:r w:rsidR="005F3546">
        <w:t xml:space="preserve"> </w:t>
      </w:r>
      <w:r w:rsidRPr="00E177A8">
        <w:t xml:space="preserve">a child is working on a </w:t>
      </w:r>
      <w:proofErr w:type="gramStart"/>
      <w:r w:rsidRPr="00E177A8">
        <w:t>part time</w:t>
      </w:r>
      <w:proofErr w:type="gramEnd"/>
      <w:r w:rsidRPr="00E177A8">
        <w:t xml:space="preserve"> timetable using a blended approach and lessons in school.</w:t>
      </w:r>
    </w:p>
    <w:bookmarkEnd w:id="39"/>
    <w:bookmarkEnd w:id="40"/>
    <w:bookmarkEnd w:id="41"/>
    <w:bookmarkEnd w:id="42"/>
    <w:p w14:paraId="407E464C" w14:textId="4B543796" w:rsidR="009313E1" w:rsidRPr="00D7764F" w:rsidRDefault="00055173" w:rsidP="009313E1">
      <w:pPr>
        <w:pStyle w:val="1bodycopy10pt"/>
      </w:pPr>
      <w:r>
        <w:t>I</w:t>
      </w:r>
      <w:r w:rsidR="009313E1" w:rsidRPr="00D7764F">
        <w:t xml:space="preserve">n cases of prolonged absence, or when a child is absent without notification, we will attempt to contact the child’s parents and alternative emergency contacts. </w:t>
      </w:r>
    </w:p>
    <w:p w14:paraId="475BAA66" w14:textId="77777777" w:rsidR="009313E1" w:rsidRPr="00D7764F" w:rsidRDefault="009313E1" w:rsidP="009313E1">
      <w:pPr>
        <w:pStyle w:val="1bodycopy10pt"/>
      </w:pPr>
      <w:r w:rsidRPr="00D7764F">
        <w:t>When deciding whether a child’s absence should be considered prolonged, we will consider the:</w:t>
      </w:r>
    </w:p>
    <w:p w14:paraId="22A4EE43" w14:textId="77777777" w:rsidR="009313E1" w:rsidRPr="00D7764F" w:rsidRDefault="009313E1" w:rsidP="009313E1">
      <w:pPr>
        <w:pStyle w:val="3Bullet-blue"/>
        <w:rPr>
          <w:rFonts w:ascii="Times New Roman" w:eastAsia="Times New Roman" w:hAnsi="Times New Roman"/>
          <w:sz w:val="25"/>
          <w:szCs w:val="25"/>
        </w:rPr>
      </w:pPr>
      <w:r w:rsidRPr="00D7764F">
        <w:t>Patterns and trends in the child’s absences and their personal circumstances</w:t>
      </w:r>
    </w:p>
    <w:p w14:paraId="2C5546B3" w14:textId="77777777" w:rsidR="009313E1" w:rsidRPr="00D7764F" w:rsidRDefault="009313E1" w:rsidP="009313E1">
      <w:pPr>
        <w:pStyle w:val="3Bullet-blue"/>
        <w:rPr>
          <w:rFonts w:ascii="Times New Roman" w:eastAsia="Times New Roman" w:hAnsi="Times New Roman"/>
          <w:sz w:val="25"/>
          <w:szCs w:val="25"/>
        </w:rPr>
      </w:pPr>
      <w:r w:rsidRPr="00D7764F">
        <w:t>Vulnerability of the child and their parents, as well as the circumstances of their home life</w:t>
      </w:r>
    </w:p>
    <w:p w14:paraId="5E860A02" w14:textId="1D49FB75" w:rsidR="009313E1" w:rsidRPr="00D7764F" w:rsidRDefault="009313E1" w:rsidP="009313E1">
      <w:pPr>
        <w:pStyle w:val="1bodycopy10pt"/>
      </w:pPr>
      <w:r w:rsidRPr="00D7764F">
        <w:lastRenderedPageBreak/>
        <w:t>We will also implement our safeguarding procedures (see our child protection/safeguarding policy) and refer any concerns to local children’s social care and/or request a police welfare check.</w:t>
      </w:r>
    </w:p>
    <w:p w14:paraId="573AC56B" w14:textId="77777777" w:rsidR="009313E1" w:rsidRPr="00D7764F" w:rsidRDefault="009313E1" w:rsidP="009313E1">
      <w:pPr>
        <w:spacing w:after="120"/>
      </w:pPr>
    </w:p>
    <w:p w14:paraId="04B479C9" w14:textId="77777777" w:rsidR="009313E1" w:rsidRPr="00D7764F" w:rsidRDefault="009313E1" w:rsidP="009313E1">
      <w:pPr>
        <w:pStyle w:val="Heading1"/>
        <w:spacing w:before="120" w:after="120"/>
        <w:rPr>
          <w:sz w:val="28"/>
          <w:szCs w:val="28"/>
        </w:rPr>
      </w:pPr>
      <w:bookmarkStart w:id="43" w:name="_Toc162360196"/>
      <w:bookmarkStart w:id="44" w:name="_Toc167190570"/>
      <w:bookmarkStart w:id="45" w:name="_Toc209165693"/>
      <w:r w:rsidRPr="00D7764F">
        <w:rPr>
          <w:rFonts w:eastAsia="Arial"/>
          <w:sz w:val="28"/>
          <w:szCs w:val="28"/>
        </w:rPr>
        <w:t>9. Attendance monitoring</w:t>
      </w:r>
      <w:bookmarkEnd w:id="43"/>
      <w:bookmarkEnd w:id="44"/>
      <w:bookmarkEnd w:id="45"/>
    </w:p>
    <w:p w14:paraId="1AB0B451" w14:textId="77777777" w:rsidR="009313E1" w:rsidRPr="00D7764F" w:rsidRDefault="009313E1" w:rsidP="009313E1">
      <w:pPr>
        <w:pStyle w:val="9xSubhead"/>
      </w:pPr>
      <w:r w:rsidRPr="00D7764F">
        <w:rPr>
          <w:shd w:val="clear" w:color="auto" w:fill="FFFFFF"/>
        </w:rPr>
        <w:t>9.1 Monitoring attendance</w:t>
      </w:r>
    </w:p>
    <w:p w14:paraId="080245EB" w14:textId="77777777" w:rsidR="009313E1" w:rsidRPr="00D7764F" w:rsidRDefault="009313E1" w:rsidP="009313E1">
      <w:pPr>
        <w:pStyle w:val="1bodycopy10pt"/>
      </w:pPr>
      <w:r w:rsidRPr="00D7764F">
        <w:t>The school will monitor attendance and absence data (including punctuality) weekly, half-termly, termly and yearly across the school and at an individual pupil, year group and cohort level.</w:t>
      </w:r>
    </w:p>
    <w:p w14:paraId="5A410E94" w14:textId="77777777" w:rsidR="009313E1" w:rsidRPr="00D7764F" w:rsidRDefault="009313E1" w:rsidP="009313E1">
      <w:pPr>
        <w:pStyle w:val="1bodycopy10pt"/>
      </w:pPr>
      <w:bookmarkStart w:id="46" w:name="_Hlk166586592"/>
      <w:r w:rsidRPr="00D7764F">
        <w:t>Specific pupil information will be shared with the DfE on request.</w:t>
      </w:r>
    </w:p>
    <w:bookmarkEnd w:id="46"/>
    <w:p w14:paraId="56950187" w14:textId="77777777" w:rsidR="009313E1" w:rsidRPr="00D7764F" w:rsidRDefault="009313E1" w:rsidP="009313E1">
      <w:pPr>
        <w:pStyle w:val="1bodycopy10pt"/>
      </w:pPr>
      <w:r w:rsidRPr="00D7764F">
        <w:t xml:space="preserve">Data will be collected each term and published at national and local authority level through the DfE's </w:t>
      </w:r>
      <w:proofErr w:type="gramStart"/>
      <w:r w:rsidRPr="00D7764F">
        <w:t>school</w:t>
      </w:r>
      <w:proofErr w:type="gramEnd"/>
      <w:r w:rsidRPr="00D7764F">
        <w:t xml:space="preserve"> absence national statistics releases. The underlying school-level absence data is published alongside the national statistics. </w:t>
      </w:r>
    </w:p>
    <w:p w14:paraId="2D688C1C" w14:textId="77777777" w:rsidR="009313E1" w:rsidRPr="00D7764F" w:rsidRDefault="009313E1" w:rsidP="009313E1">
      <w:pPr>
        <w:pStyle w:val="1bodycopy10pt"/>
      </w:pPr>
      <w:r w:rsidRPr="00D7764F">
        <w:t xml:space="preserve">The school will benchmark its attendance data at whole school, year group and cohort level against local, regional, and national levels to identify areas of focus for </w:t>
      </w:r>
      <w:proofErr w:type="gramStart"/>
      <w:r w:rsidRPr="00D7764F">
        <w:t>improvement, and</w:t>
      </w:r>
      <w:proofErr w:type="gramEnd"/>
      <w:r w:rsidRPr="00D7764F">
        <w:t xml:space="preserve"> share this with the governing board.</w:t>
      </w:r>
    </w:p>
    <w:p w14:paraId="1ED3DAFA" w14:textId="77777777" w:rsidR="009313E1" w:rsidRPr="00D7764F" w:rsidRDefault="009313E1" w:rsidP="009313E1">
      <w:pPr>
        <w:pStyle w:val="9xSubhead"/>
      </w:pPr>
      <w:r w:rsidRPr="00D7764F">
        <w:rPr>
          <w:shd w:val="clear" w:color="auto" w:fill="FFFFFF"/>
        </w:rPr>
        <w:t xml:space="preserve">9.2 </w:t>
      </w:r>
      <w:proofErr w:type="spellStart"/>
      <w:r w:rsidRPr="00D7764F">
        <w:rPr>
          <w:shd w:val="clear" w:color="auto" w:fill="FFFFFF"/>
        </w:rPr>
        <w:t>Analysing</w:t>
      </w:r>
      <w:proofErr w:type="spellEnd"/>
      <w:r w:rsidRPr="00D7764F">
        <w:rPr>
          <w:shd w:val="clear" w:color="auto" w:fill="FFFFFF"/>
        </w:rPr>
        <w:t xml:space="preserve"> attendance</w:t>
      </w:r>
    </w:p>
    <w:p w14:paraId="40846344" w14:textId="77777777" w:rsidR="009313E1" w:rsidRPr="00D7764F" w:rsidRDefault="009313E1" w:rsidP="009313E1">
      <w:pPr>
        <w:pStyle w:val="1bodycopy10pt"/>
      </w:pPr>
      <w:r w:rsidRPr="00D7764F">
        <w:t>The school will:</w:t>
      </w:r>
    </w:p>
    <w:p w14:paraId="31E0F541" w14:textId="77777777" w:rsidR="009313E1" w:rsidRPr="00D7764F" w:rsidRDefault="009313E1" w:rsidP="009313E1">
      <w:pPr>
        <w:pStyle w:val="3Bullet-blue"/>
        <w:rPr>
          <w:rFonts w:ascii="Times New Roman" w:eastAsia="Times New Roman" w:hAnsi="Times New Roman"/>
          <w:sz w:val="25"/>
          <w:szCs w:val="25"/>
        </w:rPr>
      </w:pPr>
      <w:proofErr w:type="spellStart"/>
      <w:r w:rsidRPr="00D7764F">
        <w:t>Analyse</w:t>
      </w:r>
      <w:proofErr w:type="spellEnd"/>
      <w:r w:rsidRPr="00D7764F">
        <w:t xml:space="preserve"> attendance and absence data regularly to identify pupils, groups or cohorts that need additional support with their attendance</w:t>
      </w:r>
      <w:bookmarkStart w:id="47" w:name="_Hlk166585544"/>
      <w:r w:rsidRPr="00D7764F">
        <w:t xml:space="preserve">, and </w:t>
      </w:r>
    </w:p>
    <w:bookmarkEnd w:id="47"/>
    <w:p w14:paraId="1E2D9861" w14:textId="77777777" w:rsidR="009313E1" w:rsidRPr="00D7764F" w:rsidRDefault="009313E1" w:rsidP="009313E1">
      <w:pPr>
        <w:pStyle w:val="3Bullet-blue"/>
        <w:rPr>
          <w:rFonts w:ascii="Times New Roman" w:eastAsia="Times New Roman" w:hAnsi="Times New Roman"/>
          <w:sz w:val="25"/>
          <w:szCs w:val="25"/>
        </w:rPr>
      </w:pPr>
      <w:r w:rsidRPr="00D7764F">
        <w:t xml:space="preserve">Identify pupils whose absences may be a cause for concern, especially those who demonstrate patterns of </w:t>
      </w:r>
      <w:proofErr w:type="gramStart"/>
      <w:r w:rsidRPr="00D7764F">
        <w:t>persistent</w:t>
      </w:r>
      <w:proofErr w:type="gramEnd"/>
      <w:r w:rsidRPr="00D7764F">
        <w:t xml:space="preserve"> or severe absence </w:t>
      </w:r>
    </w:p>
    <w:p w14:paraId="563B8BF1" w14:textId="77777777" w:rsidR="009313E1" w:rsidRPr="00D7764F" w:rsidRDefault="009313E1" w:rsidP="009313E1">
      <w:pPr>
        <w:pStyle w:val="3Bullet-blue"/>
        <w:rPr>
          <w:rFonts w:ascii="Times New Roman" w:eastAsia="Times New Roman" w:hAnsi="Times New Roman"/>
          <w:sz w:val="25"/>
          <w:szCs w:val="25"/>
        </w:rPr>
      </w:pPr>
      <w:r w:rsidRPr="00D7764F">
        <w:t>Conduct thorough analysis of half-</w:t>
      </w:r>
      <w:proofErr w:type="gramStart"/>
      <w:r w:rsidRPr="00D7764F">
        <w:t>termly</w:t>
      </w:r>
      <w:proofErr w:type="gramEnd"/>
      <w:r w:rsidRPr="00D7764F">
        <w:t>, termly, and full-year data to identify patterns and trends</w:t>
      </w:r>
    </w:p>
    <w:p w14:paraId="45747A10" w14:textId="77777777" w:rsidR="009313E1" w:rsidRPr="00D7764F" w:rsidRDefault="009313E1" w:rsidP="009313E1">
      <w:pPr>
        <w:pStyle w:val="3Bullet-blue"/>
        <w:rPr>
          <w:rFonts w:ascii="Times New Roman" w:eastAsia="Times New Roman" w:hAnsi="Times New Roman"/>
          <w:sz w:val="25"/>
          <w:szCs w:val="25"/>
        </w:rPr>
      </w:pPr>
      <w:r w:rsidRPr="00D7764F">
        <w:t xml:space="preserve">Look at historic and emerging patterns of attendance and absence, and then develop strategies to address these patterns  </w:t>
      </w:r>
    </w:p>
    <w:p w14:paraId="207B85AA" w14:textId="77777777" w:rsidR="009313E1" w:rsidRPr="00D7764F" w:rsidRDefault="009313E1" w:rsidP="009313E1">
      <w:pPr>
        <w:pStyle w:val="9xSubhead"/>
      </w:pPr>
      <w:r w:rsidRPr="00D7764F">
        <w:rPr>
          <w:shd w:val="clear" w:color="auto" w:fill="FFFFFF"/>
        </w:rPr>
        <w:t>9.3 Using data to improve attendance</w:t>
      </w:r>
    </w:p>
    <w:p w14:paraId="3DC39A08" w14:textId="77777777" w:rsidR="009313E1" w:rsidRPr="00D7764F" w:rsidRDefault="009313E1" w:rsidP="009313E1">
      <w:pPr>
        <w:pStyle w:val="1bodycopy10pt"/>
      </w:pPr>
      <w:r w:rsidRPr="00D7764F">
        <w:t>The school will:</w:t>
      </w:r>
    </w:p>
    <w:p w14:paraId="13F9057E" w14:textId="77777777" w:rsidR="009313E1" w:rsidRPr="00D7764F" w:rsidRDefault="009313E1" w:rsidP="009313E1">
      <w:pPr>
        <w:pStyle w:val="3Bullet-blue"/>
        <w:rPr>
          <w:rFonts w:ascii="Times New Roman" w:eastAsia="Times New Roman" w:hAnsi="Times New Roman"/>
          <w:sz w:val="25"/>
          <w:szCs w:val="25"/>
        </w:rPr>
      </w:pPr>
      <w:r w:rsidRPr="00D7764F">
        <w:t xml:space="preserve">Develop targeted actions to address patterns of absence (of all severities) of individual pupils, groups or cohorts </w:t>
      </w:r>
      <w:proofErr w:type="gramStart"/>
      <w:r w:rsidRPr="00D7764F">
        <w:t>that it has</w:t>
      </w:r>
      <w:proofErr w:type="gramEnd"/>
      <w:r w:rsidRPr="00D7764F">
        <w:t xml:space="preserve"> identified via data analysis</w:t>
      </w:r>
    </w:p>
    <w:p w14:paraId="53546B6B" w14:textId="77777777" w:rsidR="009313E1" w:rsidRPr="00D7764F" w:rsidRDefault="009313E1" w:rsidP="009313E1">
      <w:pPr>
        <w:pStyle w:val="3Bullet-blue"/>
        <w:rPr>
          <w:rFonts w:ascii="Times New Roman" w:eastAsia="Times New Roman" w:hAnsi="Times New Roman"/>
          <w:sz w:val="25"/>
          <w:szCs w:val="25"/>
        </w:rPr>
      </w:pPr>
      <w:r w:rsidRPr="00D7764F">
        <w:rPr>
          <w:color w:val="1D1C1D"/>
          <w:shd w:val="clear" w:color="auto" w:fill="FFFFFF"/>
        </w:rPr>
        <w:t>Provide</w:t>
      </w:r>
      <w:r w:rsidRPr="00D7764F">
        <w:t xml:space="preserve"> targeted support to the pupils we have identified whose absences may be a cause for concern, especially those who demonstrate patterns of persistent or severed absence, and their families </w:t>
      </w:r>
      <w:bookmarkStart w:id="48" w:name="_Hlk166585619"/>
      <w:r w:rsidRPr="00D7764F">
        <w:t xml:space="preserve">(see section </w:t>
      </w:r>
      <w:r>
        <w:t>9</w:t>
      </w:r>
      <w:r w:rsidRPr="00D7764F">
        <w:t>.4 below)</w:t>
      </w:r>
      <w:bookmarkStart w:id="49" w:name="_Hlk166586062"/>
      <w:bookmarkEnd w:id="48"/>
    </w:p>
    <w:p w14:paraId="68A9CDFF" w14:textId="4ACF00AE" w:rsidR="009313E1" w:rsidRPr="00D7764F" w:rsidRDefault="009313E1" w:rsidP="009313E1">
      <w:pPr>
        <w:pStyle w:val="3Bullet-blue"/>
        <w:rPr>
          <w:rFonts w:ascii="Times New Roman" w:eastAsia="Times New Roman" w:hAnsi="Times New Roman"/>
          <w:sz w:val="25"/>
          <w:szCs w:val="25"/>
        </w:rPr>
      </w:pPr>
      <w:r w:rsidRPr="00D7764F">
        <w:t xml:space="preserve">Provide regular attendance reports to </w:t>
      </w:r>
      <w:r w:rsidR="002B3553">
        <w:t>form tutors</w:t>
      </w:r>
      <w:r w:rsidRPr="00D7764F">
        <w:t xml:space="preserve">, to facilitate discussions with pupils and families, and to the governing board and school leaders (including special educational needs </w:t>
      </w:r>
      <w:proofErr w:type="spellStart"/>
      <w:r w:rsidRPr="00D7764F">
        <w:t>co-ordinator</w:t>
      </w:r>
      <w:proofErr w:type="spellEnd"/>
      <w:r w:rsidRPr="00D7764F">
        <w:t>, designated safeguarding lead</w:t>
      </w:r>
      <w:r w:rsidR="0088257A">
        <w:t>s</w:t>
      </w:r>
      <w:r w:rsidRPr="00D7764F">
        <w:t xml:space="preserve"> and pupil premium lead)</w:t>
      </w:r>
    </w:p>
    <w:bookmarkEnd w:id="49"/>
    <w:p w14:paraId="55509F94" w14:textId="77777777" w:rsidR="009313E1" w:rsidRPr="00D7764F" w:rsidRDefault="009313E1" w:rsidP="009313E1">
      <w:pPr>
        <w:pStyle w:val="3Bullet-blue"/>
        <w:rPr>
          <w:rFonts w:ascii="Times New Roman" w:eastAsia="Times New Roman" w:hAnsi="Times New Roman"/>
          <w:sz w:val="25"/>
          <w:szCs w:val="25"/>
        </w:rPr>
      </w:pPr>
      <w:r w:rsidRPr="00D7764F">
        <w:t xml:space="preserve">Use data to monitor and evaluate the impact of any interventions put in place </w:t>
      </w:r>
      <w:proofErr w:type="gramStart"/>
      <w:r w:rsidRPr="00D7764F">
        <w:t>in order to</w:t>
      </w:r>
      <w:proofErr w:type="gramEnd"/>
      <w:r w:rsidRPr="00D7764F">
        <w:t xml:space="preserve"> modify them and inform future strategies</w:t>
      </w:r>
    </w:p>
    <w:p w14:paraId="1106D8D8" w14:textId="77777777" w:rsidR="009313E1" w:rsidRPr="00D7764F" w:rsidRDefault="009313E1" w:rsidP="009313E1">
      <w:pPr>
        <w:pStyle w:val="3Bullet-blue"/>
        <w:rPr>
          <w:rFonts w:ascii="Times New Roman" w:eastAsia="Times New Roman" w:hAnsi="Times New Roman"/>
          <w:sz w:val="25"/>
          <w:szCs w:val="25"/>
        </w:rPr>
      </w:pPr>
      <w:r w:rsidRPr="00D7764F">
        <w:t>Share information and work collaboratively with other schools in the area, local authorities and other partners where a pupil’s absence is at risk of becoming persistent or severe, including keeping them informed regarding specific pupils, where appropriate</w:t>
      </w:r>
    </w:p>
    <w:p w14:paraId="4EB99568" w14:textId="77777777" w:rsidR="009313E1" w:rsidRPr="00D7764F" w:rsidRDefault="009313E1" w:rsidP="009313E1">
      <w:pPr>
        <w:pStyle w:val="9xSubhead"/>
      </w:pPr>
      <w:r w:rsidRPr="00D7764F">
        <w:rPr>
          <w:shd w:val="clear" w:color="auto" w:fill="FFFFFF"/>
        </w:rPr>
        <w:t xml:space="preserve">9.4 Reducing </w:t>
      </w:r>
      <w:proofErr w:type="gramStart"/>
      <w:r w:rsidRPr="00D7764F">
        <w:rPr>
          <w:shd w:val="clear" w:color="auto" w:fill="FFFFFF"/>
        </w:rPr>
        <w:t>persistent</w:t>
      </w:r>
      <w:proofErr w:type="gramEnd"/>
      <w:r w:rsidRPr="00D7764F">
        <w:rPr>
          <w:shd w:val="clear" w:color="auto" w:fill="FFFFFF"/>
        </w:rPr>
        <w:t xml:space="preserve"> and severe absence</w:t>
      </w:r>
    </w:p>
    <w:p w14:paraId="40A5A6CD" w14:textId="77777777" w:rsidR="009313E1" w:rsidRPr="00D7764F" w:rsidRDefault="009313E1" w:rsidP="009313E1">
      <w:pPr>
        <w:pStyle w:val="1bodycopy10pt"/>
      </w:pPr>
      <w:r w:rsidRPr="00D7764F">
        <w:t xml:space="preserve">Persistent absence is where a pupil misses 10% or more of school, and severe absence is where a pupil misses 50% or more of school. </w:t>
      </w:r>
      <w:bookmarkStart w:id="50" w:name="_Hlk166232925"/>
      <w:r w:rsidRPr="00D7764F">
        <w:t xml:space="preserve">Reducing </w:t>
      </w:r>
      <w:proofErr w:type="gramStart"/>
      <w:r w:rsidRPr="00D7764F">
        <w:t>persistent</w:t>
      </w:r>
      <w:proofErr w:type="gramEnd"/>
      <w:r w:rsidRPr="00D7764F">
        <w:t xml:space="preserve"> and severe absence is central to the school’s strategy for improving attendance.</w:t>
      </w:r>
    </w:p>
    <w:bookmarkEnd w:id="50"/>
    <w:p w14:paraId="2DFCCF28" w14:textId="77777777" w:rsidR="009313E1" w:rsidRPr="00D7764F" w:rsidRDefault="009313E1" w:rsidP="009313E1">
      <w:pPr>
        <w:pStyle w:val="1bodycopy10pt"/>
      </w:pPr>
      <w:r w:rsidRPr="00D7764F">
        <w:lastRenderedPageBreak/>
        <w:t>The school will:</w:t>
      </w:r>
    </w:p>
    <w:p w14:paraId="56A3EC59" w14:textId="77777777" w:rsidR="009313E1" w:rsidRPr="00D7764F" w:rsidRDefault="009313E1" w:rsidP="009313E1">
      <w:pPr>
        <w:pStyle w:val="3Bullet-blue"/>
        <w:rPr>
          <w:rFonts w:ascii="Times New Roman" w:eastAsia="Times New Roman" w:hAnsi="Times New Roman"/>
          <w:sz w:val="25"/>
          <w:szCs w:val="25"/>
        </w:rPr>
      </w:pPr>
      <w:r w:rsidRPr="00D7764F">
        <w:t>Use attendance data to find patterns and trends of persistent and severe absence</w:t>
      </w:r>
    </w:p>
    <w:p w14:paraId="69AF02B9" w14:textId="77777777" w:rsidR="009313E1" w:rsidRPr="00D7764F" w:rsidRDefault="009313E1" w:rsidP="009313E1">
      <w:pPr>
        <w:pStyle w:val="3Bullet-blue"/>
        <w:rPr>
          <w:rFonts w:ascii="Times New Roman" w:eastAsia="Times New Roman" w:hAnsi="Times New Roman"/>
          <w:sz w:val="25"/>
          <w:szCs w:val="25"/>
        </w:rPr>
      </w:pPr>
      <w:bookmarkStart w:id="51" w:name="_Hlk166589315"/>
      <w:r w:rsidRPr="00D7764F">
        <w:t xml:space="preserve">Consider potential safeguarding issues and, where suspected or present, address them in line with Keeping Children Safe in Education </w:t>
      </w:r>
    </w:p>
    <w:p w14:paraId="7A085EBA" w14:textId="77777777" w:rsidR="009313E1" w:rsidRPr="00D7764F" w:rsidRDefault="009313E1" w:rsidP="009313E1">
      <w:pPr>
        <w:pStyle w:val="3Bullet-blue"/>
        <w:rPr>
          <w:rFonts w:ascii="Times New Roman" w:eastAsia="Times New Roman" w:hAnsi="Times New Roman"/>
          <w:sz w:val="25"/>
          <w:szCs w:val="25"/>
        </w:rPr>
      </w:pPr>
      <w:bookmarkStart w:id="52" w:name="_Hlk166580968"/>
      <w:bookmarkEnd w:id="51"/>
      <w:r w:rsidRPr="00D7764F">
        <w:t xml:space="preserve">Hold regular meetings with the parents of pupils who the school (and/or local authority) </w:t>
      </w:r>
      <w:bookmarkStart w:id="53" w:name="_Hlk166580729"/>
      <w:r w:rsidRPr="00D7764F">
        <w:t xml:space="preserve">considers to be vulnerable or at risk of persistent or severe absence, or who are persistently or severely absent, </w:t>
      </w:r>
      <w:proofErr w:type="gramStart"/>
      <w:r w:rsidRPr="00D7764F">
        <w:t>to</w:t>
      </w:r>
      <w:proofErr w:type="gramEnd"/>
      <w:r w:rsidRPr="00D7764F">
        <w:t>:</w:t>
      </w:r>
    </w:p>
    <w:p w14:paraId="2E26F883" w14:textId="77777777" w:rsidR="009313E1" w:rsidRPr="00D7764F" w:rsidRDefault="009313E1" w:rsidP="009313E1">
      <w:pPr>
        <w:pStyle w:val="8Secondbullet"/>
        <w:rPr>
          <w:rFonts w:ascii="Times New Roman" w:eastAsia="Times New Roman" w:hAnsi="Times New Roman"/>
        </w:rPr>
      </w:pPr>
      <w:r w:rsidRPr="00D7764F">
        <w:t>Discuss attendance and engagement at school</w:t>
      </w:r>
      <w:bookmarkEnd w:id="53"/>
      <w:r w:rsidRPr="00D7764F">
        <w:t xml:space="preserve"> </w:t>
      </w:r>
      <w:bookmarkStart w:id="54" w:name="_Hlk166580796"/>
    </w:p>
    <w:p w14:paraId="281885A5" w14:textId="77777777" w:rsidR="009313E1" w:rsidRPr="00D7764F" w:rsidRDefault="009313E1" w:rsidP="009313E1">
      <w:pPr>
        <w:pStyle w:val="8Secondbullet"/>
        <w:rPr>
          <w:rFonts w:ascii="Times New Roman" w:eastAsia="Times New Roman" w:hAnsi="Times New Roman"/>
        </w:rPr>
      </w:pPr>
      <w:r w:rsidRPr="00D7764F">
        <w:t>Listen, and understand barriers to attendance</w:t>
      </w:r>
    </w:p>
    <w:p w14:paraId="4FCBCC6E" w14:textId="77777777" w:rsidR="009313E1" w:rsidRPr="00D7764F" w:rsidRDefault="009313E1" w:rsidP="009313E1">
      <w:pPr>
        <w:pStyle w:val="8Secondbullet"/>
        <w:rPr>
          <w:rFonts w:ascii="Times New Roman" w:eastAsia="Times New Roman" w:hAnsi="Times New Roman"/>
        </w:rPr>
      </w:pPr>
      <w:r w:rsidRPr="00D7764F">
        <w:t xml:space="preserve">Explain the help that is available </w:t>
      </w:r>
    </w:p>
    <w:p w14:paraId="586E685C" w14:textId="77777777" w:rsidR="009313E1" w:rsidRPr="00D7764F" w:rsidRDefault="009313E1" w:rsidP="009313E1">
      <w:pPr>
        <w:pStyle w:val="8Secondbullet"/>
        <w:rPr>
          <w:rFonts w:ascii="Times New Roman" w:eastAsia="Times New Roman" w:hAnsi="Times New Roman"/>
        </w:rPr>
      </w:pPr>
      <w:r w:rsidRPr="00D7764F">
        <w:t>Explain the potential consequences of, and sanctions for, persistent and severe absence</w:t>
      </w:r>
    </w:p>
    <w:p w14:paraId="1EA66771" w14:textId="77777777" w:rsidR="009313E1" w:rsidRPr="00D7764F" w:rsidRDefault="009313E1" w:rsidP="009313E1">
      <w:pPr>
        <w:pStyle w:val="8Secondbullet"/>
        <w:rPr>
          <w:rFonts w:ascii="Times New Roman" w:eastAsia="Times New Roman" w:hAnsi="Times New Roman"/>
        </w:rPr>
      </w:pPr>
      <w:r w:rsidRPr="00D7764F">
        <w:t xml:space="preserve">Review any existing actions or interventions </w:t>
      </w:r>
      <w:bookmarkEnd w:id="52"/>
    </w:p>
    <w:bookmarkEnd w:id="54"/>
    <w:p w14:paraId="70DB219B" w14:textId="77777777" w:rsidR="009313E1" w:rsidRPr="00D7764F" w:rsidRDefault="009313E1" w:rsidP="009313E1">
      <w:pPr>
        <w:pStyle w:val="3Bullet-blue"/>
        <w:rPr>
          <w:rFonts w:ascii="Times New Roman" w:eastAsia="Times New Roman" w:hAnsi="Times New Roman"/>
          <w:sz w:val="25"/>
          <w:szCs w:val="25"/>
        </w:rPr>
      </w:pPr>
      <w:r w:rsidRPr="00D7764F">
        <w:t>Provide access to wider support services to remove the barriers to attendance</w:t>
      </w:r>
      <w:bookmarkStart w:id="55" w:name="_Hlk165632156"/>
      <w:r w:rsidRPr="00D7764F">
        <w:t>, in conjunction with the local authority, where relevant</w:t>
      </w:r>
    </w:p>
    <w:bookmarkEnd w:id="55"/>
    <w:p w14:paraId="21A5230F" w14:textId="77777777" w:rsidR="009313E1" w:rsidRPr="00D7764F" w:rsidRDefault="009313E1" w:rsidP="009313E1">
      <w:pPr>
        <w:pStyle w:val="3Bullet-blue"/>
        <w:rPr>
          <w:rFonts w:ascii="Times New Roman" w:eastAsia="Times New Roman" w:hAnsi="Times New Roman"/>
          <w:sz w:val="25"/>
          <w:szCs w:val="25"/>
        </w:rPr>
      </w:pPr>
      <w:r w:rsidRPr="00D7764F">
        <w:t>Consider alternative support that could be put in place to remove any barriers to attendance and re-engage these pupils. In doing so, the school will sensitively consider some of the reasons for absence</w:t>
      </w:r>
    </w:p>
    <w:p w14:paraId="573EB1B7" w14:textId="77777777" w:rsidR="009313E1" w:rsidRPr="00D7764F" w:rsidRDefault="009313E1" w:rsidP="009313E1">
      <w:pPr>
        <w:pStyle w:val="3Bullet-blue"/>
        <w:rPr>
          <w:rFonts w:ascii="Times New Roman" w:eastAsia="Times New Roman" w:hAnsi="Times New Roman"/>
          <w:sz w:val="25"/>
          <w:szCs w:val="25"/>
        </w:rPr>
      </w:pPr>
      <w:r w:rsidRPr="00D7764F">
        <w:t xml:space="preserve">Implement sanctions, where necessary (see section </w:t>
      </w:r>
      <w:r>
        <w:t>7</w:t>
      </w:r>
      <w:r w:rsidRPr="00D7764F">
        <w:t>, above)</w:t>
      </w:r>
    </w:p>
    <w:p w14:paraId="007F4A52" w14:textId="77777777" w:rsidR="009313E1" w:rsidRPr="00D7764F" w:rsidRDefault="009313E1" w:rsidP="009313E1">
      <w:pPr>
        <w:spacing w:before="120" w:after="120"/>
      </w:pPr>
    </w:p>
    <w:p w14:paraId="2E52E290" w14:textId="77777777" w:rsidR="009313E1" w:rsidRPr="00D7764F" w:rsidRDefault="009313E1" w:rsidP="009313E1">
      <w:pPr>
        <w:pStyle w:val="Heading1"/>
        <w:spacing w:before="120" w:after="120"/>
        <w:rPr>
          <w:sz w:val="28"/>
          <w:szCs w:val="28"/>
        </w:rPr>
      </w:pPr>
      <w:bookmarkStart w:id="56" w:name="_Toc162360197"/>
      <w:bookmarkStart w:id="57" w:name="_Toc167190571"/>
      <w:bookmarkStart w:id="58" w:name="_Toc209165694"/>
      <w:r w:rsidRPr="00D7764F">
        <w:rPr>
          <w:rFonts w:eastAsia="Arial"/>
          <w:sz w:val="28"/>
          <w:szCs w:val="28"/>
        </w:rPr>
        <w:t>10. Monitoring arrangements</w:t>
      </w:r>
      <w:bookmarkEnd w:id="56"/>
      <w:bookmarkEnd w:id="57"/>
      <w:bookmarkEnd w:id="58"/>
      <w:r w:rsidRPr="00D7764F">
        <w:rPr>
          <w:rFonts w:eastAsia="Arial"/>
          <w:sz w:val="28"/>
          <w:szCs w:val="28"/>
        </w:rPr>
        <w:t xml:space="preserve"> </w:t>
      </w:r>
    </w:p>
    <w:p w14:paraId="3CCA7FB0" w14:textId="77777777" w:rsidR="009313E1" w:rsidRPr="00A2081E" w:rsidRDefault="009313E1" w:rsidP="009313E1">
      <w:pPr>
        <w:spacing w:after="240" w:line="259" w:lineRule="auto"/>
        <w:rPr>
          <w:rStyle w:val="1bodycopy10ptChar"/>
        </w:rPr>
      </w:pPr>
      <w:r w:rsidRPr="00D7764F">
        <w:t xml:space="preserve">This policy will be reviewed as </w:t>
      </w:r>
      <w:proofErr w:type="spellStart"/>
      <w:r w:rsidRPr="00D7764F">
        <w:t>guida</w:t>
      </w:r>
      <w:r w:rsidRPr="00A2081E">
        <w:rPr>
          <w:rStyle w:val="1bodycopy10ptChar"/>
        </w:rPr>
        <w:t>nce</w:t>
      </w:r>
      <w:proofErr w:type="spellEnd"/>
      <w:r w:rsidRPr="00A2081E">
        <w:rPr>
          <w:rStyle w:val="1bodycopy10ptChar"/>
        </w:rPr>
        <w:t xml:space="preserve"> from the local authority and/or DfE is updated, and as a minimum [insert frequency] by [name/job title of individual]. At every review, the policy will be approved by the full governing board. </w:t>
      </w:r>
    </w:p>
    <w:p w14:paraId="3F914BF5" w14:textId="77777777" w:rsidR="009313E1" w:rsidRPr="00D7764F" w:rsidRDefault="009313E1" w:rsidP="009313E1">
      <w:pPr>
        <w:spacing w:after="240" w:line="259" w:lineRule="auto"/>
      </w:pPr>
    </w:p>
    <w:p w14:paraId="441BBD09" w14:textId="77777777" w:rsidR="009313E1" w:rsidRPr="00D7764F" w:rsidRDefault="009313E1" w:rsidP="009313E1">
      <w:pPr>
        <w:pStyle w:val="Heading1"/>
        <w:spacing w:before="120" w:after="120"/>
        <w:rPr>
          <w:sz w:val="28"/>
          <w:szCs w:val="28"/>
        </w:rPr>
      </w:pPr>
      <w:bookmarkStart w:id="59" w:name="_Toc162360198"/>
      <w:bookmarkStart w:id="60" w:name="_Toc167190572"/>
      <w:bookmarkStart w:id="61" w:name="_Toc209165695"/>
      <w:r w:rsidRPr="00D7764F">
        <w:rPr>
          <w:rFonts w:eastAsia="Arial"/>
          <w:sz w:val="28"/>
          <w:szCs w:val="28"/>
        </w:rPr>
        <w:t>11. Links with other policies</w:t>
      </w:r>
      <w:bookmarkEnd w:id="59"/>
      <w:bookmarkEnd w:id="60"/>
      <w:bookmarkEnd w:id="61"/>
      <w:r w:rsidRPr="00D7764F">
        <w:rPr>
          <w:rFonts w:eastAsia="Arial"/>
          <w:sz w:val="28"/>
          <w:szCs w:val="28"/>
        </w:rPr>
        <w:t xml:space="preserve"> </w:t>
      </w:r>
    </w:p>
    <w:p w14:paraId="772FE399" w14:textId="77777777" w:rsidR="009313E1" w:rsidRPr="00D7764F" w:rsidRDefault="009313E1" w:rsidP="009313E1">
      <w:pPr>
        <w:pStyle w:val="1bodycopy10pt"/>
      </w:pPr>
      <w:bookmarkStart w:id="62" w:name="_Toc52356845"/>
      <w:r w:rsidRPr="00D7764F">
        <w:t>This policy links to the following policies:</w:t>
      </w:r>
    </w:p>
    <w:p w14:paraId="033B62EA" w14:textId="639366EF" w:rsidR="009313E1" w:rsidRPr="00D7764F" w:rsidRDefault="00CF5A03" w:rsidP="009313E1">
      <w:pPr>
        <w:pStyle w:val="3Bullet-blue"/>
        <w:rPr>
          <w:rFonts w:ascii="Times New Roman" w:eastAsia="Times New Roman" w:hAnsi="Times New Roman"/>
          <w:sz w:val="25"/>
          <w:szCs w:val="25"/>
        </w:rPr>
      </w:pPr>
      <w:r>
        <w:t>S</w:t>
      </w:r>
      <w:r w:rsidR="009313E1" w:rsidRPr="00D7764F">
        <w:t>afeguarding policy</w:t>
      </w:r>
    </w:p>
    <w:p w14:paraId="184E6814" w14:textId="77777777" w:rsidR="009313E1" w:rsidRPr="00D7764F" w:rsidRDefault="009313E1" w:rsidP="009313E1">
      <w:pPr>
        <w:pStyle w:val="3Bullet-blue"/>
        <w:rPr>
          <w:rFonts w:ascii="Times New Roman" w:eastAsia="Times New Roman" w:hAnsi="Times New Roman"/>
          <w:sz w:val="25"/>
          <w:szCs w:val="25"/>
        </w:rPr>
      </w:pPr>
      <w:proofErr w:type="spellStart"/>
      <w:r w:rsidRPr="00D7764F">
        <w:t>Behaviour</w:t>
      </w:r>
      <w:proofErr w:type="spellEnd"/>
      <w:r w:rsidRPr="00D7764F">
        <w:t xml:space="preserve"> policy</w:t>
      </w:r>
    </w:p>
    <w:p w14:paraId="54D7513D" w14:textId="651CE875" w:rsidR="009313E1" w:rsidRPr="00172F12" w:rsidRDefault="009313E1" w:rsidP="00172F12">
      <w:pPr>
        <w:pStyle w:val="3Bullet-blue"/>
        <w:rPr>
          <w:rFonts w:ascii="Times New Roman" w:eastAsia="Times New Roman" w:hAnsi="Times New Roman"/>
          <w:sz w:val="25"/>
          <w:szCs w:val="25"/>
        </w:rPr>
      </w:pPr>
      <w:r w:rsidRPr="00D7764F">
        <w:t>Supporting pupils with medical conditions</w:t>
      </w:r>
    </w:p>
    <w:p w14:paraId="63548645" w14:textId="05E2E568" w:rsidR="009313E1" w:rsidRPr="00D7764F" w:rsidRDefault="009313E1" w:rsidP="00CF5A03">
      <w:pPr>
        <w:pStyle w:val="3Bullet-blue"/>
        <w:numPr>
          <w:ilvl w:val="0"/>
          <w:numId w:val="0"/>
        </w:numPr>
        <w:rPr>
          <w:rFonts w:ascii="Times New Roman" w:eastAsia="Times New Roman" w:hAnsi="Times New Roman"/>
          <w:sz w:val="25"/>
          <w:szCs w:val="25"/>
        </w:rPr>
      </w:pPr>
    </w:p>
    <w:p w14:paraId="3CB00199" w14:textId="77777777" w:rsidR="009313E1" w:rsidRPr="00D7764F" w:rsidRDefault="009313E1" w:rsidP="009313E1">
      <w:pPr>
        <w:pStyle w:val="Heading3"/>
        <w:spacing w:before="120" w:after="120" w:line="259" w:lineRule="auto"/>
        <w:rPr>
          <w:sz w:val="24"/>
        </w:rPr>
      </w:pPr>
      <w:r w:rsidRPr="00D7764F">
        <w:rPr>
          <w:rFonts w:ascii="Arial" w:eastAsia="Arial" w:hAnsi="Arial" w:cs="Arial"/>
          <w:color w:val="auto"/>
          <w:sz w:val="24"/>
        </w:rPr>
        <w:br w:type="page"/>
      </w:r>
      <w:bookmarkStart w:id="63" w:name="_Toc162360199"/>
      <w:bookmarkStart w:id="64" w:name="_Toc167190573"/>
      <w:bookmarkStart w:id="65" w:name="_Toc209165696"/>
      <w:r w:rsidRPr="00D7764F">
        <w:rPr>
          <w:rFonts w:ascii="Arial" w:eastAsia="Arial" w:hAnsi="Arial" w:cs="Arial"/>
          <w:color w:val="7F7F7F"/>
          <w:sz w:val="24"/>
        </w:rPr>
        <w:lastRenderedPageBreak/>
        <w:t>Appendix 1: attendance codes</w:t>
      </w:r>
      <w:bookmarkEnd w:id="62"/>
      <w:bookmarkEnd w:id="63"/>
      <w:bookmarkEnd w:id="64"/>
      <w:bookmarkEnd w:id="65"/>
      <w:r w:rsidRPr="00D7764F">
        <w:rPr>
          <w:rFonts w:ascii="Arial" w:eastAsia="Arial" w:hAnsi="Arial" w:cs="Arial"/>
          <w:color w:val="7F7F7F"/>
          <w:sz w:val="24"/>
        </w:rPr>
        <w:t xml:space="preserve"> </w:t>
      </w:r>
    </w:p>
    <w:p w14:paraId="473A2013" w14:textId="77777777" w:rsidR="009313E1" w:rsidRPr="00D7764F" w:rsidRDefault="009313E1" w:rsidP="009313E1">
      <w:pPr>
        <w:spacing w:after="120"/>
      </w:pPr>
      <w:r w:rsidRPr="00D7764F">
        <w:t xml:space="preserve">The following codes are taken from the DfE’s </w:t>
      </w:r>
      <w:hyperlink r:id="rId29" w:history="1">
        <w:r w:rsidRPr="00D7764F">
          <w:rPr>
            <w:color w:val="0072CC"/>
            <w:u w:val="single" w:color="0072CC"/>
          </w:rPr>
          <w:t>guidance on school attendance</w:t>
        </w:r>
      </w:hyperlink>
      <w:r w:rsidRPr="00D7764F">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9313E1" w:rsidRPr="00D7764F" w14:paraId="0E82B39F" w14:textId="77777777" w:rsidTr="00B977F2">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BED5C69" w14:textId="77777777" w:rsidR="009313E1" w:rsidRPr="00D7764F" w:rsidRDefault="009313E1" w:rsidP="00B977F2">
            <w:pPr>
              <w:spacing w:after="120"/>
              <w:jc w:val="center"/>
              <w:rPr>
                <w:color w:val="000000"/>
              </w:rPr>
            </w:pPr>
            <w:r w:rsidRPr="00D7764F">
              <w:rPr>
                <w:b/>
                <w:bCs/>
                <w:color w:val="000000"/>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BFEE402" w14:textId="77777777" w:rsidR="009313E1" w:rsidRPr="00D7764F" w:rsidRDefault="009313E1" w:rsidP="00B977F2">
            <w:pPr>
              <w:spacing w:after="120"/>
              <w:rPr>
                <w:color w:val="000000"/>
              </w:rPr>
            </w:pPr>
            <w:r w:rsidRPr="00D7764F">
              <w:rPr>
                <w:b/>
                <w:bCs/>
                <w:color w:val="000000"/>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C7E25F2" w14:textId="77777777" w:rsidR="009313E1" w:rsidRPr="00D7764F" w:rsidRDefault="009313E1" w:rsidP="00B977F2">
            <w:pPr>
              <w:spacing w:after="120"/>
              <w:rPr>
                <w:color w:val="000000"/>
              </w:rPr>
            </w:pPr>
            <w:r w:rsidRPr="00D7764F">
              <w:rPr>
                <w:b/>
                <w:bCs/>
                <w:color w:val="000000"/>
              </w:rPr>
              <w:t>Scenario</w:t>
            </w:r>
          </w:p>
        </w:tc>
      </w:tr>
      <w:tr w:rsidR="009313E1" w:rsidRPr="00D7764F" w14:paraId="1164BB04"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31943B" w14:textId="77777777" w:rsidR="009313E1" w:rsidRPr="00D7764F" w:rsidRDefault="009313E1" w:rsidP="00B977F2">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10817C" w14:textId="77777777" w:rsidR="009313E1" w:rsidRPr="00D7764F" w:rsidRDefault="009313E1" w:rsidP="00B977F2">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445B06" w14:textId="77777777" w:rsidR="009313E1" w:rsidRPr="00D7764F" w:rsidRDefault="009313E1" w:rsidP="00B977F2">
            <w:pPr>
              <w:pStyle w:val="7Tablebodycopy"/>
            </w:pPr>
            <w:proofErr w:type="gramStart"/>
            <w:r w:rsidRPr="00D7764F">
              <w:t>Pupil is</w:t>
            </w:r>
            <w:proofErr w:type="gramEnd"/>
            <w:r w:rsidRPr="00D7764F">
              <w:t xml:space="preserve"> present at morning registration</w:t>
            </w:r>
          </w:p>
        </w:tc>
      </w:tr>
      <w:tr w:rsidR="009313E1" w:rsidRPr="00D7764F" w14:paraId="544BB555"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674704" w14:textId="77777777" w:rsidR="009313E1" w:rsidRPr="00D7764F" w:rsidRDefault="009313E1" w:rsidP="00B977F2">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1C57FD" w14:textId="77777777" w:rsidR="009313E1" w:rsidRPr="00D7764F" w:rsidRDefault="009313E1" w:rsidP="00B977F2">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68888F" w14:textId="77777777" w:rsidR="009313E1" w:rsidRPr="00D7764F" w:rsidRDefault="009313E1" w:rsidP="00B977F2">
            <w:pPr>
              <w:pStyle w:val="7Tablebodycopy"/>
            </w:pPr>
            <w:proofErr w:type="gramStart"/>
            <w:r w:rsidRPr="00D7764F">
              <w:t>Pupil is</w:t>
            </w:r>
            <w:proofErr w:type="gramEnd"/>
            <w:r w:rsidRPr="00D7764F">
              <w:t xml:space="preserve"> present at afternoon registration</w:t>
            </w:r>
          </w:p>
        </w:tc>
      </w:tr>
      <w:tr w:rsidR="009313E1" w:rsidRPr="00D7764F" w14:paraId="1E9A39CA"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78607B" w14:textId="77777777" w:rsidR="009313E1" w:rsidRPr="00D7764F" w:rsidRDefault="009313E1" w:rsidP="00B977F2">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A5062" w14:textId="77777777" w:rsidR="009313E1" w:rsidRPr="00D7764F" w:rsidRDefault="009313E1" w:rsidP="00B977F2">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8AA99F" w14:textId="77777777" w:rsidR="009313E1" w:rsidRPr="00D7764F" w:rsidRDefault="009313E1" w:rsidP="00B977F2">
            <w:pPr>
              <w:pStyle w:val="7Tablebodycopy"/>
            </w:pPr>
            <w:proofErr w:type="gramStart"/>
            <w:r w:rsidRPr="00D7764F">
              <w:t>Pupil arrives</w:t>
            </w:r>
            <w:proofErr w:type="gramEnd"/>
            <w:r w:rsidRPr="00D7764F">
              <w:t xml:space="preserve"> late before register has closed</w:t>
            </w:r>
          </w:p>
        </w:tc>
      </w:tr>
      <w:tr w:rsidR="009313E1" w:rsidRPr="00D7764F" w14:paraId="494EEE59"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A7CC22" w14:textId="77777777" w:rsidR="009313E1" w:rsidRPr="00D7764F" w:rsidRDefault="009313E1" w:rsidP="00B977F2">
            <w:pPr>
              <w:spacing w:after="120"/>
              <w:jc w:val="center"/>
              <w:rPr>
                <w:color w:val="000000"/>
              </w:rPr>
            </w:pPr>
            <w:r w:rsidRPr="00D7764F">
              <w:rPr>
                <w:b/>
                <w:bCs/>
                <w:color w:val="000000"/>
              </w:rPr>
              <w:t>Attending a place other than the school</w:t>
            </w:r>
          </w:p>
        </w:tc>
      </w:tr>
      <w:tr w:rsidR="009313E1" w:rsidRPr="00D7764F" w14:paraId="3E2F0FE1"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1A966F" w14:textId="77777777" w:rsidR="009313E1" w:rsidRPr="00D7764F" w:rsidRDefault="009313E1" w:rsidP="00B977F2">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A12D1" w14:textId="77777777" w:rsidR="009313E1" w:rsidRPr="00D7764F" w:rsidRDefault="009313E1" w:rsidP="00B977F2">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80A463" w14:textId="77777777" w:rsidR="009313E1" w:rsidRPr="00D7764F" w:rsidRDefault="009313E1" w:rsidP="00B977F2">
            <w:pPr>
              <w:pStyle w:val="7Tablebodycopy"/>
            </w:pPr>
            <w:proofErr w:type="gramStart"/>
            <w:r w:rsidRPr="00D7764F">
              <w:t>Pupil is</w:t>
            </w:r>
            <w:proofErr w:type="gramEnd"/>
            <w:r w:rsidRPr="00D7764F">
              <w:t xml:space="preserve"> attending a place other than a school at which they are registered, for educational provision arranged by the local authority</w:t>
            </w:r>
          </w:p>
        </w:tc>
      </w:tr>
      <w:tr w:rsidR="009313E1" w:rsidRPr="00D7764F" w14:paraId="288B892A"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810122" w14:textId="77777777" w:rsidR="009313E1" w:rsidRPr="00D7764F" w:rsidRDefault="009313E1" w:rsidP="00B977F2">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153963" w14:textId="77777777" w:rsidR="009313E1" w:rsidRPr="00D7764F" w:rsidRDefault="009313E1" w:rsidP="00B977F2">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47621C" w14:textId="77777777" w:rsidR="009313E1" w:rsidRPr="00D7764F" w:rsidRDefault="009313E1" w:rsidP="00B977F2">
            <w:pPr>
              <w:pStyle w:val="7Tablebodycopy"/>
            </w:pPr>
            <w:proofErr w:type="gramStart"/>
            <w:r w:rsidRPr="00D7764F">
              <w:t>Pupil is</w:t>
            </w:r>
            <w:proofErr w:type="gramEnd"/>
            <w:r w:rsidRPr="00D7764F">
              <w:t xml:space="preserve"> on an educational visit/trip </w:t>
            </w:r>
            <w:proofErr w:type="spellStart"/>
            <w:r w:rsidRPr="00D7764F">
              <w:t>organised</w:t>
            </w:r>
            <w:proofErr w:type="spellEnd"/>
            <w:r w:rsidRPr="00D7764F">
              <w:t xml:space="preserve"> or approved by the school</w:t>
            </w:r>
          </w:p>
        </w:tc>
      </w:tr>
      <w:tr w:rsidR="009313E1" w:rsidRPr="00D7764F" w14:paraId="7C1E2715"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19E48E" w14:textId="77777777" w:rsidR="009313E1" w:rsidRPr="00D7764F" w:rsidRDefault="009313E1" w:rsidP="00B977F2">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61DC53" w14:textId="77777777" w:rsidR="009313E1" w:rsidRPr="00D7764F" w:rsidRDefault="009313E1" w:rsidP="00B977F2">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4E3398" w14:textId="77777777" w:rsidR="009313E1" w:rsidRPr="00D7764F" w:rsidRDefault="009313E1" w:rsidP="00B977F2">
            <w:pPr>
              <w:pStyle w:val="7Tablebodycopy"/>
            </w:pPr>
            <w:proofErr w:type="gramStart"/>
            <w:r w:rsidRPr="00D7764F">
              <w:t>Pupil is</w:t>
            </w:r>
            <w:proofErr w:type="gramEnd"/>
            <w:r w:rsidRPr="00D7764F">
              <w:t xml:space="preserve"> participating in a supervised sporting activity approved by the school</w:t>
            </w:r>
          </w:p>
        </w:tc>
      </w:tr>
      <w:tr w:rsidR="009313E1" w:rsidRPr="00D7764F" w14:paraId="208C860A"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CE3ACE" w14:textId="77777777" w:rsidR="009313E1" w:rsidRPr="00D7764F" w:rsidRDefault="009313E1" w:rsidP="00B977F2">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B2B326" w14:textId="77777777" w:rsidR="009313E1" w:rsidRPr="00D7764F" w:rsidRDefault="009313E1" w:rsidP="00B977F2">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8F8920" w14:textId="77777777" w:rsidR="009313E1" w:rsidRPr="00D7764F" w:rsidRDefault="009313E1" w:rsidP="00B977F2">
            <w:pPr>
              <w:pStyle w:val="7Tablebodycopy"/>
            </w:pPr>
            <w:r w:rsidRPr="00D7764F">
              <w:t>Pupil is on an approved work experience placement</w:t>
            </w:r>
          </w:p>
        </w:tc>
      </w:tr>
      <w:tr w:rsidR="009313E1" w:rsidRPr="00D7764F" w14:paraId="6B62B2A3"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FEF94F" w14:textId="77777777" w:rsidR="009313E1" w:rsidRPr="00D7764F" w:rsidRDefault="009313E1" w:rsidP="00B977F2">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AF3712" w14:textId="77777777" w:rsidR="009313E1" w:rsidRPr="00D7764F" w:rsidRDefault="009313E1" w:rsidP="00B977F2">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E0928B" w14:textId="77777777" w:rsidR="009313E1" w:rsidRPr="00D7764F" w:rsidRDefault="009313E1" w:rsidP="00B977F2">
            <w:pPr>
              <w:pStyle w:val="7Tablebodycopy"/>
            </w:pPr>
            <w:proofErr w:type="gramStart"/>
            <w:r w:rsidRPr="00D7764F">
              <w:t>Pupil is</w:t>
            </w:r>
            <w:proofErr w:type="gramEnd"/>
            <w:r w:rsidRPr="00D7764F">
              <w:t xml:space="preserve"> attending a place for an approved educational activity that is not a sporting activity or work experience</w:t>
            </w:r>
          </w:p>
        </w:tc>
      </w:tr>
      <w:tr w:rsidR="009313E1" w:rsidRPr="00D7764F" w14:paraId="2EA44AA6"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6C16BE" w14:textId="77777777" w:rsidR="009313E1" w:rsidRPr="00D7764F" w:rsidRDefault="009313E1" w:rsidP="00B977F2">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B156DC" w14:textId="77777777" w:rsidR="009313E1" w:rsidRPr="00D7764F" w:rsidRDefault="009313E1" w:rsidP="00B977F2">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5DF59D" w14:textId="77777777" w:rsidR="009313E1" w:rsidRPr="00D7764F" w:rsidRDefault="009313E1" w:rsidP="00B977F2">
            <w:pPr>
              <w:pStyle w:val="7Tablebodycopy"/>
            </w:pPr>
            <w:proofErr w:type="gramStart"/>
            <w:r w:rsidRPr="00D7764F">
              <w:t>Pupil is</w:t>
            </w:r>
            <w:proofErr w:type="gramEnd"/>
            <w:r w:rsidRPr="00D7764F">
              <w:t xml:space="preserve"> attending a session at another setting where they are also registered</w:t>
            </w:r>
          </w:p>
        </w:tc>
      </w:tr>
      <w:tr w:rsidR="009313E1" w:rsidRPr="00D7764F" w14:paraId="3175A7F8"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D09F21" w14:textId="77777777" w:rsidR="009313E1" w:rsidRPr="00D7764F" w:rsidRDefault="009313E1" w:rsidP="00B977F2">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9313E1" w:rsidRPr="00D7764F" w14:paraId="6701EE60"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B9916A" w14:textId="77777777" w:rsidR="009313E1" w:rsidRPr="00D7764F" w:rsidRDefault="009313E1" w:rsidP="00B977F2">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C4B74" w14:textId="77777777" w:rsidR="009313E1" w:rsidRPr="00D7764F" w:rsidRDefault="009313E1" w:rsidP="00B977F2">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B7609C" w14:textId="77777777" w:rsidR="009313E1" w:rsidRPr="00D7764F" w:rsidRDefault="009313E1" w:rsidP="00B977F2">
            <w:pPr>
              <w:pStyle w:val="7Tablebodycopy"/>
            </w:pPr>
            <w:proofErr w:type="gramStart"/>
            <w:r w:rsidRPr="00D7764F">
              <w:t>Pupil is</w:t>
            </w:r>
            <w:proofErr w:type="gramEnd"/>
            <w:r w:rsidRPr="00D7764F">
              <w:t xml:space="preserve"> undertaking employment (paid or unpaid) during school hours, approved by the school</w:t>
            </w:r>
          </w:p>
        </w:tc>
      </w:tr>
      <w:tr w:rsidR="009313E1" w:rsidRPr="00D7764F" w14:paraId="2B87244F"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22D16F" w14:textId="77777777" w:rsidR="009313E1" w:rsidRPr="00D7764F" w:rsidRDefault="009313E1" w:rsidP="00B977F2">
            <w:pPr>
              <w:spacing w:after="120"/>
              <w:jc w:val="center"/>
              <w:rPr>
                <w:color w:val="000000"/>
              </w:rPr>
            </w:pPr>
            <w:r w:rsidRPr="00D7764F">
              <w:rPr>
                <w:b/>
                <w:bCs/>
                <w:color w:val="000000"/>
              </w:rPr>
              <w:lastRenderedPageBreak/>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97320" w14:textId="77777777" w:rsidR="009313E1" w:rsidRPr="00D7764F" w:rsidRDefault="009313E1" w:rsidP="00B977F2">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5290BA" w14:textId="77777777" w:rsidR="009313E1" w:rsidRPr="00D7764F" w:rsidRDefault="009313E1" w:rsidP="00B977F2">
            <w:pPr>
              <w:pStyle w:val="7Tablebodycopy"/>
            </w:pPr>
            <w:proofErr w:type="gramStart"/>
            <w:r w:rsidRPr="00D7764F">
              <w:t>Pupil is</w:t>
            </w:r>
            <w:proofErr w:type="gramEnd"/>
            <w:r w:rsidRPr="00D7764F">
              <w:t xml:space="preserve"> at a medical or dental appointment</w:t>
            </w:r>
          </w:p>
        </w:tc>
      </w:tr>
      <w:tr w:rsidR="009313E1" w:rsidRPr="00D7764F" w14:paraId="038A41F8"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88C463" w14:textId="77777777" w:rsidR="009313E1" w:rsidRPr="00D7764F" w:rsidRDefault="009313E1" w:rsidP="00B977F2">
            <w:pPr>
              <w:spacing w:after="120"/>
              <w:jc w:val="center"/>
              <w:rPr>
                <w:color w:val="000000"/>
              </w:rPr>
            </w:pPr>
            <w:r w:rsidRPr="00D7764F">
              <w:rPr>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E2F410" w14:textId="77777777" w:rsidR="009313E1" w:rsidRPr="00D7764F" w:rsidRDefault="009313E1" w:rsidP="00B977F2">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B9EB71" w14:textId="77777777" w:rsidR="009313E1" w:rsidRPr="00D7764F" w:rsidRDefault="009313E1" w:rsidP="00B977F2">
            <w:pPr>
              <w:pStyle w:val="7Tablebodycopy"/>
            </w:pPr>
            <w:proofErr w:type="gramStart"/>
            <w:r w:rsidRPr="00D7764F">
              <w:t>Pupil has</w:t>
            </w:r>
            <w:proofErr w:type="gramEnd"/>
            <w:r w:rsidRPr="00D7764F">
              <w:t xml:space="preserve"> an interview with a prospective employer/educational establishment</w:t>
            </w:r>
          </w:p>
        </w:tc>
      </w:tr>
      <w:tr w:rsidR="009313E1" w:rsidRPr="00D7764F" w14:paraId="6E9CB073"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117A91" w14:textId="77777777" w:rsidR="009313E1" w:rsidRPr="00D7764F" w:rsidRDefault="009313E1" w:rsidP="00B977F2">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9804B6" w14:textId="77777777" w:rsidR="009313E1" w:rsidRPr="00D7764F" w:rsidRDefault="009313E1" w:rsidP="00B977F2">
            <w:pPr>
              <w:pStyle w:val="7Tablebodycopy"/>
            </w:pPr>
            <w:r w:rsidRPr="00D7764F">
              <w:t xml:space="preserve">Study </w:t>
            </w:r>
            <w:proofErr w:type="gramStart"/>
            <w:r w:rsidRPr="00D7764F">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1F99382" w14:textId="77777777" w:rsidR="009313E1" w:rsidRPr="00D7764F" w:rsidRDefault="009313E1" w:rsidP="00B977F2">
            <w:pPr>
              <w:pStyle w:val="7Tablebodycopy"/>
            </w:pPr>
            <w:proofErr w:type="gramStart"/>
            <w:r w:rsidRPr="00D7764F">
              <w:t>Pupil has</w:t>
            </w:r>
            <w:proofErr w:type="gramEnd"/>
            <w:r w:rsidRPr="00D7764F">
              <w:t xml:space="preserve"> been granted leave of absence to study for a public examination</w:t>
            </w:r>
          </w:p>
        </w:tc>
      </w:tr>
      <w:tr w:rsidR="009313E1" w:rsidRPr="00D7764F" w14:paraId="0B78B347"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2A1DE6" w14:textId="77777777" w:rsidR="009313E1" w:rsidRPr="00D7764F" w:rsidRDefault="009313E1" w:rsidP="00B977F2">
            <w:pPr>
              <w:spacing w:after="120"/>
              <w:jc w:val="center"/>
              <w:rPr>
                <w:color w:val="000000"/>
              </w:rPr>
            </w:pPr>
            <w:r w:rsidRPr="00D7764F">
              <w:rPr>
                <w:b/>
                <w:bCs/>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C9A63E" w14:textId="77777777" w:rsidR="009313E1" w:rsidRPr="00D7764F" w:rsidRDefault="009313E1" w:rsidP="00B977F2">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FB8060" w14:textId="77777777" w:rsidR="009313E1" w:rsidRPr="00D7764F" w:rsidRDefault="009313E1" w:rsidP="00B977F2">
            <w:pPr>
              <w:pStyle w:val="7Tablebodycopy"/>
            </w:pPr>
            <w:proofErr w:type="gramStart"/>
            <w:r w:rsidRPr="00D7764F">
              <w:t>Pupil</w:t>
            </w:r>
            <w:proofErr w:type="gramEnd"/>
            <w:r w:rsidRPr="00D7764F">
              <w:t xml:space="preserve"> of non-compulsory school age </w:t>
            </w:r>
            <w:proofErr w:type="gramStart"/>
            <w:r w:rsidRPr="00D7764F">
              <w:t>is</w:t>
            </w:r>
            <w:proofErr w:type="gramEnd"/>
            <w:r w:rsidRPr="00D7764F">
              <w:t xml:space="preserve"> not required to attend</w:t>
            </w:r>
          </w:p>
        </w:tc>
      </w:tr>
      <w:tr w:rsidR="009313E1" w:rsidRPr="00D7764F" w14:paraId="690A009B"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825A73" w14:textId="77777777" w:rsidR="009313E1" w:rsidRPr="00D7764F" w:rsidRDefault="009313E1" w:rsidP="00B977F2">
            <w:pPr>
              <w:spacing w:after="120"/>
              <w:jc w:val="center"/>
              <w:rPr>
                <w:color w:val="000000"/>
              </w:rPr>
            </w:pPr>
            <w:r w:rsidRPr="00D7764F">
              <w:rPr>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D4B556" w14:textId="77777777" w:rsidR="009313E1" w:rsidRPr="00D7764F" w:rsidRDefault="009313E1" w:rsidP="00B977F2">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3D69A0" w14:textId="77777777" w:rsidR="009313E1" w:rsidRPr="00D7764F" w:rsidRDefault="009313E1" w:rsidP="00B977F2">
            <w:pPr>
              <w:pStyle w:val="7Tablebodycopy"/>
            </w:pPr>
            <w:proofErr w:type="gramStart"/>
            <w:r w:rsidRPr="00D7764F">
              <w:t>Pupil is</w:t>
            </w:r>
            <w:proofErr w:type="gramEnd"/>
            <w:r w:rsidRPr="00D7764F">
              <w:t xml:space="preserve"> not in school due to having a part-time timetable</w:t>
            </w:r>
          </w:p>
        </w:tc>
      </w:tr>
      <w:tr w:rsidR="009313E1" w:rsidRPr="00D7764F" w14:paraId="4B19C0FD"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C62036" w14:textId="77777777" w:rsidR="009313E1" w:rsidRPr="00D7764F" w:rsidRDefault="009313E1" w:rsidP="00B977F2">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CE92A8" w14:textId="77777777" w:rsidR="009313E1" w:rsidRPr="00D7764F" w:rsidRDefault="009313E1" w:rsidP="00B977F2">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DD051B" w14:textId="77777777" w:rsidR="009313E1" w:rsidRPr="00D7764F" w:rsidRDefault="009313E1" w:rsidP="00B977F2">
            <w:pPr>
              <w:pStyle w:val="7Tablebodycopy"/>
            </w:pPr>
            <w:proofErr w:type="gramStart"/>
            <w:r w:rsidRPr="00D7764F">
              <w:t>Pupil has</w:t>
            </w:r>
            <w:proofErr w:type="gramEnd"/>
            <w:r w:rsidRPr="00D7764F">
              <w:t xml:space="preserve"> been granted a leave of absence due to exceptional circumstances</w:t>
            </w:r>
          </w:p>
        </w:tc>
      </w:tr>
      <w:tr w:rsidR="009313E1" w:rsidRPr="00D7764F" w14:paraId="3EAC981F"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60D7E21" w14:textId="77777777" w:rsidR="009313E1" w:rsidRPr="00D7764F" w:rsidRDefault="009313E1" w:rsidP="00B977F2">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authorised reasons</w:t>
            </w:r>
          </w:p>
        </w:tc>
      </w:tr>
      <w:tr w:rsidR="009313E1" w:rsidRPr="00D7764F" w14:paraId="6B2D33A4"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54B8D2" w14:textId="77777777" w:rsidR="009313E1" w:rsidRPr="00D7764F" w:rsidRDefault="009313E1" w:rsidP="00B977F2">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34F25" w14:textId="77777777" w:rsidR="009313E1" w:rsidRPr="00D7764F" w:rsidRDefault="009313E1" w:rsidP="00B977F2">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4005DA" w14:textId="77777777" w:rsidR="009313E1" w:rsidRPr="00D7764F" w:rsidRDefault="009313E1" w:rsidP="00B977F2">
            <w:pPr>
              <w:pStyle w:val="7Tablebodycopy"/>
            </w:pPr>
            <w:r w:rsidRPr="00D7764F">
              <w:t>Pupil is a ‘mobile child’ who is travelling with their parent(s) who are travelling for occupational purposes</w:t>
            </w:r>
          </w:p>
        </w:tc>
      </w:tr>
      <w:tr w:rsidR="009313E1" w:rsidRPr="00D7764F" w14:paraId="07796E92"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23044D" w14:textId="77777777" w:rsidR="009313E1" w:rsidRPr="00D7764F" w:rsidRDefault="009313E1" w:rsidP="00B977F2">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68E334" w14:textId="77777777" w:rsidR="009313E1" w:rsidRPr="00D7764F" w:rsidRDefault="009313E1" w:rsidP="00B977F2">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E10494" w14:textId="77777777" w:rsidR="009313E1" w:rsidRPr="00D7764F" w:rsidRDefault="009313E1" w:rsidP="00B977F2">
            <w:pPr>
              <w:pStyle w:val="7Tablebodycopy"/>
            </w:pPr>
            <w:proofErr w:type="gramStart"/>
            <w:r w:rsidRPr="00D7764F">
              <w:t>Pupil is</w:t>
            </w:r>
            <w:proofErr w:type="gramEnd"/>
            <w:r w:rsidRPr="00D7764F">
              <w:t xml:space="preserve"> taking part in a day of religious observance</w:t>
            </w:r>
          </w:p>
        </w:tc>
      </w:tr>
      <w:tr w:rsidR="009313E1" w:rsidRPr="00D7764F" w14:paraId="62CB3309"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93917B" w14:textId="77777777" w:rsidR="009313E1" w:rsidRPr="00D7764F" w:rsidRDefault="009313E1" w:rsidP="00B977F2">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410F99" w14:textId="77777777" w:rsidR="009313E1" w:rsidRPr="00D7764F" w:rsidRDefault="009313E1" w:rsidP="00B977F2">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003A59" w14:textId="77777777" w:rsidR="009313E1" w:rsidRPr="00D7764F" w:rsidRDefault="009313E1" w:rsidP="00B977F2">
            <w:pPr>
              <w:pStyle w:val="7Tablebodycopy"/>
            </w:pPr>
            <w:proofErr w:type="gramStart"/>
            <w:r w:rsidRPr="00D7764F">
              <w:t>Pupil is</w:t>
            </w:r>
            <w:proofErr w:type="gramEnd"/>
            <w:r w:rsidRPr="00D7764F">
              <w:t xml:space="preserve"> unable to attend due to illness (either related to physical or mental health)</w:t>
            </w:r>
          </w:p>
        </w:tc>
      </w:tr>
      <w:tr w:rsidR="009313E1" w:rsidRPr="00D7764F" w14:paraId="507B1815"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71BDC8" w14:textId="77777777" w:rsidR="009313E1" w:rsidRPr="00D7764F" w:rsidRDefault="009313E1" w:rsidP="00B977F2">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8A6F82" w14:textId="77777777" w:rsidR="009313E1" w:rsidRPr="00D7764F" w:rsidRDefault="009313E1" w:rsidP="00B977F2">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FE49D81" w14:textId="77777777" w:rsidR="009313E1" w:rsidRPr="00D7764F" w:rsidRDefault="009313E1" w:rsidP="00B977F2">
            <w:pPr>
              <w:pStyle w:val="7Tablebodycopy"/>
            </w:pPr>
            <w:r w:rsidRPr="00D7764F">
              <w:t>Pupil has been suspended or excluded from school and no alternative provision has been made</w:t>
            </w:r>
          </w:p>
        </w:tc>
      </w:tr>
      <w:tr w:rsidR="009313E1" w:rsidRPr="00D7764F" w14:paraId="49EC9F58"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57BCA4" w14:textId="77777777" w:rsidR="009313E1" w:rsidRPr="00D7764F" w:rsidRDefault="009313E1" w:rsidP="00B977F2">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9313E1" w:rsidRPr="00D7764F" w14:paraId="216CF7A5"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A9BC8D" w14:textId="77777777" w:rsidR="009313E1" w:rsidRPr="00D7764F" w:rsidRDefault="009313E1" w:rsidP="00B977F2">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B32EF0" w14:textId="77777777" w:rsidR="009313E1" w:rsidRPr="00D7764F" w:rsidRDefault="009313E1" w:rsidP="00B977F2">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C6C21" w14:textId="77777777" w:rsidR="009313E1" w:rsidRPr="00D7764F" w:rsidRDefault="009313E1" w:rsidP="00B977F2">
            <w:pPr>
              <w:pStyle w:val="7Tablebodycopy"/>
            </w:pPr>
            <w:r w:rsidRPr="00D7764F">
              <w:t xml:space="preserve">Pupil is unable to attend school because the </w:t>
            </w:r>
            <w:r w:rsidRPr="00D7764F">
              <w:br/>
              <w:t>local authority has failed to make access arrangements to enable attendance at school</w:t>
            </w:r>
          </w:p>
        </w:tc>
      </w:tr>
      <w:tr w:rsidR="009313E1" w:rsidRPr="00D7764F" w14:paraId="754B26F1"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653D9F" w14:textId="77777777" w:rsidR="009313E1" w:rsidRPr="00D7764F" w:rsidRDefault="009313E1" w:rsidP="00B977F2">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F9DDF3" w14:textId="77777777" w:rsidR="009313E1" w:rsidRPr="00D7764F" w:rsidRDefault="009313E1" w:rsidP="00B977F2">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C45705" w14:textId="77777777" w:rsidR="009313E1" w:rsidRPr="00D7764F" w:rsidRDefault="009313E1" w:rsidP="00B977F2">
            <w:pPr>
              <w:pStyle w:val="7Tablebodycopy"/>
            </w:pPr>
            <w:r w:rsidRPr="00D7764F">
              <w:t>Pupil is unable to attend because school is not within walking distance of their home and the transport normally provided is not available</w:t>
            </w:r>
          </w:p>
        </w:tc>
      </w:tr>
      <w:tr w:rsidR="009313E1" w:rsidRPr="00D7764F" w14:paraId="6200F15B"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21F15F" w14:textId="77777777" w:rsidR="009313E1" w:rsidRPr="00D7764F" w:rsidRDefault="009313E1" w:rsidP="00B977F2">
            <w:pPr>
              <w:spacing w:after="120"/>
              <w:jc w:val="center"/>
              <w:rPr>
                <w:color w:val="000000"/>
              </w:rPr>
            </w:pPr>
            <w:r w:rsidRPr="00D7764F">
              <w:rPr>
                <w:b/>
                <w:bCs/>
                <w:color w:val="000000"/>
              </w:rPr>
              <w:lastRenderedPageBreak/>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35B33D" w14:textId="77777777" w:rsidR="009313E1" w:rsidRPr="00D7764F" w:rsidRDefault="009313E1" w:rsidP="00B977F2">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29E9F4" w14:textId="77777777" w:rsidR="009313E1" w:rsidRPr="00D7764F" w:rsidRDefault="009313E1" w:rsidP="00B977F2">
            <w:pPr>
              <w:pStyle w:val="7Tablebodycopy"/>
            </w:pPr>
            <w:proofErr w:type="gramStart"/>
            <w:r w:rsidRPr="00D7764F">
              <w:t>Pupil is</w:t>
            </w:r>
            <w:proofErr w:type="gramEnd"/>
            <w:r w:rsidRPr="00D7764F">
              <w:t xml:space="preserve"> unable to attend because of widespread disruption to travel caused by a local, national or international emergency</w:t>
            </w:r>
          </w:p>
        </w:tc>
      </w:tr>
      <w:tr w:rsidR="009313E1" w:rsidRPr="00D7764F" w14:paraId="5CBA3CC7"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382758" w14:textId="77777777" w:rsidR="009313E1" w:rsidRPr="00D7764F" w:rsidRDefault="009313E1" w:rsidP="00B977F2">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4A3B66" w14:textId="77777777" w:rsidR="009313E1" w:rsidRPr="00D7764F" w:rsidRDefault="009313E1" w:rsidP="00B977F2">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D5AF7D" w14:textId="77777777" w:rsidR="009313E1" w:rsidRPr="00D7764F" w:rsidRDefault="009313E1" w:rsidP="00B977F2">
            <w:pPr>
              <w:pStyle w:val="7Tablebodycopy"/>
            </w:pPr>
            <w:proofErr w:type="gramStart"/>
            <w:r w:rsidRPr="00D7764F">
              <w:t>Pupil is</w:t>
            </w:r>
            <w:proofErr w:type="gramEnd"/>
            <w:r w:rsidRPr="00D7764F">
              <w:t xml:space="preserve"> unable to attend because they cannot practicably be accommodated in the part of the premises that remains open</w:t>
            </w:r>
          </w:p>
        </w:tc>
      </w:tr>
      <w:tr w:rsidR="009313E1" w:rsidRPr="00D7764F" w14:paraId="7DF3BE40"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BA8D8F" w14:textId="77777777" w:rsidR="009313E1" w:rsidRPr="00D7764F" w:rsidRDefault="009313E1" w:rsidP="00B977F2">
            <w:pPr>
              <w:spacing w:after="120"/>
              <w:jc w:val="center"/>
              <w:rPr>
                <w:color w:val="000000"/>
              </w:rPr>
            </w:pPr>
            <w:r w:rsidRPr="00D7764F">
              <w:rPr>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D59D09" w14:textId="77777777" w:rsidR="009313E1" w:rsidRPr="00D7764F" w:rsidRDefault="009313E1" w:rsidP="00B977F2">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F6464D" w14:textId="77777777" w:rsidR="009313E1" w:rsidRPr="00D7764F" w:rsidRDefault="009313E1" w:rsidP="00B977F2">
            <w:pPr>
              <w:pStyle w:val="7Tablebodycopy"/>
            </w:pPr>
            <w:r w:rsidRPr="00D7764F">
              <w:t>Every pupil absent as the school is closed unexpectedly (e.g. due to adverse weather)</w:t>
            </w:r>
          </w:p>
        </w:tc>
      </w:tr>
      <w:tr w:rsidR="009313E1" w:rsidRPr="00D7764F" w14:paraId="661A8971"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D6ABFE" w14:textId="77777777" w:rsidR="009313E1" w:rsidRPr="00D7764F" w:rsidRDefault="009313E1" w:rsidP="00B977F2">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90E3CC" w14:textId="77777777" w:rsidR="009313E1" w:rsidRPr="00D7764F" w:rsidRDefault="009313E1" w:rsidP="00B977F2">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97FEF9D" w14:textId="77777777" w:rsidR="009313E1" w:rsidRPr="00D7764F" w:rsidRDefault="009313E1" w:rsidP="00B977F2">
            <w:pPr>
              <w:pStyle w:val="7Tablebodycopy"/>
            </w:pPr>
            <w:proofErr w:type="gramStart"/>
            <w:r w:rsidRPr="00D7764F">
              <w:t>Pupil is</w:t>
            </w:r>
            <w:proofErr w:type="gramEnd"/>
            <w:r w:rsidRPr="00D7764F">
              <w:t xml:space="preserve"> unable to attend as they are:</w:t>
            </w:r>
          </w:p>
          <w:p w14:paraId="5C182017" w14:textId="77777777" w:rsidR="009313E1" w:rsidRPr="00D7764F" w:rsidRDefault="009313E1" w:rsidP="00B977F2">
            <w:pPr>
              <w:pStyle w:val="7Tablecopybulleted"/>
              <w:rPr>
                <w:rFonts w:ascii="Times New Roman" w:eastAsia="Times New Roman" w:hAnsi="Times New Roman"/>
              </w:rPr>
            </w:pPr>
            <w:r w:rsidRPr="00D7764F">
              <w:t>In police detention</w:t>
            </w:r>
          </w:p>
          <w:p w14:paraId="24940C31" w14:textId="77777777" w:rsidR="009313E1" w:rsidRPr="00D7764F" w:rsidRDefault="009313E1" w:rsidP="00B977F2">
            <w:pPr>
              <w:pStyle w:val="7Tablecopybulleted"/>
              <w:rPr>
                <w:rFonts w:ascii="Times New Roman" w:eastAsia="Times New Roman" w:hAnsi="Times New Roman"/>
              </w:rPr>
            </w:pPr>
            <w:r w:rsidRPr="00D7764F">
              <w:t xml:space="preserve">Remanded </w:t>
            </w:r>
            <w:proofErr w:type="gramStart"/>
            <w:r w:rsidRPr="00D7764F">
              <w:t>to</w:t>
            </w:r>
            <w:proofErr w:type="gramEnd"/>
            <w:r w:rsidRPr="00D7764F">
              <w:t xml:space="preserve"> youth detention, awaiting trial or sentencing, or</w:t>
            </w:r>
          </w:p>
          <w:p w14:paraId="5EA4749D" w14:textId="77777777" w:rsidR="009313E1" w:rsidRPr="00D7764F" w:rsidRDefault="009313E1" w:rsidP="00B977F2">
            <w:pPr>
              <w:pStyle w:val="7Tablecopybulleted"/>
              <w:rPr>
                <w:rFonts w:ascii="Times New Roman" w:eastAsia="Times New Roman" w:hAnsi="Times New Roman"/>
              </w:rPr>
            </w:pPr>
            <w:r w:rsidRPr="00D7764F">
              <w:t>Detained under a sentence of detention</w:t>
            </w:r>
          </w:p>
        </w:tc>
      </w:tr>
      <w:tr w:rsidR="009313E1" w:rsidRPr="00D7764F" w14:paraId="47C43B15"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17AF29" w14:textId="77777777" w:rsidR="009313E1" w:rsidRPr="00D7764F" w:rsidRDefault="009313E1" w:rsidP="00B977F2">
            <w:pPr>
              <w:spacing w:after="120"/>
              <w:jc w:val="center"/>
              <w:rPr>
                <w:color w:val="000000"/>
              </w:rPr>
            </w:pPr>
            <w:r w:rsidRPr="00D7764F">
              <w:rPr>
                <w:b/>
                <w:bCs/>
                <w:color w:val="000000"/>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A77C14" w14:textId="77777777" w:rsidR="009313E1" w:rsidRPr="00D7764F" w:rsidRDefault="009313E1" w:rsidP="00B977F2">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4FF058" w14:textId="77777777" w:rsidR="009313E1" w:rsidRPr="00D7764F" w:rsidRDefault="009313E1" w:rsidP="00B977F2">
            <w:pPr>
              <w:pStyle w:val="7Tablebodycopy"/>
            </w:pPr>
            <w:r w:rsidRPr="00D7764F">
              <w:t>Pupil’s travel to or attendance at the school would be prohibited under public health guidance or law</w:t>
            </w:r>
          </w:p>
        </w:tc>
      </w:tr>
      <w:tr w:rsidR="009313E1" w:rsidRPr="00D7764F" w14:paraId="24D816F8"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1B69AC" w14:textId="77777777" w:rsidR="009313E1" w:rsidRPr="00D7764F" w:rsidRDefault="009313E1" w:rsidP="00B977F2">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B1CB8C" w14:textId="77777777" w:rsidR="009313E1" w:rsidRPr="00D7764F" w:rsidRDefault="009313E1" w:rsidP="00B977F2">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BDA6818" w14:textId="77777777" w:rsidR="009313E1" w:rsidRPr="00D7764F" w:rsidRDefault="009313E1" w:rsidP="00B977F2">
            <w:pPr>
              <w:pStyle w:val="7Tablebodycopy"/>
            </w:pPr>
            <w:r w:rsidRPr="00D7764F">
              <w:t>To be used where an unavoidable cause is not covered by the other codes</w:t>
            </w:r>
          </w:p>
        </w:tc>
      </w:tr>
      <w:tr w:rsidR="009313E1" w:rsidRPr="00D7764F" w14:paraId="45E0A016"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0F5EF0E" w14:textId="77777777" w:rsidR="009313E1" w:rsidRPr="00D7764F" w:rsidRDefault="009313E1" w:rsidP="00B977F2">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unauthorised absence</w:t>
            </w:r>
          </w:p>
        </w:tc>
      </w:tr>
      <w:tr w:rsidR="009313E1" w:rsidRPr="00D7764F" w14:paraId="754F66D7"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6A4814" w14:textId="77777777" w:rsidR="009313E1" w:rsidRPr="00D7764F" w:rsidRDefault="009313E1" w:rsidP="00B977F2">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5C0A2B" w14:textId="77777777" w:rsidR="009313E1" w:rsidRPr="00D7764F" w:rsidRDefault="009313E1" w:rsidP="00B977F2">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FF0AD6" w14:textId="77777777" w:rsidR="009313E1" w:rsidRPr="00D7764F" w:rsidRDefault="009313E1" w:rsidP="00B977F2">
            <w:pPr>
              <w:pStyle w:val="7Tablebodycopy"/>
            </w:pPr>
            <w:proofErr w:type="gramStart"/>
            <w:r w:rsidRPr="00D7764F">
              <w:t>Pupil is</w:t>
            </w:r>
            <w:proofErr w:type="gramEnd"/>
            <w:r w:rsidRPr="00D7764F">
              <w:t xml:space="preserve"> absent for the purpose of a holiday, not approved by the school</w:t>
            </w:r>
          </w:p>
        </w:tc>
      </w:tr>
      <w:tr w:rsidR="009313E1" w:rsidRPr="00D7764F" w14:paraId="68D16774"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2941AB" w14:textId="77777777" w:rsidR="009313E1" w:rsidRPr="00D7764F" w:rsidRDefault="009313E1" w:rsidP="00B977F2">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C8DE78" w14:textId="77777777" w:rsidR="009313E1" w:rsidRPr="00D7764F" w:rsidRDefault="009313E1" w:rsidP="00B977F2">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B4E8D" w14:textId="77777777" w:rsidR="009313E1" w:rsidRPr="00D7764F" w:rsidRDefault="009313E1" w:rsidP="00B977F2">
            <w:pPr>
              <w:pStyle w:val="7Tablebodycopy"/>
            </w:pPr>
            <w:r w:rsidRPr="00D7764F">
              <w:t>Reason for absence has not been established before the register closes</w:t>
            </w:r>
          </w:p>
        </w:tc>
      </w:tr>
      <w:tr w:rsidR="009313E1" w:rsidRPr="00D7764F" w14:paraId="009FBF19"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7AC1CE" w14:textId="77777777" w:rsidR="009313E1" w:rsidRPr="00D7764F" w:rsidRDefault="009313E1" w:rsidP="00B977F2">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69CE8F" w14:textId="77777777" w:rsidR="009313E1" w:rsidRPr="00D7764F" w:rsidRDefault="009313E1" w:rsidP="00B977F2">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260BCE" w14:textId="77777777" w:rsidR="009313E1" w:rsidRPr="00D7764F" w:rsidRDefault="009313E1" w:rsidP="00B977F2">
            <w:pPr>
              <w:pStyle w:val="7Tablebodycopy"/>
            </w:pPr>
            <w:r w:rsidRPr="00D7764F">
              <w:t xml:space="preserve">No reason for absence has been established, or the school isn’t satisfied that the reason given would be recorded using one of the codes for </w:t>
            </w:r>
            <w:proofErr w:type="spellStart"/>
            <w:r w:rsidRPr="00D7764F">
              <w:t>authorised</w:t>
            </w:r>
            <w:proofErr w:type="spellEnd"/>
            <w:r w:rsidRPr="00D7764F">
              <w:t xml:space="preserve"> absence</w:t>
            </w:r>
          </w:p>
        </w:tc>
      </w:tr>
      <w:tr w:rsidR="009313E1" w:rsidRPr="00D7764F" w14:paraId="7BAC63A6"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72CCB8" w14:textId="77777777" w:rsidR="009313E1" w:rsidRPr="00D7764F" w:rsidRDefault="009313E1" w:rsidP="00B977F2">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246FE2" w14:textId="77777777" w:rsidR="009313E1" w:rsidRPr="00D7764F" w:rsidRDefault="009313E1" w:rsidP="00B977F2">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6E5098D" w14:textId="77777777" w:rsidR="009313E1" w:rsidRPr="00D7764F" w:rsidRDefault="009313E1" w:rsidP="00B977F2">
            <w:pPr>
              <w:pStyle w:val="7Tablebodycopy"/>
            </w:pPr>
            <w:r w:rsidRPr="00D7764F">
              <w:t xml:space="preserve">Pupil </w:t>
            </w:r>
            <w:proofErr w:type="gramStart"/>
            <w:r w:rsidRPr="00D7764F">
              <w:t>has arrived</w:t>
            </w:r>
            <w:proofErr w:type="gramEnd"/>
            <w:r w:rsidRPr="00D7764F">
              <w:t xml:space="preserve"> late, after the register </w:t>
            </w:r>
            <w:proofErr w:type="gramStart"/>
            <w:r w:rsidRPr="00D7764F">
              <w:t>has</w:t>
            </w:r>
            <w:proofErr w:type="gramEnd"/>
            <w:r w:rsidRPr="00D7764F">
              <w:t xml:space="preserve"> closed but before the end of session</w:t>
            </w:r>
          </w:p>
        </w:tc>
      </w:tr>
      <w:tr w:rsidR="009313E1" w:rsidRPr="00D7764F" w14:paraId="53F52393" w14:textId="77777777" w:rsidTr="00B977F2">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F77DA0F" w14:textId="77777777" w:rsidR="009313E1" w:rsidRPr="00D7764F" w:rsidRDefault="009313E1" w:rsidP="00B977F2">
            <w:pPr>
              <w:spacing w:after="120"/>
              <w:jc w:val="center"/>
              <w:rPr>
                <w:color w:val="000000"/>
              </w:rPr>
            </w:pPr>
            <w:r w:rsidRPr="00D7764F">
              <w:rPr>
                <w:b/>
                <w:bCs/>
                <w:color w:val="000000"/>
              </w:rPr>
              <w:t>Administrative codes</w:t>
            </w:r>
          </w:p>
        </w:tc>
      </w:tr>
      <w:tr w:rsidR="009313E1" w:rsidRPr="00D7764F" w14:paraId="22268A6B" w14:textId="77777777" w:rsidTr="00B977F2">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62AC18" w14:textId="77777777" w:rsidR="009313E1" w:rsidRPr="00D7764F" w:rsidRDefault="009313E1" w:rsidP="00B977F2">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111ED" w14:textId="77777777" w:rsidR="009313E1" w:rsidRPr="00D7764F" w:rsidRDefault="009313E1" w:rsidP="00B977F2">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C978A7" w14:textId="77777777" w:rsidR="009313E1" w:rsidRPr="00D7764F" w:rsidRDefault="009313E1" w:rsidP="00B977F2">
            <w:pPr>
              <w:pStyle w:val="7Tablebodycopy"/>
            </w:pPr>
            <w:proofErr w:type="gramStart"/>
            <w:r w:rsidRPr="00D7764F">
              <w:t>Pupil has</w:t>
            </w:r>
            <w:proofErr w:type="gramEnd"/>
            <w:r w:rsidRPr="00D7764F">
              <w:t xml:space="preserve"> not joined school yet but </w:t>
            </w:r>
            <w:proofErr w:type="gramStart"/>
            <w:r w:rsidRPr="00D7764F">
              <w:t>has</w:t>
            </w:r>
            <w:proofErr w:type="gramEnd"/>
            <w:r w:rsidRPr="00D7764F">
              <w:t xml:space="preserve"> been registered</w:t>
            </w:r>
          </w:p>
        </w:tc>
      </w:tr>
      <w:tr w:rsidR="009313E1" w:rsidRPr="00D7764F" w14:paraId="2DA21019" w14:textId="77777777" w:rsidTr="00B977F2">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B98E5FD" w14:textId="77777777" w:rsidR="009313E1" w:rsidRPr="00D7764F" w:rsidRDefault="009313E1" w:rsidP="00B977F2">
            <w:pPr>
              <w:spacing w:after="120"/>
              <w:jc w:val="center"/>
              <w:rPr>
                <w:color w:val="000000"/>
              </w:rPr>
            </w:pPr>
            <w:r w:rsidRPr="00D7764F">
              <w:rPr>
                <w:b/>
                <w:bCs/>
                <w:color w:val="000000"/>
              </w:rPr>
              <w:lastRenderedPageBreak/>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3BC00CF" w14:textId="77777777" w:rsidR="009313E1" w:rsidRPr="00D7764F" w:rsidRDefault="009313E1" w:rsidP="00B977F2">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E78069B" w14:textId="77777777" w:rsidR="009313E1" w:rsidRPr="00D7764F" w:rsidRDefault="009313E1" w:rsidP="00B977F2">
            <w:pPr>
              <w:pStyle w:val="7Tablebodycopy"/>
            </w:pPr>
            <w:r w:rsidRPr="00D7764F">
              <w:t xml:space="preserve">Whole-school closures that are known and </w:t>
            </w:r>
            <w:proofErr w:type="gramStart"/>
            <w:r w:rsidRPr="00D7764F">
              <w:t>planned in advance</w:t>
            </w:r>
            <w:proofErr w:type="gramEnd"/>
            <w:r w:rsidRPr="00D7764F">
              <w:t>, including school holidays</w:t>
            </w:r>
          </w:p>
        </w:tc>
      </w:tr>
    </w:tbl>
    <w:p w14:paraId="3D5053DE" w14:textId="77777777" w:rsidR="009313E1" w:rsidRDefault="009313E1" w:rsidP="009313E1"/>
    <w:p w14:paraId="4DAE3BBF" w14:textId="77777777" w:rsidR="009313E1" w:rsidRPr="00A2081E" w:rsidRDefault="009313E1" w:rsidP="009313E1">
      <w:pPr>
        <w:pStyle w:val="1bodycopy10pt"/>
      </w:pPr>
    </w:p>
    <w:p w14:paraId="5B021EF9" w14:textId="571A11B3" w:rsidR="00864C0F" w:rsidRPr="00A55373" w:rsidRDefault="00864C0F" w:rsidP="00A55373">
      <w:pPr>
        <w:tabs>
          <w:tab w:val="left" w:pos="991"/>
        </w:tabs>
        <w:rPr>
          <w:rFonts w:ascii="Tahoma" w:hAnsi="Tahoma" w:cs="Tahoma"/>
          <w:sz w:val="24"/>
          <w:szCs w:val="24"/>
        </w:rPr>
        <w:sectPr w:rsidR="00864C0F" w:rsidRPr="00A55373" w:rsidSect="005E71BF">
          <w:headerReference w:type="default" r:id="rId30"/>
          <w:footerReference w:type="even" r:id="rId31"/>
          <w:footerReference w:type="default" r:id="rId32"/>
          <w:headerReference w:type="first" r:id="rId33"/>
          <w:footerReference w:type="first" r:id="rId34"/>
          <w:pgSz w:w="11906" w:h="16838"/>
          <w:pgMar w:top="1701" w:right="1440" w:bottom="1701" w:left="1440" w:header="1361" w:footer="0" w:gutter="0"/>
          <w:cols w:space="708"/>
          <w:titlePg/>
          <w:docGrid w:linePitch="360"/>
        </w:sectPr>
      </w:pPr>
    </w:p>
    <w:p w14:paraId="4B6AA81C" w14:textId="0CFA55E4" w:rsidR="006F70F5" w:rsidRPr="00322CAB" w:rsidRDefault="006F70F5" w:rsidP="00322CAB">
      <w:pPr>
        <w:rPr>
          <w:rFonts w:ascii="Arial" w:hAnsi="Arial" w:cs="Arial"/>
        </w:rPr>
      </w:pPr>
    </w:p>
    <w:sectPr w:rsidR="006F70F5" w:rsidRPr="00322CAB" w:rsidSect="00FE5148">
      <w:headerReference w:type="default" r:id="rId35"/>
      <w:footerReference w:type="default" r:id="rId36"/>
      <w:headerReference w:type="first" r:id="rId37"/>
      <w:footerReference w:type="first" r:id="rId38"/>
      <w:pgSz w:w="11906" w:h="16838"/>
      <w:pgMar w:top="1701" w:right="1440" w:bottom="567" w:left="1440" w:header="136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B078B" w14:textId="77777777" w:rsidR="00406DBD" w:rsidRDefault="00406DBD" w:rsidP="007834A5">
      <w:pPr>
        <w:spacing w:after="0"/>
      </w:pPr>
      <w:r>
        <w:separator/>
      </w:r>
    </w:p>
  </w:endnote>
  <w:endnote w:type="continuationSeparator" w:id="0">
    <w:p w14:paraId="1A55BCE9" w14:textId="77777777" w:rsidR="00406DBD" w:rsidRDefault="00406DBD" w:rsidP="007834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Black">
    <w:charset w:val="00"/>
    <w:family w:val="swiss"/>
    <w:pitch w:val="variable"/>
    <w:sig w:usb0="20000287" w:usb1="00000003" w:usb2="00000000" w:usb3="00000000" w:csb0="0000019F" w:csb1="00000000"/>
  </w:font>
  <w:font w:name="Lexend">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Lexend Light">
    <w:altName w:val="Calibri"/>
    <w:charset w:val="00"/>
    <w:family w:val="auto"/>
    <w:pitch w:val="variable"/>
    <w:sig w:usb0="A00000FF" w:usb1="4000205B" w:usb2="00000000" w:usb3="00000000" w:csb0="00000193" w:csb1="00000000"/>
  </w:font>
  <w:font w:name="Aptos ExtraBold">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Lexend SemiBold">
    <w:altName w:val="Calibri"/>
    <w:charset w:val="4D"/>
    <w:family w:val="auto"/>
    <w:pitch w:val="variable"/>
    <w:sig w:usb0="A00000FF" w:usb1="4000205B" w:usb2="00000000" w:usb3="00000000" w:csb0="00000193" w:csb1="00000000"/>
  </w:font>
  <w:font w:name="Aptos SemiBold">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287456"/>
      <w:docPartObj>
        <w:docPartGallery w:val="Page Numbers (Bottom of Page)"/>
        <w:docPartUnique/>
      </w:docPartObj>
    </w:sdtPr>
    <w:sdtEndPr>
      <w:rPr>
        <w:rStyle w:val="PageNumber"/>
      </w:rPr>
    </w:sdtEndPr>
    <w:sdtContent>
      <w:p w14:paraId="6B275FF9" w14:textId="43152BBB" w:rsidR="008545B9" w:rsidRDefault="008545B9" w:rsidP="001E7D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B99B50" w14:textId="77777777" w:rsidR="00856D04" w:rsidRDefault="00856D04" w:rsidP="008545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3CEEB" w14:textId="6662BA02" w:rsidR="008545B9" w:rsidRPr="008545B9" w:rsidRDefault="008545B9" w:rsidP="008545B9">
    <w:pPr>
      <w:pStyle w:val="Footer"/>
      <w:framePr w:wrap="none" w:vAnchor="text" w:hAnchor="page" w:x="10884" w:y="-429"/>
      <w:rPr>
        <w:rStyle w:val="PageNumber"/>
        <w:rFonts w:ascii="Poppins" w:hAnsi="Poppins" w:cs="Poppins"/>
      </w:rPr>
    </w:pPr>
  </w:p>
  <w:p w14:paraId="2FA6EF22" w14:textId="3FF63270" w:rsidR="00856D04" w:rsidRDefault="006C2117" w:rsidP="005E71BF">
    <w:pPr>
      <w:pStyle w:val="Footer"/>
      <w:spacing w:before="100" w:beforeAutospacing="1"/>
      <w:ind w:right="360"/>
    </w:pPr>
    <w:r>
      <w:rPr>
        <w:noProof/>
      </w:rPr>
      <w:drawing>
        <wp:anchor distT="0" distB="0" distL="114300" distR="114300" simplePos="0" relativeHeight="251665408" behindDoc="1" locked="0" layoutInCell="1" allowOverlap="1" wp14:anchorId="15C7920C" wp14:editId="4DEAEA61">
          <wp:simplePos x="0" y="0"/>
          <wp:positionH relativeFrom="column">
            <wp:posOffset>4045082</wp:posOffset>
          </wp:positionH>
          <wp:positionV relativeFrom="paragraph">
            <wp:posOffset>-926061</wp:posOffset>
          </wp:positionV>
          <wp:extent cx="2035810" cy="719455"/>
          <wp:effectExtent l="0" t="0" r="0" b="4445"/>
          <wp:wrapNone/>
          <wp:docPr id="897430906" name="Picture 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64532" name="Picture 5"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35810" cy="719455"/>
                  </a:xfrm>
                  <a:prstGeom prst="rect">
                    <a:avLst/>
                  </a:prstGeom>
                </pic:spPr>
              </pic:pic>
            </a:graphicData>
          </a:graphic>
          <wp14:sizeRelH relativeFrom="page">
            <wp14:pctWidth>0</wp14:pctWidth>
          </wp14:sizeRelH>
          <wp14:sizeRelV relativeFrom="page">
            <wp14:pctHeight>0</wp14:pctHeight>
          </wp14:sizeRelV>
        </wp:anchor>
      </w:drawing>
    </w:r>
    <w:r w:rsidR="005E71BF">
      <w:rPr>
        <w:noProof/>
      </w:rPr>
      <mc:AlternateContent>
        <mc:Choice Requires="wps">
          <w:drawing>
            <wp:anchor distT="0" distB="0" distL="114300" distR="114300" simplePos="0" relativeHeight="251653120" behindDoc="0" locked="0" layoutInCell="1" allowOverlap="1" wp14:anchorId="669D39A7" wp14:editId="1E7D188C">
              <wp:simplePos x="0" y="0"/>
              <wp:positionH relativeFrom="margin">
                <wp:posOffset>-372745</wp:posOffset>
              </wp:positionH>
              <wp:positionV relativeFrom="paragraph">
                <wp:posOffset>-33440</wp:posOffset>
              </wp:positionV>
              <wp:extent cx="6454589" cy="0"/>
              <wp:effectExtent l="0" t="12700" r="22860" b="12700"/>
              <wp:wrapNone/>
              <wp:docPr id="1822518767" name="Straight Connector 3"/>
              <wp:cNvGraphicFramePr/>
              <a:graphic xmlns:a="http://schemas.openxmlformats.org/drawingml/2006/main">
                <a:graphicData uri="http://schemas.microsoft.com/office/word/2010/wordprocessingShape">
                  <wps:wsp>
                    <wps:cNvCnPr/>
                    <wps:spPr>
                      <a:xfrm>
                        <a:off x="0" y="0"/>
                        <a:ext cx="6454589" cy="0"/>
                      </a:xfrm>
                      <a:prstGeom prst="line">
                        <a:avLst/>
                      </a:prstGeom>
                      <a:ln w="19050">
                        <a:solidFill>
                          <a:srgbClr val="4747F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0A58CA" id="Straight Connector 3" o:spid="_x0000_s1026" style="position:absolute;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35pt,-2.65pt" to="478.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" strokecolor="#4747fc" strokeweight="1.5pt">
              <v:stroke joinstyle="miter"/>
              <w10:wrap anchorx="margin"/>
            </v:line>
          </w:pict>
        </mc:Fallback>
      </mc:AlternateContent>
    </w:r>
    <w:r w:rsidR="000C3894">
      <w:rPr>
        <w:noProof/>
      </w:rPr>
      <mc:AlternateContent>
        <mc:Choice Requires="wps">
          <w:drawing>
            <wp:anchor distT="0" distB="0" distL="114300" distR="114300" simplePos="0" relativeHeight="251661312" behindDoc="0" locked="0" layoutInCell="1" allowOverlap="1" wp14:anchorId="7DD79E59" wp14:editId="1E3E9911">
              <wp:simplePos x="0" y="0"/>
              <wp:positionH relativeFrom="column">
                <wp:posOffset>3327400</wp:posOffset>
              </wp:positionH>
              <wp:positionV relativeFrom="paragraph">
                <wp:posOffset>-154305</wp:posOffset>
              </wp:positionV>
              <wp:extent cx="2679700" cy="266700"/>
              <wp:effectExtent l="0" t="0" r="0" b="0"/>
              <wp:wrapNone/>
              <wp:docPr id="1933895285" name="Text Box 4"/>
              <wp:cNvGraphicFramePr/>
              <a:graphic xmlns:a="http://schemas.openxmlformats.org/drawingml/2006/main">
                <a:graphicData uri="http://schemas.microsoft.com/office/word/2010/wordprocessingShape">
                  <wps:wsp>
                    <wps:cNvSpPr txBox="1"/>
                    <wps:spPr>
                      <a:xfrm>
                        <a:off x="0" y="0"/>
                        <a:ext cx="2679700" cy="266700"/>
                      </a:xfrm>
                      <a:prstGeom prst="rect">
                        <a:avLst/>
                      </a:prstGeom>
                      <a:noFill/>
                      <a:ln w="6350">
                        <a:noFill/>
                      </a:ln>
                    </wps:spPr>
                    <wps:txbx>
                      <w:txbxContent>
                        <w:p w14:paraId="4FDE6F6F" w14:textId="273834C6" w:rsidR="000C3894" w:rsidRDefault="000C3894" w:rsidP="000C3894">
                          <w:pPr>
                            <w:spacing w:before="0"/>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9E59" id="_x0000_t202" coordsize="21600,21600" o:spt="202" path="m,l,21600r21600,l21600,xe">
              <v:stroke joinstyle="miter"/>
              <v:path gradientshapeok="t" o:connecttype="rect"/>
            </v:shapetype>
            <v:shape id="Text Box 4" o:spid="_x0000_s1027" type="#_x0000_t202" style="position:absolute;margin-left:262pt;margin-top:-12.15pt;width:211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" filled="f" stroked="f" strokeweight=".5pt">
              <v:textbox>
                <w:txbxContent>
                  <w:p w14:paraId="4FDE6F6F" w14:textId="273834C6" w:rsidR="000C3894" w:rsidRDefault="000C3894" w:rsidP="000C3894">
                    <w:pPr>
                      <w:spacing w:before="0"/>
                      <w:jc w:val="right"/>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28538B" w14:paraId="3B5F90F3" w14:textId="77777777" w:rsidTr="6E28538B">
      <w:trPr>
        <w:trHeight w:val="300"/>
      </w:trPr>
      <w:tc>
        <w:tcPr>
          <w:tcW w:w="3005" w:type="dxa"/>
        </w:tcPr>
        <w:p w14:paraId="1899B784" w14:textId="61639195" w:rsidR="6E28538B" w:rsidRDefault="6E28538B" w:rsidP="6E28538B">
          <w:pPr>
            <w:pStyle w:val="Header"/>
            <w:ind w:left="-115"/>
          </w:pPr>
        </w:p>
      </w:tc>
      <w:tc>
        <w:tcPr>
          <w:tcW w:w="3005" w:type="dxa"/>
        </w:tcPr>
        <w:p w14:paraId="52BA5D23" w14:textId="3D6E1186" w:rsidR="6E28538B" w:rsidRDefault="6E28538B" w:rsidP="6E28538B">
          <w:pPr>
            <w:pStyle w:val="Header"/>
            <w:jc w:val="center"/>
          </w:pPr>
        </w:p>
      </w:tc>
      <w:tc>
        <w:tcPr>
          <w:tcW w:w="3005" w:type="dxa"/>
        </w:tcPr>
        <w:p w14:paraId="0D1DF749" w14:textId="02518130" w:rsidR="6E28538B" w:rsidRDefault="6E28538B" w:rsidP="6E28538B">
          <w:pPr>
            <w:pStyle w:val="Header"/>
            <w:ind w:right="-115"/>
            <w:jc w:val="right"/>
          </w:pPr>
        </w:p>
      </w:tc>
    </w:tr>
  </w:tbl>
  <w:p w14:paraId="7907652D" w14:textId="72196B08" w:rsidR="00DC156B" w:rsidRDefault="00DC15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B026A" w14:textId="275A8412" w:rsidR="00BA44B3" w:rsidRDefault="00BA44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28538B" w14:paraId="50363B9C" w14:textId="77777777" w:rsidTr="6E28538B">
      <w:trPr>
        <w:trHeight w:val="300"/>
      </w:trPr>
      <w:tc>
        <w:tcPr>
          <w:tcW w:w="3005" w:type="dxa"/>
        </w:tcPr>
        <w:p w14:paraId="4F341A39" w14:textId="0F963654" w:rsidR="6E28538B" w:rsidRDefault="6E28538B" w:rsidP="6E28538B">
          <w:pPr>
            <w:pStyle w:val="Header"/>
            <w:ind w:left="-115"/>
          </w:pPr>
        </w:p>
      </w:tc>
      <w:tc>
        <w:tcPr>
          <w:tcW w:w="3005" w:type="dxa"/>
        </w:tcPr>
        <w:p w14:paraId="5A9D65D4" w14:textId="73F5B652" w:rsidR="6E28538B" w:rsidRDefault="6E28538B" w:rsidP="6E28538B">
          <w:pPr>
            <w:pStyle w:val="Header"/>
            <w:jc w:val="center"/>
          </w:pPr>
        </w:p>
      </w:tc>
      <w:tc>
        <w:tcPr>
          <w:tcW w:w="3005" w:type="dxa"/>
        </w:tcPr>
        <w:p w14:paraId="5C91100E" w14:textId="7F7AB72F" w:rsidR="6E28538B" w:rsidRDefault="6E28538B" w:rsidP="6E28538B">
          <w:pPr>
            <w:pStyle w:val="Header"/>
            <w:ind w:right="-115"/>
            <w:jc w:val="right"/>
          </w:pPr>
        </w:p>
      </w:tc>
    </w:tr>
  </w:tbl>
  <w:p w14:paraId="4956F764" w14:textId="52ECAB34" w:rsidR="00DC156B" w:rsidRDefault="00DC1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BAD5E" w14:textId="77777777" w:rsidR="00406DBD" w:rsidRDefault="00406DBD" w:rsidP="007834A5">
      <w:pPr>
        <w:spacing w:after="0"/>
      </w:pPr>
      <w:r>
        <w:separator/>
      </w:r>
    </w:p>
  </w:footnote>
  <w:footnote w:type="continuationSeparator" w:id="0">
    <w:p w14:paraId="1A3E9224" w14:textId="77777777" w:rsidR="00406DBD" w:rsidRDefault="00406DBD" w:rsidP="007834A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3505" w14:textId="6E0E4C8A" w:rsidR="00650327" w:rsidRDefault="00650327">
    <w:pPr>
      <w:pStyle w:val="Header"/>
    </w:pPr>
    <w:r w:rsidRPr="008545B9">
      <w:rPr>
        <w:noProof/>
      </w:rPr>
      <w:drawing>
        <wp:anchor distT="0" distB="0" distL="114300" distR="114300" simplePos="0" relativeHeight="251657216" behindDoc="0" locked="0" layoutInCell="1" allowOverlap="1" wp14:anchorId="16FC34B6" wp14:editId="2DC32500">
          <wp:simplePos x="0" y="0"/>
          <wp:positionH relativeFrom="column">
            <wp:posOffset>5719445</wp:posOffset>
          </wp:positionH>
          <wp:positionV relativeFrom="paragraph">
            <wp:posOffset>-485775</wp:posOffset>
          </wp:positionV>
          <wp:extent cx="368300" cy="393700"/>
          <wp:effectExtent l="0" t="0" r="0" b="0"/>
          <wp:wrapSquare wrapText="bothSides"/>
          <wp:docPr id="22933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01160" name=""/>
                  <pic:cNvPicPr/>
                </pic:nvPicPr>
                <pic:blipFill>
                  <a:blip r:embed="rId1"/>
                  <a:stretch>
                    <a:fillRect/>
                  </a:stretch>
                </pic:blipFill>
                <pic:spPr>
                  <a:xfrm>
                    <a:off x="0" y="0"/>
                    <a:ext cx="368300" cy="3937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FE68" w14:textId="4112D1C4" w:rsidR="00767EB1" w:rsidRDefault="00057384">
    <w:pPr>
      <w:pStyle w:val="Header"/>
    </w:pPr>
    <w:r>
      <w:rPr>
        <w:noProof/>
      </w:rPr>
      <w:drawing>
        <wp:anchor distT="0" distB="0" distL="114300" distR="114300" simplePos="0" relativeHeight="251669504" behindDoc="1" locked="0" layoutInCell="1" allowOverlap="1" wp14:anchorId="2419B309" wp14:editId="4F69F50A">
          <wp:simplePos x="0" y="0"/>
          <wp:positionH relativeFrom="column">
            <wp:posOffset>-939800</wp:posOffset>
          </wp:positionH>
          <wp:positionV relativeFrom="paragraph">
            <wp:posOffset>-851535</wp:posOffset>
          </wp:positionV>
          <wp:extent cx="7569200" cy="10703392"/>
          <wp:effectExtent l="0" t="0" r="0" b="3175"/>
          <wp:wrapNone/>
          <wp:docPr id="18886731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66422" name=""/>
                  <pic:cNvPicPr/>
                </pic:nvPicPr>
                <pic:blipFill>
                  <a:blip r:embed="rId1">
                    <a:extLst>
                      <a:ext uri="{28A0092B-C50C-407E-A947-70E740481C1C}">
                        <a14:useLocalDpi xmlns:a14="http://schemas.microsoft.com/office/drawing/2010/main" val="0"/>
                      </a:ext>
                    </a:extLst>
                  </a:blip>
                  <a:stretch>
                    <a:fillRect/>
                  </a:stretch>
                </pic:blipFill>
                <pic:spPr>
                  <a:xfrm>
                    <a:off x="0" y="0"/>
                    <a:ext cx="7579641" cy="10718156"/>
                  </a:xfrm>
                  <a:prstGeom prst="rect">
                    <a:avLst/>
                  </a:prstGeom>
                </pic:spPr>
              </pic:pic>
            </a:graphicData>
          </a:graphic>
          <wp14:sizeRelH relativeFrom="page">
            <wp14:pctWidth>0</wp14:pctWidth>
          </wp14:sizeRelH>
          <wp14:sizeRelV relativeFrom="page">
            <wp14:pctHeight>0</wp14:pctHeight>
          </wp14:sizeRelV>
        </wp:anchor>
      </w:drawing>
    </w:r>
    <w:r w:rsidR="00767EB1">
      <w:rPr>
        <w:rFonts w:ascii="Arial" w:hAnsi="Arial" w:cs="Arial"/>
        <w:noProof/>
        <w:color w:val="622181" w:themeColor="accent6"/>
        <w:lang w:val="en-US"/>
      </w:rPr>
      <w:drawing>
        <wp:anchor distT="0" distB="0" distL="114300" distR="114300" simplePos="0" relativeHeight="251649024" behindDoc="1" locked="0" layoutInCell="1" allowOverlap="1" wp14:anchorId="3C93A1EF" wp14:editId="1AD97FFC">
          <wp:simplePos x="0" y="0"/>
          <wp:positionH relativeFrom="margin">
            <wp:align>right</wp:align>
          </wp:positionH>
          <wp:positionV relativeFrom="paragraph">
            <wp:posOffset>0</wp:posOffset>
          </wp:positionV>
          <wp:extent cx="1009118" cy="4625125"/>
          <wp:effectExtent l="0" t="0" r="0" b="0"/>
          <wp:wrapNone/>
          <wp:docPr id="1340785400" name="Picture 1340785400"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night sky&#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9118" cy="46251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4A66" w14:textId="3A7465F8" w:rsidR="00EA50BA" w:rsidRDefault="001138A1">
    <w:pPr>
      <w:pStyle w:val="Header"/>
    </w:pPr>
    <w:r>
      <w:rPr>
        <w:noProof/>
      </w:rPr>
      <w:drawing>
        <wp:anchor distT="0" distB="0" distL="114300" distR="114300" simplePos="0" relativeHeight="251658246" behindDoc="1" locked="0" layoutInCell="1" allowOverlap="1" wp14:anchorId="50328D54" wp14:editId="25E6C74F">
          <wp:simplePos x="0" y="0"/>
          <wp:positionH relativeFrom="column">
            <wp:posOffset>-914400</wp:posOffset>
          </wp:positionH>
          <wp:positionV relativeFrom="paragraph">
            <wp:posOffset>-851535</wp:posOffset>
          </wp:positionV>
          <wp:extent cx="7569200" cy="10698854"/>
          <wp:effectExtent l="0" t="0" r="0" b="0"/>
          <wp:wrapNone/>
          <wp:docPr id="604043476" name="Picture 6" descr="A blue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54475" name="Picture 6" descr="A blue and orang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81389" cy="10716083"/>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8D83E" w14:textId="2F5F1959" w:rsidR="00EA50BA" w:rsidRDefault="00EA50BA">
    <w:pPr>
      <w:pStyle w:val="Header"/>
    </w:pPr>
    <w:r>
      <w:rPr>
        <w:rFonts w:ascii="Arial" w:hAnsi="Arial" w:cs="Arial"/>
        <w:noProof/>
        <w:color w:val="622181" w:themeColor="accent6"/>
        <w:lang w:val="en-US"/>
      </w:rPr>
      <w:drawing>
        <wp:inline distT="0" distB="0" distL="0" distR="0" wp14:anchorId="6E5C3309" wp14:editId="0AD10F62">
          <wp:extent cx="5731510" cy="8101330"/>
          <wp:effectExtent l="0" t="0" r="0" b="1270"/>
          <wp:docPr id="634257389" name="Picture 7" descr="A blue and white card with a logo and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65969" name="Picture 7" descr="A blue and white card with a logo and colorful circ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rFonts w:ascii="Arial" w:hAnsi="Arial" w:cs="Arial"/>
        <w:noProof/>
        <w:color w:val="622181" w:themeColor="accent6"/>
        <w:lang w:val="en-US"/>
      </w:rPr>
      <w:drawing>
        <wp:anchor distT="0" distB="0" distL="114300" distR="114300" simplePos="0" relativeHeight="251658241" behindDoc="1" locked="0" layoutInCell="1" allowOverlap="1" wp14:anchorId="19E3E389" wp14:editId="3271196C">
          <wp:simplePos x="0" y="0"/>
          <wp:positionH relativeFrom="margin">
            <wp:align>right</wp:align>
          </wp:positionH>
          <wp:positionV relativeFrom="paragraph">
            <wp:posOffset>0</wp:posOffset>
          </wp:positionV>
          <wp:extent cx="1009118" cy="4625125"/>
          <wp:effectExtent l="0" t="0" r="0" b="0"/>
          <wp:wrapNone/>
          <wp:docPr id="1008279838" name="Picture 1008279838"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night sky&#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9118" cy="4625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5pt;height:331.7pt;visibility:visible;mso-wrap-style:square" o:bullet="t">
        <v:imagedata r:id="rId1"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0"/>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32C6545"/>
    <w:multiLevelType w:val="hybridMultilevel"/>
    <w:tmpl w:val="B62C5BB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 w15:restartNumberingAfterBreak="0">
    <w:nsid w:val="04BC6105"/>
    <w:multiLevelType w:val="hybridMultilevel"/>
    <w:tmpl w:val="89A4EC00"/>
    <w:lvl w:ilvl="0" w:tplc="08090001">
      <w:start w:val="1"/>
      <w:numFmt w:val="bullet"/>
      <w:lvlText w:val=""/>
      <w:lvlJc w:val="left"/>
      <w:pPr>
        <w:ind w:left="2306" w:hanging="360"/>
      </w:pPr>
      <w:rPr>
        <w:rFonts w:ascii="Symbol" w:hAnsi="Symbol" w:hint="default"/>
      </w:rPr>
    </w:lvl>
    <w:lvl w:ilvl="1" w:tplc="08090003" w:tentative="1">
      <w:start w:val="1"/>
      <w:numFmt w:val="bullet"/>
      <w:lvlText w:val="o"/>
      <w:lvlJc w:val="left"/>
      <w:pPr>
        <w:ind w:left="3026" w:hanging="360"/>
      </w:pPr>
      <w:rPr>
        <w:rFonts w:ascii="Courier New" w:hAnsi="Courier New" w:cs="Courier New" w:hint="default"/>
      </w:rPr>
    </w:lvl>
    <w:lvl w:ilvl="2" w:tplc="08090005" w:tentative="1">
      <w:start w:val="1"/>
      <w:numFmt w:val="bullet"/>
      <w:lvlText w:val=""/>
      <w:lvlJc w:val="left"/>
      <w:pPr>
        <w:ind w:left="3746" w:hanging="360"/>
      </w:pPr>
      <w:rPr>
        <w:rFonts w:ascii="Wingdings" w:hAnsi="Wingdings" w:hint="default"/>
      </w:rPr>
    </w:lvl>
    <w:lvl w:ilvl="3" w:tplc="08090001" w:tentative="1">
      <w:start w:val="1"/>
      <w:numFmt w:val="bullet"/>
      <w:lvlText w:val=""/>
      <w:lvlJc w:val="left"/>
      <w:pPr>
        <w:ind w:left="4466" w:hanging="360"/>
      </w:pPr>
      <w:rPr>
        <w:rFonts w:ascii="Symbol" w:hAnsi="Symbol" w:hint="default"/>
      </w:rPr>
    </w:lvl>
    <w:lvl w:ilvl="4" w:tplc="08090003" w:tentative="1">
      <w:start w:val="1"/>
      <w:numFmt w:val="bullet"/>
      <w:lvlText w:val="o"/>
      <w:lvlJc w:val="left"/>
      <w:pPr>
        <w:ind w:left="5186" w:hanging="360"/>
      </w:pPr>
      <w:rPr>
        <w:rFonts w:ascii="Courier New" w:hAnsi="Courier New" w:cs="Courier New" w:hint="default"/>
      </w:rPr>
    </w:lvl>
    <w:lvl w:ilvl="5" w:tplc="08090005" w:tentative="1">
      <w:start w:val="1"/>
      <w:numFmt w:val="bullet"/>
      <w:lvlText w:val=""/>
      <w:lvlJc w:val="left"/>
      <w:pPr>
        <w:ind w:left="5906" w:hanging="360"/>
      </w:pPr>
      <w:rPr>
        <w:rFonts w:ascii="Wingdings" w:hAnsi="Wingdings" w:hint="default"/>
      </w:rPr>
    </w:lvl>
    <w:lvl w:ilvl="6" w:tplc="08090001" w:tentative="1">
      <w:start w:val="1"/>
      <w:numFmt w:val="bullet"/>
      <w:lvlText w:val=""/>
      <w:lvlJc w:val="left"/>
      <w:pPr>
        <w:ind w:left="6626" w:hanging="360"/>
      </w:pPr>
      <w:rPr>
        <w:rFonts w:ascii="Symbol" w:hAnsi="Symbol" w:hint="default"/>
      </w:rPr>
    </w:lvl>
    <w:lvl w:ilvl="7" w:tplc="08090003" w:tentative="1">
      <w:start w:val="1"/>
      <w:numFmt w:val="bullet"/>
      <w:lvlText w:val="o"/>
      <w:lvlJc w:val="left"/>
      <w:pPr>
        <w:ind w:left="7346" w:hanging="360"/>
      </w:pPr>
      <w:rPr>
        <w:rFonts w:ascii="Courier New" w:hAnsi="Courier New" w:cs="Courier New" w:hint="default"/>
      </w:rPr>
    </w:lvl>
    <w:lvl w:ilvl="8" w:tplc="08090005" w:tentative="1">
      <w:start w:val="1"/>
      <w:numFmt w:val="bullet"/>
      <w:lvlText w:val=""/>
      <w:lvlJc w:val="left"/>
      <w:pPr>
        <w:ind w:left="8066" w:hanging="360"/>
      </w:pPr>
      <w:rPr>
        <w:rFonts w:ascii="Wingdings" w:hAnsi="Wingdings" w:hint="default"/>
      </w:rPr>
    </w:lvl>
  </w:abstractNum>
  <w:abstractNum w:abstractNumId="3" w15:restartNumberingAfterBreak="0">
    <w:nsid w:val="04FD10A3"/>
    <w:multiLevelType w:val="hybridMultilevel"/>
    <w:tmpl w:val="FD1CDC0E"/>
    <w:lvl w:ilvl="0" w:tplc="CA78D864">
      <w:start w:val="1"/>
      <w:numFmt w:val="upperLetter"/>
      <w:lvlText w:val="%1."/>
      <w:lvlJc w:val="left"/>
      <w:pPr>
        <w:ind w:left="720" w:hanging="720"/>
      </w:pPr>
      <w:rPr>
        <w:rFonts w:ascii="Verdana" w:eastAsia="Verdana" w:hAnsi="Verdana" w:cs="Verdana" w:hint="default"/>
        <w:b w:val="0"/>
        <w:bCs w:val="0"/>
        <w:i w:val="0"/>
        <w:iCs w:val="0"/>
        <w:color w:val="000000" w:themeColor="text1"/>
        <w:spacing w:val="-1"/>
        <w:w w:val="100"/>
        <w:sz w:val="24"/>
        <w:szCs w:val="24"/>
        <w:lang w:val="en-GB" w:eastAsia="en-US" w:bidi="ar-SA"/>
      </w:rPr>
    </w:lvl>
    <w:lvl w:ilvl="1" w:tplc="C02CDDEC">
      <w:numFmt w:val="bullet"/>
      <w:lvlText w:val=""/>
      <w:lvlJc w:val="left"/>
      <w:pPr>
        <w:ind w:left="995" w:hanging="286"/>
      </w:pPr>
      <w:rPr>
        <w:rFonts w:ascii="Symbol" w:eastAsia="Symbol" w:hAnsi="Symbol" w:cs="Symbol" w:hint="default"/>
        <w:b w:val="0"/>
        <w:bCs w:val="0"/>
        <w:i w:val="0"/>
        <w:iCs w:val="0"/>
        <w:color w:val="auto"/>
        <w:w w:val="100"/>
        <w:sz w:val="24"/>
        <w:szCs w:val="24"/>
        <w:lang w:val="en-GB" w:eastAsia="en-US" w:bidi="ar-SA"/>
      </w:rPr>
    </w:lvl>
    <w:lvl w:ilvl="2" w:tplc="7B804038">
      <w:numFmt w:val="bullet"/>
      <w:lvlText w:val="•"/>
      <w:lvlJc w:val="left"/>
      <w:pPr>
        <w:ind w:left="1983" w:hanging="286"/>
      </w:pPr>
      <w:rPr>
        <w:rFonts w:hint="default"/>
        <w:lang w:val="en-GB" w:eastAsia="en-US" w:bidi="ar-SA"/>
      </w:rPr>
    </w:lvl>
    <w:lvl w:ilvl="3" w:tplc="F7CA901E">
      <w:numFmt w:val="bullet"/>
      <w:lvlText w:val="•"/>
      <w:lvlJc w:val="left"/>
      <w:pPr>
        <w:ind w:left="2966" w:hanging="286"/>
      </w:pPr>
      <w:rPr>
        <w:rFonts w:hint="default"/>
        <w:lang w:val="en-GB" w:eastAsia="en-US" w:bidi="ar-SA"/>
      </w:rPr>
    </w:lvl>
    <w:lvl w:ilvl="4" w:tplc="6582C028">
      <w:numFmt w:val="bullet"/>
      <w:lvlText w:val="•"/>
      <w:lvlJc w:val="left"/>
      <w:pPr>
        <w:ind w:left="3949" w:hanging="286"/>
      </w:pPr>
      <w:rPr>
        <w:rFonts w:hint="default"/>
        <w:lang w:val="en-GB" w:eastAsia="en-US" w:bidi="ar-SA"/>
      </w:rPr>
    </w:lvl>
    <w:lvl w:ilvl="5" w:tplc="56FA29F6">
      <w:numFmt w:val="bullet"/>
      <w:lvlText w:val="•"/>
      <w:lvlJc w:val="left"/>
      <w:pPr>
        <w:ind w:left="4932" w:hanging="286"/>
      </w:pPr>
      <w:rPr>
        <w:rFonts w:hint="default"/>
        <w:lang w:val="en-GB" w:eastAsia="en-US" w:bidi="ar-SA"/>
      </w:rPr>
    </w:lvl>
    <w:lvl w:ilvl="6" w:tplc="4E0EF262">
      <w:numFmt w:val="bullet"/>
      <w:lvlText w:val="•"/>
      <w:lvlJc w:val="left"/>
      <w:pPr>
        <w:ind w:left="5915" w:hanging="286"/>
      </w:pPr>
      <w:rPr>
        <w:rFonts w:hint="default"/>
        <w:lang w:val="en-GB" w:eastAsia="en-US" w:bidi="ar-SA"/>
      </w:rPr>
    </w:lvl>
    <w:lvl w:ilvl="7" w:tplc="23E8C728">
      <w:numFmt w:val="bullet"/>
      <w:lvlText w:val="•"/>
      <w:lvlJc w:val="left"/>
      <w:pPr>
        <w:ind w:left="6898" w:hanging="286"/>
      </w:pPr>
      <w:rPr>
        <w:rFonts w:hint="default"/>
        <w:lang w:val="en-GB" w:eastAsia="en-US" w:bidi="ar-SA"/>
      </w:rPr>
    </w:lvl>
    <w:lvl w:ilvl="8" w:tplc="FA0C3520">
      <w:numFmt w:val="bullet"/>
      <w:lvlText w:val="•"/>
      <w:lvlJc w:val="left"/>
      <w:pPr>
        <w:ind w:left="7881" w:hanging="286"/>
      </w:pPr>
      <w:rPr>
        <w:rFonts w:hint="default"/>
        <w:lang w:val="en-GB" w:eastAsia="en-US" w:bidi="ar-SA"/>
      </w:rPr>
    </w:lvl>
  </w:abstractNum>
  <w:abstractNum w:abstractNumId="4" w15:restartNumberingAfterBreak="0">
    <w:nsid w:val="0BBD70E6"/>
    <w:multiLevelType w:val="hybridMultilevel"/>
    <w:tmpl w:val="FA3A164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5" w15:restartNumberingAfterBreak="0">
    <w:nsid w:val="0C030234"/>
    <w:multiLevelType w:val="hybridMultilevel"/>
    <w:tmpl w:val="B614B2BE"/>
    <w:lvl w:ilvl="0" w:tplc="BEDC93CA">
      <w:start w:val="1"/>
      <w:numFmt w:val="bullet"/>
      <w:pStyle w:val="SETSecondaryBullets"/>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A2B98"/>
    <w:multiLevelType w:val="hybridMultilevel"/>
    <w:tmpl w:val="3E7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A31E04"/>
    <w:multiLevelType w:val="hybridMultilevel"/>
    <w:tmpl w:val="4D0A083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3A67AA"/>
    <w:multiLevelType w:val="hybridMultilevel"/>
    <w:tmpl w:val="1FAC89EC"/>
    <w:lvl w:ilvl="0" w:tplc="2786C6C0">
      <w:numFmt w:val="bullet"/>
      <w:lvlText w:val="•"/>
      <w:lvlJc w:val="left"/>
      <w:pPr>
        <w:ind w:left="720" w:hanging="720"/>
      </w:pPr>
      <w:rPr>
        <w:rFonts w:hint="default"/>
        <w:b/>
        <w:bCs/>
        <w:i w:val="0"/>
        <w:iCs w:val="0"/>
        <w:color w:val="1D2C4D"/>
        <w:spacing w:val="-1"/>
        <w:w w:val="99"/>
        <w:sz w:val="32"/>
        <w:szCs w:val="32"/>
        <w:lang w:val="en-GB" w:eastAsia="en-US" w:bidi="ar-SA"/>
      </w:rPr>
    </w:lvl>
    <w:lvl w:ilvl="1" w:tplc="FFFFFFFF">
      <w:numFmt w:val="bullet"/>
      <w:lvlText w:val=""/>
      <w:lvlJc w:val="left"/>
      <w:pPr>
        <w:ind w:left="994" w:hanging="286"/>
      </w:pPr>
      <w:rPr>
        <w:rFonts w:ascii="Symbol" w:eastAsia="Symbol" w:hAnsi="Symbol" w:cs="Symbol" w:hint="default"/>
        <w:b w:val="0"/>
        <w:bCs w:val="0"/>
        <w:i w:val="0"/>
        <w:iCs w:val="0"/>
        <w:color w:val="auto"/>
        <w:w w:val="100"/>
        <w:sz w:val="24"/>
        <w:szCs w:val="24"/>
        <w:lang w:val="en-GB" w:eastAsia="en-US" w:bidi="ar-SA"/>
      </w:rPr>
    </w:lvl>
    <w:lvl w:ilvl="2" w:tplc="FFFFFFFF">
      <w:numFmt w:val="bullet"/>
      <w:lvlText w:val="o"/>
      <w:lvlJc w:val="left"/>
      <w:pPr>
        <w:ind w:left="1277" w:hanging="286"/>
      </w:pPr>
      <w:rPr>
        <w:rFonts w:ascii="Courier New" w:eastAsia="Courier New" w:hAnsi="Courier New" w:cs="Courier New" w:hint="default"/>
        <w:b w:val="0"/>
        <w:bCs w:val="0"/>
        <w:i w:val="0"/>
        <w:iCs w:val="0"/>
        <w:color w:val="868686"/>
        <w:w w:val="100"/>
        <w:sz w:val="24"/>
        <w:szCs w:val="24"/>
        <w:lang w:val="en-GB" w:eastAsia="en-US" w:bidi="ar-SA"/>
      </w:rPr>
    </w:lvl>
    <w:lvl w:ilvl="3" w:tplc="FFFFFFFF">
      <w:numFmt w:val="bullet"/>
      <w:lvlText w:val="•"/>
      <w:lvlJc w:val="left"/>
      <w:pPr>
        <w:ind w:left="2350" w:hanging="286"/>
      </w:pPr>
      <w:rPr>
        <w:rFonts w:hint="default"/>
        <w:lang w:val="en-GB" w:eastAsia="en-US" w:bidi="ar-SA"/>
      </w:rPr>
    </w:lvl>
    <w:lvl w:ilvl="4" w:tplc="FFFFFFFF">
      <w:numFmt w:val="bullet"/>
      <w:lvlText w:val="•"/>
      <w:lvlJc w:val="left"/>
      <w:pPr>
        <w:ind w:left="3421" w:hanging="286"/>
      </w:pPr>
      <w:rPr>
        <w:rFonts w:hint="default"/>
        <w:lang w:val="en-GB" w:eastAsia="en-US" w:bidi="ar-SA"/>
      </w:rPr>
    </w:lvl>
    <w:lvl w:ilvl="5" w:tplc="FFFFFFFF">
      <w:numFmt w:val="bullet"/>
      <w:lvlText w:val="•"/>
      <w:lvlJc w:val="left"/>
      <w:pPr>
        <w:ind w:left="4492" w:hanging="286"/>
      </w:pPr>
      <w:rPr>
        <w:rFonts w:hint="default"/>
        <w:lang w:val="en-GB" w:eastAsia="en-US" w:bidi="ar-SA"/>
      </w:rPr>
    </w:lvl>
    <w:lvl w:ilvl="6" w:tplc="FFFFFFFF">
      <w:numFmt w:val="bullet"/>
      <w:lvlText w:val="•"/>
      <w:lvlJc w:val="left"/>
      <w:pPr>
        <w:ind w:left="5563" w:hanging="286"/>
      </w:pPr>
      <w:rPr>
        <w:rFonts w:hint="default"/>
        <w:lang w:val="en-GB" w:eastAsia="en-US" w:bidi="ar-SA"/>
      </w:rPr>
    </w:lvl>
    <w:lvl w:ilvl="7" w:tplc="FFFFFFFF">
      <w:numFmt w:val="bullet"/>
      <w:lvlText w:val="•"/>
      <w:lvlJc w:val="left"/>
      <w:pPr>
        <w:ind w:left="6634" w:hanging="286"/>
      </w:pPr>
      <w:rPr>
        <w:rFonts w:hint="default"/>
        <w:lang w:val="en-GB" w:eastAsia="en-US" w:bidi="ar-SA"/>
      </w:rPr>
    </w:lvl>
    <w:lvl w:ilvl="8" w:tplc="FFFFFFFF">
      <w:numFmt w:val="bullet"/>
      <w:lvlText w:val="•"/>
      <w:lvlJc w:val="left"/>
      <w:pPr>
        <w:ind w:left="7704" w:hanging="286"/>
      </w:pPr>
      <w:rPr>
        <w:rFonts w:hint="default"/>
        <w:lang w:val="en-GB" w:eastAsia="en-US" w:bidi="ar-SA"/>
      </w:rPr>
    </w:lvl>
  </w:abstractNum>
  <w:abstractNum w:abstractNumId="10" w15:restartNumberingAfterBreak="0">
    <w:nsid w:val="26C6428D"/>
    <w:multiLevelType w:val="hybridMultilevel"/>
    <w:tmpl w:val="A7F02A06"/>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11" w15:restartNumberingAfterBreak="0">
    <w:nsid w:val="27250359"/>
    <w:multiLevelType w:val="hybridMultilevel"/>
    <w:tmpl w:val="4CE8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279C0"/>
    <w:multiLevelType w:val="hybridMultilevel"/>
    <w:tmpl w:val="3C8A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D4E77"/>
    <w:multiLevelType w:val="multilevel"/>
    <w:tmpl w:val="260C2020"/>
    <w:lvl w:ilvl="0">
      <w:start w:val="1"/>
      <w:numFmt w:val="decimal"/>
      <w:lvlText w:val="%1.0"/>
      <w:lvlJc w:val="left"/>
      <w:pPr>
        <w:tabs>
          <w:tab w:val="num" w:pos="720"/>
        </w:tabs>
        <w:ind w:left="720" w:hanging="720"/>
      </w:pPr>
      <w:rPr>
        <w:rFonts w:hint="default"/>
      </w:rPr>
    </w:lvl>
    <w:lvl w:ilvl="1">
      <w:start w:val="1"/>
      <w:numFmt w:val="decimal"/>
      <w:pStyle w:val="SETNumbering"/>
      <w:lvlText w:val="%1.%2"/>
      <w:lvlJc w:val="left"/>
      <w:pPr>
        <w:tabs>
          <w:tab w:val="num" w:pos="1440"/>
        </w:tabs>
        <w:ind w:left="144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35900E92"/>
    <w:multiLevelType w:val="hybridMultilevel"/>
    <w:tmpl w:val="0EC4FA0C"/>
    <w:lvl w:ilvl="0" w:tplc="FFFFFFFF">
      <w:start w:val="7"/>
      <w:numFmt w:val="decimal"/>
      <w:lvlText w:val="%1."/>
      <w:lvlJc w:val="left"/>
      <w:pPr>
        <w:ind w:left="1600" w:hanging="720"/>
      </w:pPr>
      <w:rPr>
        <w:rFonts w:ascii="Calibri" w:eastAsia="Calibri" w:hAnsi="Calibri" w:cs="Calibri" w:hint="default"/>
        <w:b/>
        <w:bCs/>
        <w:i w:val="0"/>
        <w:iCs w:val="0"/>
        <w:color w:val="1D2C4D"/>
        <w:spacing w:val="-1"/>
        <w:w w:val="99"/>
        <w:sz w:val="32"/>
        <w:szCs w:val="32"/>
        <w:lang w:val="en-GB" w:eastAsia="en-US" w:bidi="ar-SA"/>
      </w:rPr>
    </w:lvl>
    <w:lvl w:ilvl="1" w:tplc="244E47EA">
      <w:numFmt w:val="bullet"/>
      <w:lvlText w:val=""/>
      <w:lvlJc w:val="left"/>
      <w:pPr>
        <w:ind w:left="712" w:hanging="286"/>
      </w:pPr>
      <w:rPr>
        <w:rFonts w:ascii="Symbol" w:eastAsia="Symbol" w:hAnsi="Symbol" w:cs="Symbol" w:hint="default"/>
        <w:b w:val="0"/>
        <w:bCs w:val="0"/>
        <w:i w:val="0"/>
        <w:iCs w:val="0"/>
        <w:color w:val="000000" w:themeColor="text1"/>
        <w:w w:val="100"/>
        <w:sz w:val="24"/>
        <w:szCs w:val="24"/>
        <w:lang w:val="en-GB" w:eastAsia="en-US" w:bidi="ar-SA"/>
      </w:rPr>
    </w:lvl>
    <w:lvl w:ilvl="2" w:tplc="FFFFFFFF">
      <w:numFmt w:val="bullet"/>
      <w:lvlText w:val="o"/>
      <w:lvlJc w:val="left"/>
      <w:pPr>
        <w:ind w:left="2157" w:hanging="286"/>
      </w:pPr>
      <w:rPr>
        <w:rFonts w:ascii="Courier New" w:eastAsia="Courier New" w:hAnsi="Courier New" w:cs="Courier New" w:hint="default"/>
        <w:b w:val="0"/>
        <w:bCs w:val="0"/>
        <w:i w:val="0"/>
        <w:iCs w:val="0"/>
        <w:color w:val="868686"/>
        <w:w w:val="100"/>
        <w:sz w:val="24"/>
        <w:szCs w:val="24"/>
        <w:lang w:val="en-GB" w:eastAsia="en-US" w:bidi="ar-SA"/>
      </w:rPr>
    </w:lvl>
    <w:lvl w:ilvl="3" w:tplc="FFFFFFFF">
      <w:numFmt w:val="bullet"/>
      <w:lvlText w:val="•"/>
      <w:lvlJc w:val="left"/>
      <w:pPr>
        <w:ind w:left="3230" w:hanging="286"/>
      </w:pPr>
      <w:rPr>
        <w:rFonts w:hint="default"/>
        <w:lang w:val="en-GB" w:eastAsia="en-US" w:bidi="ar-SA"/>
      </w:rPr>
    </w:lvl>
    <w:lvl w:ilvl="4" w:tplc="FFFFFFFF">
      <w:numFmt w:val="bullet"/>
      <w:lvlText w:val="•"/>
      <w:lvlJc w:val="left"/>
      <w:pPr>
        <w:ind w:left="4301" w:hanging="286"/>
      </w:pPr>
      <w:rPr>
        <w:rFonts w:hint="default"/>
        <w:lang w:val="en-GB" w:eastAsia="en-US" w:bidi="ar-SA"/>
      </w:rPr>
    </w:lvl>
    <w:lvl w:ilvl="5" w:tplc="FFFFFFFF">
      <w:numFmt w:val="bullet"/>
      <w:lvlText w:val="•"/>
      <w:lvlJc w:val="left"/>
      <w:pPr>
        <w:ind w:left="5372" w:hanging="286"/>
      </w:pPr>
      <w:rPr>
        <w:rFonts w:hint="default"/>
        <w:lang w:val="en-GB" w:eastAsia="en-US" w:bidi="ar-SA"/>
      </w:rPr>
    </w:lvl>
    <w:lvl w:ilvl="6" w:tplc="FFFFFFFF">
      <w:numFmt w:val="bullet"/>
      <w:lvlText w:val="•"/>
      <w:lvlJc w:val="left"/>
      <w:pPr>
        <w:ind w:left="6443" w:hanging="286"/>
      </w:pPr>
      <w:rPr>
        <w:rFonts w:hint="default"/>
        <w:lang w:val="en-GB" w:eastAsia="en-US" w:bidi="ar-SA"/>
      </w:rPr>
    </w:lvl>
    <w:lvl w:ilvl="7" w:tplc="FFFFFFFF">
      <w:numFmt w:val="bullet"/>
      <w:lvlText w:val="•"/>
      <w:lvlJc w:val="left"/>
      <w:pPr>
        <w:ind w:left="7514" w:hanging="286"/>
      </w:pPr>
      <w:rPr>
        <w:rFonts w:hint="default"/>
        <w:lang w:val="en-GB" w:eastAsia="en-US" w:bidi="ar-SA"/>
      </w:rPr>
    </w:lvl>
    <w:lvl w:ilvl="8" w:tplc="FFFFFFFF">
      <w:numFmt w:val="bullet"/>
      <w:lvlText w:val="•"/>
      <w:lvlJc w:val="left"/>
      <w:pPr>
        <w:ind w:left="8584" w:hanging="286"/>
      </w:pPr>
      <w:rPr>
        <w:rFonts w:hint="default"/>
        <w:lang w:val="en-GB" w:eastAsia="en-US" w:bidi="ar-SA"/>
      </w:rPr>
    </w:lvl>
  </w:abstractNum>
  <w:abstractNum w:abstractNumId="15" w15:restartNumberingAfterBreak="0">
    <w:nsid w:val="3CA70590"/>
    <w:multiLevelType w:val="hybridMultilevel"/>
    <w:tmpl w:val="04580516"/>
    <w:lvl w:ilvl="0" w:tplc="5B3217AE">
      <w:numFmt w:val="bullet"/>
      <w:lvlText w:val=""/>
      <w:lvlJc w:val="left"/>
      <w:pPr>
        <w:ind w:left="286" w:hanging="286"/>
      </w:pPr>
      <w:rPr>
        <w:rFonts w:ascii="Symbol" w:eastAsia="Symbol" w:hAnsi="Symbol" w:cs="Symbol" w:hint="default"/>
        <w:b w:val="0"/>
        <w:bCs w:val="0"/>
        <w:i w:val="0"/>
        <w:iCs w:val="0"/>
        <w:color w:val="auto"/>
        <w:w w:val="100"/>
        <w:sz w:val="24"/>
        <w:szCs w:val="24"/>
        <w:lang w:val="en-GB" w:eastAsia="en-US" w:bidi="ar-SA"/>
      </w:rPr>
    </w:lvl>
    <w:lvl w:ilvl="1" w:tplc="B276CC2A">
      <w:numFmt w:val="bullet"/>
      <w:lvlText w:val="•"/>
      <w:lvlJc w:val="left"/>
      <w:pPr>
        <w:ind w:left="292" w:hanging="286"/>
      </w:pPr>
      <w:rPr>
        <w:rFonts w:hint="default"/>
        <w:lang w:val="en-GB" w:eastAsia="en-US" w:bidi="ar-SA"/>
      </w:rPr>
    </w:lvl>
    <w:lvl w:ilvl="2" w:tplc="FEC470EA">
      <w:numFmt w:val="bullet"/>
      <w:lvlText w:val="•"/>
      <w:lvlJc w:val="left"/>
      <w:pPr>
        <w:ind w:left="1274" w:hanging="286"/>
      </w:pPr>
      <w:rPr>
        <w:rFonts w:hint="default"/>
        <w:lang w:val="en-GB" w:eastAsia="en-US" w:bidi="ar-SA"/>
      </w:rPr>
    </w:lvl>
    <w:lvl w:ilvl="3" w:tplc="637ADE22">
      <w:numFmt w:val="bullet"/>
      <w:lvlText w:val="•"/>
      <w:lvlJc w:val="left"/>
      <w:pPr>
        <w:ind w:left="2257" w:hanging="286"/>
      </w:pPr>
      <w:rPr>
        <w:rFonts w:hint="default"/>
        <w:lang w:val="en-GB" w:eastAsia="en-US" w:bidi="ar-SA"/>
      </w:rPr>
    </w:lvl>
    <w:lvl w:ilvl="4" w:tplc="65B41446">
      <w:numFmt w:val="bullet"/>
      <w:lvlText w:val="•"/>
      <w:lvlJc w:val="left"/>
      <w:pPr>
        <w:ind w:left="3240" w:hanging="286"/>
      </w:pPr>
      <w:rPr>
        <w:rFonts w:hint="default"/>
        <w:lang w:val="en-GB" w:eastAsia="en-US" w:bidi="ar-SA"/>
      </w:rPr>
    </w:lvl>
    <w:lvl w:ilvl="5" w:tplc="2AF2D3BC">
      <w:numFmt w:val="bullet"/>
      <w:lvlText w:val="•"/>
      <w:lvlJc w:val="left"/>
      <w:pPr>
        <w:ind w:left="4223" w:hanging="286"/>
      </w:pPr>
      <w:rPr>
        <w:rFonts w:hint="default"/>
        <w:lang w:val="en-GB" w:eastAsia="en-US" w:bidi="ar-SA"/>
      </w:rPr>
    </w:lvl>
    <w:lvl w:ilvl="6" w:tplc="8A3476E0">
      <w:numFmt w:val="bullet"/>
      <w:lvlText w:val="•"/>
      <w:lvlJc w:val="left"/>
      <w:pPr>
        <w:ind w:left="5206" w:hanging="286"/>
      </w:pPr>
      <w:rPr>
        <w:rFonts w:hint="default"/>
        <w:lang w:val="en-GB" w:eastAsia="en-US" w:bidi="ar-SA"/>
      </w:rPr>
    </w:lvl>
    <w:lvl w:ilvl="7" w:tplc="0E46EF66">
      <w:numFmt w:val="bullet"/>
      <w:lvlText w:val="•"/>
      <w:lvlJc w:val="left"/>
      <w:pPr>
        <w:ind w:left="6189" w:hanging="286"/>
      </w:pPr>
      <w:rPr>
        <w:rFonts w:hint="default"/>
        <w:lang w:val="en-GB" w:eastAsia="en-US" w:bidi="ar-SA"/>
      </w:rPr>
    </w:lvl>
    <w:lvl w:ilvl="8" w:tplc="A936ECA6">
      <w:numFmt w:val="bullet"/>
      <w:lvlText w:val="•"/>
      <w:lvlJc w:val="left"/>
      <w:pPr>
        <w:ind w:left="7172" w:hanging="286"/>
      </w:pPr>
      <w:rPr>
        <w:rFonts w:hint="default"/>
        <w:lang w:val="en-GB" w:eastAsia="en-US" w:bidi="ar-SA"/>
      </w:rPr>
    </w:lvl>
  </w:abstractNum>
  <w:abstractNum w:abstractNumId="16" w15:restartNumberingAfterBreak="0">
    <w:nsid w:val="3D7874F3"/>
    <w:multiLevelType w:val="hybridMultilevel"/>
    <w:tmpl w:val="D1D8FD78"/>
    <w:lvl w:ilvl="0" w:tplc="A9EAEB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003282"/>
    <w:multiLevelType w:val="hybridMultilevel"/>
    <w:tmpl w:val="16EA8DB0"/>
    <w:lvl w:ilvl="0" w:tplc="2182CBF2">
      <w:start w:val="1"/>
      <w:numFmt w:val="bullet"/>
      <w:pStyle w:val="ListParagraph"/>
      <w:lvlText w:val=""/>
      <w:lvlJc w:val="left"/>
      <w:pPr>
        <w:ind w:left="720" w:hanging="360"/>
      </w:pPr>
      <w:rPr>
        <w:rFonts w:ascii="Symbol" w:hAnsi="Symbol" w:hint="default"/>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AE915E1"/>
    <w:multiLevelType w:val="hybridMultilevel"/>
    <w:tmpl w:val="131C9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1C32A8"/>
    <w:multiLevelType w:val="hybridMultilevel"/>
    <w:tmpl w:val="BEB0EF62"/>
    <w:lvl w:ilvl="0" w:tplc="4650EE94">
      <w:start w:val="1"/>
      <w:numFmt w:val="decimal"/>
      <w:lvlText w:val="%1."/>
      <w:lvlJc w:val="left"/>
      <w:pPr>
        <w:ind w:left="721" w:hanging="720"/>
      </w:pPr>
      <w:rPr>
        <w:rFonts w:ascii="Verdana" w:eastAsia="Verdana" w:hAnsi="Verdana" w:cs="Verdana" w:hint="default"/>
        <w:b w:val="0"/>
        <w:bCs w:val="0"/>
        <w:i w:val="0"/>
        <w:iCs w:val="0"/>
        <w:color w:val="000000" w:themeColor="text1"/>
        <w:spacing w:val="0"/>
        <w:w w:val="100"/>
        <w:sz w:val="24"/>
        <w:szCs w:val="24"/>
        <w:lang w:val="en-GB" w:eastAsia="en-US" w:bidi="ar-SA"/>
      </w:rPr>
    </w:lvl>
    <w:lvl w:ilvl="1" w:tplc="2786C6C0">
      <w:numFmt w:val="bullet"/>
      <w:lvlText w:val="•"/>
      <w:lvlJc w:val="left"/>
      <w:pPr>
        <w:ind w:left="1633" w:hanging="720"/>
      </w:pPr>
      <w:rPr>
        <w:rFonts w:hint="default"/>
        <w:lang w:val="en-GB" w:eastAsia="en-US" w:bidi="ar-SA"/>
      </w:rPr>
    </w:lvl>
    <w:lvl w:ilvl="2" w:tplc="5EA20468">
      <w:numFmt w:val="bullet"/>
      <w:lvlText w:val="•"/>
      <w:lvlJc w:val="left"/>
      <w:pPr>
        <w:ind w:left="2546" w:hanging="720"/>
      </w:pPr>
      <w:rPr>
        <w:rFonts w:hint="default"/>
        <w:lang w:val="en-GB" w:eastAsia="en-US" w:bidi="ar-SA"/>
      </w:rPr>
    </w:lvl>
    <w:lvl w:ilvl="3" w:tplc="5C14FA94">
      <w:numFmt w:val="bullet"/>
      <w:lvlText w:val="•"/>
      <w:lvlJc w:val="left"/>
      <w:pPr>
        <w:ind w:left="3458" w:hanging="720"/>
      </w:pPr>
      <w:rPr>
        <w:rFonts w:hint="default"/>
        <w:lang w:val="en-GB" w:eastAsia="en-US" w:bidi="ar-SA"/>
      </w:rPr>
    </w:lvl>
    <w:lvl w:ilvl="4" w:tplc="9E7EDA96">
      <w:numFmt w:val="bullet"/>
      <w:lvlText w:val="•"/>
      <w:lvlJc w:val="left"/>
      <w:pPr>
        <w:ind w:left="4371" w:hanging="720"/>
      </w:pPr>
      <w:rPr>
        <w:rFonts w:hint="default"/>
        <w:lang w:val="en-GB" w:eastAsia="en-US" w:bidi="ar-SA"/>
      </w:rPr>
    </w:lvl>
    <w:lvl w:ilvl="5" w:tplc="425AEBE0">
      <w:numFmt w:val="bullet"/>
      <w:lvlText w:val="•"/>
      <w:lvlJc w:val="left"/>
      <w:pPr>
        <w:ind w:left="5284" w:hanging="720"/>
      </w:pPr>
      <w:rPr>
        <w:rFonts w:hint="default"/>
        <w:lang w:val="en-GB" w:eastAsia="en-US" w:bidi="ar-SA"/>
      </w:rPr>
    </w:lvl>
    <w:lvl w:ilvl="6" w:tplc="7696BE80">
      <w:numFmt w:val="bullet"/>
      <w:lvlText w:val="•"/>
      <w:lvlJc w:val="left"/>
      <w:pPr>
        <w:ind w:left="6196" w:hanging="720"/>
      </w:pPr>
      <w:rPr>
        <w:rFonts w:hint="default"/>
        <w:lang w:val="en-GB" w:eastAsia="en-US" w:bidi="ar-SA"/>
      </w:rPr>
    </w:lvl>
    <w:lvl w:ilvl="7" w:tplc="CEB0E38E">
      <w:numFmt w:val="bullet"/>
      <w:lvlText w:val="•"/>
      <w:lvlJc w:val="left"/>
      <w:pPr>
        <w:ind w:left="7109" w:hanging="720"/>
      </w:pPr>
      <w:rPr>
        <w:rFonts w:hint="default"/>
        <w:lang w:val="en-GB" w:eastAsia="en-US" w:bidi="ar-SA"/>
      </w:rPr>
    </w:lvl>
    <w:lvl w:ilvl="8" w:tplc="808E45CE">
      <w:numFmt w:val="bullet"/>
      <w:lvlText w:val="•"/>
      <w:lvlJc w:val="left"/>
      <w:pPr>
        <w:ind w:left="8022" w:hanging="720"/>
      </w:pPr>
      <w:rPr>
        <w:rFonts w:hint="default"/>
        <w:lang w:val="en-GB" w:eastAsia="en-US" w:bidi="ar-SA"/>
      </w:rPr>
    </w:lvl>
  </w:abstractNum>
  <w:abstractNum w:abstractNumId="20" w15:restartNumberingAfterBreak="0">
    <w:nsid w:val="577A290B"/>
    <w:multiLevelType w:val="hybridMultilevel"/>
    <w:tmpl w:val="A8263260"/>
    <w:lvl w:ilvl="0" w:tplc="12664724">
      <w:start w:val="1"/>
      <w:numFmt w:val="decimal"/>
      <w:lvlText w:val="%1."/>
      <w:lvlJc w:val="left"/>
      <w:pPr>
        <w:ind w:left="360" w:hanging="360"/>
      </w:pPr>
      <w:rPr>
        <w:rFonts w:ascii="Aptos" w:eastAsiaTheme="minorHAnsi" w:hAnsi="Aptos" w:cstheme="minorBidi"/>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A523A58"/>
    <w:multiLevelType w:val="hybridMultilevel"/>
    <w:tmpl w:val="0C7A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DC70F0"/>
    <w:multiLevelType w:val="hybridMultilevel"/>
    <w:tmpl w:val="F116A242"/>
    <w:lvl w:ilvl="0" w:tplc="46161232">
      <w:start w:val="1"/>
      <w:numFmt w:val="decimal"/>
      <w:lvlText w:val="%1."/>
      <w:lvlJc w:val="left"/>
      <w:pPr>
        <w:ind w:left="720" w:hanging="720"/>
      </w:pPr>
      <w:rPr>
        <w:rFonts w:ascii="Verdana" w:eastAsia="Verdana" w:hAnsi="Verdana" w:cs="Verdana" w:hint="default"/>
        <w:b w:val="0"/>
        <w:bCs w:val="0"/>
        <w:i w:val="0"/>
        <w:iCs w:val="0"/>
        <w:color w:val="000000" w:themeColor="text1"/>
        <w:spacing w:val="0"/>
        <w:w w:val="100"/>
        <w:sz w:val="24"/>
        <w:szCs w:val="24"/>
        <w:lang w:val="en-GB" w:eastAsia="en-US" w:bidi="ar-SA"/>
      </w:rPr>
    </w:lvl>
    <w:lvl w:ilvl="1" w:tplc="FFFFFFFF">
      <w:numFmt w:val="bullet"/>
      <w:lvlText w:val="•"/>
      <w:lvlJc w:val="left"/>
      <w:pPr>
        <w:ind w:left="1632" w:hanging="720"/>
      </w:pPr>
      <w:rPr>
        <w:rFonts w:hint="default"/>
        <w:lang w:val="en-GB" w:eastAsia="en-US" w:bidi="ar-SA"/>
      </w:rPr>
    </w:lvl>
    <w:lvl w:ilvl="2" w:tplc="FFFFFFFF">
      <w:numFmt w:val="bullet"/>
      <w:lvlText w:val="•"/>
      <w:lvlJc w:val="left"/>
      <w:pPr>
        <w:ind w:left="2545" w:hanging="720"/>
      </w:pPr>
      <w:rPr>
        <w:rFonts w:hint="default"/>
        <w:lang w:val="en-GB" w:eastAsia="en-US" w:bidi="ar-SA"/>
      </w:rPr>
    </w:lvl>
    <w:lvl w:ilvl="3" w:tplc="FFFFFFFF">
      <w:numFmt w:val="bullet"/>
      <w:lvlText w:val="•"/>
      <w:lvlJc w:val="left"/>
      <w:pPr>
        <w:ind w:left="3457" w:hanging="720"/>
      </w:pPr>
      <w:rPr>
        <w:rFonts w:hint="default"/>
        <w:lang w:val="en-GB" w:eastAsia="en-US" w:bidi="ar-SA"/>
      </w:rPr>
    </w:lvl>
    <w:lvl w:ilvl="4" w:tplc="FFFFFFFF">
      <w:numFmt w:val="bullet"/>
      <w:lvlText w:val="•"/>
      <w:lvlJc w:val="left"/>
      <w:pPr>
        <w:ind w:left="4370" w:hanging="720"/>
      </w:pPr>
      <w:rPr>
        <w:rFonts w:hint="default"/>
        <w:lang w:val="en-GB" w:eastAsia="en-US" w:bidi="ar-SA"/>
      </w:rPr>
    </w:lvl>
    <w:lvl w:ilvl="5" w:tplc="FFFFFFFF">
      <w:numFmt w:val="bullet"/>
      <w:lvlText w:val="•"/>
      <w:lvlJc w:val="left"/>
      <w:pPr>
        <w:ind w:left="5283" w:hanging="720"/>
      </w:pPr>
      <w:rPr>
        <w:rFonts w:hint="default"/>
        <w:lang w:val="en-GB" w:eastAsia="en-US" w:bidi="ar-SA"/>
      </w:rPr>
    </w:lvl>
    <w:lvl w:ilvl="6" w:tplc="FFFFFFFF">
      <w:numFmt w:val="bullet"/>
      <w:lvlText w:val="•"/>
      <w:lvlJc w:val="left"/>
      <w:pPr>
        <w:ind w:left="6195" w:hanging="720"/>
      </w:pPr>
      <w:rPr>
        <w:rFonts w:hint="default"/>
        <w:lang w:val="en-GB" w:eastAsia="en-US" w:bidi="ar-SA"/>
      </w:rPr>
    </w:lvl>
    <w:lvl w:ilvl="7" w:tplc="FFFFFFFF">
      <w:numFmt w:val="bullet"/>
      <w:lvlText w:val="•"/>
      <w:lvlJc w:val="left"/>
      <w:pPr>
        <w:ind w:left="7108" w:hanging="720"/>
      </w:pPr>
      <w:rPr>
        <w:rFonts w:hint="default"/>
        <w:lang w:val="en-GB" w:eastAsia="en-US" w:bidi="ar-SA"/>
      </w:rPr>
    </w:lvl>
    <w:lvl w:ilvl="8" w:tplc="FFFFFFFF">
      <w:numFmt w:val="bullet"/>
      <w:lvlText w:val="•"/>
      <w:lvlJc w:val="left"/>
      <w:pPr>
        <w:ind w:left="8021" w:hanging="720"/>
      </w:pPr>
      <w:rPr>
        <w:rFonts w:hint="default"/>
        <w:lang w:val="en-GB" w:eastAsia="en-US" w:bidi="ar-SA"/>
      </w:rPr>
    </w:lvl>
  </w:abstractNum>
  <w:abstractNum w:abstractNumId="23" w15:restartNumberingAfterBreak="0">
    <w:nsid w:val="605F692C"/>
    <w:multiLevelType w:val="hybridMultilevel"/>
    <w:tmpl w:val="FF84225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24" w15:restartNumberingAfterBreak="0">
    <w:nsid w:val="668A7DEE"/>
    <w:multiLevelType w:val="hybridMultilevel"/>
    <w:tmpl w:val="C3982D26"/>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7E1F59"/>
    <w:multiLevelType w:val="hybridMultilevel"/>
    <w:tmpl w:val="A328BD1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EE81545"/>
    <w:multiLevelType w:val="hybridMultilevel"/>
    <w:tmpl w:val="8EB681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0434D9"/>
    <w:multiLevelType w:val="hybridMultilevel"/>
    <w:tmpl w:val="4AA05E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35E2CA9"/>
    <w:multiLevelType w:val="hybridMultilevel"/>
    <w:tmpl w:val="1D1054AA"/>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29" w15:restartNumberingAfterBreak="0">
    <w:nsid w:val="7438484E"/>
    <w:multiLevelType w:val="hybridMultilevel"/>
    <w:tmpl w:val="A128148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44F5B9E"/>
    <w:multiLevelType w:val="hybridMultilevel"/>
    <w:tmpl w:val="2FAE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3E630F"/>
    <w:multiLevelType w:val="hybridMultilevel"/>
    <w:tmpl w:val="FE2E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1B0E22"/>
    <w:multiLevelType w:val="hybridMultilevel"/>
    <w:tmpl w:val="9F4CD0A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num w:numId="1" w16cid:durableId="1570994911">
    <w:abstractNumId w:val="13"/>
  </w:num>
  <w:num w:numId="2" w16cid:durableId="1218904236">
    <w:abstractNumId w:val="5"/>
  </w:num>
  <w:num w:numId="3" w16cid:durableId="951590180">
    <w:abstractNumId w:val="19"/>
  </w:num>
  <w:num w:numId="4" w16cid:durableId="2018732532">
    <w:abstractNumId w:val="22"/>
  </w:num>
  <w:num w:numId="5" w16cid:durableId="591359477">
    <w:abstractNumId w:val="3"/>
  </w:num>
  <w:num w:numId="6" w16cid:durableId="736364667">
    <w:abstractNumId w:val="32"/>
  </w:num>
  <w:num w:numId="7" w16cid:durableId="98837881">
    <w:abstractNumId w:val="21"/>
  </w:num>
  <w:num w:numId="8" w16cid:durableId="1503818704">
    <w:abstractNumId w:val="16"/>
  </w:num>
  <w:num w:numId="9" w16cid:durableId="412820025">
    <w:abstractNumId w:val="11"/>
  </w:num>
  <w:num w:numId="10" w16cid:durableId="540899060">
    <w:abstractNumId w:val="18"/>
  </w:num>
  <w:num w:numId="11" w16cid:durableId="1854104864">
    <w:abstractNumId w:val="15"/>
  </w:num>
  <w:num w:numId="12" w16cid:durableId="1145508304">
    <w:abstractNumId w:val="33"/>
  </w:num>
  <w:num w:numId="13" w16cid:durableId="390883628">
    <w:abstractNumId w:val="4"/>
  </w:num>
  <w:num w:numId="14" w16cid:durableId="898325279">
    <w:abstractNumId w:val="28"/>
  </w:num>
  <w:num w:numId="15" w16cid:durableId="1554653312">
    <w:abstractNumId w:val="1"/>
  </w:num>
  <w:num w:numId="16" w16cid:durableId="1126969169">
    <w:abstractNumId w:val="23"/>
  </w:num>
  <w:num w:numId="17" w16cid:durableId="720592693">
    <w:abstractNumId w:val="14"/>
  </w:num>
  <w:num w:numId="18" w16cid:durableId="1048919167">
    <w:abstractNumId w:val="10"/>
  </w:num>
  <w:num w:numId="19" w16cid:durableId="148715288">
    <w:abstractNumId w:val="20"/>
  </w:num>
  <w:num w:numId="20" w16cid:durableId="1692805739">
    <w:abstractNumId w:val="27"/>
  </w:num>
  <w:num w:numId="21" w16cid:durableId="707609264">
    <w:abstractNumId w:val="9"/>
  </w:num>
  <w:num w:numId="22" w16cid:durableId="585267501">
    <w:abstractNumId w:val="6"/>
  </w:num>
  <w:num w:numId="23" w16cid:durableId="1781946948">
    <w:abstractNumId w:val="17"/>
  </w:num>
  <w:num w:numId="24" w16cid:durableId="810366618">
    <w:abstractNumId w:val="8"/>
  </w:num>
  <w:num w:numId="25" w16cid:durableId="1676032032">
    <w:abstractNumId w:val="30"/>
  </w:num>
  <w:num w:numId="26" w16cid:durableId="612202619">
    <w:abstractNumId w:val="26"/>
  </w:num>
  <w:num w:numId="27" w16cid:durableId="406391276">
    <w:abstractNumId w:val="29"/>
  </w:num>
  <w:num w:numId="28" w16cid:durableId="1340738855">
    <w:abstractNumId w:val="25"/>
  </w:num>
  <w:num w:numId="29" w16cid:durableId="1839685885">
    <w:abstractNumId w:val="2"/>
  </w:num>
  <w:num w:numId="30" w16cid:durableId="43411408">
    <w:abstractNumId w:val="31"/>
  </w:num>
  <w:num w:numId="31" w16cid:durableId="1694307563">
    <w:abstractNumId w:val="7"/>
  </w:num>
  <w:num w:numId="32" w16cid:durableId="2037076001">
    <w:abstractNumId w:val="0"/>
  </w:num>
  <w:num w:numId="33" w16cid:durableId="1061057943">
    <w:abstractNumId w:val="24"/>
  </w:num>
  <w:num w:numId="34" w16cid:durableId="845637159">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wMTY1MTE1sDA1NzFR0lEKTi0uzszPAykwrAUAmge+zywAAAA="/>
  </w:docVars>
  <w:rsids>
    <w:rsidRoot w:val="008F73A4"/>
    <w:rsid w:val="000079E3"/>
    <w:rsid w:val="00007B5C"/>
    <w:rsid w:val="00015D12"/>
    <w:rsid w:val="000202F1"/>
    <w:rsid w:val="000267D4"/>
    <w:rsid w:val="0003095A"/>
    <w:rsid w:val="0003707F"/>
    <w:rsid w:val="000376EC"/>
    <w:rsid w:val="00042E7D"/>
    <w:rsid w:val="00043EC0"/>
    <w:rsid w:val="000476E1"/>
    <w:rsid w:val="0005038A"/>
    <w:rsid w:val="00052981"/>
    <w:rsid w:val="000533B1"/>
    <w:rsid w:val="0005408F"/>
    <w:rsid w:val="00054584"/>
    <w:rsid w:val="000547C2"/>
    <w:rsid w:val="000548C9"/>
    <w:rsid w:val="00055173"/>
    <w:rsid w:val="000568B2"/>
    <w:rsid w:val="00056B02"/>
    <w:rsid w:val="000572FA"/>
    <w:rsid w:val="00057384"/>
    <w:rsid w:val="0006334E"/>
    <w:rsid w:val="00077FA9"/>
    <w:rsid w:val="00081DEA"/>
    <w:rsid w:val="00094740"/>
    <w:rsid w:val="000A0C0C"/>
    <w:rsid w:val="000A30AE"/>
    <w:rsid w:val="000A4DFC"/>
    <w:rsid w:val="000B6622"/>
    <w:rsid w:val="000B6D34"/>
    <w:rsid w:val="000C35BB"/>
    <w:rsid w:val="000C3636"/>
    <w:rsid w:val="000C3894"/>
    <w:rsid w:val="000C7507"/>
    <w:rsid w:val="000D1B35"/>
    <w:rsid w:val="000D36E4"/>
    <w:rsid w:val="000D59BF"/>
    <w:rsid w:val="000E1284"/>
    <w:rsid w:val="000E426E"/>
    <w:rsid w:val="000F0CEE"/>
    <w:rsid w:val="000F100D"/>
    <w:rsid w:val="000F1FDB"/>
    <w:rsid w:val="000F570C"/>
    <w:rsid w:val="000F596E"/>
    <w:rsid w:val="000F5A6D"/>
    <w:rsid w:val="000F6081"/>
    <w:rsid w:val="001138A1"/>
    <w:rsid w:val="00114481"/>
    <w:rsid w:val="00115CE2"/>
    <w:rsid w:val="001333BF"/>
    <w:rsid w:val="00136B64"/>
    <w:rsid w:val="0014203D"/>
    <w:rsid w:val="00143C3C"/>
    <w:rsid w:val="00150728"/>
    <w:rsid w:val="00160E31"/>
    <w:rsid w:val="001709FA"/>
    <w:rsid w:val="00172F12"/>
    <w:rsid w:val="00187D28"/>
    <w:rsid w:val="00196C2E"/>
    <w:rsid w:val="001973A6"/>
    <w:rsid w:val="001A4244"/>
    <w:rsid w:val="001A69EC"/>
    <w:rsid w:val="001A69F8"/>
    <w:rsid w:val="001B5901"/>
    <w:rsid w:val="001C0FF7"/>
    <w:rsid w:val="001D731D"/>
    <w:rsid w:val="001E00FB"/>
    <w:rsid w:val="002015B3"/>
    <w:rsid w:val="00202925"/>
    <w:rsid w:val="0020495D"/>
    <w:rsid w:val="00205EE8"/>
    <w:rsid w:val="00206F44"/>
    <w:rsid w:val="00207460"/>
    <w:rsid w:val="002075EB"/>
    <w:rsid w:val="002076A2"/>
    <w:rsid w:val="00212819"/>
    <w:rsid w:val="00215C18"/>
    <w:rsid w:val="00221BEF"/>
    <w:rsid w:val="00223AA4"/>
    <w:rsid w:val="00224CDA"/>
    <w:rsid w:val="00232C5F"/>
    <w:rsid w:val="002334FB"/>
    <w:rsid w:val="00244F45"/>
    <w:rsid w:val="00251294"/>
    <w:rsid w:val="00253ACA"/>
    <w:rsid w:val="00254543"/>
    <w:rsid w:val="00263C50"/>
    <w:rsid w:val="002672AF"/>
    <w:rsid w:val="002714B9"/>
    <w:rsid w:val="00273404"/>
    <w:rsid w:val="0027402C"/>
    <w:rsid w:val="002770AA"/>
    <w:rsid w:val="002811F6"/>
    <w:rsid w:val="00293517"/>
    <w:rsid w:val="00295FEF"/>
    <w:rsid w:val="002A0E7D"/>
    <w:rsid w:val="002A41F8"/>
    <w:rsid w:val="002B171A"/>
    <w:rsid w:val="002B2F3A"/>
    <w:rsid w:val="002B3553"/>
    <w:rsid w:val="002B5AF6"/>
    <w:rsid w:val="002B626F"/>
    <w:rsid w:val="002D2B64"/>
    <w:rsid w:val="002D5FA3"/>
    <w:rsid w:val="002D6DD0"/>
    <w:rsid w:val="002F7B6C"/>
    <w:rsid w:val="00310316"/>
    <w:rsid w:val="003106EE"/>
    <w:rsid w:val="00313E79"/>
    <w:rsid w:val="0032068F"/>
    <w:rsid w:val="00322CAB"/>
    <w:rsid w:val="0033009C"/>
    <w:rsid w:val="003317B4"/>
    <w:rsid w:val="003329F8"/>
    <w:rsid w:val="00336AEE"/>
    <w:rsid w:val="00342E3C"/>
    <w:rsid w:val="00344572"/>
    <w:rsid w:val="00371700"/>
    <w:rsid w:val="0037314B"/>
    <w:rsid w:val="0037555A"/>
    <w:rsid w:val="0037652A"/>
    <w:rsid w:val="0037674E"/>
    <w:rsid w:val="00376DF5"/>
    <w:rsid w:val="00377917"/>
    <w:rsid w:val="00383349"/>
    <w:rsid w:val="00390242"/>
    <w:rsid w:val="003907D9"/>
    <w:rsid w:val="003A1CFD"/>
    <w:rsid w:val="003A6F3F"/>
    <w:rsid w:val="003B02AD"/>
    <w:rsid w:val="003B02D1"/>
    <w:rsid w:val="003B42F8"/>
    <w:rsid w:val="003C200F"/>
    <w:rsid w:val="003C3232"/>
    <w:rsid w:val="003C5BC6"/>
    <w:rsid w:val="003E023F"/>
    <w:rsid w:val="003E3A9B"/>
    <w:rsid w:val="003E4332"/>
    <w:rsid w:val="003E5B6A"/>
    <w:rsid w:val="00401EEA"/>
    <w:rsid w:val="00406DBD"/>
    <w:rsid w:val="004076B5"/>
    <w:rsid w:val="0041286E"/>
    <w:rsid w:val="00420276"/>
    <w:rsid w:val="00420DD3"/>
    <w:rsid w:val="004217FF"/>
    <w:rsid w:val="00422D66"/>
    <w:rsid w:val="00425838"/>
    <w:rsid w:val="00431D67"/>
    <w:rsid w:val="0044538B"/>
    <w:rsid w:val="00445750"/>
    <w:rsid w:val="00450D3D"/>
    <w:rsid w:val="00457A22"/>
    <w:rsid w:val="00460343"/>
    <w:rsid w:val="0046507C"/>
    <w:rsid w:val="00466E87"/>
    <w:rsid w:val="004671AD"/>
    <w:rsid w:val="00476AF8"/>
    <w:rsid w:val="00483922"/>
    <w:rsid w:val="00485270"/>
    <w:rsid w:val="0048538F"/>
    <w:rsid w:val="00490FD0"/>
    <w:rsid w:val="0049308D"/>
    <w:rsid w:val="00493829"/>
    <w:rsid w:val="00493A62"/>
    <w:rsid w:val="00494F69"/>
    <w:rsid w:val="0049755C"/>
    <w:rsid w:val="00497AE8"/>
    <w:rsid w:val="004A0F0F"/>
    <w:rsid w:val="004A3256"/>
    <w:rsid w:val="004A3D3F"/>
    <w:rsid w:val="004B2DA7"/>
    <w:rsid w:val="004B3AF3"/>
    <w:rsid w:val="004B45DD"/>
    <w:rsid w:val="004C4797"/>
    <w:rsid w:val="004D1C02"/>
    <w:rsid w:val="004D5BBA"/>
    <w:rsid w:val="004E3E0A"/>
    <w:rsid w:val="004E5408"/>
    <w:rsid w:val="004F0C83"/>
    <w:rsid w:val="004F2AEB"/>
    <w:rsid w:val="00504B50"/>
    <w:rsid w:val="00504F41"/>
    <w:rsid w:val="00505BA9"/>
    <w:rsid w:val="005137A9"/>
    <w:rsid w:val="00520367"/>
    <w:rsid w:val="0052607D"/>
    <w:rsid w:val="00527E45"/>
    <w:rsid w:val="00532FA4"/>
    <w:rsid w:val="005367C8"/>
    <w:rsid w:val="00554D5D"/>
    <w:rsid w:val="00561B82"/>
    <w:rsid w:val="00562999"/>
    <w:rsid w:val="00564155"/>
    <w:rsid w:val="005646E6"/>
    <w:rsid w:val="00575195"/>
    <w:rsid w:val="00595853"/>
    <w:rsid w:val="005A60A8"/>
    <w:rsid w:val="005A7B99"/>
    <w:rsid w:val="005A7F01"/>
    <w:rsid w:val="005B4F1E"/>
    <w:rsid w:val="005C5B9C"/>
    <w:rsid w:val="005C7B7E"/>
    <w:rsid w:val="005D17CA"/>
    <w:rsid w:val="005D1A99"/>
    <w:rsid w:val="005E4919"/>
    <w:rsid w:val="005E6140"/>
    <w:rsid w:val="005E71BF"/>
    <w:rsid w:val="005F3546"/>
    <w:rsid w:val="00600ED8"/>
    <w:rsid w:val="00602DEF"/>
    <w:rsid w:val="0060787F"/>
    <w:rsid w:val="00614199"/>
    <w:rsid w:val="0061422A"/>
    <w:rsid w:val="00614438"/>
    <w:rsid w:val="006205F3"/>
    <w:rsid w:val="0062722C"/>
    <w:rsid w:val="0063187F"/>
    <w:rsid w:val="00631913"/>
    <w:rsid w:val="00633ACC"/>
    <w:rsid w:val="006347F2"/>
    <w:rsid w:val="00643165"/>
    <w:rsid w:val="006440FE"/>
    <w:rsid w:val="00650327"/>
    <w:rsid w:val="006535B8"/>
    <w:rsid w:val="00690250"/>
    <w:rsid w:val="00690452"/>
    <w:rsid w:val="00697706"/>
    <w:rsid w:val="006C2117"/>
    <w:rsid w:val="006C4C7A"/>
    <w:rsid w:val="006D0657"/>
    <w:rsid w:val="006D620A"/>
    <w:rsid w:val="006E545A"/>
    <w:rsid w:val="006E65D2"/>
    <w:rsid w:val="006E6FF7"/>
    <w:rsid w:val="006E7E75"/>
    <w:rsid w:val="006F0AA3"/>
    <w:rsid w:val="006F1371"/>
    <w:rsid w:val="006F6C23"/>
    <w:rsid w:val="006F70F5"/>
    <w:rsid w:val="006F71B3"/>
    <w:rsid w:val="00711D74"/>
    <w:rsid w:val="007170E3"/>
    <w:rsid w:val="00722583"/>
    <w:rsid w:val="007245B6"/>
    <w:rsid w:val="007253DC"/>
    <w:rsid w:val="0073372D"/>
    <w:rsid w:val="00742800"/>
    <w:rsid w:val="00765128"/>
    <w:rsid w:val="00765652"/>
    <w:rsid w:val="00766302"/>
    <w:rsid w:val="00767EB1"/>
    <w:rsid w:val="00777C11"/>
    <w:rsid w:val="007834A5"/>
    <w:rsid w:val="007851CE"/>
    <w:rsid w:val="00786D8E"/>
    <w:rsid w:val="00790375"/>
    <w:rsid w:val="0079040F"/>
    <w:rsid w:val="0079772D"/>
    <w:rsid w:val="007A318C"/>
    <w:rsid w:val="007A617A"/>
    <w:rsid w:val="007B1F05"/>
    <w:rsid w:val="007C03EA"/>
    <w:rsid w:val="007C4B5A"/>
    <w:rsid w:val="007C5752"/>
    <w:rsid w:val="007C7B24"/>
    <w:rsid w:val="007E2D02"/>
    <w:rsid w:val="007E72B0"/>
    <w:rsid w:val="007F2AD5"/>
    <w:rsid w:val="00802FFB"/>
    <w:rsid w:val="008067B8"/>
    <w:rsid w:val="00813278"/>
    <w:rsid w:val="008140D6"/>
    <w:rsid w:val="00814B33"/>
    <w:rsid w:val="00816895"/>
    <w:rsid w:val="0082342B"/>
    <w:rsid w:val="00826276"/>
    <w:rsid w:val="00836DBF"/>
    <w:rsid w:val="008545B9"/>
    <w:rsid w:val="00856D04"/>
    <w:rsid w:val="00856D1C"/>
    <w:rsid w:val="00857D6A"/>
    <w:rsid w:val="00863C31"/>
    <w:rsid w:val="00864C0F"/>
    <w:rsid w:val="00864F22"/>
    <w:rsid w:val="008652C9"/>
    <w:rsid w:val="00872BDE"/>
    <w:rsid w:val="00881B95"/>
    <w:rsid w:val="0088257A"/>
    <w:rsid w:val="00883FB6"/>
    <w:rsid w:val="00885560"/>
    <w:rsid w:val="00885724"/>
    <w:rsid w:val="00897ED4"/>
    <w:rsid w:val="008A7932"/>
    <w:rsid w:val="008B660E"/>
    <w:rsid w:val="008C2104"/>
    <w:rsid w:val="008C3EB6"/>
    <w:rsid w:val="008C4EFD"/>
    <w:rsid w:val="008E5014"/>
    <w:rsid w:val="008E638F"/>
    <w:rsid w:val="008F0087"/>
    <w:rsid w:val="008F0EC5"/>
    <w:rsid w:val="008F1621"/>
    <w:rsid w:val="008F6E30"/>
    <w:rsid w:val="008F73A4"/>
    <w:rsid w:val="00905D99"/>
    <w:rsid w:val="00916690"/>
    <w:rsid w:val="00916840"/>
    <w:rsid w:val="00923A44"/>
    <w:rsid w:val="009256EE"/>
    <w:rsid w:val="009313E1"/>
    <w:rsid w:val="00932EC6"/>
    <w:rsid w:val="0093728D"/>
    <w:rsid w:val="0094357C"/>
    <w:rsid w:val="009459D5"/>
    <w:rsid w:val="0094625D"/>
    <w:rsid w:val="00951479"/>
    <w:rsid w:val="009614BE"/>
    <w:rsid w:val="0096166B"/>
    <w:rsid w:val="00962E98"/>
    <w:rsid w:val="00972682"/>
    <w:rsid w:val="0097463E"/>
    <w:rsid w:val="00983CE8"/>
    <w:rsid w:val="00993353"/>
    <w:rsid w:val="009B1EC2"/>
    <w:rsid w:val="009B2A1D"/>
    <w:rsid w:val="009B3FAC"/>
    <w:rsid w:val="009C0619"/>
    <w:rsid w:val="009C6E5E"/>
    <w:rsid w:val="009D0D49"/>
    <w:rsid w:val="009D2BA7"/>
    <w:rsid w:val="009D363E"/>
    <w:rsid w:val="009D3A6A"/>
    <w:rsid w:val="009E6649"/>
    <w:rsid w:val="009E6B77"/>
    <w:rsid w:val="009F2563"/>
    <w:rsid w:val="009F3F24"/>
    <w:rsid w:val="00A044E6"/>
    <w:rsid w:val="00A056F8"/>
    <w:rsid w:val="00A05B06"/>
    <w:rsid w:val="00A07E0A"/>
    <w:rsid w:val="00A1494B"/>
    <w:rsid w:val="00A17E61"/>
    <w:rsid w:val="00A243F4"/>
    <w:rsid w:val="00A27EC4"/>
    <w:rsid w:val="00A31B9B"/>
    <w:rsid w:val="00A330B7"/>
    <w:rsid w:val="00A335AE"/>
    <w:rsid w:val="00A347C0"/>
    <w:rsid w:val="00A40EB0"/>
    <w:rsid w:val="00A41F57"/>
    <w:rsid w:val="00A461EA"/>
    <w:rsid w:val="00A47A5D"/>
    <w:rsid w:val="00A509B8"/>
    <w:rsid w:val="00A52262"/>
    <w:rsid w:val="00A55373"/>
    <w:rsid w:val="00A55730"/>
    <w:rsid w:val="00A61040"/>
    <w:rsid w:val="00A620F0"/>
    <w:rsid w:val="00A64B8E"/>
    <w:rsid w:val="00A76EC4"/>
    <w:rsid w:val="00A81FF1"/>
    <w:rsid w:val="00A85EF2"/>
    <w:rsid w:val="00A87337"/>
    <w:rsid w:val="00A927D7"/>
    <w:rsid w:val="00A94598"/>
    <w:rsid w:val="00AA3248"/>
    <w:rsid w:val="00AA6947"/>
    <w:rsid w:val="00AA6C53"/>
    <w:rsid w:val="00AB3942"/>
    <w:rsid w:val="00AB4771"/>
    <w:rsid w:val="00AB57B6"/>
    <w:rsid w:val="00AB66AA"/>
    <w:rsid w:val="00AB71CC"/>
    <w:rsid w:val="00AC6D20"/>
    <w:rsid w:val="00AD24C8"/>
    <w:rsid w:val="00AD6BB1"/>
    <w:rsid w:val="00AE273E"/>
    <w:rsid w:val="00AE4548"/>
    <w:rsid w:val="00AE50EB"/>
    <w:rsid w:val="00B009CC"/>
    <w:rsid w:val="00B02692"/>
    <w:rsid w:val="00B05896"/>
    <w:rsid w:val="00B11C80"/>
    <w:rsid w:val="00B1392E"/>
    <w:rsid w:val="00B2163A"/>
    <w:rsid w:val="00B23272"/>
    <w:rsid w:val="00B26F88"/>
    <w:rsid w:val="00B34B4E"/>
    <w:rsid w:val="00B352FE"/>
    <w:rsid w:val="00B378C8"/>
    <w:rsid w:val="00B41243"/>
    <w:rsid w:val="00B556A1"/>
    <w:rsid w:val="00B5616B"/>
    <w:rsid w:val="00B60747"/>
    <w:rsid w:val="00B6277D"/>
    <w:rsid w:val="00B70425"/>
    <w:rsid w:val="00B710BD"/>
    <w:rsid w:val="00B717CD"/>
    <w:rsid w:val="00B9080E"/>
    <w:rsid w:val="00B912A2"/>
    <w:rsid w:val="00B912DE"/>
    <w:rsid w:val="00B9361F"/>
    <w:rsid w:val="00B96442"/>
    <w:rsid w:val="00B97411"/>
    <w:rsid w:val="00BA44B3"/>
    <w:rsid w:val="00BB39A0"/>
    <w:rsid w:val="00BB5135"/>
    <w:rsid w:val="00BC23B2"/>
    <w:rsid w:val="00BC7EE2"/>
    <w:rsid w:val="00BE5D1F"/>
    <w:rsid w:val="00BF0260"/>
    <w:rsid w:val="00BF21FF"/>
    <w:rsid w:val="00BF2D01"/>
    <w:rsid w:val="00C00CB8"/>
    <w:rsid w:val="00C05BFF"/>
    <w:rsid w:val="00C139A3"/>
    <w:rsid w:val="00C14412"/>
    <w:rsid w:val="00C14A8B"/>
    <w:rsid w:val="00C269AD"/>
    <w:rsid w:val="00C314B0"/>
    <w:rsid w:val="00C32434"/>
    <w:rsid w:val="00C36278"/>
    <w:rsid w:val="00C37BC4"/>
    <w:rsid w:val="00C5527A"/>
    <w:rsid w:val="00C61D24"/>
    <w:rsid w:val="00C6621E"/>
    <w:rsid w:val="00C71815"/>
    <w:rsid w:val="00C73EB9"/>
    <w:rsid w:val="00C77558"/>
    <w:rsid w:val="00C83942"/>
    <w:rsid w:val="00CA145C"/>
    <w:rsid w:val="00CA4080"/>
    <w:rsid w:val="00CB049E"/>
    <w:rsid w:val="00CB4983"/>
    <w:rsid w:val="00CB5584"/>
    <w:rsid w:val="00CB63D8"/>
    <w:rsid w:val="00CB7D2A"/>
    <w:rsid w:val="00CC02A0"/>
    <w:rsid w:val="00CD6F11"/>
    <w:rsid w:val="00CE5F64"/>
    <w:rsid w:val="00CF05DD"/>
    <w:rsid w:val="00CF1C6A"/>
    <w:rsid w:val="00CF4E3E"/>
    <w:rsid w:val="00CF5A03"/>
    <w:rsid w:val="00D14F13"/>
    <w:rsid w:val="00D155CB"/>
    <w:rsid w:val="00D158E4"/>
    <w:rsid w:val="00D20736"/>
    <w:rsid w:val="00D22CDD"/>
    <w:rsid w:val="00D23646"/>
    <w:rsid w:val="00D246CE"/>
    <w:rsid w:val="00D24BCA"/>
    <w:rsid w:val="00D356C8"/>
    <w:rsid w:val="00D358B3"/>
    <w:rsid w:val="00D35F5A"/>
    <w:rsid w:val="00D36EA5"/>
    <w:rsid w:val="00D42909"/>
    <w:rsid w:val="00D43A35"/>
    <w:rsid w:val="00D44AE8"/>
    <w:rsid w:val="00D4569B"/>
    <w:rsid w:val="00D462C7"/>
    <w:rsid w:val="00D467F6"/>
    <w:rsid w:val="00D53C8B"/>
    <w:rsid w:val="00D56AA2"/>
    <w:rsid w:val="00D57D64"/>
    <w:rsid w:val="00D6104E"/>
    <w:rsid w:val="00D6752C"/>
    <w:rsid w:val="00D67801"/>
    <w:rsid w:val="00D7369F"/>
    <w:rsid w:val="00D754EF"/>
    <w:rsid w:val="00D7554D"/>
    <w:rsid w:val="00D76036"/>
    <w:rsid w:val="00D77FFC"/>
    <w:rsid w:val="00D87EC9"/>
    <w:rsid w:val="00D94A9D"/>
    <w:rsid w:val="00DA14ED"/>
    <w:rsid w:val="00DB1ED9"/>
    <w:rsid w:val="00DB679F"/>
    <w:rsid w:val="00DB6DAB"/>
    <w:rsid w:val="00DC156B"/>
    <w:rsid w:val="00DC31CF"/>
    <w:rsid w:val="00DC5317"/>
    <w:rsid w:val="00DD05BE"/>
    <w:rsid w:val="00DD5509"/>
    <w:rsid w:val="00DE6C5F"/>
    <w:rsid w:val="00E110FD"/>
    <w:rsid w:val="00E11883"/>
    <w:rsid w:val="00E12370"/>
    <w:rsid w:val="00E177A8"/>
    <w:rsid w:val="00E24AF4"/>
    <w:rsid w:val="00E26604"/>
    <w:rsid w:val="00E331A1"/>
    <w:rsid w:val="00E42F3E"/>
    <w:rsid w:val="00E5704C"/>
    <w:rsid w:val="00E6010B"/>
    <w:rsid w:val="00E63256"/>
    <w:rsid w:val="00E67146"/>
    <w:rsid w:val="00E74ECB"/>
    <w:rsid w:val="00E802B2"/>
    <w:rsid w:val="00E82251"/>
    <w:rsid w:val="00E830E9"/>
    <w:rsid w:val="00E842D1"/>
    <w:rsid w:val="00E8526A"/>
    <w:rsid w:val="00E8571D"/>
    <w:rsid w:val="00E86B3B"/>
    <w:rsid w:val="00EA3ACC"/>
    <w:rsid w:val="00EA4144"/>
    <w:rsid w:val="00EA50BA"/>
    <w:rsid w:val="00EA5389"/>
    <w:rsid w:val="00EB14FC"/>
    <w:rsid w:val="00EB65E9"/>
    <w:rsid w:val="00ED4859"/>
    <w:rsid w:val="00ED71B1"/>
    <w:rsid w:val="00EE764E"/>
    <w:rsid w:val="00EF6CB8"/>
    <w:rsid w:val="00F066BA"/>
    <w:rsid w:val="00F06FE0"/>
    <w:rsid w:val="00F13804"/>
    <w:rsid w:val="00F1747F"/>
    <w:rsid w:val="00F17B48"/>
    <w:rsid w:val="00F20314"/>
    <w:rsid w:val="00F21471"/>
    <w:rsid w:val="00F25AB1"/>
    <w:rsid w:val="00F37C77"/>
    <w:rsid w:val="00F45FC0"/>
    <w:rsid w:val="00F47A32"/>
    <w:rsid w:val="00F545C7"/>
    <w:rsid w:val="00F54BF8"/>
    <w:rsid w:val="00F6170C"/>
    <w:rsid w:val="00F66F21"/>
    <w:rsid w:val="00F810A6"/>
    <w:rsid w:val="00F837F7"/>
    <w:rsid w:val="00F86C2D"/>
    <w:rsid w:val="00F8791B"/>
    <w:rsid w:val="00F913A6"/>
    <w:rsid w:val="00F932C9"/>
    <w:rsid w:val="00F93B9C"/>
    <w:rsid w:val="00F95B30"/>
    <w:rsid w:val="00FA5C35"/>
    <w:rsid w:val="00FB0A18"/>
    <w:rsid w:val="00FB7776"/>
    <w:rsid w:val="00FC106D"/>
    <w:rsid w:val="00FC200D"/>
    <w:rsid w:val="00FC2112"/>
    <w:rsid w:val="00FC7170"/>
    <w:rsid w:val="00FD000B"/>
    <w:rsid w:val="00FD4677"/>
    <w:rsid w:val="00FD5977"/>
    <w:rsid w:val="00FD5BC6"/>
    <w:rsid w:val="00FE5148"/>
    <w:rsid w:val="00FF0DED"/>
    <w:rsid w:val="00FF16BA"/>
    <w:rsid w:val="00FF19A5"/>
    <w:rsid w:val="00FF216D"/>
    <w:rsid w:val="00FF450D"/>
    <w:rsid w:val="6C9B1E63"/>
    <w:rsid w:val="6E285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D5100"/>
  <w15:chartTrackingRefBased/>
  <w15:docId w15:val="{C3FFC3EE-8A1A-440A-A85A-9CF5E34B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94"/>
    <w:pPr>
      <w:spacing w:before="240" w:after="400" w:line="240" w:lineRule="auto"/>
    </w:pPr>
    <w:rPr>
      <w:rFonts w:ascii="Aptos" w:hAnsi="Aptos"/>
      <w:color w:val="1D2B4D"/>
    </w:rPr>
  </w:style>
  <w:style w:type="paragraph" w:styleId="Heading1">
    <w:name w:val="heading 1"/>
    <w:basedOn w:val="Normal"/>
    <w:next w:val="Normal"/>
    <w:link w:val="Heading1Char"/>
    <w:uiPriority w:val="9"/>
    <w:rsid w:val="00FF19A5"/>
    <w:pPr>
      <w:keepNext/>
      <w:keepLines/>
      <w:spacing w:after="0"/>
      <w:outlineLvl w:val="0"/>
    </w:pPr>
    <w:rPr>
      <w:rFonts w:asciiTheme="majorHAnsi" w:eastAsiaTheme="majorEastAsia" w:hAnsiTheme="majorHAnsi" w:cstheme="majorBidi"/>
      <w:color w:val="622181" w:themeColor="accent6"/>
      <w:sz w:val="52"/>
      <w:szCs w:val="32"/>
    </w:rPr>
  </w:style>
  <w:style w:type="paragraph" w:styleId="Heading2">
    <w:name w:val="heading 2"/>
    <w:basedOn w:val="Normal"/>
    <w:next w:val="Normal"/>
    <w:link w:val="Heading2Char"/>
    <w:uiPriority w:val="9"/>
    <w:unhideWhenUsed/>
    <w:qFormat/>
    <w:rsid w:val="00FF19A5"/>
    <w:pPr>
      <w:keepNext/>
      <w:keepLines/>
      <w:spacing w:before="40" w:after="40"/>
      <w:outlineLvl w:val="1"/>
    </w:pPr>
    <w:rPr>
      <w:rFonts w:asciiTheme="majorHAnsi" w:eastAsiaTheme="majorEastAsia" w:hAnsiTheme="majorHAnsi" w:cstheme="majorBidi"/>
      <w:color w:val="579835" w:themeColor="accent2"/>
      <w:sz w:val="40"/>
      <w:szCs w:val="26"/>
    </w:rPr>
  </w:style>
  <w:style w:type="paragraph" w:styleId="Heading3">
    <w:name w:val="heading 3"/>
    <w:basedOn w:val="Normal"/>
    <w:next w:val="Normal"/>
    <w:link w:val="Heading3Char"/>
    <w:uiPriority w:val="9"/>
    <w:unhideWhenUsed/>
    <w:qFormat/>
    <w:rsid w:val="00466E87"/>
    <w:pPr>
      <w:keepNext/>
      <w:keepLines/>
      <w:spacing w:before="40" w:after="0"/>
      <w:outlineLvl w:val="2"/>
    </w:pPr>
    <w:rPr>
      <w:rFonts w:asciiTheme="majorHAnsi" w:eastAsiaTheme="majorEastAsia" w:hAnsiTheme="majorHAnsi" w:cstheme="majorBidi"/>
      <w:color w:val="0077B8" w:themeColor="accent1"/>
      <w:sz w:val="40"/>
      <w:szCs w:val="24"/>
    </w:rPr>
  </w:style>
  <w:style w:type="paragraph" w:styleId="Heading4">
    <w:name w:val="heading 4"/>
    <w:basedOn w:val="Normal"/>
    <w:next w:val="Normal"/>
    <w:link w:val="Heading4Char"/>
    <w:uiPriority w:val="9"/>
    <w:unhideWhenUsed/>
    <w:qFormat/>
    <w:rsid w:val="0046507C"/>
    <w:pPr>
      <w:keepNext/>
      <w:keepLines/>
      <w:spacing w:before="40" w:after="0"/>
      <w:outlineLvl w:val="3"/>
    </w:pPr>
    <w:rPr>
      <w:rFonts w:asciiTheme="majorHAnsi" w:eastAsiaTheme="majorEastAsia" w:hAnsiTheme="majorHAnsi" w:cstheme="majorBidi"/>
      <w:b/>
      <w:iCs/>
      <w:color w:val="FFFFFF" w:themeColor="background1"/>
      <w:sz w:val="36"/>
      <w:szCs w:val="24"/>
    </w:rPr>
  </w:style>
  <w:style w:type="paragraph" w:styleId="Heading5">
    <w:name w:val="heading 5"/>
    <w:basedOn w:val="Normal"/>
    <w:next w:val="Normal"/>
    <w:link w:val="Heading5Char"/>
    <w:uiPriority w:val="9"/>
    <w:unhideWhenUsed/>
    <w:qFormat/>
    <w:rsid w:val="00562999"/>
    <w:pPr>
      <w:keepNext/>
      <w:keepLines/>
      <w:spacing w:before="40" w:after="0"/>
      <w:outlineLvl w:val="4"/>
    </w:pPr>
    <w:rPr>
      <w:rFonts w:asciiTheme="majorHAnsi" w:eastAsiaTheme="majorEastAsia" w:hAnsiTheme="majorHAnsi" w:cstheme="majorBidi"/>
      <w:color w:val="0077B8"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9A5"/>
    <w:rPr>
      <w:rFonts w:asciiTheme="majorHAnsi" w:eastAsiaTheme="majorEastAsia" w:hAnsiTheme="majorHAnsi" w:cstheme="majorBidi"/>
      <w:color w:val="622181" w:themeColor="accent6"/>
      <w:sz w:val="52"/>
      <w:szCs w:val="32"/>
    </w:rPr>
  </w:style>
  <w:style w:type="paragraph" w:styleId="NoSpacing">
    <w:name w:val="No Spacing"/>
    <w:uiPriority w:val="1"/>
    <w:qFormat/>
    <w:rsid w:val="007834A5"/>
    <w:pPr>
      <w:spacing w:after="0" w:line="240" w:lineRule="auto"/>
    </w:pPr>
  </w:style>
  <w:style w:type="paragraph" w:styleId="Title">
    <w:name w:val="Title"/>
    <w:basedOn w:val="Normal"/>
    <w:next w:val="Normal"/>
    <w:link w:val="TitleChar"/>
    <w:uiPriority w:val="10"/>
    <w:qFormat/>
    <w:rsid w:val="00FF19A5"/>
    <w:pPr>
      <w:spacing w:after="0"/>
      <w:contextualSpacing/>
    </w:pPr>
    <w:rPr>
      <w:rFonts w:asciiTheme="majorHAnsi" w:eastAsiaTheme="majorEastAsia" w:hAnsiTheme="majorHAnsi" w:cstheme="majorBidi"/>
      <w:color w:val="622181" w:themeColor="accent6"/>
      <w:spacing w:val="-10"/>
      <w:kern w:val="28"/>
      <w:sz w:val="80"/>
      <w:szCs w:val="56"/>
    </w:rPr>
  </w:style>
  <w:style w:type="character" w:customStyle="1" w:styleId="TitleChar">
    <w:name w:val="Title Char"/>
    <w:basedOn w:val="DefaultParagraphFont"/>
    <w:link w:val="Title"/>
    <w:uiPriority w:val="10"/>
    <w:rsid w:val="00FF19A5"/>
    <w:rPr>
      <w:rFonts w:asciiTheme="majorHAnsi" w:eastAsiaTheme="majorEastAsia" w:hAnsiTheme="majorHAnsi" w:cstheme="majorBidi"/>
      <w:color w:val="622181" w:themeColor="accent6"/>
      <w:spacing w:val="-10"/>
      <w:kern w:val="28"/>
      <w:sz w:val="80"/>
      <w:szCs w:val="56"/>
    </w:rPr>
  </w:style>
  <w:style w:type="paragraph" w:styleId="Subtitle">
    <w:name w:val="Subtitle"/>
    <w:basedOn w:val="Normal"/>
    <w:next w:val="Normal"/>
    <w:link w:val="SubtitleChar"/>
    <w:uiPriority w:val="11"/>
    <w:qFormat/>
    <w:rsid w:val="007834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834A5"/>
    <w:rPr>
      <w:rFonts w:eastAsiaTheme="minorEastAsia"/>
      <w:color w:val="5A5A5A" w:themeColor="text1" w:themeTint="A5"/>
      <w:spacing w:val="15"/>
    </w:rPr>
  </w:style>
  <w:style w:type="character" w:styleId="SubtleEmphasis">
    <w:name w:val="Subtle Emphasis"/>
    <w:basedOn w:val="DefaultParagraphFont"/>
    <w:uiPriority w:val="19"/>
    <w:qFormat/>
    <w:rsid w:val="007834A5"/>
    <w:rPr>
      <w:i/>
      <w:iCs/>
      <w:color w:val="404040" w:themeColor="text1" w:themeTint="BF"/>
    </w:rPr>
  </w:style>
  <w:style w:type="paragraph" w:styleId="Header">
    <w:name w:val="header"/>
    <w:basedOn w:val="Normal"/>
    <w:link w:val="HeaderChar"/>
    <w:uiPriority w:val="99"/>
    <w:unhideWhenUsed/>
    <w:rsid w:val="007834A5"/>
    <w:pPr>
      <w:tabs>
        <w:tab w:val="center" w:pos="4513"/>
        <w:tab w:val="right" w:pos="9026"/>
      </w:tabs>
      <w:spacing w:after="0"/>
    </w:pPr>
  </w:style>
  <w:style w:type="character" w:customStyle="1" w:styleId="HeaderChar">
    <w:name w:val="Header Char"/>
    <w:basedOn w:val="DefaultParagraphFont"/>
    <w:link w:val="Header"/>
    <w:uiPriority w:val="99"/>
    <w:rsid w:val="007834A5"/>
  </w:style>
  <w:style w:type="paragraph" w:styleId="Footer">
    <w:name w:val="footer"/>
    <w:basedOn w:val="Normal"/>
    <w:link w:val="FooterChar"/>
    <w:uiPriority w:val="99"/>
    <w:unhideWhenUsed/>
    <w:rsid w:val="007834A5"/>
    <w:pPr>
      <w:tabs>
        <w:tab w:val="center" w:pos="4513"/>
        <w:tab w:val="right" w:pos="9026"/>
      </w:tabs>
      <w:spacing w:after="0"/>
    </w:pPr>
  </w:style>
  <w:style w:type="character" w:customStyle="1" w:styleId="FooterChar">
    <w:name w:val="Footer Char"/>
    <w:basedOn w:val="DefaultParagraphFont"/>
    <w:link w:val="Footer"/>
    <w:uiPriority w:val="99"/>
    <w:rsid w:val="007834A5"/>
  </w:style>
  <w:style w:type="character" w:styleId="SubtleReference">
    <w:name w:val="Subtle Reference"/>
    <w:basedOn w:val="DefaultParagraphFont"/>
    <w:uiPriority w:val="31"/>
    <w:qFormat/>
    <w:rsid w:val="007834A5"/>
    <w:rPr>
      <w:smallCaps/>
      <w:color w:val="5A5A5A" w:themeColor="text1" w:themeTint="A5"/>
    </w:rPr>
  </w:style>
  <w:style w:type="character" w:styleId="IntenseReference">
    <w:name w:val="Intense Reference"/>
    <w:basedOn w:val="DefaultParagraphFont"/>
    <w:uiPriority w:val="32"/>
    <w:qFormat/>
    <w:rsid w:val="007834A5"/>
    <w:rPr>
      <w:b/>
      <w:bCs/>
      <w:smallCaps/>
      <w:color w:val="0077B8" w:themeColor="accent1"/>
      <w:spacing w:val="5"/>
    </w:rPr>
  </w:style>
  <w:style w:type="paragraph" w:customStyle="1" w:styleId="SETDocumentHeading">
    <w:name w:val="SET Document Heading"/>
    <w:basedOn w:val="Normal"/>
    <w:qFormat/>
    <w:rsid w:val="00690250"/>
    <w:rPr>
      <w:rFonts w:ascii="Aptos Black" w:hAnsi="Aptos Black"/>
      <w:b/>
      <w:color w:val="4848FF"/>
      <w:sz w:val="32"/>
    </w:rPr>
  </w:style>
  <w:style w:type="character" w:styleId="BookTitle">
    <w:name w:val="Book Title"/>
    <w:basedOn w:val="DefaultParagraphFont"/>
    <w:uiPriority w:val="33"/>
    <w:qFormat/>
    <w:rsid w:val="00FD000B"/>
    <w:rPr>
      <w:b/>
      <w:bCs/>
      <w:i/>
      <w:iCs/>
      <w:spacing w:val="5"/>
    </w:rPr>
  </w:style>
  <w:style w:type="paragraph" w:customStyle="1" w:styleId="SETCoverPage">
    <w:name w:val="SET Cover Page"/>
    <w:basedOn w:val="Normal"/>
    <w:qFormat/>
    <w:rsid w:val="00B556A1"/>
    <w:rPr>
      <w:rFonts w:ascii="Lexend" w:hAnsi="Lexend"/>
      <w:b/>
      <w:color w:val="FFFFFF" w:themeColor="background1"/>
      <w:sz w:val="80"/>
      <w:szCs w:val="90"/>
    </w:rPr>
  </w:style>
  <w:style w:type="paragraph" w:styleId="TOC1">
    <w:name w:val="toc 1"/>
    <w:basedOn w:val="Normal"/>
    <w:next w:val="Normal"/>
    <w:autoRedefine/>
    <w:uiPriority w:val="39"/>
    <w:unhideWhenUsed/>
    <w:rsid w:val="00B717CD"/>
    <w:pPr>
      <w:tabs>
        <w:tab w:val="right" w:leader="dot" w:pos="9016"/>
      </w:tabs>
      <w:spacing w:after="100"/>
    </w:pPr>
    <w:rPr>
      <w:sz w:val="28"/>
    </w:rPr>
  </w:style>
  <w:style w:type="character" w:styleId="Hyperlink">
    <w:name w:val="Hyperlink"/>
    <w:basedOn w:val="DefaultParagraphFont"/>
    <w:uiPriority w:val="99"/>
    <w:unhideWhenUsed/>
    <w:rsid w:val="00FD000B"/>
    <w:rPr>
      <w:color w:val="0563C1" w:themeColor="hyperlink"/>
      <w:u w:val="single"/>
    </w:rPr>
  </w:style>
  <w:style w:type="character" w:customStyle="1" w:styleId="Heading2Char">
    <w:name w:val="Heading 2 Char"/>
    <w:basedOn w:val="DefaultParagraphFont"/>
    <w:link w:val="Heading2"/>
    <w:uiPriority w:val="9"/>
    <w:rsid w:val="00FF19A5"/>
    <w:rPr>
      <w:rFonts w:asciiTheme="majorHAnsi" w:eastAsiaTheme="majorEastAsia" w:hAnsiTheme="majorHAnsi" w:cstheme="majorBidi"/>
      <w:color w:val="579835" w:themeColor="accent2"/>
      <w:sz w:val="40"/>
      <w:szCs w:val="26"/>
    </w:rPr>
  </w:style>
  <w:style w:type="character" w:customStyle="1" w:styleId="Heading3Char">
    <w:name w:val="Heading 3 Char"/>
    <w:basedOn w:val="DefaultParagraphFont"/>
    <w:link w:val="Heading3"/>
    <w:uiPriority w:val="9"/>
    <w:rsid w:val="00466E87"/>
    <w:rPr>
      <w:rFonts w:asciiTheme="majorHAnsi" w:eastAsiaTheme="majorEastAsia" w:hAnsiTheme="majorHAnsi" w:cstheme="majorBidi"/>
      <w:color w:val="0077B8" w:themeColor="accent1"/>
      <w:sz w:val="40"/>
      <w:szCs w:val="24"/>
    </w:rPr>
  </w:style>
  <w:style w:type="character" w:styleId="CommentReference">
    <w:name w:val="annotation reference"/>
    <w:basedOn w:val="DefaultParagraphFont"/>
    <w:uiPriority w:val="99"/>
    <w:semiHidden/>
    <w:unhideWhenUsed/>
    <w:rsid w:val="00FF19A5"/>
    <w:rPr>
      <w:sz w:val="18"/>
      <w:szCs w:val="18"/>
    </w:rPr>
  </w:style>
  <w:style w:type="paragraph" w:styleId="TOC2">
    <w:name w:val="toc 2"/>
    <w:basedOn w:val="Normal"/>
    <w:next w:val="Normal"/>
    <w:autoRedefine/>
    <w:uiPriority w:val="39"/>
    <w:unhideWhenUsed/>
    <w:rsid w:val="00B717CD"/>
    <w:pPr>
      <w:spacing w:after="100"/>
      <w:ind w:left="57"/>
    </w:pPr>
    <w:rPr>
      <w:sz w:val="26"/>
    </w:rPr>
  </w:style>
  <w:style w:type="paragraph" w:styleId="TOC3">
    <w:name w:val="toc 3"/>
    <w:basedOn w:val="Normal"/>
    <w:next w:val="Normal"/>
    <w:autoRedefine/>
    <w:uiPriority w:val="39"/>
    <w:unhideWhenUsed/>
    <w:rsid w:val="00FD000B"/>
    <w:pPr>
      <w:spacing w:after="100"/>
      <w:ind w:left="221"/>
    </w:pPr>
  </w:style>
  <w:style w:type="paragraph" w:styleId="TOC4">
    <w:name w:val="toc 4"/>
    <w:basedOn w:val="Normal"/>
    <w:next w:val="Normal"/>
    <w:autoRedefine/>
    <w:uiPriority w:val="39"/>
    <w:unhideWhenUsed/>
    <w:rsid w:val="00FD000B"/>
    <w:pPr>
      <w:spacing w:after="100"/>
      <w:ind w:left="448"/>
    </w:pPr>
  </w:style>
  <w:style w:type="paragraph" w:styleId="CommentText">
    <w:name w:val="annotation text"/>
    <w:basedOn w:val="Normal"/>
    <w:link w:val="CommentTextChar"/>
    <w:uiPriority w:val="99"/>
    <w:semiHidden/>
    <w:unhideWhenUsed/>
    <w:rsid w:val="00FF19A5"/>
    <w:pPr>
      <w:spacing w:after="0"/>
    </w:pPr>
    <w:rPr>
      <w:szCs w:val="24"/>
    </w:rPr>
  </w:style>
  <w:style w:type="character" w:customStyle="1" w:styleId="CommentTextChar">
    <w:name w:val="Comment Text Char"/>
    <w:basedOn w:val="DefaultParagraphFont"/>
    <w:link w:val="CommentText"/>
    <w:uiPriority w:val="99"/>
    <w:semiHidden/>
    <w:rsid w:val="00FF19A5"/>
    <w:rPr>
      <w:sz w:val="24"/>
      <w:szCs w:val="24"/>
    </w:rPr>
  </w:style>
  <w:style w:type="paragraph" w:styleId="BalloonText">
    <w:name w:val="Balloon Text"/>
    <w:basedOn w:val="Normal"/>
    <w:link w:val="BalloonTextChar"/>
    <w:uiPriority w:val="99"/>
    <w:semiHidden/>
    <w:unhideWhenUsed/>
    <w:rsid w:val="00FF19A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9A5"/>
    <w:rPr>
      <w:rFonts w:ascii="Segoe UI" w:hAnsi="Segoe UI" w:cs="Segoe UI"/>
      <w:sz w:val="18"/>
      <w:szCs w:val="18"/>
    </w:rPr>
  </w:style>
  <w:style w:type="paragraph" w:styleId="NormalWeb">
    <w:name w:val="Normal (Web)"/>
    <w:basedOn w:val="Normal"/>
    <w:uiPriority w:val="99"/>
    <w:unhideWhenUsed/>
    <w:rsid w:val="00FF19A5"/>
    <w:pPr>
      <w:spacing w:before="100" w:beforeAutospacing="1" w:after="100" w:afterAutospacing="1"/>
    </w:pPr>
    <w:rPr>
      <w:rFonts w:ascii="Times New Roman" w:hAnsi="Times New Roman" w:cs="Times New Roman"/>
      <w:szCs w:val="24"/>
      <w:lang w:eastAsia="en-GB"/>
    </w:rPr>
  </w:style>
  <w:style w:type="character" w:customStyle="1" w:styleId="apple-converted-space">
    <w:name w:val="apple-converted-space"/>
    <w:basedOn w:val="DefaultParagraphFont"/>
    <w:rsid w:val="00FF19A5"/>
  </w:style>
  <w:style w:type="character" w:styleId="PageNumber">
    <w:name w:val="page number"/>
    <w:basedOn w:val="DefaultParagraphFont"/>
    <w:uiPriority w:val="99"/>
    <w:semiHidden/>
    <w:unhideWhenUsed/>
    <w:rsid w:val="00FF19A5"/>
  </w:style>
  <w:style w:type="paragraph" w:styleId="ListParagraph">
    <w:name w:val="List Paragraph"/>
    <w:basedOn w:val="Normal"/>
    <w:autoRedefine/>
    <w:uiPriority w:val="1"/>
    <w:qFormat/>
    <w:rsid w:val="008E5014"/>
    <w:pPr>
      <w:numPr>
        <w:numId w:val="23"/>
      </w:numPr>
      <w:tabs>
        <w:tab w:val="left" w:pos="1276"/>
        <w:tab w:val="left" w:pos="1874"/>
      </w:tabs>
      <w:spacing w:before="0" w:after="0" w:line="276" w:lineRule="auto"/>
      <w:ind w:left="757" w:right="521"/>
      <w:contextualSpacing/>
      <w:jc w:val="both"/>
    </w:pPr>
    <w:rPr>
      <w:rFonts w:ascii="Lexend Light" w:eastAsia="Times New Roman" w:hAnsi="Lexend Light" w:cs="Times New Roman"/>
      <w:color w:val="auto"/>
      <w:spacing w:val="-3"/>
      <w:lang w:eastAsia="en-GB"/>
    </w:rPr>
  </w:style>
  <w:style w:type="paragraph" w:styleId="BodyText">
    <w:name w:val="Body Text"/>
    <w:basedOn w:val="Normal"/>
    <w:link w:val="BodyTextChar"/>
    <w:uiPriority w:val="1"/>
    <w:qFormat/>
    <w:rsid w:val="004B3AF3"/>
    <w:pPr>
      <w:widowControl w:val="0"/>
      <w:spacing w:after="0"/>
    </w:pPr>
    <w:rPr>
      <w:rFonts w:eastAsia="Verdana" w:cs="Verdana"/>
      <w:lang w:val="en-US"/>
    </w:rPr>
  </w:style>
  <w:style w:type="character" w:customStyle="1" w:styleId="BodyTextChar">
    <w:name w:val="Body Text Char"/>
    <w:basedOn w:val="DefaultParagraphFont"/>
    <w:link w:val="BodyText"/>
    <w:uiPriority w:val="1"/>
    <w:rsid w:val="004B3AF3"/>
    <w:rPr>
      <w:rFonts w:ascii="Verdana" w:eastAsia="Verdana" w:hAnsi="Verdana" w:cs="Verdana"/>
      <w:lang w:val="en-US"/>
    </w:rPr>
  </w:style>
  <w:style w:type="character" w:customStyle="1" w:styleId="Heading4Char">
    <w:name w:val="Heading 4 Char"/>
    <w:basedOn w:val="DefaultParagraphFont"/>
    <w:link w:val="Heading4"/>
    <w:uiPriority w:val="9"/>
    <w:rsid w:val="0046507C"/>
    <w:rPr>
      <w:rFonts w:asciiTheme="majorHAnsi" w:eastAsiaTheme="majorEastAsia" w:hAnsiTheme="majorHAnsi" w:cstheme="majorBidi"/>
      <w:b/>
      <w:iCs/>
      <w:color w:val="FFFFFF" w:themeColor="background1"/>
      <w:sz w:val="36"/>
      <w:szCs w:val="24"/>
    </w:rPr>
  </w:style>
  <w:style w:type="table" w:customStyle="1" w:styleId="WeeklyAssignments">
    <w:name w:val="Weekly Assignments"/>
    <w:basedOn w:val="TableNormal"/>
    <w:uiPriority w:val="99"/>
    <w:rsid w:val="00466E87"/>
    <w:pPr>
      <w:spacing w:before="40" w:after="40" w:line="240" w:lineRule="auto"/>
    </w:pPr>
    <w:rPr>
      <w:color w:val="595959" w:themeColor="text1" w:themeTint="A6"/>
      <w:sz w:val="17"/>
      <w:szCs w:val="20"/>
      <w:lang w:val="en-US" w:eastAsia="ja-JP"/>
    </w:rPr>
    <w:tblPr>
      <w:tblStyleColBandSize w:val="1"/>
      <w:tblBorders>
        <w:left w:val="single" w:sz="4" w:space="0" w:color="A6A6A6" w:themeColor="background1" w:themeShade="A6"/>
        <w:bottom w:val="single" w:sz="4" w:space="0" w:color="A6A6A6" w:themeColor="background1" w:themeShade="A6"/>
        <w:right w:val="single" w:sz="4" w:space="0" w:color="A6A6A6" w:themeColor="background1" w:themeShade="A6"/>
        <w:insideH w:val="single" w:sz="2" w:space="0" w:color="D9D9D9" w:themeColor="background1" w:themeShade="D9"/>
        <w:insideV w:val="single" w:sz="4" w:space="0" w:color="A6A6A6" w:themeColor="background1" w:themeShade="A6"/>
      </w:tblBorders>
    </w:tblPr>
    <w:tblStylePr w:type="firstRow">
      <w:pPr>
        <w:wordWrap/>
        <w:spacing w:beforeLines="0" w:before="80" w:beforeAutospacing="0" w:afterLines="0" w:after="80" w:afterAutospacing="0"/>
      </w:pPr>
      <w:rPr>
        <w:rFonts w:asciiTheme="majorHAnsi" w:hAnsiTheme="majorHAnsi"/>
        <w:b/>
        <w:caps/>
        <w:smallCaps w:val="0"/>
        <w:color w:val="FFFFFF" w:themeColor="background1"/>
        <w:sz w:val="18"/>
      </w:rPr>
      <w:tblPr/>
      <w:tcPr>
        <w:tcBorders>
          <w:top w:val="nil"/>
          <w:left w:val="single" w:sz="4" w:space="0" w:color="0077B8" w:themeColor="accent1"/>
          <w:bottom w:val="nil"/>
          <w:right w:val="single" w:sz="4" w:space="0" w:color="0077B8" w:themeColor="accent1"/>
          <w:insideH w:val="nil"/>
          <w:insideV w:val="nil"/>
          <w:tl2br w:val="nil"/>
          <w:tr2bl w:val="nil"/>
        </w:tcBorders>
        <w:shd w:val="clear" w:color="auto" w:fill="0077B8" w:themeFill="accent1"/>
      </w:tcPr>
    </w:tblStylePr>
    <w:tblStylePr w:type="band2Vert">
      <w:tblPr/>
      <w:tcPr>
        <w:tcBorders>
          <w:top w:val="single" w:sz="2" w:space="0" w:color="D9D9D9" w:themeColor="background1" w:themeShade="D9"/>
          <w:left w:val="single" w:sz="2" w:space="0" w:color="D9D9D9" w:themeColor="background1" w:themeShade="D9"/>
          <w:bottom w:val="single" w:sz="4" w:space="0" w:color="A6A6A6" w:themeColor="background1" w:themeShade="A6"/>
          <w:right w:val="single" w:sz="2" w:space="0" w:color="D9D9D9" w:themeColor="background1" w:themeShade="D9"/>
          <w:insideH w:val="single" w:sz="2" w:space="0" w:color="D9D9D9" w:themeColor="background1" w:themeShade="D9"/>
          <w:insideV w:val="nil"/>
          <w:tl2br w:val="nil"/>
          <w:tr2bl w:val="nil"/>
        </w:tcBorders>
        <w:shd w:val="clear" w:color="auto" w:fill="F2F2F2" w:themeFill="background1" w:themeFillShade="F2"/>
      </w:tcPr>
    </w:tblStylePr>
  </w:style>
  <w:style w:type="paragraph" w:customStyle="1" w:styleId="TableSpace">
    <w:name w:val="Table Space"/>
    <w:basedOn w:val="Normal"/>
    <w:uiPriority w:val="10"/>
    <w:qFormat/>
    <w:rsid w:val="00466E87"/>
    <w:pPr>
      <w:spacing w:after="0" w:line="72" w:lineRule="exact"/>
    </w:pPr>
    <w:rPr>
      <w:color w:val="595959" w:themeColor="text1" w:themeTint="A6"/>
      <w:sz w:val="17"/>
      <w:szCs w:val="20"/>
      <w:lang w:val="en-US" w:eastAsia="ja-JP"/>
    </w:rPr>
  </w:style>
  <w:style w:type="paragraph" w:customStyle="1" w:styleId="Days">
    <w:name w:val="Days"/>
    <w:basedOn w:val="Normal"/>
    <w:qFormat/>
    <w:rsid w:val="00466E87"/>
    <w:pPr>
      <w:spacing w:after="0"/>
    </w:pPr>
    <w:rPr>
      <w:caps/>
      <w:color w:val="595959" w:themeColor="text1" w:themeTint="A6"/>
      <w:sz w:val="18"/>
      <w:szCs w:val="20"/>
      <w:lang w:val="en-US" w:eastAsia="ja-JP"/>
    </w:rPr>
  </w:style>
  <w:style w:type="paragraph" w:customStyle="1" w:styleId="Default">
    <w:name w:val="Default"/>
    <w:rsid w:val="0046507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33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562999"/>
    <w:rPr>
      <w:rFonts w:asciiTheme="majorHAnsi" w:eastAsiaTheme="majorEastAsia" w:hAnsiTheme="majorHAnsi" w:cstheme="majorBidi"/>
      <w:color w:val="0077B8" w:themeColor="accent1"/>
      <w:sz w:val="36"/>
    </w:rPr>
  </w:style>
  <w:style w:type="paragraph" w:styleId="FootnoteText">
    <w:name w:val="footnote text"/>
    <w:basedOn w:val="Normal"/>
    <w:link w:val="FootnoteTextChar"/>
    <w:uiPriority w:val="99"/>
    <w:semiHidden/>
    <w:unhideWhenUsed/>
    <w:rsid w:val="008C3EB6"/>
    <w:pPr>
      <w:spacing w:after="0"/>
    </w:pPr>
    <w:rPr>
      <w:rFonts w:ascii="Arial" w:hAnsi="Arial" w:cs="Arial"/>
      <w:color w:val="000000" w:themeColor="text1"/>
      <w:sz w:val="20"/>
      <w:szCs w:val="20"/>
    </w:rPr>
  </w:style>
  <w:style w:type="character" w:customStyle="1" w:styleId="FootnoteTextChar">
    <w:name w:val="Footnote Text Char"/>
    <w:basedOn w:val="DefaultParagraphFont"/>
    <w:link w:val="FootnoteText"/>
    <w:uiPriority w:val="99"/>
    <w:semiHidden/>
    <w:rsid w:val="008C3EB6"/>
    <w:rPr>
      <w:rFonts w:ascii="Arial" w:hAnsi="Arial" w:cs="Arial"/>
      <w:color w:val="000000" w:themeColor="text1"/>
      <w:sz w:val="20"/>
      <w:szCs w:val="20"/>
    </w:rPr>
  </w:style>
  <w:style w:type="character" w:styleId="FootnoteReference">
    <w:name w:val="footnote reference"/>
    <w:basedOn w:val="DefaultParagraphFont"/>
    <w:semiHidden/>
    <w:unhideWhenUsed/>
    <w:rsid w:val="008C3EB6"/>
    <w:rPr>
      <w:vertAlign w:val="superscript"/>
    </w:rPr>
  </w:style>
  <w:style w:type="character" w:styleId="PlaceholderText">
    <w:name w:val="Placeholder Text"/>
    <w:basedOn w:val="DefaultParagraphFont"/>
    <w:uiPriority w:val="99"/>
    <w:semiHidden/>
    <w:rsid w:val="00FA5C35"/>
    <w:rPr>
      <w:color w:val="808080"/>
    </w:rPr>
  </w:style>
  <w:style w:type="paragraph" w:customStyle="1" w:styleId="SETSubheading">
    <w:name w:val="SET Subheading"/>
    <w:basedOn w:val="Normal"/>
    <w:next w:val="SETbodytext"/>
    <w:qFormat/>
    <w:rsid w:val="00690250"/>
    <w:rPr>
      <w:rFonts w:ascii="Aptos ExtraBold" w:hAnsi="Aptos ExtraBold"/>
      <w:b/>
      <w:color w:val="00B5D0"/>
      <w:sz w:val="28"/>
    </w:rPr>
  </w:style>
  <w:style w:type="paragraph" w:customStyle="1" w:styleId="SETbodytext">
    <w:name w:val="SET bodytext"/>
    <w:basedOn w:val="Normal"/>
    <w:qFormat/>
    <w:rsid w:val="000548C9"/>
    <w:rPr>
      <w:rFonts w:cstheme="minorHAnsi"/>
      <w:color w:val="595959" w:themeColor="text1" w:themeTint="A6"/>
      <w:szCs w:val="24"/>
    </w:rPr>
  </w:style>
  <w:style w:type="paragraph" w:customStyle="1" w:styleId="SETNumbering">
    <w:name w:val="SET Numbering"/>
    <w:basedOn w:val="Normal"/>
    <w:qFormat/>
    <w:rsid w:val="000548C9"/>
    <w:pPr>
      <w:numPr>
        <w:ilvl w:val="1"/>
        <w:numId w:val="1"/>
      </w:numPr>
      <w:tabs>
        <w:tab w:val="clear" w:pos="1440"/>
        <w:tab w:val="num" w:pos="709"/>
      </w:tabs>
      <w:ind w:left="709" w:hanging="425"/>
      <w:jc w:val="both"/>
    </w:pPr>
    <w:rPr>
      <w:rFonts w:cstheme="minorHAnsi"/>
      <w:iCs/>
      <w:color w:val="595959" w:themeColor="text1" w:themeTint="A6"/>
      <w:szCs w:val="24"/>
    </w:rPr>
  </w:style>
  <w:style w:type="paragraph" w:customStyle="1" w:styleId="SETbulleting">
    <w:name w:val="SET bulleting"/>
    <w:basedOn w:val="ListParagraph"/>
    <w:qFormat/>
    <w:rsid w:val="00690250"/>
    <w:pPr>
      <w:spacing w:after="60"/>
      <w:ind w:left="993" w:hanging="284"/>
      <w:contextualSpacing w:val="0"/>
    </w:pPr>
    <w:rPr>
      <w:color w:val="595959" w:themeColor="text1" w:themeTint="A6"/>
    </w:rPr>
  </w:style>
  <w:style w:type="paragraph" w:customStyle="1" w:styleId="SETSecondaryBullets">
    <w:name w:val="SET Secondary Bullets"/>
    <w:basedOn w:val="ListParagraph"/>
    <w:qFormat/>
    <w:rsid w:val="000548C9"/>
    <w:pPr>
      <w:numPr>
        <w:numId w:val="2"/>
      </w:numPr>
      <w:ind w:left="1276" w:hanging="284"/>
      <w:contextualSpacing w:val="0"/>
    </w:pPr>
    <w:rPr>
      <w:color w:val="595959" w:themeColor="text1" w:themeTint="A6"/>
    </w:rPr>
  </w:style>
  <w:style w:type="paragraph" w:customStyle="1" w:styleId="TableParagraph">
    <w:name w:val="Table Paragraph"/>
    <w:basedOn w:val="Normal"/>
    <w:uiPriority w:val="1"/>
    <w:qFormat/>
    <w:rsid w:val="00B352FE"/>
    <w:pPr>
      <w:widowControl w:val="0"/>
      <w:autoSpaceDE w:val="0"/>
      <w:autoSpaceDN w:val="0"/>
      <w:spacing w:after="0" w:line="250" w:lineRule="exact"/>
      <w:ind w:left="13"/>
    </w:pPr>
    <w:rPr>
      <w:rFonts w:ascii="Arial" w:eastAsia="Arial" w:hAnsi="Arial" w:cs="Arial"/>
      <w:lang w:eastAsia="en-GB" w:bidi="en-GB"/>
    </w:rPr>
  </w:style>
  <w:style w:type="table" w:styleId="TableGridLight">
    <w:name w:val="Grid Table Light"/>
    <w:basedOn w:val="TableNormal"/>
    <w:uiPriority w:val="40"/>
    <w:rsid w:val="009435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BA44B3"/>
    <w:rPr>
      <w:color w:val="605E5C"/>
      <w:shd w:val="clear" w:color="auto" w:fill="E1DFDD"/>
    </w:rPr>
  </w:style>
  <w:style w:type="paragraph" w:styleId="TOCHeading">
    <w:name w:val="TOC Heading"/>
    <w:basedOn w:val="Heading1"/>
    <w:next w:val="Normal"/>
    <w:uiPriority w:val="39"/>
    <w:semiHidden/>
    <w:unhideWhenUsed/>
    <w:qFormat/>
    <w:rsid w:val="009313E1"/>
    <w:pPr>
      <w:outlineLvl w:val="9"/>
    </w:pPr>
    <w:rPr>
      <w:color w:val="005889" w:themeColor="accent1" w:themeShade="BF"/>
      <w:sz w:val="32"/>
    </w:rPr>
  </w:style>
  <w:style w:type="paragraph" w:customStyle="1" w:styleId="8Secondbullet">
    <w:name w:val="8 Second bullet"/>
    <w:basedOn w:val="Normal"/>
    <w:link w:val="8SecondbulletChar"/>
    <w:qFormat/>
    <w:rsid w:val="009313E1"/>
    <w:pPr>
      <w:numPr>
        <w:numId w:val="30"/>
      </w:numPr>
      <w:spacing w:before="0" w:after="120"/>
      <w:ind w:right="567"/>
    </w:pPr>
    <w:rPr>
      <w:rFonts w:ascii="Arial" w:eastAsia="MS Mincho" w:hAnsi="Arial" w:cs="Times New Roman"/>
      <w:color w:val="auto"/>
      <w:sz w:val="20"/>
      <w:szCs w:val="24"/>
      <w:lang w:val="en-US"/>
    </w:rPr>
  </w:style>
  <w:style w:type="character" w:customStyle="1" w:styleId="8SecondbulletChar">
    <w:name w:val="8 Second bullet Char"/>
    <w:link w:val="8Secondbullet"/>
    <w:rsid w:val="009313E1"/>
    <w:rPr>
      <w:rFonts w:ascii="Arial" w:eastAsia="MS Mincho" w:hAnsi="Arial" w:cs="Times New Roman"/>
      <w:sz w:val="20"/>
      <w:szCs w:val="24"/>
      <w:lang w:val="en-US"/>
    </w:rPr>
  </w:style>
  <w:style w:type="paragraph" w:customStyle="1" w:styleId="7Tablebodycopy">
    <w:name w:val="7 Table body copy"/>
    <w:basedOn w:val="Normal"/>
    <w:qFormat/>
    <w:rsid w:val="009313E1"/>
    <w:pPr>
      <w:spacing w:before="0" w:after="60"/>
    </w:pPr>
    <w:rPr>
      <w:rFonts w:ascii="Arial" w:eastAsia="MS Mincho" w:hAnsi="Arial" w:cs="Times New Roman"/>
      <w:color w:val="auto"/>
      <w:sz w:val="20"/>
      <w:szCs w:val="24"/>
      <w:lang w:val="en-US"/>
    </w:rPr>
  </w:style>
  <w:style w:type="paragraph" w:customStyle="1" w:styleId="7Tablecopybulleted">
    <w:name w:val="7 Table copy bulleted"/>
    <w:basedOn w:val="7Tablebodycopy"/>
    <w:qFormat/>
    <w:rsid w:val="009313E1"/>
    <w:pPr>
      <w:numPr>
        <w:numId w:val="31"/>
      </w:numPr>
    </w:pPr>
  </w:style>
  <w:style w:type="paragraph" w:customStyle="1" w:styleId="1bodycopy">
    <w:name w:val="1 body copy"/>
    <w:basedOn w:val="Normal"/>
    <w:link w:val="1bodycopyChar"/>
    <w:qFormat/>
    <w:rsid w:val="009313E1"/>
    <w:pPr>
      <w:spacing w:before="0" w:after="120"/>
      <w:ind w:right="284"/>
    </w:pPr>
    <w:rPr>
      <w:rFonts w:ascii="Arial" w:eastAsia="MS Mincho" w:hAnsi="Arial" w:cs="Times New Roman"/>
      <w:color w:val="auto"/>
      <w:sz w:val="20"/>
      <w:szCs w:val="24"/>
      <w:lang w:val="en-US"/>
    </w:rPr>
  </w:style>
  <w:style w:type="character" w:customStyle="1" w:styleId="1bodycopyChar">
    <w:name w:val="1 body copy Char"/>
    <w:link w:val="1bodycopy"/>
    <w:rsid w:val="009313E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9313E1"/>
    <w:pPr>
      <w:spacing w:before="0" w:after="120"/>
    </w:pPr>
    <w:rPr>
      <w:rFonts w:ascii="Arial" w:eastAsia="MS Mincho" w:hAnsi="Arial" w:cs="Times New Roman"/>
      <w:color w:val="auto"/>
      <w:sz w:val="20"/>
      <w:szCs w:val="24"/>
      <w:lang w:val="en-US"/>
    </w:rPr>
  </w:style>
  <w:style w:type="character" w:customStyle="1" w:styleId="1bodycopy10ptChar">
    <w:name w:val="1 body copy 10pt Char"/>
    <w:link w:val="1bodycopy10pt"/>
    <w:rsid w:val="009313E1"/>
    <w:rPr>
      <w:rFonts w:ascii="Arial" w:eastAsia="MS Mincho" w:hAnsi="Arial" w:cs="Times New Roman"/>
      <w:sz w:val="20"/>
      <w:szCs w:val="24"/>
      <w:lang w:val="en-US"/>
    </w:rPr>
  </w:style>
  <w:style w:type="paragraph" w:customStyle="1" w:styleId="3Bullet-blue">
    <w:name w:val="3 Bullet-blue"/>
    <w:basedOn w:val="Normal"/>
    <w:rsid w:val="009313E1"/>
    <w:pPr>
      <w:numPr>
        <w:numId w:val="32"/>
      </w:numPr>
      <w:spacing w:before="0" w:after="120"/>
    </w:pPr>
    <w:rPr>
      <w:rFonts w:ascii="Arial" w:eastAsia="MS Mincho" w:hAnsi="Arial" w:cs="Times New Roman"/>
      <w:color w:val="auto"/>
      <w:sz w:val="20"/>
      <w:szCs w:val="24"/>
      <w:lang w:val="en-US"/>
    </w:rPr>
  </w:style>
  <w:style w:type="paragraph" w:customStyle="1" w:styleId="9xSubhead">
    <w:name w:val="9x Subhead"/>
    <w:basedOn w:val="Normal"/>
    <w:rsid w:val="009313E1"/>
    <w:pPr>
      <w:spacing w:before="180" w:after="120"/>
    </w:pPr>
    <w:rPr>
      <w:rFonts w:ascii="Arial" w:eastAsia="MS Mincho" w:hAnsi="Arial" w:cs="Times New Roman"/>
      <w:b/>
      <w:bCs/>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747965">
      <w:bodyDiv w:val="1"/>
      <w:marLeft w:val="0"/>
      <w:marRight w:val="0"/>
      <w:marTop w:val="0"/>
      <w:marBottom w:val="0"/>
      <w:divBdr>
        <w:top w:val="none" w:sz="0" w:space="0" w:color="auto"/>
        <w:left w:val="none" w:sz="0" w:space="0" w:color="auto"/>
        <w:bottom w:val="none" w:sz="0" w:space="0" w:color="auto"/>
        <w:right w:val="none" w:sz="0" w:space="0" w:color="auto"/>
      </w:divBdr>
    </w:div>
    <w:div w:id="187492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si/2024/208/made" TargetMode="External"/><Relationship Id="rId39" Type="http://schemas.openxmlformats.org/officeDocument/2006/relationships/fontTable" Target="fontTable.xml"/><Relationship Id="rId21" Type="http://schemas.openxmlformats.org/officeDocument/2006/relationships/hyperlink" Target="https://www.gov.uk/guidance/complete-the-school-census"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06/1751/contents" TargetMode="External"/><Relationship Id="rId25" Type="http://schemas.openxmlformats.org/officeDocument/2006/relationships/hyperlink" Target="mailto:Courtney.lowe@prtland.set.org" TargetMode="External"/><Relationship Id="rId33" Type="http://schemas.openxmlformats.org/officeDocument/2006/relationships/header" Target="header2.xml"/><Relationship Id="rId38"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footer" Target="footer2.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hyperlink" Target="https://www.nhs.uk/live-well/is-my-child-too-ill-for-school/"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legislation.gov.uk/ukpga/1996/56/section/7" TargetMode="External"/><Relationship Id="rId30" Type="http://schemas.openxmlformats.org/officeDocument/2006/relationships/header" Target="header1.xm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8.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Kennedy\OneDrive%20-%20Shaw%20Education%20Trust\Documents\Custom%20Office%20Templates\Policy%20template.dotx" TargetMode="External"/></Relationships>
</file>

<file path=word/theme/theme1.xml><?xml version="1.0" encoding="utf-8"?>
<a:theme xmlns:a="http://schemas.openxmlformats.org/drawingml/2006/main" name="Office Theme">
  <a:themeElements>
    <a:clrScheme name="Shaw Education Trust">
      <a:dk1>
        <a:sysClr val="windowText" lastClr="000000"/>
      </a:dk1>
      <a:lt1>
        <a:sysClr val="window" lastClr="FFFFFF"/>
      </a:lt1>
      <a:dk2>
        <a:srgbClr val="44546A"/>
      </a:dk2>
      <a:lt2>
        <a:srgbClr val="E7E6E6"/>
      </a:lt2>
      <a:accent1>
        <a:srgbClr val="0077B8"/>
      </a:accent1>
      <a:accent2>
        <a:srgbClr val="579835"/>
      </a:accent2>
      <a:accent3>
        <a:srgbClr val="FDC400"/>
      </a:accent3>
      <a:accent4>
        <a:srgbClr val="D1711D"/>
      </a:accent4>
      <a:accent5>
        <a:srgbClr val="E30054"/>
      </a:accent5>
      <a:accent6>
        <a:srgbClr val="622181"/>
      </a:accent6>
      <a:hlink>
        <a:srgbClr val="0563C1"/>
      </a:hlink>
      <a:folHlink>
        <a:srgbClr val="954F72"/>
      </a:folHlink>
    </a:clrScheme>
    <a:fontScheme name="Shaw Education Trust - Bran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f06ced-d8a5-4635-8cd0-4b87867254fb">
      <Terms xmlns="http://schemas.microsoft.com/office/infopath/2007/PartnerControls"/>
    </lcf76f155ced4ddcb4097134ff3c332f>
    <TaxCatchAll xmlns="1b151983-5b5f-4dd2-9d35-38b0a441f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EDFC590D3CA24399BBC0D2756B9DE0" ma:contentTypeVersion="13" ma:contentTypeDescription="Create a new document." ma:contentTypeScope="" ma:versionID="70695f3b1efabf8f84235ca2cf2415bf">
  <xsd:schema xmlns:xsd="http://www.w3.org/2001/XMLSchema" xmlns:xs="http://www.w3.org/2001/XMLSchema" xmlns:p="http://schemas.microsoft.com/office/2006/metadata/properties" xmlns:ns2="68f06ced-d8a5-4635-8cd0-4b87867254fb" xmlns:ns3="1b151983-5b5f-4dd2-9d35-38b0a441f1b1" targetNamespace="http://schemas.microsoft.com/office/2006/metadata/properties" ma:root="true" ma:fieldsID="405e0da51034edd5bd3d49e3b2041c2e" ns2:_="" ns3:_="">
    <xsd:import namespace="68f06ced-d8a5-4635-8cd0-4b87867254fb"/>
    <xsd:import namespace="1b151983-5b5f-4dd2-9d35-38b0a441f1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06ced-d8a5-4635-8cd0-4b8786725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151983-5b5f-4dd2-9d35-38b0a441f1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7586e-42dd-43b3-82f1-9f78c713af7b}" ma:internalName="TaxCatchAll" ma:showField="CatchAllData" ma:web="1b151983-5b5f-4dd2-9d35-38b0a441f1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BDAF-2BFB-45CC-ACB4-E1803CCBD353}">
  <ds:schemaRefs>
    <ds:schemaRef ds:uri="http://schemas.microsoft.com/sharepoint/v3/contenttype/forms"/>
  </ds:schemaRefs>
</ds:datastoreItem>
</file>

<file path=customXml/itemProps2.xml><?xml version="1.0" encoding="utf-8"?>
<ds:datastoreItem xmlns:ds="http://schemas.openxmlformats.org/officeDocument/2006/customXml" ds:itemID="{1D4FF180-0A67-4ECD-B5C0-A0C6B4115430}">
  <ds:schemaRefs>
    <ds:schemaRef ds:uri="http://schemas.microsoft.com/office/2006/metadata/properties"/>
    <ds:schemaRef ds:uri="http://schemas.microsoft.com/office/infopath/2007/PartnerControls"/>
    <ds:schemaRef ds:uri="68f06ced-d8a5-4635-8cd0-4b87867254fb"/>
    <ds:schemaRef ds:uri="1b151983-5b5f-4dd2-9d35-38b0a441f1b1"/>
  </ds:schemaRefs>
</ds:datastoreItem>
</file>

<file path=customXml/itemProps3.xml><?xml version="1.0" encoding="utf-8"?>
<ds:datastoreItem xmlns:ds="http://schemas.openxmlformats.org/officeDocument/2006/customXml" ds:itemID="{7831EABC-ABE9-47F5-A546-60D55DB17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06ced-d8a5-4635-8cd0-4b87867254fb"/>
    <ds:schemaRef ds:uri="1b151983-5b5f-4dd2-9d35-38b0a441f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D9C65-81CA-497C-9612-35F3E49D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Template>
  <TotalTime>302</TotalTime>
  <Pages>19</Pages>
  <Words>5958</Words>
  <Characters>33965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Kennedy</dc:creator>
  <cp:keywords/>
  <dc:description/>
  <cp:lastModifiedBy>Jonathan Gillie (Portland School Staff)</cp:lastModifiedBy>
  <cp:revision>95</cp:revision>
  <cp:lastPrinted>2017-11-09T16:02:00Z</cp:lastPrinted>
  <dcterms:created xsi:type="dcterms:W3CDTF">2026-09-03T11:01:00Z</dcterms:created>
  <dcterms:modified xsi:type="dcterms:W3CDTF">2026-09-07T12:29:00Z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0x01010025EDFC590D3CA24399BBC0D2756B9DE0</vt:lpwstr>
  </property>
  <property fmtid="{D5CDD505-2E9C-101B-9397-08002B2CF9AE}" pid="3" name="_dlc_DocIdItemGuid">
    <vt:lpwstr>41df271a-3431-4d75-8683-c32af3a7e905</vt:lpwstr>
  </property>
  <property fmtid="{D5CDD505-2E9C-101B-9397-08002B2CF9AE}" pid="4" name="MediaServiceImageTags">
    <vt:lpwstr/>
  </property>
</Properties>
</file>