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CD715C5" w14:textId="5611F8F6" w:rsidR="00C574A4" w:rsidRDefault="00A55854" w:rsidP="00D97B44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7208" behindDoc="0" locked="0" layoutInCell="1" allowOverlap="1" wp14:anchorId="701B1453" wp14:editId="38E6B76C">
            <wp:simplePos x="0" y="0"/>
            <wp:positionH relativeFrom="margin">
              <wp:posOffset>478155</wp:posOffset>
            </wp:positionH>
            <wp:positionV relativeFrom="margin">
              <wp:posOffset>177800</wp:posOffset>
            </wp:positionV>
            <wp:extent cx="8463280" cy="3380105"/>
            <wp:effectExtent l="0" t="0" r="0" b="0"/>
            <wp:wrapSquare wrapText="bothSides"/>
            <wp:docPr id="37" name="Picture 37" descr="C:\Users\Jon_Henley\AppData\Local\Microsoft\Windows\INetCache\IE\H4UUWH9Y\christmas-baubles-1806986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n_Henley\AppData\Local\Microsoft\Windows\INetCache\IE\H4UUWH9Y\christmas-baubles-1806986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28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4C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3B058" wp14:editId="6DC0EF17">
                <wp:simplePos x="0" y="0"/>
                <wp:positionH relativeFrom="column">
                  <wp:posOffset>276225</wp:posOffset>
                </wp:positionH>
                <wp:positionV relativeFrom="paragraph">
                  <wp:posOffset>-490693</wp:posOffset>
                </wp:positionV>
                <wp:extent cx="8792845" cy="754912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845" cy="75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C2C74" w14:textId="77777777" w:rsidR="00D41E3F" w:rsidRPr="00BB4C96" w:rsidRDefault="00B531F1" w:rsidP="00E14A63">
                            <w:pPr>
                              <w:pStyle w:val="Heading1"/>
                              <w:jc w:val="center"/>
                              <w:rPr>
                                <w:color w:val="C00000"/>
                                <w:sz w:val="80"/>
                                <w:szCs w:val="8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4C96">
                              <w:rPr>
                                <w:color w:val="C00000"/>
                                <w:sz w:val="80"/>
                                <w:szCs w:val="8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The </w:t>
                            </w:r>
                            <w:r w:rsidR="00227743" w:rsidRPr="00BB4C96">
                              <w:rPr>
                                <w:color w:val="C00000"/>
                                <w:sz w:val="80"/>
                                <w:szCs w:val="8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Richard Crosse</w:t>
                            </w:r>
                            <w:r w:rsidRPr="00BB4C96">
                              <w:rPr>
                                <w:color w:val="C00000"/>
                                <w:sz w:val="80"/>
                                <w:szCs w:val="8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41E3F" w:rsidRPr="00BB4C96">
                              <w:rPr>
                                <w:color w:val="C00000"/>
                                <w:sz w:val="80"/>
                                <w:szCs w:val="8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Christmas Fayre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6F3B0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75pt;margin-top:-38.65pt;width:692.35pt;height:5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" filled="f" stroked="f" strokeweight="2pt">
                <v:textbox>
                  <w:txbxContent>
                    <w:p w14:paraId="643C2C74" w14:textId="77777777" w:rsidR="00D41E3F" w:rsidRPr="00BB4C96" w:rsidRDefault="00B531F1" w:rsidP="00E14A63">
                      <w:pPr>
                        <w:pStyle w:val="Heading1"/>
                        <w:jc w:val="center"/>
                        <w:rPr>
                          <w:color w:val="C00000"/>
                          <w:sz w:val="80"/>
                          <w:szCs w:val="8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4C96">
                        <w:rPr>
                          <w:color w:val="C00000"/>
                          <w:sz w:val="80"/>
                          <w:szCs w:val="8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The </w:t>
                      </w:r>
                      <w:r w:rsidR="00227743" w:rsidRPr="00BB4C96">
                        <w:rPr>
                          <w:color w:val="C00000"/>
                          <w:sz w:val="80"/>
                          <w:szCs w:val="8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Richard Crosse</w:t>
                      </w:r>
                      <w:r w:rsidRPr="00BB4C96">
                        <w:rPr>
                          <w:color w:val="C00000"/>
                          <w:sz w:val="80"/>
                          <w:szCs w:val="8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41E3F" w:rsidRPr="00BB4C96">
                        <w:rPr>
                          <w:color w:val="C00000"/>
                          <w:sz w:val="80"/>
                          <w:szCs w:val="8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Christmas Fayre</w:t>
                      </w:r>
                    </w:p>
                  </w:txbxContent>
                </v:textbox>
              </v:shape>
            </w:pict>
          </mc:Fallback>
        </mc:AlternateContent>
      </w:r>
      <w:r w:rsidR="00955B47" w:rsidRPr="00955B47">
        <w:rPr>
          <w:noProof/>
          <w:lang w:val="en-GB" w:eastAsia="en-GB"/>
        </w:rPr>
        <w:t xml:space="preserve"> </w:t>
      </w:r>
    </w:p>
    <w:p w14:paraId="126B1EFB" w14:textId="386354CD" w:rsidR="00C574A4" w:rsidRDefault="00C574A4" w:rsidP="00D97B44"/>
    <w:p w14:paraId="329032C4" w14:textId="0B9F1690" w:rsidR="00542B62" w:rsidRDefault="003F039A" w:rsidP="00D97B4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13E5E" wp14:editId="0AB0E3A9">
                <wp:simplePos x="0" y="0"/>
                <wp:positionH relativeFrom="column">
                  <wp:posOffset>5175250</wp:posOffset>
                </wp:positionH>
                <wp:positionV relativeFrom="paragraph">
                  <wp:posOffset>281940</wp:posOffset>
                </wp:positionV>
                <wp:extent cx="946150" cy="749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74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E533" w14:textId="248E07A6" w:rsidR="00227743" w:rsidRPr="00227743" w:rsidRDefault="00D11FC8" w:rsidP="0022774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Human fruit machine</w:t>
                            </w:r>
                            <w:r w:rsidR="00227743" w:rsidRPr="00227743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A13E5E" id="_x0000_s1027" type="#_x0000_t202" style="position:absolute;margin-left:407.5pt;margin-top:22.2pt;width:74.5pt;height:5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" filled="f" stroked="f">
                <v:textbox>
                  <w:txbxContent>
                    <w:p w14:paraId="6611E533" w14:textId="248E07A6" w:rsidR="00227743" w:rsidRPr="00227743" w:rsidRDefault="00D11FC8" w:rsidP="0022774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Human fruit machine</w:t>
                      </w:r>
                      <w:r w:rsidR="00227743" w:rsidRPr="00227743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F849CA" w14:textId="550D5E18" w:rsidR="00542B62" w:rsidRDefault="00A55854" w:rsidP="00D97B4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1AE786" wp14:editId="29C6EDCB">
                <wp:simplePos x="0" y="0"/>
                <wp:positionH relativeFrom="column">
                  <wp:posOffset>2972435</wp:posOffset>
                </wp:positionH>
                <wp:positionV relativeFrom="paragraph">
                  <wp:posOffset>118110</wp:posOffset>
                </wp:positionV>
                <wp:extent cx="818515" cy="46736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728B" w14:textId="7105297C" w:rsidR="00227743" w:rsidRPr="00227743" w:rsidRDefault="00227743" w:rsidP="0022774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Santa’s Grotto</w:t>
                            </w:r>
                            <w:r w:rsidR="00CC5B33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£3.50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1AE786" id="_x0000_s1028" type="#_x0000_t202" style="position:absolute;margin-left:234.05pt;margin-top:9.3pt;width:64.45pt;height:3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" filled="f" stroked="f">
                <v:textbox>
                  <w:txbxContent>
                    <w:p w14:paraId="3216728B" w14:textId="7105297C" w:rsidR="00227743" w:rsidRPr="00227743" w:rsidRDefault="00227743" w:rsidP="00227743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Santa’s Grotto</w:t>
                      </w:r>
                      <w:r w:rsidR="00CC5B33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£3.50 in</w:t>
                      </w:r>
                    </w:p>
                  </w:txbxContent>
                </v:textbox>
              </v:shape>
            </w:pict>
          </mc:Fallback>
        </mc:AlternateContent>
      </w:r>
    </w:p>
    <w:p w14:paraId="3033BA41" w14:textId="6D7EE880" w:rsidR="00542B62" w:rsidRDefault="007036C2" w:rsidP="00D97B4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09817E3" wp14:editId="4B6FDF09">
                <wp:simplePos x="0" y="0"/>
                <wp:positionH relativeFrom="column">
                  <wp:posOffset>3879850</wp:posOffset>
                </wp:positionH>
                <wp:positionV relativeFrom="paragraph">
                  <wp:posOffset>238760</wp:posOffset>
                </wp:positionV>
                <wp:extent cx="1399540" cy="6921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69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6DD5" w14:textId="1DCC2926" w:rsidR="007036C2" w:rsidRPr="00227743" w:rsidRDefault="007036C2" w:rsidP="007036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Knock Santa off the chimney, Santa race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9817E3" id="_x0000_s1029" type="#_x0000_t202" style="position:absolute;margin-left:305.5pt;margin-top:18.8pt;width:110.2pt;height:54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TaDQIAAPkDAAAOAAAAZHJzL2Uyb0RvYy54bWysU9tu2zAMfR+wfxD0vjhxk6w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" filled="f" stroked="f">
                <v:textbox>
                  <w:txbxContent>
                    <w:p w14:paraId="3FF86DD5" w14:textId="1DCC2926" w:rsidR="007036C2" w:rsidRPr="00227743" w:rsidRDefault="007036C2" w:rsidP="007036C2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Knock Santa off the chimney, Santa race 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A9E59EE" wp14:editId="0C47C72A">
                <wp:simplePos x="0" y="0"/>
                <wp:positionH relativeFrom="column">
                  <wp:posOffset>6794500</wp:posOffset>
                </wp:positionH>
                <wp:positionV relativeFrom="paragraph">
                  <wp:posOffset>67310</wp:posOffset>
                </wp:positionV>
                <wp:extent cx="1094740" cy="5778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2511" w14:textId="223A9BD3" w:rsidR="007036C2" w:rsidRPr="00227743" w:rsidRDefault="00257EA6" w:rsidP="007036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Hook a Bauble, Xmas Pairs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9E59EE" id="_x0000_s1030" type="#_x0000_t202" style="position:absolute;margin-left:535pt;margin-top:5.3pt;width:86.2pt;height:45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" filled="f" stroked="f">
                <v:textbox>
                  <w:txbxContent>
                    <w:p w14:paraId="4F772511" w14:textId="223A9BD3" w:rsidR="007036C2" w:rsidRPr="00227743" w:rsidRDefault="00257EA6" w:rsidP="007036C2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Hook a Bauble, Xmas Pairs</w:t>
                      </w:r>
                    </w:p>
                  </w:txbxContent>
                </v:textbox>
              </v:shape>
            </w:pict>
          </mc:Fallback>
        </mc:AlternateContent>
      </w:r>
      <w:r w:rsidR="005A7C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5C042969" wp14:editId="7466D64C">
                <wp:simplePos x="0" y="0"/>
                <wp:positionH relativeFrom="column">
                  <wp:posOffset>4006850</wp:posOffset>
                </wp:positionH>
                <wp:positionV relativeFrom="paragraph">
                  <wp:posOffset>168910</wp:posOffset>
                </wp:positionV>
                <wp:extent cx="1272540" cy="869950"/>
                <wp:effectExtent l="0" t="0" r="0" b="63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AE3FF" w14:textId="3CE46C1F" w:rsidR="00227743" w:rsidRPr="00227743" w:rsidRDefault="0038443E" w:rsidP="0038443E">
                            <w:pP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Knock Santa off the chimney</w:t>
                            </w:r>
                            <w:r w:rsidR="00504592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, Santa race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042969" id="_x0000_s1031" type="#_x0000_t202" style="position:absolute;margin-left:315.5pt;margin-top:13.3pt;width:100.2pt;height:68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" filled="f" stroked="f">
                <v:textbox>
                  <w:txbxContent>
                    <w:p w14:paraId="7D5AE3FF" w14:textId="3CE46C1F" w:rsidR="00227743" w:rsidRPr="00227743" w:rsidRDefault="0038443E" w:rsidP="0038443E">
                      <w:pPr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Knock Santa off the chimney</w:t>
                      </w:r>
                      <w:r w:rsidR="00504592">
                        <w:rPr>
                          <w:b/>
                          <w:color w:val="FFFFFF" w:themeColor="background1"/>
                          <w:lang w:val="en-GB"/>
                        </w:rPr>
                        <w:t>, Santa race game</w:t>
                      </w:r>
                    </w:p>
                  </w:txbxContent>
                </v:textbox>
              </v:shape>
            </w:pict>
          </mc:Fallback>
        </mc:AlternateContent>
      </w:r>
      <w:r w:rsidR="00FA060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C562E3A" wp14:editId="2E6320D7">
                <wp:simplePos x="0" y="0"/>
                <wp:positionH relativeFrom="column">
                  <wp:posOffset>6914515</wp:posOffset>
                </wp:positionH>
                <wp:positionV relativeFrom="paragraph">
                  <wp:posOffset>60325</wp:posOffset>
                </wp:positionV>
                <wp:extent cx="871855" cy="46736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A2569" w14:textId="77777777" w:rsidR="00E14A63" w:rsidRPr="00227743" w:rsidRDefault="00CC1FCF" w:rsidP="00E14A6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Hook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Bauble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562E3A" id="_x0000_s1032" type="#_x0000_t202" style="position:absolute;margin-left:544.45pt;margin-top:4.75pt;width:68.65pt;height:36.8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" filled="f" stroked="f">
                <v:textbox>
                  <w:txbxContent>
                    <w:p w14:paraId="6A9A2569" w14:textId="77777777" w:rsidR="00E14A63" w:rsidRPr="00227743" w:rsidRDefault="00CC1FCF" w:rsidP="00E14A63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Hook A Bauble</w:t>
                      </w:r>
                    </w:p>
                  </w:txbxContent>
                </v:textbox>
              </v:shape>
            </w:pict>
          </mc:Fallback>
        </mc:AlternateContent>
      </w:r>
    </w:p>
    <w:p w14:paraId="4B7D0A5B" w14:textId="3D9A8F79" w:rsidR="00542B62" w:rsidRDefault="0076532F" w:rsidP="00D97B4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E516FE" wp14:editId="7323FECE">
                <wp:simplePos x="0" y="0"/>
                <wp:positionH relativeFrom="column">
                  <wp:posOffset>5702300</wp:posOffset>
                </wp:positionH>
                <wp:positionV relativeFrom="paragraph">
                  <wp:posOffset>245745</wp:posOffset>
                </wp:positionV>
                <wp:extent cx="1189990" cy="850900"/>
                <wp:effectExtent l="0" t="0" r="0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5AB40" w14:textId="1F8CC0E0" w:rsidR="007D235B" w:rsidRPr="00227743" w:rsidRDefault="0063242B" w:rsidP="007D235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Tombola</w:t>
                            </w:r>
                            <w:r w:rsidR="00024FAB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, </w:t>
                            </w:r>
                            <w:r w:rsidR="007D235B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  </w:t>
                            </w:r>
                          </w:p>
                          <w:p w14:paraId="51F7861F" w14:textId="01B5352D" w:rsidR="007D235B" w:rsidRPr="00227743" w:rsidRDefault="00F13B7F" w:rsidP="0022774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Refreshments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E516FE" id="_x0000_s1033" type="#_x0000_t202" style="position:absolute;margin-left:449pt;margin-top:19.35pt;width:93.7pt;height:6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" filled="f" stroked="f">
                <v:textbox>
                  <w:txbxContent>
                    <w:p w14:paraId="1C35AB40" w14:textId="1F8CC0E0" w:rsidR="007D235B" w:rsidRPr="00227743" w:rsidRDefault="0063242B" w:rsidP="007D235B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Tombola</w:t>
                      </w:r>
                      <w:r w:rsidR="00024FAB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, </w:t>
                      </w:r>
                      <w:r w:rsidR="007D235B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  </w:t>
                      </w:r>
                    </w:p>
                    <w:p w14:paraId="51F7861F" w14:textId="01B5352D" w:rsidR="007D235B" w:rsidRPr="00227743" w:rsidRDefault="00F13B7F" w:rsidP="00227743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Refreshments</w:t>
                      </w:r>
                    </w:p>
                  </w:txbxContent>
                </v:textbox>
              </v:shape>
            </w:pict>
          </mc:Fallback>
        </mc:AlternateContent>
      </w:r>
      <w:r w:rsidR="00D01E6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281E75" wp14:editId="76EF6D02">
                <wp:simplePos x="0" y="0"/>
                <wp:positionH relativeFrom="column">
                  <wp:posOffset>1662430</wp:posOffset>
                </wp:positionH>
                <wp:positionV relativeFrom="paragraph">
                  <wp:posOffset>48895</wp:posOffset>
                </wp:positionV>
                <wp:extent cx="1094740" cy="882029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882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294A5" w14:textId="36ECE9CF" w:rsidR="002A0B54" w:rsidRPr="00227743" w:rsidRDefault="00276969" w:rsidP="002A0B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Guess the</w:t>
                            </w:r>
                            <w:r w:rsidR="000C77F6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="00672DC7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Elf’s</w:t>
                            </w:r>
                            <w:r w:rsidR="007D235B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="00F60ACE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name</w:t>
                            </w:r>
                            <w:r w:rsidR="00D01E68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, Pick your nose!</w:t>
                            </w:r>
                          </w:p>
                          <w:p w14:paraId="5266110A" w14:textId="531D4B7E" w:rsidR="00276969" w:rsidRPr="00227743" w:rsidRDefault="00276969" w:rsidP="0027696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81E75" id="_x0000_s1034" type="#_x0000_t202" style="position:absolute;margin-left:130.9pt;margin-top:3.85pt;width:86.2pt;height:6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" filled="f" stroked="f">
                <v:textbox>
                  <w:txbxContent>
                    <w:p w14:paraId="385294A5" w14:textId="36ECE9CF" w:rsidR="002A0B54" w:rsidRPr="00227743" w:rsidRDefault="00276969" w:rsidP="002A0B54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Guess the</w:t>
                      </w:r>
                      <w:r w:rsidR="000C77F6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="00672DC7">
                        <w:rPr>
                          <w:b/>
                          <w:color w:val="FFFFFF" w:themeColor="background1"/>
                          <w:lang w:val="en-GB"/>
                        </w:rPr>
                        <w:t>Elf’s</w:t>
                      </w:r>
                      <w:r w:rsidR="007D235B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="00F60ACE">
                        <w:rPr>
                          <w:b/>
                          <w:color w:val="FFFFFF" w:themeColor="background1"/>
                          <w:lang w:val="en-GB"/>
                        </w:rPr>
                        <w:t>name</w:t>
                      </w:r>
                      <w:r w:rsidR="00D01E68">
                        <w:rPr>
                          <w:b/>
                          <w:color w:val="FFFFFF" w:themeColor="background1"/>
                          <w:lang w:val="en-GB"/>
                        </w:rPr>
                        <w:t>, Pick your nose!</w:t>
                      </w:r>
                    </w:p>
                    <w:p w14:paraId="5266110A" w14:textId="531D4B7E" w:rsidR="00276969" w:rsidRPr="00227743" w:rsidRDefault="00276969" w:rsidP="00276969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032E7C" w14:textId="4BFCFCEC" w:rsidR="00542B62" w:rsidRDefault="002B58DC" w:rsidP="00D97B4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A4E0B02" wp14:editId="27F827A8">
                <wp:simplePos x="0" y="0"/>
                <wp:positionH relativeFrom="column">
                  <wp:posOffset>5524500</wp:posOffset>
                </wp:positionH>
                <wp:positionV relativeFrom="paragraph">
                  <wp:posOffset>2621280</wp:posOffset>
                </wp:positionV>
                <wp:extent cx="1435100" cy="206375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06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7BD6" w14:textId="77777777" w:rsidR="0063242B" w:rsidRDefault="007D235B" w:rsidP="007B4AA0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We have a</w:t>
                            </w:r>
                          </w:p>
                          <w:p w14:paraId="263F6BE7" w14:textId="77777777" w:rsidR="007D235B" w:rsidRDefault="007D235B" w:rsidP="007B4AA0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number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of</w:t>
                            </w:r>
                          </w:p>
                          <w:p w14:paraId="6A1B485E" w14:textId="77777777" w:rsidR="007D235B" w:rsidRDefault="007D235B" w:rsidP="007B4AA0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external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stalls</w:t>
                            </w:r>
                          </w:p>
                          <w:p w14:paraId="65275675" w14:textId="4A0CF0BF" w:rsidR="007B4AA0" w:rsidRPr="00BB4C96" w:rsidRDefault="000033EF" w:rsidP="007D235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selling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hand</w:t>
                            </w:r>
                            <w:r w:rsidR="007D235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made items </w:t>
                            </w:r>
                            <w:r w:rsidR="00E517E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such as </w:t>
                            </w:r>
                            <w:r w:rsidR="004B0280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hair</w:t>
                            </w:r>
                            <w:r w:rsidR="0044080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bows, </w:t>
                            </w:r>
                            <w:r w:rsidR="0032645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X</w:t>
                            </w:r>
                            <w:r w:rsidR="0044080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mas eve boxes, knitted goods</w:t>
                            </w:r>
                            <w:r w:rsidR="00C32134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, plus</w:t>
                            </w:r>
                            <w:r w:rsidR="00A435C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D34E0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 </w:t>
                            </w:r>
                            <w:r w:rsidR="009301F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teddy tombola, </w:t>
                            </w:r>
                            <w:r w:rsidR="007C134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bath bombs</w:t>
                            </w:r>
                            <w:r w:rsidR="00C348E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candles, </w:t>
                            </w:r>
                            <w:r w:rsidR="00E35C9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body shop</w:t>
                            </w:r>
                            <w:r w:rsidR="0041564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</w:t>
                            </w:r>
                            <w:r w:rsidR="009B5FF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  <w:r w:rsidR="0041564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d </w:t>
                            </w:r>
                            <w:r w:rsidR="00E35C9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temple spa</w:t>
                            </w:r>
                            <w:r w:rsidR="00A7273D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beauty</w:t>
                            </w:r>
                            <w:r w:rsidR="009D20D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4E0B02" id="_x0000_s1035" type="#_x0000_t202" style="position:absolute;margin-left:435pt;margin-top:206.4pt;width:113pt;height:162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" filled="f" stroked="f">
                <v:textbox>
                  <w:txbxContent>
                    <w:p w14:paraId="08F47BD6" w14:textId="77777777" w:rsidR="0063242B" w:rsidRDefault="007D235B" w:rsidP="007B4AA0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We have a</w:t>
                      </w:r>
                    </w:p>
                    <w:p w14:paraId="263F6BE7" w14:textId="77777777" w:rsidR="007D235B" w:rsidRDefault="007D235B" w:rsidP="007B4AA0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number of</w:t>
                      </w:r>
                    </w:p>
                    <w:p w14:paraId="6A1B485E" w14:textId="77777777" w:rsidR="007D235B" w:rsidRDefault="007D235B" w:rsidP="007B4AA0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external stalls</w:t>
                      </w:r>
                    </w:p>
                    <w:p w14:paraId="65275675" w14:textId="4A0CF0BF" w:rsidR="007B4AA0" w:rsidRPr="00BB4C96" w:rsidRDefault="000033EF" w:rsidP="007D235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selling hand</w:t>
                      </w:r>
                      <w:r w:rsidR="007D235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made items </w:t>
                      </w:r>
                      <w:r w:rsidR="00E517E5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such as </w:t>
                      </w:r>
                      <w:r w:rsidR="004B0280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hair</w:t>
                      </w:r>
                      <w:r w:rsidR="0044080A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bows, </w:t>
                      </w:r>
                      <w:r w:rsidR="00326459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X</w:t>
                      </w:r>
                      <w:r w:rsidR="0044080A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mas eve boxes, knitted goods</w:t>
                      </w:r>
                      <w:r w:rsidR="00C32134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, plus</w:t>
                      </w:r>
                      <w:r w:rsidR="00A435C5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D34E0A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 </w:t>
                      </w:r>
                      <w:r w:rsidR="009301FC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teddy tombola, </w:t>
                      </w:r>
                      <w:r w:rsidR="007C1345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bath bombs</w:t>
                      </w:r>
                      <w:r w:rsidR="00C348E7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candles, </w:t>
                      </w:r>
                      <w:r w:rsidR="00E35C97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body shop</w:t>
                      </w:r>
                      <w:bookmarkStart w:id="1" w:name="_GoBack"/>
                      <w:bookmarkEnd w:id="1"/>
                      <w:r w:rsidR="00415645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</w:t>
                      </w:r>
                      <w:r w:rsidR="009B5FF5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</w:t>
                      </w:r>
                      <w:r w:rsidR="00415645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d </w:t>
                      </w:r>
                      <w:r w:rsidR="00E35C97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temple spa</w:t>
                      </w:r>
                      <w:r w:rsidR="00A7273D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beauty</w:t>
                      </w:r>
                      <w:r w:rsidR="009D20D7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38272" behindDoc="0" locked="0" layoutInCell="1" allowOverlap="1" wp14:anchorId="708F163A" wp14:editId="246D6593">
            <wp:simplePos x="0" y="0"/>
            <wp:positionH relativeFrom="margin">
              <wp:posOffset>4311650</wp:posOffset>
            </wp:positionH>
            <wp:positionV relativeFrom="margin">
              <wp:posOffset>4299585</wp:posOffset>
            </wp:positionV>
            <wp:extent cx="3810000" cy="2593975"/>
            <wp:effectExtent l="0" t="0" r="0" b="0"/>
            <wp:wrapSquare wrapText="bothSides"/>
            <wp:docPr id="59" name="Picture 59" descr="C:\Users\Jon_Henley\AppData\Local\Microsoft\Windows\INetCache\IE\0MYV20MZ\12609-illustration-of-a-plain-christmas-tree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on_Henley\AppData\Local\Microsoft\Windows\INetCache\IE\0MYV20MZ\12609-illustration-of-a-plain-christmas-tree-pv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B99C382" wp14:editId="6658471D">
                <wp:simplePos x="0" y="0"/>
                <wp:positionH relativeFrom="column">
                  <wp:posOffset>7664450</wp:posOffset>
                </wp:positionH>
                <wp:positionV relativeFrom="paragraph">
                  <wp:posOffset>665480</wp:posOffset>
                </wp:positionV>
                <wp:extent cx="1094740" cy="7302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039BA" w14:textId="36CE1C65" w:rsidR="007036C2" w:rsidRPr="00227743" w:rsidRDefault="007A7BA1" w:rsidP="007036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Raffle, </w:t>
                            </w:r>
                            <w:r w:rsidR="00324808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Parent gifts, </w:t>
                            </w:r>
                            <w:r w:rsidR="00A8758F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Candy Cones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99C382" id="_x0000_s1036" type="#_x0000_t202" style="position:absolute;margin-left:603.5pt;margin-top:52.4pt;width:86.2pt;height:57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" filled="f" stroked="f">
                <v:textbox>
                  <w:txbxContent>
                    <w:p w14:paraId="538039BA" w14:textId="36CE1C65" w:rsidR="007036C2" w:rsidRPr="00227743" w:rsidRDefault="007A7BA1" w:rsidP="007036C2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 xml:space="preserve">Raffle, </w:t>
                      </w:r>
                      <w:r w:rsidR="00324808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Parent gifts, </w:t>
                      </w:r>
                      <w:r w:rsidR="00A8758F">
                        <w:rPr>
                          <w:b/>
                          <w:color w:val="FFFFFF" w:themeColor="background1"/>
                          <w:lang w:val="en-GB"/>
                        </w:rPr>
                        <w:t>Candy Cones</w:t>
                      </w:r>
                    </w:p>
                  </w:txbxContent>
                </v:textbox>
              </v:shape>
            </w:pict>
          </mc:Fallback>
        </mc:AlternateContent>
      </w:r>
      <w:r w:rsidR="007036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96413FC" wp14:editId="7837F175">
                <wp:simplePos x="0" y="0"/>
                <wp:positionH relativeFrom="column">
                  <wp:posOffset>596900</wp:posOffset>
                </wp:positionH>
                <wp:positionV relativeFrom="paragraph">
                  <wp:posOffset>767080</wp:posOffset>
                </wp:positionV>
                <wp:extent cx="1094740" cy="4635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C0B1F" w14:textId="336A2734" w:rsidR="007036C2" w:rsidRPr="00227743" w:rsidRDefault="007036C2" w:rsidP="007036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Lob a choc</w:t>
                            </w:r>
                            <w:r w:rsidR="00E65471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6413FC" id="_x0000_s1037" type="#_x0000_t202" style="position:absolute;margin-left:47pt;margin-top:60.4pt;width:86.2pt;height:36.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" filled="f" stroked="f">
                <v:textbox>
                  <w:txbxContent>
                    <w:p w14:paraId="340C0B1F" w14:textId="336A2734" w:rsidR="007036C2" w:rsidRPr="00227743" w:rsidRDefault="007036C2" w:rsidP="007036C2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Lob a choc</w:t>
                      </w:r>
                      <w:r w:rsidR="00E65471">
                        <w:rPr>
                          <w:b/>
                          <w:color w:val="FFFFFF" w:themeColor="background1"/>
                          <w:lang w:val="en-GB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66A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1143BF" wp14:editId="40F7A443">
                <wp:simplePos x="0" y="0"/>
                <wp:positionH relativeFrom="column">
                  <wp:posOffset>2660650</wp:posOffset>
                </wp:positionH>
                <wp:positionV relativeFrom="paragraph">
                  <wp:posOffset>3592830</wp:posOffset>
                </wp:positionV>
                <wp:extent cx="1054100" cy="94170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B5C5" w14:textId="716CADEF" w:rsidR="000976AA" w:rsidRDefault="000976AA" w:rsidP="002E4505">
                            <w:pPr>
                              <w:jc w:val="center"/>
                            </w:pPr>
                            <w:r w:rsidRPr="00BB4C96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>Raff</w:t>
                            </w:r>
                            <w:r w:rsidR="005C5587" w:rsidRPr="00BB4C96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le prizes:  </w:t>
                            </w:r>
                            <w:r w:rsidRPr="00BB4C96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>Festive Hamper</w:t>
                            </w:r>
                            <w:r w:rsidR="00A81A2D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>,</w:t>
                            </w:r>
                            <w:r w:rsidR="005C5587" w:rsidRPr="00BB4C96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1A2D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>David Lloyd</w:t>
                            </w:r>
                            <w:r w:rsidR="002E4505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passes</w:t>
                            </w:r>
                            <w:r w:rsidR="00366A30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and many more</w:t>
                            </w:r>
                            <w:r w:rsidR="002E4505">
                              <w:rPr>
                                <w:b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1143BF" id="_x0000_s1038" type="#_x0000_t202" style="position:absolute;margin-left:209.5pt;margin-top:282.9pt;width:83pt;height:74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" filled="f" stroked="f">
                <v:textbox>
                  <w:txbxContent>
                    <w:p w14:paraId="1043B5C5" w14:textId="716CADEF" w:rsidR="000976AA" w:rsidRDefault="000976AA" w:rsidP="002E4505">
                      <w:pPr>
                        <w:jc w:val="center"/>
                      </w:pPr>
                      <w:r w:rsidRPr="00BB4C96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>Raff</w:t>
                      </w:r>
                      <w:r w:rsidR="005C5587" w:rsidRPr="00BB4C96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 xml:space="preserve">le prizes:  </w:t>
                      </w:r>
                      <w:r w:rsidRPr="00BB4C96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>Festive Hamper</w:t>
                      </w:r>
                      <w:r w:rsidR="00A81A2D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>,</w:t>
                      </w:r>
                      <w:r w:rsidR="005C5587" w:rsidRPr="00BB4C96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  <w:r w:rsidR="00A81A2D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>David Lloyd</w:t>
                      </w:r>
                      <w:r w:rsidR="002E4505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 xml:space="preserve"> passes</w:t>
                      </w:r>
                      <w:r w:rsidR="00366A30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 xml:space="preserve"> and many more</w:t>
                      </w:r>
                      <w:r w:rsidR="002E4505">
                        <w:rPr>
                          <w:b/>
                          <w:i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66A30">
        <w:rPr>
          <w:noProof/>
          <w:lang w:val="en-GB" w:eastAsia="en-GB"/>
        </w:rPr>
        <w:drawing>
          <wp:anchor distT="0" distB="0" distL="114300" distR="114300" simplePos="0" relativeHeight="251607552" behindDoc="0" locked="0" layoutInCell="1" allowOverlap="1" wp14:anchorId="1CEB13D3" wp14:editId="5078106F">
            <wp:simplePos x="0" y="0"/>
            <wp:positionH relativeFrom="margin">
              <wp:posOffset>2057400</wp:posOffset>
            </wp:positionH>
            <wp:positionV relativeFrom="margin">
              <wp:posOffset>4401185</wp:posOffset>
            </wp:positionV>
            <wp:extent cx="1771650" cy="2466340"/>
            <wp:effectExtent l="0" t="0" r="0" b="0"/>
            <wp:wrapSquare wrapText="bothSides"/>
            <wp:docPr id="51" name="Picture 51" descr="C:\Users\Jon_Henley\AppData\Local\Microsoft\Windows\INetCache\IE\7H9Y1B8E\sign-holding-snowman-101768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on_Henley\AppData\Local\Microsoft\Windows\INetCache\IE\7H9Y1B8E\sign-holding-snowman-101768-larg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3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81F9ED1" wp14:editId="7F98E9B6">
                <wp:simplePos x="0" y="0"/>
                <wp:positionH relativeFrom="column">
                  <wp:posOffset>3359150</wp:posOffset>
                </wp:positionH>
                <wp:positionV relativeFrom="paragraph">
                  <wp:posOffset>975360</wp:posOffset>
                </wp:positionV>
                <wp:extent cx="2731770" cy="5524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29A67A" w14:textId="25859640" w:rsidR="003C7DF2" w:rsidRPr="00EE0D1E" w:rsidRDefault="00A81A2D" w:rsidP="003C7DF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Friday 2</w:t>
                            </w:r>
                            <w:r w:rsidR="0070362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</w:t>
                            </w:r>
                            <w:r w:rsidR="00E14A63" w:rsidRPr="00EE0D1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242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Nov</w:t>
                            </w:r>
                            <w:r w:rsidR="00E14A63" w:rsidRPr="00EE0D1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ember </w:t>
                            </w:r>
                          </w:p>
                          <w:p w14:paraId="78E45914" w14:textId="77777777" w:rsidR="00E14A63" w:rsidRPr="00EE0D1E" w:rsidRDefault="00E14A63" w:rsidP="003C7DF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0D1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2:30pm - 4:30pm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F9ED1" id="_x0000_s1039" type="#_x0000_t202" style="position:absolute;margin-left:264.5pt;margin-top:76.8pt;width:215.1pt;height:43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" filled="f" stroked="f">
                <v:textbox>
                  <w:txbxContent>
                    <w:p w14:paraId="2029A67A" w14:textId="25859640" w:rsidR="003C7DF2" w:rsidRPr="00EE0D1E" w:rsidRDefault="00A81A2D" w:rsidP="003C7DF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Friday 2</w:t>
                      </w:r>
                      <w:r w:rsidR="0070362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th</w:t>
                      </w:r>
                      <w:r w:rsidR="00E14A63" w:rsidRPr="00EE0D1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63242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Nov</w:t>
                      </w:r>
                      <w:r w:rsidR="00E14A63" w:rsidRPr="00EE0D1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ember </w:t>
                      </w:r>
                    </w:p>
                    <w:p w14:paraId="78E45914" w14:textId="77777777" w:rsidR="00E14A63" w:rsidRPr="00EE0D1E" w:rsidRDefault="00E14A63" w:rsidP="003C7DF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E0D1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2:30pm - 4:30pm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139">
        <w:rPr>
          <w:noProof/>
          <w:lang w:val="en-GB" w:eastAsia="en-GB"/>
        </w:rPr>
        <w:drawing>
          <wp:anchor distT="0" distB="0" distL="114300" distR="114300" simplePos="0" relativeHeight="251765248" behindDoc="0" locked="0" layoutInCell="1" allowOverlap="1" wp14:anchorId="2F7BE722" wp14:editId="1278760F">
            <wp:simplePos x="0" y="0"/>
            <wp:positionH relativeFrom="margin">
              <wp:posOffset>3502660</wp:posOffset>
            </wp:positionH>
            <wp:positionV relativeFrom="margin">
              <wp:posOffset>2329815</wp:posOffset>
            </wp:positionV>
            <wp:extent cx="2348230" cy="2638425"/>
            <wp:effectExtent l="0" t="0" r="0" b="9525"/>
            <wp:wrapSquare wrapText="bothSides"/>
            <wp:docPr id="32" name="Picture 32" descr="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anspar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13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00699EA" wp14:editId="18D10600">
                <wp:simplePos x="0" y="0"/>
                <wp:positionH relativeFrom="column">
                  <wp:posOffset>1631950</wp:posOffset>
                </wp:positionH>
                <wp:positionV relativeFrom="paragraph">
                  <wp:posOffset>1065530</wp:posOffset>
                </wp:positionV>
                <wp:extent cx="1549400" cy="1670050"/>
                <wp:effectExtent l="0" t="0" r="0" b="63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67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B9092" w14:textId="77777777" w:rsidR="008E1671" w:rsidRPr="007D235B" w:rsidRDefault="008E1671" w:rsidP="00955B4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D235B">
                              <w:rPr>
                                <w:b/>
                                <w:color w:val="1F497D"/>
                                <w:sz w:val="18"/>
                                <w:szCs w:val="18"/>
                                <w:u w:val="single"/>
                              </w:rPr>
                              <w:t>Child Only Zone!</w:t>
                            </w:r>
                          </w:p>
                          <w:p w14:paraId="1A36038A" w14:textId="05DCA4A5" w:rsidR="008E1671" w:rsidRPr="00BB4C96" w:rsidRDefault="007D235B" w:rsidP="00955B47">
                            <w:pPr>
                              <w:spacing w:after="0"/>
                              <w:jc w:val="center"/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 xml:space="preserve">Come </w:t>
                            </w:r>
                            <w:r w:rsidR="009526E5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>visit</w:t>
                            </w:r>
                            <w:r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 xml:space="preserve"> and b</w:t>
                            </w:r>
                            <w:r w:rsidR="008E1671" w:rsidRPr="00BB4C96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>uy your parent a gift for Christmas</w:t>
                            </w:r>
                            <w:r w:rsidR="00955B47" w:rsidRPr="00BB4C96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>, g</w:t>
                            </w:r>
                            <w:r w:rsidR="008E1671" w:rsidRPr="00BB4C96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>ift wrapped</w:t>
                            </w:r>
                            <w:r w:rsidR="00FB02DE" w:rsidRPr="00BB4C96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 xml:space="preserve"> by the PTA</w:t>
                            </w:r>
                            <w:r w:rsidR="00267702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 xml:space="preserve">. Items for mum and dad </w:t>
                            </w:r>
                            <w:r w:rsidR="006E57ED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 w:rsidR="002D7BA0">
                              <w:rPr>
                                <w:b/>
                                <w:color w:val="1F497D"/>
                                <w:sz w:val="18"/>
                                <w:szCs w:val="18"/>
                              </w:rPr>
                              <w:t>£2 to £4.50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699EA" id="_x0000_s1040" type="#_x0000_t202" style="position:absolute;margin-left:128.5pt;margin-top:83.9pt;width:122pt;height:131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" filled="f" stroked="f">
                <v:textbox>
                  <w:txbxContent>
                    <w:p w14:paraId="198B9092" w14:textId="77777777" w:rsidR="008E1671" w:rsidRPr="007D235B" w:rsidRDefault="008E1671" w:rsidP="00955B47">
                      <w:pPr>
                        <w:spacing w:after="0"/>
                        <w:jc w:val="center"/>
                        <w:rPr>
                          <w:b/>
                          <w:color w:val="1F497D"/>
                          <w:sz w:val="18"/>
                          <w:szCs w:val="18"/>
                          <w:u w:val="single"/>
                        </w:rPr>
                      </w:pPr>
                      <w:r w:rsidRPr="007D235B">
                        <w:rPr>
                          <w:b/>
                          <w:color w:val="1F497D"/>
                          <w:sz w:val="18"/>
                          <w:szCs w:val="18"/>
                          <w:u w:val="single"/>
                        </w:rPr>
                        <w:t>Child Only Zone!</w:t>
                      </w:r>
                    </w:p>
                    <w:p w14:paraId="1A36038A" w14:textId="05DCA4A5" w:rsidR="008E1671" w:rsidRPr="00BB4C96" w:rsidRDefault="007D235B" w:rsidP="00955B47">
                      <w:pPr>
                        <w:spacing w:after="0"/>
                        <w:jc w:val="center"/>
                        <w:rPr>
                          <w:b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1F497D"/>
                          <w:sz w:val="18"/>
                          <w:szCs w:val="18"/>
                        </w:rPr>
                        <w:t xml:space="preserve">Come </w:t>
                      </w:r>
                      <w:r w:rsidR="009526E5">
                        <w:rPr>
                          <w:b/>
                          <w:color w:val="1F497D"/>
                          <w:sz w:val="18"/>
                          <w:szCs w:val="18"/>
                        </w:rPr>
                        <w:t>visit</w:t>
                      </w:r>
                      <w:r>
                        <w:rPr>
                          <w:b/>
                          <w:color w:val="1F497D"/>
                          <w:sz w:val="18"/>
                          <w:szCs w:val="18"/>
                        </w:rPr>
                        <w:t xml:space="preserve"> and b</w:t>
                      </w:r>
                      <w:r w:rsidR="008E1671" w:rsidRPr="00BB4C96">
                        <w:rPr>
                          <w:b/>
                          <w:color w:val="1F497D"/>
                          <w:sz w:val="18"/>
                          <w:szCs w:val="18"/>
                        </w:rPr>
                        <w:t>uy your parent a gift for Christmas</w:t>
                      </w:r>
                      <w:r w:rsidR="00955B47" w:rsidRPr="00BB4C96">
                        <w:rPr>
                          <w:b/>
                          <w:color w:val="1F497D"/>
                          <w:sz w:val="18"/>
                          <w:szCs w:val="18"/>
                        </w:rPr>
                        <w:t>, g</w:t>
                      </w:r>
                      <w:r w:rsidR="008E1671" w:rsidRPr="00BB4C96">
                        <w:rPr>
                          <w:b/>
                          <w:color w:val="1F497D"/>
                          <w:sz w:val="18"/>
                          <w:szCs w:val="18"/>
                        </w:rPr>
                        <w:t>ift wrapped</w:t>
                      </w:r>
                      <w:r w:rsidR="00FB02DE" w:rsidRPr="00BB4C96">
                        <w:rPr>
                          <w:b/>
                          <w:color w:val="1F497D"/>
                          <w:sz w:val="18"/>
                          <w:szCs w:val="18"/>
                        </w:rPr>
                        <w:t xml:space="preserve"> by the PTA</w:t>
                      </w:r>
                      <w:r w:rsidR="00267702">
                        <w:rPr>
                          <w:b/>
                          <w:color w:val="1F497D"/>
                          <w:sz w:val="18"/>
                          <w:szCs w:val="18"/>
                        </w:rPr>
                        <w:t xml:space="preserve">. Items for mum and dad </w:t>
                      </w:r>
                      <w:r w:rsidR="006E57ED">
                        <w:rPr>
                          <w:b/>
                          <w:color w:val="1F497D"/>
                          <w:sz w:val="18"/>
                          <w:szCs w:val="18"/>
                        </w:rPr>
                        <w:t xml:space="preserve">from </w:t>
                      </w:r>
                      <w:r w:rsidR="002D7BA0">
                        <w:rPr>
                          <w:b/>
                          <w:color w:val="1F497D"/>
                          <w:sz w:val="18"/>
                          <w:szCs w:val="18"/>
                        </w:rPr>
                        <w:t>£2 to £4.50</w:t>
                      </w:r>
                    </w:p>
                  </w:txbxContent>
                </v:textbox>
              </v:shape>
            </w:pict>
          </mc:Fallback>
        </mc:AlternateContent>
      </w:r>
      <w:r w:rsidR="00EC513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3ABE03E3" wp14:editId="39ED6DC1">
                <wp:simplePos x="0" y="0"/>
                <wp:positionH relativeFrom="column">
                  <wp:posOffset>1511300</wp:posOffset>
                </wp:positionH>
                <wp:positionV relativeFrom="paragraph">
                  <wp:posOffset>1027430</wp:posOffset>
                </wp:positionV>
                <wp:extent cx="1790700" cy="1390650"/>
                <wp:effectExtent l="0" t="0" r="19050" b="3810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390650"/>
                        </a:xfrm>
                        <a:prstGeom prst="wedgeEllipseCallout">
                          <a:avLst>
                            <a:gd name="adj1" fmla="val -39356"/>
                            <a:gd name="adj2" fmla="val 5030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B58A3" w14:textId="77777777" w:rsidR="0097650B" w:rsidRDefault="0097650B" w:rsidP="00976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BE03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41" type="#_x0000_t63" style="position:absolute;margin-left:119pt;margin-top:80.9pt;width:141pt;height:109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" adj="2299,21665" filled="f" strokecolor="#243f60 [1604]" strokeweight="2pt">
                <v:textbox>
                  <w:txbxContent>
                    <w:p w14:paraId="315B58A3" w14:textId="77777777" w:rsidR="0097650B" w:rsidRDefault="0097650B" w:rsidP="009765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C5139">
        <w:rPr>
          <w:noProof/>
          <w:lang w:val="en-GB" w:eastAsia="en-GB"/>
        </w:rPr>
        <w:drawing>
          <wp:anchor distT="0" distB="0" distL="114300" distR="114300" simplePos="0" relativeHeight="251750912" behindDoc="0" locked="0" layoutInCell="1" allowOverlap="1" wp14:anchorId="11727165" wp14:editId="35F86CE0">
            <wp:simplePos x="0" y="0"/>
            <wp:positionH relativeFrom="margin">
              <wp:posOffset>-136525</wp:posOffset>
            </wp:positionH>
            <wp:positionV relativeFrom="margin">
              <wp:posOffset>3664585</wp:posOffset>
            </wp:positionV>
            <wp:extent cx="1818005" cy="2347595"/>
            <wp:effectExtent l="0" t="0" r="0" b="0"/>
            <wp:wrapSquare wrapText="bothSides"/>
            <wp:docPr id="10" name="Picture 10" descr="Image result for transparent background christmas sig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ransparent background christmas sign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3880EF" wp14:editId="09A7660A">
                <wp:simplePos x="0" y="0"/>
                <wp:positionH relativeFrom="column">
                  <wp:posOffset>7899400</wp:posOffset>
                </wp:positionH>
                <wp:positionV relativeFrom="paragraph">
                  <wp:posOffset>3434080</wp:posOffset>
                </wp:positionV>
                <wp:extent cx="1733550" cy="118745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C9A50" w14:textId="77777777" w:rsidR="000033EF" w:rsidRPr="000033EF" w:rsidRDefault="000976AA" w:rsidP="000033EF">
                            <w:pPr>
                              <w:jc w:val="center"/>
                              <w:rPr>
                                <w:b/>
                                <w:i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 w:rsidRPr="000976AA"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Book your Grotto appointments </w:t>
                            </w:r>
                            <w:r w:rsidR="000033EF"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online</w:t>
                            </w:r>
                            <w:r w:rsidR="0063242B"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76AA"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to avoid disappointment!</w:t>
                            </w:r>
                            <w:r w:rsidR="000033EF"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33EF" w:rsidRPr="000033EF">
                              <w:rPr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>(Details on how to book will be communicated via the school)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3880EF" id="_x0000_s1042" type="#_x0000_t202" style="position:absolute;margin-left:622pt;margin-top:270.4pt;width:136.5pt;height:9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" filled="f" stroked="f">
                <v:textbox>
                  <w:txbxContent>
                    <w:p w14:paraId="7A7C9A50" w14:textId="77777777" w:rsidR="000033EF" w:rsidRPr="000033EF" w:rsidRDefault="000976AA" w:rsidP="000033EF">
                      <w:pPr>
                        <w:jc w:val="center"/>
                        <w:rPr>
                          <w:b/>
                          <w:i/>
                          <w:color w:val="1F497D" w:themeColor="text2"/>
                          <w:sz w:val="12"/>
                          <w:szCs w:val="12"/>
                        </w:rPr>
                      </w:pPr>
                      <w:r w:rsidRPr="000976AA"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Book your Grotto appointments </w:t>
                      </w:r>
                      <w:r w:rsidR="000033EF"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>online</w:t>
                      </w:r>
                      <w:r w:rsidR="0063242B"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Pr="000976AA"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>to avoid disappointment!</w:t>
                      </w:r>
                      <w:r w:rsidR="000033EF"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="000033EF" w:rsidRPr="000033EF">
                        <w:rPr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>(Details on how to book will be communicated via the school)</w:t>
                      </w:r>
                    </w:p>
                  </w:txbxContent>
                </v:textbox>
              </v:shape>
            </w:pict>
          </mc:Fallback>
        </mc:AlternateContent>
      </w:r>
      <w:r w:rsidR="00B11F8F"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076BD49D" wp14:editId="6D462D5B">
            <wp:simplePos x="0" y="0"/>
            <wp:positionH relativeFrom="margin">
              <wp:posOffset>7454900</wp:posOffset>
            </wp:positionH>
            <wp:positionV relativeFrom="margin">
              <wp:posOffset>3975735</wp:posOffset>
            </wp:positionV>
            <wp:extent cx="2462530" cy="2705100"/>
            <wp:effectExtent l="0" t="0" r="0" b="0"/>
            <wp:wrapSquare wrapText="bothSides"/>
            <wp:docPr id="3" name="Picture 3" descr="Image result for santa banner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anta banner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32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2A5784D" wp14:editId="218CDBA5">
                <wp:simplePos x="0" y="0"/>
                <wp:positionH relativeFrom="column">
                  <wp:posOffset>7654925</wp:posOffset>
                </wp:positionH>
                <wp:positionV relativeFrom="paragraph">
                  <wp:posOffset>598805</wp:posOffset>
                </wp:positionV>
                <wp:extent cx="1094740" cy="65849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7214" w14:textId="77777777" w:rsidR="00227743" w:rsidRPr="00227743" w:rsidRDefault="00CC1FCF" w:rsidP="0022774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Children’s Christmas Crafts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A5784D" id="_x0000_s1043" type="#_x0000_t202" style="position:absolute;margin-left:602.75pt;margin-top:47.15pt;width:86.2pt;height:51.8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" filled="f" stroked="f">
                <v:textbox>
                  <w:txbxContent>
                    <w:p w14:paraId="09EA7214" w14:textId="77777777" w:rsidR="00227743" w:rsidRPr="00227743" w:rsidRDefault="00CC1FCF" w:rsidP="00227743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Children’s Christmas Crafts</w:t>
                      </w:r>
                    </w:p>
                  </w:txbxContent>
                </v:textbox>
              </v:shape>
            </w:pict>
          </mc:Fallback>
        </mc:AlternateContent>
      </w:r>
      <w:r w:rsidR="00D01E6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8E31FE1" wp14:editId="51BA9F34">
                <wp:simplePos x="0" y="0"/>
                <wp:positionH relativeFrom="column">
                  <wp:posOffset>349250</wp:posOffset>
                </wp:positionH>
                <wp:positionV relativeFrom="paragraph">
                  <wp:posOffset>462280</wp:posOffset>
                </wp:positionV>
                <wp:extent cx="1581150" cy="7048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AC503" w14:textId="77777777" w:rsidR="00F13B7F" w:rsidRDefault="00F13B7F" w:rsidP="000033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1166D3AB" w14:textId="0060CFFD" w:rsidR="00CE26A7" w:rsidRDefault="001168E2" w:rsidP="000033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Lob a Choc</w:t>
                            </w:r>
                            <w:r w:rsidR="00F60ACE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</w:p>
                          <w:p w14:paraId="38B5B013" w14:textId="5827FECD" w:rsidR="00227743" w:rsidRDefault="00CE26A7" w:rsidP="000033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pick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your 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31FE1" id="_x0000_s1044" type="#_x0000_t202" style="position:absolute;margin-left:27.5pt;margin-top:36.4pt;width:124.5pt;height:55.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" filled="f" stroked="f">
                <v:textbox>
                  <w:txbxContent>
                    <w:p w14:paraId="613AC503" w14:textId="77777777" w:rsidR="00F13B7F" w:rsidRDefault="00F13B7F" w:rsidP="000033EF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</w:p>
                    <w:p w14:paraId="1166D3AB" w14:textId="0060CFFD" w:rsidR="00CE26A7" w:rsidRDefault="001168E2" w:rsidP="000033EF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Lob a Choc</w:t>
                      </w:r>
                      <w:r w:rsidR="00F60ACE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</w:p>
                    <w:p w14:paraId="38B5B013" w14:textId="5827FECD" w:rsidR="00227743" w:rsidRDefault="00CE26A7" w:rsidP="000033EF">
                      <w:pPr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>pick your nose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2B62" w:rsidSect="004676C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9" w:h="11907" w:orient="landscape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C5FD1" w14:textId="77777777" w:rsidR="002E74A9" w:rsidRDefault="002E74A9" w:rsidP="00C574A4">
      <w:pPr>
        <w:spacing w:after="0" w:line="240" w:lineRule="auto"/>
      </w:pPr>
      <w:r>
        <w:separator/>
      </w:r>
    </w:p>
  </w:endnote>
  <w:endnote w:type="continuationSeparator" w:id="0">
    <w:p w14:paraId="3D22EC91" w14:textId="77777777" w:rsidR="002E74A9" w:rsidRDefault="002E74A9" w:rsidP="00C57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EC1A2" w14:textId="77777777" w:rsidR="00806E90" w:rsidRDefault="00806E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11E68" w14:textId="77777777" w:rsidR="00806E90" w:rsidRDefault="00806E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E004D" w14:textId="77777777" w:rsidR="00806E90" w:rsidRDefault="00806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72E9A" w14:textId="77777777" w:rsidR="002E74A9" w:rsidRDefault="002E74A9" w:rsidP="00C574A4">
      <w:pPr>
        <w:spacing w:after="0" w:line="240" w:lineRule="auto"/>
      </w:pPr>
      <w:r>
        <w:separator/>
      </w:r>
    </w:p>
  </w:footnote>
  <w:footnote w:type="continuationSeparator" w:id="0">
    <w:p w14:paraId="22AD362E" w14:textId="77777777" w:rsidR="002E74A9" w:rsidRDefault="002E74A9" w:rsidP="00C57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DCCD2" w14:textId="77777777" w:rsidR="00806E90" w:rsidRDefault="00806E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8F3E6" w14:textId="77777777" w:rsidR="00A55854" w:rsidRDefault="00A5585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965682B" wp14:editId="525A109D">
          <wp:simplePos x="0" y="0"/>
          <wp:positionH relativeFrom="column">
            <wp:posOffset>-467833</wp:posOffset>
          </wp:positionH>
          <wp:positionV relativeFrom="paragraph">
            <wp:posOffset>-467833</wp:posOffset>
          </wp:positionV>
          <wp:extent cx="10706986" cy="7591647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istmas-background-with-snowflakes_1048-3460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3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7193" cy="7591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DE7BF" w14:textId="77777777" w:rsidR="00806E90" w:rsidRDefault="00806E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D7"/>
    <w:rsid w:val="000033EF"/>
    <w:rsid w:val="000108A6"/>
    <w:rsid w:val="00024FAB"/>
    <w:rsid w:val="00075704"/>
    <w:rsid w:val="00077827"/>
    <w:rsid w:val="000873FE"/>
    <w:rsid w:val="000976AA"/>
    <w:rsid w:val="000C2621"/>
    <w:rsid w:val="000C77F6"/>
    <w:rsid w:val="001020B1"/>
    <w:rsid w:val="0010316F"/>
    <w:rsid w:val="001168E2"/>
    <w:rsid w:val="001C06D8"/>
    <w:rsid w:val="00227743"/>
    <w:rsid w:val="00257EA6"/>
    <w:rsid w:val="00263158"/>
    <w:rsid w:val="0026420D"/>
    <w:rsid w:val="00267702"/>
    <w:rsid w:val="00276969"/>
    <w:rsid w:val="002A0B54"/>
    <w:rsid w:val="002B58DC"/>
    <w:rsid w:val="002D307E"/>
    <w:rsid w:val="002D7BA0"/>
    <w:rsid w:val="002E4505"/>
    <w:rsid w:val="002E74A9"/>
    <w:rsid w:val="002F4E58"/>
    <w:rsid w:val="00324808"/>
    <w:rsid w:val="00326459"/>
    <w:rsid w:val="00362EE5"/>
    <w:rsid w:val="00366A30"/>
    <w:rsid w:val="00367009"/>
    <w:rsid w:val="0038443E"/>
    <w:rsid w:val="00384E6D"/>
    <w:rsid w:val="003C7DF2"/>
    <w:rsid w:val="003D035F"/>
    <w:rsid w:val="003E249A"/>
    <w:rsid w:val="003F039A"/>
    <w:rsid w:val="003F7D60"/>
    <w:rsid w:val="00415645"/>
    <w:rsid w:val="004237E1"/>
    <w:rsid w:val="0044080A"/>
    <w:rsid w:val="004676C5"/>
    <w:rsid w:val="004B0280"/>
    <w:rsid w:val="004F59E1"/>
    <w:rsid w:val="00504592"/>
    <w:rsid w:val="00542B62"/>
    <w:rsid w:val="005666E5"/>
    <w:rsid w:val="005A7CA0"/>
    <w:rsid w:val="005C5587"/>
    <w:rsid w:val="005F489D"/>
    <w:rsid w:val="005F7427"/>
    <w:rsid w:val="0063242B"/>
    <w:rsid w:val="00645741"/>
    <w:rsid w:val="00672DC7"/>
    <w:rsid w:val="00681DF8"/>
    <w:rsid w:val="006B20AC"/>
    <w:rsid w:val="006E57ED"/>
    <w:rsid w:val="0070362D"/>
    <w:rsid w:val="007036C2"/>
    <w:rsid w:val="007254C1"/>
    <w:rsid w:val="0076532F"/>
    <w:rsid w:val="007832D8"/>
    <w:rsid w:val="007A5843"/>
    <w:rsid w:val="007A6AB1"/>
    <w:rsid w:val="007A7BA1"/>
    <w:rsid w:val="007B4AA0"/>
    <w:rsid w:val="007C1345"/>
    <w:rsid w:val="007C4207"/>
    <w:rsid w:val="007D235B"/>
    <w:rsid w:val="007D55E0"/>
    <w:rsid w:val="007F5940"/>
    <w:rsid w:val="00806E90"/>
    <w:rsid w:val="00807178"/>
    <w:rsid w:val="00813F10"/>
    <w:rsid w:val="0084152B"/>
    <w:rsid w:val="00884A69"/>
    <w:rsid w:val="0089264B"/>
    <w:rsid w:val="00897FA9"/>
    <w:rsid w:val="008E1671"/>
    <w:rsid w:val="009031D7"/>
    <w:rsid w:val="009301FC"/>
    <w:rsid w:val="00940564"/>
    <w:rsid w:val="009526E5"/>
    <w:rsid w:val="00955B47"/>
    <w:rsid w:val="0097650B"/>
    <w:rsid w:val="00980143"/>
    <w:rsid w:val="00990F18"/>
    <w:rsid w:val="009B5FF5"/>
    <w:rsid w:val="009D20D7"/>
    <w:rsid w:val="00A10A7C"/>
    <w:rsid w:val="00A23A3E"/>
    <w:rsid w:val="00A435C5"/>
    <w:rsid w:val="00A55854"/>
    <w:rsid w:val="00A7273D"/>
    <w:rsid w:val="00A81A2D"/>
    <w:rsid w:val="00A8758F"/>
    <w:rsid w:val="00AA3036"/>
    <w:rsid w:val="00AC034E"/>
    <w:rsid w:val="00AD5023"/>
    <w:rsid w:val="00AD6399"/>
    <w:rsid w:val="00AE2B20"/>
    <w:rsid w:val="00B051C9"/>
    <w:rsid w:val="00B11F8F"/>
    <w:rsid w:val="00B531F1"/>
    <w:rsid w:val="00B822F1"/>
    <w:rsid w:val="00BB4C96"/>
    <w:rsid w:val="00BD126D"/>
    <w:rsid w:val="00C21091"/>
    <w:rsid w:val="00C32134"/>
    <w:rsid w:val="00C348E7"/>
    <w:rsid w:val="00C55D1A"/>
    <w:rsid w:val="00C574A4"/>
    <w:rsid w:val="00C600D7"/>
    <w:rsid w:val="00CC17B4"/>
    <w:rsid w:val="00CC1FCF"/>
    <w:rsid w:val="00CC5B33"/>
    <w:rsid w:val="00CE26A7"/>
    <w:rsid w:val="00CE3211"/>
    <w:rsid w:val="00D0018B"/>
    <w:rsid w:val="00D01E68"/>
    <w:rsid w:val="00D06FD4"/>
    <w:rsid w:val="00D114E4"/>
    <w:rsid w:val="00D11FC8"/>
    <w:rsid w:val="00D34E0A"/>
    <w:rsid w:val="00D41E3F"/>
    <w:rsid w:val="00D97B44"/>
    <w:rsid w:val="00DC133E"/>
    <w:rsid w:val="00DD6637"/>
    <w:rsid w:val="00DD7783"/>
    <w:rsid w:val="00DE70B7"/>
    <w:rsid w:val="00DF58C5"/>
    <w:rsid w:val="00E14A63"/>
    <w:rsid w:val="00E35C97"/>
    <w:rsid w:val="00E517E5"/>
    <w:rsid w:val="00E65471"/>
    <w:rsid w:val="00EB18E5"/>
    <w:rsid w:val="00EB4408"/>
    <w:rsid w:val="00EC2140"/>
    <w:rsid w:val="00EC5139"/>
    <w:rsid w:val="00EC5CD5"/>
    <w:rsid w:val="00EE0D1E"/>
    <w:rsid w:val="00F03E05"/>
    <w:rsid w:val="00F13B7F"/>
    <w:rsid w:val="00F57F98"/>
    <w:rsid w:val="00F60ACE"/>
    <w:rsid w:val="00F751E4"/>
    <w:rsid w:val="00F9454E"/>
    <w:rsid w:val="00FA060B"/>
    <w:rsid w:val="00FB02DE"/>
    <w:rsid w:val="00FD495F"/>
    <w:rsid w:val="00FE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fc"/>
    </o:shapedefaults>
    <o:shapelayout v:ext="edit">
      <o:idmap v:ext="edit" data="1"/>
    </o:shapelayout>
  </w:shapeDefaults>
  <w:decimalSymbol w:val="."/>
  <w:listSeparator w:val=","/>
  <w14:docId w14:val="5C4429BD"/>
  <w15:docId w15:val="{301E4960-C5B4-48C1-991F-CF1FDAC96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44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qFormat/>
    <w:rsid w:val="00D97B44"/>
    <w:pPr>
      <w:spacing w:before="200" w:line="204" w:lineRule="auto"/>
      <w:ind w:left="-144"/>
      <w:outlineLvl w:val="0"/>
    </w:pPr>
    <w:rPr>
      <w:rFonts w:asciiTheme="majorHAnsi" w:hAnsiTheme="majorHAnsi" w:cs="Times New Roman"/>
      <w:b/>
      <w:color w:val="C0504D" w:themeColor="accent2"/>
      <w:sz w:val="88"/>
      <w:szCs w:val="96"/>
    </w:rPr>
  </w:style>
  <w:style w:type="paragraph" w:styleId="Heading2">
    <w:name w:val="heading 2"/>
    <w:basedOn w:val="Normal"/>
    <w:next w:val="Normal"/>
    <w:link w:val="Heading2Char"/>
    <w:unhideWhenUsed/>
    <w:qFormat/>
    <w:rsid w:val="00D97B44"/>
    <w:pPr>
      <w:spacing w:before="280" w:after="320" w:line="240" w:lineRule="auto"/>
      <w:outlineLvl w:val="1"/>
    </w:pPr>
    <w:rPr>
      <w:rFonts w:asciiTheme="majorHAnsi" w:hAnsiTheme="majorHAnsi" w:cs="Times New Roman"/>
      <w:color w:val="404040" w:themeColor="text1" w:themeTint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losing">
    <w:name w:val="Closing"/>
    <w:basedOn w:val="Normal"/>
    <w:link w:val="ClosingChar"/>
    <w:semiHidden/>
    <w:unhideWhenUsed/>
    <w:rsid w:val="00C574A4"/>
    <w:pPr>
      <w:spacing w:after="960" w:line="240" w:lineRule="auto"/>
    </w:pPr>
    <w:rPr>
      <w:rFonts w:ascii="Century Gothic" w:eastAsia="Times New Roman" w:hAnsi="Century Gothic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semiHidden/>
    <w:rsid w:val="00C574A4"/>
    <w:rPr>
      <w:rFonts w:ascii="Century Gothic" w:eastAsia="Times New Roman" w:hAnsi="Century Gothic" w:cs="Times New Roman"/>
      <w:sz w:val="20"/>
      <w:szCs w:val="24"/>
    </w:rPr>
  </w:style>
  <w:style w:type="paragraph" w:styleId="Signature">
    <w:name w:val="Signature"/>
    <w:basedOn w:val="Normal"/>
    <w:link w:val="SignatureChar"/>
    <w:semiHidden/>
    <w:unhideWhenUsed/>
    <w:rsid w:val="00C574A4"/>
    <w:pPr>
      <w:spacing w:after="0" w:line="240" w:lineRule="auto"/>
    </w:pPr>
    <w:rPr>
      <w:rFonts w:ascii="Century Gothic" w:eastAsia="Times New Roman" w:hAnsi="Century Gothic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semiHidden/>
    <w:rsid w:val="00C574A4"/>
    <w:rPr>
      <w:rFonts w:ascii="Century Gothic" w:eastAsia="Times New Roman" w:hAnsi="Century Gothic" w:cs="Times New Roman"/>
      <w:sz w:val="20"/>
      <w:szCs w:val="24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574A4"/>
    <w:pPr>
      <w:spacing w:before="480" w:after="240" w:line="240" w:lineRule="auto"/>
    </w:pPr>
    <w:rPr>
      <w:rFonts w:ascii="Century Gothic" w:eastAsia="Times New Roman" w:hAnsi="Century Gothic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semiHidden/>
    <w:rsid w:val="00C574A4"/>
    <w:rPr>
      <w:rFonts w:ascii="Century Gothic" w:eastAsia="Times New Roman" w:hAnsi="Century Gothic" w:cs="Times New Roman"/>
      <w:sz w:val="20"/>
      <w:szCs w:val="24"/>
    </w:rPr>
  </w:style>
  <w:style w:type="paragraph" w:styleId="Date">
    <w:name w:val="Date"/>
    <w:basedOn w:val="Normal"/>
    <w:next w:val="Normal"/>
    <w:link w:val="DateChar"/>
    <w:semiHidden/>
    <w:unhideWhenUsed/>
    <w:rsid w:val="00C574A4"/>
    <w:pPr>
      <w:spacing w:before="180" w:after="480" w:line="240" w:lineRule="auto"/>
    </w:pPr>
    <w:rPr>
      <w:rFonts w:ascii="Century Gothic" w:eastAsia="Times New Roman" w:hAnsi="Century Gothic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semiHidden/>
    <w:rsid w:val="00C574A4"/>
    <w:rPr>
      <w:rFonts w:ascii="Century Gothic" w:eastAsia="Times New Roman" w:hAnsi="Century Gothic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4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7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4A4"/>
  </w:style>
  <w:style w:type="paragraph" w:styleId="Footer">
    <w:name w:val="footer"/>
    <w:basedOn w:val="Normal"/>
    <w:link w:val="FooterChar"/>
    <w:uiPriority w:val="99"/>
    <w:unhideWhenUsed/>
    <w:rsid w:val="00C57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4A4"/>
  </w:style>
  <w:style w:type="character" w:styleId="PlaceholderText">
    <w:name w:val="Placeholder Text"/>
    <w:basedOn w:val="DefaultParagraphFont"/>
    <w:uiPriority w:val="99"/>
    <w:semiHidden/>
    <w:rsid w:val="00C574A4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D97B44"/>
    <w:rPr>
      <w:rFonts w:asciiTheme="majorHAnsi" w:hAnsiTheme="majorHAnsi" w:cs="Times New Roman"/>
      <w:b/>
      <w:color w:val="C0504D" w:themeColor="accent2"/>
      <w:sz w:val="88"/>
      <w:szCs w:val="96"/>
    </w:rPr>
  </w:style>
  <w:style w:type="character" w:customStyle="1" w:styleId="Heading2Char">
    <w:name w:val="Heading 2 Char"/>
    <w:basedOn w:val="DefaultParagraphFont"/>
    <w:link w:val="Heading2"/>
    <w:rsid w:val="00D97B44"/>
    <w:rPr>
      <w:rFonts w:asciiTheme="majorHAnsi" w:hAnsiTheme="majorHAnsi" w:cs="Times New Roman"/>
      <w:color w:val="404040" w:themeColor="text1" w:themeTint="BF"/>
      <w:sz w:val="36"/>
      <w:szCs w:val="36"/>
    </w:rPr>
  </w:style>
  <w:style w:type="paragraph" w:customStyle="1" w:styleId="companyname">
    <w:name w:val="company name"/>
    <w:basedOn w:val="Normal"/>
    <w:qFormat/>
    <w:rsid w:val="00A23A3E"/>
    <w:pPr>
      <w:spacing w:after="240" w:line="240" w:lineRule="auto"/>
      <w:contextualSpacing/>
    </w:pPr>
    <w:rPr>
      <w:b/>
      <w:color w:val="404040" w:themeColor="text1" w:themeTint="BF"/>
      <w:sz w:val="32"/>
      <w:szCs w:val="20"/>
    </w:rPr>
  </w:style>
  <w:style w:type="paragraph" w:customStyle="1" w:styleId="PartyInformation">
    <w:name w:val="Party Information"/>
    <w:basedOn w:val="Normal"/>
    <w:rsid w:val="004F59E1"/>
    <w:pPr>
      <w:spacing w:after="240" w:line="240" w:lineRule="auto"/>
    </w:pPr>
    <w:rPr>
      <w:color w:val="404040" w:themeColor="text1" w:themeTint="BF"/>
      <w:szCs w:val="20"/>
    </w:rPr>
  </w:style>
  <w:style w:type="paragraph" w:customStyle="1" w:styleId="PartyInformation-Italic">
    <w:name w:val="Party Information - Italic"/>
    <w:basedOn w:val="Normal"/>
    <w:qFormat/>
    <w:rsid w:val="004F59E1"/>
    <w:pPr>
      <w:spacing w:after="240" w:line="240" w:lineRule="auto"/>
    </w:pPr>
    <w:rPr>
      <w:i/>
      <w:color w:val="404040" w:themeColor="text1" w:themeTint="BF"/>
      <w:szCs w:val="20"/>
    </w:rPr>
  </w:style>
  <w:style w:type="paragraph" w:customStyle="1" w:styleId="Cordiallyinvites">
    <w:name w:val="Cordially invites"/>
    <w:basedOn w:val="companyname"/>
    <w:qFormat/>
    <w:rsid w:val="00A23A3E"/>
    <w:rPr>
      <w:b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4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_Henley\AppData\Roaming\Microsoft\Templates\ValentineDinner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695BAA6-32A7-433A-B52C-41FA2003A3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ValentineDinnerInvitation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Valentine's Day sweetheart pie auction invitation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Valentine's Day sweetheart pie auction invitation</dc:title>
  <dc:creator>Jon_Henley</dc:creator>
  <cp:lastModifiedBy>Caroline Harley</cp:lastModifiedBy>
  <cp:revision>2</cp:revision>
  <cp:lastPrinted>2017-11-28T12:44:00Z</cp:lastPrinted>
  <dcterms:created xsi:type="dcterms:W3CDTF">2019-11-27T08:58:00Z</dcterms:created>
  <dcterms:modified xsi:type="dcterms:W3CDTF">2019-11-27T08:58:00Z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TC300018331033</vt:lpwstr>
  </property>
</Properties>
</file>