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20617" w14:textId="50B14CFF" w:rsidR="00DA47EB" w:rsidRPr="00DA47EB" w:rsidRDefault="00C8435A" w:rsidP="16EAD565">
      <w:pPr>
        <w:spacing w:before="100" w:beforeAutospacing="1" w:after="100" w:afterAutospacing="1"/>
        <w:rPr>
          <w:rFonts w:ascii="Arial" w:eastAsia="Arial" w:hAnsi="Arial" w:cs="Arial"/>
          <w:sz w:val="28"/>
          <w:szCs w:val="28"/>
        </w:rPr>
      </w:pPr>
      <w:r w:rsidRPr="16EAD565">
        <w:rPr>
          <w:rFonts w:ascii="Arial" w:eastAsia="Arial" w:hAnsi="Arial" w:cs="Arial"/>
          <w:sz w:val="28"/>
          <w:szCs w:val="28"/>
        </w:rPr>
        <w:t>Dear Families,</w:t>
      </w:r>
    </w:p>
    <w:p w14:paraId="2E2056FB" w14:textId="77777777" w:rsidR="00DA47EB" w:rsidRPr="00DA47EB" w:rsidRDefault="00DA47EB" w:rsidP="16EAD565">
      <w:pPr>
        <w:rPr>
          <w:rFonts w:ascii="Arial" w:eastAsia="Arial" w:hAnsi="Arial" w:cs="Arial"/>
          <w:sz w:val="28"/>
          <w:szCs w:val="28"/>
        </w:rPr>
      </w:pPr>
      <w:r w:rsidRPr="16EAD565">
        <w:rPr>
          <w:rFonts w:ascii="Arial" w:eastAsia="Arial" w:hAnsi="Arial" w:cs="Arial"/>
          <w:sz w:val="28"/>
          <w:szCs w:val="28"/>
        </w:rPr>
        <w:t>We hope this message finds you well.</w:t>
      </w:r>
    </w:p>
    <w:p w14:paraId="0FF43BD0" w14:textId="34A5C0F8" w:rsidR="00D57E73" w:rsidRDefault="00DA47EB" w:rsidP="16EAD565">
      <w:pPr>
        <w:rPr>
          <w:rFonts w:ascii="Arial" w:eastAsia="Arial" w:hAnsi="Arial" w:cs="Arial"/>
          <w:sz w:val="28"/>
          <w:szCs w:val="28"/>
        </w:rPr>
      </w:pPr>
      <w:r w:rsidRPr="16EAD565">
        <w:rPr>
          <w:rFonts w:ascii="Arial" w:eastAsia="Arial" w:hAnsi="Arial" w:cs="Arial"/>
          <w:sz w:val="28"/>
          <w:szCs w:val="28"/>
        </w:rPr>
        <w:t xml:space="preserve">We wanted to let you know </w:t>
      </w:r>
      <w:r w:rsidR="5C1C71B7" w:rsidRPr="16EAD565">
        <w:rPr>
          <w:rFonts w:ascii="Arial" w:eastAsia="Arial" w:hAnsi="Arial" w:cs="Arial"/>
          <w:sz w:val="28"/>
          <w:szCs w:val="28"/>
        </w:rPr>
        <w:t>that</w:t>
      </w:r>
      <w:r w:rsidRPr="16EAD565">
        <w:rPr>
          <w:rFonts w:ascii="Arial" w:eastAsia="Arial" w:hAnsi="Arial" w:cs="Arial"/>
          <w:sz w:val="28"/>
          <w:szCs w:val="28"/>
        </w:rPr>
        <w:t xml:space="preserve"> </w:t>
      </w:r>
      <w:r w:rsidR="5FED4802" w:rsidRPr="16EAD565">
        <w:rPr>
          <w:rFonts w:ascii="Arial" w:eastAsia="Arial" w:hAnsi="Arial" w:cs="Arial"/>
          <w:sz w:val="28"/>
          <w:szCs w:val="28"/>
        </w:rPr>
        <w:t>Hu</w:t>
      </w:r>
      <w:r w:rsidR="48D64BEE" w:rsidRPr="16EAD565">
        <w:rPr>
          <w:rFonts w:ascii="Arial" w:eastAsia="Arial" w:hAnsi="Arial" w:cs="Arial"/>
          <w:sz w:val="28"/>
          <w:szCs w:val="28"/>
        </w:rPr>
        <w:t xml:space="preserve">b 3 </w:t>
      </w:r>
      <w:r w:rsidR="0D03FA47" w:rsidRPr="16EAD565">
        <w:rPr>
          <w:rFonts w:ascii="Arial" w:eastAsia="Arial" w:hAnsi="Arial" w:cs="Arial"/>
          <w:sz w:val="28"/>
          <w:szCs w:val="28"/>
        </w:rPr>
        <w:t>is</w:t>
      </w:r>
      <w:r w:rsidR="48D64BEE" w:rsidRPr="16EAD565">
        <w:rPr>
          <w:rFonts w:ascii="Arial" w:eastAsia="Arial" w:hAnsi="Arial" w:cs="Arial"/>
          <w:sz w:val="28"/>
          <w:szCs w:val="28"/>
        </w:rPr>
        <w:t xml:space="preserve"> hosting a </w:t>
      </w:r>
      <w:r w:rsidR="547FD4AE" w:rsidRPr="16EAD565">
        <w:rPr>
          <w:rFonts w:ascii="Arial" w:eastAsia="Arial" w:hAnsi="Arial" w:cs="Arial"/>
          <w:sz w:val="28"/>
          <w:szCs w:val="28"/>
        </w:rPr>
        <w:t>W</w:t>
      </w:r>
      <w:r w:rsidR="48D64BEE" w:rsidRPr="16EAD565">
        <w:rPr>
          <w:rFonts w:ascii="Arial" w:eastAsia="Arial" w:hAnsi="Arial" w:cs="Arial"/>
          <w:sz w:val="28"/>
          <w:szCs w:val="28"/>
        </w:rPr>
        <w:t xml:space="preserve">ater </w:t>
      </w:r>
      <w:r w:rsidR="525FA7C2" w:rsidRPr="16EAD565">
        <w:rPr>
          <w:rFonts w:ascii="Arial" w:eastAsia="Arial" w:hAnsi="Arial" w:cs="Arial"/>
          <w:sz w:val="28"/>
          <w:szCs w:val="28"/>
        </w:rPr>
        <w:t>A</w:t>
      </w:r>
      <w:r w:rsidR="48D64BEE" w:rsidRPr="16EAD565">
        <w:rPr>
          <w:rFonts w:ascii="Arial" w:eastAsia="Arial" w:hAnsi="Arial" w:cs="Arial"/>
          <w:sz w:val="28"/>
          <w:szCs w:val="28"/>
        </w:rPr>
        <w:t>id fund</w:t>
      </w:r>
      <w:r w:rsidR="5C5A4820" w:rsidRPr="16EAD565">
        <w:rPr>
          <w:rFonts w:ascii="Arial" w:eastAsia="Arial" w:hAnsi="Arial" w:cs="Arial"/>
          <w:sz w:val="28"/>
          <w:szCs w:val="28"/>
        </w:rPr>
        <w:t xml:space="preserve">raising </w:t>
      </w:r>
      <w:r w:rsidR="2D797813" w:rsidRPr="16EAD565">
        <w:rPr>
          <w:rFonts w:ascii="Arial" w:eastAsia="Arial" w:hAnsi="Arial" w:cs="Arial"/>
          <w:sz w:val="28"/>
          <w:szCs w:val="28"/>
        </w:rPr>
        <w:t>a</w:t>
      </w:r>
      <w:r w:rsidR="5C5A4820" w:rsidRPr="16EAD565">
        <w:rPr>
          <w:rFonts w:ascii="Arial" w:eastAsia="Arial" w:hAnsi="Arial" w:cs="Arial"/>
          <w:sz w:val="28"/>
          <w:szCs w:val="28"/>
        </w:rPr>
        <w:t>fternoon</w:t>
      </w:r>
      <w:r w:rsidR="09CEC771" w:rsidRPr="16EAD565">
        <w:rPr>
          <w:rFonts w:ascii="Arial" w:eastAsia="Arial" w:hAnsi="Arial" w:cs="Arial"/>
          <w:sz w:val="28"/>
          <w:szCs w:val="28"/>
        </w:rPr>
        <w:t xml:space="preserve"> t</w:t>
      </w:r>
      <w:r w:rsidR="64AC2D5A" w:rsidRPr="16EAD565">
        <w:rPr>
          <w:rFonts w:ascii="Arial" w:eastAsia="Arial" w:hAnsi="Arial" w:cs="Arial"/>
          <w:sz w:val="28"/>
          <w:szCs w:val="28"/>
        </w:rPr>
        <w:t xml:space="preserve">o support those who are </w:t>
      </w:r>
      <w:r w:rsidR="345F4CA5" w:rsidRPr="16EAD565">
        <w:rPr>
          <w:rFonts w:ascii="Arial" w:eastAsia="Arial" w:hAnsi="Arial" w:cs="Arial"/>
          <w:sz w:val="28"/>
          <w:szCs w:val="28"/>
        </w:rPr>
        <w:t>less</w:t>
      </w:r>
      <w:r w:rsidR="64AC2D5A" w:rsidRPr="16EAD565">
        <w:rPr>
          <w:rFonts w:ascii="Arial" w:eastAsia="Arial" w:hAnsi="Arial" w:cs="Arial"/>
          <w:sz w:val="28"/>
          <w:szCs w:val="28"/>
        </w:rPr>
        <w:t xml:space="preserve"> for</w:t>
      </w:r>
      <w:r w:rsidR="4968283D" w:rsidRPr="16EAD565">
        <w:rPr>
          <w:rFonts w:ascii="Arial" w:eastAsia="Arial" w:hAnsi="Arial" w:cs="Arial"/>
          <w:sz w:val="28"/>
          <w:szCs w:val="28"/>
        </w:rPr>
        <w:t>tunate</w:t>
      </w:r>
      <w:r w:rsidR="69A62C68" w:rsidRPr="16EAD565">
        <w:rPr>
          <w:rFonts w:ascii="Arial" w:eastAsia="Arial" w:hAnsi="Arial" w:cs="Arial"/>
          <w:sz w:val="28"/>
          <w:szCs w:val="28"/>
        </w:rPr>
        <w:t xml:space="preserve"> than us</w:t>
      </w:r>
      <w:r w:rsidR="2B45BE7E" w:rsidRPr="16EAD565">
        <w:rPr>
          <w:rFonts w:ascii="Arial" w:eastAsia="Arial" w:hAnsi="Arial" w:cs="Arial"/>
          <w:sz w:val="28"/>
          <w:szCs w:val="28"/>
        </w:rPr>
        <w:t>.</w:t>
      </w:r>
      <w:r w:rsidR="69A62C68" w:rsidRPr="16EAD565">
        <w:rPr>
          <w:rFonts w:ascii="Arial" w:eastAsia="Arial" w:hAnsi="Arial" w:cs="Arial"/>
          <w:sz w:val="28"/>
          <w:szCs w:val="28"/>
        </w:rPr>
        <w:t xml:space="preserve"> </w:t>
      </w:r>
      <w:r w:rsidR="01DEAAC3" w:rsidRPr="16EAD565">
        <w:rPr>
          <w:rFonts w:ascii="Arial" w:eastAsia="Arial" w:hAnsi="Arial" w:cs="Arial"/>
          <w:sz w:val="28"/>
          <w:szCs w:val="28"/>
        </w:rPr>
        <w:t>O</w:t>
      </w:r>
      <w:r w:rsidR="69A62C68" w:rsidRPr="16EAD565">
        <w:rPr>
          <w:rFonts w:ascii="Arial" w:eastAsia="Arial" w:hAnsi="Arial" w:cs="Arial"/>
          <w:sz w:val="28"/>
          <w:szCs w:val="28"/>
        </w:rPr>
        <w:t xml:space="preserve">ur aim is to </w:t>
      </w:r>
      <w:r w:rsidR="2A1E0055" w:rsidRPr="16EAD565">
        <w:rPr>
          <w:rFonts w:ascii="Arial" w:eastAsia="Arial" w:hAnsi="Arial" w:cs="Arial"/>
          <w:sz w:val="28"/>
          <w:szCs w:val="28"/>
        </w:rPr>
        <w:t>provide clean water</w:t>
      </w:r>
      <w:r w:rsidR="46D930A3" w:rsidRPr="16EAD565">
        <w:rPr>
          <w:rFonts w:ascii="Arial" w:eastAsia="Arial" w:hAnsi="Arial" w:cs="Arial"/>
          <w:sz w:val="28"/>
          <w:szCs w:val="28"/>
        </w:rPr>
        <w:t xml:space="preserve"> to families in places where </w:t>
      </w:r>
      <w:r w:rsidR="132BC538" w:rsidRPr="16EAD565">
        <w:rPr>
          <w:rFonts w:ascii="Arial" w:eastAsia="Arial" w:hAnsi="Arial" w:cs="Arial"/>
          <w:sz w:val="28"/>
          <w:szCs w:val="28"/>
        </w:rPr>
        <w:t xml:space="preserve">their basic human right to </w:t>
      </w:r>
      <w:r w:rsidR="46D930A3" w:rsidRPr="16EAD565">
        <w:rPr>
          <w:rFonts w:ascii="Arial" w:eastAsia="Arial" w:hAnsi="Arial" w:cs="Arial"/>
          <w:sz w:val="28"/>
          <w:szCs w:val="28"/>
        </w:rPr>
        <w:t>water is not a</w:t>
      </w:r>
      <w:r w:rsidR="4FBA54AA" w:rsidRPr="16EAD565">
        <w:rPr>
          <w:rFonts w:ascii="Arial" w:eastAsia="Arial" w:hAnsi="Arial" w:cs="Arial"/>
          <w:sz w:val="28"/>
          <w:szCs w:val="28"/>
        </w:rPr>
        <w:t xml:space="preserve">vailable. </w:t>
      </w:r>
      <w:r w:rsidR="7A40A68F" w:rsidRPr="16EAD565">
        <w:rPr>
          <w:rFonts w:ascii="Arial" w:eastAsia="Arial" w:hAnsi="Arial" w:cs="Arial"/>
          <w:sz w:val="28"/>
          <w:szCs w:val="28"/>
        </w:rPr>
        <w:t xml:space="preserve">Pleases support if </w:t>
      </w:r>
      <w:r w:rsidR="68F1D9FE" w:rsidRPr="16EAD565">
        <w:rPr>
          <w:rFonts w:ascii="Arial" w:eastAsia="Arial" w:hAnsi="Arial" w:cs="Arial"/>
          <w:sz w:val="28"/>
          <w:szCs w:val="28"/>
        </w:rPr>
        <w:t xml:space="preserve">you can. Prices can be found below. </w:t>
      </w:r>
      <w:r w:rsidR="00E26F96">
        <w:rPr>
          <w:rFonts w:ascii="Arial" w:eastAsia="Arial" w:hAnsi="Arial" w:cs="Arial"/>
          <w:sz w:val="28"/>
          <w:szCs w:val="28"/>
        </w:rPr>
        <w:t>(Pupils can soak the staff as many times as they want - £1 per staff member!)</w:t>
      </w:r>
      <w:r w:rsidR="00680BE0">
        <w:rPr>
          <w:rFonts w:ascii="Arial" w:eastAsia="Arial" w:hAnsi="Arial" w:cs="Arial"/>
          <w:sz w:val="28"/>
          <w:szCs w:val="28"/>
        </w:rPr>
        <w:t xml:space="preserve"> </w:t>
      </w:r>
      <w:r w:rsidR="2C14A846" w:rsidRPr="16EAD565">
        <w:rPr>
          <w:rFonts w:ascii="Arial" w:eastAsia="Arial" w:hAnsi="Arial" w:cs="Arial"/>
          <w:sz w:val="28"/>
          <w:szCs w:val="28"/>
        </w:rPr>
        <w:t xml:space="preserve">Thank you for </w:t>
      </w:r>
      <w:r w:rsidR="53D7A749" w:rsidRPr="16EAD565">
        <w:rPr>
          <w:rFonts w:ascii="Arial" w:eastAsia="Arial" w:hAnsi="Arial" w:cs="Arial"/>
          <w:sz w:val="28"/>
          <w:szCs w:val="28"/>
        </w:rPr>
        <w:t xml:space="preserve">your </w:t>
      </w:r>
      <w:r w:rsidR="2C14A846" w:rsidRPr="16EAD565">
        <w:rPr>
          <w:rFonts w:ascii="Arial" w:eastAsia="Arial" w:hAnsi="Arial" w:cs="Arial"/>
          <w:sz w:val="28"/>
          <w:szCs w:val="28"/>
        </w:rPr>
        <w:t>continued support.</w:t>
      </w:r>
    </w:p>
    <w:p w14:paraId="0F637371" w14:textId="10555B9E" w:rsidR="00D57E73" w:rsidRDefault="2C14A846" w:rsidP="16EAD565">
      <w:pPr>
        <w:rPr>
          <w:rFonts w:ascii="Arial" w:eastAsia="Arial" w:hAnsi="Arial" w:cs="Arial"/>
          <w:sz w:val="28"/>
          <w:szCs w:val="28"/>
        </w:rPr>
      </w:pPr>
      <w:r w:rsidRPr="16EAD565">
        <w:rPr>
          <w:rFonts w:ascii="Arial" w:eastAsia="Arial" w:hAnsi="Arial" w:cs="Arial"/>
          <w:sz w:val="28"/>
          <w:szCs w:val="28"/>
        </w:rPr>
        <w:t xml:space="preserve">Warm regards, </w:t>
      </w:r>
    </w:p>
    <w:p w14:paraId="1985D151" w14:textId="7B17EEAB" w:rsidR="00D57E73" w:rsidRDefault="1E285362" w:rsidP="16EAD565">
      <w:pPr>
        <w:rPr>
          <w:rFonts w:ascii="Arial" w:eastAsia="Arial" w:hAnsi="Arial" w:cs="Arial"/>
          <w:sz w:val="28"/>
          <w:szCs w:val="28"/>
        </w:rPr>
      </w:pPr>
      <w:r w:rsidRPr="16EAD565">
        <w:rPr>
          <w:rFonts w:ascii="Arial" w:eastAsia="Arial" w:hAnsi="Arial" w:cs="Arial"/>
          <w:sz w:val="28"/>
          <w:szCs w:val="28"/>
        </w:rPr>
        <w:t xml:space="preserve"> </w:t>
      </w:r>
      <w:r w:rsidR="70C49DCA" w:rsidRPr="16EAD565">
        <w:rPr>
          <w:rFonts w:ascii="Arial" w:eastAsia="Arial" w:hAnsi="Arial" w:cs="Arial"/>
          <w:sz w:val="28"/>
          <w:szCs w:val="28"/>
        </w:rPr>
        <w:t xml:space="preserve">Hub 3 pupils and </w:t>
      </w:r>
      <w:r w:rsidRPr="16EAD565">
        <w:rPr>
          <w:rFonts w:ascii="Arial" w:eastAsia="Arial" w:hAnsi="Arial" w:cs="Arial"/>
          <w:sz w:val="28"/>
          <w:szCs w:val="28"/>
        </w:rPr>
        <w:t>Helen Fone</w:t>
      </w:r>
    </w:p>
    <w:p w14:paraId="3E180E01" w14:textId="6FC120E7" w:rsidR="00D57E73" w:rsidRDefault="00A25558" w:rsidP="16EAD565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9C602D" wp14:editId="54A60B08">
            <wp:simplePos x="0" y="0"/>
            <wp:positionH relativeFrom="column">
              <wp:posOffset>904672</wp:posOffset>
            </wp:positionH>
            <wp:positionV relativeFrom="paragraph">
              <wp:posOffset>114043</wp:posOffset>
            </wp:positionV>
            <wp:extent cx="3950604" cy="5599793"/>
            <wp:effectExtent l="0" t="0" r="0" b="1270"/>
            <wp:wrapNone/>
            <wp:docPr id="533905751" name="Picture 53390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263" cy="5603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2C213" w14:textId="688FCD3A" w:rsidR="00D57E73" w:rsidRDefault="00D57E73" w:rsidP="00E42621"/>
    <w:p w14:paraId="1857BDD4" w14:textId="4BE1C548" w:rsidR="00D57E73" w:rsidRDefault="00D57E73" w:rsidP="16EAD565">
      <w:pPr>
        <w:rPr>
          <w:rFonts w:ascii="Times New Roman" w:hAnsi="Times New Roman"/>
        </w:rPr>
      </w:pPr>
    </w:p>
    <w:p w14:paraId="011295A0" w14:textId="37A4C09F" w:rsidR="00D57E73" w:rsidRDefault="00D57E73" w:rsidP="00E42621"/>
    <w:p w14:paraId="6A6FBFA3" w14:textId="1A970C95" w:rsidR="00D57E73" w:rsidRPr="00D57E73" w:rsidRDefault="00D57E73" w:rsidP="00E42621">
      <w:pPr>
        <w:rPr>
          <w:rFonts w:ascii="Times New Roman" w:hAnsi="Times New Roman"/>
        </w:rPr>
      </w:pPr>
    </w:p>
    <w:sectPr w:rsidR="00D57E73" w:rsidRPr="00D57E73" w:rsidSect="00A25558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547E3" w14:textId="77777777" w:rsidR="005377C3" w:rsidRDefault="005377C3" w:rsidP="00D06542">
      <w:r>
        <w:separator/>
      </w:r>
    </w:p>
  </w:endnote>
  <w:endnote w:type="continuationSeparator" w:id="0">
    <w:p w14:paraId="3250B347" w14:textId="77777777" w:rsidR="005377C3" w:rsidRDefault="005377C3" w:rsidP="00D0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antGarde Bk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6EAD565" w14:paraId="65D2F9AA" w14:textId="77777777" w:rsidTr="22DE6F8B">
      <w:trPr>
        <w:trHeight w:val="300"/>
      </w:trPr>
      <w:tc>
        <w:tcPr>
          <w:tcW w:w="3485" w:type="dxa"/>
        </w:tcPr>
        <w:p w14:paraId="3DA807F3" w14:textId="4B6DDE26" w:rsidR="16EAD565" w:rsidRDefault="16EAD565" w:rsidP="16EAD565">
          <w:pPr>
            <w:pStyle w:val="Header"/>
            <w:ind w:left="-115"/>
          </w:pPr>
        </w:p>
      </w:tc>
      <w:tc>
        <w:tcPr>
          <w:tcW w:w="3485" w:type="dxa"/>
        </w:tcPr>
        <w:p w14:paraId="5005CDFE" w14:textId="3ACAA81F" w:rsidR="16EAD565" w:rsidRDefault="16EAD565" w:rsidP="16EAD565">
          <w:pPr>
            <w:pStyle w:val="Header"/>
            <w:jc w:val="center"/>
          </w:pPr>
        </w:p>
      </w:tc>
      <w:tc>
        <w:tcPr>
          <w:tcW w:w="3485" w:type="dxa"/>
        </w:tcPr>
        <w:p w14:paraId="2C63F366" w14:textId="1DED35AE" w:rsidR="16EAD565" w:rsidRDefault="16EAD565" w:rsidP="22DE6F8B">
          <w:pPr>
            <w:ind w:right="-115"/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F9DF4" w14:textId="30CAE22A" w:rsidR="00E42621" w:rsidRDefault="0014788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53C42AF4" wp14:editId="218051D2">
          <wp:simplePos x="0" y="0"/>
          <wp:positionH relativeFrom="column">
            <wp:posOffset>2315845</wp:posOffset>
          </wp:positionH>
          <wp:positionV relativeFrom="paragraph">
            <wp:posOffset>-181610</wp:posOffset>
          </wp:positionV>
          <wp:extent cx="714375" cy="626110"/>
          <wp:effectExtent l="0" t="0" r="9525" b="2540"/>
          <wp:wrapNone/>
          <wp:docPr id="1" name="Picture 1" descr="C:\Users\ijellyman\AppData\Local\Microsoft\Windows\Temporary Internet Files\Content.Word\stonewall-schoolchampion-logo-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jellyman\AppData\Local\Microsoft\Windows\Temporary Internet Files\Content.Word\stonewall-schoolchampion-logo-bl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0E66D9EF" wp14:editId="06906D07">
          <wp:simplePos x="0" y="0"/>
          <wp:positionH relativeFrom="margin">
            <wp:posOffset>3238500</wp:posOffset>
          </wp:positionH>
          <wp:positionV relativeFrom="paragraph">
            <wp:posOffset>-178435</wp:posOffset>
          </wp:positionV>
          <wp:extent cx="609600" cy="609600"/>
          <wp:effectExtent l="0" t="0" r="0" b="0"/>
          <wp:wrapNone/>
          <wp:docPr id="11" name="Picture 11" descr="Image result for makaton friendly lo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makaton friendly logo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3BCB">
      <w:rPr>
        <w:noProof/>
      </w:rPr>
      <w:drawing>
        <wp:anchor distT="0" distB="0" distL="114300" distR="114300" simplePos="0" relativeHeight="251658245" behindDoc="0" locked="0" layoutInCell="1" allowOverlap="1" wp14:anchorId="5B3F4D1B" wp14:editId="7C814ACA">
          <wp:simplePos x="0" y="0"/>
          <wp:positionH relativeFrom="margin">
            <wp:posOffset>4048125</wp:posOffset>
          </wp:positionH>
          <wp:positionV relativeFrom="paragraph">
            <wp:posOffset>-194310</wp:posOffset>
          </wp:positionV>
          <wp:extent cx="571500" cy="64135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4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0" locked="0" layoutInCell="1" allowOverlap="1" wp14:anchorId="6FFDD10B" wp14:editId="3DD65881">
          <wp:simplePos x="0" y="0"/>
          <wp:positionH relativeFrom="rightMargin">
            <wp:posOffset>-873760</wp:posOffset>
          </wp:positionH>
          <wp:positionV relativeFrom="paragraph">
            <wp:posOffset>-210185</wp:posOffset>
          </wp:positionV>
          <wp:extent cx="638175" cy="63500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0" locked="0" layoutInCell="1" allowOverlap="1" wp14:anchorId="4AB3AD2C" wp14:editId="6753C0A0">
          <wp:simplePos x="0" y="0"/>
          <wp:positionH relativeFrom="rightMargin">
            <wp:posOffset>-28575</wp:posOffset>
          </wp:positionH>
          <wp:positionV relativeFrom="paragraph">
            <wp:posOffset>-232410</wp:posOffset>
          </wp:positionV>
          <wp:extent cx="657225" cy="657225"/>
          <wp:effectExtent l="0" t="0" r="9525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1" behindDoc="0" locked="0" layoutInCell="1" allowOverlap="1" wp14:anchorId="51DB9B6A" wp14:editId="50C043A2">
          <wp:simplePos x="0" y="0"/>
          <wp:positionH relativeFrom="margin">
            <wp:posOffset>857250</wp:posOffset>
          </wp:positionH>
          <wp:positionV relativeFrom="paragraph">
            <wp:posOffset>-250825</wp:posOffset>
          </wp:positionV>
          <wp:extent cx="662305" cy="666750"/>
          <wp:effectExtent l="0" t="0" r="444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9" behindDoc="0" locked="0" layoutInCell="1" allowOverlap="1" wp14:anchorId="5C95D138" wp14:editId="7253301C">
          <wp:simplePos x="0" y="0"/>
          <wp:positionH relativeFrom="column">
            <wp:posOffset>1600200</wp:posOffset>
          </wp:positionH>
          <wp:positionV relativeFrom="paragraph">
            <wp:posOffset>-175260</wp:posOffset>
          </wp:positionV>
          <wp:extent cx="568960" cy="568960"/>
          <wp:effectExtent l="0" t="0" r="254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68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885">
      <w:rPr>
        <w:noProof/>
      </w:rPr>
      <w:drawing>
        <wp:anchor distT="0" distB="0" distL="114300" distR="114300" simplePos="0" relativeHeight="251658250" behindDoc="0" locked="0" layoutInCell="1" allowOverlap="1" wp14:anchorId="458E0CC8" wp14:editId="75C98317">
          <wp:simplePos x="0" y="0"/>
          <wp:positionH relativeFrom="column">
            <wp:posOffset>228600</wp:posOffset>
          </wp:positionH>
          <wp:positionV relativeFrom="paragraph">
            <wp:posOffset>-175260</wp:posOffset>
          </wp:positionV>
          <wp:extent cx="561975" cy="569291"/>
          <wp:effectExtent l="0" t="0" r="0" b="254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50642"/>
                  <a:stretch/>
                </pic:blipFill>
                <pic:spPr bwMode="auto">
                  <a:xfrm>
                    <a:off x="0" y="0"/>
                    <a:ext cx="563939" cy="571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color w:val="365F91" w:themeColor="accent1" w:themeShade="BF"/>
        <w:sz w:val="56"/>
        <w:szCs w:val="52"/>
      </w:rPr>
      <w:drawing>
        <wp:anchor distT="0" distB="0" distL="114300" distR="114300" simplePos="0" relativeHeight="251658248" behindDoc="1" locked="0" layoutInCell="1" allowOverlap="1" wp14:anchorId="074F5E13" wp14:editId="087F2D0B">
          <wp:simplePos x="0" y="0"/>
          <wp:positionH relativeFrom="column">
            <wp:posOffset>-666750</wp:posOffset>
          </wp:positionH>
          <wp:positionV relativeFrom="paragraph">
            <wp:posOffset>-251460</wp:posOffset>
          </wp:positionV>
          <wp:extent cx="696892" cy="701040"/>
          <wp:effectExtent l="0" t="0" r="8255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892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2621"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 wp14:anchorId="5B5CCC31" wp14:editId="5AAFF7FC">
              <wp:simplePos x="0" y="0"/>
              <wp:positionH relativeFrom="column">
                <wp:posOffset>-704850</wp:posOffset>
              </wp:positionH>
              <wp:positionV relativeFrom="paragraph">
                <wp:posOffset>-898525</wp:posOffset>
              </wp:positionV>
              <wp:extent cx="7277100" cy="70485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0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98942A4" w14:textId="71DB647C" w:rsidR="00E42621" w:rsidRPr="00E42621" w:rsidRDefault="00E42621" w:rsidP="00865F3B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1CE74C2" w14:textId="2B3E9CAB" w:rsidR="00E42621" w:rsidRPr="00E42621" w:rsidRDefault="00F310DB" w:rsidP="00865F3B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Headteacher: Maggie Candlish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  <w:t>Kings Hill Road, Lichfield, Staffordshire, WS14 9D</w:t>
                          </w:r>
                          <w:r w:rsidR="001F7FB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  <w:r w:rsidR="00E42621" w:rsidRPr="00E4262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Tel: 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01543 41489</w:t>
                          </w:r>
                          <w:r w:rsidR="00C016E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|</w:t>
                          </w:r>
                          <w:r w:rsidR="00C016E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C016E7" w:rsidRPr="00C016E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Email</w:t>
                          </w:r>
                          <w:r w:rsidR="00C016E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: </w:t>
                          </w:r>
                          <w:hyperlink r:id="rId10" w:history="1">
                            <w:r w:rsidR="00C016E7" w:rsidRPr="008B6FBC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  <w:t>office@saxon.set.org</w:t>
                            </w:r>
                          </w:hyperlink>
                          <w:r w:rsidR="00C016E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1F7FB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E42621" w:rsidRPr="00E4262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Web: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www.saxonhillacademy.org.uk</w:t>
                          </w:r>
                        </w:p>
                        <w:p w14:paraId="6861EE85" w14:textId="77777777" w:rsidR="00E42621" w:rsidRDefault="00E42621" w:rsidP="00CA7FF1">
                          <w:pPr>
                            <w:rPr>
                              <w:rFonts w:ascii="AvantGarde Bk BT" w:hAnsi="AvantGarde Bk BT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CCC31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-55.5pt;margin-top:-70.75pt;width:573pt;height:55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" filled="f" stroked="f" strokecolor="black [0]" insetpen="t">
              <v:textbox inset="2.88pt,2.88pt,2.88pt,2.88pt">
                <w:txbxContent>
                  <w:p w14:paraId="598942A4" w14:textId="71DB647C" w:rsidR="00E42621" w:rsidRPr="00E42621" w:rsidRDefault="00E42621" w:rsidP="00865F3B">
                    <w:pPr>
                      <w:widowControl w:val="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1CE74C2" w14:textId="2B3E9CAB" w:rsidR="00E42621" w:rsidRPr="00E42621" w:rsidRDefault="00F310DB" w:rsidP="00865F3B">
                    <w:pPr>
                      <w:widowControl w:val="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Headteacher: Maggie Candlish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  <w:t>Kings Hill Road, Lichfield, Staffordshire, WS14 9D</w:t>
                    </w:r>
                    <w:r w:rsidR="001F7FB6">
                      <w:rPr>
                        <w:rFonts w:ascii="Arial" w:hAnsi="Arial" w:cs="Arial"/>
                        <w:sz w:val="18"/>
                        <w:szCs w:val="18"/>
                      </w:rPr>
                      <w:t>E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  <w:r w:rsidR="00E42621" w:rsidRPr="00E42621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Tel: 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t>01543 41489</w:t>
                    </w:r>
                    <w:r w:rsidR="00C016E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t>|</w:t>
                    </w:r>
                    <w:r w:rsidR="00C016E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C016E7" w:rsidRPr="00C016E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Email</w:t>
                    </w:r>
                    <w:r w:rsidR="00C016E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: </w:t>
                    </w:r>
                    <w:hyperlink r:id="rId11" w:history="1">
                      <w:r w:rsidR="00C016E7" w:rsidRPr="008B6FBC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  <w:t>office@saxon.set.org</w:t>
                      </w:r>
                    </w:hyperlink>
                    <w:r w:rsidR="00C016E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1F7FB6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E42621" w:rsidRPr="00E42621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Web: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www.saxonhillacademy.org.uk</w:t>
                    </w:r>
                  </w:p>
                  <w:p w14:paraId="6861EE85" w14:textId="77777777" w:rsidR="00E42621" w:rsidRDefault="00E42621" w:rsidP="00CA7FF1">
                    <w:pPr>
                      <w:rPr>
                        <w:rFonts w:ascii="AvantGarde Bk BT" w:hAnsi="AvantGarde Bk BT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02C74" w14:textId="77777777" w:rsidR="005377C3" w:rsidRDefault="005377C3" w:rsidP="00D06542">
      <w:r>
        <w:separator/>
      </w:r>
    </w:p>
  </w:footnote>
  <w:footnote w:type="continuationSeparator" w:id="0">
    <w:p w14:paraId="34C0D7C0" w14:textId="77777777" w:rsidR="005377C3" w:rsidRDefault="005377C3" w:rsidP="00D06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6EAD565" w14:paraId="71A80166" w14:textId="77777777" w:rsidTr="16EAD565">
      <w:trPr>
        <w:trHeight w:val="300"/>
      </w:trPr>
      <w:tc>
        <w:tcPr>
          <w:tcW w:w="3485" w:type="dxa"/>
        </w:tcPr>
        <w:p w14:paraId="203A242D" w14:textId="6F62577E" w:rsidR="16EAD565" w:rsidRDefault="16EAD565" w:rsidP="16EAD565">
          <w:pPr>
            <w:pStyle w:val="Header"/>
            <w:ind w:left="-115"/>
          </w:pPr>
        </w:p>
      </w:tc>
      <w:tc>
        <w:tcPr>
          <w:tcW w:w="3485" w:type="dxa"/>
        </w:tcPr>
        <w:p w14:paraId="33531186" w14:textId="5D1427E1" w:rsidR="16EAD565" w:rsidRDefault="16EAD565" w:rsidP="16EAD565">
          <w:pPr>
            <w:pStyle w:val="Header"/>
            <w:jc w:val="center"/>
          </w:pPr>
        </w:p>
      </w:tc>
      <w:tc>
        <w:tcPr>
          <w:tcW w:w="3485" w:type="dxa"/>
        </w:tcPr>
        <w:p w14:paraId="10B0AC6F" w14:textId="00A20AD6" w:rsidR="16EAD565" w:rsidRDefault="16EAD565" w:rsidP="16EAD565">
          <w:pPr>
            <w:pStyle w:val="Header"/>
            <w:ind w:right="-115"/>
            <w:jc w:val="right"/>
          </w:pPr>
        </w:p>
      </w:tc>
    </w:tr>
  </w:tbl>
  <w:p w14:paraId="3F97C7CE" w14:textId="11EC0BED" w:rsidR="16EAD565" w:rsidRDefault="16EAD565" w:rsidP="16EAD5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9E80C" w14:textId="3DF2FCF9" w:rsidR="00865F3B" w:rsidRPr="00865F3B" w:rsidRDefault="00C8435A" w:rsidP="00C8435A">
    <w:pPr>
      <w:widowControl w:val="0"/>
      <w:tabs>
        <w:tab w:val="left" w:pos="3449"/>
      </w:tabs>
      <w:jc w:val="center"/>
      <w:rPr>
        <w:rFonts w:ascii="Arial" w:hAnsi="Arial" w:cs="Arial"/>
        <w:b/>
        <w:color w:val="365F91" w:themeColor="accent1" w:themeShade="BF"/>
        <w:sz w:val="56"/>
        <w:szCs w:val="52"/>
      </w:rPr>
    </w:pPr>
    <w:r w:rsidRPr="00865F3B">
      <w:rPr>
        <w:noProof/>
        <w:sz w:val="22"/>
      </w:rPr>
      <w:drawing>
        <wp:anchor distT="0" distB="0" distL="114300" distR="114300" simplePos="0" relativeHeight="251658241" behindDoc="0" locked="0" layoutInCell="1" allowOverlap="1" wp14:anchorId="415D168F" wp14:editId="426EE2DE">
          <wp:simplePos x="0" y="0"/>
          <wp:positionH relativeFrom="margin">
            <wp:posOffset>4900240</wp:posOffset>
          </wp:positionH>
          <wp:positionV relativeFrom="paragraph">
            <wp:posOffset>-309880</wp:posOffset>
          </wp:positionV>
          <wp:extent cx="978010" cy="985808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8010" cy="985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color w:val="365F91" w:themeColor="accent1" w:themeShade="BF"/>
        <w:sz w:val="56"/>
        <w:szCs w:val="52"/>
      </w:rPr>
      <w:drawing>
        <wp:anchor distT="0" distB="0" distL="114300" distR="114300" simplePos="0" relativeHeight="251658252" behindDoc="0" locked="0" layoutInCell="1" allowOverlap="1" wp14:anchorId="5285002A" wp14:editId="285B0F6E">
          <wp:simplePos x="0" y="0"/>
          <wp:positionH relativeFrom="column">
            <wp:posOffset>-540136</wp:posOffset>
          </wp:positionH>
          <wp:positionV relativeFrom="paragraph">
            <wp:posOffset>-174708</wp:posOffset>
          </wp:positionV>
          <wp:extent cx="1486155" cy="636104"/>
          <wp:effectExtent l="0" t="0" r="0" b="0"/>
          <wp:wrapNone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155" cy="6361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5F3B" w:rsidRPr="00EB2D7F">
      <w:rPr>
        <w:rFonts w:ascii="Arial" w:hAnsi="Arial" w:cs="Arial"/>
        <w:b/>
        <w:color w:val="365F91" w:themeColor="accent1" w:themeShade="BF"/>
        <w:sz w:val="56"/>
        <w:szCs w:val="56"/>
      </w:rPr>
      <w:t>Saxon Hill Academy</w:t>
    </w:r>
  </w:p>
  <w:p w14:paraId="61E64D8A" w14:textId="55AE3E98" w:rsidR="00147885" w:rsidRDefault="00147885">
    <w:pPr>
      <w:pStyle w:val="Header"/>
    </w:pPr>
  </w:p>
  <w:p w14:paraId="620D7357" w14:textId="21AEF7C5" w:rsidR="00147885" w:rsidRDefault="00147885">
    <w:pPr>
      <w:pStyle w:val="Header"/>
    </w:pPr>
  </w:p>
  <w:p w14:paraId="04C7F924" w14:textId="4CCD05D8" w:rsidR="00E42621" w:rsidRDefault="00865F3B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449135E" wp14:editId="4D69641D">
              <wp:simplePos x="0" y="0"/>
              <wp:positionH relativeFrom="margin">
                <wp:align>center</wp:align>
              </wp:positionH>
              <wp:positionV relativeFrom="paragraph">
                <wp:posOffset>64135</wp:posOffset>
              </wp:positionV>
              <wp:extent cx="4286250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286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line id="Straight Connector 12" style="position:absolute;z-index:2518082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spid="_x0000_s1026" strokecolor="#4579b8 [3044]" from="0,5.05pt" to="337.5pt,5.05pt" w14:anchorId="0DF3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9453E"/>
    <w:multiLevelType w:val="multilevel"/>
    <w:tmpl w:val="5010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5F053C"/>
    <w:multiLevelType w:val="hybridMultilevel"/>
    <w:tmpl w:val="E7A06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4173A"/>
    <w:multiLevelType w:val="hybridMultilevel"/>
    <w:tmpl w:val="A72E4412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7720490F"/>
    <w:multiLevelType w:val="hybridMultilevel"/>
    <w:tmpl w:val="25C2E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651956">
    <w:abstractNumId w:val="2"/>
  </w:num>
  <w:num w:numId="2" w16cid:durableId="926764474">
    <w:abstractNumId w:val="1"/>
  </w:num>
  <w:num w:numId="3" w16cid:durableId="1649479072">
    <w:abstractNumId w:val="3"/>
  </w:num>
  <w:num w:numId="4" w16cid:durableId="340084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A15"/>
    <w:rsid w:val="00002ECF"/>
    <w:rsid w:val="00004F6E"/>
    <w:rsid w:val="00027626"/>
    <w:rsid w:val="0004213F"/>
    <w:rsid w:val="00044E68"/>
    <w:rsid w:val="00053AB2"/>
    <w:rsid w:val="000649BA"/>
    <w:rsid w:val="000B14D8"/>
    <w:rsid w:val="000E3BCB"/>
    <w:rsid w:val="000F2CB1"/>
    <w:rsid w:val="00144BD8"/>
    <w:rsid w:val="00147885"/>
    <w:rsid w:val="00155FB0"/>
    <w:rsid w:val="00170D9B"/>
    <w:rsid w:val="001A0134"/>
    <w:rsid w:val="001D6943"/>
    <w:rsid w:val="001F7FB6"/>
    <w:rsid w:val="00220B8E"/>
    <w:rsid w:val="00256B29"/>
    <w:rsid w:val="00281270"/>
    <w:rsid w:val="00291BEB"/>
    <w:rsid w:val="0029207B"/>
    <w:rsid w:val="002D4238"/>
    <w:rsid w:val="003048B2"/>
    <w:rsid w:val="00381718"/>
    <w:rsid w:val="00391241"/>
    <w:rsid w:val="0039627C"/>
    <w:rsid w:val="003E179C"/>
    <w:rsid w:val="004120D7"/>
    <w:rsid w:val="00413AAB"/>
    <w:rsid w:val="00423798"/>
    <w:rsid w:val="00430FD9"/>
    <w:rsid w:val="00432D95"/>
    <w:rsid w:val="00444948"/>
    <w:rsid w:val="004776ED"/>
    <w:rsid w:val="004A00A9"/>
    <w:rsid w:val="004B09A9"/>
    <w:rsid w:val="004B4C0A"/>
    <w:rsid w:val="004C50AE"/>
    <w:rsid w:val="004D4060"/>
    <w:rsid w:val="004E1967"/>
    <w:rsid w:val="004E2134"/>
    <w:rsid w:val="004F124C"/>
    <w:rsid w:val="00506CC0"/>
    <w:rsid w:val="00507A62"/>
    <w:rsid w:val="00512226"/>
    <w:rsid w:val="005362C0"/>
    <w:rsid w:val="005377C3"/>
    <w:rsid w:val="0056498E"/>
    <w:rsid w:val="0057726B"/>
    <w:rsid w:val="00581E95"/>
    <w:rsid w:val="005A08D4"/>
    <w:rsid w:val="005A7B8A"/>
    <w:rsid w:val="005F2068"/>
    <w:rsid w:val="005F2CF5"/>
    <w:rsid w:val="0060003D"/>
    <w:rsid w:val="0061069C"/>
    <w:rsid w:val="00626E71"/>
    <w:rsid w:val="006568B7"/>
    <w:rsid w:val="00675BC6"/>
    <w:rsid w:val="00680BE0"/>
    <w:rsid w:val="006F2421"/>
    <w:rsid w:val="006F4F9A"/>
    <w:rsid w:val="00785AF5"/>
    <w:rsid w:val="007A399A"/>
    <w:rsid w:val="007E26E7"/>
    <w:rsid w:val="007E5461"/>
    <w:rsid w:val="00806C19"/>
    <w:rsid w:val="00816EAB"/>
    <w:rsid w:val="0082476E"/>
    <w:rsid w:val="00826FCE"/>
    <w:rsid w:val="00861374"/>
    <w:rsid w:val="00865F3B"/>
    <w:rsid w:val="008913B9"/>
    <w:rsid w:val="008E666A"/>
    <w:rsid w:val="008F2E88"/>
    <w:rsid w:val="008F311F"/>
    <w:rsid w:val="008F76B8"/>
    <w:rsid w:val="0091232A"/>
    <w:rsid w:val="009511E0"/>
    <w:rsid w:val="00990A15"/>
    <w:rsid w:val="009A06F8"/>
    <w:rsid w:val="009E24A2"/>
    <w:rsid w:val="009E2F50"/>
    <w:rsid w:val="009E6BE2"/>
    <w:rsid w:val="00A01988"/>
    <w:rsid w:val="00A11152"/>
    <w:rsid w:val="00A22A67"/>
    <w:rsid w:val="00A25558"/>
    <w:rsid w:val="00A54F2A"/>
    <w:rsid w:val="00AE2BDE"/>
    <w:rsid w:val="00AF5CA7"/>
    <w:rsid w:val="00B125F9"/>
    <w:rsid w:val="00B15C2D"/>
    <w:rsid w:val="00B62236"/>
    <w:rsid w:val="00B625C6"/>
    <w:rsid w:val="00B9713F"/>
    <w:rsid w:val="00BF5B7E"/>
    <w:rsid w:val="00C016E7"/>
    <w:rsid w:val="00C03E5C"/>
    <w:rsid w:val="00C13142"/>
    <w:rsid w:val="00C735FC"/>
    <w:rsid w:val="00C83241"/>
    <w:rsid w:val="00C8435A"/>
    <w:rsid w:val="00C925A4"/>
    <w:rsid w:val="00C93059"/>
    <w:rsid w:val="00CA7FF1"/>
    <w:rsid w:val="00CB1B82"/>
    <w:rsid w:val="00D06542"/>
    <w:rsid w:val="00D068EB"/>
    <w:rsid w:val="00D20700"/>
    <w:rsid w:val="00D24274"/>
    <w:rsid w:val="00D31942"/>
    <w:rsid w:val="00D40911"/>
    <w:rsid w:val="00D4645C"/>
    <w:rsid w:val="00D518AC"/>
    <w:rsid w:val="00D52DF5"/>
    <w:rsid w:val="00D541AF"/>
    <w:rsid w:val="00D57E73"/>
    <w:rsid w:val="00DA47EB"/>
    <w:rsid w:val="00DB5F21"/>
    <w:rsid w:val="00DC4058"/>
    <w:rsid w:val="00E26F96"/>
    <w:rsid w:val="00E320CC"/>
    <w:rsid w:val="00E37328"/>
    <w:rsid w:val="00E42621"/>
    <w:rsid w:val="00E4314B"/>
    <w:rsid w:val="00E5351B"/>
    <w:rsid w:val="00EB2D7F"/>
    <w:rsid w:val="00ED5DC0"/>
    <w:rsid w:val="00EE62E4"/>
    <w:rsid w:val="00F10F75"/>
    <w:rsid w:val="00F21905"/>
    <w:rsid w:val="00F310DB"/>
    <w:rsid w:val="00F75156"/>
    <w:rsid w:val="00F9135D"/>
    <w:rsid w:val="00FC449E"/>
    <w:rsid w:val="01DEAAC3"/>
    <w:rsid w:val="021F0C19"/>
    <w:rsid w:val="05CA1614"/>
    <w:rsid w:val="094AF22F"/>
    <w:rsid w:val="09CEC771"/>
    <w:rsid w:val="0A3AB645"/>
    <w:rsid w:val="0AAE03F0"/>
    <w:rsid w:val="0B1C2425"/>
    <w:rsid w:val="0D03FA47"/>
    <w:rsid w:val="0EE06304"/>
    <w:rsid w:val="132BC538"/>
    <w:rsid w:val="140328E7"/>
    <w:rsid w:val="16EAD565"/>
    <w:rsid w:val="171F2A1E"/>
    <w:rsid w:val="1798D7C3"/>
    <w:rsid w:val="17D010BC"/>
    <w:rsid w:val="18F56237"/>
    <w:rsid w:val="19334CA7"/>
    <w:rsid w:val="193DFA0B"/>
    <w:rsid w:val="1E285362"/>
    <w:rsid w:val="1F433472"/>
    <w:rsid w:val="22DE6F8B"/>
    <w:rsid w:val="276E8403"/>
    <w:rsid w:val="29B7269C"/>
    <w:rsid w:val="2A1E0055"/>
    <w:rsid w:val="2B45BE7E"/>
    <w:rsid w:val="2C04FE84"/>
    <w:rsid w:val="2C14A846"/>
    <w:rsid w:val="2D797813"/>
    <w:rsid w:val="34410132"/>
    <w:rsid w:val="345F4CA5"/>
    <w:rsid w:val="3852667A"/>
    <w:rsid w:val="3DB34538"/>
    <w:rsid w:val="3E08BAE4"/>
    <w:rsid w:val="3FCEB052"/>
    <w:rsid w:val="41C01D4D"/>
    <w:rsid w:val="424AE1EF"/>
    <w:rsid w:val="437CA30A"/>
    <w:rsid w:val="441E6A96"/>
    <w:rsid w:val="46A50D5C"/>
    <w:rsid w:val="46D930A3"/>
    <w:rsid w:val="48D64BEE"/>
    <w:rsid w:val="4968283D"/>
    <w:rsid w:val="4C7D0884"/>
    <w:rsid w:val="4CC43E81"/>
    <w:rsid w:val="4D82BCCE"/>
    <w:rsid w:val="4E25F36D"/>
    <w:rsid w:val="4FBA54AA"/>
    <w:rsid w:val="51937EE1"/>
    <w:rsid w:val="525FA7C2"/>
    <w:rsid w:val="5331CBB6"/>
    <w:rsid w:val="53D7A749"/>
    <w:rsid w:val="547FD4AE"/>
    <w:rsid w:val="554A4CAC"/>
    <w:rsid w:val="55D10627"/>
    <w:rsid w:val="5875D8D6"/>
    <w:rsid w:val="58DC3BB0"/>
    <w:rsid w:val="5AAA6A0D"/>
    <w:rsid w:val="5BB52A6A"/>
    <w:rsid w:val="5C1C71B7"/>
    <w:rsid w:val="5C5A4820"/>
    <w:rsid w:val="5C69183E"/>
    <w:rsid w:val="5CCE6A03"/>
    <w:rsid w:val="5D6844AF"/>
    <w:rsid w:val="5F55FA08"/>
    <w:rsid w:val="5FED4802"/>
    <w:rsid w:val="6012EEBA"/>
    <w:rsid w:val="611B6712"/>
    <w:rsid w:val="63B0A260"/>
    <w:rsid w:val="64025C66"/>
    <w:rsid w:val="64436520"/>
    <w:rsid w:val="64AC2D5A"/>
    <w:rsid w:val="657B6652"/>
    <w:rsid w:val="66689898"/>
    <w:rsid w:val="67765BBF"/>
    <w:rsid w:val="685A3FDB"/>
    <w:rsid w:val="68A08AA0"/>
    <w:rsid w:val="68F1D9FE"/>
    <w:rsid w:val="69A62C68"/>
    <w:rsid w:val="6A114A8C"/>
    <w:rsid w:val="6E957F79"/>
    <w:rsid w:val="6EB52DC3"/>
    <w:rsid w:val="6F5D06DA"/>
    <w:rsid w:val="70C49DCA"/>
    <w:rsid w:val="70C98D75"/>
    <w:rsid w:val="74F3CDAC"/>
    <w:rsid w:val="758A2BEA"/>
    <w:rsid w:val="7A40A68F"/>
    <w:rsid w:val="7A80752D"/>
    <w:rsid w:val="7ED1E95B"/>
    <w:rsid w:val="7F11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A9C8D8"/>
  <w15:docId w15:val="{B4ADD4EC-E200-4663-BDDB-A68BEDBE9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98E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54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06542"/>
  </w:style>
  <w:style w:type="paragraph" w:styleId="Footer">
    <w:name w:val="footer"/>
    <w:basedOn w:val="Normal"/>
    <w:link w:val="FooterChar"/>
    <w:uiPriority w:val="99"/>
    <w:unhideWhenUsed/>
    <w:rsid w:val="00D0654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06542"/>
  </w:style>
  <w:style w:type="paragraph" w:styleId="BalloonText">
    <w:name w:val="Balloon Text"/>
    <w:basedOn w:val="Normal"/>
    <w:link w:val="BalloonTextChar"/>
    <w:uiPriority w:val="99"/>
    <w:semiHidden/>
    <w:unhideWhenUsed/>
    <w:rsid w:val="004D40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060"/>
    <w:rPr>
      <w:rFonts w:ascii="Segoe UI" w:eastAsia="Times New Roman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785AF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3">
    <w:name w:val="Body Text 3"/>
    <w:basedOn w:val="Normal"/>
    <w:link w:val="BodyText3Char"/>
    <w:rsid w:val="004F124C"/>
    <w:rPr>
      <w:rFonts w:ascii="Arial" w:hAnsi="Arial" w:cs="Arial"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rsid w:val="004F124C"/>
    <w:rPr>
      <w:rFonts w:ascii="Arial" w:eastAsia="Times New Roman" w:hAnsi="Arial" w:cs="Arial"/>
      <w:lang w:eastAsia="en-GB"/>
    </w:rPr>
  </w:style>
  <w:style w:type="character" w:styleId="Hyperlink">
    <w:name w:val="Hyperlink"/>
    <w:basedOn w:val="DefaultParagraphFont"/>
    <w:uiPriority w:val="99"/>
    <w:unhideWhenUsed/>
    <w:rsid w:val="00E4314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7FB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1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hyperlink" Target="mailto:office@saxon.set.org" TargetMode="External"/><Relationship Id="rId5" Type="http://schemas.openxmlformats.org/officeDocument/2006/relationships/image" Target="media/image8.gif"/><Relationship Id="rId10" Type="http://schemas.openxmlformats.org/officeDocument/2006/relationships/hyperlink" Target="mailto:office@saxon.set.org" TargetMode="External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\Desktop\LetterHead%20Newcastle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A7E203CD4414E99667B5E86386034" ma:contentTypeVersion="18" ma:contentTypeDescription="Create a new document." ma:contentTypeScope="" ma:versionID="9e370c69a06648db4eea186a5c9939d3">
  <xsd:schema xmlns:xsd="http://www.w3.org/2001/XMLSchema" xmlns:xs="http://www.w3.org/2001/XMLSchema" xmlns:p="http://schemas.microsoft.com/office/2006/metadata/properties" xmlns:ns2="3184ddef-61ca-4d74-b85e-28b41ca88daf" xmlns:ns3="287e2162-c5bc-482c-b494-0af98e524322" targetNamespace="http://schemas.microsoft.com/office/2006/metadata/properties" ma:root="true" ma:fieldsID="cdd41c4ed9a6fa0be99f7869a7a7279d" ns2:_="" ns3:_="">
    <xsd:import namespace="3184ddef-61ca-4d74-b85e-28b41ca88daf"/>
    <xsd:import namespace="287e2162-c5bc-482c-b494-0af98e5243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4ddef-61ca-4d74-b85e-28b41ca88d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5acb547-e68f-4851-913e-d94120a6af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e2162-c5bc-482c-b494-0af98e52432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9f22167-81ee-413e-97bd-81d908d2c55d}" ma:internalName="TaxCatchAll" ma:showField="CatchAllData" ma:web="287e2162-c5bc-482c-b494-0af98e5243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7e2162-c5bc-482c-b494-0af98e524322" xsi:nil="true"/>
    <lcf76f155ced4ddcb4097134ff3c332f xmlns="3184ddef-61ca-4d74-b85e-28b41ca88da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B592CA-2EE7-4539-82CB-73CBDF1BD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4ddef-61ca-4d74-b85e-28b41ca88daf"/>
    <ds:schemaRef ds:uri="287e2162-c5bc-482c-b494-0af98e5243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7DE8B0-762A-40FD-A05F-A6DC964119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09B232-6C0B-4EC4-91D0-35E43FBB8D4D}">
  <ds:schemaRefs>
    <ds:schemaRef ds:uri="http://schemas.microsoft.com/office/2006/metadata/properties"/>
    <ds:schemaRef ds:uri="http://schemas.microsoft.com/office/infopath/2007/PartnerControls"/>
    <ds:schemaRef ds:uri="287e2162-c5bc-482c-b494-0af98e524322"/>
    <ds:schemaRef ds:uri="3184ddef-61ca-4d74-b85e-28b41ca88daf"/>
  </ds:schemaRefs>
</ds:datastoreItem>
</file>

<file path=customXml/itemProps4.xml><?xml version="1.0" encoding="utf-8"?>
<ds:datastoreItem xmlns:ds="http://schemas.openxmlformats.org/officeDocument/2006/customXml" ds:itemID="{9007B80C-2D5E-4266-A8A9-9D36A438A8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Newcastle 2016</Template>
  <TotalTime>0</TotalTime>
  <Pages>1</Pages>
  <Words>77</Words>
  <Characters>440</Characters>
  <Application>Microsoft Office Word</Application>
  <DocSecurity>0</DocSecurity>
  <Lines>3</Lines>
  <Paragraphs>1</Paragraphs>
  <ScaleCrop>false</ScaleCrop>
  <Company>Blackfriars School</Company>
  <LinksUpToDate>false</LinksUpToDate>
  <CharactersWithSpaces>516</CharactersWithSpaces>
  <SharedDoc>false</SharedDoc>
  <HLinks>
    <vt:vector size="6" baseType="variant">
      <vt:variant>
        <vt:i4>5308461</vt:i4>
      </vt:variant>
      <vt:variant>
        <vt:i4>0</vt:i4>
      </vt:variant>
      <vt:variant>
        <vt:i4>0</vt:i4>
      </vt:variant>
      <vt:variant>
        <vt:i4>5</vt:i4>
      </vt:variant>
      <vt:variant>
        <vt:lpwstr>mailto:office@saxon.set.org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</dc:creator>
  <cp:keywords/>
  <cp:lastModifiedBy>Michelle Rowberry (SaxonHill Staff)</cp:lastModifiedBy>
  <cp:revision>2</cp:revision>
  <cp:lastPrinted>2020-01-16T23:42:00Z</cp:lastPrinted>
  <dcterms:created xsi:type="dcterms:W3CDTF">2025-06-19T08:40:00Z</dcterms:created>
  <dcterms:modified xsi:type="dcterms:W3CDTF">2025-06-19T08:40:00Z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0x0101006EDA7E203CD4414E99667B5E86386034</vt:lpwstr>
  </property>
</Properties>
</file>