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2F3AB" w14:textId="660F01C8" w:rsidR="00330218" w:rsidRPr="00330218" w:rsidRDefault="001E1CFD" w:rsidP="00330218">
      <w:pPr>
        <w:jc w:val="right"/>
        <w:rPr>
          <w:rFonts w:ascii="Arial" w:hAnsi="Arial" w:cs="Arial"/>
        </w:rPr>
      </w:pPr>
      <w:r>
        <w:rPr>
          <w:rFonts w:ascii="Arial" w:hAnsi="Arial" w:cs="Arial"/>
        </w:rPr>
        <w:t>3rd</w:t>
      </w:r>
      <w:r w:rsidR="00D01359">
        <w:rPr>
          <w:rFonts w:ascii="Arial" w:hAnsi="Arial" w:cs="Arial"/>
        </w:rPr>
        <w:t xml:space="preserve"> </w:t>
      </w:r>
      <w:r w:rsidR="00F06434">
        <w:rPr>
          <w:rFonts w:ascii="Arial" w:hAnsi="Arial" w:cs="Arial"/>
        </w:rPr>
        <w:t>September</w:t>
      </w:r>
      <w:r w:rsidR="00D01359">
        <w:rPr>
          <w:rFonts w:ascii="Arial" w:hAnsi="Arial" w:cs="Arial"/>
        </w:rPr>
        <w:t xml:space="preserve"> 2025</w:t>
      </w:r>
    </w:p>
    <w:p w14:paraId="18FAAC35" w14:textId="77777777" w:rsidR="00330218" w:rsidRPr="00330218" w:rsidRDefault="00330218" w:rsidP="00330218">
      <w:pPr>
        <w:spacing w:before="100" w:beforeAutospacing="1" w:after="100" w:afterAutospacing="1"/>
        <w:rPr>
          <w:rFonts w:ascii="Times New Roman" w:hAnsi="Times New Roman"/>
          <w:b/>
          <w:bCs/>
          <w:szCs w:val="24"/>
        </w:rPr>
      </w:pPr>
      <w:r w:rsidRPr="00330218">
        <w:rPr>
          <w:rFonts w:ascii="Segoe UI Emoji" w:hAnsi="Segoe UI Emoji" w:cs="Segoe UI Emoji"/>
          <w:b/>
          <w:bCs/>
          <w:szCs w:val="24"/>
        </w:rPr>
        <w:t>🌟</w:t>
      </w:r>
      <w:r w:rsidRPr="00330218">
        <w:rPr>
          <w:rFonts w:ascii="Times New Roman" w:hAnsi="Times New Roman"/>
          <w:b/>
          <w:bCs/>
          <w:szCs w:val="24"/>
        </w:rPr>
        <w:t xml:space="preserve"> Saxon Hill Academy – Welcome Back to School </w:t>
      </w:r>
      <w:r w:rsidRPr="00330218">
        <w:rPr>
          <w:rFonts w:ascii="Segoe UI Emoji" w:hAnsi="Segoe UI Emoji" w:cs="Segoe UI Emoji"/>
          <w:b/>
          <w:bCs/>
          <w:szCs w:val="24"/>
        </w:rPr>
        <w:t>🌟</w:t>
      </w:r>
    </w:p>
    <w:p w14:paraId="63AD32DC" w14:textId="77777777" w:rsidR="00330218" w:rsidRPr="00330218" w:rsidRDefault="00330218" w:rsidP="00330218">
      <w:pPr>
        <w:spacing w:before="100" w:beforeAutospacing="1" w:after="100" w:afterAutospacing="1"/>
        <w:rPr>
          <w:rFonts w:ascii="Times New Roman" w:hAnsi="Times New Roman"/>
          <w:szCs w:val="24"/>
        </w:rPr>
      </w:pPr>
      <w:r w:rsidRPr="00330218">
        <w:rPr>
          <w:rFonts w:ascii="Times New Roman" w:hAnsi="Times New Roman"/>
          <w:b/>
          <w:bCs/>
          <w:szCs w:val="24"/>
        </w:rPr>
        <w:t>Dear Families,</w:t>
      </w:r>
    </w:p>
    <w:p w14:paraId="3B02683D" w14:textId="64BB61FC" w:rsidR="00330218" w:rsidRPr="00330218" w:rsidRDefault="00330218" w:rsidP="00330218">
      <w:pPr>
        <w:spacing w:before="100" w:beforeAutospacing="1" w:after="100" w:afterAutospacing="1"/>
        <w:rPr>
          <w:rFonts w:ascii="Times New Roman" w:hAnsi="Times New Roman"/>
          <w:szCs w:val="24"/>
        </w:rPr>
      </w:pPr>
      <w:r w:rsidRPr="00330218">
        <w:rPr>
          <w:rFonts w:ascii="Times New Roman" w:hAnsi="Times New Roman"/>
          <w:szCs w:val="24"/>
        </w:rPr>
        <w:t>We are delighted to welcome you and your children back to Saxon Hill for the start of a new school year tomorrow. We hope you have had a restful summer and are looking forward to the exciting year ahead.</w:t>
      </w:r>
    </w:p>
    <w:p w14:paraId="6665C852" w14:textId="77777777" w:rsidR="00330218" w:rsidRPr="00330218" w:rsidRDefault="00330218" w:rsidP="00330218">
      <w:pPr>
        <w:spacing w:before="100" w:beforeAutospacing="1" w:after="100" w:afterAutospacing="1"/>
        <w:rPr>
          <w:rFonts w:ascii="Times New Roman" w:hAnsi="Times New Roman"/>
          <w:b/>
          <w:bCs/>
          <w:szCs w:val="24"/>
        </w:rPr>
      </w:pPr>
      <w:r w:rsidRPr="00330218">
        <w:rPr>
          <w:rFonts w:ascii="Segoe UI Emoji" w:hAnsi="Segoe UI Emoji" w:cs="Segoe UI Emoji"/>
          <w:b/>
          <w:bCs/>
          <w:szCs w:val="24"/>
        </w:rPr>
        <w:t>🏫</w:t>
      </w:r>
      <w:r w:rsidRPr="00330218">
        <w:rPr>
          <w:rFonts w:ascii="Times New Roman" w:hAnsi="Times New Roman"/>
          <w:b/>
          <w:bCs/>
          <w:szCs w:val="24"/>
        </w:rPr>
        <w:t xml:space="preserve"> Reception &amp; Waiting Area</w:t>
      </w:r>
    </w:p>
    <w:p w14:paraId="7371D57B" w14:textId="109EC825" w:rsidR="00330218" w:rsidRPr="00330218" w:rsidRDefault="00330218" w:rsidP="00330218">
      <w:pPr>
        <w:spacing w:before="100" w:beforeAutospacing="1" w:after="100" w:afterAutospacing="1"/>
        <w:rPr>
          <w:rFonts w:ascii="Times New Roman" w:hAnsi="Times New Roman"/>
          <w:szCs w:val="24"/>
        </w:rPr>
      </w:pPr>
      <w:r w:rsidRPr="00330218">
        <w:rPr>
          <w:rFonts w:ascii="Times New Roman" w:hAnsi="Times New Roman"/>
          <w:szCs w:val="24"/>
        </w:rPr>
        <w:t>Over the holidays, we have made some changes to our waiting and reception area. These adjustments are designed to keep our pupils safe at all times, while still ensuring that families are greeted with the same warm welcome from Faye and the team. Thank you for your patience as we all get used to these new routines.</w:t>
      </w:r>
    </w:p>
    <w:p w14:paraId="7117CFE2" w14:textId="77777777" w:rsidR="00330218" w:rsidRPr="00330218" w:rsidRDefault="00330218" w:rsidP="00330218">
      <w:pPr>
        <w:spacing w:before="100" w:beforeAutospacing="1" w:after="100" w:afterAutospacing="1"/>
        <w:rPr>
          <w:rFonts w:ascii="Times New Roman" w:hAnsi="Times New Roman"/>
          <w:b/>
          <w:bCs/>
          <w:szCs w:val="24"/>
        </w:rPr>
      </w:pPr>
      <w:r w:rsidRPr="00330218">
        <w:rPr>
          <w:rFonts w:ascii="Segoe UI Emoji" w:hAnsi="Segoe UI Emoji" w:cs="Segoe UI Emoji"/>
          <w:b/>
          <w:bCs/>
          <w:szCs w:val="24"/>
        </w:rPr>
        <w:t>👕</w:t>
      </w:r>
      <w:r w:rsidRPr="00330218">
        <w:rPr>
          <w:rFonts w:ascii="Times New Roman" w:hAnsi="Times New Roman"/>
          <w:b/>
          <w:bCs/>
          <w:szCs w:val="24"/>
        </w:rPr>
        <w:t xml:space="preserve"> School Uniform</w:t>
      </w:r>
    </w:p>
    <w:p w14:paraId="3F613D0D" w14:textId="4E07AB4C" w:rsidR="00330218" w:rsidRPr="00330218" w:rsidRDefault="00330218" w:rsidP="00330218">
      <w:pPr>
        <w:spacing w:before="100" w:beforeAutospacing="1" w:after="100" w:afterAutospacing="1"/>
        <w:rPr>
          <w:rFonts w:ascii="Times New Roman" w:hAnsi="Times New Roman"/>
          <w:szCs w:val="24"/>
        </w:rPr>
      </w:pPr>
      <w:r w:rsidRPr="00330218">
        <w:rPr>
          <w:rFonts w:ascii="Times New Roman" w:hAnsi="Times New Roman"/>
          <w:szCs w:val="24"/>
        </w:rPr>
        <w:t>We are especially excited to see our secondary pupils looking so smart in their new blue uniforms (for those who have chosen to change).</w:t>
      </w:r>
    </w:p>
    <w:p w14:paraId="106FECCC" w14:textId="77777777" w:rsidR="00330218" w:rsidRPr="00330218" w:rsidRDefault="00330218" w:rsidP="00330218">
      <w:pPr>
        <w:spacing w:before="100" w:beforeAutospacing="1" w:after="100" w:afterAutospacing="1"/>
        <w:rPr>
          <w:rFonts w:ascii="Times New Roman" w:hAnsi="Times New Roman"/>
          <w:b/>
          <w:bCs/>
          <w:szCs w:val="24"/>
        </w:rPr>
      </w:pPr>
      <w:r w:rsidRPr="00330218">
        <w:rPr>
          <w:rFonts w:ascii="Segoe UI Emoji" w:hAnsi="Segoe UI Emoji" w:cs="Segoe UI Emoji"/>
          <w:b/>
          <w:bCs/>
          <w:szCs w:val="24"/>
        </w:rPr>
        <w:t>📲</w:t>
      </w:r>
      <w:r w:rsidRPr="00330218">
        <w:rPr>
          <w:rFonts w:ascii="Times New Roman" w:hAnsi="Times New Roman"/>
          <w:b/>
          <w:bCs/>
          <w:szCs w:val="24"/>
        </w:rPr>
        <w:t xml:space="preserve"> Home–School Communication</w:t>
      </w:r>
    </w:p>
    <w:p w14:paraId="30DC161E" w14:textId="77777777" w:rsidR="00330218" w:rsidRPr="00330218" w:rsidRDefault="00330218" w:rsidP="00330218">
      <w:pPr>
        <w:numPr>
          <w:ilvl w:val="0"/>
          <w:numId w:val="9"/>
        </w:numPr>
        <w:spacing w:before="100" w:beforeAutospacing="1" w:after="100" w:afterAutospacing="1"/>
        <w:rPr>
          <w:rFonts w:ascii="Times New Roman" w:hAnsi="Times New Roman"/>
          <w:szCs w:val="24"/>
        </w:rPr>
      </w:pPr>
      <w:r w:rsidRPr="00330218">
        <w:rPr>
          <w:rFonts w:ascii="Times New Roman" w:hAnsi="Times New Roman"/>
          <w:szCs w:val="24"/>
        </w:rPr>
        <w:t>Daily updates will now be shared on our Evidence for Learning app, giving you a window into the wonderful things your child is experiencing at school.</w:t>
      </w:r>
    </w:p>
    <w:p w14:paraId="064945BC" w14:textId="77777777" w:rsidR="00330218" w:rsidRPr="00330218" w:rsidRDefault="00330218" w:rsidP="00330218">
      <w:pPr>
        <w:numPr>
          <w:ilvl w:val="0"/>
          <w:numId w:val="9"/>
        </w:numPr>
        <w:spacing w:before="100" w:beforeAutospacing="1" w:after="100" w:afterAutospacing="1"/>
        <w:rPr>
          <w:rFonts w:ascii="Times New Roman" w:hAnsi="Times New Roman"/>
          <w:szCs w:val="24"/>
        </w:rPr>
      </w:pPr>
      <w:r w:rsidRPr="00330218">
        <w:rPr>
          <w:rFonts w:ascii="Times New Roman" w:hAnsi="Times New Roman"/>
          <w:szCs w:val="24"/>
        </w:rPr>
        <w:t>If you do not yet have access, please email the office and we will support you to get set up.</w:t>
      </w:r>
    </w:p>
    <w:p w14:paraId="4404DFB0" w14:textId="77777777" w:rsidR="00330218" w:rsidRPr="00330218" w:rsidRDefault="00330218" w:rsidP="00330218">
      <w:pPr>
        <w:numPr>
          <w:ilvl w:val="0"/>
          <w:numId w:val="9"/>
        </w:numPr>
        <w:spacing w:before="100" w:beforeAutospacing="1" w:after="100" w:afterAutospacing="1"/>
        <w:rPr>
          <w:rFonts w:ascii="Times New Roman" w:hAnsi="Times New Roman"/>
          <w:szCs w:val="24"/>
        </w:rPr>
      </w:pPr>
      <w:r w:rsidRPr="00330218">
        <w:rPr>
          <w:rFonts w:ascii="Times New Roman" w:hAnsi="Times New Roman"/>
          <w:szCs w:val="24"/>
        </w:rPr>
        <w:t>Home–school books will continue to travel in school bags but will now contain only key information and brief notes.</w:t>
      </w:r>
    </w:p>
    <w:p w14:paraId="2E7B7744" w14:textId="46A76B86" w:rsidR="00330218" w:rsidRPr="00330218" w:rsidRDefault="00330218" w:rsidP="00330218">
      <w:pPr>
        <w:numPr>
          <w:ilvl w:val="0"/>
          <w:numId w:val="9"/>
        </w:numPr>
        <w:spacing w:before="100" w:beforeAutospacing="1" w:after="100" w:afterAutospacing="1"/>
        <w:rPr>
          <w:rFonts w:ascii="Times New Roman" w:hAnsi="Times New Roman"/>
          <w:szCs w:val="24"/>
        </w:rPr>
      </w:pPr>
      <w:r w:rsidRPr="00330218">
        <w:rPr>
          <w:rFonts w:ascii="Times New Roman" w:hAnsi="Times New Roman"/>
          <w:szCs w:val="24"/>
        </w:rPr>
        <w:t>Once your child has settled, your class teacher will send home a timetable so you know when they have PE, swimming, and other activities.</w:t>
      </w:r>
    </w:p>
    <w:p w14:paraId="519B313C" w14:textId="77777777" w:rsidR="00330218" w:rsidRPr="00330218" w:rsidRDefault="00330218" w:rsidP="00330218">
      <w:pPr>
        <w:spacing w:before="100" w:beforeAutospacing="1" w:after="100" w:afterAutospacing="1"/>
        <w:rPr>
          <w:rFonts w:ascii="Times New Roman" w:hAnsi="Times New Roman"/>
          <w:b/>
          <w:bCs/>
          <w:szCs w:val="24"/>
        </w:rPr>
      </w:pPr>
      <w:r w:rsidRPr="00330218">
        <w:rPr>
          <w:rFonts w:ascii="Segoe UI Emoji" w:hAnsi="Segoe UI Emoji" w:cs="Segoe UI Emoji"/>
          <w:b/>
          <w:bCs/>
          <w:szCs w:val="24"/>
        </w:rPr>
        <w:t>📅</w:t>
      </w:r>
      <w:r w:rsidRPr="00330218">
        <w:rPr>
          <w:rFonts w:ascii="Times New Roman" w:hAnsi="Times New Roman"/>
          <w:b/>
          <w:bCs/>
          <w:szCs w:val="24"/>
        </w:rPr>
        <w:t xml:space="preserve"> Attendance</w:t>
      </w:r>
    </w:p>
    <w:p w14:paraId="49BCBA37" w14:textId="77777777" w:rsidR="00330218" w:rsidRPr="00330218" w:rsidRDefault="00330218" w:rsidP="00330218">
      <w:pPr>
        <w:numPr>
          <w:ilvl w:val="0"/>
          <w:numId w:val="10"/>
        </w:numPr>
        <w:spacing w:before="100" w:beforeAutospacing="1" w:after="100" w:afterAutospacing="1"/>
        <w:rPr>
          <w:rFonts w:ascii="Times New Roman" w:hAnsi="Times New Roman"/>
          <w:szCs w:val="24"/>
        </w:rPr>
      </w:pPr>
      <w:r w:rsidRPr="00330218">
        <w:rPr>
          <w:rFonts w:ascii="Times New Roman" w:hAnsi="Times New Roman"/>
          <w:szCs w:val="24"/>
        </w:rPr>
        <w:t>Please report all absences using the online form on our school website.</w:t>
      </w:r>
    </w:p>
    <w:p w14:paraId="6840ADA4" w14:textId="77777777" w:rsidR="00330218" w:rsidRPr="00330218" w:rsidRDefault="00330218" w:rsidP="00330218">
      <w:pPr>
        <w:numPr>
          <w:ilvl w:val="0"/>
          <w:numId w:val="10"/>
        </w:numPr>
        <w:spacing w:before="100" w:beforeAutospacing="1" w:after="100" w:afterAutospacing="1"/>
        <w:rPr>
          <w:rFonts w:ascii="Times New Roman" w:hAnsi="Times New Roman"/>
          <w:szCs w:val="24"/>
        </w:rPr>
      </w:pPr>
      <w:r w:rsidRPr="00330218">
        <w:rPr>
          <w:rFonts w:ascii="Times New Roman" w:hAnsi="Times New Roman"/>
          <w:szCs w:val="24"/>
        </w:rPr>
        <w:t>In line with DfE guidance, the office team will request to see appointment details for authorised absences.</w:t>
      </w:r>
    </w:p>
    <w:p w14:paraId="33AF052E" w14:textId="3FEB0049" w:rsidR="00330218" w:rsidRPr="00330218" w:rsidRDefault="00330218" w:rsidP="00330218">
      <w:pPr>
        <w:numPr>
          <w:ilvl w:val="0"/>
          <w:numId w:val="10"/>
        </w:numPr>
        <w:spacing w:before="100" w:beforeAutospacing="1" w:after="100" w:afterAutospacing="1"/>
        <w:rPr>
          <w:rFonts w:ascii="Times New Roman" w:hAnsi="Times New Roman"/>
          <w:szCs w:val="24"/>
        </w:rPr>
      </w:pPr>
      <w:r w:rsidRPr="00330218">
        <w:rPr>
          <w:rFonts w:ascii="Times New Roman" w:hAnsi="Times New Roman"/>
          <w:szCs w:val="24"/>
        </w:rPr>
        <w:t>Our updated Attendance Policy is also available to view on the website.</w:t>
      </w:r>
    </w:p>
    <w:p w14:paraId="1123A298" w14:textId="77777777" w:rsidR="003B0AA4" w:rsidRDefault="003B0AA4" w:rsidP="00330218">
      <w:pPr>
        <w:spacing w:before="100" w:beforeAutospacing="1" w:after="100" w:afterAutospacing="1"/>
        <w:rPr>
          <w:rFonts w:ascii="Segoe UI Emoji" w:hAnsi="Segoe UI Emoji" w:cs="Segoe UI Emoji"/>
          <w:b/>
          <w:bCs/>
          <w:szCs w:val="24"/>
        </w:rPr>
      </w:pPr>
    </w:p>
    <w:p w14:paraId="5F13C74E" w14:textId="77777777" w:rsidR="003B0AA4" w:rsidRDefault="003B0AA4" w:rsidP="00330218">
      <w:pPr>
        <w:spacing w:before="100" w:beforeAutospacing="1" w:after="100" w:afterAutospacing="1"/>
        <w:rPr>
          <w:rFonts w:ascii="Segoe UI Emoji" w:hAnsi="Segoe UI Emoji" w:cs="Segoe UI Emoji"/>
          <w:b/>
          <w:bCs/>
          <w:szCs w:val="24"/>
        </w:rPr>
      </w:pPr>
    </w:p>
    <w:p w14:paraId="5A7D2DE7" w14:textId="77777777" w:rsidR="006C6ACD" w:rsidRDefault="006C6ACD" w:rsidP="00330218">
      <w:pPr>
        <w:spacing w:before="100" w:beforeAutospacing="1" w:after="100" w:afterAutospacing="1"/>
        <w:rPr>
          <w:rFonts w:ascii="Segoe UI Emoji" w:hAnsi="Segoe UI Emoji" w:cs="Segoe UI Emoji"/>
          <w:b/>
          <w:bCs/>
          <w:szCs w:val="24"/>
        </w:rPr>
      </w:pPr>
    </w:p>
    <w:p w14:paraId="5C66970B" w14:textId="0E25C82D" w:rsidR="00330218" w:rsidRPr="00330218" w:rsidRDefault="00330218" w:rsidP="00330218">
      <w:pPr>
        <w:spacing w:before="100" w:beforeAutospacing="1" w:after="100" w:afterAutospacing="1"/>
        <w:rPr>
          <w:rFonts w:ascii="Times New Roman" w:hAnsi="Times New Roman"/>
          <w:b/>
          <w:bCs/>
          <w:szCs w:val="24"/>
        </w:rPr>
      </w:pPr>
      <w:r w:rsidRPr="00330218">
        <w:rPr>
          <w:rFonts w:ascii="Segoe UI Emoji" w:hAnsi="Segoe UI Emoji" w:cs="Segoe UI Emoji"/>
          <w:b/>
          <w:bCs/>
          <w:szCs w:val="24"/>
        </w:rPr>
        <w:t>🚐</w:t>
      </w:r>
      <w:r w:rsidRPr="00330218">
        <w:rPr>
          <w:rFonts w:ascii="Times New Roman" w:hAnsi="Times New Roman"/>
          <w:b/>
          <w:bCs/>
          <w:szCs w:val="24"/>
        </w:rPr>
        <w:t xml:space="preserve"> Drop-off and Collection</w:t>
      </w:r>
    </w:p>
    <w:p w14:paraId="66BD58F6" w14:textId="77777777" w:rsidR="00330218" w:rsidRPr="00330218" w:rsidRDefault="00330218" w:rsidP="00330218">
      <w:pPr>
        <w:spacing w:before="100" w:beforeAutospacing="1" w:after="100" w:afterAutospacing="1"/>
        <w:rPr>
          <w:rFonts w:ascii="Times New Roman" w:hAnsi="Times New Roman"/>
          <w:szCs w:val="24"/>
        </w:rPr>
      </w:pPr>
      <w:r w:rsidRPr="00330218">
        <w:rPr>
          <w:rFonts w:ascii="Times New Roman" w:hAnsi="Times New Roman"/>
          <w:szCs w:val="24"/>
        </w:rPr>
        <w:t>The first few days of term can take a little longer as new transport arrangements are put in place and medication is signed into school. Thank you for your patience and understanding during this time.</w:t>
      </w:r>
    </w:p>
    <w:p w14:paraId="252D193D" w14:textId="73D5EBBF" w:rsidR="00130CD4" w:rsidRPr="00130CD4" w:rsidRDefault="00130CD4" w:rsidP="00130CD4">
      <w:pPr>
        <w:spacing w:before="100" w:beforeAutospacing="1" w:after="100" w:afterAutospacing="1"/>
        <w:rPr>
          <w:rFonts w:ascii="Times New Roman" w:hAnsi="Times New Roman"/>
          <w:b/>
          <w:bCs/>
          <w:szCs w:val="24"/>
        </w:rPr>
      </w:pPr>
      <w:r w:rsidRPr="00130CD4">
        <w:rPr>
          <w:rFonts w:ascii="Segoe UI Emoji" w:hAnsi="Segoe UI Emoji" w:cs="Segoe UI Emoji"/>
          <w:b/>
          <w:bCs/>
          <w:szCs w:val="24"/>
        </w:rPr>
        <w:t>👜</w:t>
      </w:r>
      <w:r w:rsidRPr="00130CD4">
        <w:rPr>
          <w:rFonts w:ascii="Times New Roman" w:hAnsi="Times New Roman"/>
          <w:b/>
          <w:bCs/>
          <w:szCs w:val="24"/>
        </w:rPr>
        <w:t xml:space="preserve"> Items to Send in With Your Child</w:t>
      </w:r>
      <w:r>
        <w:rPr>
          <w:rFonts w:ascii="Times New Roman" w:hAnsi="Times New Roman"/>
          <w:b/>
          <w:bCs/>
          <w:szCs w:val="24"/>
        </w:rPr>
        <w:t xml:space="preserve"> </w:t>
      </w:r>
      <w:r w:rsidRPr="00130CD4">
        <w:rPr>
          <w:rFonts w:ascii="Times New Roman" w:hAnsi="Times New Roman"/>
          <w:i/>
          <w:iCs/>
          <w:szCs w:val="24"/>
        </w:rPr>
        <w:t xml:space="preserve">(Please clearly name </w:t>
      </w:r>
      <w:r w:rsidRPr="00130CD4">
        <w:rPr>
          <w:rFonts w:ascii="Times New Roman" w:hAnsi="Times New Roman"/>
          <w:b/>
          <w:bCs/>
          <w:i/>
          <w:iCs/>
          <w:szCs w:val="24"/>
        </w:rPr>
        <w:t>ALL items</w:t>
      </w:r>
      <w:r w:rsidRPr="00130CD4">
        <w:rPr>
          <w:rFonts w:ascii="Times New Roman" w:hAnsi="Times New Roman"/>
          <w:i/>
          <w:iCs/>
          <w:szCs w:val="24"/>
        </w:rPr>
        <w:t>)</w:t>
      </w:r>
    </w:p>
    <w:p w14:paraId="4E2DFE65"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Nappies</w:t>
      </w:r>
      <w:r w:rsidRPr="00130CD4">
        <w:rPr>
          <w:rFonts w:ascii="Times New Roman" w:hAnsi="Times New Roman"/>
          <w:szCs w:val="24"/>
        </w:rPr>
        <w:t xml:space="preserve"> – you can either send in a pack at a time or a couple of nappies daily. When supplies run low, we will send a message home. Please note we do not keep a large quantity of spare nappies in school.</w:t>
      </w:r>
    </w:p>
    <w:p w14:paraId="55853C3C"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Wet wipes</w:t>
      </w:r>
      <w:r w:rsidRPr="00130CD4">
        <w:rPr>
          <w:rFonts w:ascii="Times New Roman" w:hAnsi="Times New Roman"/>
          <w:szCs w:val="24"/>
        </w:rPr>
        <w:t xml:space="preserve"> – alcohol- and fragrance-free.</w:t>
      </w:r>
    </w:p>
    <w:p w14:paraId="7364B7F0"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Cream</w:t>
      </w:r>
      <w:r w:rsidRPr="00130CD4">
        <w:rPr>
          <w:rFonts w:ascii="Times New Roman" w:hAnsi="Times New Roman"/>
          <w:szCs w:val="24"/>
        </w:rPr>
        <w:t xml:space="preserve"> – if required.</w:t>
      </w:r>
    </w:p>
    <w:p w14:paraId="79F172D6"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A drink and snack</w:t>
      </w:r>
      <w:r w:rsidRPr="00130CD4">
        <w:rPr>
          <w:rFonts w:ascii="Times New Roman" w:hAnsi="Times New Roman"/>
          <w:szCs w:val="24"/>
        </w:rPr>
        <w:t xml:space="preserve"> for break time.</w:t>
      </w:r>
    </w:p>
    <w:p w14:paraId="3ECF774D"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Cup / beaker / special drinking bottle.</w:t>
      </w:r>
    </w:p>
    <w:p w14:paraId="38208CAE"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Swimming costume and towel.</w:t>
      </w:r>
    </w:p>
    <w:p w14:paraId="53C1C288"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Equipment</w:t>
      </w:r>
      <w:r w:rsidRPr="00130CD4">
        <w:rPr>
          <w:rFonts w:ascii="Times New Roman" w:hAnsi="Times New Roman"/>
          <w:szCs w:val="24"/>
        </w:rPr>
        <w:t xml:space="preserve"> needed in school (e.g. wheelchairs, walking frames, etc.).</w:t>
      </w:r>
    </w:p>
    <w:p w14:paraId="4B50B4A5" w14:textId="77777777"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Medical equipment</w:t>
      </w:r>
      <w:r w:rsidRPr="00130CD4">
        <w:rPr>
          <w:rFonts w:ascii="Times New Roman" w:hAnsi="Times New Roman"/>
          <w:szCs w:val="24"/>
        </w:rPr>
        <w:t xml:space="preserve"> needed in school for feeds.</w:t>
      </w:r>
    </w:p>
    <w:p w14:paraId="10D00F37" w14:textId="744AD9DD" w:rsidR="00130CD4" w:rsidRPr="00130CD4" w:rsidRDefault="00130CD4" w:rsidP="00130CD4">
      <w:pPr>
        <w:numPr>
          <w:ilvl w:val="0"/>
          <w:numId w:val="11"/>
        </w:numPr>
        <w:spacing w:before="100" w:beforeAutospacing="1" w:after="100" w:afterAutospacing="1"/>
        <w:rPr>
          <w:rFonts w:ascii="Times New Roman" w:hAnsi="Times New Roman"/>
          <w:szCs w:val="24"/>
        </w:rPr>
      </w:pPr>
      <w:r w:rsidRPr="00130CD4">
        <w:rPr>
          <w:rFonts w:ascii="Times New Roman" w:hAnsi="Times New Roman"/>
          <w:b/>
          <w:bCs/>
          <w:szCs w:val="24"/>
        </w:rPr>
        <w:t>A school bag</w:t>
      </w:r>
      <w:r w:rsidRPr="00130CD4">
        <w:rPr>
          <w:rFonts w:ascii="Times New Roman" w:hAnsi="Times New Roman"/>
          <w:szCs w:val="24"/>
        </w:rPr>
        <w:t xml:space="preserve"> – for reading books, home–school communication books, and letters home.</w:t>
      </w:r>
    </w:p>
    <w:p w14:paraId="18E47C49" w14:textId="77777777" w:rsidR="00130CD4" w:rsidRPr="00130CD4" w:rsidRDefault="00130CD4" w:rsidP="00130CD4">
      <w:pPr>
        <w:spacing w:before="100" w:beforeAutospacing="1" w:after="100" w:afterAutospacing="1"/>
        <w:rPr>
          <w:rFonts w:ascii="Times New Roman" w:hAnsi="Times New Roman"/>
          <w:b/>
          <w:bCs/>
          <w:szCs w:val="24"/>
        </w:rPr>
      </w:pPr>
      <w:r w:rsidRPr="00130CD4">
        <w:rPr>
          <w:rFonts w:ascii="Segoe UI Emoji" w:hAnsi="Segoe UI Emoji" w:cs="Segoe UI Emoji"/>
          <w:b/>
          <w:bCs/>
          <w:szCs w:val="24"/>
        </w:rPr>
        <w:t>💊</w:t>
      </w:r>
      <w:r w:rsidRPr="00130CD4">
        <w:rPr>
          <w:rFonts w:ascii="Times New Roman" w:hAnsi="Times New Roman"/>
          <w:b/>
          <w:bCs/>
          <w:szCs w:val="24"/>
        </w:rPr>
        <w:t xml:space="preserve"> Medication Guidance</w:t>
      </w:r>
    </w:p>
    <w:p w14:paraId="1080C50E"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Labelling</w:t>
      </w:r>
      <w:r w:rsidRPr="00130CD4">
        <w:rPr>
          <w:rFonts w:ascii="Times New Roman" w:hAnsi="Times New Roman"/>
          <w:szCs w:val="24"/>
        </w:rPr>
        <w:t xml:space="preserve">: All medication must have clear </w:t>
      </w:r>
      <w:r w:rsidRPr="00130CD4">
        <w:rPr>
          <w:rFonts w:ascii="Times New Roman" w:hAnsi="Times New Roman"/>
          <w:b/>
          <w:bCs/>
          <w:szCs w:val="24"/>
        </w:rPr>
        <w:t>pharmaceutical labelling</w:t>
      </w:r>
      <w:r w:rsidRPr="00130CD4">
        <w:rPr>
          <w:rFonts w:ascii="Times New Roman" w:hAnsi="Times New Roman"/>
          <w:szCs w:val="24"/>
        </w:rPr>
        <w:t xml:space="preserve"> showing your child’s name, correct dose, and times to be given.</w:t>
      </w:r>
    </w:p>
    <w:p w14:paraId="371456F8" w14:textId="77777777" w:rsidR="00130CD4" w:rsidRPr="00130CD4" w:rsidRDefault="00130CD4" w:rsidP="00130CD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 xml:space="preserve">Labels stating </w:t>
      </w:r>
      <w:r w:rsidRPr="00130CD4">
        <w:rPr>
          <w:rFonts w:ascii="Times New Roman" w:hAnsi="Times New Roman"/>
          <w:i/>
          <w:iCs/>
          <w:szCs w:val="24"/>
        </w:rPr>
        <w:t>“As required”</w:t>
      </w:r>
      <w:r w:rsidRPr="00130CD4">
        <w:rPr>
          <w:rFonts w:ascii="Times New Roman" w:hAnsi="Times New Roman"/>
          <w:szCs w:val="24"/>
        </w:rPr>
        <w:t xml:space="preserve"> are </w:t>
      </w:r>
      <w:r w:rsidRPr="00130CD4">
        <w:rPr>
          <w:rFonts w:ascii="Times New Roman" w:hAnsi="Times New Roman"/>
          <w:b/>
          <w:bCs/>
          <w:szCs w:val="24"/>
        </w:rPr>
        <w:t>not acceptable</w:t>
      </w:r>
      <w:r w:rsidRPr="00130CD4">
        <w:rPr>
          <w:rFonts w:ascii="Times New Roman" w:hAnsi="Times New Roman"/>
          <w:szCs w:val="24"/>
        </w:rPr>
        <w:t xml:space="preserve"> unless accompanied by written confirmation from the prescriber.</w:t>
      </w:r>
    </w:p>
    <w:p w14:paraId="22593A5E" w14:textId="77777777" w:rsidR="00130CD4" w:rsidRPr="00130CD4" w:rsidRDefault="00130CD4" w:rsidP="00130CD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 xml:space="preserve">Medication must be </w:t>
      </w:r>
      <w:r w:rsidRPr="00130CD4">
        <w:rPr>
          <w:rFonts w:ascii="Times New Roman" w:hAnsi="Times New Roman"/>
          <w:b/>
          <w:bCs/>
          <w:szCs w:val="24"/>
        </w:rPr>
        <w:t>in date</w:t>
      </w:r>
      <w:r w:rsidRPr="00130CD4">
        <w:rPr>
          <w:rFonts w:ascii="Times New Roman" w:hAnsi="Times New Roman"/>
          <w:szCs w:val="24"/>
        </w:rPr>
        <w:t>. Please note that some medication has a short shelf life once opened. Pharmacists may dispense into smaller bottles if requested.</w:t>
      </w:r>
    </w:p>
    <w:p w14:paraId="5420EC8F"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Supply</w:t>
      </w:r>
      <w:r w:rsidRPr="00130CD4">
        <w:rPr>
          <w:rFonts w:ascii="Times New Roman" w:hAnsi="Times New Roman"/>
          <w:szCs w:val="24"/>
        </w:rPr>
        <w:t>: Parents must provide a supply of medication to administer in school.</w:t>
      </w:r>
    </w:p>
    <w:p w14:paraId="0E1FFD93" w14:textId="77777777" w:rsidR="00130CD4" w:rsidRPr="00130CD4" w:rsidRDefault="00130CD4" w:rsidP="00130CD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If medication is not provided, pupils may need to be sent home if adequate supplies are not available.</w:t>
      </w:r>
    </w:p>
    <w:p w14:paraId="7C4F98C9"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Transport</w:t>
      </w:r>
      <w:r w:rsidRPr="00130CD4">
        <w:rPr>
          <w:rFonts w:ascii="Times New Roman" w:hAnsi="Times New Roman"/>
          <w:szCs w:val="24"/>
        </w:rPr>
        <w:t xml:space="preserve">: Medication must be </w:t>
      </w:r>
      <w:r w:rsidRPr="00130CD4">
        <w:rPr>
          <w:rFonts w:ascii="Times New Roman" w:hAnsi="Times New Roman"/>
          <w:b/>
          <w:bCs/>
          <w:szCs w:val="24"/>
        </w:rPr>
        <w:t>handed to the taxi driver or escort</w:t>
      </w:r>
      <w:r w:rsidRPr="00130CD4">
        <w:rPr>
          <w:rFonts w:ascii="Times New Roman" w:hAnsi="Times New Roman"/>
          <w:szCs w:val="24"/>
        </w:rPr>
        <w:t xml:space="preserve"> for handover to school staff.</w:t>
      </w:r>
    </w:p>
    <w:p w14:paraId="14A5538E" w14:textId="77777777" w:rsidR="00130CD4" w:rsidRPr="00130CD4" w:rsidRDefault="00130CD4" w:rsidP="00130CD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 xml:space="preserve">It should </w:t>
      </w:r>
      <w:r w:rsidRPr="00130CD4">
        <w:rPr>
          <w:rFonts w:ascii="Times New Roman" w:hAnsi="Times New Roman"/>
          <w:b/>
          <w:bCs/>
          <w:szCs w:val="24"/>
        </w:rPr>
        <w:t>not</w:t>
      </w:r>
      <w:r w:rsidRPr="00130CD4">
        <w:rPr>
          <w:rFonts w:ascii="Times New Roman" w:hAnsi="Times New Roman"/>
          <w:szCs w:val="24"/>
        </w:rPr>
        <w:t xml:space="preserve"> be placed in school or Sleepover bags, as this could pose a hazard.</w:t>
      </w:r>
    </w:p>
    <w:p w14:paraId="25831DDE"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Changes</w:t>
      </w:r>
      <w:r w:rsidRPr="00130CD4">
        <w:rPr>
          <w:rFonts w:ascii="Times New Roman" w:hAnsi="Times New Roman"/>
          <w:szCs w:val="24"/>
        </w:rPr>
        <w:t xml:space="preserve">: Any change to medication, strength, or dose must be confirmed in writing by the </w:t>
      </w:r>
      <w:r w:rsidRPr="00130CD4">
        <w:rPr>
          <w:rFonts w:ascii="Times New Roman" w:hAnsi="Times New Roman"/>
          <w:b/>
          <w:bCs/>
          <w:szCs w:val="24"/>
        </w:rPr>
        <w:t>prescribing GP or Consultant</w:t>
      </w:r>
      <w:r w:rsidRPr="00130CD4">
        <w:rPr>
          <w:rFonts w:ascii="Times New Roman" w:hAnsi="Times New Roman"/>
          <w:szCs w:val="24"/>
        </w:rPr>
        <w:t>.</w:t>
      </w:r>
    </w:p>
    <w:p w14:paraId="321D98BA" w14:textId="77777777" w:rsidR="00130CD4" w:rsidRPr="00130CD4" w:rsidRDefault="00130CD4" w:rsidP="00130CD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If immediate written confirmation is not possible, a copy of the new prescription may be accepted in the interim.</w:t>
      </w:r>
    </w:p>
    <w:p w14:paraId="3478F18F" w14:textId="77777777" w:rsidR="00130CD4" w:rsidRPr="00130CD4" w:rsidRDefault="00130CD4" w:rsidP="00130CD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We cannot make changes without prescriber confirmation.</w:t>
      </w:r>
    </w:p>
    <w:p w14:paraId="1ED7DA8F"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Tablets</w:t>
      </w:r>
      <w:r w:rsidRPr="00130CD4">
        <w:rPr>
          <w:rFonts w:ascii="Times New Roman" w:hAnsi="Times New Roman"/>
          <w:szCs w:val="24"/>
        </w:rPr>
        <w:t xml:space="preserve">: Staff may cut tablets </w:t>
      </w:r>
      <w:r w:rsidRPr="00130CD4">
        <w:rPr>
          <w:rFonts w:ascii="Times New Roman" w:hAnsi="Times New Roman"/>
          <w:b/>
          <w:bCs/>
          <w:szCs w:val="24"/>
        </w:rPr>
        <w:t>only if they are scored</w:t>
      </w:r>
      <w:r w:rsidRPr="00130CD4">
        <w:rPr>
          <w:rFonts w:ascii="Times New Roman" w:hAnsi="Times New Roman"/>
          <w:szCs w:val="24"/>
        </w:rPr>
        <w:t xml:space="preserve"> and the packaging is labelled accordingly by the GP or pharmacist. Unscored tablets cannot be cut.</w:t>
      </w:r>
    </w:p>
    <w:p w14:paraId="59E87118"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lastRenderedPageBreak/>
        <w:t>Feeding equipment</w:t>
      </w:r>
      <w:r w:rsidRPr="00130CD4">
        <w:rPr>
          <w:rFonts w:ascii="Times New Roman" w:hAnsi="Times New Roman"/>
          <w:szCs w:val="24"/>
        </w:rPr>
        <w:t>: Parents must supply sufficient syringes and giving sets each week for enteral feeds and medication. These cannot be used beyond the manufacturer’s recommended usage.</w:t>
      </w:r>
    </w:p>
    <w:p w14:paraId="1D7E6BD0"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First Aid</w:t>
      </w:r>
      <w:r w:rsidRPr="00130CD4">
        <w:rPr>
          <w:rFonts w:ascii="Times New Roman" w:hAnsi="Times New Roman"/>
          <w:szCs w:val="24"/>
        </w:rPr>
        <w:t>: Minor injuries will be attended to by staff trained in First Aid.</w:t>
      </w:r>
    </w:p>
    <w:p w14:paraId="15FABBDE" w14:textId="77777777" w:rsidR="00130CD4" w:rsidRPr="00130CD4" w:rsidRDefault="00130CD4" w:rsidP="00130CD4">
      <w:pPr>
        <w:numPr>
          <w:ilvl w:val="0"/>
          <w:numId w:val="12"/>
        </w:numPr>
        <w:spacing w:before="100" w:beforeAutospacing="1" w:after="100" w:afterAutospacing="1"/>
        <w:rPr>
          <w:rFonts w:ascii="Times New Roman" w:hAnsi="Times New Roman"/>
          <w:szCs w:val="24"/>
        </w:rPr>
      </w:pPr>
      <w:r w:rsidRPr="00130CD4">
        <w:rPr>
          <w:rFonts w:ascii="Times New Roman" w:hAnsi="Times New Roman"/>
          <w:b/>
          <w:bCs/>
          <w:szCs w:val="24"/>
        </w:rPr>
        <w:t>Illness</w:t>
      </w:r>
      <w:r w:rsidRPr="00130CD4">
        <w:rPr>
          <w:rFonts w:ascii="Times New Roman" w:hAnsi="Times New Roman"/>
          <w:szCs w:val="24"/>
        </w:rPr>
        <w:t>:</w:t>
      </w:r>
    </w:p>
    <w:p w14:paraId="6323ABEA" w14:textId="13891B9E" w:rsidR="00130CD4" w:rsidRPr="003B0AA4" w:rsidRDefault="00130CD4" w:rsidP="003B0AA4">
      <w:pPr>
        <w:numPr>
          <w:ilvl w:val="1"/>
          <w:numId w:val="12"/>
        </w:numPr>
        <w:spacing w:before="100" w:beforeAutospacing="1" w:after="100" w:afterAutospacing="1"/>
        <w:rPr>
          <w:rFonts w:ascii="Times New Roman" w:hAnsi="Times New Roman"/>
          <w:szCs w:val="24"/>
        </w:rPr>
      </w:pPr>
      <w:r w:rsidRPr="00130CD4">
        <w:rPr>
          <w:rFonts w:ascii="Times New Roman" w:hAnsi="Times New Roman"/>
          <w:szCs w:val="24"/>
        </w:rPr>
        <w:t>If staff feel a pupil is not well enough to remain in school, parents (or a nominated responsible adult) will be expected to collect them and take them home or to hospital if required.</w:t>
      </w:r>
    </w:p>
    <w:p w14:paraId="3A250857" w14:textId="7C2DE623" w:rsidR="00363F2C" w:rsidRDefault="00363F2C" w:rsidP="003B0AA4">
      <w:pPr>
        <w:pStyle w:val="NormalWeb"/>
        <w:spacing w:before="0" w:beforeAutospacing="0" w:after="0" w:afterAutospacing="0"/>
      </w:pPr>
      <w:r>
        <w:rPr>
          <w:rFonts w:ascii="Segoe UI Emoji" w:hAnsi="Segoe UI Emoji" w:cs="Segoe UI Emoji"/>
        </w:rPr>
        <w:t>⚠️</w:t>
      </w:r>
      <w:r>
        <w:t xml:space="preserve"> Paracetamol will only be given if prescribed or with a GP letter.</w:t>
      </w:r>
    </w:p>
    <w:p w14:paraId="39BDBD22" w14:textId="77777777" w:rsidR="00363F2C" w:rsidRDefault="00363F2C" w:rsidP="003B0AA4">
      <w:pPr>
        <w:pStyle w:val="NormalWeb"/>
        <w:numPr>
          <w:ilvl w:val="0"/>
          <w:numId w:val="12"/>
        </w:numPr>
        <w:spacing w:before="0" w:beforeAutospacing="0" w:after="0" w:afterAutospacing="0"/>
      </w:pPr>
      <w:r>
        <w:t xml:space="preserve">Staff can only cut </w:t>
      </w:r>
      <w:r>
        <w:rPr>
          <w:rStyle w:val="Strong"/>
        </w:rPr>
        <w:t>scored tablets</w:t>
      </w:r>
      <w:r>
        <w:t xml:space="preserve"> (if labelled by GP/pharmacist).</w:t>
      </w:r>
    </w:p>
    <w:p w14:paraId="3F0D9ECA" w14:textId="77777777" w:rsidR="00363F2C" w:rsidRDefault="00363F2C" w:rsidP="003B0AA4">
      <w:pPr>
        <w:pStyle w:val="NormalWeb"/>
        <w:numPr>
          <w:ilvl w:val="0"/>
          <w:numId w:val="12"/>
        </w:numPr>
        <w:spacing w:before="0" w:beforeAutospacing="0" w:after="0" w:afterAutospacing="0"/>
      </w:pPr>
      <w:r>
        <w:t xml:space="preserve">Pupils must stay home for </w:t>
      </w:r>
      <w:r>
        <w:rPr>
          <w:rStyle w:val="Strong"/>
        </w:rPr>
        <w:t>48 hours after sickness/diarrhoea</w:t>
      </w:r>
      <w:r>
        <w:t xml:space="preserve"> (unless due to reflux/other medical reason).</w:t>
      </w:r>
    </w:p>
    <w:p w14:paraId="08917245" w14:textId="77777777" w:rsidR="00363F2C" w:rsidRDefault="00363F2C" w:rsidP="003B0AA4">
      <w:pPr>
        <w:pStyle w:val="NormalWeb"/>
        <w:numPr>
          <w:ilvl w:val="0"/>
          <w:numId w:val="12"/>
        </w:numPr>
        <w:spacing w:before="0" w:beforeAutospacing="0" w:after="0" w:afterAutospacing="0"/>
      </w:pPr>
      <w:r>
        <w:t>If unwell, parents/nominated adult must collect child.</w:t>
      </w:r>
    </w:p>
    <w:p w14:paraId="2D3DFF42" w14:textId="77777777" w:rsidR="00330218" w:rsidRPr="00AC44F7" w:rsidRDefault="00330218" w:rsidP="00AC44F7">
      <w:pPr>
        <w:spacing w:before="100" w:beforeAutospacing="1" w:after="100" w:afterAutospacing="1"/>
        <w:rPr>
          <w:rFonts w:ascii="Times New Roman" w:hAnsi="Times New Roman"/>
          <w:szCs w:val="24"/>
        </w:rPr>
      </w:pPr>
    </w:p>
    <w:p w14:paraId="40B3EA7C" w14:textId="72FC1925" w:rsidR="00AC44F7" w:rsidRPr="00AC44F7" w:rsidRDefault="00AC44F7" w:rsidP="00AC44F7">
      <w:pPr>
        <w:spacing w:before="100" w:beforeAutospacing="1" w:after="100" w:afterAutospacing="1"/>
        <w:rPr>
          <w:rFonts w:ascii="Times New Roman" w:hAnsi="Times New Roman"/>
          <w:szCs w:val="24"/>
        </w:rPr>
      </w:pPr>
      <w:r w:rsidRPr="00AC44F7">
        <w:rPr>
          <w:rFonts w:ascii="Times New Roman" w:hAnsi="Times New Roman"/>
          <w:szCs w:val="24"/>
        </w:rPr>
        <w:t>We are very much looking forward to</w:t>
      </w:r>
      <w:r w:rsidR="003B0AA4">
        <w:rPr>
          <w:rFonts w:ascii="Times New Roman" w:hAnsi="Times New Roman"/>
          <w:szCs w:val="24"/>
        </w:rPr>
        <w:t xml:space="preserve"> a new</w:t>
      </w:r>
      <w:r w:rsidR="00EA537B">
        <w:rPr>
          <w:rFonts w:ascii="Times New Roman" w:hAnsi="Times New Roman"/>
          <w:szCs w:val="24"/>
        </w:rPr>
        <w:t xml:space="preserve"> school</w:t>
      </w:r>
      <w:r w:rsidR="003B0AA4">
        <w:rPr>
          <w:rFonts w:ascii="Times New Roman" w:hAnsi="Times New Roman"/>
          <w:szCs w:val="24"/>
        </w:rPr>
        <w:t xml:space="preserve"> year with you!</w:t>
      </w:r>
    </w:p>
    <w:p w14:paraId="4B88811C" w14:textId="67914265" w:rsidR="00F87EE3" w:rsidRDefault="00AC44F7" w:rsidP="00AC44F7">
      <w:pPr>
        <w:spacing w:before="100" w:beforeAutospacing="1" w:after="100" w:afterAutospacing="1"/>
        <w:rPr>
          <w:rFonts w:ascii="Times New Roman" w:hAnsi="Times New Roman"/>
          <w:szCs w:val="24"/>
        </w:rPr>
      </w:pPr>
      <w:r w:rsidRPr="00AC44F7">
        <w:rPr>
          <w:rFonts w:ascii="Times New Roman" w:hAnsi="Times New Roman"/>
          <w:szCs w:val="24"/>
        </w:rPr>
        <w:t>Warm</w:t>
      </w:r>
      <w:r w:rsidR="00EA537B">
        <w:rPr>
          <w:rFonts w:ascii="Times New Roman" w:hAnsi="Times New Roman"/>
          <w:szCs w:val="24"/>
        </w:rPr>
        <w:t>est</w:t>
      </w:r>
      <w:r w:rsidRPr="00AC44F7">
        <w:rPr>
          <w:rFonts w:ascii="Times New Roman" w:hAnsi="Times New Roman"/>
          <w:szCs w:val="24"/>
        </w:rPr>
        <w:t xml:space="preserve"> regards,</w:t>
      </w:r>
    </w:p>
    <w:p w14:paraId="11F9360F" w14:textId="79533295" w:rsidR="00D5220E" w:rsidRDefault="00F87EE3" w:rsidP="00AC44F7">
      <w:pPr>
        <w:spacing w:before="100" w:beforeAutospacing="1" w:after="100" w:afterAutospacing="1"/>
        <w:rPr>
          <w:rFonts w:ascii="Times New Roman" w:hAnsi="Times New Roman"/>
          <w:szCs w:val="24"/>
        </w:rPr>
      </w:pPr>
      <w:r w:rsidRPr="00F87EE3">
        <w:rPr>
          <w:rFonts w:ascii="Times New Roman" w:hAnsi="Times New Roman"/>
          <w:noProof/>
          <w:szCs w:val="24"/>
        </w:rPr>
        <w:drawing>
          <wp:inline distT="0" distB="0" distL="0" distR="0" wp14:anchorId="699FCB5C" wp14:editId="4AAD0391">
            <wp:extent cx="1323833" cy="1009007"/>
            <wp:effectExtent l="0" t="0" r="0" b="1270"/>
            <wp:docPr id="631502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5709" cy="1018059"/>
                    </a:xfrm>
                    <a:prstGeom prst="rect">
                      <a:avLst/>
                    </a:prstGeom>
                    <a:noFill/>
                    <a:ln>
                      <a:noFill/>
                    </a:ln>
                  </pic:spPr>
                </pic:pic>
              </a:graphicData>
            </a:graphic>
          </wp:inline>
        </w:drawing>
      </w:r>
    </w:p>
    <w:p w14:paraId="0354C937" w14:textId="3F57214C" w:rsidR="00F87EE3" w:rsidRPr="00F87EE3" w:rsidRDefault="00D5220E" w:rsidP="00F87EE3">
      <w:pPr>
        <w:spacing w:before="100" w:beforeAutospacing="1" w:after="100" w:afterAutospacing="1"/>
        <w:rPr>
          <w:rFonts w:ascii="Times New Roman" w:hAnsi="Times New Roman"/>
          <w:szCs w:val="24"/>
        </w:rPr>
      </w:pPr>
      <w:r>
        <w:rPr>
          <w:rFonts w:ascii="Times New Roman" w:hAnsi="Times New Roman"/>
          <w:szCs w:val="24"/>
        </w:rPr>
        <w:t xml:space="preserve">Maggie and </w:t>
      </w:r>
      <w:r w:rsidR="003B0AA4">
        <w:rPr>
          <w:rFonts w:ascii="Times New Roman" w:hAnsi="Times New Roman"/>
          <w:szCs w:val="24"/>
        </w:rPr>
        <w:t>Your leaders</w:t>
      </w:r>
      <w:r>
        <w:rPr>
          <w:rFonts w:ascii="Times New Roman" w:hAnsi="Times New Roman"/>
          <w:szCs w:val="24"/>
        </w:rPr>
        <w:t xml:space="preserve">hip team </w:t>
      </w:r>
    </w:p>
    <w:p w14:paraId="2CFE6B09" w14:textId="66B800F2" w:rsidR="00AC44F7" w:rsidRPr="00F87EE3" w:rsidRDefault="00AC44F7" w:rsidP="00F87EE3">
      <w:pPr>
        <w:spacing w:before="100" w:beforeAutospacing="1" w:after="100" w:afterAutospacing="1"/>
        <w:rPr>
          <w:rFonts w:ascii="Times New Roman" w:hAnsi="Times New Roman"/>
          <w:szCs w:val="24"/>
        </w:rPr>
      </w:pPr>
    </w:p>
    <w:sectPr w:rsidR="00AC44F7" w:rsidRPr="00F87EE3" w:rsidSect="00E4314B">
      <w:headerReference w:type="default" r:id="rId12"/>
      <w:footerReference w:type="default" r:id="rId13"/>
      <w:pgSz w:w="11906" w:h="16838"/>
      <w:pgMar w:top="1843" w:right="1440" w:bottom="18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8124B" w14:textId="77777777" w:rsidR="00D165DC" w:rsidRDefault="00D165DC" w:rsidP="00D06542">
      <w:r>
        <w:separator/>
      </w:r>
    </w:p>
  </w:endnote>
  <w:endnote w:type="continuationSeparator" w:id="0">
    <w:p w14:paraId="13A0711D" w14:textId="77777777" w:rsidR="00D165DC" w:rsidRDefault="00D165DC" w:rsidP="00D06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9DF4" w14:textId="30CAE22A" w:rsidR="00E42621" w:rsidRDefault="00147885">
    <w:pPr>
      <w:pStyle w:val="Footer"/>
    </w:pPr>
    <w:r>
      <w:rPr>
        <w:noProof/>
        <w:lang w:eastAsia="en-GB"/>
      </w:rPr>
      <w:drawing>
        <wp:anchor distT="0" distB="0" distL="114300" distR="114300" simplePos="0" relativeHeight="251658242" behindDoc="0" locked="0" layoutInCell="1" allowOverlap="1" wp14:anchorId="53C42AF4" wp14:editId="218051D2">
          <wp:simplePos x="0" y="0"/>
          <wp:positionH relativeFrom="column">
            <wp:posOffset>2315845</wp:posOffset>
          </wp:positionH>
          <wp:positionV relativeFrom="paragraph">
            <wp:posOffset>-181610</wp:posOffset>
          </wp:positionV>
          <wp:extent cx="714375" cy="626110"/>
          <wp:effectExtent l="0" t="0" r="9525" b="2540"/>
          <wp:wrapNone/>
          <wp:docPr id="1" name="Picture 1" descr="C:\Users\ijellyman\AppData\Local\Microsoft\Windows\Temporary Internet Files\Content.Word\stonewall-schoolchampion-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ellyman\AppData\Local\Microsoft\Windows\Temporary Internet Files\Content.Word\stonewall-schoolchampion-logo-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0E66D9EF" wp14:editId="06906D07">
          <wp:simplePos x="0" y="0"/>
          <wp:positionH relativeFrom="margin">
            <wp:posOffset>3238500</wp:posOffset>
          </wp:positionH>
          <wp:positionV relativeFrom="paragraph">
            <wp:posOffset>-178435</wp:posOffset>
          </wp:positionV>
          <wp:extent cx="609600" cy="609600"/>
          <wp:effectExtent l="0" t="0" r="0" b="0"/>
          <wp:wrapNone/>
          <wp:docPr id="11" name="Picture 11" descr="Image result for makaton friendly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aton friendly logo&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BCB">
      <w:rPr>
        <w:noProof/>
      </w:rPr>
      <w:drawing>
        <wp:anchor distT="0" distB="0" distL="114300" distR="114300" simplePos="0" relativeHeight="251658245" behindDoc="0" locked="0" layoutInCell="1" allowOverlap="1" wp14:anchorId="5B3F4D1B" wp14:editId="7C814ACA">
          <wp:simplePos x="0" y="0"/>
          <wp:positionH relativeFrom="margin">
            <wp:posOffset>4048125</wp:posOffset>
          </wp:positionH>
          <wp:positionV relativeFrom="paragraph">
            <wp:posOffset>-194310</wp:posOffset>
          </wp:positionV>
          <wp:extent cx="571500" cy="6413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71500" cy="641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6FFDD10B" wp14:editId="3DD65881">
          <wp:simplePos x="0" y="0"/>
          <wp:positionH relativeFrom="rightMargin">
            <wp:posOffset>-873760</wp:posOffset>
          </wp:positionH>
          <wp:positionV relativeFrom="paragraph">
            <wp:posOffset>-210185</wp:posOffset>
          </wp:positionV>
          <wp:extent cx="638175" cy="6350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4AB3AD2C" wp14:editId="6753C0A0">
          <wp:simplePos x="0" y="0"/>
          <wp:positionH relativeFrom="rightMargin">
            <wp:posOffset>-28575</wp:posOffset>
          </wp:positionH>
          <wp:positionV relativeFrom="paragraph">
            <wp:posOffset>-232410</wp:posOffset>
          </wp:positionV>
          <wp:extent cx="657225" cy="6572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51DB9B6A" wp14:editId="50C043A2">
          <wp:simplePos x="0" y="0"/>
          <wp:positionH relativeFrom="margin">
            <wp:posOffset>857250</wp:posOffset>
          </wp:positionH>
          <wp:positionV relativeFrom="paragraph">
            <wp:posOffset>-250825</wp:posOffset>
          </wp:positionV>
          <wp:extent cx="662305" cy="66675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305" cy="666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5C95D138" wp14:editId="7253301C">
          <wp:simplePos x="0" y="0"/>
          <wp:positionH relativeFrom="column">
            <wp:posOffset>1600200</wp:posOffset>
          </wp:positionH>
          <wp:positionV relativeFrom="paragraph">
            <wp:posOffset>-175260</wp:posOffset>
          </wp:positionV>
          <wp:extent cx="568960" cy="56896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Pr="00147885">
      <w:rPr>
        <w:noProof/>
      </w:rPr>
      <w:drawing>
        <wp:anchor distT="0" distB="0" distL="114300" distR="114300" simplePos="0" relativeHeight="251658250" behindDoc="0" locked="0" layoutInCell="1" allowOverlap="1" wp14:anchorId="458E0CC8" wp14:editId="75C98317">
          <wp:simplePos x="0" y="0"/>
          <wp:positionH relativeFrom="column">
            <wp:posOffset>228600</wp:posOffset>
          </wp:positionH>
          <wp:positionV relativeFrom="paragraph">
            <wp:posOffset>-175260</wp:posOffset>
          </wp:positionV>
          <wp:extent cx="561975" cy="569291"/>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 r="50642"/>
                  <a:stretch/>
                </pic:blipFill>
                <pic:spPr bwMode="auto">
                  <a:xfrm>
                    <a:off x="0" y="0"/>
                    <a:ext cx="563939" cy="57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365F91" w:themeColor="accent1" w:themeShade="BF"/>
        <w:sz w:val="56"/>
        <w:szCs w:val="52"/>
      </w:rPr>
      <w:drawing>
        <wp:anchor distT="0" distB="0" distL="114300" distR="114300" simplePos="0" relativeHeight="251658248" behindDoc="1" locked="0" layoutInCell="1" allowOverlap="1" wp14:anchorId="074F5E13" wp14:editId="087F2D0B">
          <wp:simplePos x="0" y="0"/>
          <wp:positionH relativeFrom="column">
            <wp:posOffset>-666750</wp:posOffset>
          </wp:positionH>
          <wp:positionV relativeFrom="paragraph">
            <wp:posOffset>-251460</wp:posOffset>
          </wp:positionV>
          <wp:extent cx="696892" cy="701040"/>
          <wp:effectExtent l="0" t="0" r="825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892" cy="701040"/>
                  </a:xfrm>
                  <a:prstGeom prst="rect">
                    <a:avLst/>
                  </a:prstGeom>
                  <a:noFill/>
                </pic:spPr>
              </pic:pic>
            </a:graphicData>
          </a:graphic>
          <wp14:sizeRelH relativeFrom="page">
            <wp14:pctWidth>0</wp14:pctWidth>
          </wp14:sizeRelH>
          <wp14:sizeRelV relativeFrom="page">
            <wp14:pctHeight>0</wp14:pctHeight>
          </wp14:sizeRelV>
        </wp:anchor>
      </w:drawing>
    </w:r>
    <w:r w:rsidR="00E42621">
      <w:rPr>
        <w:noProof/>
        <w:sz w:val="24"/>
        <w:szCs w:val="24"/>
        <w:lang w:eastAsia="en-GB"/>
      </w:rPr>
      <mc:AlternateContent>
        <mc:Choice Requires="wps">
          <w:drawing>
            <wp:anchor distT="36576" distB="36576" distL="36576" distR="36576" simplePos="0" relativeHeight="251658240" behindDoc="0" locked="0" layoutInCell="1" allowOverlap="1" wp14:anchorId="5B5CCC31" wp14:editId="5AAFF7FC">
              <wp:simplePos x="0" y="0"/>
              <wp:positionH relativeFrom="column">
                <wp:posOffset>-704850</wp:posOffset>
              </wp:positionH>
              <wp:positionV relativeFrom="paragraph">
                <wp:posOffset>-898525</wp:posOffset>
              </wp:positionV>
              <wp:extent cx="7277100" cy="7048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8942A4" w14:textId="71DB647C" w:rsidR="00E42621" w:rsidRPr="00E42621" w:rsidRDefault="00E42621" w:rsidP="00865F3B">
                          <w:pPr>
                            <w:widowControl w:val="0"/>
                            <w:jc w:val="center"/>
                            <w:rPr>
                              <w:rFonts w:ascii="Arial" w:hAnsi="Arial" w:cs="Arial"/>
                              <w:sz w:val="18"/>
                              <w:szCs w:val="18"/>
                            </w:rPr>
                          </w:pPr>
                        </w:p>
                        <w:p w14:paraId="01CE74C2" w14:textId="2B3E9CAB" w:rsidR="00E42621" w:rsidRPr="00E42621" w:rsidRDefault="00F310DB" w:rsidP="00865F3B">
                          <w:pPr>
                            <w:widowControl w:val="0"/>
                            <w:jc w:val="center"/>
                            <w:rPr>
                              <w:rFonts w:ascii="Arial" w:hAnsi="Arial" w:cs="Arial"/>
                              <w:sz w:val="18"/>
                              <w:szCs w:val="18"/>
                            </w:rPr>
                          </w:pPr>
                          <w:r>
                            <w:rPr>
                              <w:rFonts w:ascii="Arial" w:hAnsi="Arial" w:cs="Arial"/>
                              <w:sz w:val="18"/>
                              <w:szCs w:val="18"/>
                            </w:rPr>
                            <w:t>Headteacher: Maggie Candlish</w:t>
                          </w:r>
                          <w:r w:rsidR="00E42621" w:rsidRPr="00E42621">
                            <w:rPr>
                              <w:rFonts w:ascii="Arial" w:hAnsi="Arial" w:cs="Arial"/>
                              <w:sz w:val="18"/>
                              <w:szCs w:val="18"/>
                            </w:rPr>
                            <w:br/>
                            <w:t>Kings Hill Road, Lichfield, Staffordshire, WS14 9D</w:t>
                          </w:r>
                          <w:r w:rsidR="001F7FB6">
                            <w:rPr>
                              <w:rFonts w:ascii="Arial" w:hAnsi="Arial" w:cs="Arial"/>
                              <w:sz w:val="18"/>
                              <w:szCs w:val="18"/>
                            </w:rPr>
                            <w:t>E</w:t>
                          </w:r>
                          <w:r w:rsidR="00E42621" w:rsidRPr="00E42621">
                            <w:rPr>
                              <w:rFonts w:ascii="Arial" w:hAnsi="Arial" w:cs="Arial"/>
                              <w:sz w:val="18"/>
                              <w:szCs w:val="18"/>
                            </w:rPr>
                            <w:br/>
                          </w:r>
                          <w:r w:rsidR="00E42621" w:rsidRPr="00E42621">
                            <w:rPr>
                              <w:rFonts w:ascii="Arial" w:hAnsi="Arial" w:cs="Arial"/>
                              <w:b/>
                              <w:bCs/>
                              <w:sz w:val="18"/>
                              <w:szCs w:val="18"/>
                            </w:rPr>
                            <w:t xml:space="preserve">Tel: </w:t>
                          </w:r>
                          <w:r w:rsidR="00E42621" w:rsidRPr="00E42621">
                            <w:rPr>
                              <w:rFonts w:ascii="Arial" w:hAnsi="Arial" w:cs="Arial"/>
                              <w:sz w:val="18"/>
                              <w:szCs w:val="18"/>
                            </w:rPr>
                            <w:t>01543 41489</w:t>
                          </w:r>
                          <w:r w:rsidR="00C016E7">
                            <w:rPr>
                              <w:rFonts w:ascii="Arial" w:hAnsi="Arial" w:cs="Arial"/>
                              <w:sz w:val="18"/>
                              <w:szCs w:val="18"/>
                            </w:rPr>
                            <w:t xml:space="preserve"> </w:t>
                          </w:r>
                          <w:r w:rsidR="00E42621" w:rsidRPr="00E42621">
                            <w:rPr>
                              <w:rFonts w:ascii="Arial" w:hAnsi="Arial" w:cs="Arial"/>
                              <w:sz w:val="18"/>
                              <w:szCs w:val="18"/>
                            </w:rPr>
                            <w:t>|</w:t>
                          </w:r>
                          <w:r w:rsidR="00C016E7">
                            <w:rPr>
                              <w:rFonts w:ascii="Arial" w:hAnsi="Arial" w:cs="Arial"/>
                              <w:sz w:val="18"/>
                              <w:szCs w:val="18"/>
                            </w:rPr>
                            <w:t xml:space="preserve"> </w:t>
                          </w:r>
                          <w:r w:rsidR="00C016E7" w:rsidRPr="00C016E7">
                            <w:rPr>
                              <w:rFonts w:ascii="Arial" w:hAnsi="Arial" w:cs="Arial"/>
                              <w:b/>
                              <w:bCs/>
                              <w:sz w:val="18"/>
                              <w:szCs w:val="18"/>
                            </w:rPr>
                            <w:t>Email</w:t>
                          </w:r>
                          <w:r w:rsidR="00C016E7">
                            <w:rPr>
                              <w:rFonts w:ascii="Arial" w:hAnsi="Arial" w:cs="Arial"/>
                              <w:sz w:val="18"/>
                              <w:szCs w:val="18"/>
                            </w:rPr>
                            <w:t xml:space="preserve">: </w:t>
                          </w:r>
                          <w:hyperlink r:id="rId10" w:history="1">
                            <w:r w:rsidR="00C016E7" w:rsidRPr="008B6FBC">
                              <w:rPr>
                                <w:rStyle w:val="Hyperlink"/>
                                <w:rFonts w:ascii="Arial" w:hAnsi="Arial" w:cs="Arial"/>
                                <w:sz w:val="18"/>
                                <w:szCs w:val="18"/>
                              </w:rPr>
                              <w:t>office@saxon.set.org</w:t>
                            </w:r>
                          </w:hyperlink>
                          <w:r w:rsidR="00C016E7">
                            <w:rPr>
                              <w:rFonts w:ascii="Arial" w:hAnsi="Arial" w:cs="Arial"/>
                              <w:sz w:val="18"/>
                              <w:szCs w:val="18"/>
                            </w:rPr>
                            <w:t xml:space="preserve"> </w:t>
                          </w:r>
                          <w:r w:rsidR="001F7FB6">
                            <w:rPr>
                              <w:rFonts w:ascii="Arial" w:hAnsi="Arial" w:cs="Arial"/>
                              <w:sz w:val="18"/>
                              <w:szCs w:val="18"/>
                            </w:rPr>
                            <w:t xml:space="preserve"> </w:t>
                          </w:r>
                          <w:r w:rsidR="00E42621" w:rsidRPr="00E42621">
                            <w:rPr>
                              <w:rFonts w:ascii="Arial" w:hAnsi="Arial" w:cs="Arial"/>
                              <w:sz w:val="18"/>
                              <w:szCs w:val="18"/>
                            </w:rPr>
                            <w:t xml:space="preserve"> </w:t>
                          </w:r>
                          <w:r w:rsidR="00E42621" w:rsidRPr="00E42621">
                            <w:rPr>
                              <w:rFonts w:ascii="Arial" w:hAnsi="Arial" w:cs="Arial"/>
                              <w:b/>
                              <w:bCs/>
                              <w:sz w:val="18"/>
                              <w:szCs w:val="18"/>
                            </w:rPr>
                            <w:t>Web:</w:t>
                          </w:r>
                          <w:r w:rsidR="00E42621" w:rsidRPr="00E42621">
                            <w:rPr>
                              <w:rFonts w:ascii="Arial" w:hAnsi="Arial" w:cs="Arial"/>
                              <w:sz w:val="18"/>
                              <w:szCs w:val="18"/>
                            </w:rPr>
                            <w:t xml:space="preserve"> www.saxonhillacademy.org.uk</w:t>
                          </w:r>
                        </w:p>
                        <w:p w14:paraId="6861EE85" w14:textId="77777777" w:rsidR="00E42621" w:rsidRDefault="00E42621" w:rsidP="00CA7FF1">
                          <w:pPr>
                            <w:rPr>
                              <w:rFonts w:ascii="AvantGarde Bk BT" w:hAnsi="AvantGarde Bk BT"/>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CCC31" id="_x0000_t202" coordsize="21600,21600" o:spt="202" path="m,l,21600r21600,l21600,xe">
              <v:stroke joinstyle="miter"/>
              <v:path gradientshapeok="t" o:connecttype="rect"/>
            </v:shapetype>
            <v:shape id="Text Box 29" o:spid="_x0000_s1026" type="#_x0000_t202" style="position:absolute;margin-left:-55.5pt;margin-top:-70.75pt;width:573pt;height:5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" filled="f" stroked="f" strokecolor="black [0]" insetpen="t">
              <v:textbox inset="2.88pt,2.88pt,2.88pt,2.88pt">
                <w:txbxContent>
                  <w:p w14:paraId="598942A4" w14:textId="71DB647C" w:rsidR="00E42621" w:rsidRPr="00E42621" w:rsidRDefault="00E42621" w:rsidP="00865F3B">
                    <w:pPr>
                      <w:widowControl w:val="0"/>
                      <w:jc w:val="center"/>
                      <w:rPr>
                        <w:rFonts w:ascii="Arial" w:hAnsi="Arial" w:cs="Arial"/>
                        <w:sz w:val="18"/>
                        <w:szCs w:val="18"/>
                      </w:rPr>
                    </w:pPr>
                  </w:p>
                  <w:p w14:paraId="01CE74C2" w14:textId="2B3E9CAB" w:rsidR="00E42621" w:rsidRPr="00E42621" w:rsidRDefault="00F310DB" w:rsidP="00865F3B">
                    <w:pPr>
                      <w:widowControl w:val="0"/>
                      <w:jc w:val="center"/>
                      <w:rPr>
                        <w:rFonts w:ascii="Arial" w:hAnsi="Arial" w:cs="Arial"/>
                        <w:sz w:val="18"/>
                        <w:szCs w:val="18"/>
                      </w:rPr>
                    </w:pPr>
                    <w:r>
                      <w:rPr>
                        <w:rFonts w:ascii="Arial" w:hAnsi="Arial" w:cs="Arial"/>
                        <w:sz w:val="18"/>
                        <w:szCs w:val="18"/>
                      </w:rPr>
                      <w:t>Headteacher: Maggie Candlish</w:t>
                    </w:r>
                    <w:r w:rsidR="00E42621" w:rsidRPr="00E42621">
                      <w:rPr>
                        <w:rFonts w:ascii="Arial" w:hAnsi="Arial" w:cs="Arial"/>
                        <w:sz w:val="18"/>
                        <w:szCs w:val="18"/>
                      </w:rPr>
                      <w:br/>
                      <w:t>Kings Hill Road, Lichfield, Staffordshire, WS14 9D</w:t>
                    </w:r>
                    <w:r w:rsidR="001F7FB6">
                      <w:rPr>
                        <w:rFonts w:ascii="Arial" w:hAnsi="Arial" w:cs="Arial"/>
                        <w:sz w:val="18"/>
                        <w:szCs w:val="18"/>
                      </w:rPr>
                      <w:t>E</w:t>
                    </w:r>
                    <w:r w:rsidR="00E42621" w:rsidRPr="00E42621">
                      <w:rPr>
                        <w:rFonts w:ascii="Arial" w:hAnsi="Arial" w:cs="Arial"/>
                        <w:sz w:val="18"/>
                        <w:szCs w:val="18"/>
                      </w:rPr>
                      <w:br/>
                    </w:r>
                    <w:r w:rsidR="00E42621" w:rsidRPr="00E42621">
                      <w:rPr>
                        <w:rFonts w:ascii="Arial" w:hAnsi="Arial" w:cs="Arial"/>
                        <w:b/>
                        <w:bCs/>
                        <w:sz w:val="18"/>
                        <w:szCs w:val="18"/>
                      </w:rPr>
                      <w:t xml:space="preserve">Tel: </w:t>
                    </w:r>
                    <w:r w:rsidR="00E42621" w:rsidRPr="00E42621">
                      <w:rPr>
                        <w:rFonts w:ascii="Arial" w:hAnsi="Arial" w:cs="Arial"/>
                        <w:sz w:val="18"/>
                        <w:szCs w:val="18"/>
                      </w:rPr>
                      <w:t>01543 41489</w:t>
                    </w:r>
                    <w:r w:rsidR="00C016E7">
                      <w:rPr>
                        <w:rFonts w:ascii="Arial" w:hAnsi="Arial" w:cs="Arial"/>
                        <w:sz w:val="18"/>
                        <w:szCs w:val="18"/>
                      </w:rPr>
                      <w:t xml:space="preserve"> </w:t>
                    </w:r>
                    <w:r w:rsidR="00E42621" w:rsidRPr="00E42621">
                      <w:rPr>
                        <w:rFonts w:ascii="Arial" w:hAnsi="Arial" w:cs="Arial"/>
                        <w:sz w:val="18"/>
                        <w:szCs w:val="18"/>
                      </w:rPr>
                      <w:t>|</w:t>
                    </w:r>
                    <w:r w:rsidR="00C016E7">
                      <w:rPr>
                        <w:rFonts w:ascii="Arial" w:hAnsi="Arial" w:cs="Arial"/>
                        <w:sz w:val="18"/>
                        <w:szCs w:val="18"/>
                      </w:rPr>
                      <w:t xml:space="preserve"> </w:t>
                    </w:r>
                    <w:r w:rsidR="00C016E7" w:rsidRPr="00C016E7">
                      <w:rPr>
                        <w:rFonts w:ascii="Arial" w:hAnsi="Arial" w:cs="Arial"/>
                        <w:b/>
                        <w:bCs/>
                        <w:sz w:val="18"/>
                        <w:szCs w:val="18"/>
                      </w:rPr>
                      <w:t>Email</w:t>
                    </w:r>
                    <w:r w:rsidR="00C016E7">
                      <w:rPr>
                        <w:rFonts w:ascii="Arial" w:hAnsi="Arial" w:cs="Arial"/>
                        <w:sz w:val="18"/>
                        <w:szCs w:val="18"/>
                      </w:rPr>
                      <w:t xml:space="preserve">: </w:t>
                    </w:r>
                    <w:hyperlink r:id="rId11" w:history="1">
                      <w:r w:rsidR="00C016E7" w:rsidRPr="008B6FBC">
                        <w:rPr>
                          <w:rStyle w:val="Hyperlink"/>
                          <w:rFonts w:ascii="Arial" w:hAnsi="Arial" w:cs="Arial"/>
                          <w:sz w:val="18"/>
                          <w:szCs w:val="18"/>
                        </w:rPr>
                        <w:t>office@saxon.set.org</w:t>
                      </w:r>
                    </w:hyperlink>
                    <w:r w:rsidR="00C016E7">
                      <w:rPr>
                        <w:rFonts w:ascii="Arial" w:hAnsi="Arial" w:cs="Arial"/>
                        <w:sz w:val="18"/>
                        <w:szCs w:val="18"/>
                      </w:rPr>
                      <w:t xml:space="preserve"> </w:t>
                    </w:r>
                    <w:r w:rsidR="001F7FB6">
                      <w:rPr>
                        <w:rFonts w:ascii="Arial" w:hAnsi="Arial" w:cs="Arial"/>
                        <w:sz w:val="18"/>
                        <w:szCs w:val="18"/>
                      </w:rPr>
                      <w:t xml:space="preserve"> </w:t>
                    </w:r>
                    <w:r w:rsidR="00E42621" w:rsidRPr="00E42621">
                      <w:rPr>
                        <w:rFonts w:ascii="Arial" w:hAnsi="Arial" w:cs="Arial"/>
                        <w:sz w:val="18"/>
                        <w:szCs w:val="18"/>
                      </w:rPr>
                      <w:t xml:space="preserve"> </w:t>
                    </w:r>
                    <w:r w:rsidR="00E42621" w:rsidRPr="00E42621">
                      <w:rPr>
                        <w:rFonts w:ascii="Arial" w:hAnsi="Arial" w:cs="Arial"/>
                        <w:b/>
                        <w:bCs/>
                        <w:sz w:val="18"/>
                        <w:szCs w:val="18"/>
                      </w:rPr>
                      <w:t>Web:</w:t>
                    </w:r>
                    <w:r w:rsidR="00E42621" w:rsidRPr="00E42621">
                      <w:rPr>
                        <w:rFonts w:ascii="Arial" w:hAnsi="Arial" w:cs="Arial"/>
                        <w:sz w:val="18"/>
                        <w:szCs w:val="18"/>
                      </w:rPr>
                      <w:t xml:space="preserve"> www.saxonhillacademy.org.uk</w:t>
                    </w:r>
                  </w:p>
                  <w:p w14:paraId="6861EE85" w14:textId="77777777" w:rsidR="00E42621" w:rsidRDefault="00E42621" w:rsidP="00CA7FF1">
                    <w:pPr>
                      <w:rPr>
                        <w:rFonts w:ascii="AvantGarde Bk BT" w:hAnsi="AvantGarde Bk BT"/>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DDFCA" w14:textId="77777777" w:rsidR="00D165DC" w:rsidRDefault="00D165DC" w:rsidP="00D06542">
      <w:r>
        <w:separator/>
      </w:r>
    </w:p>
  </w:footnote>
  <w:footnote w:type="continuationSeparator" w:id="0">
    <w:p w14:paraId="711BC5C8" w14:textId="77777777" w:rsidR="00D165DC" w:rsidRDefault="00D165DC" w:rsidP="00D06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E80C" w14:textId="264E159F" w:rsidR="00865F3B" w:rsidRPr="00865F3B" w:rsidRDefault="00865F3B" w:rsidP="005362C0">
    <w:pPr>
      <w:widowControl w:val="0"/>
      <w:tabs>
        <w:tab w:val="left" w:pos="3449"/>
      </w:tabs>
      <w:jc w:val="right"/>
      <w:rPr>
        <w:rFonts w:ascii="Arial" w:hAnsi="Arial" w:cs="Arial"/>
        <w:b/>
        <w:color w:val="365F91" w:themeColor="accent1" w:themeShade="BF"/>
        <w:sz w:val="56"/>
        <w:szCs w:val="52"/>
      </w:rPr>
    </w:pPr>
    <w:r w:rsidRPr="00865F3B">
      <w:rPr>
        <w:noProof/>
        <w:sz w:val="22"/>
      </w:rPr>
      <w:drawing>
        <wp:anchor distT="0" distB="0" distL="114300" distR="114300" simplePos="0" relativeHeight="251658241" behindDoc="0" locked="0" layoutInCell="1" allowOverlap="1" wp14:anchorId="415D168F" wp14:editId="6978E224">
          <wp:simplePos x="0" y="0"/>
          <wp:positionH relativeFrom="leftMargin">
            <wp:posOffset>247650</wp:posOffset>
          </wp:positionH>
          <wp:positionV relativeFrom="paragraph">
            <wp:posOffset>25112</wp:posOffset>
          </wp:positionV>
          <wp:extent cx="633413" cy="6384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26" cy="651984"/>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7F">
      <w:rPr>
        <w:rFonts w:ascii="Arial" w:hAnsi="Arial" w:cs="Arial"/>
        <w:b/>
        <w:color w:val="365F91" w:themeColor="accent1" w:themeShade="BF"/>
        <w:sz w:val="40"/>
        <w:szCs w:val="40"/>
      </w:rPr>
      <w:t xml:space="preserve">    </w:t>
    </w:r>
    <w:r w:rsidR="005362C0">
      <w:rPr>
        <w:rFonts w:ascii="Arial" w:hAnsi="Arial" w:cs="Arial"/>
        <w:b/>
        <w:color w:val="365F91" w:themeColor="accent1" w:themeShade="BF"/>
        <w:sz w:val="40"/>
        <w:szCs w:val="40"/>
      </w:rPr>
      <w:t xml:space="preserve"> </w:t>
    </w:r>
    <w:r w:rsidRPr="00EB2D7F">
      <w:rPr>
        <w:rFonts w:ascii="Arial" w:hAnsi="Arial" w:cs="Arial"/>
        <w:b/>
        <w:color w:val="365F91" w:themeColor="accent1" w:themeShade="BF"/>
        <w:sz w:val="56"/>
        <w:szCs w:val="56"/>
      </w:rPr>
      <w:t>Saxon Hill Academy</w:t>
    </w:r>
    <w:r w:rsidR="005362C0">
      <w:rPr>
        <w:rFonts w:ascii="Arial" w:hAnsi="Arial" w:cs="Arial"/>
        <w:b/>
        <w:color w:val="365F91" w:themeColor="accent1" w:themeShade="BF"/>
        <w:sz w:val="56"/>
        <w:szCs w:val="52"/>
      </w:rPr>
      <w:t xml:space="preserve">    </w:t>
    </w:r>
    <w:r w:rsidR="005362C0">
      <w:rPr>
        <w:rFonts w:ascii="Arial" w:hAnsi="Arial" w:cs="Arial"/>
        <w:b/>
        <w:noProof/>
        <w:color w:val="365F91" w:themeColor="accent1" w:themeShade="BF"/>
        <w:sz w:val="56"/>
        <w:szCs w:val="52"/>
      </w:rPr>
      <w:drawing>
        <wp:inline distT="0" distB="0" distL="0" distR="0" wp14:anchorId="5285002A" wp14:editId="44864273">
          <wp:extent cx="976312" cy="418389"/>
          <wp:effectExtent l="0" t="0" r="0" b="127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98788" cy="428021"/>
                  </a:xfrm>
                  <a:prstGeom prst="rect">
                    <a:avLst/>
                  </a:prstGeom>
                </pic:spPr>
              </pic:pic>
            </a:graphicData>
          </a:graphic>
        </wp:inline>
      </w:drawing>
    </w:r>
  </w:p>
  <w:p w14:paraId="61E64D8A" w14:textId="0FD90C20" w:rsidR="00147885" w:rsidRDefault="00147885">
    <w:pPr>
      <w:pStyle w:val="Header"/>
    </w:pPr>
  </w:p>
  <w:p w14:paraId="620D7357" w14:textId="77777777" w:rsidR="00147885" w:rsidRDefault="00147885">
    <w:pPr>
      <w:pStyle w:val="Header"/>
    </w:pPr>
  </w:p>
  <w:p w14:paraId="04C7F924" w14:textId="4CCD05D8" w:rsidR="00E42621" w:rsidRDefault="00865F3B">
    <w:pPr>
      <w:pStyle w:val="Header"/>
    </w:pPr>
    <w:r>
      <w:rPr>
        <w:noProof/>
        <w:lang w:eastAsia="en-GB"/>
      </w:rPr>
      <mc:AlternateContent>
        <mc:Choice Requires="wps">
          <w:drawing>
            <wp:anchor distT="0" distB="0" distL="114300" distR="114300" simplePos="0" relativeHeight="251658244" behindDoc="0" locked="0" layoutInCell="1" allowOverlap="1" wp14:anchorId="0449135E" wp14:editId="4D69641D">
              <wp:simplePos x="0" y="0"/>
              <wp:positionH relativeFrom="margin">
                <wp:align>center</wp:align>
              </wp:positionH>
              <wp:positionV relativeFrom="paragraph">
                <wp:posOffset>64135</wp:posOffset>
              </wp:positionV>
              <wp:extent cx="42862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75BC7" id="Straight Connector 12" o:spid="_x0000_s1026" style="position:absolute;z-index:251658244;visibility:visible;mso-wrap-style:square;mso-wrap-distance-left:9pt;mso-wrap-distance-top:0;mso-wrap-distance-right:9pt;mso-wrap-distance-bottom:0;mso-position-horizontal:center;mso-position-horizontal-relative:margin;mso-position-vertical:absolute;mso-position-vertical-relative:text" from="0,5.05pt" to="33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" strokecolor="#4579b8 [3044]">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429"/>
    <w:multiLevelType w:val="hybridMultilevel"/>
    <w:tmpl w:val="59545A20"/>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A166E"/>
    <w:multiLevelType w:val="hybridMultilevel"/>
    <w:tmpl w:val="7206D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610D94"/>
    <w:multiLevelType w:val="multilevel"/>
    <w:tmpl w:val="502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20700"/>
    <w:multiLevelType w:val="multilevel"/>
    <w:tmpl w:val="90A2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9453E"/>
    <w:multiLevelType w:val="multilevel"/>
    <w:tmpl w:val="5010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95D81"/>
    <w:multiLevelType w:val="multilevel"/>
    <w:tmpl w:val="C09A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9009BE"/>
    <w:multiLevelType w:val="multilevel"/>
    <w:tmpl w:val="D66A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5F053C"/>
    <w:multiLevelType w:val="hybridMultilevel"/>
    <w:tmpl w:val="E7A0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4173A"/>
    <w:multiLevelType w:val="hybridMultilevel"/>
    <w:tmpl w:val="A72E441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6D581C1E"/>
    <w:multiLevelType w:val="hybridMultilevel"/>
    <w:tmpl w:val="02B0518E"/>
    <w:lvl w:ilvl="0" w:tplc="379814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F314F5"/>
    <w:multiLevelType w:val="multilevel"/>
    <w:tmpl w:val="7072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20490F"/>
    <w:multiLevelType w:val="hybridMultilevel"/>
    <w:tmpl w:val="25C2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EC780B"/>
    <w:multiLevelType w:val="multilevel"/>
    <w:tmpl w:val="4144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5651956">
    <w:abstractNumId w:val="8"/>
  </w:num>
  <w:num w:numId="2" w16cid:durableId="926764474">
    <w:abstractNumId w:val="7"/>
  </w:num>
  <w:num w:numId="3" w16cid:durableId="1649479072">
    <w:abstractNumId w:val="11"/>
  </w:num>
  <w:num w:numId="4" w16cid:durableId="340084773">
    <w:abstractNumId w:val="4"/>
  </w:num>
  <w:num w:numId="5" w16cid:durableId="1065644344">
    <w:abstractNumId w:val="3"/>
  </w:num>
  <w:num w:numId="6" w16cid:durableId="1560482677">
    <w:abstractNumId w:val="9"/>
  </w:num>
  <w:num w:numId="7" w16cid:durableId="1296107032">
    <w:abstractNumId w:val="1"/>
  </w:num>
  <w:num w:numId="8" w16cid:durableId="718361099">
    <w:abstractNumId w:val="0"/>
  </w:num>
  <w:num w:numId="9" w16cid:durableId="778254003">
    <w:abstractNumId w:val="5"/>
  </w:num>
  <w:num w:numId="10" w16cid:durableId="941184699">
    <w:abstractNumId w:val="2"/>
  </w:num>
  <w:num w:numId="11" w16cid:durableId="1266427490">
    <w:abstractNumId w:val="10"/>
  </w:num>
  <w:num w:numId="12" w16cid:durableId="1232732505">
    <w:abstractNumId w:val="6"/>
  </w:num>
  <w:num w:numId="13" w16cid:durableId="7896674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A15"/>
    <w:rsid w:val="00002ECF"/>
    <w:rsid w:val="00004F6E"/>
    <w:rsid w:val="00027626"/>
    <w:rsid w:val="0004213F"/>
    <w:rsid w:val="00044E68"/>
    <w:rsid w:val="00054990"/>
    <w:rsid w:val="00062604"/>
    <w:rsid w:val="00094776"/>
    <w:rsid w:val="000E3BCB"/>
    <w:rsid w:val="000E3F0C"/>
    <w:rsid w:val="00122976"/>
    <w:rsid w:val="00130CD4"/>
    <w:rsid w:val="00144BD8"/>
    <w:rsid w:val="00147885"/>
    <w:rsid w:val="00155FB0"/>
    <w:rsid w:val="00170D9B"/>
    <w:rsid w:val="001A0134"/>
    <w:rsid w:val="001D6943"/>
    <w:rsid w:val="001E1CFD"/>
    <w:rsid w:val="001F76D8"/>
    <w:rsid w:val="001F7FB6"/>
    <w:rsid w:val="002008CD"/>
    <w:rsid w:val="00220B8E"/>
    <w:rsid w:val="0024452F"/>
    <w:rsid w:val="002446CB"/>
    <w:rsid w:val="00251C67"/>
    <w:rsid w:val="00256B29"/>
    <w:rsid w:val="002779CA"/>
    <w:rsid w:val="002C14D6"/>
    <w:rsid w:val="002D4238"/>
    <w:rsid w:val="003048B2"/>
    <w:rsid w:val="00324F6C"/>
    <w:rsid w:val="00330218"/>
    <w:rsid w:val="00333873"/>
    <w:rsid w:val="0034347F"/>
    <w:rsid w:val="00345256"/>
    <w:rsid w:val="00356B0F"/>
    <w:rsid w:val="00363F2C"/>
    <w:rsid w:val="003B0AA4"/>
    <w:rsid w:val="003C2A96"/>
    <w:rsid w:val="003E179C"/>
    <w:rsid w:val="004120D7"/>
    <w:rsid w:val="00423798"/>
    <w:rsid w:val="00430FD9"/>
    <w:rsid w:val="00432D95"/>
    <w:rsid w:val="00444948"/>
    <w:rsid w:val="00456BED"/>
    <w:rsid w:val="00487373"/>
    <w:rsid w:val="004A00A9"/>
    <w:rsid w:val="004D4060"/>
    <w:rsid w:val="004E1967"/>
    <w:rsid w:val="004F124C"/>
    <w:rsid w:val="0050296E"/>
    <w:rsid w:val="00506CC0"/>
    <w:rsid w:val="00512226"/>
    <w:rsid w:val="00524FF6"/>
    <w:rsid w:val="005362C0"/>
    <w:rsid w:val="0056498E"/>
    <w:rsid w:val="00582A16"/>
    <w:rsid w:val="005A7B8A"/>
    <w:rsid w:val="005D1ED9"/>
    <w:rsid w:val="005F2068"/>
    <w:rsid w:val="00605C1D"/>
    <w:rsid w:val="00623599"/>
    <w:rsid w:val="00640D0C"/>
    <w:rsid w:val="006568B7"/>
    <w:rsid w:val="0069626E"/>
    <w:rsid w:val="006C6ACD"/>
    <w:rsid w:val="006F2421"/>
    <w:rsid w:val="007372FB"/>
    <w:rsid w:val="00785AF5"/>
    <w:rsid w:val="00792504"/>
    <w:rsid w:val="007A2507"/>
    <w:rsid w:val="007D5EE3"/>
    <w:rsid w:val="007E26E7"/>
    <w:rsid w:val="008020DE"/>
    <w:rsid w:val="00806C19"/>
    <w:rsid w:val="00810AC5"/>
    <w:rsid w:val="00816EAB"/>
    <w:rsid w:val="00851BBB"/>
    <w:rsid w:val="00865F3B"/>
    <w:rsid w:val="00876D9B"/>
    <w:rsid w:val="00880A65"/>
    <w:rsid w:val="008C4A45"/>
    <w:rsid w:val="008E666A"/>
    <w:rsid w:val="008E7574"/>
    <w:rsid w:val="008F311F"/>
    <w:rsid w:val="0091232A"/>
    <w:rsid w:val="009439BF"/>
    <w:rsid w:val="009511E0"/>
    <w:rsid w:val="00952C96"/>
    <w:rsid w:val="00984DBF"/>
    <w:rsid w:val="00990A15"/>
    <w:rsid w:val="009A06F8"/>
    <w:rsid w:val="009C7769"/>
    <w:rsid w:val="009E2F50"/>
    <w:rsid w:val="009E6BE2"/>
    <w:rsid w:val="00A01988"/>
    <w:rsid w:val="00A049FE"/>
    <w:rsid w:val="00A11152"/>
    <w:rsid w:val="00A16ACC"/>
    <w:rsid w:val="00A22A67"/>
    <w:rsid w:val="00A33B6F"/>
    <w:rsid w:val="00A3421C"/>
    <w:rsid w:val="00A71B2B"/>
    <w:rsid w:val="00AC44F7"/>
    <w:rsid w:val="00AC52B3"/>
    <w:rsid w:val="00AE2BDE"/>
    <w:rsid w:val="00AF5CA7"/>
    <w:rsid w:val="00B125F9"/>
    <w:rsid w:val="00B15C2D"/>
    <w:rsid w:val="00B609A9"/>
    <w:rsid w:val="00B62236"/>
    <w:rsid w:val="00B625C6"/>
    <w:rsid w:val="00BF5B7E"/>
    <w:rsid w:val="00C016E7"/>
    <w:rsid w:val="00C13142"/>
    <w:rsid w:val="00C735FC"/>
    <w:rsid w:val="00C83241"/>
    <w:rsid w:val="00C925A4"/>
    <w:rsid w:val="00C93059"/>
    <w:rsid w:val="00CA7FF1"/>
    <w:rsid w:val="00CB6F68"/>
    <w:rsid w:val="00D01359"/>
    <w:rsid w:val="00D06542"/>
    <w:rsid w:val="00D068EB"/>
    <w:rsid w:val="00D165DC"/>
    <w:rsid w:val="00D20700"/>
    <w:rsid w:val="00D31942"/>
    <w:rsid w:val="00D376CB"/>
    <w:rsid w:val="00D40911"/>
    <w:rsid w:val="00D4645C"/>
    <w:rsid w:val="00D5220E"/>
    <w:rsid w:val="00D52DF5"/>
    <w:rsid w:val="00D731B1"/>
    <w:rsid w:val="00D9025E"/>
    <w:rsid w:val="00DB5F21"/>
    <w:rsid w:val="00DE6E3D"/>
    <w:rsid w:val="00DF6D7C"/>
    <w:rsid w:val="00E320CC"/>
    <w:rsid w:val="00E37328"/>
    <w:rsid w:val="00E42621"/>
    <w:rsid w:val="00E4314B"/>
    <w:rsid w:val="00E5351B"/>
    <w:rsid w:val="00EA537B"/>
    <w:rsid w:val="00EB2D7F"/>
    <w:rsid w:val="00EB3B56"/>
    <w:rsid w:val="00EC0959"/>
    <w:rsid w:val="00ED5DC0"/>
    <w:rsid w:val="00ED6193"/>
    <w:rsid w:val="00ED7C16"/>
    <w:rsid w:val="00EE62E4"/>
    <w:rsid w:val="00F06434"/>
    <w:rsid w:val="00F21CDD"/>
    <w:rsid w:val="00F310DB"/>
    <w:rsid w:val="00F65285"/>
    <w:rsid w:val="00F87EE3"/>
    <w:rsid w:val="00F9135D"/>
    <w:rsid w:val="00FA6E8A"/>
    <w:rsid w:val="00FC449E"/>
    <w:rsid w:val="00FE767F"/>
    <w:rsid w:val="2CFAA171"/>
    <w:rsid w:val="733547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9C8D8"/>
  <w15:docId w15:val="{56AE0377-D4BD-4531-8267-B213F6522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98E"/>
    <w:pPr>
      <w:spacing w:after="0" w:line="240" w:lineRule="auto"/>
    </w:pPr>
    <w:rPr>
      <w:rFonts w:ascii="Tahoma" w:eastAsia="Times New Roman" w:hAnsi="Tahoma"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42"/>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06542"/>
  </w:style>
  <w:style w:type="paragraph" w:styleId="Footer">
    <w:name w:val="footer"/>
    <w:basedOn w:val="Normal"/>
    <w:link w:val="FooterChar"/>
    <w:uiPriority w:val="99"/>
    <w:unhideWhenUsed/>
    <w:rsid w:val="00D06542"/>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06542"/>
  </w:style>
  <w:style w:type="paragraph" w:styleId="BalloonText">
    <w:name w:val="Balloon Text"/>
    <w:basedOn w:val="Normal"/>
    <w:link w:val="BalloonTextChar"/>
    <w:uiPriority w:val="99"/>
    <w:semiHidden/>
    <w:unhideWhenUsed/>
    <w:rsid w:val="004D4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060"/>
    <w:rPr>
      <w:rFonts w:ascii="Segoe UI" w:eastAsia="Times New Roman" w:hAnsi="Segoe UI" w:cs="Segoe UI"/>
      <w:sz w:val="18"/>
      <w:szCs w:val="18"/>
      <w:lang w:eastAsia="en-GB"/>
    </w:rPr>
  </w:style>
  <w:style w:type="paragraph" w:styleId="ListParagraph">
    <w:name w:val="List Paragraph"/>
    <w:basedOn w:val="Normal"/>
    <w:uiPriority w:val="34"/>
    <w:qFormat/>
    <w:rsid w:val="00785AF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3">
    <w:name w:val="Body Text 3"/>
    <w:basedOn w:val="Normal"/>
    <w:link w:val="BodyText3Char"/>
    <w:rsid w:val="004F124C"/>
    <w:rPr>
      <w:rFonts w:ascii="Arial" w:hAnsi="Arial" w:cs="Arial"/>
      <w:sz w:val="22"/>
      <w:szCs w:val="22"/>
    </w:rPr>
  </w:style>
  <w:style w:type="character" w:customStyle="1" w:styleId="BodyText3Char">
    <w:name w:val="Body Text 3 Char"/>
    <w:basedOn w:val="DefaultParagraphFont"/>
    <w:link w:val="BodyText3"/>
    <w:rsid w:val="004F124C"/>
    <w:rPr>
      <w:rFonts w:ascii="Arial" w:eastAsia="Times New Roman" w:hAnsi="Arial" w:cs="Arial"/>
      <w:lang w:eastAsia="en-GB"/>
    </w:rPr>
  </w:style>
  <w:style w:type="character" w:styleId="Hyperlink">
    <w:name w:val="Hyperlink"/>
    <w:basedOn w:val="DefaultParagraphFont"/>
    <w:uiPriority w:val="99"/>
    <w:unhideWhenUsed/>
    <w:rsid w:val="00E4314B"/>
    <w:rPr>
      <w:color w:val="0000FF"/>
      <w:u w:val="single"/>
    </w:rPr>
  </w:style>
  <w:style w:type="character" w:styleId="UnresolvedMention">
    <w:name w:val="Unresolved Mention"/>
    <w:basedOn w:val="DefaultParagraphFont"/>
    <w:uiPriority w:val="99"/>
    <w:semiHidden/>
    <w:unhideWhenUsed/>
    <w:rsid w:val="001F7FB6"/>
    <w:rPr>
      <w:color w:val="605E5C"/>
      <w:shd w:val="clear" w:color="auto" w:fill="E1DFDD"/>
    </w:rPr>
  </w:style>
  <w:style w:type="paragraph" w:styleId="NormalWeb">
    <w:name w:val="Normal (Web)"/>
    <w:basedOn w:val="Normal"/>
    <w:uiPriority w:val="99"/>
    <w:semiHidden/>
    <w:unhideWhenUsed/>
    <w:rsid w:val="00363F2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363F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168690">
      <w:bodyDiv w:val="1"/>
      <w:marLeft w:val="0"/>
      <w:marRight w:val="0"/>
      <w:marTop w:val="0"/>
      <w:marBottom w:val="0"/>
      <w:divBdr>
        <w:top w:val="none" w:sz="0" w:space="0" w:color="auto"/>
        <w:left w:val="none" w:sz="0" w:space="0" w:color="auto"/>
        <w:bottom w:val="none" w:sz="0" w:space="0" w:color="auto"/>
        <w:right w:val="none" w:sz="0" w:space="0" w:color="auto"/>
      </w:divBdr>
    </w:div>
    <w:div w:id="1070886334">
      <w:bodyDiv w:val="1"/>
      <w:marLeft w:val="0"/>
      <w:marRight w:val="0"/>
      <w:marTop w:val="0"/>
      <w:marBottom w:val="0"/>
      <w:divBdr>
        <w:top w:val="none" w:sz="0" w:space="0" w:color="auto"/>
        <w:left w:val="none" w:sz="0" w:space="0" w:color="auto"/>
        <w:bottom w:val="none" w:sz="0" w:space="0" w:color="auto"/>
        <w:right w:val="none" w:sz="0" w:space="0" w:color="auto"/>
      </w:divBdr>
    </w:div>
    <w:div w:id="127751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hyperlink" Target="mailto:office@saxon.set.org" TargetMode="External"/><Relationship Id="rId5" Type="http://schemas.openxmlformats.org/officeDocument/2006/relationships/image" Target="media/image8.gif"/><Relationship Id="rId10" Type="http://schemas.openxmlformats.org/officeDocument/2006/relationships/hyperlink" Target="mailto:office@saxon.set.org" TargetMode="External"/><Relationship Id="rId4" Type="http://schemas.openxmlformats.org/officeDocument/2006/relationships/image" Target="media/image7.jpe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Desktop\LetterHead%20Newcastl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87e2162-c5bc-482c-b494-0af98e524322" xsi:nil="true"/>
    <lcf76f155ced4ddcb4097134ff3c332f xmlns="3184ddef-61ca-4d74-b85e-28b41ca88da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DA7E203CD4414E99667B5E86386034" ma:contentTypeVersion="18" ma:contentTypeDescription="Create a new document." ma:contentTypeScope="" ma:versionID="9e370c69a06648db4eea186a5c9939d3">
  <xsd:schema xmlns:xsd="http://www.w3.org/2001/XMLSchema" xmlns:xs="http://www.w3.org/2001/XMLSchema" xmlns:p="http://schemas.microsoft.com/office/2006/metadata/properties" xmlns:ns2="3184ddef-61ca-4d74-b85e-28b41ca88daf" xmlns:ns3="287e2162-c5bc-482c-b494-0af98e524322" targetNamespace="http://schemas.microsoft.com/office/2006/metadata/properties" ma:root="true" ma:fieldsID="cdd41c4ed9a6fa0be99f7869a7a7279d" ns2:_="" ns3:_="">
    <xsd:import namespace="3184ddef-61ca-4d74-b85e-28b41ca88daf"/>
    <xsd:import namespace="287e2162-c5bc-482c-b494-0af98e5243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4ddef-61ca-4d74-b85e-28b41ca88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7e2162-c5bc-482c-b494-0af98e5243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9f22167-81ee-413e-97bd-81d908d2c55d}" ma:internalName="TaxCatchAll" ma:showField="CatchAllData" ma:web="287e2162-c5bc-482c-b494-0af98e5243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7DE8B0-762A-40FD-A05F-A6DC964119D4}">
  <ds:schemaRefs>
    <ds:schemaRef ds:uri="http://schemas.openxmlformats.org/officeDocument/2006/bibliography"/>
  </ds:schemaRefs>
</ds:datastoreItem>
</file>

<file path=customXml/itemProps2.xml><?xml version="1.0" encoding="utf-8"?>
<ds:datastoreItem xmlns:ds="http://schemas.openxmlformats.org/officeDocument/2006/customXml" ds:itemID="{6B09B232-6C0B-4EC4-91D0-35E43FBB8D4D}">
  <ds:schemaRefs>
    <ds:schemaRef ds:uri="http://schemas.microsoft.com/office/2006/metadata/properties"/>
    <ds:schemaRef ds:uri="http://schemas.microsoft.com/office/infopath/2007/PartnerControls"/>
    <ds:schemaRef ds:uri="287e2162-c5bc-482c-b494-0af98e524322"/>
    <ds:schemaRef ds:uri="3184ddef-61ca-4d74-b85e-28b41ca88daf"/>
  </ds:schemaRefs>
</ds:datastoreItem>
</file>

<file path=customXml/itemProps3.xml><?xml version="1.0" encoding="utf-8"?>
<ds:datastoreItem xmlns:ds="http://schemas.openxmlformats.org/officeDocument/2006/customXml" ds:itemID="{28046CFF-2AD0-4CA0-9B85-4F9A30E0E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4ddef-61ca-4d74-b85e-28b41ca88daf"/>
    <ds:schemaRef ds:uri="287e2162-c5bc-482c-b494-0af98e524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7B80C-2D5E-4266-A8A9-9D36A438A8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Newcastle 2016</Template>
  <TotalTime>0</TotalTime>
  <Pages>3</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Blackfriars School</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c:creator>
  <cp:lastModifiedBy>Maggie Candlish (Saxon Staff)</cp:lastModifiedBy>
  <cp:revision>3</cp:revision>
  <cp:lastPrinted>2020-01-16T15:42:00Z</cp:lastPrinted>
  <dcterms:created xsi:type="dcterms:W3CDTF">2025-09-03T14:24:00Z</dcterms:created>
  <dcterms:modified xsi:type="dcterms:W3CDTF">2025-09-03T14:46:00Z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0x0101006EDA7E203CD4414E99667B5E86386034</vt:lpwstr>
  </property>
  <property fmtid="{D5CDD505-2E9C-101B-9397-08002B2CF9AE}" pid="3" name="MediaServiceImageTags">
    <vt:lpwstr/>
  </property>
</Properties>
</file>