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717D2" w14:textId="77777777" w:rsidR="00B05348" w:rsidRDefault="00B05348" w:rsidP="00AC4484">
      <w:pPr>
        <w:rPr>
          <w:rFonts w:ascii="Sassoon Infant Std" w:hAnsi="Sassoon Infant Std" w:cs="Arial"/>
          <w:sz w:val="32"/>
          <w:szCs w:val="32"/>
        </w:rPr>
      </w:pPr>
    </w:p>
    <w:p w14:paraId="3597D7A9" w14:textId="77777777" w:rsidR="00B05348" w:rsidRDefault="00B05348" w:rsidP="00000B25">
      <w:pPr>
        <w:jc w:val="right"/>
        <w:rPr>
          <w:rFonts w:ascii="Sassoon Infant Std" w:hAnsi="Sassoon Infant Std" w:cs="Arial"/>
          <w:sz w:val="32"/>
          <w:szCs w:val="32"/>
        </w:rPr>
      </w:pPr>
    </w:p>
    <w:p w14:paraId="35B128B1" w14:textId="06599438" w:rsidR="00000B25" w:rsidRPr="00053B3F" w:rsidRDefault="000C6414" w:rsidP="00000B25">
      <w:pPr>
        <w:jc w:val="right"/>
        <w:rPr>
          <w:rFonts w:ascii="Sassoon Infant Std" w:hAnsi="Sassoon Infant Std" w:cs="Arial"/>
          <w:sz w:val="32"/>
          <w:szCs w:val="32"/>
        </w:rPr>
      </w:pPr>
      <w:r>
        <w:rPr>
          <w:rFonts w:ascii="Sassoon Infant Std" w:hAnsi="Sassoon Infant Std" w:cs="Arial"/>
          <w:sz w:val="32"/>
          <w:szCs w:val="32"/>
        </w:rPr>
        <w:t>10</w:t>
      </w:r>
      <w:r w:rsidRPr="000C6414">
        <w:rPr>
          <w:rFonts w:ascii="Sassoon Infant Std" w:hAnsi="Sassoon Infant Std" w:cs="Arial"/>
          <w:sz w:val="32"/>
          <w:szCs w:val="32"/>
          <w:vertAlign w:val="superscript"/>
        </w:rPr>
        <w:t>th</w:t>
      </w:r>
      <w:r>
        <w:rPr>
          <w:rFonts w:ascii="Sassoon Infant Std" w:hAnsi="Sassoon Infant Std" w:cs="Arial"/>
          <w:sz w:val="32"/>
          <w:szCs w:val="32"/>
        </w:rPr>
        <w:t xml:space="preserve"> June 2026</w:t>
      </w:r>
    </w:p>
    <w:p w14:paraId="6872F04E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1C79D0A8" w14:textId="66516666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 xml:space="preserve">Dear families, </w:t>
      </w:r>
    </w:p>
    <w:p w14:paraId="08467B3A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12F20A68" w14:textId="2BCE2258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 xml:space="preserve">On </w:t>
      </w:r>
      <w:r w:rsidR="00EC7782">
        <w:rPr>
          <w:rFonts w:ascii="Sassoon Infant Std" w:hAnsi="Sassoon Infant Std" w:cs="Arial"/>
          <w:sz w:val="32"/>
          <w:szCs w:val="32"/>
        </w:rPr>
        <w:t>Tuesday 16</w:t>
      </w:r>
      <w:r w:rsidR="00EC7782" w:rsidRPr="00EC7782">
        <w:rPr>
          <w:rFonts w:ascii="Sassoon Infant Std" w:hAnsi="Sassoon Infant Std" w:cs="Arial"/>
          <w:sz w:val="32"/>
          <w:szCs w:val="32"/>
          <w:vertAlign w:val="superscript"/>
        </w:rPr>
        <w:t>th</w:t>
      </w:r>
      <w:r w:rsidR="00EC7782">
        <w:rPr>
          <w:rFonts w:ascii="Sassoon Infant Std" w:hAnsi="Sassoon Infant Std" w:cs="Arial"/>
          <w:sz w:val="32"/>
          <w:szCs w:val="32"/>
        </w:rPr>
        <w:t xml:space="preserve"> June</w:t>
      </w:r>
      <w:r w:rsidRPr="00053B3F">
        <w:rPr>
          <w:rFonts w:ascii="Sassoon Infant Std" w:hAnsi="Sassoon Infant Std" w:cs="Arial"/>
          <w:sz w:val="32"/>
          <w:szCs w:val="32"/>
        </w:rPr>
        <w:t xml:space="preserve">, </w:t>
      </w:r>
      <w:r w:rsidR="00EC7782">
        <w:rPr>
          <w:rFonts w:ascii="Sassoon Infant Std" w:hAnsi="Sassoon Infant Std" w:cs="Arial"/>
          <w:sz w:val="32"/>
          <w:szCs w:val="32"/>
        </w:rPr>
        <w:t xml:space="preserve">Primary classes </w:t>
      </w:r>
      <w:r w:rsidRPr="00053B3F">
        <w:rPr>
          <w:rFonts w:ascii="Sassoon Infant Std" w:hAnsi="Sassoon Infant Std" w:cs="Arial"/>
          <w:sz w:val="32"/>
          <w:szCs w:val="32"/>
        </w:rPr>
        <w:t xml:space="preserve">will be taking part in our annual Sports Day, and we invite you to come and join us for our sporting fun! The event will start promptly at 1:30pm, so please arrive for 1:15pm. </w:t>
      </w:r>
    </w:p>
    <w:p w14:paraId="6A86034F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2CACF4FB" w14:textId="74B05C4A" w:rsidR="00000B25" w:rsidRDefault="00066693" w:rsidP="00000B25">
      <w:pPr>
        <w:rPr>
          <w:rFonts w:ascii="Sassoon Infant Std" w:hAnsi="Sassoon Infant Std" w:cs="Arial"/>
          <w:sz w:val="32"/>
          <w:szCs w:val="32"/>
        </w:rPr>
      </w:pPr>
      <w:r>
        <w:rPr>
          <w:rFonts w:ascii="Sassoon Infant Std" w:hAnsi="Sassoon Infant Std" w:cs="Arial"/>
          <w:sz w:val="32"/>
          <w:szCs w:val="32"/>
        </w:rPr>
        <w:t xml:space="preserve">As Sports Day this year is split across 2 days, one afternoon for Primary and </w:t>
      </w:r>
      <w:r w:rsidR="00B05348">
        <w:rPr>
          <w:rFonts w:ascii="Sassoon Infant Std" w:hAnsi="Sassoon Infant Std" w:cs="Arial"/>
          <w:sz w:val="32"/>
          <w:szCs w:val="32"/>
        </w:rPr>
        <w:t xml:space="preserve">one </w:t>
      </w:r>
      <w:r>
        <w:rPr>
          <w:rFonts w:ascii="Sassoon Infant Std" w:hAnsi="Sassoon Infant Std" w:cs="Arial"/>
          <w:sz w:val="32"/>
          <w:szCs w:val="32"/>
        </w:rPr>
        <w:t xml:space="preserve">afternoon for Secondary, there will be </w:t>
      </w:r>
      <w:r w:rsidR="008A045E">
        <w:rPr>
          <w:rFonts w:ascii="Sassoon Infant Std" w:hAnsi="Sassoon Infant Std" w:cs="Arial"/>
          <w:sz w:val="32"/>
          <w:szCs w:val="32"/>
        </w:rPr>
        <w:t>no need to wear specific colours – but please come in in sporting attire</w:t>
      </w:r>
      <w:r w:rsidR="00B05348">
        <w:rPr>
          <w:rFonts w:ascii="Sassoon Infant Std" w:hAnsi="Sassoon Infant Std" w:cs="Arial"/>
          <w:sz w:val="32"/>
          <w:szCs w:val="32"/>
        </w:rPr>
        <w:t xml:space="preserve">/suitable active clothing. </w:t>
      </w:r>
    </w:p>
    <w:p w14:paraId="17A7D7AD" w14:textId="77777777" w:rsidR="00AC4484" w:rsidRDefault="00AC4484" w:rsidP="00000B25">
      <w:pPr>
        <w:rPr>
          <w:rFonts w:ascii="Sassoon Infant Std" w:hAnsi="Sassoon Infant Std" w:cs="Arial"/>
          <w:sz w:val="32"/>
          <w:szCs w:val="32"/>
        </w:rPr>
      </w:pPr>
    </w:p>
    <w:p w14:paraId="1AFC5E76" w14:textId="4A4A3EE7" w:rsidR="00AC4484" w:rsidRPr="00053B3F" w:rsidRDefault="00AC4484" w:rsidP="00000B25">
      <w:pPr>
        <w:rPr>
          <w:rFonts w:ascii="Sassoon Infant Std" w:hAnsi="Sassoon Infant Std" w:cs="Arial"/>
          <w:sz w:val="32"/>
          <w:szCs w:val="32"/>
        </w:rPr>
      </w:pPr>
      <w:r>
        <w:rPr>
          <w:rFonts w:ascii="Sassoon Infant Std" w:hAnsi="Sassoon Infant Std" w:cs="Arial"/>
          <w:sz w:val="32"/>
          <w:szCs w:val="32"/>
        </w:rPr>
        <w:t xml:space="preserve">There will be 7 events for you to experience with your classes as well as a refreshment station in Forest School which you will be scheduled to use but can also be used at your own free will.  </w:t>
      </w:r>
    </w:p>
    <w:p w14:paraId="023EFB1B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4533FDF2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>Thank you for your continued support!</w:t>
      </w:r>
    </w:p>
    <w:p w14:paraId="76A1FD29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3F7A1358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4944DDC7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 xml:space="preserve">Yours sincerely, </w:t>
      </w:r>
    </w:p>
    <w:p w14:paraId="71FCE7B8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</w:p>
    <w:p w14:paraId="0E52622D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>Ben Harris</w:t>
      </w:r>
    </w:p>
    <w:p w14:paraId="098D1438" w14:textId="77777777" w:rsidR="00000B25" w:rsidRPr="00053B3F" w:rsidRDefault="00000B25" w:rsidP="00000B25">
      <w:pPr>
        <w:rPr>
          <w:rFonts w:ascii="Sassoon Infant Std" w:hAnsi="Sassoon Infant Std" w:cs="Arial"/>
          <w:sz w:val="32"/>
          <w:szCs w:val="32"/>
        </w:rPr>
      </w:pPr>
      <w:r w:rsidRPr="00053B3F">
        <w:rPr>
          <w:rFonts w:ascii="Sassoon Infant Std" w:hAnsi="Sassoon Infant Std" w:cs="Arial"/>
          <w:sz w:val="32"/>
          <w:szCs w:val="32"/>
        </w:rPr>
        <w:t>Physical Development Lead</w:t>
      </w:r>
    </w:p>
    <w:p w14:paraId="044D60D8" w14:textId="77777777" w:rsidR="00000B25" w:rsidRPr="00053B3F" w:rsidRDefault="00000B25" w:rsidP="00000B25">
      <w:pPr>
        <w:rPr>
          <w:rFonts w:ascii="Sassoon Infant Std" w:hAnsi="Sassoon Infant Std" w:cs="Arial"/>
          <w:sz w:val="26"/>
          <w:szCs w:val="26"/>
        </w:rPr>
      </w:pPr>
    </w:p>
    <w:p w14:paraId="0C7BEA65" w14:textId="13BB4886" w:rsidR="004F124C" w:rsidRPr="00053B3F" w:rsidRDefault="004F124C" w:rsidP="00E42621">
      <w:pPr>
        <w:rPr>
          <w:rFonts w:ascii="Sassoon Infant Std" w:hAnsi="Sassoon Infant Std" w:cs="Arial"/>
        </w:rPr>
      </w:pPr>
    </w:p>
    <w:sectPr w:rsidR="004F124C" w:rsidRPr="00053B3F" w:rsidSect="00E4314B">
      <w:headerReference w:type="default" r:id="rId11"/>
      <w:footerReference w:type="default" r:id="rId12"/>
      <w:pgSz w:w="11906" w:h="16838"/>
      <w:pgMar w:top="1843" w:right="1440" w:bottom="18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73EBF" w14:textId="77777777" w:rsidR="00BB5132" w:rsidRDefault="00BB5132" w:rsidP="00D06542">
      <w:r>
        <w:separator/>
      </w:r>
    </w:p>
  </w:endnote>
  <w:endnote w:type="continuationSeparator" w:id="0">
    <w:p w14:paraId="041CBD06" w14:textId="77777777" w:rsidR="00BB5132" w:rsidRDefault="00BB5132" w:rsidP="00D0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Std">
    <w:altName w:val="Calibri"/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F9DF4" w14:textId="30CAE22A" w:rsidR="00E42621" w:rsidRDefault="00147885">
    <w:pPr>
      <w:pStyle w:val="Footer"/>
    </w:pPr>
    <w:r>
      <w:rPr>
        <w:noProof/>
        <w:lang w:eastAsia="en-GB"/>
      </w:rPr>
      <w:drawing>
        <wp:anchor distT="0" distB="0" distL="114300" distR="114300" simplePos="0" relativeHeight="251805184" behindDoc="0" locked="0" layoutInCell="1" allowOverlap="1" wp14:anchorId="53C42AF4" wp14:editId="218051D2">
          <wp:simplePos x="0" y="0"/>
          <wp:positionH relativeFrom="column">
            <wp:posOffset>2315845</wp:posOffset>
          </wp:positionH>
          <wp:positionV relativeFrom="paragraph">
            <wp:posOffset>-181610</wp:posOffset>
          </wp:positionV>
          <wp:extent cx="714375" cy="626110"/>
          <wp:effectExtent l="0" t="0" r="9525" b="2540"/>
          <wp:wrapNone/>
          <wp:docPr id="1" name="Picture 1" descr="C:\Users\ijellyman\AppData\Local\Microsoft\Windows\Temporary Internet Files\Content.Word\stonewall-schoolchampion-logo-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jellyman\AppData\Local\Microsoft\Windows\Temporary Internet Files\Content.Word\stonewall-schoolchampion-logo-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06208" behindDoc="1" locked="0" layoutInCell="1" allowOverlap="1" wp14:anchorId="0E66D9EF" wp14:editId="06906D07">
          <wp:simplePos x="0" y="0"/>
          <wp:positionH relativeFrom="margin">
            <wp:posOffset>3238500</wp:posOffset>
          </wp:positionH>
          <wp:positionV relativeFrom="paragraph">
            <wp:posOffset>-178435</wp:posOffset>
          </wp:positionV>
          <wp:extent cx="609600" cy="609600"/>
          <wp:effectExtent l="0" t="0" r="0" b="0"/>
          <wp:wrapNone/>
          <wp:docPr id="11" name="Picture 11" descr="Image result for makaton friendly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makaton friendly logo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3BCB">
      <w:rPr>
        <w:noProof/>
      </w:rPr>
      <w:drawing>
        <wp:anchor distT="0" distB="0" distL="114300" distR="114300" simplePos="0" relativeHeight="251809280" behindDoc="0" locked="0" layoutInCell="1" allowOverlap="1" wp14:anchorId="5B3F4D1B" wp14:editId="7C814ACA">
          <wp:simplePos x="0" y="0"/>
          <wp:positionH relativeFrom="margin">
            <wp:posOffset>4048125</wp:posOffset>
          </wp:positionH>
          <wp:positionV relativeFrom="paragraph">
            <wp:posOffset>-194310</wp:posOffset>
          </wp:positionV>
          <wp:extent cx="571500" cy="64135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0304" behindDoc="0" locked="0" layoutInCell="1" allowOverlap="1" wp14:anchorId="6FFDD10B" wp14:editId="3DD65881">
          <wp:simplePos x="0" y="0"/>
          <wp:positionH relativeFrom="rightMargin">
            <wp:posOffset>-873760</wp:posOffset>
          </wp:positionH>
          <wp:positionV relativeFrom="paragraph">
            <wp:posOffset>-210185</wp:posOffset>
          </wp:positionV>
          <wp:extent cx="638175" cy="63500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1328" behindDoc="0" locked="0" layoutInCell="1" allowOverlap="1" wp14:anchorId="4AB3AD2C" wp14:editId="6753C0A0">
          <wp:simplePos x="0" y="0"/>
          <wp:positionH relativeFrom="rightMargin">
            <wp:posOffset>-28575</wp:posOffset>
          </wp:positionH>
          <wp:positionV relativeFrom="paragraph">
            <wp:posOffset>-232410</wp:posOffset>
          </wp:positionV>
          <wp:extent cx="657225" cy="657225"/>
          <wp:effectExtent l="0" t="0" r="9525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6448" behindDoc="0" locked="0" layoutInCell="1" allowOverlap="1" wp14:anchorId="51DB9B6A" wp14:editId="50C043A2">
          <wp:simplePos x="0" y="0"/>
          <wp:positionH relativeFrom="margin">
            <wp:posOffset>857250</wp:posOffset>
          </wp:positionH>
          <wp:positionV relativeFrom="paragraph">
            <wp:posOffset>-250825</wp:posOffset>
          </wp:positionV>
          <wp:extent cx="662305" cy="666750"/>
          <wp:effectExtent l="0" t="0" r="444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4400" behindDoc="0" locked="0" layoutInCell="1" allowOverlap="1" wp14:anchorId="5C95D138" wp14:editId="7253301C">
          <wp:simplePos x="0" y="0"/>
          <wp:positionH relativeFrom="column">
            <wp:posOffset>1600200</wp:posOffset>
          </wp:positionH>
          <wp:positionV relativeFrom="paragraph">
            <wp:posOffset>-175260</wp:posOffset>
          </wp:positionV>
          <wp:extent cx="568960" cy="568960"/>
          <wp:effectExtent l="0" t="0" r="254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68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885">
      <w:rPr>
        <w:noProof/>
      </w:rPr>
      <w:drawing>
        <wp:anchor distT="0" distB="0" distL="114300" distR="114300" simplePos="0" relativeHeight="251815424" behindDoc="0" locked="0" layoutInCell="1" allowOverlap="1" wp14:anchorId="458E0CC8" wp14:editId="75C98317">
          <wp:simplePos x="0" y="0"/>
          <wp:positionH relativeFrom="column">
            <wp:posOffset>228600</wp:posOffset>
          </wp:positionH>
          <wp:positionV relativeFrom="paragraph">
            <wp:posOffset>-175260</wp:posOffset>
          </wp:positionV>
          <wp:extent cx="561975" cy="569291"/>
          <wp:effectExtent l="0" t="0" r="0" b="254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50642"/>
                  <a:stretch/>
                </pic:blipFill>
                <pic:spPr bwMode="auto">
                  <a:xfrm>
                    <a:off x="0" y="0"/>
                    <a:ext cx="563939" cy="571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365F91" w:themeColor="accent1" w:themeShade="BF"/>
        <w:sz w:val="56"/>
        <w:szCs w:val="52"/>
      </w:rPr>
      <w:drawing>
        <wp:anchor distT="0" distB="0" distL="114300" distR="114300" simplePos="0" relativeHeight="251813376" behindDoc="1" locked="0" layoutInCell="1" allowOverlap="1" wp14:anchorId="074F5E13" wp14:editId="087F2D0B">
          <wp:simplePos x="0" y="0"/>
          <wp:positionH relativeFrom="column">
            <wp:posOffset>-666750</wp:posOffset>
          </wp:positionH>
          <wp:positionV relativeFrom="paragraph">
            <wp:posOffset>-251460</wp:posOffset>
          </wp:positionV>
          <wp:extent cx="696892" cy="701040"/>
          <wp:effectExtent l="0" t="0" r="8255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892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2621"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33152" behindDoc="0" locked="0" layoutInCell="1" allowOverlap="1" wp14:anchorId="5B5CCC31" wp14:editId="5AAFF7FC">
              <wp:simplePos x="0" y="0"/>
              <wp:positionH relativeFrom="column">
                <wp:posOffset>-704850</wp:posOffset>
              </wp:positionH>
              <wp:positionV relativeFrom="paragraph">
                <wp:posOffset>-898525</wp:posOffset>
              </wp:positionV>
              <wp:extent cx="7277100" cy="70485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98942A4" w14:textId="71DB647C" w:rsidR="00E42621" w:rsidRPr="00E42621" w:rsidRDefault="00E42621" w:rsidP="00865F3B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1CE74C2" w14:textId="2B3E9CAB" w:rsidR="00E42621" w:rsidRPr="00E42621" w:rsidRDefault="00F310DB" w:rsidP="00865F3B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Headteacher: Maggie Candlish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  <w:t>Kings Hill Road, Lichfield, Staffordshire, WS14 9D</w:t>
                          </w:r>
                          <w:r w:rsidR="001F7FB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 w:rsidR="00E42621" w:rsidRPr="00E4262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Tel: 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01543 41489</w:t>
                          </w:r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|</w:t>
                          </w:r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C016E7" w:rsidRPr="00C016E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Email</w:t>
                          </w:r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: </w:t>
                          </w:r>
                          <w:hyperlink r:id="rId10" w:history="1">
                            <w:r w:rsidR="00C016E7" w:rsidRPr="008B6FBC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  <w:t>office@saxon.set.org</w:t>
                            </w:r>
                          </w:hyperlink>
                          <w:r w:rsidR="00C016E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1F7FB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E42621" w:rsidRPr="00E4262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Web:</w:t>
                          </w:r>
                          <w:r w:rsidR="00E42621" w:rsidRPr="00E4262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www.saxonhillacademy.org.uk</w:t>
                          </w:r>
                        </w:p>
                        <w:p w14:paraId="6861EE85" w14:textId="77777777" w:rsidR="00E42621" w:rsidRDefault="00E42621" w:rsidP="00CA7FF1">
                          <w:pPr>
                            <w:rPr>
                              <w:rFonts w:ascii="AvantGarde Bk BT" w:hAnsi="AvantGarde Bk BT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CCC3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-55.5pt;margin-top:-70.75pt;width:573pt;height:55.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" filled="f" stroked="f" strokecolor="black [0]" insetpen="t">
              <v:textbox inset="2.88pt,2.88pt,2.88pt,2.88pt">
                <w:txbxContent>
                  <w:p w14:paraId="598942A4" w14:textId="71DB647C" w:rsidR="00E42621" w:rsidRPr="00E42621" w:rsidRDefault="00E42621" w:rsidP="00865F3B">
                    <w:pPr>
                      <w:widowControl w:val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1CE74C2" w14:textId="2B3E9CAB" w:rsidR="00E42621" w:rsidRPr="00E42621" w:rsidRDefault="00F310DB" w:rsidP="00865F3B">
                    <w:pPr>
                      <w:widowControl w:val="0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Headteacher: Maggie Candlish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  <w:t>Kings Hill Road, Lichfield, Staffordshire, WS14 9D</w:t>
                    </w:r>
                    <w:r w:rsidR="001F7FB6">
                      <w:rPr>
                        <w:rFonts w:ascii="Arial" w:hAnsi="Arial" w:cs="Arial"/>
                        <w:sz w:val="18"/>
                        <w:szCs w:val="18"/>
                      </w:rPr>
                      <w:t>E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 w:rsidR="00E42621" w:rsidRPr="00E42621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Tel: 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>01543 41489</w:t>
                    </w:r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>|</w:t>
                    </w:r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C016E7" w:rsidRPr="00C016E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Email</w:t>
                    </w:r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: </w:t>
                    </w:r>
                    <w:hyperlink r:id="rId11" w:history="1">
                      <w:r w:rsidR="00C016E7" w:rsidRPr="008B6FBC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  <w:t>office@saxon.set.org</w:t>
                      </w:r>
                    </w:hyperlink>
                    <w:r w:rsidR="00C016E7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1F7FB6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E42621" w:rsidRPr="00E42621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Web:</w:t>
                    </w:r>
                    <w:r w:rsidR="00E42621" w:rsidRPr="00E4262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www.saxonhillacademy.org.uk</w:t>
                    </w:r>
                  </w:p>
                  <w:p w14:paraId="6861EE85" w14:textId="77777777" w:rsidR="00E42621" w:rsidRDefault="00E42621" w:rsidP="00CA7FF1">
                    <w:pPr>
                      <w:rPr>
                        <w:rFonts w:ascii="AvantGarde Bk BT" w:hAnsi="AvantGarde Bk BT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9C4EE" w14:textId="77777777" w:rsidR="00BB5132" w:rsidRDefault="00BB5132" w:rsidP="00D06542">
      <w:r>
        <w:separator/>
      </w:r>
    </w:p>
  </w:footnote>
  <w:footnote w:type="continuationSeparator" w:id="0">
    <w:p w14:paraId="4D094865" w14:textId="77777777" w:rsidR="00BB5132" w:rsidRDefault="00BB5132" w:rsidP="00D06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9E80C" w14:textId="34BC8267" w:rsidR="00865F3B" w:rsidRPr="00865F3B" w:rsidRDefault="00865F3B" w:rsidP="005362C0">
    <w:pPr>
      <w:widowControl w:val="0"/>
      <w:tabs>
        <w:tab w:val="left" w:pos="3449"/>
      </w:tabs>
      <w:jc w:val="right"/>
      <w:rPr>
        <w:rFonts w:ascii="Arial" w:hAnsi="Arial" w:cs="Arial"/>
        <w:b/>
        <w:color w:val="365F91" w:themeColor="accent1" w:themeShade="BF"/>
        <w:sz w:val="56"/>
        <w:szCs w:val="52"/>
      </w:rPr>
    </w:pPr>
    <w:r w:rsidRPr="00865F3B">
      <w:rPr>
        <w:noProof/>
        <w:sz w:val="22"/>
      </w:rPr>
      <w:drawing>
        <wp:anchor distT="0" distB="0" distL="114300" distR="114300" simplePos="0" relativeHeight="251793920" behindDoc="0" locked="0" layoutInCell="1" allowOverlap="1" wp14:anchorId="415D168F" wp14:editId="6978E224">
          <wp:simplePos x="0" y="0"/>
          <wp:positionH relativeFrom="leftMargin">
            <wp:posOffset>247650</wp:posOffset>
          </wp:positionH>
          <wp:positionV relativeFrom="paragraph">
            <wp:posOffset>25112</wp:posOffset>
          </wp:positionV>
          <wp:extent cx="633413" cy="63846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826" cy="651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D7F">
      <w:rPr>
        <w:rFonts w:ascii="Arial" w:hAnsi="Arial" w:cs="Arial"/>
        <w:b/>
        <w:color w:val="365F91" w:themeColor="accent1" w:themeShade="BF"/>
        <w:sz w:val="40"/>
        <w:szCs w:val="40"/>
      </w:rPr>
      <w:t xml:space="preserve">    </w:t>
    </w:r>
    <w:r w:rsidR="005362C0">
      <w:rPr>
        <w:rFonts w:ascii="Arial" w:hAnsi="Arial" w:cs="Arial"/>
        <w:b/>
        <w:color w:val="365F91" w:themeColor="accent1" w:themeShade="BF"/>
        <w:sz w:val="40"/>
        <w:szCs w:val="40"/>
      </w:rPr>
      <w:t xml:space="preserve"> </w:t>
    </w:r>
    <w:r w:rsidRPr="00EB2D7F">
      <w:rPr>
        <w:rFonts w:ascii="Arial" w:hAnsi="Arial" w:cs="Arial"/>
        <w:b/>
        <w:color w:val="365F91" w:themeColor="accent1" w:themeShade="BF"/>
        <w:sz w:val="56"/>
        <w:szCs w:val="56"/>
      </w:rPr>
      <w:t>Saxon Hill Academy</w:t>
    </w:r>
    <w:r w:rsidR="005362C0">
      <w:rPr>
        <w:rFonts w:ascii="Arial" w:hAnsi="Arial" w:cs="Arial"/>
        <w:b/>
        <w:color w:val="365F91" w:themeColor="accent1" w:themeShade="BF"/>
        <w:sz w:val="56"/>
        <w:szCs w:val="52"/>
      </w:rPr>
      <w:t xml:space="preserve">    </w:t>
    </w:r>
    <w:r w:rsidR="005362C0">
      <w:rPr>
        <w:rFonts w:ascii="Arial" w:hAnsi="Arial" w:cs="Arial"/>
        <w:b/>
        <w:noProof/>
        <w:color w:val="365F91" w:themeColor="accent1" w:themeShade="BF"/>
        <w:sz w:val="56"/>
        <w:szCs w:val="52"/>
      </w:rPr>
      <w:drawing>
        <wp:inline distT="0" distB="0" distL="0" distR="0" wp14:anchorId="5285002A" wp14:editId="44864273">
          <wp:extent cx="976312" cy="418389"/>
          <wp:effectExtent l="0" t="0" r="0" b="127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788" cy="428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E64D8A" w14:textId="0FD90C20" w:rsidR="00147885" w:rsidRDefault="00147885">
    <w:pPr>
      <w:pStyle w:val="Header"/>
    </w:pPr>
  </w:p>
  <w:p w14:paraId="620D7357" w14:textId="77777777" w:rsidR="00147885" w:rsidRDefault="00147885">
    <w:pPr>
      <w:pStyle w:val="Header"/>
    </w:pPr>
  </w:p>
  <w:p w14:paraId="04C7F924" w14:textId="4CCD05D8" w:rsidR="00E42621" w:rsidRDefault="00865F3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08256" behindDoc="0" locked="0" layoutInCell="1" allowOverlap="1" wp14:anchorId="0449135E" wp14:editId="4D69641D">
              <wp:simplePos x="0" y="0"/>
              <wp:positionH relativeFrom="margin">
                <wp:align>center</wp:align>
              </wp:positionH>
              <wp:positionV relativeFrom="paragraph">
                <wp:posOffset>64135</wp:posOffset>
              </wp:positionV>
              <wp:extent cx="4286250" cy="0"/>
              <wp:effectExtent l="0" t="0" r="0" b="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86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FD5641" id="Straight Connector 12" o:spid="_x0000_s1026" style="position:absolute;z-index:2518082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.05pt" to="337.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" strokecolor="#4579b8 [3044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9453E"/>
    <w:multiLevelType w:val="multilevel"/>
    <w:tmpl w:val="5010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5F053C"/>
    <w:multiLevelType w:val="hybridMultilevel"/>
    <w:tmpl w:val="E7A06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4173A"/>
    <w:multiLevelType w:val="hybridMultilevel"/>
    <w:tmpl w:val="A72E4412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7720490F"/>
    <w:multiLevelType w:val="hybridMultilevel"/>
    <w:tmpl w:val="25C2E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890161">
    <w:abstractNumId w:val="2"/>
  </w:num>
  <w:num w:numId="2" w16cid:durableId="1230307348">
    <w:abstractNumId w:val="1"/>
  </w:num>
  <w:num w:numId="3" w16cid:durableId="528179486">
    <w:abstractNumId w:val="3"/>
  </w:num>
  <w:num w:numId="4" w16cid:durableId="1446533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15"/>
    <w:rsid w:val="00000B25"/>
    <w:rsid w:val="00002ECF"/>
    <w:rsid w:val="00004F6E"/>
    <w:rsid w:val="00027626"/>
    <w:rsid w:val="0004213F"/>
    <w:rsid w:val="00053B3F"/>
    <w:rsid w:val="00066693"/>
    <w:rsid w:val="000C6414"/>
    <w:rsid w:val="000E3BCB"/>
    <w:rsid w:val="000E4364"/>
    <w:rsid w:val="00115AA8"/>
    <w:rsid w:val="00144BD8"/>
    <w:rsid w:val="00147885"/>
    <w:rsid w:val="00155FB0"/>
    <w:rsid w:val="00170D9B"/>
    <w:rsid w:val="001A0134"/>
    <w:rsid w:val="001B125B"/>
    <w:rsid w:val="001F7FB6"/>
    <w:rsid w:val="00205EE1"/>
    <w:rsid w:val="00227D0E"/>
    <w:rsid w:val="00256B29"/>
    <w:rsid w:val="002D4238"/>
    <w:rsid w:val="003048B2"/>
    <w:rsid w:val="00313F35"/>
    <w:rsid w:val="00335BC8"/>
    <w:rsid w:val="003E179C"/>
    <w:rsid w:val="004119A6"/>
    <w:rsid w:val="004120D7"/>
    <w:rsid w:val="00423798"/>
    <w:rsid w:val="00430FD9"/>
    <w:rsid w:val="00432D95"/>
    <w:rsid w:val="004A00A9"/>
    <w:rsid w:val="004D4060"/>
    <w:rsid w:val="004E1967"/>
    <w:rsid w:val="004F124C"/>
    <w:rsid w:val="004F2354"/>
    <w:rsid w:val="00512226"/>
    <w:rsid w:val="005362C0"/>
    <w:rsid w:val="00541FD0"/>
    <w:rsid w:val="0056498E"/>
    <w:rsid w:val="00593F63"/>
    <w:rsid w:val="005A7B8A"/>
    <w:rsid w:val="005F2068"/>
    <w:rsid w:val="006568B7"/>
    <w:rsid w:val="00696F02"/>
    <w:rsid w:val="006F2421"/>
    <w:rsid w:val="00721CA1"/>
    <w:rsid w:val="00785AF5"/>
    <w:rsid w:val="007C39A4"/>
    <w:rsid w:val="007D7861"/>
    <w:rsid w:val="007E26E7"/>
    <w:rsid w:val="007F7D04"/>
    <w:rsid w:val="00806C19"/>
    <w:rsid w:val="00816EAB"/>
    <w:rsid w:val="00863907"/>
    <w:rsid w:val="00865F3B"/>
    <w:rsid w:val="008A045E"/>
    <w:rsid w:val="008F311F"/>
    <w:rsid w:val="0091232A"/>
    <w:rsid w:val="009511E0"/>
    <w:rsid w:val="009622FE"/>
    <w:rsid w:val="00990A15"/>
    <w:rsid w:val="009A06F8"/>
    <w:rsid w:val="009E2F50"/>
    <w:rsid w:val="009E6BE2"/>
    <w:rsid w:val="00A01988"/>
    <w:rsid w:val="00A11152"/>
    <w:rsid w:val="00A22A67"/>
    <w:rsid w:val="00A85D6A"/>
    <w:rsid w:val="00AC4484"/>
    <w:rsid w:val="00B05348"/>
    <w:rsid w:val="00B125F9"/>
    <w:rsid w:val="00B15C2D"/>
    <w:rsid w:val="00B26DD1"/>
    <w:rsid w:val="00B445B7"/>
    <w:rsid w:val="00B62236"/>
    <w:rsid w:val="00B625C6"/>
    <w:rsid w:val="00B76EA7"/>
    <w:rsid w:val="00BB5132"/>
    <w:rsid w:val="00BF5B7E"/>
    <w:rsid w:val="00C016E7"/>
    <w:rsid w:val="00C13142"/>
    <w:rsid w:val="00C735FC"/>
    <w:rsid w:val="00C83241"/>
    <w:rsid w:val="00C925A4"/>
    <w:rsid w:val="00C93059"/>
    <w:rsid w:val="00CA2A35"/>
    <w:rsid w:val="00CA7FF1"/>
    <w:rsid w:val="00D06542"/>
    <w:rsid w:val="00D068EB"/>
    <w:rsid w:val="00D20700"/>
    <w:rsid w:val="00D31942"/>
    <w:rsid w:val="00D40911"/>
    <w:rsid w:val="00D4645C"/>
    <w:rsid w:val="00D96573"/>
    <w:rsid w:val="00DB5F21"/>
    <w:rsid w:val="00E37328"/>
    <w:rsid w:val="00E42621"/>
    <w:rsid w:val="00E4314B"/>
    <w:rsid w:val="00E5351B"/>
    <w:rsid w:val="00EB2D7F"/>
    <w:rsid w:val="00EC7782"/>
    <w:rsid w:val="00ED5DC0"/>
    <w:rsid w:val="00EE62E4"/>
    <w:rsid w:val="00F24043"/>
    <w:rsid w:val="00F310DB"/>
    <w:rsid w:val="00F3325E"/>
    <w:rsid w:val="00F9135D"/>
    <w:rsid w:val="00FC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A9C8D8"/>
  <w15:docId w15:val="{56AE0377-D4BD-4531-8267-B213F652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98E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54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06542"/>
  </w:style>
  <w:style w:type="paragraph" w:styleId="Footer">
    <w:name w:val="footer"/>
    <w:basedOn w:val="Normal"/>
    <w:link w:val="FooterChar"/>
    <w:uiPriority w:val="99"/>
    <w:unhideWhenUsed/>
    <w:rsid w:val="00D0654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06542"/>
  </w:style>
  <w:style w:type="paragraph" w:styleId="BalloonText">
    <w:name w:val="Balloon Text"/>
    <w:basedOn w:val="Normal"/>
    <w:link w:val="BalloonTextChar"/>
    <w:uiPriority w:val="99"/>
    <w:semiHidden/>
    <w:unhideWhenUsed/>
    <w:rsid w:val="004D40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060"/>
    <w:rPr>
      <w:rFonts w:ascii="Segoe UI" w:eastAsia="Times New Roman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785AF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3">
    <w:name w:val="Body Text 3"/>
    <w:basedOn w:val="Normal"/>
    <w:link w:val="BodyText3Char"/>
    <w:rsid w:val="004F124C"/>
    <w:rPr>
      <w:rFonts w:ascii="Arial" w:hAnsi="Arial" w:cs="Arial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4F124C"/>
    <w:rPr>
      <w:rFonts w:ascii="Arial" w:eastAsia="Times New Roman" w:hAnsi="Arial" w:cs="Arial"/>
      <w:lang w:eastAsia="en-GB"/>
    </w:rPr>
  </w:style>
  <w:style w:type="character" w:styleId="Hyperlink">
    <w:name w:val="Hyperlink"/>
    <w:basedOn w:val="DefaultParagraphFont"/>
    <w:uiPriority w:val="99"/>
    <w:unhideWhenUsed/>
    <w:rsid w:val="00E4314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7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1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hyperlink" Target="mailto:office@saxon.set.org" TargetMode="External"/><Relationship Id="rId5" Type="http://schemas.openxmlformats.org/officeDocument/2006/relationships/image" Target="media/image7.gif"/><Relationship Id="rId10" Type="http://schemas.openxmlformats.org/officeDocument/2006/relationships/hyperlink" Target="mailto:office@saxon.set.org" TargetMode="External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\Desktop\LetterHead%20Newcastle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7697A9F3128C40B8E0254D10359B53" ma:contentTypeVersion="11" ma:contentTypeDescription="Create a new document." ma:contentTypeScope="" ma:versionID="ce9a714e603769db5c45bfcab6d6eefd">
  <xsd:schema xmlns:xsd="http://www.w3.org/2001/XMLSchema" xmlns:xs="http://www.w3.org/2001/XMLSchema" xmlns:p="http://schemas.microsoft.com/office/2006/metadata/properties" xmlns:ns3="6d94be30-50fd-4dfc-b2af-e59ae8440e1d" xmlns:ns4="1f75b37d-4928-4f63-945b-b17d1c3c8017" targetNamespace="http://schemas.microsoft.com/office/2006/metadata/properties" ma:root="true" ma:fieldsID="1157366f21c36d117472517064afc0aa" ns3:_="" ns4:_="">
    <xsd:import namespace="6d94be30-50fd-4dfc-b2af-e59ae8440e1d"/>
    <xsd:import namespace="1f75b37d-4928-4f63-945b-b17d1c3c80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4be30-50fd-4dfc-b2af-e59ae8440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5b37d-4928-4f63-945b-b17d1c3c8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7DE8B0-762A-40FD-A05F-A6DC964119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3ADD1A-4BD3-483B-B32F-E1D46A1ECA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4be30-50fd-4dfc-b2af-e59ae8440e1d"/>
    <ds:schemaRef ds:uri="1f75b37d-4928-4f63-945b-b17d1c3c80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07B80C-2D5E-4266-A8A9-9D36A438A8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09B232-6C0B-4EC4-91D0-35E43FBB8D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Newcastle 2016</Template>
  <TotalTime>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Blackfriars School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Ben Harris (SaxonHill Staff)</cp:lastModifiedBy>
  <cp:revision>7</cp:revision>
  <cp:lastPrinted>2025-06-30T09:01:00Z</cp:lastPrinted>
  <dcterms:created xsi:type="dcterms:W3CDTF">2026-06-09T15:58:00Z</dcterms:created>
  <dcterms:modified xsi:type="dcterms:W3CDTF">2026-06-09T16:04:00Z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0x0101005F7697A9F3128C40B8E0254D10359B53</vt:lpwstr>
  </property>
</Properties>
</file>