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108" w:tblpY="5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4"/>
        <w:gridCol w:w="3921"/>
        <w:gridCol w:w="3922"/>
        <w:gridCol w:w="4037"/>
      </w:tblGrid>
      <w:tr w:rsidR="00795735" w:rsidRPr="00C015D9" w14:paraId="10451E64" w14:textId="77777777" w:rsidTr="00D6721E">
        <w:trPr>
          <w:trHeight w:val="3680"/>
        </w:trPr>
        <w:tc>
          <w:tcPr>
            <w:tcW w:w="3815" w:type="dxa"/>
            <w:vMerge w:val="restart"/>
            <w:shd w:val="clear" w:color="auto" w:fill="auto"/>
          </w:tcPr>
          <w:p w14:paraId="7436BE17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47A0D9"/>
              </w:rPr>
            </w:pPr>
            <w:r w:rsidRPr="00C015D9">
              <w:rPr>
                <w:rFonts w:ascii="Roboto" w:hAnsi="Roboto"/>
                <w:b/>
                <w:color w:val="47A0D9"/>
              </w:rPr>
              <w:t>Communication and Language</w:t>
            </w:r>
          </w:p>
          <w:p w14:paraId="1F9D94CE" w14:textId="77777777" w:rsidR="00924C89" w:rsidRPr="00E97DAC" w:rsidRDefault="00924C8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DE235C"/>
                <w:sz w:val="22"/>
                <w:szCs w:val="22"/>
              </w:rPr>
              <w:t>To hold simple conversations and speak in simple sentences.</w:t>
            </w:r>
          </w:p>
          <w:p w14:paraId="0C2A93D9" w14:textId="77777777" w:rsidR="00924C89" w:rsidRPr="00E97DAC" w:rsidRDefault="00924C8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DE235C"/>
                <w:sz w:val="22"/>
                <w:szCs w:val="22"/>
              </w:rPr>
              <w:t>To express my likes and dislikes to others and make my needs known.</w:t>
            </w:r>
          </w:p>
          <w:p w14:paraId="3D0614AE" w14:textId="77777777" w:rsidR="00924C89" w:rsidRPr="00E97DAC" w:rsidRDefault="00924C8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DE235C"/>
                <w:sz w:val="22"/>
                <w:szCs w:val="22"/>
              </w:rPr>
              <w:t>To share/ talk about personal experiences of celebrations.</w:t>
            </w:r>
          </w:p>
          <w:p w14:paraId="323BB6B4" w14:textId="77777777" w:rsidR="00924C89" w:rsidRPr="00E97DAC" w:rsidRDefault="00924C8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DE235C"/>
                <w:sz w:val="22"/>
                <w:szCs w:val="22"/>
              </w:rPr>
              <w:t>To sit and listen attentively for short periods.</w:t>
            </w:r>
          </w:p>
          <w:p w14:paraId="4D6C5CF8" w14:textId="77777777" w:rsidR="00924C89" w:rsidRPr="00E97DAC" w:rsidRDefault="00924C8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DE235C"/>
                <w:sz w:val="22"/>
                <w:szCs w:val="22"/>
              </w:rPr>
              <w:t>To listen to and follow simple instructions.</w:t>
            </w:r>
          </w:p>
          <w:p w14:paraId="6E077CAE" w14:textId="77777777" w:rsid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DE235C"/>
                <w:sz w:val="22"/>
                <w:szCs w:val="22"/>
              </w:rPr>
              <w:t>To join in with rhymes and songs.</w:t>
            </w:r>
          </w:p>
          <w:p w14:paraId="63F4B9AA" w14:textId="2289E922" w:rsidR="00E97DAC" w:rsidRPr="00C015D9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</w:rPr>
            </w:pPr>
            <w:r>
              <w:rPr>
                <w:rFonts w:ascii="Roboto" w:hAnsi="Roboto"/>
                <w:b/>
                <w:color w:val="DE235C"/>
                <w:sz w:val="22"/>
                <w:szCs w:val="22"/>
              </w:rPr>
              <w:t>To create simple narratives based on familiar experiences.</w:t>
            </w:r>
          </w:p>
        </w:tc>
        <w:tc>
          <w:tcPr>
            <w:tcW w:w="3923" w:type="dxa"/>
            <w:shd w:val="clear" w:color="auto" w:fill="auto"/>
          </w:tcPr>
          <w:p w14:paraId="04B9C05D" w14:textId="77777777" w:rsidR="00C015D9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</w:rPr>
            </w:pPr>
            <w:r w:rsidRPr="00C015D9">
              <w:rPr>
                <w:rFonts w:ascii="Roboto" w:hAnsi="Roboto"/>
                <w:b/>
                <w:color w:val="DE235C"/>
              </w:rPr>
              <w:t>Personal, Social and</w:t>
            </w:r>
            <w:r w:rsidRPr="00C015D9">
              <w:rPr>
                <w:rFonts w:ascii="Roboto" w:hAnsi="Roboto"/>
                <w:b/>
                <w:color w:val="DE235C"/>
              </w:rPr>
              <w:br/>
              <w:t>Emotional Development</w:t>
            </w:r>
          </w:p>
          <w:p w14:paraId="0624A4AD" w14:textId="166EB614" w:rsidR="00924C89" w:rsidRPr="00E97DAC" w:rsidRDefault="00924C8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47A0D9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47A0D9"/>
                <w:sz w:val="22"/>
                <w:szCs w:val="22"/>
              </w:rPr>
              <w:t>To become more confident in growing relationships.</w:t>
            </w:r>
          </w:p>
          <w:p w14:paraId="39BD809F" w14:textId="304BD8E9" w:rsidR="00924C89" w:rsidRPr="00E97DAC" w:rsidRDefault="00924C8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47A0D9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47A0D9"/>
                <w:sz w:val="22"/>
                <w:szCs w:val="22"/>
              </w:rPr>
              <w:t>To interact with others in play.</w:t>
            </w:r>
          </w:p>
          <w:p w14:paraId="2234CE23" w14:textId="77777777" w:rsidR="00924C89" w:rsidRPr="00E97DAC" w:rsidRDefault="00924C8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47A0D9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47A0D9"/>
                <w:sz w:val="22"/>
                <w:szCs w:val="22"/>
              </w:rPr>
              <w:t>To explore the environment with confidence.</w:t>
            </w:r>
          </w:p>
          <w:p w14:paraId="6FF7F53F" w14:textId="77777777" w:rsidR="00924C89" w:rsidRPr="00E97DAC" w:rsidRDefault="00924C8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47A0D9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47A0D9"/>
                <w:sz w:val="22"/>
                <w:szCs w:val="22"/>
              </w:rPr>
              <w:t>To follow rules and routines.</w:t>
            </w:r>
          </w:p>
          <w:p w14:paraId="3E838886" w14:textId="2945963B" w:rsidR="00924C89" w:rsidRPr="00C015D9" w:rsidRDefault="00924C8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47A0D9"/>
              </w:rPr>
            </w:pPr>
            <w:r w:rsidRPr="00E97DAC">
              <w:rPr>
                <w:rFonts w:ascii="Roboto" w:hAnsi="Roboto"/>
                <w:b/>
                <w:color w:val="47A0D9"/>
                <w:sz w:val="22"/>
                <w:szCs w:val="22"/>
              </w:rPr>
              <w:t>To take turns and share with support.</w:t>
            </w:r>
          </w:p>
        </w:tc>
        <w:tc>
          <w:tcPr>
            <w:tcW w:w="3924" w:type="dxa"/>
            <w:shd w:val="clear" w:color="auto" w:fill="auto"/>
          </w:tcPr>
          <w:p w14:paraId="1925610D" w14:textId="77777777" w:rsidR="007E7FD2" w:rsidRDefault="007E7FD2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4CB4C"/>
              </w:rPr>
            </w:pPr>
            <w:r w:rsidRPr="00C015D9">
              <w:rPr>
                <w:rFonts w:ascii="Roboto" w:hAnsi="Roboto"/>
                <w:b/>
                <w:color w:val="F4CB4C"/>
              </w:rPr>
              <w:t>Physical Development</w:t>
            </w:r>
          </w:p>
          <w:p w14:paraId="29DCD3CD" w14:textId="77777777" w:rsidR="00E97DAC" w:rsidRP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4CB4C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F4CB4C"/>
                <w:sz w:val="22"/>
                <w:szCs w:val="22"/>
              </w:rPr>
              <w:t>Use the toilet and wash hands.</w:t>
            </w:r>
          </w:p>
          <w:p w14:paraId="0C7FD018" w14:textId="77777777" w:rsid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4CB4C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F4CB4C"/>
                <w:sz w:val="22"/>
                <w:szCs w:val="22"/>
              </w:rPr>
              <w:t xml:space="preserve">Enjoy eating fruit and having a drink at snack time. </w:t>
            </w:r>
          </w:p>
          <w:p w14:paraId="39D8C8D3" w14:textId="77777777" w:rsid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4CB4C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F4CB4C"/>
                <w:sz w:val="22"/>
                <w:szCs w:val="22"/>
              </w:rPr>
              <w:t>May tell an adult when they are hungry/ thirsty.</w:t>
            </w:r>
          </w:p>
          <w:p w14:paraId="2AFA448F" w14:textId="77777777" w:rsid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4CB4C"/>
                <w:sz w:val="22"/>
                <w:szCs w:val="22"/>
              </w:rPr>
            </w:pPr>
            <w:r>
              <w:rPr>
                <w:rFonts w:ascii="Roboto" w:hAnsi="Roboto"/>
                <w:b/>
                <w:color w:val="F4CB4C"/>
                <w:sz w:val="22"/>
                <w:szCs w:val="22"/>
              </w:rPr>
              <w:t>Join in with music and movement activities.</w:t>
            </w:r>
          </w:p>
          <w:p w14:paraId="57194762" w14:textId="2B06E4CD" w:rsidR="00E97DAC" w:rsidRP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4CB4C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F4CB4C"/>
                <w:sz w:val="22"/>
                <w:szCs w:val="22"/>
              </w:rPr>
              <w:t>Gross motor development- running, climbing, riding bikes etc</w:t>
            </w:r>
          </w:p>
        </w:tc>
        <w:tc>
          <w:tcPr>
            <w:tcW w:w="4039" w:type="dxa"/>
            <w:vMerge w:val="restart"/>
            <w:shd w:val="clear" w:color="auto" w:fill="auto"/>
          </w:tcPr>
          <w:p w14:paraId="6C7B25B1" w14:textId="77777777" w:rsidR="007E7FD2" w:rsidRDefault="007E7FD2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</w:rPr>
            </w:pPr>
            <w:r w:rsidRPr="00C015D9">
              <w:rPr>
                <w:rFonts w:ascii="Roboto" w:hAnsi="Roboto"/>
                <w:b/>
                <w:color w:val="95C238"/>
              </w:rPr>
              <w:t>Literacy</w:t>
            </w:r>
          </w:p>
          <w:p w14:paraId="2EB67CCB" w14:textId="77777777" w:rsidR="00E97DAC" w:rsidRP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95C238"/>
                <w:sz w:val="22"/>
                <w:szCs w:val="22"/>
              </w:rPr>
              <w:t>To sit and listen for short periods.</w:t>
            </w:r>
          </w:p>
          <w:p w14:paraId="2823D6DE" w14:textId="77777777" w:rsidR="00E97DAC" w:rsidRP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95C238"/>
                <w:sz w:val="22"/>
                <w:szCs w:val="22"/>
              </w:rPr>
              <w:t>To look at books and talk about pictures.</w:t>
            </w:r>
          </w:p>
          <w:p w14:paraId="3DDD8D64" w14:textId="4BBC3E09" w:rsidR="00E97DAC" w:rsidRP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95C238"/>
                <w:sz w:val="22"/>
                <w:szCs w:val="22"/>
              </w:rPr>
              <w:t>To join in with familiar refrains in stories.</w:t>
            </w:r>
          </w:p>
          <w:p w14:paraId="1B852C8D" w14:textId="77777777" w:rsidR="00E97DAC" w:rsidRP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95C238"/>
                <w:sz w:val="22"/>
                <w:szCs w:val="22"/>
              </w:rPr>
              <w:t>To show respect for books.</w:t>
            </w:r>
          </w:p>
          <w:p w14:paraId="789369E6" w14:textId="77777777" w:rsidR="00E97DAC" w:rsidRP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95C238"/>
                <w:sz w:val="22"/>
                <w:szCs w:val="22"/>
              </w:rPr>
              <w:t>To join in with songs/ rhymes and phase 1 phonic activities.</w:t>
            </w:r>
          </w:p>
          <w:p w14:paraId="6CCDE805" w14:textId="77777777" w:rsid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  <w:sz w:val="22"/>
                <w:szCs w:val="22"/>
              </w:rPr>
            </w:pPr>
            <w:r w:rsidRPr="00E97DAC">
              <w:rPr>
                <w:rFonts w:ascii="Roboto" w:hAnsi="Roboto"/>
                <w:b/>
                <w:color w:val="95C238"/>
                <w:sz w:val="22"/>
                <w:szCs w:val="22"/>
              </w:rPr>
              <w:t>To create simple narratives in play, based on personal experiences.</w:t>
            </w:r>
          </w:p>
          <w:p w14:paraId="629D85BB" w14:textId="7CB24526" w:rsid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  <w:sz w:val="22"/>
                <w:szCs w:val="22"/>
              </w:rPr>
            </w:pPr>
            <w:r>
              <w:rPr>
                <w:rFonts w:ascii="Roboto" w:hAnsi="Roboto"/>
                <w:b/>
                <w:color w:val="95C238"/>
                <w:sz w:val="22"/>
                <w:szCs w:val="22"/>
              </w:rPr>
              <w:t>To build up a bank of familiar songs/ nursery rhymes.</w:t>
            </w:r>
          </w:p>
          <w:p w14:paraId="37B9CF10" w14:textId="6EA47CD1" w:rsidR="00E97DAC" w:rsidRP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  <w:sz w:val="22"/>
                <w:szCs w:val="22"/>
              </w:rPr>
            </w:pPr>
            <w:r>
              <w:rPr>
                <w:rFonts w:ascii="Roboto" w:hAnsi="Roboto"/>
                <w:b/>
                <w:color w:val="95C238"/>
                <w:sz w:val="22"/>
                <w:szCs w:val="22"/>
              </w:rPr>
              <w:t>Enjoy making marks and give meaning to them.</w:t>
            </w:r>
          </w:p>
          <w:p w14:paraId="7FD4581C" w14:textId="583C7F27" w:rsidR="00E97DAC" w:rsidRPr="00C015D9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</w:rPr>
            </w:pPr>
          </w:p>
        </w:tc>
      </w:tr>
      <w:tr w:rsidR="00795735" w:rsidRPr="00C015D9" w14:paraId="179E3C3D" w14:textId="77777777" w:rsidTr="00D6721E">
        <w:trPr>
          <w:trHeight w:val="1450"/>
        </w:trPr>
        <w:tc>
          <w:tcPr>
            <w:tcW w:w="3815" w:type="dxa"/>
            <w:vMerge/>
            <w:shd w:val="clear" w:color="auto" w:fill="auto"/>
          </w:tcPr>
          <w:p w14:paraId="46AB8B50" w14:textId="77777777" w:rsidR="007E7FD2" w:rsidRPr="00C015D9" w:rsidRDefault="007E7FD2" w:rsidP="00C015D9">
            <w:pPr>
              <w:spacing w:after="0" w:line="240" w:lineRule="auto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7847" w:type="dxa"/>
            <w:gridSpan w:val="2"/>
            <w:vMerge w:val="restart"/>
            <w:shd w:val="clear" w:color="auto" w:fill="auto"/>
            <w:vAlign w:val="center"/>
          </w:tcPr>
          <w:p w14:paraId="7DF61CD3" w14:textId="77777777" w:rsidR="007E7FD2" w:rsidRDefault="00924C89" w:rsidP="00C015D9">
            <w:pPr>
              <w:spacing w:after="0" w:line="240" w:lineRule="auto"/>
              <w:jc w:val="center"/>
              <w:rPr>
                <w:rFonts w:ascii="Roboto" w:hAnsi="Roboto"/>
                <w:b/>
                <w:sz w:val="56"/>
              </w:rPr>
            </w:pPr>
            <w:r>
              <w:rPr>
                <w:rFonts w:ascii="Roboto" w:hAnsi="Roboto"/>
                <w:b/>
                <w:sz w:val="56"/>
              </w:rPr>
              <w:t>Festivals and Celebrations.</w:t>
            </w:r>
          </w:p>
          <w:p w14:paraId="52D20D1E" w14:textId="77777777" w:rsidR="000419E9" w:rsidRDefault="000419E9" w:rsidP="00C015D9">
            <w:pPr>
              <w:spacing w:after="0" w:line="240" w:lineRule="auto"/>
              <w:jc w:val="center"/>
              <w:rPr>
                <w:rFonts w:ascii="Roboto" w:hAnsi="Roboto"/>
                <w:b/>
                <w:sz w:val="22"/>
                <w:szCs w:val="22"/>
              </w:rPr>
            </w:pPr>
            <w:r w:rsidRPr="000419E9">
              <w:rPr>
                <w:rFonts w:ascii="Roboto" w:hAnsi="Roboto"/>
                <w:b/>
                <w:sz w:val="22"/>
                <w:szCs w:val="22"/>
              </w:rPr>
              <w:t>Bonfire Night</w:t>
            </w:r>
            <w:r>
              <w:rPr>
                <w:rFonts w:ascii="Roboto" w:hAnsi="Roboto"/>
                <w:b/>
                <w:sz w:val="22"/>
                <w:szCs w:val="22"/>
              </w:rPr>
              <w:t>, Diwali, Remembrance Day, Birthdays, Christmas.</w:t>
            </w:r>
          </w:p>
          <w:p w14:paraId="51954B20" w14:textId="77777777" w:rsidR="00050351" w:rsidRDefault="00050351" w:rsidP="00C015D9">
            <w:pPr>
              <w:spacing w:after="0" w:line="240" w:lineRule="auto"/>
              <w:jc w:val="center"/>
              <w:rPr>
                <w:rFonts w:ascii="Roboto" w:hAnsi="Roboto"/>
                <w:b/>
                <w:sz w:val="22"/>
                <w:szCs w:val="22"/>
              </w:rPr>
            </w:pPr>
          </w:p>
          <w:p w14:paraId="3E0C639D" w14:textId="70DA8CDA" w:rsidR="00050351" w:rsidRPr="00050351" w:rsidRDefault="00050351" w:rsidP="00C015D9">
            <w:pPr>
              <w:spacing w:after="0" w:line="240" w:lineRule="auto"/>
              <w:jc w:val="center"/>
              <w:rPr>
                <w:rFonts w:ascii="Roboto" w:hAnsi="Roboto"/>
                <w:b/>
                <w:sz w:val="28"/>
                <w:szCs w:val="28"/>
              </w:rPr>
            </w:pPr>
            <w:r w:rsidRPr="00050351">
              <w:rPr>
                <w:rFonts w:ascii="Roboto" w:hAnsi="Roboto"/>
                <w:b/>
                <w:sz w:val="28"/>
                <w:szCs w:val="28"/>
              </w:rPr>
              <w:t>Autumn 2</w:t>
            </w:r>
          </w:p>
        </w:tc>
        <w:tc>
          <w:tcPr>
            <w:tcW w:w="4039" w:type="dxa"/>
            <w:vMerge/>
            <w:shd w:val="clear" w:color="auto" w:fill="auto"/>
          </w:tcPr>
          <w:p w14:paraId="7C5658EB" w14:textId="77777777" w:rsidR="007E7FD2" w:rsidRPr="00C015D9" w:rsidRDefault="007E7FD2" w:rsidP="00C015D9">
            <w:pPr>
              <w:spacing w:after="0" w:line="240" w:lineRule="auto"/>
              <w:jc w:val="center"/>
              <w:rPr>
                <w:rFonts w:ascii="Roboto" w:hAnsi="Roboto"/>
              </w:rPr>
            </w:pPr>
          </w:p>
        </w:tc>
      </w:tr>
      <w:tr w:rsidR="00795735" w:rsidRPr="00C015D9" w14:paraId="71AB7811" w14:textId="77777777" w:rsidTr="00D6721E">
        <w:trPr>
          <w:trHeight w:val="1499"/>
        </w:trPr>
        <w:tc>
          <w:tcPr>
            <w:tcW w:w="3815" w:type="dxa"/>
            <w:vMerge w:val="restart"/>
            <w:shd w:val="clear" w:color="auto" w:fill="auto"/>
          </w:tcPr>
          <w:p w14:paraId="61D220AE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07D1B"/>
              </w:rPr>
            </w:pPr>
            <w:r w:rsidRPr="00C015D9">
              <w:rPr>
                <w:rFonts w:ascii="Roboto" w:hAnsi="Roboto"/>
                <w:b/>
                <w:color w:val="F07D1B"/>
              </w:rPr>
              <w:t>Mathematics</w:t>
            </w:r>
          </w:p>
          <w:p w14:paraId="12B93255" w14:textId="77777777" w:rsidR="00E97DAC" w:rsidRDefault="00E97DAC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07D1B"/>
              </w:rPr>
            </w:pPr>
          </w:p>
          <w:p w14:paraId="109E1D5A" w14:textId="77777777" w:rsidR="00E97DAC" w:rsidRPr="009C7804" w:rsidRDefault="00E97DAC" w:rsidP="00E97DAC">
            <w:pPr>
              <w:spacing w:before="120" w:after="0" w:line="240" w:lineRule="auto"/>
              <w:rPr>
                <w:rFonts w:ascii="Roboto" w:hAnsi="Roboto"/>
                <w:b/>
                <w:color w:val="F07D1B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F07D1B"/>
                <w:sz w:val="22"/>
                <w:szCs w:val="22"/>
              </w:rPr>
              <w:t>Daily date and weather board.</w:t>
            </w:r>
          </w:p>
          <w:p w14:paraId="357D50B4" w14:textId="77777777" w:rsidR="00E97DAC" w:rsidRPr="009C7804" w:rsidRDefault="00E97DAC" w:rsidP="00E97DAC">
            <w:pPr>
              <w:spacing w:before="120" w:after="0" w:line="240" w:lineRule="auto"/>
              <w:rPr>
                <w:rFonts w:ascii="Roboto" w:hAnsi="Roboto"/>
                <w:b/>
                <w:color w:val="F07D1B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F07D1B"/>
                <w:sz w:val="22"/>
                <w:szCs w:val="22"/>
              </w:rPr>
              <w:t>Singing days of the week/ months of the year.</w:t>
            </w:r>
          </w:p>
          <w:p w14:paraId="195E83FF" w14:textId="77777777" w:rsidR="00E97DAC" w:rsidRPr="009C7804" w:rsidRDefault="00E97DAC" w:rsidP="00E97DAC">
            <w:pPr>
              <w:spacing w:before="120" w:after="0" w:line="240" w:lineRule="auto"/>
              <w:rPr>
                <w:rFonts w:ascii="Roboto" w:hAnsi="Roboto"/>
                <w:b/>
                <w:color w:val="ED7D31" w:themeColor="accent2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ED7D31" w:themeColor="accent2"/>
                <w:sz w:val="22"/>
                <w:szCs w:val="22"/>
              </w:rPr>
              <w:t>Oral counting.</w:t>
            </w:r>
          </w:p>
          <w:p w14:paraId="4FC0DFAC" w14:textId="77777777" w:rsidR="00E97DAC" w:rsidRPr="009C7804" w:rsidRDefault="00E97DAC" w:rsidP="00E97DAC">
            <w:pPr>
              <w:spacing w:before="120" w:after="0" w:line="240" w:lineRule="auto"/>
              <w:rPr>
                <w:rFonts w:ascii="Roboto" w:hAnsi="Roboto"/>
                <w:b/>
                <w:color w:val="ED7D31" w:themeColor="accent2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ED7D31" w:themeColor="accent2"/>
                <w:sz w:val="22"/>
                <w:szCs w:val="22"/>
              </w:rPr>
              <w:t>Number songs and rhymes.</w:t>
            </w:r>
          </w:p>
          <w:p w14:paraId="2B48FCCD" w14:textId="77777777" w:rsidR="009C7804" w:rsidRPr="009C7804" w:rsidRDefault="009C7804" w:rsidP="00E97DAC">
            <w:pPr>
              <w:spacing w:before="120" w:after="0" w:line="240" w:lineRule="auto"/>
              <w:rPr>
                <w:rFonts w:ascii="Roboto" w:hAnsi="Roboto"/>
                <w:b/>
                <w:color w:val="ED7D31" w:themeColor="accent2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ED7D31" w:themeColor="accent2"/>
                <w:sz w:val="22"/>
                <w:szCs w:val="22"/>
              </w:rPr>
              <w:t>Focus on numbers 1,2,3. Counting, subitising, giving correct amount.</w:t>
            </w:r>
          </w:p>
          <w:p w14:paraId="69AF7ED6" w14:textId="77777777" w:rsidR="009C7804" w:rsidRPr="009C7804" w:rsidRDefault="009C7804" w:rsidP="00E97DAC">
            <w:pPr>
              <w:spacing w:before="120" w:after="0" w:line="240" w:lineRule="auto"/>
              <w:rPr>
                <w:rFonts w:ascii="Roboto" w:hAnsi="Roboto"/>
                <w:b/>
                <w:color w:val="ED7D31" w:themeColor="accent2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ED7D31" w:themeColor="accent2"/>
                <w:sz w:val="22"/>
                <w:szCs w:val="22"/>
              </w:rPr>
              <w:t>Simple patterns- matching items.</w:t>
            </w:r>
          </w:p>
          <w:p w14:paraId="2C79B638" w14:textId="7AD7019E" w:rsidR="009C7804" w:rsidRPr="009C7804" w:rsidRDefault="009C7804" w:rsidP="00E97DAC">
            <w:pPr>
              <w:spacing w:before="120" w:after="0" w:line="240" w:lineRule="auto"/>
              <w:rPr>
                <w:rFonts w:ascii="Roboto" w:hAnsi="Roboto"/>
                <w:b/>
                <w:color w:val="009640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ED7D31" w:themeColor="accent2"/>
                <w:sz w:val="22"/>
                <w:szCs w:val="22"/>
              </w:rPr>
              <w:t>Colour patterns/ outdoor patterns.</w:t>
            </w:r>
          </w:p>
        </w:tc>
        <w:tc>
          <w:tcPr>
            <w:tcW w:w="7847" w:type="dxa"/>
            <w:gridSpan w:val="2"/>
            <w:vMerge/>
            <w:shd w:val="clear" w:color="auto" w:fill="auto"/>
          </w:tcPr>
          <w:p w14:paraId="545055D0" w14:textId="77777777" w:rsidR="007E7FD2" w:rsidRPr="00C015D9" w:rsidRDefault="007E7FD2" w:rsidP="00C015D9">
            <w:pPr>
              <w:spacing w:before="240" w:after="0" w:line="240" w:lineRule="auto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4039" w:type="dxa"/>
            <w:vMerge w:val="restart"/>
            <w:shd w:val="clear" w:color="auto" w:fill="auto"/>
          </w:tcPr>
          <w:p w14:paraId="33071656" w14:textId="6E7217FF" w:rsidR="007E7FD2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9640"/>
              </w:rPr>
            </w:pPr>
            <w:r>
              <w:rPr>
                <w:rFonts w:ascii="Roboto" w:hAnsi="Roboto"/>
                <w:b/>
                <w:color w:val="009640"/>
              </w:rPr>
              <w:t>Stories/ Videos</w:t>
            </w:r>
          </w:p>
          <w:p w14:paraId="3FA4FEEE" w14:textId="77777777" w:rsid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9640"/>
              </w:rPr>
            </w:pPr>
            <w:r>
              <w:rPr>
                <w:rFonts w:ascii="Roboto" w:hAnsi="Roboto"/>
                <w:b/>
                <w:color w:val="009640"/>
              </w:rPr>
              <w:t>The Night Journey</w:t>
            </w:r>
          </w:p>
          <w:p w14:paraId="283C3F4E" w14:textId="6D2F72D7" w:rsid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9640"/>
              </w:rPr>
            </w:pPr>
            <w:r>
              <w:rPr>
                <w:rFonts w:ascii="Roboto" w:hAnsi="Roboto"/>
                <w:b/>
                <w:color w:val="009640"/>
              </w:rPr>
              <w:t xml:space="preserve">C </w:t>
            </w:r>
            <w:proofErr w:type="spellStart"/>
            <w:r w:rsidR="000419E9">
              <w:rPr>
                <w:rFonts w:ascii="Roboto" w:hAnsi="Roboto"/>
                <w:b/>
                <w:color w:val="009640"/>
              </w:rPr>
              <w:t>B</w:t>
            </w:r>
            <w:r>
              <w:rPr>
                <w:rFonts w:ascii="Roboto" w:hAnsi="Roboto"/>
                <w:b/>
                <w:color w:val="009640"/>
              </w:rPr>
              <w:t>eebies</w:t>
            </w:r>
            <w:proofErr w:type="spellEnd"/>
            <w:r>
              <w:rPr>
                <w:rFonts w:ascii="Roboto" w:hAnsi="Roboto"/>
                <w:b/>
                <w:color w:val="009640"/>
              </w:rPr>
              <w:t xml:space="preserve"> Remembrance video.</w:t>
            </w:r>
          </w:p>
          <w:p w14:paraId="3DCD55A7" w14:textId="77777777" w:rsid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9640"/>
              </w:rPr>
            </w:pPr>
            <w:r>
              <w:rPr>
                <w:rFonts w:ascii="Roboto" w:hAnsi="Roboto"/>
                <w:b/>
                <w:color w:val="009640"/>
              </w:rPr>
              <w:t>My first festival- Remembrance Day.</w:t>
            </w:r>
          </w:p>
          <w:p w14:paraId="13C79E56" w14:textId="77777777" w:rsid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07D1B"/>
              </w:rPr>
            </w:pPr>
            <w:r>
              <w:rPr>
                <w:rFonts w:ascii="Roboto" w:hAnsi="Roboto"/>
                <w:b/>
                <w:color w:val="F07D1B"/>
              </w:rPr>
              <w:t>Rama and Sita story.</w:t>
            </w:r>
          </w:p>
          <w:p w14:paraId="64CD4869" w14:textId="77777777" w:rsid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07D1B"/>
              </w:rPr>
            </w:pPr>
            <w:r>
              <w:rPr>
                <w:rFonts w:ascii="Roboto" w:hAnsi="Roboto"/>
                <w:b/>
                <w:color w:val="F07D1B"/>
              </w:rPr>
              <w:t>Let’s Celebrate Diwali</w:t>
            </w:r>
          </w:p>
          <w:p w14:paraId="43EE8746" w14:textId="77777777" w:rsidR="000419E9" w:rsidRDefault="000419E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07D1B"/>
              </w:rPr>
            </w:pPr>
            <w:r>
              <w:rPr>
                <w:rFonts w:ascii="Roboto" w:hAnsi="Roboto"/>
                <w:b/>
                <w:color w:val="F07D1B"/>
              </w:rPr>
              <w:t>Kipper’s Birthday</w:t>
            </w:r>
          </w:p>
          <w:p w14:paraId="2CC7BE4A" w14:textId="77777777" w:rsidR="000419E9" w:rsidRDefault="000419E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07D1B"/>
              </w:rPr>
            </w:pPr>
            <w:r>
              <w:rPr>
                <w:rFonts w:ascii="Roboto" w:hAnsi="Roboto"/>
                <w:b/>
                <w:color w:val="F07D1B"/>
              </w:rPr>
              <w:t>The Invitation</w:t>
            </w:r>
          </w:p>
          <w:p w14:paraId="28F8F3BE" w14:textId="4E193E96" w:rsidR="000419E9" w:rsidRPr="00C015D9" w:rsidRDefault="000419E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07D1B"/>
              </w:rPr>
            </w:pPr>
            <w:r>
              <w:rPr>
                <w:rFonts w:ascii="Roboto" w:hAnsi="Roboto"/>
                <w:b/>
                <w:color w:val="F07D1B"/>
              </w:rPr>
              <w:t>The Christmas Story</w:t>
            </w:r>
          </w:p>
        </w:tc>
      </w:tr>
      <w:tr w:rsidR="00795735" w:rsidRPr="00C015D9" w14:paraId="46922413" w14:textId="77777777" w:rsidTr="00D6721E">
        <w:trPr>
          <w:trHeight w:val="3199"/>
        </w:trPr>
        <w:tc>
          <w:tcPr>
            <w:tcW w:w="3815" w:type="dxa"/>
            <w:vMerge/>
            <w:shd w:val="clear" w:color="auto" w:fill="auto"/>
          </w:tcPr>
          <w:p w14:paraId="5A2A1F48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</w:rPr>
            </w:pPr>
          </w:p>
        </w:tc>
        <w:tc>
          <w:tcPr>
            <w:tcW w:w="3923" w:type="dxa"/>
            <w:shd w:val="clear" w:color="auto" w:fill="auto"/>
          </w:tcPr>
          <w:p w14:paraId="0816A60E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5B2A86"/>
              </w:rPr>
            </w:pPr>
            <w:r w:rsidRPr="00C015D9">
              <w:rPr>
                <w:rFonts w:ascii="Roboto" w:hAnsi="Roboto"/>
                <w:b/>
                <w:color w:val="5B2A86"/>
              </w:rPr>
              <w:t>Understanding the World</w:t>
            </w:r>
          </w:p>
          <w:p w14:paraId="6BE660C7" w14:textId="77EFDCDE" w:rsidR="009C7804" w:rsidRP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5B2A86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5B2A86"/>
                <w:sz w:val="22"/>
                <w:szCs w:val="22"/>
              </w:rPr>
              <w:t>Talking about personal experiences of celebrations/ festivals.</w:t>
            </w:r>
          </w:p>
          <w:p w14:paraId="571AD414" w14:textId="77777777" w:rsidR="009C7804" w:rsidRP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5B2A86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5B2A86"/>
                <w:sz w:val="22"/>
                <w:szCs w:val="22"/>
              </w:rPr>
              <w:t>Learning about Bonfire night, Remembrance Day, Diwali, Christmas.</w:t>
            </w:r>
          </w:p>
          <w:p w14:paraId="7103B379" w14:textId="77777777" w:rsid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AE97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00AE97"/>
                <w:sz w:val="22"/>
                <w:szCs w:val="22"/>
              </w:rPr>
              <w:t>Sharing experiences of Birthday</w:t>
            </w:r>
            <w:r>
              <w:rPr>
                <w:rFonts w:ascii="Roboto" w:hAnsi="Roboto"/>
                <w:b/>
                <w:color w:val="00AE97"/>
                <w:sz w:val="22"/>
                <w:szCs w:val="22"/>
              </w:rPr>
              <w:t xml:space="preserve"> celebrations.</w:t>
            </w:r>
          </w:p>
          <w:p w14:paraId="1CFEF7C8" w14:textId="6F35E696" w:rsidR="009C7804" w:rsidRP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AE97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00AE97"/>
                <w:sz w:val="22"/>
                <w:szCs w:val="22"/>
              </w:rPr>
              <w:t>Ongoing seasonal work.</w:t>
            </w:r>
          </w:p>
        </w:tc>
        <w:tc>
          <w:tcPr>
            <w:tcW w:w="3924" w:type="dxa"/>
            <w:shd w:val="clear" w:color="auto" w:fill="auto"/>
          </w:tcPr>
          <w:p w14:paraId="30AF302B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AE97"/>
              </w:rPr>
            </w:pPr>
            <w:r w:rsidRPr="00C015D9">
              <w:rPr>
                <w:rFonts w:ascii="Roboto" w:hAnsi="Roboto"/>
                <w:b/>
                <w:color w:val="00AE97"/>
              </w:rPr>
              <w:t>Expressive Arts and Design</w:t>
            </w:r>
          </w:p>
          <w:p w14:paraId="0AAB9C0F" w14:textId="77777777" w:rsidR="009C7804" w:rsidRP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5B2A86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5B2A86"/>
                <w:sz w:val="22"/>
                <w:szCs w:val="22"/>
              </w:rPr>
              <w:t>Using a range of tools and techniques to create Bonfire pictures, Rangoli / Mendhi patterns for Diwali.</w:t>
            </w:r>
          </w:p>
          <w:p w14:paraId="7801098A" w14:textId="5A1C9119" w:rsidR="009C7804" w:rsidRP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5B2A86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5B2A86"/>
                <w:sz w:val="22"/>
                <w:szCs w:val="22"/>
              </w:rPr>
              <w:t>Paint Poppy pictures.</w:t>
            </w:r>
          </w:p>
          <w:p w14:paraId="5D5559FB" w14:textId="77777777" w:rsidR="009C7804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5B2A86"/>
                <w:sz w:val="22"/>
                <w:szCs w:val="22"/>
              </w:rPr>
            </w:pPr>
            <w:r w:rsidRPr="009C7804">
              <w:rPr>
                <w:rFonts w:ascii="Roboto" w:hAnsi="Roboto"/>
                <w:b/>
                <w:color w:val="5B2A86"/>
                <w:sz w:val="22"/>
                <w:szCs w:val="22"/>
              </w:rPr>
              <w:t>Make birthday/ Christmas cards</w:t>
            </w:r>
          </w:p>
          <w:p w14:paraId="7C747956" w14:textId="2DC18191" w:rsidR="009C7804" w:rsidRPr="00C015D9" w:rsidRDefault="009C7804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5B2A86"/>
              </w:rPr>
            </w:pPr>
            <w:r>
              <w:rPr>
                <w:rFonts w:ascii="Roboto" w:hAnsi="Roboto"/>
                <w:b/>
                <w:color w:val="5B2A86"/>
                <w:sz w:val="22"/>
                <w:szCs w:val="22"/>
              </w:rPr>
              <w:t>Various Christmas activities.</w:t>
            </w:r>
          </w:p>
        </w:tc>
        <w:tc>
          <w:tcPr>
            <w:tcW w:w="4039" w:type="dxa"/>
            <w:vMerge/>
            <w:shd w:val="clear" w:color="auto" w:fill="auto"/>
          </w:tcPr>
          <w:p w14:paraId="1B5FD59A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  <w:b/>
              </w:rPr>
            </w:pPr>
          </w:p>
        </w:tc>
      </w:tr>
    </w:tbl>
    <w:p w14:paraId="6F7ED068" w14:textId="77777777" w:rsidR="00B8626B" w:rsidRPr="00C015D9" w:rsidRDefault="00B8626B" w:rsidP="00C015D9">
      <w:pPr>
        <w:spacing w:line="240" w:lineRule="auto"/>
        <w:rPr>
          <w:rFonts w:ascii="Roboto" w:hAnsi="Roboto"/>
        </w:rPr>
      </w:pPr>
    </w:p>
    <w:sectPr w:rsidR="00B8626B" w:rsidRPr="00C015D9" w:rsidSect="00D6721E">
      <w:headerReference w:type="default" r:id="rId8"/>
      <w:pgSz w:w="16838" w:h="11906" w:orient="landscape" w:code="9"/>
      <w:pgMar w:top="567" w:right="567" w:bottom="426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28CC5" w14:textId="77777777" w:rsidR="00064F6E" w:rsidRDefault="00064F6E" w:rsidP="00DD5720">
      <w:r>
        <w:separator/>
      </w:r>
    </w:p>
  </w:endnote>
  <w:endnote w:type="continuationSeparator" w:id="0">
    <w:p w14:paraId="17E8C7F9" w14:textId="77777777" w:rsidR="00064F6E" w:rsidRDefault="00064F6E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89D92D-FE9E-4204-9318-6DA9DF140278}"/>
    <w:embedBold r:id="rId2" w:fontKey="{1376B55B-1E78-443E-BE5D-0E2B84713E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7CC427A7-DE46-44B6-ADD9-B7E72237EA12}"/>
    <w:embedBold r:id="rId4" w:fontKey="{67239C72-8B75-44AC-B07E-32EA31E89E1B}"/>
    <w:embedItalic r:id="rId5" w:fontKey="{92F4F0C1-4AAF-4554-9C4E-DE2CAF6E0165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6ED61998-E18E-4F94-8CFC-FD52CED7DDEE}"/>
    <w:embedBold r:id="rId7" w:fontKey="{B1DA5A58-4A7C-495F-90EF-7F6C737E4C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307CF07-77EB-4810-9252-4AFA8121CF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C81A5" w14:textId="77777777" w:rsidR="00064F6E" w:rsidRDefault="00064F6E" w:rsidP="00DD5720">
      <w:r>
        <w:separator/>
      </w:r>
    </w:p>
  </w:footnote>
  <w:footnote w:type="continuationSeparator" w:id="0">
    <w:p w14:paraId="246B998E" w14:textId="77777777" w:rsidR="00064F6E" w:rsidRDefault="00064F6E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B0EB0" w14:textId="3DDDAD00" w:rsidR="00D6721E" w:rsidRDefault="0085338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2A6B842" wp14:editId="13945DC3">
          <wp:simplePos x="0" y="0"/>
          <wp:positionH relativeFrom="column">
            <wp:posOffset>-360045</wp:posOffset>
          </wp:positionH>
          <wp:positionV relativeFrom="paragraph">
            <wp:posOffset>0</wp:posOffset>
          </wp:positionV>
          <wp:extent cx="10668000" cy="7543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0" cy="754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4450341">
    <w:abstractNumId w:val="0"/>
  </w:num>
  <w:num w:numId="2" w16cid:durableId="36787935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D2"/>
    <w:rsid w:val="00025835"/>
    <w:rsid w:val="0003405A"/>
    <w:rsid w:val="000419E9"/>
    <w:rsid w:val="00050351"/>
    <w:rsid w:val="00064F6E"/>
    <w:rsid w:val="00067C79"/>
    <w:rsid w:val="000F227B"/>
    <w:rsid w:val="000F793E"/>
    <w:rsid w:val="00173124"/>
    <w:rsid w:val="00190479"/>
    <w:rsid w:val="001A77E0"/>
    <w:rsid w:val="001B7D7D"/>
    <w:rsid w:val="001E55A7"/>
    <w:rsid w:val="002374BD"/>
    <w:rsid w:val="00254D95"/>
    <w:rsid w:val="00283D04"/>
    <w:rsid w:val="002B43D5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841CF"/>
    <w:rsid w:val="004E5017"/>
    <w:rsid w:val="004F0EE8"/>
    <w:rsid w:val="005144BA"/>
    <w:rsid w:val="005152E7"/>
    <w:rsid w:val="00522CBD"/>
    <w:rsid w:val="00553E0E"/>
    <w:rsid w:val="005A3494"/>
    <w:rsid w:val="005B5525"/>
    <w:rsid w:val="005C4467"/>
    <w:rsid w:val="005D1993"/>
    <w:rsid w:val="00601AF5"/>
    <w:rsid w:val="00633A95"/>
    <w:rsid w:val="0066258A"/>
    <w:rsid w:val="006B6B57"/>
    <w:rsid w:val="006C69AF"/>
    <w:rsid w:val="006D108B"/>
    <w:rsid w:val="006E0285"/>
    <w:rsid w:val="007215F9"/>
    <w:rsid w:val="00722B47"/>
    <w:rsid w:val="00763739"/>
    <w:rsid w:val="00777B8F"/>
    <w:rsid w:val="00795735"/>
    <w:rsid w:val="007E7FD2"/>
    <w:rsid w:val="0085338F"/>
    <w:rsid w:val="00872C5C"/>
    <w:rsid w:val="00874EB6"/>
    <w:rsid w:val="00886FE1"/>
    <w:rsid w:val="008C138D"/>
    <w:rsid w:val="008C227E"/>
    <w:rsid w:val="00924C89"/>
    <w:rsid w:val="0093105F"/>
    <w:rsid w:val="0098564A"/>
    <w:rsid w:val="0099473A"/>
    <w:rsid w:val="009C47B0"/>
    <w:rsid w:val="009C7804"/>
    <w:rsid w:val="009D6608"/>
    <w:rsid w:val="009E4127"/>
    <w:rsid w:val="009F5EEC"/>
    <w:rsid w:val="00A00327"/>
    <w:rsid w:val="00A431AD"/>
    <w:rsid w:val="00A61E8B"/>
    <w:rsid w:val="00A72ECB"/>
    <w:rsid w:val="00AC3604"/>
    <w:rsid w:val="00B8626B"/>
    <w:rsid w:val="00BC78D2"/>
    <w:rsid w:val="00C015D9"/>
    <w:rsid w:val="00CA3011"/>
    <w:rsid w:val="00CC0F47"/>
    <w:rsid w:val="00CD3853"/>
    <w:rsid w:val="00CE75AA"/>
    <w:rsid w:val="00CF513F"/>
    <w:rsid w:val="00D6721E"/>
    <w:rsid w:val="00D90104"/>
    <w:rsid w:val="00DC190B"/>
    <w:rsid w:val="00DD5720"/>
    <w:rsid w:val="00E1404D"/>
    <w:rsid w:val="00E1443E"/>
    <w:rsid w:val="00E376AA"/>
    <w:rsid w:val="00E62A7F"/>
    <w:rsid w:val="00E97DAC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22EC2"/>
  <w15:chartTrackingRefBased/>
  <w15:docId w15:val="{05DB30A3-6648-4BAD-BE82-AA4FA7CF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E7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%23%23Working\%23Artwork%20Files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1FD09-A8BA-43A7-9150-16B9CA2D1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1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Drabble</dc:creator>
  <cp:keywords/>
  <dc:description/>
  <cp:lastModifiedBy>Sharon Jones (Seabridge Staff)</cp:lastModifiedBy>
  <cp:revision>2</cp:revision>
  <cp:lastPrinted>2025-04-28T11:54:00Z</cp:lastPrinted>
  <dcterms:created xsi:type="dcterms:W3CDTF">2025-04-28T11:55:00Z</dcterms:created>
  <dcterms:modified xsi:type="dcterms:W3CDTF">2025-04-28T11:55:00Z</dcterms:modified>
</cp:coreProperties>
</file>